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C10" w:rsidRDefault="00916C10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GoBack"/>
      <w:bookmarkStart w:id="1" w:name="_Ref317249938"/>
      <w:bookmarkStart w:id="2" w:name="_Ref317250097"/>
      <w:bookmarkStart w:id="3" w:name="_Ref317250449"/>
      <w:bookmarkStart w:id="4" w:name="_Ref317250478"/>
      <w:bookmarkStart w:id="5" w:name="_Ref317250543"/>
      <w:bookmarkStart w:id="6" w:name="_Ref317250574"/>
      <w:bookmarkStart w:id="7" w:name="_Ref317250613"/>
      <w:bookmarkStart w:id="8" w:name="_Ref317250658"/>
      <w:bookmarkStart w:id="9" w:name="_Ref317250794"/>
      <w:bookmarkStart w:id="10" w:name="_Ref317250824"/>
      <w:bookmarkStart w:id="11" w:name="_Ref317250960"/>
      <w:bookmarkStart w:id="12" w:name="_Ref317251687"/>
      <w:bookmarkStart w:id="13" w:name="_Ref317251859"/>
      <w:bookmarkStart w:id="14" w:name="_Ref317251922"/>
      <w:bookmarkStart w:id="15" w:name="_Ref317252010"/>
      <w:bookmarkStart w:id="16" w:name="_Ref317252139"/>
      <w:bookmarkStart w:id="17" w:name="_Ref317252218"/>
      <w:bookmarkStart w:id="18" w:name="_Ref317252248"/>
      <w:bookmarkStart w:id="19" w:name="_Ref317252368"/>
      <w:bookmarkStart w:id="20" w:name="_Ref317252507"/>
      <w:bookmarkStart w:id="21" w:name="_Ref317252621"/>
      <w:bookmarkStart w:id="22" w:name="_Ref317252703"/>
      <w:bookmarkStart w:id="23" w:name="_Ref317252728"/>
      <w:bookmarkStart w:id="24" w:name="_Ref317252748"/>
      <w:bookmarkStart w:id="25" w:name="_Ref317253259"/>
      <w:bookmarkStart w:id="26" w:name="_Ref317253402"/>
      <w:bookmarkStart w:id="27" w:name="_Ref317253410"/>
      <w:bookmarkStart w:id="28" w:name="_Ref317253440"/>
      <w:bookmarkStart w:id="29" w:name="_Ref317253501"/>
      <w:bookmarkStart w:id="30" w:name="_Ref317253520"/>
      <w:bookmarkStart w:id="31" w:name="_Ref317253546"/>
      <w:bookmarkStart w:id="32" w:name="_Ref317253575"/>
      <w:bookmarkStart w:id="33" w:name="_Ref317253625"/>
      <w:bookmarkStart w:id="34" w:name="_Ref317253730"/>
      <w:bookmarkStart w:id="35" w:name="_Ref317253746"/>
      <w:bookmarkStart w:id="36" w:name="_Ref317253837"/>
      <w:bookmarkStart w:id="37" w:name="_Ref317253860"/>
      <w:bookmarkStart w:id="38" w:name="_Ref317253928"/>
      <w:bookmarkStart w:id="39" w:name="_Ref317253950"/>
      <w:bookmarkStart w:id="40" w:name="_Ref317254150"/>
      <w:bookmarkStart w:id="41" w:name="_Ref317254376"/>
      <w:bookmarkStart w:id="42" w:name="_Ref317254587"/>
      <w:bookmarkStart w:id="43" w:name="_Ref317254624"/>
      <w:bookmarkStart w:id="44" w:name="_Ref317254668"/>
      <w:bookmarkStart w:id="45" w:name="_Ref317254811"/>
      <w:bookmarkStart w:id="46" w:name="_Ref317254962"/>
      <w:bookmarkStart w:id="47" w:name="_Ref317254984"/>
      <w:bookmarkStart w:id="48" w:name="_Ref317255052"/>
      <w:bookmarkStart w:id="49" w:name="_Ref317255067"/>
      <w:bookmarkStart w:id="50" w:name="_Ref317255152"/>
      <w:bookmarkStart w:id="51" w:name="_Ref317255544"/>
      <w:bookmarkStart w:id="52" w:name="_Ref317255710"/>
      <w:bookmarkStart w:id="53" w:name="_Ref317255807"/>
      <w:bookmarkStart w:id="54" w:name="_Ref317256048"/>
      <w:bookmarkStart w:id="55" w:name="_Ref317256158"/>
      <w:bookmarkStart w:id="56" w:name="_Ref317256294"/>
      <w:bookmarkStart w:id="57" w:name="_Ref317256304"/>
      <w:bookmarkStart w:id="58" w:name="_Ref317256340"/>
      <w:bookmarkStart w:id="59" w:name="_Ref317256731"/>
      <w:bookmarkStart w:id="60" w:name="_Ref317257275"/>
      <w:bookmarkStart w:id="61" w:name="_Ref317257316"/>
      <w:bookmarkStart w:id="62" w:name="_Ref317257380"/>
      <w:bookmarkStart w:id="63" w:name="_Ref317257480"/>
      <w:bookmarkStart w:id="64" w:name="_Ref317257622"/>
      <w:bookmarkStart w:id="65" w:name="_Ref317257653"/>
      <w:bookmarkStart w:id="66" w:name="_Ref317257798"/>
      <w:bookmarkStart w:id="67" w:name="_Ref317257810"/>
      <w:bookmarkStart w:id="68" w:name="_Ref317257897"/>
      <w:bookmarkStart w:id="69" w:name="_Ref317258036"/>
      <w:bookmarkStart w:id="70" w:name="_Ref397617149"/>
      <w:bookmarkStart w:id="71" w:name="_Toc398564573"/>
      <w:bookmarkStart w:id="72" w:name="_Toc399408083"/>
      <w:bookmarkEnd w:id="0"/>
      <w:r>
        <w:rPr>
          <w:sz w:val="28"/>
          <w:szCs w:val="28"/>
        </w:rPr>
        <w:t>ЧАСТЬ 2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bookmarkEnd w:id="72"/>
    <w:p w:rsidR="00916C10" w:rsidRDefault="00916C10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916C10" w:rsidRPr="00AE6B22" w:rsidRDefault="00916C10" w:rsidP="00AE6B22">
      <w:pPr>
        <w:tabs>
          <w:tab w:val="left" w:pos="1134"/>
        </w:tabs>
        <w:ind w:right="-1"/>
        <w:jc w:val="center"/>
        <w:rPr>
          <w:b/>
          <w:bCs/>
          <w:i/>
          <w:iCs/>
        </w:rPr>
      </w:pPr>
    </w:p>
    <w:tbl>
      <w:tblPr>
        <w:tblW w:w="15310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916C10" w:rsidRPr="00FC009D">
        <w:trPr>
          <w:trHeight w:val="440"/>
          <w:tblHeader/>
        </w:trPr>
        <w:tc>
          <w:tcPr>
            <w:tcW w:w="781" w:type="dxa"/>
            <w:vAlign w:val="center"/>
          </w:tcPr>
          <w:p w:rsidR="00916C10" w:rsidRPr="00FC009D" w:rsidRDefault="00916C10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916C10" w:rsidRPr="00FC009D" w:rsidRDefault="00916C10" w:rsidP="007136DE">
            <w:pPr>
              <w:pStyle w:val="BodyTextIndent2"/>
              <w:ind w:firstLine="0"/>
              <w:jc w:val="center"/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916C10" w:rsidRPr="00FC009D" w:rsidRDefault="00916C10" w:rsidP="007136DE">
            <w:pPr>
              <w:pStyle w:val="BodyTextIndent2"/>
              <w:ind w:right="153" w:firstLine="0"/>
              <w:jc w:val="center"/>
            </w:pPr>
            <w:r w:rsidRPr="00FC009D">
              <w:t>Содержание</w:t>
            </w:r>
          </w:p>
        </w:tc>
      </w:tr>
      <w:tr w:rsidR="00916C10" w:rsidRPr="00FC009D">
        <w:trPr>
          <w:trHeight w:val="184"/>
        </w:trPr>
        <w:tc>
          <w:tcPr>
            <w:tcW w:w="781" w:type="dxa"/>
          </w:tcPr>
          <w:p w:rsidR="00916C10" w:rsidRPr="00FC009D" w:rsidRDefault="00916C10" w:rsidP="00580881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16C10" w:rsidRPr="00FC009D" w:rsidRDefault="00916C10" w:rsidP="005F5FA0">
            <w:pPr>
              <w:pStyle w:val="Times12"/>
              <w:ind w:right="153" w:firstLine="0"/>
              <w:jc w:val="left"/>
            </w:pPr>
            <w:r>
              <w:t>Общие положения</w:t>
            </w:r>
          </w:p>
        </w:tc>
        <w:tc>
          <w:tcPr>
            <w:tcW w:w="12261" w:type="dxa"/>
          </w:tcPr>
          <w:p w:rsidR="00916C10" w:rsidRPr="009A5C74" w:rsidRDefault="00916C10" w:rsidP="00580881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 w:rsidRPr="0097142B">
              <w:t xml:space="preserve">Принять участие в </w:t>
            </w:r>
            <w:r>
              <w:t>закупке</w:t>
            </w:r>
            <w:r w:rsidRPr="0097142B">
              <w:t xml:space="preserve"> может любой поставщик (подрядчик, исполнитель) или несколько поставщиков (</w:t>
            </w:r>
            <w:r>
              <w:t xml:space="preserve">подрядчиков, </w:t>
            </w:r>
            <w:r w:rsidRPr="0097142B"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16C10" w:rsidRDefault="00916C10" w:rsidP="00580881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916C10" w:rsidRPr="00FD5F77" w:rsidRDefault="00916C10" w:rsidP="00580881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916C10" w:rsidRPr="00A16F29" w:rsidRDefault="00916C10" w:rsidP="00580881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916C10" w:rsidRPr="00FC009D">
        <w:trPr>
          <w:trHeight w:val="955"/>
        </w:trPr>
        <w:tc>
          <w:tcPr>
            <w:tcW w:w="781" w:type="dxa"/>
          </w:tcPr>
          <w:p w:rsidR="00916C10" w:rsidRPr="00FC009D" w:rsidRDefault="00916C10" w:rsidP="00580881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16C10" w:rsidRPr="00FC009D" w:rsidRDefault="00916C10" w:rsidP="002B4D0C">
            <w:pPr>
              <w:pStyle w:val="Times12"/>
              <w:ind w:right="153" w:firstLine="0"/>
              <w:jc w:val="left"/>
            </w:pPr>
            <w:r w:rsidRPr="00A16F29">
              <w:t xml:space="preserve">Разъяснение положений </w:t>
            </w:r>
            <w:r>
              <w:t>закупочной</w:t>
            </w:r>
            <w:r w:rsidRPr="00A16F29">
              <w:t xml:space="preserve"> документации</w:t>
            </w:r>
          </w:p>
        </w:tc>
        <w:tc>
          <w:tcPr>
            <w:tcW w:w="12261" w:type="dxa"/>
          </w:tcPr>
          <w:p w:rsidR="00916C10" w:rsidRDefault="00916C10" w:rsidP="00580881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73"/>
          </w:p>
          <w:p w:rsidR="00916C10" w:rsidRDefault="00916C10" w:rsidP="00580881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916C10" w:rsidRDefault="00916C10" w:rsidP="00580881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916C10" w:rsidRDefault="00916C10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16C10" w:rsidRPr="00AD35B1" w:rsidRDefault="00916C10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916C10" w:rsidRPr="00A16F29" w:rsidRDefault="00916C10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916C10" w:rsidRDefault="00916C10" w:rsidP="00580881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</w:t>
            </w:r>
            <w:r w:rsidRPr="004572B0">
              <w:t xml:space="preserve">в </w:t>
            </w:r>
            <w:r>
              <w:t xml:space="preserve">течение 1 (одного) рабочего дня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916C10" w:rsidRDefault="00916C10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16C10" w:rsidRDefault="00916C10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разместить ответ на запрос</w:t>
            </w:r>
            <w:r>
              <w:t>:</w:t>
            </w:r>
          </w:p>
          <w:p w:rsidR="00916C10" w:rsidRPr="00AD35B1" w:rsidRDefault="00916C10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16C10" w:rsidRPr="00AD35B1" w:rsidRDefault="00916C10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16C10" w:rsidRDefault="00916C10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916C10" w:rsidRPr="00AD35B1" w:rsidRDefault="00916C10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16C10" w:rsidRPr="00AD35B1" w:rsidRDefault="00916C10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916C10" w:rsidRPr="00A16F29" w:rsidRDefault="00916C10" w:rsidP="00580881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916C10" w:rsidRPr="00FC009D">
        <w:trPr>
          <w:trHeight w:val="246"/>
        </w:trPr>
        <w:tc>
          <w:tcPr>
            <w:tcW w:w="781" w:type="dxa"/>
          </w:tcPr>
          <w:p w:rsidR="00916C10" w:rsidRPr="00FC009D" w:rsidRDefault="00916C10" w:rsidP="00580881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16C10" w:rsidRPr="00FC009D" w:rsidRDefault="00916C10" w:rsidP="005F5FA0">
            <w:pPr>
              <w:ind w:right="153"/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16C10" w:rsidRDefault="00916C10" w:rsidP="00580881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916C10" w:rsidRPr="00AD35B1" w:rsidRDefault="00916C10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916C10" w:rsidRPr="00AD35B1" w:rsidRDefault="00916C10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916C10" w:rsidRDefault="00916C10" w:rsidP="00580881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916C10" w:rsidRDefault="00916C10" w:rsidP="00580881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916C10" w:rsidRDefault="00916C10" w:rsidP="00580881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916C10" w:rsidRPr="00FC009D" w:rsidRDefault="00916C10" w:rsidP="000823EC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916C10" w:rsidRPr="00FC009D">
        <w:trPr>
          <w:trHeight w:val="473"/>
        </w:trPr>
        <w:tc>
          <w:tcPr>
            <w:tcW w:w="781" w:type="dxa"/>
          </w:tcPr>
          <w:p w:rsidR="00916C10" w:rsidRPr="00FC009D" w:rsidRDefault="00916C10" w:rsidP="00580881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916C10" w:rsidRPr="00FC009D" w:rsidRDefault="00916C10" w:rsidP="007136DE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916C10" w:rsidRDefault="00916C10" w:rsidP="00580881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916C10" w:rsidRPr="00805445" w:rsidRDefault="00916C10" w:rsidP="00580881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916C10" w:rsidRPr="00EC3767" w:rsidRDefault="00916C10" w:rsidP="00580881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916C10" w:rsidRPr="00345E3A" w:rsidRDefault="00916C10" w:rsidP="00580881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E3A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916C10" w:rsidRPr="00A3133D" w:rsidRDefault="00916C10" w:rsidP="00580881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916C10" w:rsidRPr="00A3133D" w:rsidRDefault="00916C10" w:rsidP="00580881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916C10" w:rsidRPr="00A3133D" w:rsidRDefault="00916C10" w:rsidP="00580881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16C10" w:rsidRPr="00A3133D" w:rsidRDefault="00916C10" w:rsidP="00580881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916C10" w:rsidRPr="00A3133D" w:rsidRDefault="00916C10" w:rsidP="00580881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916C10" w:rsidRPr="00A3133D" w:rsidRDefault="00916C10" w:rsidP="00580881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916C10" w:rsidRPr="00A3133D" w:rsidRDefault="00916C10" w:rsidP="00580881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916C10" w:rsidRPr="005A4FD0" w:rsidRDefault="00916C10" w:rsidP="00580881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916C10" w:rsidRPr="00EC3767" w:rsidRDefault="00916C10" w:rsidP="00580881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75"/>
          </w:p>
          <w:p w:rsidR="00916C10" w:rsidRPr="00E77DD2" w:rsidRDefault="00916C10" w:rsidP="00580881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всем участникам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916C10" w:rsidRPr="002C4A4B" w:rsidRDefault="00916C10" w:rsidP="00580881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документации;</w:t>
            </w:r>
          </w:p>
          <w:p w:rsidR="00916C10" w:rsidRPr="00E77DD2" w:rsidRDefault="00916C10" w:rsidP="00580881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4A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916C10" w:rsidRPr="00E77DD2" w:rsidRDefault="00916C10" w:rsidP="00580881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  <w:bookmarkEnd w:id="76"/>
          </w:p>
          <w:p w:rsidR="00916C10" w:rsidRPr="00E77DD2" w:rsidRDefault="00916C10" w:rsidP="00580881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йся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916C10" w:rsidRPr="00E77DD2" w:rsidRDefault="00916C10" w:rsidP="00580881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916C10" w:rsidRPr="00E77DD2" w:rsidRDefault="00916C10" w:rsidP="00580881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несостоявш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916C10" w:rsidRPr="00EC3767" w:rsidRDefault="00916C10" w:rsidP="00580881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sz w:val="28"/>
                <w:szCs w:val="28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916C10" w:rsidRPr="00EC3767" w:rsidRDefault="00916C10" w:rsidP="00580881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916C10" w:rsidRPr="00787BF1" w:rsidRDefault="00916C10" w:rsidP="00580881">
            <w:pPr>
              <w:pStyle w:val="ListParagraph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документацией;</w:t>
            </w:r>
          </w:p>
          <w:p w:rsidR="00916C10" w:rsidRPr="00FC009D" w:rsidRDefault="00916C10" w:rsidP="00580881">
            <w:pPr>
              <w:pStyle w:val="ListParagraph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или единственн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участника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916C10" w:rsidRPr="00FC009D">
        <w:trPr>
          <w:trHeight w:val="388"/>
        </w:trPr>
        <w:tc>
          <w:tcPr>
            <w:tcW w:w="781" w:type="dxa"/>
          </w:tcPr>
          <w:p w:rsidR="00916C10" w:rsidRDefault="00916C10" w:rsidP="00580881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916C10" w:rsidRPr="00FC009D" w:rsidRDefault="00916C10" w:rsidP="007F4E78">
            <w:pPr>
              <w:pStyle w:val="Times12"/>
              <w:ind w:firstLine="0"/>
            </w:pPr>
            <w:r w:rsidRPr="007A1F5D">
              <w:t xml:space="preserve">Подача и прием заявок на участие в </w:t>
            </w:r>
            <w:r>
              <w:t>закупке, открытие доступа к заявкам</w:t>
            </w:r>
          </w:p>
        </w:tc>
        <w:tc>
          <w:tcPr>
            <w:tcW w:w="12261" w:type="dxa"/>
          </w:tcPr>
          <w:p w:rsidR="00916C10" w:rsidRPr="000035D6" w:rsidRDefault="00916C10" w:rsidP="00580881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t xml:space="preserve">подать заявку </w:t>
            </w:r>
            <w:r w:rsidRPr="002C21CC">
              <w:t>на</w:t>
            </w:r>
            <w:r w:rsidRPr="00A452B4">
              <w:t xml:space="preserve"> участие в </w:t>
            </w:r>
            <w:r>
              <w:t>закупке</w:t>
            </w:r>
            <w:r w:rsidRPr="00A452B4">
              <w:t xml:space="preserve"> </w:t>
            </w:r>
            <w:r w:rsidRPr="005F16B3">
              <w:t xml:space="preserve">(предложение на участие в </w:t>
            </w:r>
            <w:r>
              <w:t>закупке</w:t>
            </w:r>
            <w:r w:rsidRPr="005F16B3"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t xml:space="preserve"> в </w:t>
            </w:r>
            <w:r w:rsidRPr="00A452B4">
              <w:t xml:space="preserve">разделе 2 </w:t>
            </w:r>
            <w:r>
              <w:t>закупочной</w:t>
            </w:r>
            <w:r w:rsidRPr="00A452B4">
              <w:t xml:space="preserve"> документации, содержание и оформление которых соответствует требованиям </w:t>
            </w:r>
            <w:r>
              <w:t>закупочной</w:t>
            </w:r>
            <w:r w:rsidRPr="00A452B4">
              <w:t xml:space="preserve"> документации) в срок, указанный в извещении о проведении </w:t>
            </w:r>
            <w:r>
              <w:t>закупки</w:t>
            </w:r>
            <w:r w:rsidRPr="00A452B4">
              <w:t>.</w:t>
            </w:r>
            <w:r w:rsidRPr="00BE082C">
              <w:t xml:space="preserve"> З</w:t>
            </w:r>
            <w:r w:rsidRPr="008B6E99"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t>Если участник закупки представил свою заявку с опозданием, она не рассматривается.</w:t>
            </w:r>
          </w:p>
          <w:p w:rsidR="00916C10" w:rsidRPr="007F4E78" w:rsidRDefault="00916C10" w:rsidP="00580881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676509"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t xml:space="preserve">участник </w:t>
            </w:r>
            <w:r>
              <w:t>закупки</w:t>
            </w:r>
            <w:r w:rsidRPr="00F322E9">
              <w:t xml:space="preserve"> вправе подать только одну заявку на участие в </w:t>
            </w:r>
            <w:r>
              <w:t>закупке</w:t>
            </w:r>
            <w:r w:rsidRPr="00F322E9">
              <w:t xml:space="preserve"> (за исключением разрешенных альтернатив в составе</w:t>
            </w:r>
            <w:r>
              <w:t xml:space="preserve">, </w:t>
            </w:r>
            <w:r w:rsidRPr="00F322E9">
              <w:t xml:space="preserve">если </w:t>
            </w:r>
            <w:r>
              <w:t xml:space="preserve">извещением о проведении закупки </w:t>
            </w:r>
            <w:r w:rsidRPr="00F322E9">
              <w:t>разрешена подача альтернативных предложений)</w:t>
            </w:r>
            <w:r>
              <w:t>.</w:t>
            </w:r>
          </w:p>
          <w:p w:rsidR="00916C10" w:rsidRPr="00F322E9" w:rsidRDefault="00916C10" w:rsidP="00580881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983A63">
              <w:t xml:space="preserve">Все документы (формы, заполненные в соответствии с требованиями </w:t>
            </w:r>
            <w:r>
              <w:t>закупочной</w:t>
            </w:r>
            <w:r w:rsidRPr="00983A63">
              <w:t xml:space="preserve"> документации, а также иные данные и сведения, предусмотренные </w:t>
            </w:r>
            <w:r>
              <w:t>закупочной</w:t>
            </w:r>
            <w:r w:rsidRPr="00983A63">
              <w:t xml:space="preserve"> документацией, оформленные в соответствии с требованиями </w:t>
            </w:r>
            <w:r>
              <w:t>закупочной документации</w:t>
            </w:r>
            <w:r w:rsidRPr="00983A63">
              <w:t xml:space="preserve">), входящие в состав заявки на участие в </w:t>
            </w:r>
            <w:r>
              <w:t>закупке</w:t>
            </w:r>
            <w:r w:rsidRPr="00983A63">
              <w:t xml:space="preserve"> должны быть предоставлены участником </w:t>
            </w:r>
            <w:r>
              <w:t>закупки</w:t>
            </w:r>
            <w:r w:rsidRPr="00983A63"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t>закупке</w:t>
            </w:r>
            <w:r w:rsidRPr="00983A63">
              <w:t xml:space="preserve">, размещенные участником </w:t>
            </w:r>
            <w:r>
              <w:t>закупки</w:t>
            </w:r>
            <w:r w:rsidRPr="00983A63"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t>закупке</w:t>
            </w:r>
            <w:r w:rsidRPr="00983A63"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t>инструкциями, приведенными в закупочной документации</w:t>
            </w:r>
            <w:r w:rsidRPr="00983A63"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916C10" w:rsidRDefault="00916C10" w:rsidP="00580881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916C10" w:rsidRDefault="00916C10" w:rsidP="00580881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916C10" w:rsidRDefault="00916C10" w:rsidP="00580881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916C10" w:rsidRPr="00641F6C" w:rsidRDefault="00916C10" w:rsidP="00580881">
            <w:pPr>
              <w:pStyle w:val="Times12"/>
              <w:numPr>
                <w:ilvl w:val="0"/>
                <w:numId w:val="29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916C10" w:rsidRPr="00C74B4E" w:rsidRDefault="00916C10" w:rsidP="00580881">
            <w:pPr>
              <w:pStyle w:val="-6"/>
              <w:numPr>
                <w:ilvl w:val="0"/>
                <w:numId w:val="5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отозвать поданную заявку;</w:t>
            </w:r>
          </w:p>
          <w:p w:rsidR="00916C10" w:rsidRPr="00C74B4E" w:rsidRDefault="00916C10" w:rsidP="00580881">
            <w:pPr>
              <w:pStyle w:val="-6"/>
              <w:numPr>
                <w:ilvl w:val="0"/>
                <w:numId w:val="5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не отзывать поданную заявку, изменив ее (при желании)</w:t>
            </w:r>
            <w:r>
              <w:rPr>
                <w:sz w:val="24"/>
                <w:szCs w:val="24"/>
              </w:rPr>
              <w:t>.</w:t>
            </w:r>
          </w:p>
          <w:p w:rsidR="00916C10" w:rsidRPr="005671FF" w:rsidRDefault="00916C10" w:rsidP="00580881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B13829">
              <w:t>Подача</w:t>
            </w:r>
            <w:r w:rsidRPr="005671FF"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t>настоящего пункта</w:t>
            </w:r>
            <w:r w:rsidRPr="005671FF">
              <w:t xml:space="preserve">. </w:t>
            </w:r>
            <w:bookmarkStart w:id="79" w:name="_Ref115078477"/>
            <w:r w:rsidRPr="005671FF">
              <w:t xml:space="preserve">В этом случае участник </w:t>
            </w:r>
            <w:r>
              <w:t>закупки</w:t>
            </w:r>
            <w:r w:rsidRPr="005671FF">
              <w:t xml:space="preserve"> готовит следующие документы:</w:t>
            </w:r>
            <w:bookmarkEnd w:id="78"/>
            <w:bookmarkEnd w:id="79"/>
          </w:p>
          <w:p w:rsidR="00916C10" w:rsidRPr="005671FF" w:rsidRDefault="00916C10" w:rsidP="00580881">
            <w:pPr>
              <w:pStyle w:val="a"/>
              <w:numPr>
                <w:ilvl w:val="4"/>
                <w:numId w:val="59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письмо</w:t>
            </w:r>
            <w:r w:rsidRPr="005671FF">
              <w:rPr>
                <w:sz w:val="24"/>
                <w:szCs w:val="24"/>
              </w:rPr>
              <w:t xml:space="preserve"> об изменении заявки на </w:t>
            </w:r>
            <w:r>
              <w:rPr>
                <w:sz w:val="24"/>
                <w:szCs w:val="24"/>
              </w:rPr>
              <w:t xml:space="preserve">участие в </w:t>
            </w:r>
            <w:r w:rsidRPr="005671FF">
              <w:rPr>
                <w:sz w:val="24"/>
                <w:szCs w:val="24"/>
              </w:rPr>
              <w:t>закупке</w:t>
            </w:r>
            <w:r>
              <w:rPr>
                <w:sz w:val="24"/>
                <w:szCs w:val="24"/>
              </w:rPr>
              <w:t xml:space="preserve"> </w:t>
            </w:r>
            <w:r w:rsidRPr="005671FF">
              <w:rPr>
                <w:sz w:val="24"/>
                <w:szCs w:val="24"/>
              </w:rPr>
              <w:t xml:space="preserve">в отношении </w:t>
            </w:r>
            <w:r>
              <w:rPr>
                <w:sz w:val="24"/>
                <w:szCs w:val="24"/>
              </w:rPr>
              <w:t>данного лота</w:t>
            </w:r>
            <w:r w:rsidRPr="005671FF">
              <w:rPr>
                <w:sz w:val="24"/>
                <w:szCs w:val="24"/>
              </w:rPr>
              <w:t xml:space="preserve"> на бланке организации (для юридического лица);</w:t>
            </w:r>
          </w:p>
          <w:p w:rsidR="00916C10" w:rsidRPr="005671FF" w:rsidRDefault="00916C10" w:rsidP="00580881">
            <w:pPr>
              <w:pStyle w:val="a"/>
              <w:numPr>
                <w:ilvl w:val="4"/>
                <w:numId w:val="59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916C10" w:rsidRDefault="00916C10" w:rsidP="00580881">
            <w:pPr>
              <w:pStyle w:val="a"/>
              <w:numPr>
                <w:ilvl w:val="4"/>
                <w:numId w:val="59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новые версии </w:t>
            </w:r>
            <w:r>
              <w:rPr>
                <w:sz w:val="24"/>
                <w:szCs w:val="24"/>
              </w:rPr>
              <w:t>документов, которые изменяются.</w:t>
            </w:r>
          </w:p>
          <w:p w:rsidR="00916C10" w:rsidRPr="005671FF" w:rsidRDefault="00916C10" w:rsidP="00B13829">
            <w:pPr>
              <w:pStyle w:val="a"/>
              <w:numPr>
                <w:ilvl w:val="0"/>
                <w:numId w:val="0"/>
              </w:numPr>
              <w:spacing w:line="240" w:lineRule="auto"/>
              <w:ind w:firstLine="566"/>
              <w:rPr>
                <w:sz w:val="24"/>
                <w:szCs w:val="24"/>
              </w:rPr>
            </w:pPr>
            <w:r w:rsidRPr="00351145">
              <w:rPr>
                <w:sz w:val="24"/>
                <w:szCs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sz w:val="24"/>
                <w:szCs w:val="24"/>
              </w:rPr>
              <w:t>закупки</w:t>
            </w:r>
            <w:r w:rsidRPr="00351145">
              <w:rPr>
                <w:sz w:val="24"/>
                <w:szCs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916C10" w:rsidRDefault="00916C10" w:rsidP="00580881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916C10" w:rsidRPr="00AB5B20" w:rsidRDefault="00916C10" w:rsidP="00580881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916C10" w:rsidRDefault="00916C10" w:rsidP="00580881">
            <w:pPr>
              <w:pStyle w:val="Times12"/>
              <w:numPr>
                <w:ilvl w:val="0"/>
                <w:numId w:val="2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916C10" w:rsidRDefault="00916C10" w:rsidP="00580881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916C10" w:rsidRDefault="00916C10" w:rsidP="00580881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916C10" w:rsidRDefault="00916C10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916C10" w:rsidRDefault="00916C10" w:rsidP="00580881">
            <w:pPr>
              <w:pStyle w:val="Times12"/>
              <w:numPr>
                <w:ilvl w:val="0"/>
                <w:numId w:val="29"/>
              </w:numPr>
              <w:ind w:left="-2" w:firstLine="567"/>
            </w:pPr>
            <w:r>
              <w:t>П</w:t>
            </w:r>
            <w:r w:rsidRPr="0045195E">
              <w:t xml:space="preserve">рисутствующие на заседании </w:t>
            </w:r>
            <w:r>
              <w:t>закупочной</w:t>
            </w:r>
            <w:r w:rsidRPr="0045195E">
              <w:t xml:space="preserve"> комиссии при открытии доступа к заявкам представители участников </w:t>
            </w:r>
            <w:r>
              <w:t>закупки</w:t>
            </w:r>
            <w:r w:rsidRPr="0045195E">
              <w:t xml:space="preserve"> </w:t>
            </w:r>
            <w:r w:rsidRPr="00852C80">
              <w:t>регистрируются</w:t>
            </w:r>
            <w:r w:rsidRPr="0045195E">
              <w:t xml:space="preserve"> в Журнале регистрации представителей участников </w:t>
            </w:r>
            <w:r>
              <w:t>закупки.</w:t>
            </w:r>
          </w:p>
          <w:p w:rsidR="00916C10" w:rsidRPr="00FC009D" w:rsidRDefault="00916C10" w:rsidP="00580881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594882">
              <w:t xml:space="preserve">Участники </w:t>
            </w:r>
            <w:r>
              <w:t>закупки</w:t>
            </w:r>
            <w:r w:rsidRPr="00594882">
              <w:t xml:space="preserve">, присутствующие на заседании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вправе вести аудио и/или видеозапись заседания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предварительно сообщив об этом организатору </w:t>
            </w:r>
            <w:r>
              <w:t>закупки</w:t>
            </w:r>
            <w:r w:rsidRPr="00594882">
              <w:t>.</w:t>
            </w:r>
          </w:p>
          <w:p w:rsidR="00916C10" w:rsidRPr="00FC009D" w:rsidRDefault="00916C10" w:rsidP="00580881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Протокол открытия доступа к заявкам на участие в </w:t>
            </w:r>
            <w:r>
              <w:t>закупке</w:t>
            </w:r>
            <w:r w:rsidRPr="00DA3FA6">
              <w:t xml:space="preserve"> размещается организатором </w:t>
            </w:r>
            <w:r>
              <w:t>закупки</w:t>
            </w:r>
            <w:r w:rsidRPr="00DA3FA6"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916C10" w:rsidRPr="00FC009D">
        <w:trPr>
          <w:trHeight w:val="388"/>
        </w:trPr>
        <w:tc>
          <w:tcPr>
            <w:tcW w:w="781" w:type="dxa"/>
          </w:tcPr>
          <w:p w:rsidR="00916C10" w:rsidRDefault="00916C10" w:rsidP="00580881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16C10" w:rsidRPr="007A1F5D" w:rsidRDefault="00916C10" w:rsidP="007F4E78">
            <w:pPr>
              <w:pStyle w:val="Times12"/>
              <w:ind w:firstLine="0"/>
            </w:pPr>
            <w:r>
              <w:t>Отстранение участника закупки</w:t>
            </w:r>
          </w:p>
        </w:tc>
        <w:tc>
          <w:tcPr>
            <w:tcW w:w="12261" w:type="dxa"/>
          </w:tcPr>
          <w:p w:rsidR="00916C10" w:rsidRPr="00412D5D" w:rsidRDefault="00916C10" w:rsidP="00580881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916C10" w:rsidRPr="003012C7" w:rsidRDefault="00916C10" w:rsidP="00580881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r w:rsidRPr="003012C7">
              <w:t>при обнаружении недостоверных сведений в заявке на участие в закупке и (или) ее уточнениях согласно пункту </w:t>
            </w:r>
            <w:r>
              <w:fldChar w:fldCharType="begin"/>
            </w:r>
            <w:r>
              <w:instrText xml:space="preserve"> REF _Ref401221523 \r \h </w:instrText>
            </w:r>
            <w:r>
              <w:fldChar w:fldCharType="separate"/>
            </w:r>
            <w:r>
              <w:t>7.5</w:t>
            </w:r>
            <w:r>
              <w:fldChar w:fldCharType="end"/>
            </w:r>
            <w:r w:rsidRPr="003012C7"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916C10" w:rsidRPr="003012C7" w:rsidRDefault="00916C10" w:rsidP="00580881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916C10" w:rsidRPr="002562F4" w:rsidRDefault="00916C10" w:rsidP="00412D5D">
            <w:pPr>
              <w:pStyle w:val="Times12"/>
            </w:pPr>
            <w:r w:rsidRPr="003012C7"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916C10" w:rsidRPr="00FC009D">
        <w:trPr>
          <w:trHeight w:val="388"/>
        </w:trPr>
        <w:tc>
          <w:tcPr>
            <w:tcW w:w="781" w:type="dxa"/>
          </w:tcPr>
          <w:p w:rsidR="00916C10" w:rsidRDefault="00916C10" w:rsidP="00580881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16C10" w:rsidRPr="00FC009D" w:rsidRDefault="00916C10" w:rsidP="00F40C86">
            <w:pPr>
              <w:pStyle w:val="Times12"/>
              <w:ind w:firstLine="0"/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916C10" w:rsidRPr="00412D5D" w:rsidRDefault="00916C10" w:rsidP="00580881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, в следующем порядке:</w:t>
            </w:r>
          </w:p>
          <w:p w:rsidR="00916C10" w:rsidRPr="003012C7" w:rsidRDefault="00916C10" w:rsidP="00580881">
            <w:pPr>
              <w:pStyle w:val="ListParagraph"/>
              <w:widowControl w:val="0"/>
              <w:numPr>
                <w:ilvl w:val="0"/>
                <w:numId w:val="49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отборочная стадия;</w:t>
            </w:r>
          </w:p>
          <w:p w:rsidR="00916C10" w:rsidRPr="003012C7" w:rsidRDefault="00916C10" w:rsidP="00580881">
            <w:pPr>
              <w:pStyle w:val="ListParagraph"/>
              <w:widowControl w:val="0"/>
              <w:numPr>
                <w:ilvl w:val="0"/>
                <w:numId w:val="49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оценочная стадия</w:t>
            </w:r>
          </w:p>
          <w:p w:rsidR="00916C10" w:rsidRPr="003012C7" w:rsidRDefault="00916C10" w:rsidP="00580881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916C10" w:rsidRPr="003012C7" w:rsidRDefault="00916C10" w:rsidP="00580881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916C10" w:rsidRPr="003012C7" w:rsidRDefault="00916C10" w:rsidP="00580881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916C10" w:rsidRPr="00656215" w:rsidRDefault="00916C10" w:rsidP="00580881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80"/>
          </w:p>
          <w:p w:rsidR="00916C10" w:rsidRPr="003012C7" w:rsidRDefault="00916C10" w:rsidP="00580881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bookmarkStart w:id="81" w:name="_Ref401221504"/>
            <w:r w:rsidRPr="003012C7"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81"/>
          </w:p>
          <w:p w:rsidR="00916C10" w:rsidRPr="003012C7" w:rsidRDefault="00916C10" w:rsidP="00580881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полномочия лица на подписание заявки от имени участника закупки,</w:t>
            </w:r>
          </w:p>
          <w:p w:rsidR="00916C10" w:rsidRPr="003012C7" w:rsidRDefault="00916C10" w:rsidP="00580881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учредительные документы,</w:t>
            </w:r>
          </w:p>
          <w:p w:rsidR="00916C10" w:rsidRPr="003012C7" w:rsidRDefault="00916C10" w:rsidP="00580881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916C10" w:rsidRPr="003012C7" w:rsidRDefault="00916C10" w:rsidP="00580881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916C10" w:rsidRPr="003012C7" w:rsidRDefault="00916C10" w:rsidP="00580881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916C10" w:rsidRPr="003012C7" w:rsidRDefault="00916C10" w:rsidP="00580881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916C10" w:rsidRPr="003012C7" w:rsidRDefault="00916C10" w:rsidP="00580881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2344AE">
              <w:t xml:space="preserve">сведения, подтверждаемые участником </w:t>
            </w:r>
            <w:r>
              <w:t>закупки</w:t>
            </w:r>
            <w:r w:rsidRPr="002344AE">
              <w:t xml:space="preserve"> декларативно по форме в соответствии с требованиями </w:t>
            </w:r>
            <w:r>
              <w:t xml:space="preserve">закупочной </w:t>
            </w:r>
            <w:r w:rsidRPr="002344AE">
              <w:t>документации</w:t>
            </w:r>
            <w:r w:rsidRPr="003012C7">
              <w:t>.</w:t>
            </w:r>
          </w:p>
          <w:p w:rsidR="00916C10" w:rsidRPr="003012C7" w:rsidRDefault="00916C10" w:rsidP="00580881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916C10" w:rsidRPr="002562F4" w:rsidRDefault="00916C10" w:rsidP="00580881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3012C7"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916C10" w:rsidRPr="00656215" w:rsidRDefault="00916C10" w:rsidP="00580881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916C10" w:rsidRPr="003012C7" w:rsidRDefault="00916C10" w:rsidP="00580881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t xml:space="preserve">астие в </w:t>
            </w:r>
            <w:r w:rsidRPr="003012C7">
              <w:t>закупке.</w:t>
            </w:r>
          </w:p>
          <w:p w:rsidR="00916C10" w:rsidRPr="003012C7" w:rsidRDefault="00916C10" w:rsidP="007136DE">
            <w:pPr>
              <w:pStyle w:val="Times12"/>
            </w:pPr>
            <w:r w:rsidRPr="003012C7">
              <w:t>Исправление иных ошибок не допускается.</w:t>
            </w:r>
          </w:p>
          <w:p w:rsidR="00916C10" w:rsidRPr="003012C7" w:rsidRDefault="00916C10" w:rsidP="00580881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В случаях, влияющих на допуск участника к закупке или оценку его заявки на участие в закупке:</w:t>
            </w:r>
          </w:p>
          <w:p w:rsidR="00916C10" w:rsidRPr="003012C7" w:rsidRDefault="00916C10" w:rsidP="00580881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3012C7"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916C10" w:rsidRPr="00656215" w:rsidRDefault="00916C10" w:rsidP="00580881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2562F4"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t xml:space="preserve">правоспособностью, </w:t>
            </w:r>
          </w:p>
          <w:p w:rsidR="00916C10" w:rsidRPr="00656215" w:rsidRDefault="00916C10" w:rsidP="00580881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t xml:space="preserve">если соответствующие требования </w:t>
            </w:r>
            <w:r>
              <w:t>устанавливались</w:t>
            </w:r>
            <w:r w:rsidRPr="002562F4">
              <w:t>,</w:t>
            </w:r>
          </w:p>
          <w:p w:rsidR="00916C10" w:rsidRPr="003012C7" w:rsidRDefault="00916C10" w:rsidP="00580881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916C10" w:rsidRPr="003012C7" w:rsidRDefault="00916C10" w:rsidP="00580881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3012C7"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916C10" w:rsidRPr="003012C7" w:rsidRDefault="00916C10" w:rsidP="00580881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2" w:name="_Ref381859812"/>
            <w:r w:rsidRPr="00FA2827">
              <w:t xml:space="preserve">если сведения о привлекаемом участником </w:t>
            </w:r>
            <w:r>
              <w:t>закупки</w:t>
            </w:r>
            <w:r w:rsidRPr="00FA2827">
              <w:t xml:space="preserve"> субподрядчике (соисполнителе)</w:t>
            </w:r>
            <w:bookmarkEnd w:id="82"/>
            <w:r w:rsidRPr="00FA2827">
              <w:t xml:space="preserve"> включены в реестр недобросовестных поставщиков, то участнику </w:t>
            </w:r>
            <w:r>
              <w:t>закупки</w:t>
            </w:r>
            <w:r w:rsidRPr="00FA2827"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t xml:space="preserve">закупочной </w:t>
            </w:r>
            <w:r w:rsidRPr="00FA2827">
              <w:t>документации, то отказ участника от замены такого субподрядчика</w:t>
            </w:r>
            <w:r>
              <w:t xml:space="preserve"> (соисполнителя)</w:t>
            </w:r>
            <w:r w:rsidRPr="00FA2827">
              <w:t xml:space="preserve"> является основанием для отказа в допуске к участию в конкурсе согласно </w:t>
            </w:r>
            <w:r>
              <w:t>подпункту </w:t>
            </w:r>
            <w:r>
              <w:fldChar w:fldCharType="begin"/>
            </w:r>
            <w:r>
              <w:instrText xml:space="preserve"> REF _Ref407364133 \r \h </w:instrText>
            </w:r>
            <w:r>
              <w:fldChar w:fldCharType="separate"/>
            </w:r>
            <w:r>
              <w:t>б)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_Ref407364135 \r \h </w:instrText>
            </w:r>
            <w:r>
              <w:fldChar w:fldCharType="separate"/>
            </w:r>
            <w:r>
              <w:t>8.2</w:t>
            </w:r>
            <w:r>
              <w:fldChar w:fldCharType="end"/>
            </w:r>
            <w:r w:rsidRPr="00FA2827">
              <w:t>.</w:t>
            </w:r>
          </w:p>
          <w:p w:rsidR="00916C10" w:rsidRPr="00CC3AA2" w:rsidRDefault="00916C10" w:rsidP="00580881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CC3AA2"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916C10" w:rsidRPr="003012C7" w:rsidRDefault="00916C10" w:rsidP="00580881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Pr="00580881">
                <w:rPr>
                  <w:rFonts w:ascii="Times New Roman" w:hAnsi="Times New Roman" w:cs="Times New Roman"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916C10" w:rsidRPr="003012C7" w:rsidRDefault="00916C10" w:rsidP="00580881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Pr="00580881">
                <w:rPr>
                  <w:rFonts w:ascii="Times New Roman" w:hAnsi="Times New Roman" w:cs="Times New Roman"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Pr="00580881">
                <w:rPr>
                  <w:rFonts w:ascii="Times New Roman" w:hAnsi="Times New Roman" w:cs="Times New Roman"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916C10" w:rsidRPr="003012C7" w:rsidRDefault="00916C10" w:rsidP="00580881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916C10" w:rsidRPr="003012C7" w:rsidRDefault="00916C10" w:rsidP="00580881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Pr="00580881">
                <w:rPr>
                  <w:rFonts w:ascii="Times New Roman" w:hAnsi="Times New Roman" w:cs="Times New Roman"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закупке.</w:t>
            </w:r>
          </w:p>
          <w:p w:rsidR="00916C10" w:rsidRPr="003012C7" w:rsidRDefault="00916C10" w:rsidP="00580881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916C10" w:rsidRPr="00412D5D" w:rsidRDefault="00916C10" w:rsidP="00580881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916C10" w:rsidRPr="00FC009D">
        <w:trPr>
          <w:trHeight w:val="388"/>
        </w:trPr>
        <w:tc>
          <w:tcPr>
            <w:tcW w:w="781" w:type="dxa"/>
          </w:tcPr>
          <w:p w:rsidR="00916C10" w:rsidRDefault="00916C10" w:rsidP="00580881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16C10" w:rsidRPr="00FC009D" w:rsidRDefault="00916C10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916C10" w:rsidRDefault="00916C10" w:rsidP="00580881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916C10" w:rsidRPr="00DA3FA6" w:rsidRDefault="00916C10" w:rsidP="00580881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916C10" w:rsidRPr="00DA3FA6" w:rsidRDefault="00916C10" w:rsidP="00580881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916C10" w:rsidRPr="00DA3FA6" w:rsidRDefault="00916C10" w:rsidP="00580881">
            <w:pPr>
              <w:pStyle w:val="Times12"/>
              <w:numPr>
                <w:ilvl w:val="0"/>
                <w:numId w:val="37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85"/>
          </w:p>
          <w:p w:rsidR="00916C10" w:rsidRPr="00DA3FA6" w:rsidRDefault="00916C10" w:rsidP="00580881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916C10" w:rsidRPr="00DA3FA6" w:rsidRDefault="00916C10" w:rsidP="00580881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916C10" w:rsidRPr="00DA3FA6" w:rsidRDefault="00916C10" w:rsidP="00580881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916C10" w:rsidRPr="00DA3FA6" w:rsidRDefault="00916C10" w:rsidP="00580881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916C10" w:rsidRPr="00DA3FA6" w:rsidRDefault="00916C10" w:rsidP="00580881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916C10" w:rsidRPr="00DA3FA6" w:rsidRDefault="00916C10" w:rsidP="00580881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916C10" w:rsidRPr="00DA3FA6" w:rsidRDefault="00916C10" w:rsidP="00580881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916C10" w:rsidRPr="00DA3FA6" w:rsidRDefault="00916C10" w:rsidP="00580881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916C10" w:rsidRPr="00DA3FA6" w:rsidRDefault="00916C10" w:rsidP="00580881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916C10" w:rsidRPr="00DA3FA6" w:rsidRDefault="00916C10" w:rsidP="00580881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916C10" w:rsidRPr="00DA3FA6" w:rsidRDefault="00916C10" w:rsidP="00580881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916C10" w:rsidRPr="00DA3FA6" w:rsidRDefault="00916C10" w:rsidP="00580881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t xml:space="preserve">извещением о проведении </w:t>
            </w:r>
            <w:r>
              <w:t>закупки</w:t>
            </w:r>
            <w:r w:rsidRPr="00083382">
              <w:t xml:space="preserve">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 w:rsidRPr="00083382">
              <w:t xml:space="preserve"> настоящей </w:t>
            </w:r>
            <w: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916C10" w:rsidRPr="0084666B" w:rsidRDefault="00916C10" w:rsidP="00580881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916C10" w:rsidRPr="00656215" w:rsidRDefault="00916C10" w:rsidP="00580881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7" w:name="_Ref270006910"/>
            <w:r w:rsidRPr="0084666B">
              <w:t xml:space="preserve">Любой участник </w:t>
            </w:r>
            <w:r>
              <w:t>закупки</w:t>
            </w:r>
            <w:r w:rsidRPr="0084666B">
              <w:t xml:space="preserve"> после размещения протокола заседания </w:t>
            </w:r>
            <w:r>
              <w:t>закупочной</w:t>
            </w:r>
            <w:r w:rsidRPr="0084666B">
              <w:t xml:space="preserve"> комиссии по рассмотрению заявок на отборочной стадии вправе направить организатору </w:t>
            </w:r>
            <w:r>
              <w:t>закупки</w:t>
            </w:r>
            <w:r w:rsidRPr="0084666B">
              <w:t xml:space="preserve"> запрос о разъяснении причин отказа ему в допуске к участию в </w:t>
            </w:r>
            <w:r>
              <w:t>закупке</w:t>
            </w:r>
            <w:r w:rsidRPr="0084666B"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t>закупки</w:t>
            </w:r>
            <w:r w:rsidRPr="0084666B">
              <w:t xml:space="preserve"> в письменной форме соответствующие разъяснения.</w:t>
            </w:r>
            <w:bookmarkEnd w:id="87"/>
          </w:p>
          <w:p w:rsidR="00916C10" w:rsidRPr="00DA3FA6" w:rsidRDefault="00916C10" w:rsidP="00580881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916C10" w:rsidRPr="00FC009D">
        <w:trPr>
          <w:trHeight w:val="388"/>
        </w:trPr>
        <w:tc>
          <w:tcPr>
            <w:tcW w:w="781" w:type="dxa"/>
          </w:tcPr>
          <w:p w:rsidR="00916C10" w:rsidRPr="00FC009D" w:rsidRDefault="00916C10" w:rsidP="00580881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16C10" w:rsidRPr="000619BA" w:rsidRDefault="00916C10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916C10" w:rsidRPr="00AA57E4" w:rsidRDefault="00916C10" w:rsidP="00580881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916C10" w:rsidRDefault="00916C10" w:rsidP="00580881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916C10" w:rsidRPr="00AA57E4" w:rsidRDefault="00916C10" w:rsidP="00580881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 w:cs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16C10" w:rsidRPr="00AA57E4" w:rsidRDefault="00916C10" w:rsidP="00580881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916C10" w:rsidRPr="00AA57E4" w:rsidRDefault="00916C10" w:rsidP="00580881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916C10" w:rsidRPr="00AA57E4" w:rsidRDefault="00916C10" w:rsidP="00580881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916C10" w:rsidRPr="00DE0B73" w:rsidRDefault="00916C10" w:rsidP="00580881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власти.</w:t>
            </w:r>
          </w:p>
          <w:p w:rsidR="00916C10" w:rsidRPr="00DE0B73" w:rsidRDefault="00916C10" w:rsidP="00580881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916C10" w:rsidRPr="000619BA" w:rsidRDefault="00916C10" w:rsidP="00580881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16C10" w:rsidRPr="00FC009D">
        <w:trPr>
          <w:trHeight w:val="194"/>
        </w:trPr>
        <w:tc>
          <w:tcPr>
            <w:tcW w:w="781" w:type="dxa"/>
          </w:tcPr>
          <w:p w:rsidR="00916C10" w:rsidRPr="00FC009D" w:rsidRDefault="00916C10" w:rsidP="00580881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916C10" w:rsidRPr="00FC009D" w:rsidRDefault="00916C10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916C10" w:rsidRPr="00DE0B73" w:rsidRDefault="00916C10" w:rsidP="00580881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 w:cs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 w:cs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16C10" w:rsidRPr="00DE0B73" w:rsidRDefault="00916C10" w:rsidP="00580881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916C10" w:rsidRDefault="00916C10" w:rsidP="00580881">
            <w:pPr>
              <w:numPr>
                <w:ilvl w:val="0"/>
                <w:numId w:val="2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916C10" w:rsidRPr="00EF37DD" w:rsidRDefault="00916C10" w:rsidP="00580881">
            <w:pPr>
              <w:numPr>
                <w:ilvl w:val="0"/>
                <w:numId w:val="2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916C10" w:rsidRPr="00FA02D7" w:rsidRDefault="00916C10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916C10" w:rsidRPr="00AE7722" w:rsidRDefault="00916C10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916C10" w:rsidRPr="00AE7722" w:rsidRDefault="00916C10" w:rsidP="00580881">
            <w:pPr>
              <w:numPr>
                <w:ilvl w:val="0"/>
                <w:numId w:val="20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916C10" w:rsidRPr="00676509" w:rsidRDefault="00916C10" w:rsidP="00580881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, заказчик:</w:t>
            </w:r>
            <w:bookmarkEnd w:id="89"/>
          </w:p>
          <w:p w:rsidR="00916C10" w:rsidRPr="00676509" w:rsidRDefault="00916C10" w:rsidP="00580881">
            <w:pPr>
              <w:widowControl w:val="0"/>
              <w:numPr>
                <w:ilvl w:val="0"/>
                <w:numId w:val="5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916C10" w:rsidRPr="00676509" w:rsidRDefault="00916C10" w:rsidP="00580881">
            <w:pPr>
              <w:widowControl w:val="0"/>
              <w:numPr>
                <w:ilvl w:val="0"/>
                <w:numId w:val="5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916C10" w:rsidRPr="00FC009D" w:rsidRDefault="00916C10" w:rsidP="00580881">
            <w:pPr>
              <w:widowControl w:val="0"/>
              <w:numPr>
                <w:ilvl w:val="0"/>
                <w:numId w:val="5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11.1</w:t>
            </w:r>
            <w:r>
              <w:fldChar w:fldCharType="end"/>
            </w:r>
            <w:r>
              <w:t>.</w:t>
            </w:r>
          </w:p>
        </w:tc>
      </w:tr>
      <w:tr w:rsidR="00916C10" w:rsidRPr="00FC009D">
        <w:trPr>
          <w:trHeight w:val="194"/>
        </w:trPr>
        <w:tc>
          <w:tcPr>
            <w:tcW w:w="781" w:type="dxa"/>
          </w:tcPr>
          <w:p w:rsidR="00916C10" w:rsidRPr="00FC009D" w:rsidRDefault="00916C10" w:rsidP="00580881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916C10" w:rsidRDefault="00916C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916C10" w:rsidRPr="00676509" w:rsidRDefault="00916C10" w:rsidP="00580881">
            <w:pPr>
              <w:pStyle w:val="ListParagraph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</w:pPr>
            <w:bookmarkStart w:id="97" w:name="_Ref352159239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bookmarkEnd w:id="97"/>
          </w:p>
          <w:p w:rsidR="00916C10" w:rsidRPr="00676509" w:rsidRDefault="00916C10" w:rsidP="00580881">
            <w:pPr>
              <w:pStyle w:val="ListParagraph"/>
              <w:numPr>
                <w:ilvl w:val="0"/>
                <w:numId w:val="53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916C10" w:rsidRPr="00676509" w:rsidRDefault="00916C10" w:rsidP="00580881">
            <w:pPr>
              <w:pStyle w:val="ListParagraph"/>
              <w:numPr>
                <w:ilvl w:val="0"/>
                <w:numId w:val="53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потребностей заказчика;</w:t>
            </w:r>
          </w:p>
          <w:p w:rsidR="00916C10" w:rsidRPr="00676509" w:rsidRDefault="00916C10" w:rsidP="00580881">
            <w:pPr>
              <w:pStyle w:val="ListParagraph"/>
              <w:numPr>
                <w:ilvl w:val="0"/>
                <w:numId w:val="53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916C10" w:rsidRPr="00134C01" w:rsidRDefault="00916C10" w:rsidP="00580881">
            <w:pPr>
              <w:pStyle w:val="ListParagraph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 w:cs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16C10" w:rsidRPr="00FC009D">
        <w:trPr>
          <w:trHeight w:val="194"/>
        </w:trPr>
        <w:tc>
          <w:tcPr>
            <w:tcW w:w="781" w:type="dxa"/>
          </w:tcPr>
          <w:p w:rsidR="00916C10" w:rsidRPr="00FC009D" w:rsidRDefault="00916C10" w:rsidP="00580881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916C10" w:rsidRPr="00FC009D" w:rsidRDefault="00916C10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916C10" w:rsidRPr="00DE0B73" w:rsidRDefault="00916C10" w:rsidP="00580881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916C10" w:rsidRPr="00DE0B73" w:rsidRDefault="00916C10" w:rsidP="00580881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916C10" w:rsidRPr="00DE0B73" w:rsidRDefault="00916C10" w:rsidP="00580881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916C10" w:rsidRPr="00DE0B73" w:rsidRDefault="00916C10" w:rsidP="00580881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916C10" w:rsidRPr="00DE0B73" w:rsidRDefault="00916C1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916C10" w:rsidRPr="00DE0B73" w:rsidRDefault="00916C10" w:rsidP="00580881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916C10" w:rsidRPr="00DE0B73" w:rsidRDefault="00916C10" w:rsidP="00580881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916C10" w:rsidRPr="00DE0B73" w:rsidRDefault="00916C10" w:rsidP="00580881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916C10" w:rsidRPr="00DE0B73" w:rsidRDefault="00916C10" w:rsidP="00580881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REF _Ref166350669 \r \h </w:instrText>
            </w:r>
            <w:r w:rsidRPr="00580881"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16C10" w:rsidRPr="00DE0B73" w:rsidRDefault="00916C10" w:rsidP="00580881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916C10" w:rsidRPr="00134C01" w:rsidRDefault="00916C10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916C10" w:rsidRPr="00DE0B73" w:rsidRDefault="00916C10" w:rsidP="00580881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916C10" w:rsidRPr="00FC009D">
        <w:trPr>
          <w:trHeight w:val="194"/>
        </w:trPr>
        <w:tc>
          <w:tcPr>
            <w:tcW w:w="781" w:type="dxa"/>
          </w:tcPr>
          <w:p w:rsidR="00916C10" w:rsidRPr="00FC009D" w:rsidRDefault="00916C10" w:rsidP="00580881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916C10" w:rsidRPr="00EC3767" w:rsidRDefault="00916C10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916C10" w:rsidRPr="00704578" w:rsidRDefault="00916C10" w:rsidP="00580881">
            <w:pPr>
              <w:pStyle w:val="NormalWeb"/>
              <w:numPr>
                <w:ilvl w:val="0"/>
                <w:numId w:val="4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704578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916C10" w:rsidRDefault="00916C10" w:rsidP="00580881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916C10" w:rsidRDefault="00916C10" w:rsidP="00580881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916C10" w:rsidRDefault="00916C10" w:rsidP="00580881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916C10" w:rsidRDefault="00916C10" w:rsidP="00580881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916C10" w:rsidRDefault="00916C10" w:rsidP="00580881">
            <w:pPr>
              <w:numPr>
                <w:ilvl w:val="0"/>
                <w:numId w:val="46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916C10" w:rsidRPr="00704578" w:rsidRDefault="00916C10" w:rsidP="00580881">
            <w:pPr>
              <w:pStyle w:val="NormalWeb"/>
              <w:numPr>
                <w:ilvl w:val="0"/>
                <w:numId w:val="4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704578">
              <w:t>В случае уклонения лица, с которым заключается договор, от подписания договора, заказчик:</w:t>
            </w:r>
          </w:p>
          <w:p w:rsidR="00916C10" w:rsidRDefault="00916C10" w:rsidP="00580881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916C10" w:rsidRDefault="00916C10" w:rsidP="00580881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916C10" w:rsidRPr="00704578" w:rsidRDefault="00916C10" w:rsidP="00580881">
            <w:pPr>
              <w:pStyle w:val="NormalWeb"/>
              <w:numPr>
                <w:ilvl w:val="0"/>
                <w:numId w:val="25"/>
              </w:numPr>
              <w:spacing w:before="0" w:beforeAutospacing="0" w:after="0" w:afterAutospacing="0"/>
              <w:ind w:left="991" w:right="153"/>
              <w:jc w:val="both"/>
            </w:pPr>
            <w:r w:rsidRPr="00704578"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916C10" w:rsidRPr="00704578" w:rsidRDefault="00916C10" w:rsidP="00580881">
            <w:pPr>
              <w:pStyle w:val="NormalWeb"/>
              <w:numPr>
                <w:ilvl w:val="0"/>
                <w:numId w:val="25"/>
              </w:numPr>
              <w:spacing w:before="0" w:beforeAutospacing="0" w:after="0" w:afterAutospacing="0"/>
              <w:ind w:left="991" w:right="153"/>
              <w:jc w:val="both"/>
            </w:pPr>
            <w:r w:rsidRPr="00704578"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916C10" w:rsidRPr="00704578" w:rsidRDefault="00916C10" w:rsidP="00580881">
            <w:pPr>
              <w:pStyle w:val="NormalWeb"/>
              <w:numPr>
                <w:ilvl w:val="0"/>
                <w:numId w:val="4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704578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916C10" w:rsidRDefault="00916C10" w:rsidP="00580881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916C10" w:rsidRPr="00704578" w:rsidRDefault="00916C10" w:rsidP="00580881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704578">
              <w:t>будучи признанным победителем закупки, уклонился от заключения договора;</w:t>
            </w:r>
          </w:p>
          <w:p w:rsidR="00916C10" w:rsidRPr="00704578" w:rsidRDefault="00916C10" w:rsidP="00580881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704578">
              <w:t>будучи единственным участником, с которым заключается договор, уклонился от заключения договора;</w:t>
            </w:r>
          </w:p>
          <w:p w:rsidR="00916C10" w:rsidRPr="00704578" w:rsidRDefault="00916C10" w:rsidP="00580881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704578"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916C10" w:rsidRDefault="00916C10" w:rsidP="00580881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916C10" w:rsidRPr="00704578" w:rsidRDefault="00916C10" w:rsidP="00676509">
            <w:pPr>
              <w:pStyle w:val="NormalWeb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704578"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916C10" w:rsidRPr="00704578" w:rsidRDefault="00916C10" w:rsidP="00580881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704578"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916C10" w:rsidRPr="00704578" w:rsidRDefault="00916C10" w:rsidP="00580881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704578"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916C10" w:rsidRPr="00704578" w:rsidRDefault="00916C10" w:rsidP="00580881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704578"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916C10" w:rsidRPr="00FC009D">
        <w:trPr>
          <w:trHeight w:val="194"/>
        </w:trPr>
        <w:tc>
          <w:tcPr>
            <w:tcW w:w="781" w:type="dxa"/>
          </w:tcPr>
          <w:p w:rsidR="00916C10" w:rsidRPr="00FC009D" w:rsidRDefault="00916C10" w:rsidP="00580881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916C10" w:rsidRPr="00FC009D" w:rsidRDefault="00916C10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916C10" w:rsidRPr="00704578" w:rsidRDefault="00916C10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704578"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916C10" w:rsidRPr="00704578" w:rsidRDefault="00916C10" w:rsidP="00E17338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704578">
              <w:rPr>
                <w:b/>
                <w:bCs/>
              </w:rPr>
              <w:t>По факту нарушения процедуры закупки можно обращаться</w:t>
            </w:r>
            <w:r w:rsidRPr="00704578">
              <w:t xml:space="preserve"> к Помощнику генерального директора-внутреннему контролеру АО «ФЦНИВТ «СНПО «Элерон» Бодренко Александру Борисовичу: адрес эл. почты </w:t>
            </w:r>
            <w:hyperlink r:id="rId7" w:history="1">
              <w:r w:rsidRPr="00A93455">
                <w:rPr>
                  <w:rStyle w:val="Hyperlink"/>
                  <w:lang w:val="en-US"/>
                </w:rPr>
                <w:t>bodrenko</w:t>
              </w:r>
              <w:r w:rsidRPr="00704578">
                <w:rPr>
                  <w:rStyle w:val="Hyperlink"/>
                </w:rPr>
                <w:t>@</w:t>
              </w:r>
              <w:r w:rsidRPr="00A93455">
                <w:rPr>
                  <w:rStyle w:val="Hyperlink"/>
                  <w:lang w:val="en-US"/>
                </w:rPr>
                <w:t>eleron</w:t>
              </w:r>
              <w:r w:rsidRPr="00704578">
                <w:rPr>
                  <w:rStyle w:val="Hyperlink"/>
                </w:rPr>
                <w:t>.</w:t>
              </w:r>
              <w:r w:rsidRPr="00A93455">
                <w:rPr>
                  <w:rStyle w:val="Hyperlink"/>
                  <w:lang w:val="en-US"/>
                </w:rPr>
                <w:t>org</w:t>
              </w:r>
            </w:hyperlink>
            <w:r w:rsidRPr="00704578">
              <w:t>, тел. (499)725-00-17.</w:t>
            </w:r>
          </w:p>
          <w:p w:rsidR="00916C10" w:rsidRPr="00704578" w:rsidRDefault="00916C10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704578"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916C10" w:rsidRPr="00704578" w:rsidRDefault="00916C10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704578"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916C10" w:rsidRPr="00704578" w:rsidRDefault="00916C10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704578"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916C10" w:rsidRPr="00704578" w:rsidRDefault="00916C10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704578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916C10" w:rsidRPr="00704578" w:rsidRDefault="00916C10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704578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916C10" w:rsidRPr="00704578" w:rsidRDefault="00916C10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704578"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916C10" w:rsidRPr="00FC009D">
        <w:trPr>
          <w:trHeight w:val="194"/>
        </w:trPr>
        <w:tc>
          <w:tcPr>
            <w:tcW w:w="781" w:type="dxa"/>
          </w:tcPr>
          <w:p w:rsidR="00916C10" w:rsidRPr="00FC009D" w:rsidRDefault="00916C10" w:rsidP="00580881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16C10" w:rsidRPr="00FC009D" w:rsidRDefault="00916C10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916C10" w:rsidRPr="00704578" w:rsidRDefault="00916C10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704578">
              <w:t xml:space="preserve"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916C10" w:rsidRPr="00704578" w:rsidRDefault="00916C10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704578">
              <w:t>1.</w:t>
            </w:r>
            <w:r w:rsidRPr="00704578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16C10" w:rsidRPr="00704578" w:rsidRDefault="00916C10" w:rsidP="007136DE">
            <w:pPr>
              <w:pStyle w:val="NormalWeb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704578">
              <w:t>2.</w:t>
            </w:r>
            <w:r w:rsidRPr="00704578">
              <w:tab/>
              <w:t>Адрес электронной почты: 0707@rosatom.ru;</w:t>
            </w:r>
          </w:p>
          <w:p w:rsidR="00916C10" w:rsidRPr="00704578" w:rsidRDefault="00916C10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704578">
              <w:t>3.</w:t>
            </w:r>
            <w:r w:rsidRPr="00704578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916C10" w:rsidRDefault="00916C10" w:rsidP="005D6E3F">
      <w:pPr>
        <w:ind w:firstLine="709"/>
        <w:jc w:val="both"/>
        <w:rPr>
          <w:b/>
          <w:bCs/>
          <w:i/>
          <w:iCs/>
        </w:rPr>
      </w:pPr>
    </w:p>
    <w:p w:rsidR="00916C10" w:rsidRPr="00252AEC" w:rsidRDefault="00916C10" w:rsidP="005D6E3F">
      <w:pPr>
        <w:ind w:firstLine="709"/>
        <w:jc w:val="both"/>
      </w:pPr>
      <w:r>
        <w:t>Исполнитель    _______________________ А.С. Мироненко</w:t>
      </w:r>
    </w:p>
    <w:sectPr w:rsidR="00916C10" w:rsidRPr="00252AEC" w:rsidSect="002B4D0C">
      <w:headerReference w:type="default" r:id="rId8"/>
      <w:footerReference w:type="default" r:id="rId9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6C10" w:rsidRDefault="00916C10">
      <w:r>
        <w:separator/>
      </w:r>
    </w:p>
  </w:endnote>
  <w:endnote w:type="continuationSeparator" w:id="0">
    <w:p w:rsidR="00916C10" w:rsidRDefault="00916C10">
      <w:r>
        <w:continuationSeparator/>
      </w:r>
    </w:p>
  </w:endnote>
  <w:endnote w:type="continuationNotice" w:id="1">
    <w:p w:rsidR="00916C10" w:rsidRDefault="00916C10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6C10" w:rsidRPr="00FE6219" w:rsidRDefault="00916C10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6C10" w:rsidRDefault="00916C10">
      <w:r>
        <w:separator/>
      </w:r>
    </w:p>
  </w:footnote>
  <w:footnote w:type="continuationSeparator" w:id="0">
    <w:p w:rsidR="00916C10" w:rsidRDefault="00916C10">
      <w:r>
        <w:continuationSeparator/>
      </w:r>
    </w:p>
  </w:footnote>
  <w:footnote w:type="continuationNotice" w:id="1">
    <w:p w:rsidR="00916C10" w:rsidRDefault="00916C10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6C10" w:rsidRPr="00F429FC" w:rsidRDefault="00916C10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15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9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3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14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587CFB"/>
    <w:multiLevelType w:val="hybridMultilevel"/>
    <w:tmpl w:val="FDA8CBC0"/>
    <w:lvl w:ilvl="0" w:tplc="E6889808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5B5ED6"/>
    <w:multiLevelType w:val="hybridMultilevel"/>
    <w:tmpl w:val="88A234DC"/>
    <w:lvl w:ilvl="0" w:tplc="F7B686EC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E2E3D3F"/>
    <w:multiLevelType w:val="hybridMultilevel"/>
    <w:tmpl w:val="2E469782"/>
    <w:lvl w:ilvl="0" w:tplc="E98ADB2E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6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38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A554695"/>
    <w:multiLevelType w:val="hybridMultilevel"/>
    <w:tmpl w:val="23782C24"/>
    <w:lvl w:ilvl="0" w:tplc="AF6423C8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7">
    <w:nsid w:val="60335C26"/>
    <w:multiLevelType w:val="hybridMultilevel"/>
    <w:tmpl w:val="9EB653F4"/>
    <w:lvl w:ilvl="0" w:tplc="B10C8CB0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9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5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5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5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0"/>
  </w:num>
  <w:num w:numId="6">
    <w:abstractNumId w:val="43"/>
  </w:num>
  <w:num w:numId="7">
    <w:abstractNumId w:val="39"/>
  </w:num>
  <w:num w:numId="8">
    <w:abstractNumId w:val="1"/>
  </w:num>
  <w:num w:numId="9">
    <w:abstractNumId w:val="0"/>
  </w:num>
  <w:num w:numId="10">
    <w:abstractNumId w:val="33"/>
  </w:num>
  <w:num w:numId="11">
    <w:abstractNumId w:val="31"/>
  </w:num>
  <w:num w:numId="12">
    <w:abstractNumId w:val="3"/>
  </w:num>
  <w:num w:numId="13">
    <w:abstractNumId w:val="21"/>
  </w:num>
  <w:num w:numId="14">
    <w:abstractNumId w:val="2"/>
  </w:num>
  <w:num w:numId="15">
    <w:abstractNumId w:val="24"/>
  </w:num>
  <w:num w:numId="16">
    <w:abstractNumId w:val="49"/>
  </w:num>
  <w:num w:numId="17">
    <w:abstractNumId w:val="41"/>
  </w:num>
  <w:num w:numId="18">
    <w:abstractNumId w:val="23"/>
  </w:num>
  <w:num w:numId="19">
    <w:abstractNumId w:val="17"/>
  </w:num>
  <w:num w:numId="20">
    <w:abstractNumId w:val="14"/>
  </w:num>
  <w:num w:numId="21">
    <w:abstractNumId w:val="46"/>
  </w:num>
  <w:num w:numId="22">
    <w:abstractNumId w:val="8"/>
  </w:num>
  <w:num w:numId="23">
    <w:abstractNumId w:val="13"/>
  </w:num>
  <w:num w:numId="24">
    <w:abstractNumId w:val="35"/>
  </w:num>
  <w:num w:numId="25">
    <w:abstractNumId w:val="37"/>
  </w:num>
  <w:num w:numId="26">
    <w:abstractNumId w:val="48"/>
  </w:num>
  <w:num w:numId="27">
    <w:abstractNumId w:val="54"/>
  </w:num>
  <w:num w:numId="28">
    <w:abstractNumId w:val="52"/>
  </w:num>
  <w:num w:numId="29">
    <w:abstractNumId w:val="11"/>
  </w:num>
  <w:num w:numId="30">
    <w:abstractNumId w:val="29"/>
  </w:num>
  <w:num w:numId="31">
    <w:abstractNumId w:val="36"/>
  </w:num>
  <w:num w:numId="32">
    <w:abstractNumId w:val="40"/>
  </w:num>
  <w:num w:numId="33">
    <w:abstractNumId w:val="22"/>
  </w:num>
  <w:num w:numId="34">
    <w:abstractNumId w:val="32"/>
  </w:num>
  <w:num w:numId="35">
    <w:abstractNumId w:val="9"/>
  </w:num>
  <w:num w:numId="36">
    <w:abstractNumId w:val="30"/>
  </w:num>
  <w:num w:numId="37">
    <w:abstractNumId w:val="53"/>
  </w:num>
  <w:num w:numId="38">
    <w:abstractNumId w:val="7"/>
  </w:num>
  <w:num w:numId="39">
    <w:abstractNumId w:val="47"/>
  </w:num>
  <w:num w:numId="40">
    <w:abstractNumId w:val="5"/>
  </w:num>
  <w:num w:numId="41">
    <w:abstractNumId w:val="18"/>
  </w:num>
  <w:num w:numId="42">
    <w:abstractNumId w:val="42"/>
  </w:num>
  <w:num w:numId="43">
    <w:abstractNumId w:val="28"/>
  </w:num>
  <w:num w:numId="44">
    <w:abstractNumId w:val="45"/>
  </w:num>
  <w:num w:numId="45">
    <w:abstractNumId w:val="19"/>
  </w:num>
  <w:num w:numId="46">
    <w:abstractNumId w:val="16"/>
  </w:num>
  <w:num w:numId="47">
    <w:abstractNumId w:val="34"/>
  </w:num>
  <w:num w:numId="48">
    <w:abstractNumId w:val="27"/>
  </w:num>
  <w:num w:numId="49">
    <w:abstractNumId w:val="51"/>
  </w:num>
  <w:num w:numId="50">
    <w:abstractNumId w:val="6"/>
  </w:num>
  <w:num w:numId="51">
    <w:abstractNumId w:val="15"/>
  </w:num>
  <w:num w:numId="52">
    <w:abstractNumId w:val="25"/>
  </w:num>
  <w:num w:numId="53">
    <w:abstractNumId w:val="38"/>
  </w:num>
  <w:num w:numId="54">
    <w:abstractNumId w:val="44"/>
  </w:num>
  <w:num w:numId="55">
    <w:abstractNumId w:val="4"/>
  </w:num>
  <w:num w:numId="56">
    <w:abstractNumId w:val="26"/>
  </w:num>
  <w:num w:numId="57">
    <w:abstractNumId w:val="10"/>
  </w:num>
  <w:num w:numId="58">
    <w:abstractNumId w:val="12"/>
  </w:num>
  <w:num w:numId="59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CC9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0DDD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AEC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89B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9B7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145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32BA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1A7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71FF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0881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1F6C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2F3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578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2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4B7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8F7882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6C10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1321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455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72C"/>
    <w:rsid w:val="00BE082C"/>
    <w:rsid w:val="00BE0DFB"/>
    <w:rsid w:val="00BE0F77"/>
    <w:rsid w:val="00BE152F"/>
    <w:rsid w:val="00BE1634"/>
    <w:rsid w:val="00BE1F34"/>
    <w:rsid w:val="00BE20A1"/>
    <w:rsid w:val="00BE24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58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B4E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0D7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3B7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D7899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16FD2"/>
    <w:rsid w:val="00E17338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0BC1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500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17721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9FC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2D7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3EF9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locked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locked="1" w:uiPriority="0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locked="1" w:uiPriority="0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locked="1" w:uiPriority="0"/>
    <w:lsdException w:name="Hyperlink" w:semiHidden="1" w:unhideWhenUsed="1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locked="1" w:uiPriority="0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0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0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11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1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rsid w:val="003E0491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rsid w:val="003E0491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sid w:val="003E0491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0491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0491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0491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0491"/>
    <w:rPr>
      <w:rFonts w:asciiTheme="majorHAnsi" w:eastAsiaTheme="majorEastAsia" w:hAnsiTheme="majorHAnsi" w:cstheme="majorBidi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3E0491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E0491"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E0491"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0491"/>
    <w:rPr>
      <w:sz w:val="0"/>
      <w:szCs w:val="0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3E0491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0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E0491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E0491"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E0491"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eastAsia="Times New Roman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7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3E0491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3E0491"/>
    <w:rPr>
      <w:sz w:val="0"/>
      <w:szCs w:val="0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pPr>
      <w:numPr>
        <w:ilvl w:val="2"/>
        <w:numId w:val="5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pPr>
      <w:numPr>
        <w:numId w:val="8"/>
      </w:numPr>
    </w:pPr>
  </w:style>
  <w:style w:type="paragraph" w:styleId="ListNumber3">
    <w:name w:val="List Number 3"/>
    <w:basedOn w:val="Normal"/>
    <w:uiPriority w:val="99"/>
    <w:pPr>
      <w:numPr>
        <w:numId w:val="9"/>
      </w:numPr>
    </w:pPr>
  </w:style>
  <w:style w:type="paragraph" w:styleId="ListContinue">
    <w:name w:val="List Continue"/>
    <w:basedOn w:val="Normal"/>
    <w:uiPriority w:val="99"/>
    <w:pPr>
      <w:spacing w:after="120"/>
      <w:ind w:left="283"/>
    </w:pPr>
  </w:style>
  <w:style w:type="paragraph" w:styleId="ListNumber">
    <w:name w:val="List Number"/>
    <w:basedOn w:val="Normal"/>
    <w:uiPriority w:val="99"/>
    <w:pPr>
      <w:numPr>
        <w:numId w:val="12"/>
      </w:numPr>
    </w:pPr>
  </w:style>
  <w:style w:type="paragraph" w:customStyle="1" w:styleId="ConsNonformat">
    <w:name w:val="ConsNonformat"/>
    <w:uiPriority w:val="99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Normal"/>
    <w:uiPriority w:val="9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pPr>
      <w:numPr>
        <w:numId w:val="13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99"/>
    <w:qFormat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pPr>
      <w:numPr>
        <w:numId w:val="14"/>
      </w:numPr>
    </w:pPr>
  </w:style>
  <w:style w:type="paragraph" w:customStyle="1" w:styleId="ConsPlusNonformat">
    <w:name w:val="ConsPlusNonformat"/>
    <w:uiPriority w:val="99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pPr>
      <w:widowControl w:val="0"/>
      <w:autoSpaceDE w:val="0"/>
      <w:autoSpaceDN w:val="0"/>
      <w:spacing w:before="120" w:after="120"/>
      <w:ind w:firstLine="567"/>
      <w:jc w:val="both"/>
    </w:pPr>
    <w:rPr>
      <w:sz w:val="20"/>
      <w:szCs w:val="20"/>
    </w:rPr>
  </w:style>
  <w:style w:type="character" w:customStyle="1" w:styleId="14">
    <w:name w:val="Обычный1 Знак"/>
    <w:link w:val="111"/>
    <w:uiPriority w:val="99"/>
    <w:locked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</w:style>
  <w:style w:type="character" w:customStyle="1" w:styleId="afa">
    <w:name w:val="Подпункт Знак"/>
    <w:uiPriority w:val="99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Pr>
      <w:b/>
      <w:bCs/>
      <w:kern w:val="24"/>
      <w:sz w:val="24"/>
      <w:szCs w:val="24"/>
      <w:lang w:val="ru-RU" w:eastAsia="ru-RU"/>
    </w:rPr>
  </w:style>
  <w:style w:type="paragraph" w:customStyle="1" w:styleId="afb">
    <w:name w:val="Стиль начало"/>
    <w:basedOn w:val="Normal"/>
    <w:uiPriority w:val="99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pPr>
      <w:numPr>
        <w:ilvl w:val="3"/>
        <w:numId w:val="6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21">
    <w:name w:val="Стиль21"/>
    <w:rsid w:val="003E0491"/>
    <w:pPr>
      <w:numPr>
        <w:numId w:val="18"/>
      </w:numPr>
    </w:pPr>
  </w:style>
  <w:style w:type="numbering" w:customStyle="1" w:styleId="1">
    <w:name w:val="Стиль1"/>
    <w:rsid w:val="003E0491"/>
    <w:pPr>
      <w:numPr>
        <w:numId w:val="15"/>
      </w:numPr>
    </w:pPr>
  </w:style>
  <w:style w:type="numbering" w:customStyle="1" w:styleId="11">
    <w:name w:val="Стиль11"/>
    <w:rsid w:val="003E0491"/>
    <w:pPr>
      <w:numPr>
        <w:numId w:val="17"/>
      </w:numPr>
    </w:pPr>
  </w:style>
  <w:style w:type="numbering" w:customStyle="1" w:styleId="2">
    <w:name w:val="Стиль2"/>
    <w:rsid w:val="003E0491"/>
    <w:pPr>
      <w:numPr>
        <w:numId w:val="1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5410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10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10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10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10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10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10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10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10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10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10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bodrenko@eleron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62</TotalTime>
  <Pages>16</Pages>
  <Words>6285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User</cp:lastModifiedBy>
  <cp:revision>23</cp:revision>
  <cp:lastPrinted>2015-07-20T15:13:00Z</cp:lastPrinted>
  <dcterms:created xsi:type="dcterms:W3CDTF">2015-02-16T15:04:00Z</dcterms:created>
  <dcterms:modified xsi:type="dcterms:W3CDTF">2015-07-20T15:13:00Z</dcterms:modified>
</cp:coreProperties>
</file>