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F48" w:rsidRPr="004E3523" w:rsidRDefault="00522F48" w:rsidP="008931E0">
      <w:pPr>
        <w:pStyle w:val="Header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r w:rsidRPr="004E3523">
        <w:rPr>
          <w:sz w:val="22"/>
          <w:szCs w:val="22"/>
        </w:rPr>
        <w:t>ГОСУДАРСТВЕННАЯ КОРПОРАЦИЯ ПО АТОМНОЙ ЭНЕРГИИ «РОСАТОМ»</w:t>
      </w:r>
      <w:bookmarkEnd w:id="0"/>
      <w:bookmarkEnd w:id="1"/>
    </w:p>
    <w:p w:rsidR="00522F48" w:rsidRPr="004E3523" w:rsidRDefault="00522F48" w:rsidP="008931E0">
      <w:pPr>
        <w:pStyle w:val="Header"/>
        <w:ind w:left="1134"/>
        <w:jc w:val="center"/>
        <w:rPr>
          <w:b/>
          <w:sz w:val="22"/>
          <w:szCs w:val="22"/>
        </w:rPr>
      </w:pPr>
      <w:r>
        <w:rPr>
          <w:noProof/>
        </w:rPr>
        <w:pict>
          <v:rect id="_x0000_s1026" style="position:absolute;left:0;text-align:left;margin-left:181.1pt;margin-top:12.65pt;width:324.05pt;height:59pt;z-index:251657216" o:allowincell="f" filled="f" stroked="f" strokeweight="2pt">
            <v:textbox style="mso-next-textbox:#_x0000_s1026" inset="1pt,1pt,1pt,1pt">
              <w:txbxContent>
                <w:p w:rsidR="00522F48" w:rsidRDefault="00522F48" w:rsidP="008931E0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522F48" w:rsidRDefault="00522F48" w:rsidP="008931E0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522F48" w:rsidRDefault="00522F48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522F48" w:rsidRDefault="00522F48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522F48" w:rsidRDefault="00522F48" w:rsidP="008931E0">
                  <w:pPr>
                    <w:jc w:val="center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>ИМ. Н.Л. ДУХОВА</w:t>
                  </w:r>
                </w:p>
              </w:txbxContent>
            </v:textbox>
          </v:rect>
        </w:pict>
      </w:r>
      <w:r>
        <w:rPr>
          <w:noProof/>
        </w:rPr>
        <w:pict>
          <v:line id="_x0000_s1027" style="position:absolute;left:0;text-align:left;z-index:251656192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522F48" w:rsidRPr="004E3523" w:rsidRDefault="00522F48" w:rsidP="008931E0">
      <w:pPr>
        <w:ind w:firstLine="142"/>
        <w:rPr>
          <w:sz w:val="22"/>
          <w:szCs w:val="22"/>
        </w:rPr>
      </w:pPr>
      <w:r>
        <w:rPr>
          <w:noProof/>
        </w:rPr>
        <w:pict>
          <v:rect id="_x0000_s1028" style="position:absolute;left:0;text-align:left;margin-left:87.3pt;margin-top:12.95pt;width:100.85pt;height:28.8pt;z-index:251659264" o:allowincell="f" filled="f" stroked="f" strokeweight="1pt">
            <v:textbox style="mso-next-textbox:#_x0000_s1028" inset="1pt,1pt,1pt,1pt">
              <w:txbxContent>
                <w:p w:rsidR="00522F48" w:rsidRDefault="00522F48" w:rsidP="008931E0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Pr="004E3523">
        <w:rPr>
          <w:sz w:val="22"/>
          <w:szCs w:val="22"/>
        </w:rPr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.25pt;height:44.25pt" o:ole="">
            <v:imagedata r:id="rId7" o:title=""/>
          </v:shape>
          <o:OLEObject Type="Embed" ProgID="CorelDraw.Graphic.7" ShapeID="_x0000_i1025" DrawAspect="Content" ObjectID="_1497344025" r:id="rId8"/>
        </w:object>
      </w:r>
    </w:p>
    <w:p w:rsidR="00522F48" w:rsidRPr="004E3523" w:rsidRDefault="00522F48" w:rsidP="008931E0">
      <w:pPr>
        <w:rPr>
          <w:sz w:val="22"/>
          <w:szCs w:val="22"/>
        </w:rPr>
      </w:pPr>
      <w:r>
        <w:rPr>
          <w:noProof/>
        </w:rPr>
        <w:pict>
          <v:line id="_x0000_s1029" style="position:absolute;z-index:251658240" from="0,11.55pt" to="504.05pt,11.6pt" strokeweight="2pt">
            <v:stroke startarrowwidth="narrow" startarrowlength="short" endarrowwidth="narrow" endarrowlength="short"/>
          </v:line>
        </w:pict>
      </w:r>
    </w:p>
    <w:p w:rsidR="00522F48" w:rsidRPr="004E3523" w:rsidRDefault="00522F48" w:rsidP="008931E0">
      <w:pPr>
        <w:rPr>
          <w:sz w:val="22"/>
          <w:szCs w:val="22"/>
        </w:rPr>
      </w:pPr>
    </w:p>
    <w:tbl>
      <w:tblPr>
        <w:tblW w:w="10788" w:type="dxa"/>
        <w:tblLook w:val="01E0"/>
      </w:tblPr>
      <w:tblGrid>
        <w:gridCol w:w="6468"/>
        <w:gridCol w:w="1740"/>
        <w:gridCol w:w="2580"/>
      </w:tblGrid>
      <w:tr w:rsidR="00522F48" w:rsidRPr="004E3523" w:rsidTr="00AF1F50">
        <w:trPr>
          <w:gridAfter w:val="2"/>
          <w:wAfter w:w="4320" w:type="dxa"/>
          <w:trHeight w:val="699"/>
        </w:trPr>
        <w:tc>
          <w:tcPr>
            <w:tcW w:w="6468" w:type="dxa"/>
          </w:tcPr>
          <w:p w:rsidR="00522F48" w:rsidRPr="004E3523" w:rsidRDefault="00522F48" w:rsidP="002F2D0E">
            <w:pPr>
              <w:rPr>
                <w:b/>
                <w:i/>
              </w:rPr>
            </w:pPr>
            <w:r w:rsidRPr="004E3523">
              <w:rPr>
                <w:b/>
                <w:i/>
              </w:rPr>
              <w:t xml:space="preserve">№ </w:t>
            </w:r>
            <w:r>
              <w:rPr>
                <w:b/>
                <w:i/>
              </w:rPr>
              <w:t>162-7507/103</w:t>
            </w:r>
          </w:p>
        </w:tc>
      </w:tr>
      <w:tr w:rsidR="00522F48" w:rsidRPr="004E3523" w:rsidTr="00AF1F50">
        <w:trPr>
          <w:gridBefore w:val="1"/>
          <w:wBefore w:w="6468" w:type="dxa"/>
        </w:trPr>
        <w:tc>
          <w:tcPr>
            <w:tcW w:w="4320" w:type="dxa"/>
            <w:gridSpan w:val="2"/>
            <w:vAlign w:val="center"/>
          </w:tcPr>
          <w:p w:rsidR="00522F48" w:rsidRPr="004E3523" w:rsidRDefault="00522F48" w:rsidP="00886160"/>
        </w:tc>
      </w:tr>
      <w:tr w:rsidR="00522F48" w:rsidRPr="004E3523" w:rsidTr="00AF1F50">
        <w:trPr>
          <w:gridBefore w:val="1"/>
          <w:wBefore w:w="6468" w:type="dxa"/>
        </w:trPr>
        <w:tc>
          <w:tcPr>
            <w:tcW w:w="4320" w:type="dxa"/>
            <w:gridSpan w:val="2"/>
            <w:vAlign w:val="center"/>
          </w:tcPr>
          <w:p w:rsidR="00522F48" w:rsidRPr="004E3523" w:rsidRDefault="00522F48" w:rsidP="00886160"/>
        </w:tc>
      </w:tr>
      <w:tr w:rsidR="00522F48" w:rsidRPr="004E3523" w:rsidTr="00AF1F50">
        <w:trPr>
          <w:gridBefore w:val="1"/>
          <w:wBefore w:w="6468" w:type="dxa"/>
        </w:trPr>
        <w:tc>
          <w:tcPr>
            <w:tcW w:w="4320" w:type="dxa"/>
            <w:gridSpan w:val="2"/>
          </w:tcPr>
          <w:p w:rsidR="00522F48" w:rsidRPr="004E3523" w:rsidRDefault="00522F48" w:rsidP="00886160"/>
        </w:tc>
      </w:tr>
      <w:tr w:rsidR="00522F48" w:rsidRPr="004E3523" w:rsidTr="00AF1F50">
        <w:trPr>
          <w:gridBefore w:val="1"/>
          <w:wBefore w:w="6468" w:type="dxa"/>
        </w:trPr>
        <w:tc>
          <w:tcPr>
            <w:tcW w:w="1740" w:type="dxa"/>
            <w:vAlign w:val="center"/>
          </w:tcPr>
          <w:p w:rsidR="00522F48" w:rsidRPr="004E3523" w:rsidRDefault="00522F48" w:rsidP="00886160"/>
        </w:tc>
        <w:tc>
          <w:tcPr>
            <w:tcW w:w="2580" w:type="dxa"/>
            <w:vAlign w:val="center"/>
          </w:tcPr>
          <w:p w:rsidR="00522F48" w:rsidRPr="004E3523" w:rsidRDefault="00522F48" w:rsidP="00886160"/>
        </w:tc>
      </w:tr>
      <w:tr w:rsidR="00522F48" w:rsidRPr="004E3523" w:rsidTr="00AF1F50">
        <w:trPr>
          <w:gridBefore w:val="1"/>
          <w:wBefore w:w="6468" w:type="dxa"/>
        </w:trPr>
        <w:tc>
          <w:tcPr>
            <w:tcW w:w="4320" w:type="dxa"/>
            <w:gridSpan w:val="2"/>
            <w:vAlign w:val="center"/>
          </w:tcPr>
          <w:p w:rsidR="00522F48" w:rsidRPr="004E3523" w:rsidRDefault="00522F48" w:rsidP="00886160">
            <w:pPr>
              <w:rPr>
                <w:i/>
              </w:rPr>
            </w:pPr>
          </w:p>
        </w:tc>
      </w:tr>
    </w:tbl>
    <w:p w:rsidR="00522F48" w:rsidRPr="004E3523" w:rsidRDefault="00522F48" w:rsidP="008931E0">
      <w:pPr>
        <w:spacing w:line="360" w:lineRule="auto"/>
        <w:jc w:val="center"/>
        <w:rPr>
          <w:b/>
          <w:sz w:val="22"/>
          <w:szCs w:val="22"/>
        </w:rPr>
      </w:pPr>
    </w:p>
    <w:p w:rsidR="00522F48" w:rsidRPr="00BD4034" w:rsidRDefault="00522F48" w:rsidP="008931E0">
      <w:pPr>
        <w:spacing w:line="360" w:lineRule="auto"/>
        <w:jc w:val="center"/>
        <w:rPr>
          <w:b/>
        </w:rPr>
      </w:pPr>
      <w:bookmarkStart w:id="9" w:name="_Toc349652269"/>
      <w:bookmarkStart w:id="10" w:name="_Toc349653053"/>
      <w:r w:rsidRPr="004E3523">
        <w:rPr>
          <w:b/>
        </w:rPr>
        <w:t xml:space="preserve">ДОКУМЕНТАЦИЯ ПО </w:t>
      </w:r>
      <w:bookmarkEnd w:id="9"/>
      <w:bookmarkEnd w:id="10"/>
      <w:r>
        <w:rPr>
          <w:b/>
        </w:rPr>
        <w:t>КОНКУРСУ</w:t>
      </w:r>
    </w:p>
    <w:p w:rsidR="00522F48" w:rsidRPr="004E3523" w:rsidRDefault="00522F48" w:rsidP="008931E0">
      <w:pPr>
        <w:spacing w:line="360" w:lineRule="auto"/>
        <w:jc w:val="center"/>
        <w:rPr>
          <w:b/>
        </w:rPr>
      </w:pPr>
      <w:bookmarkStart w:id="11" w:name="_Toc349652270"/>
      <w:bookmarkStart w:id="12" w:name="_Toc349653054"/>
      <w:r>
        <w:rPr>
          <w:b/>
        </w:rPr>
        <w:t>открытый конкурс в электронной форме н</w:t>
      </w:r>
      <w:r w:rsidRPr="004E3523">
        <w:rPr>
          <w:b/>
        </w:rPr>
        <w:t>а право заключения договора</w:t>
      </w:r>
      <w:bookmarkEnd w:id="11"/>
      <w:bookmarkEnd w:id="12"/>
    </w:p>
    <w:p w:rsidR="00522F48" w:rsidRPr="004E3523" w:rsidRDefault="00522F48" w:rsidP="008931E0">
      <w:pPr>
        <w:spacing w:line="360" w:lineRule="auto"/>
        <w:jc w:val="center"/>
        <w:rPr>
          <w:b/>
        </w:rPr>
      </w:pPr>
      <w:bookmarkStart w:id="13" w:name="_Toc349652271"/>
      <w:bookmarkStart w:id="14" w:name="_Toc349653055"/>
      <w:r w:rsidRPr="004E3523">
        <w:rPr>
          <w:b/>
        </w:rPr>
        <w:t>на поставку товаров/выполнение работ/оказание услуг для нужд</w:t>
      </w:r>
      <w:bookmarkEnd w:id="13"/>
      <w:bookmarkEnd w:id="14"/>
    </w:p>
    <w:p w:rsidR="00522F48" w:rsidRDefault="00522F48" w:rsidP="008931E0">
      <w:pPr>
        <w:spacing w:line="360" w:lineRule="auto"/>
        <w:jc w:val="center"/>
        <w:rPr>
          <w:b/>
        </w:rPr>
      </w:pPr>
      <w:r w:rsidRPr="004E3523">
        <w:rPr>
          <w:b/>
        </w:rPr>
        <w:t>ФГУП «Всероссийский научно-исследовательский институт автоматики им. Н.Л. Духова»</w:t>
      </w:r>
    </w:p>
    <w:p w:rsidR="00522F48" w:rsidRDefault="00522F48" w:rsidP="008931E0">
      <w:pPr>
        <w:spacing w:line="360" w:lineRule="auto"/>
        <w:jc w:val="center"/>
        <w:rPr>
          <w:b/>
        </w:rPr>
      </w:pPr>
    </w:p>
    <w:p w:rsidR="00522F48" w:rsidRPr="004E3523" w:rsidRDefault="00522F48" w:rsidP="0084188C">
      <w:pPr>
        <w:spacing w:line="360" w:lineRule="auto"/>
        <w:jc w:val="center"/>
        <w:rPr>
          <w:b/>
        </w:rPr>
      </w:pPr>
      <w:r>
        <w:rPr>
          <w:b/>
        </w:rPr>
        <w:t>ТОМ 1 «ОБЩАЯ И КОММЕРЧЕСКАЯ ЧАСТИ»</w:t>
      </w: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Pr="004E3523" w:rsidRDefault="00522F48" w:rsidP="0084188C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Pr="004E3523" w:rsidRDefault="00522F48" w:rsidP="0084188C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  <w:r w:rsidRPr="004E3523">
        <w:rPr>
          <w:b/>
          <w:sz w:val="22"/>
          <w:szCs w:val="22"/>
        </w:rPr>
        <w:t>2015</w:t>
      </w:r>
    </w:p>
    <w:p w:rsidR="00522F48" w:rsidRPr="00916D9A" w:rsidRDefault="00522F48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:rsidR="00522F48" w:rsidRPr="00916D9A" w:rsidRDefault="00522F48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522F48" w:rsidRPr="00916D9A" w:rsidRDefault="00522F48" w:rsidP="00916D9A">
      <w:pPr>
        <w:pStyle w:val="TOC1"/>
        <w:rPr>
          <w:rStyle w:val="Hyperlink"/>
          <w:b/>
          <w:color w:val="auto"/>
          <w:u w:val="none"/>
        </w:rPr>
      </w:pPr>
      <w:bookmarkStart w:id="15" w:name="_Toc318388607"/>
      <w:bookmarkStart w:id="16" w:name="_Toc320285820"/>
      <w:bookmarkStart w:id="17" w:name="_Toc349652272"/>
      <w:bookmarkStart w:id="18" w:name="_Toc349653056"/>
      <w:bookmarkEnd w:id="2"/>
      <w:bookmarkEnd w:id="3"/>
      <w:bookmarkEnd w:id="4"/>
      <w:bookmarkEnd w:id="5"/>
      <w:bookmarkEnd w:id="6"/>
      <w:bookmarkEnd w:id="7"/>
      <w:bookmarkEnd w:id="8"/>
      <w:r w:rsidRPr="00916D9A">
        <w:rPr>
          <w:rStyle w:val="Hyperlink"/>
          <w:b/>
          <w:color w:val="auto"/>
          <w:u w:val="none"/>
        </w:rPr>
        <w:t>СОДЕРЖАНИЕ</w:t>
      </w:r>
      <w:bookmarkEnd w:id="15"/>
      <w:bookmarkEnd w:id="16"/>
      <w:bookmarkEnd w:id="17"/>
      <w:bookmarkEnd w:id="18"/>
    </w:p>
    <w:p w:rsidR="00522F48" w:rsidRPr="00916D9A" w:rsidRDefault="00522F48" w:rsidP="00916D9A">
      <w:pPr>
        <w:pStyle w:val="TOC1"/>
        <w:rPr>
          <w:rStyle w:val="Hyperlink"/>
          <w:b/>
          <w:color w:val="auto"/>
        </w:rPr>
      </w:pPr>
      <w:r w:rsidRPr="00916D9A">
        <w:rPr>
          <w:highlight w:val="yellow"/>
        </w:rPr>
        <w:fldChar w:fldCharType="begin"/>
      </w:r>
      <w:r w:rsidRPr="00916D9A">
        <w:rPr>
          <w:highlight w:val="yellow"/>
        </w:rPr>
        <w:instrText xml:space="preserve"> TOC \o "1-2" \h \z \u </w:instrText>
      </w:r>
      <w:r w:rsidRPr="00916D9A">
        <w:rPr>
          <w:highlight w:val="yellow"/>
        </w:rPr>
        <w:fldChar w:fldCharType="separate"/>
      </w:r>
      <w:hyperlink w:anchor="_Toc423599972" w:history="1">
        <w:r w:rsidRPr="00916D9A">
          <w:rPr>
            <w:rStyle w:val="Hyperlink"/>
            <w:b/>
            <w:color w:val="auto"/>
          </w:rPr>
          <w:t>1. ИЗВЕЩЕНИЕ О ПРОВЕДЕНИИ ЗАКУПКИ</w:t>
        </w:r>
        <w:r w:rsidRPr="00916D9A">
          <w:rPr>
            <w:rStyle w:val="Hyperlink"/>
            <w:b/>
            <w:webHidden/>
            <w:color w:val="auto"/>
          </w:rPr>
          <w:tab/>
        </w:r>
        <w:r w:rsidRPr="00916D9A">
          <w:rPr>
            <w:rStyle w:val="Hyperlink"/>
            <w:b/>
            <w:webHidden/>
            <w:color w:val="auto"/>
          </w:rPr>
          <w:fldChar w:fldCharType="begin"/>
        </w:r>
        <w:r w:rsidRPr="00916D9A">
          <w:rPr>
            <w:rStyle w:val="Hyperlink"/>
            <w:b/>
            <w:webHidden/>
            <w:color w:val="auto"/>
          </w:rPr>
          <w:instrText xml:space="preserve"> PAGEREF _Toc423599972 \h </w:instrText>
        </w:r>
        <w:r w:rsidRPr="00916D9A">
          <w:rPr>
            <w:rStyle w:val="Hyperlink"/>
            <w:b/>
            <w:color w:val="auto"/>
          </w:rPr>
        </w:r>
        <w:r w:rsidRPr="00916D9A">
          <w:rPr>
            <w:rStyle w:val="Hyperlink"/>
            <w:b/>
            <w:webHidden/>
            <w:color w:val="auto"/>
          </w:rPr>
          <w:fldChar w:fldCharType="separate"/>
        </w:r>
        <w:r w:rsidRPr="00916D9A">
          <w:rPr>
            <w:rStyle w:val="Hyperlink"/>
            <w:b/>
            <w:webHidden/>
            <w:color w:val="auto"/>
          </w:rPr>
          <w:t>3</w:t>
        </w:r>
        <w:r w:rsidRPr="00916D9A">
          <w:rPr>
            <w:rStyle w:val="Hyperlink"/>
            <w:b/>
            <w:webHidden/>
            <w:color w:val="auto"/>
          </w:rPr>
          <w:fldChar w:fldCharType="end"/>
        </w:r>
      </w:hyperlink>
    </w:p>
    <w:p w:rsidR="00522F48" w:rsidRPr="00916D9A" w:rsidRDefault="00522F48" w:rsidP="00916D9A">
      <w:pPr>
        <w:pStyle w:val="TOC1"/>
        <w:rPr>
          <w:sz w:val="24"/>
          <w:szCs w:val="24"/>
        </w:rPr>
      </w:pPr>
      <w:hyperlink w:anchor="_Toc423599973" w:history="1">
        <w:r w:rsidRPr="00916D9A">
          <w:rPr>
            <w:rStyle w:val="Hyperlink"/>
            <w:b/>
            <w:color w:val="auto"/>
          </w:rPr>
          <w:t>ЧАСТЬ 1</w:t>
        </w:r>
        <w:r w:rsidRPr="00916D9A">
          <w:rPr>
            <w:webHidden/>
          </w:rPr>
          <w:tab/>
        </w:r>
        <w:r w:rsidRPr="00916D9A">
          <w:rPr>
            <w:webHidden/>
          </w:rPr>
          <w:fldChar w:fldCharType="begin"/>
        </w:r>
        <w:r w:rsidRPr="00916D9A">
          <w:rPr>
            <w:webHidden/>
          </w:rPr>
          <w:instrText xml:space="preserve"> PAGEREF _Toc423599973 \h </w:instrText>
        </w:r>
        <w:r w:rsidRPr="00916D9A">
          <w:rPr>
            <w:webHidden/>
          </w:rPr>
          <w:fldChar w:fldCharType="separate"/>
        </w:r>
        <w:r w:rsidRPr="00916D9A">
          <w:rPr>
            <w:webHidden/>
          </w:rPr>
          <w:t>7</w:t>
        </w:r>
        <w:r w:rsidRPr="00916D9A">
          <w:rPr>
            <w:webHidden/>
          </w:rPr>
          <w:fldChar w:fldCharType="end"/>
        </w:r>
      </w:hyperlink>
    </w:p>
    <w:p w:rsidR="00522F48" w:rsidRPr="00916D9A" w:rsidRDefault="00522F48" w:rsidP="00916D9A">
      <w:pPr>
        <w:pStyle w:val="TOC1"/>
        <w:rPr>
          <w:sz w:val="24"/>
          <w:szCs w:val="24"/>
        </w:rPr>
      </w:pPr>
      <w:hyperlink w:anchor="_Toc423599974" w:history="1">
        <w:r w:rsidRPr="00916D9A">
          <w:rPr>
            <w:rStyle w:val="Hyperlink"/>
            <w:rFonts w:eastAsia="Arial Unicode MS"/>
            <w:b/>
            <w:color w:val="auto"/>
          </w:rPr>
          <w:t>2. ТРЕБОВАНИЯ. ДОКУМЕНТЫ. СОСТАВ ЗАЯВКИ НА УЧАСТИЕ В ЗАКУПКЕ.</w:t>
        </w:r>
        <w:r w:rsidRPr="00916D9A">
          <w:rPr>
            <w:webHidden/>
          </w:rPr>
          <w:tab/>
        </w:r>
        <w:r w:rsidRPr="00916D9A">
          <w:rPr>
            <w:webHidden/>
          </w:rPr>
          <w:fldChar w:fldCharType="begin"/>
        </w:r>
        <w:r w:rsidRPr="00916D9A">
          <w:rPr>
            <w:webHidden/>
          </w:rPr>
          <w:instrText xml:space="preserve"> PAGEREF _Toc423599974 \h </w:instrText>
        </w:r>
        <w:r w:rsidRPr="00916D9A">
          <w:rPr>
            <w:webHidden/>
          </w:rPr>
          <w:fldChar w:fldCharType="separate"/>
        </w:r>
        <w:r w:rsidRPr="00916D9A">
          <w:rPr>
            <w:webHidden/>
          </w:rPr>
          <w:t>7</w:t>
        </w:r>
        <w:r w:rsidRPr="00916D9A">
          <w:rPr>
            <w:webHidden/>
          </w:rPr>
          <w:fldChar w:fldCharType="end"/>
        </w:r>
      </w:hyperlink>
    </w:p>
    <w:p w:rsidR="00522F48" w:rsidRPr="00916D9A" w:rsidRDefault="00522F48" w:rsidP="00916D9A">
      <w:pPr>
        <w:pStyle w:val="TOC1"/>
        <w:rPr>
          <w:sz w:val="24"/>
          <w:szCs w:val="24"/>
        </w:rPr>
      </w:pPr>
      <w:hyperlink w:anchor="_Toc423599975" w:history="1">
        <w:r w:rsidRPr="00916D9A">
          <w:rPr>
            <w:rStyle w:val="Hyperlink"/>
            <w:rFonts w:eastAsia="Arial Unicode MS"/>
            <w:b/>
            <w:color w:val="auto"/>
          </w:rPr>
          <w:t>2.1. Требования. Документы, подтверждающие соответствие установленным требованиям.</w:t>
        </w:r>
        <w:r w:rsidRPr="00916D9A">
          <w:rPr>
            <w:webHidden/>
          </w:rPr>
          <w:tab/>
        </w:r>
        <w:r w:rsidRPr="00916D9A">
          <w:rPr>
            <w:webHidden/>
          </w:rPr>
          <w:fldChar w:fldCharType="begin"/>
        </w:r>
        <w:r w:rsidRPr="00916D9A">
          <w:rPr>
            <w:webHidden/>
          </w:rPr>
          <w:instrText xml:space="preserve"> PAGEREF _Toc423599975 \h </w:instrText>
        </w:r>
        <w:r w:rsidRPr="00916D9A">
          <w:rPr>
            <w:webHidden/>
          </w:rPr>
          <w:fldChar w:fldCharType="separate"/>
        </w:r>
        <w:r w:rsidRPr="00916D9A">
          <w:rPr>
            <w:webHidden/>
          </w:rPr>
          <w:t>7</w:t>
        </w:r>
        <w:r w:rsidRPr="00916D9A">
          <w:rPr>
            <w:webHidden/>
          </w:rPr>
          <w:fldChar w:fldCharType="end"/>
        </w:r>
      </w:hyperlink>
    </w:p>
    <w:p w:rsidR="00522F48" w:rsidRPr="00916D9A" w:rsidRDefault="00522F48" w:rsidP="00916D9A">
      <w:pPr>
        <w:pStyle w:val="TOC1"/>
        <w:rPr>
          <w:sz w:val="24"/>
          <w:szCs w:val="24"/>
        </w:rPr>
      </w:pPr>
      <w:hyperlink w:anchor="_Toc423599976" w:history="1">
        <w:r w:rsidRPr="00916D9A">
          <w:rPr>
            <w:rStyle w:val="Hyperlink"/>
            <w:rFonts w:eastAsia="Arial Unicode MS"/>
            <w:b/>
            <w:color w:val="auto"/>
          </w:rPr>
          <w:t>2.1.1. Требования к участникам конкурса.</w:t>
        </w:r>
        <w:r w:rsidRPr="00916D9A">
          <w:rPr>
            <w:webHidden/>
          </w:rPr>
          <w:tab/>
        </w:r>
        <w:r w:rsidRPr="00916D9A">
          <w:rPr>
            <w:webHidden/>
          </w:rPr>
          <w:fldChar w:fldCharType="begin"/>
        </w:r>
        <w:r w:rsidRPr="00916D9A">
          <w:rPr>
            <w:webHidden/>
          </w:rPr>
          <w:instrText xml:space="preserve"> PAGEREF _Toc423599976 \h </w:instrText>
        </w:r>
        <w:r w:rsidRPr="00916D9A">
          <w:rPr>
            <w:webHidden/>
          </w:rPr>
          <w:fldChar w:fldCharType="separate"/>
        </w:r>
        <w:r w:rsidRPr="00916D9A">
          <w:rPr>
            <w:webHidden/>
          </w:rPr>
          <w:t>7</w:t>
        </w:r>
        <w:r w:rsidRPr="00916D9A">
          <w:rPr>
            <w:webHidden/>
          </w:rPr>
          <w:fldChar w:fldCharType="end"/>
        </w:r>
      </w:hyperlink>
    </w:p>
    <w:p w:rsidR="00522F48" w:rsidRPr="00916D9A" w:rsidRDefault="00522F48" w:rsidP="00916D9A">
      <w:pPr>
        <w:pStyle w:val="TOC1"/>
        <w:rPr>
          <w:sz w:val="24"/>
          <w:szCs w:val="24"/>
        </w:rPr>
      </w:pPr>
      <w:hyperlink w:anchor="_Toc423599977" w:history="1">
        <w:r w:rsidRPr="00916D9A">
          <w:rPr>
            <w:rStyle w:val="Hyperlink"/>
            <w:rFonts w:eastAsia="Arial Unicode MS"/>
            <w:b/>
            <w:color w:val="auto"/>
          </w:rPr>
          <w:t>2.1.2. Требования к продукции.</w:t>
        </w:r>
        <w:r w:rsidRPr="00916D9A">
          <w:rPr>
            <w:webHidden/>
          </w:rPr>
          <w:tab/>
        </w:r>
        <w:r w:rsidRPr="00916D9A">
          <w:rPr>
            <w:webHidden/>
          </w:rPr>
          <w:fldChar w:fldCharType="begin"/>
        </w:r>
        <w:r w:rsidRPr="00916D9A">
          <w:rPr>
            <w:webHidden/>
          </w:rPr>
          <w:instrText xml:space="preserve"> PAGEREF _Toc423599977 \h </w:instrText>
        </w:r>
        <w:r w:rsidRPr="00916D9A">
          <w:rPr>
            <w:webHidden/>
          </w:rPr>
          <w:fldChar w:fldCharType="separate"/>
        </w:r>
        <w:r w:rsidRPr="00916D9A">
          <w:rPr>
            <w:webHidden/>
          </w:rPr>
          <w:t>13</w:t>
        </w:r>
        <w:r w:rsidRPr="00916D9A">
          <w:rPr>
            <w:webHidden/>
          </w:rPr>
          <w:fldChar w:fldCharType="end"/>
        </w:r>
      </w:hyperlink>
    </w:p>
    <w:p w:rsidR="00522F48" w:rsidRPr="00916D9A" w:rsidRDefault="00522F48" w:rsidP="00916D9A">
      <w:pPr>
        <w:pStyle w:val="TOC1"/>
        <w:rPr>
          <w:sz w:val="24"/>
          <w:szCs w:val="24"/>
        </w:rPr>
      </w:pPr>
      <w:hyperlink w:anchor="_Toc423599978" w:history="1">
        <w:r w:rsidRPr="00916D9A">
          <w:rPr>
            <w:rStyle w:val="Hyperlink"/>
            <w:rFonts w:eastAsia="Arial Unicode MS"/>
            <w:b/>
            <w:color w:val="auto"/>
          </w:rPr>
          <w:t>2.2. Состав заявки на участие в закупке.</w:t>
        </w:r>
        <w:r w:rsidRPr="00916D9A">
          <w:rPr>
            <w:webHidden/>
          </w:rPr>
          <w:tab/>
        </w:r>
        <w:r w:rsidRPr="00916D9A">
          <w:rPr>
            <w:webHidden/>
          </w:rPr>
          <w:fldChar w:fldCharType="begin"/>
        </w:r>
        <w:r w:rsidRPr="00916D9A">
          <w:rPr>
            <w:webHidden/>
          </w:rPr>
          <w:instrText xml:space="preserve"> PAGEREF _Toc423599978 \h </w:instrText>
        </w:r>
        <w:r w:rsidRPr="00916D9A">
          <w:rPr>
            <w:webHidden/>
          </w:rPr>
          <w:fldChar w:fldCharType="separate"/>
        </w:r>
        <w:r w:rsidRPr="00916D9A">
          <w:rPr>
            <w:webHidden/>
          </w:rPr>
          <w:t>13</w:t>
        </w:r>
        <w:r w:rsidRPr="00916D9A">
          <w:rPr>
            <w:webHidden/>
          </w:rPr>
          <w:fldChar w:fldCharType="end"/>
        </w:r>
      </w:hyperlink>
    </w:p>
    <w:p w:rsidR="00522F48" w:rsidRPr="00916D9A" w:rsidRDefault="00522F48" w:rsidP="00916D9A">
      <w:pPr>
        <w:pStyle w:val="TOC1"/>
        <w:rPr>
          <w:sz w:val="24"/>
          <w:szCs w:val="24"/>
        </w:rPr>
      </w:pPr>
      <w:hyperlink w:anchor="_Toc423599979" w:history="1">
        <w:r w:rsidRPr="00916D9A">
          <w:rPr>
            <w:rStyle w:val="Hyperlink"/>
            <w:b/>
            <w:color w:val="auto"/>
          </w:rPr>
          <w:t>3. МЕТОДИКА РАСЧЕТА ОБЕСПЕЧЕННОСТИ ФИНАНСОВЫМИ РЕСУРСАМИ</w:t>
        </w:r>
        <w:r w:rsidRPr="00916D9A">
          <w:rPr>
            <w:rStyle w:val="Hyperlink"/>
            <w:rFonts w:eastAsia="Arial Unicode MS"/>
            <w:b/>
            <w:color w:val="auto"/>
          </w:rPr>
          <w:t xml:space="preserve"> </w:t>
        </w:r>
        <w:r w:rsidRPr="00916D9A">
          <w:rPr>
            <w:rStyle w:val="Hyperlink"/>
            <w:b/>
            <w:color w:val="auto"/>
          </w:rPr>
          <w:t>УЧАСТНИКОВ ЗАКУПКИ.</w:t>
        </w:r>
        <w:r w:rsidRPr="00916D9A">
          <w:rPr>
            <w:webHidden/>
          </w:rPr>
          <w:tab/>
        </w:r>
        <w:r w:rsidRPr="00916D9A">
          <w:rPr>
            <w:webHidden/>
          </w:rPr>
          <w:fldChar w:fldCharType="begin"/>
        </w:r>
        <w:r w:rsidRPr="00916D9A">
          <w:rPr>
            <w:webHidden/>
          </w:rPr>
          <w:instrText xml:space="preserve"> PAGEREF _Toc423599979 \h </w:instrText>
        </w:r>
        <w:r w:rsidRPr="00916D9A">
          <w:rPr>
            <w:webHidden/>
          </w:rPr>
          <w:fldChar w:fldCharType="separate"/>
        </w:r>
        <w:r w:rsidRPr="00916D9A">
          <w:rPr>
            <w:webHidden/>
          </w:rPr>
          <w:t>14</w:t>
        </w:r>
        <w:r w:rsidRPr="00916D9A">
          <w:rPr>
            <w:webHidden/>
          </w:rPr>
          <w:fldChar w:fldCharType="end"/>
        </w:r>
      </w:hyperlink>
    </w:p>
    <w:p w:rsidR="00522F48" w:rsidRPr="00916D9A" w:rsidRDefault="00522F48" w:rsidP="00916D9A">
      <w:pPr>
        <w:pStyle w:val="TOC1"/>
        <w:rPr>
          <w:sz w:val="24"/>
          <w:szCs w:val="24"/>
        </w:rPr>
      </w:pPr>
      <w:hyperlink w:anchor="_Toc423599980" w:history="1">
        <w:r w:rsidRPr="00916D9A">
          <w:rPr>
            <w:rStyle w:val="Hyperlink"/>
            <w:b/>
            <w:color w:val="auto"/>
          </w:rPr>
          <w:t>4. КРИТЕРИИ И МЕТОДИКА ОЦЕНКИ ЗАЯВОК НА УЧАСТИЕ В ЗАКУПКЕ.</w:t>
        </w:r>
        <w:r w:rsidRPr="00916D9A">
          <w:rPr>
            <w:webHidden/>
          </w:rPr>
          <w:tab/>
        </w:r>
        <w:r w:rsidRPr="00916D9A">
          <w:rPr>
            <w:webHidden/>
          </w:rPr>
          <w:fldChar w:fldCharType="begin"/>
        </w:r>
        <w:r w:rsidRPr="00916D9A">
          <w:rPr>
            <w:webHidden/>
          </w:rPr>
          <w:instrText xml:space="preserve"> PAGEREF _Toc423599980 \h </w:instrText>
        </w:r>
        <w:r w:rsidRPr="00916D9A">
          <w:rPr>
            <w:webHidden/>
          </w:rPr>
          <w:fldChar w:fldCharType="separate"/>
        </w:r>
        <w:r w:rsidRPr="00916D9A">
          <w:rPr>
            <w:webHidden/>
          </w:rPr>
          <w:t>16</w:t>
        </w:r>
        <w:r w:rsidRPr="00916D9A">
          <w:rPr>
            <w:webHidden/>
          </w:rPr>
          <w:fldChar w:fldCharType="end"/>
        </w:r>
      </w:hyperlink>
    </w:p>
    <w:p w:rsidR="00522F48" w:rsidRPr="00916D9A" w:rsidRDefault="00522F48" w:rsidP="00916D9A">
      <w:pPr>
        <w:pStyle w:val="TOC1"/>
        <w:rPr>
          <w:sz w:val="24"/>
          <w:szCs w:val="24"/>
        </w:rPr>
      </w:pPr>
      <w:hyperlink w:anchor="_Toc423599981" w:history="1">
        <w:r w:rsidRPr="00916D9A">
          <w:rPr>
            <w:rStyle w:val="Hyperlink"/>
            <w:rFonts w:eastAsia="Arial Unicode MS"/>
            <w:b/>
            <w:color w:val="auto"/>
          </w:rPr>
          <w:t>5. ОБРАЗЦЫ ФОРМ ОСНОВНЫХ ДОКУМЕНТОВ</w:t>
        </w:r>
        <w:r w:rsidRPr="00916D9A">
          <w:rPr>
            <w:webHidden/>
          </w:rPr>
          <w:tab/>
        </w:r>
        <w:r w:rsidRPr="00916D9A">
          <w:rPr>
            <w:webHidden/>
          </w:rPr>
          <w:fldChar w:fldCharType="begin"/>
        </w:r>
        <w:r w:rsidRPr="00916D9A">
          <w:rPr>
            <w:webHidden/>
          </w:rPr>
          <w:instrText xml:space="preserve"> PAGEREF _Toc423599981 \h </w:instrText>
        </w:r>
        <w:r w:rsidRPr="00916D9A">
          <w:rPr>
            <w:webHidden/>
          </w:rPr>
          <w:fldChar w:fldCharType="separate"/>
        </w:r>
        <w:r w:rsidRPr="00916D9A">
          <w:rPr>
            <w:webHidden/>
          </w:rPr>
          <w:t>18</w:t>
        </w:r>
        <w:r w:rsidRPr="00916D9A">
          <w:rPr>
            <w:webHidden/>
          </w:rPr>
          <w:fldChar w:fldCharType="end"/>
        </w:r>
      </w:hyperlink>
    </w:p>
    <w:p w:rsidR="00522F48" w:rsidRPr="00916D9A" w:rsidRDefault="00522F48" w:rsidP="00916D9A">
      <w:pPr>
        <w:pStyle w:val="TOC1"/>
        <w:rPr>
          <w:sz w:val="24"/>
          <w:szCs w:val="24"/>
        </w:rPr>
      </w:pPr>
      <w:hyperlink w:anchor="_Toc423599983" w:history="1">
        <w:r w:rsidRPr="00916D9A">
          <w:rPr>
            <w:rStyle w:val="Hyperlink"/>
            <w:b/>
            <w:color w:val="auto"/>
          </w:rPr>
          <w:t>ЧАСТЬ 2</w:t>
        </w:r>
        <w:r w:rsidRPr="00916D9A">
          <w:rPr>
            <w:webHidden/>
          </w:rPr>
          <w:tab/>
        </w:r>
        <w:r w:rsidRPr="00916D9A">
          <w:rPr>
            <w:webHidden/>
          </w:rPr>
          <w:fldChar w:fldCharType="begin"/>
        </w:r>
        <w:r w:rsidRPr="00916D9A">
          <w:rPr>
            <w:webHidden/>
          </w:rPr>
          <w:instrText xml:space="preserve"> PAGEREF _Toc423599983 \h </w:instrText>
        </w:r>
        <w:r w:rsidRPr="00916D9A">
          <w:rPr>
            <w:webHidden/>
          </w:rPr>
          <w:fldChar w:fldCharType="separate"/>
        </w:r>
        <w:r w:rsidRPr="00916D9A">
          <w:rPr>
            <w:webHidden/>
          </w:rPr>
          <w:t>36</w:t>
        </w:r>
        <w:r w:rsidRPr="00916D9A">
          <w:rPr>
            <w:webHidden/>
          </w:rPr>
          <w:fldChar w:fldCharType="end"/>
        </w:r>
      </w:hyperlink>
    </w:p>
    <w:p w:rsidR="00522F48" w:rsidRPr="00916D9A" w:rsidRDefault="00522F48" w:rsidP="00916D9A">
      <w:pPr>
        <w:pStyle w:val="TOC1"/>
        <w:rPr>
          <w:sz w:val="24"/>
          <w:szCs w:val="24"/>
        </w:rPr>
      </w:pPr>
      <w:hyperlink w:anchor="_Toc423599984" w:history="1">
        <w:r w:rsidRPr="00916D9A">
          <w:rPr>
            <w:rStyle w:val="Hyperlink"/>
            <w:b/>
            <w:color w:val="auto"/>
          </w:rPr>
          <w:t>ЧАСТЬ 3</w:t>
        </w:r>
        <w:r w:rsidRPr="00916D9A">
          <w:rPr>
            <w:webHidden/>
          </w:rPr>
          <w:tab/>
        </w:r>
        <w:r w:rsidRPr="00916D9A">
          <w:rPr>
            <w:webHidden/>
          </w:rPr>
          <w:fldChar w:fldCharType="begin"/>
        </w:r>
        <w:r w:rsidRPr="00916D9A">
          <w:rPr>
            <w:webHidden/>
          </w:rPr>
          <w:instrText xml:space="preserve"> PAGEREF _Toc423599984 \h </w:instrText>
        </w:r>
        <w:r w:rsidRPr="00916D9A">
          <w:rPr>
            <w:webHidden/>
          </w:rPr>
          <w:fldChar w:fldCharType="separate"/>
        </w:r>
        <w:r w:rsidRPr="00916D9A">
          <w:rPr>
            <w:webHidden/>
          </w:rPr>
          <w:t>36</w:t>
        </w:r>
        <w:r w:rsidRPr="00916D9A">
          <w:rPr>
            <w:webHidden/>
          </w:rPr>
          <w:fldChar w:fldCharType="end"/>
        </w:r>
      </w:hyperlink>
    </w:p>
    <w:p w:rsidR="00522F48" w:rsidRPr="004E3523" w:rsidRDefault="00522F48" w:rsidP="00CD55B8">
      <w:pPr>
        <w:pStyle w:val="1c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  <w:r w:rsidRPr="00916D9A">
        <w:rPr>
          <w:highlight w:val="yellow"/>
        </w:rPr>
        <w:fldChar w:fldCharType="end"/>
      </w:r>
    </w:p>
    <w:p w:rsidR="00522F48" w:rsidRPr="007B5435" w:rsidRDefault="00522F48" w:rsidP="00CD55B8">
      <w:pPr>
        <w:pStyle w:val="1c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r w:rsidRPr="004E3523">
        <w:rPr>
          <w:b w:val="0"/>
          <w:color w:val="003366"/>
          <w:sz w:val="22"/>
          <w:szCs w:val="22"/>
        </w:rPr>
        <w:br w:type="page"/>
      </w:r>
      <w:bookmarkStart w:id="19" w:name="_Toc347315016"/>
      <w:bookmarkStart w:id="20" w:name="_Toc423599972"/>
      <w:r w:rsidRPr="00321CAE">
        <w:rPr>
          <w:rFonts w:ascii="Times New Roman" w:hAnsi="Times New Roman"/>
          <w:bCs/>
          <w:szCs w:val="24"/>
        </w:rPr>
        <w:t xml:space="preserve">1. </w:t>
      </w:r>
      <w:r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19"/>
      <w:bookmarkEnd w:id="20"/>
    </w:p>
    <w:p w:rsidR="00522F48" w:rsidRPr="00544423" w:rsidRDefault="00522F48" w:rsidP="00966ABD"/>
    <w:tbl>
      <w:tblPr>
        <w:tblW w:w="10884" w:type="dxa"/>
        <w:tblLook w:val="01E0"/>
      </w:tblPr>
      <w:tblGrid>
        <w:gridCol w:w="10884"/>
      </w:tblGrid>
      <w:tr w:rsidR="00522F48" w:rsidRPr="00544423" w:rsidTr="00026117">
        <w:tc>
          <w:tcPr>
            <w:tcW w:w="10884" w:type="dxa"/>
          </w:tcPr>
          <w:p w:rsidR="00522F48" w:rsidRPr="00544423" w:rsidRDefault="00522F4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522F48" w:rsidRPr="00544423" w:rsidTr="00026117">
        <w:tc>
          <w:tcPr>
            <w:tcW w:w="10884" w:type="dxa"/>
          </w:tcPr>
          <w:p w:rsidR="00522F48" w:rsidRPr="00544423" w:rsidRDefault="00522F48" w:rsidP="008F1132">
            <w:pPr>
              <w:jc w:val="both"/>
            </w:pPr>
            <w:r>
              <w:rPr>
                <w:sz w:val="22"/>
                <w:szCs w:val="22"/>
              </w:rPr>
              <w:t>Открытый конкурс в электронной форме</w:t>
            </w:r>
            <w:r w:rsidRPr="00544423">
              <w:rPr>
                <w:sz w:val="22"/>
                <w:szCs w:val="22"/>
              </w:rPr>
              <w:t>.</w:t>
            </w:r>
          </w:p>
        </w:tc>
      </w:tr>
      <w:tr w:rsidR="00522F48" w:rsidRPr="00544423" w:rsidTr="00026117">
        <w:tc>
          <w:tcPr>
            <w:tcW w:w="10884" w:type="dxa"/>
          </w:tcPr>
          <w:p w:rsidR="00522F48" w:rsidRPr="00544423" w:rsidRDefault="00522F48" w:rsidP="00966ABD">
            <w:pPr>
              <w:jc w:val="both"/>
            </w:pPr>
          </w:p>
        </w:tc>
      </w:tr>
      <w:tr w:rsidR="00522F48" w:rsidRPr="00CA6D33" w:rsidTr="00026117">
        <w:tc>
          <w:tcPr>
            <w:tcW w:w="10884" w:type="dxa"/>
          </w:tcPr>
          <w:tbl>
            <w:tblPr>
              <w:tblW w:w="10668" w:type="dxa"/>
              <w:tblLook w:val="01E0"/>
            </w:tblPr>
            <w:tblGrid>
              <w:gridCol w:w="10668"/>
            </w:tblGrid>
            <w:tr w:rsidR="00522F48" w:rsidRPr="00144C56" w:rsidTr="002810F0">
              <w:tc>
                <w:tcPr>
                  <w:tcW w:w="1066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522F48" w:rsidRPr="00144C56" w:rsidRDefault="00522F48" w:rsidP="00916D9A">
                  <w:pPr>
                    <w:numPr>
                      <w:ilvl w:val="0"/>
                      <w:numId w:val="14"/>
                    </w:numPr>
                    <w:tabs>
                      <w:tab w:val="clear" w:pos="720"/>
                      <w:tab w:val="num" w:pos="360"/>
                    </w:tabs>
                    <w:ind w:left="0" w:firstLine="0"/>
                    <w:jc w:val="both"/>
                    <w:rPr>
                      <w:i/>
                    </w:rPr>
                  </w:pPr>
                  <w:r w:rsidRPr="00144C56">
                    <w:rPr>
                      <w:i/>
                      <w:sz w:val="22"/>
                      <w:szCs w:val="22"/>
                    </w:rPr>
                    <w:t xml:space="preserve">Закупка проводится в соответствии с </w:t>
                  </w:r>
                  <w:r w:rsidRPr="00D1256A">
                    <w:rPr>
                      <w:i/>
                      <w:sz w:val="22"/>
                      <w:szCs w:val="22"/>
                    </w:rPr>
                    <w:t>Едины</w:t>
                  </w:r>
                  <w:r>
                    <w:rPr>
                      <w:i/>
                      <w:sz w:val="22"/>
                      <w:szCs w:val="22"/>
                    </w:rPr>
                    <w:t>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отраслев</w:t>
                  </w:r>
                  <w:r>
                    <w:rPr>
                      <w:i/>
                      <w:sz w:val="22"/>
                      <w:szCs w:val="22"/>
                    </w:rPr>
                    <w:t>ым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стандарт</w:t>
                  </w:r>
                  <w:r>
                    <w:rPr>
                      <w:i/>
                      <w:sz w:val="22"/>
                      <w:szCs w:val="22"/>
                    </w:rPr>
                    <w:t>ом</w:t>
                  </w:r>
                  <w:r w:rsidRPr="00144C56">
                    <w:rPr>
                      <w:i/>
                      <w:sz w:val="22"/>
                      <w:szCs w:val="22"/>
                    </w:rPr>
                    <w:t xml:space="preserve"> закупок (Положение о закупке) Государственной корпорации по атомной энергии «Росатом», утвержденный решением наблюдательного совета Госкорпорации «Росатом» от 07.02.2012 № 37, с учетом изменений, утвержденных решением наблюдательного совета Госкорпорации «Росатом» от 15.02.2013 № 46, от 25.09.2013 № 53, от 03.12.2013 № 54, от 10.04.2014 № 59, от 14.05.2014 № 61, от 04.06.2014 № 62, от 26.06.2014 № 63, от 17.10.2014 №64, от 20.11.2014 № 66, от 31.03.2015 № 70, от 29.04.2015 № 72.</w:t>
                  </w:r>
                </w:p>
              </w:tc>
            </w:tr>
          </w:tbl>
          <w:p w:rsidR="00522F48" w:rsidRDefault="00522F48"/>
        </w:tc>
      </w:tr>
      <w:tr w:rsidR="00522F48" w:rsidRPr="00544423" w:rsidTr="00026117">
        <w:tc>
          <w:tcPr>
            <w:tcW w:w="10884" w:type="dxa"/>
          </w:tcPr>
          <w:p w:rsidR="00522F48" w:rsidRPr="00544423" w:rsidRDefault="00522F48" w:rsidP="00544423">
            <w:pPr>
              <w:jc w:val="both"/>
              <w:rPr>
                <w:b/>
              </w:rPr>
            </w:pPr>
          </w:p>
        </w:tc>
      </w:tr>
      <w:tr w:rsidR="00522F48" w:rsidRPr="00544423" w:rsidTr="00026117">
        <w:tc>
          <w:tcPr>
            <w:tcW w:w="10884" w:type="dxa"/>
          </w:tcPr>
          <w:p w:rsidR="00522F48" w:rsidRPr="00544423" w:rsidRDefault="00522F4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 xml:space="preserve">Заказчик (организатор </w:t>
            </w:r>
            <w:r>
              <w:rPr>
                <w:b/>
                <w:sz w:val="22"/>
                <w:szCs w:val="22"/>
              </w:rPr>
              <w:t>конкурса</w:t>
            </w:r>
            <w:r w:rsidRPr="00544423">
              <w:rPr>
                <w:b/>
                <w:sz w:val="22"/>
                <w:szCs w:val="22"/>
              </w:rPr>
              <w:t>):</w:t>
            </w:r>
          </w:p>
        </w:tc>
      </w:tr>
      <w:tr w:rsidR="00522F48" w:rsidRPr="00544423" w:rsidTr="00026117">
        <w:tc>
          <w:tcPr>
            <w:tcW w:w="10884" w:type="dxa"/>
            <w:vAlign w:val="center"/>
          </w:tcPr>
          <w:p w:rsidR="00522F48" w:rsidRPr="00544423" w:rsidRDefault="00522F48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522F48" w:rsidRPr="00544423" w:rsidTr="00026117">
        <w:tc>
          <w:tcPr>
            <w:tcW w:w="10884" w:type="dxa"/>
          </w:tcPr>
          <w:p w:rsidR="00522F48" w:rsidRPr="00544423" w:rsidRDefault="00522F48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>. Москва, ул. Сущевская д. 22</w:t>
            </w:r>
          </w:p>
        </w:tc>
      </w:tr>
      <w:tr w:rsidR="00522F48" w:rsidRPr="00544423" w:rsidTr="00026117">
        <w:tc>
          <w:tcPr>
            <w:tcW w:w="10884" w:type="dxa"/>
          </w:tcPr>
          <w:p w:rsidR="00522F48" w:rsidRPr="00544423" w:rsidRDefault="00522F48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522F48" w:rsidRPr="00544423" w:rsidTr="00026117">
        <w:tc>
          <w:tcPr>
            <w:tcW w:w="10884" w:type="dxa"/>
          </w:tcPr>
          <w:p w:rsidR="00522F48" w:rsidRPr="00CA6D33" w:rsidRDefault="00522F48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9" w:history="1">
              <w:r w:rsidRPr="00C32579">
                <w:rPr>
                  <w:rStyle w:val="Hyperlink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Hyperlink"/>
                  <w:sz w:val="22"/>
                  <w:szCs w:val="22"/>
                </w:rPr>
                <w:t>@</w:t>
              </w:r>
              <w:r w:rsidRPr="00C32579">
                <w:rPr>
                  <w:rStyle w:val="Hyperlink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Hyperlink"/>
                  <w:sz w:val="22"/>
                  <w:szCs w:val="22"/>
                </w:rPr>
                <w:t>.</w:t>
              </w:r>
              <w:r w:rsidRPr="00C32579">
                <w:rPr>
                  <w:rStyle w:val="Hyperlink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522F48" w:rsidRPr="00544423" w:rsidTr="00026117">
        <w:tc>
          <w:tcPr>
            <w:tcW w:w="10884" w:type="dxa"/>
          </w:tcPr>
          <w:p w:rsidR="00522F48" w:rsidRPr="00CA6D33" w:rsidRDefault="00522F48" w:rsidP="00D4341F">
            <w:pPr>
              <w:jc w:val="both"/>
            </w:pPr>
          </w:p>
        </w:tc>
      </w:tr>
      <w:tr w:rsidR="00522F48" w:rsidRPr="00F048AC" w:rsidTr="00026117">
        <w:tc>
          <w:tcPr>
            <w:tcW w:w="10884" w:type="dxa"/>
            <w:vAlign w:val="center"/>
          </w:tcPr>
          <w:p w:rsidR="00522F48" w:rsidRPr="00CA6D33" w:rsidRDefault="00522F4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522F48" w:rsidRPr="00D25561" w:rsidTr="00026117">
        <w:tc>
          <w:tcPr>
            <w:tcW w:w="10884" w:type="dxa"/>
            <w:vAlign w:val="center"/>
          </w:tcPr>
          <w:p w:rsidR="00522F48" w:rsidRPr="00D25561" w:rsidRDefault="00522F48" w:rsidP="00E421AA">
            <w:pPr>
              <w:snapToGrid w:val="0"/>
              <w:jc w:val="both"/>
            </w:pPr>
            <w:r w:rsidRPr="00D25561">
              <w:rPr>
                <w:b/>
                <w:sz w:val="22"/>
                <w:szCs w:val="22"/>
              </w:rPr>
              <w:t>Право заключения договора на выполнение строительно-монтажных работ, поставку, монтаж и пуско-наладку инженерного оборудования по объекту «Техническое перевооружение РТП 1672 с увеличением установленной мощности и переводом питающего напряжения с 6 кВ на 10 кВ»</w:t>
            </w:r>
            <w:r w:rsidRPr="00D25561">
              <w:rPr>
                <w:sz w:val="22"/>
                <w:szCs w:val="22"/>
              </w:rPr>
              <w:t xml:space="preserve"> (Далее «Работы»).</w:t>
            </w:r>
          </w:p>
          <w:p w:rsidR="00522F48" w:rsidRPr="00D25561" w:rsidRDefault="00522F48" w:rsidP="00A42B45">
            <w:pPr>
              <w:snapToGrid w:val="0"/>
              <w:jc w:val="both"/>
            </w:pPr>
            <w:r w:rsidRPr="00D25561">
              <w:rPr>
                <w:b/>
                <w:i/>
                <w:sz w:val="20"/>
                <w:szCs w:val="20"/>
              </w:rPr>
              <w:t>Состав, объем поставок/работ/услуг:</w:t>
            </w:r>
            <w:r w:rsidRPr="00D25561">
              <w:rPr>
                <w:sz w:val="22"/>
                <w:szCs w:val="22"/>
              </w:rPr>
              <w:t xml:space="preserve"> все необходимые сведения приведены в Томе 2 закупочной документации.</w:t>
            </w:r>
          </w:p>
          <w:p w:rsidR="00522F48" w:rsidRPr="00D25561" w:rsidRDefault="00522F48" w:rsidP="00FB1A73">
            <w:pPr>
              <w:snapToGrid w:val="0"/>
              <w:jc w:val="both"/>
              <w:rPr>
                <w:b/>
                <w:i/>
                <w:sz w:val="20"/>
                <w:szCs w:val="20"/>
              </w:rPr>
            </w:pPr>
            <w:r w:rsidRPr="00D25561">
              <w:rPr>
                <w:b/>
                <w:i/>
                <w:sz w:val="20"/>
                <w:szCs w:val="20"/>
              </w:rPr>
              <w:t>Сроки выполнения работ:</w:t>
            </w:r>
          </w:p>
          <w:p w:rsidR="00522F48" w:rsidRPr="00D25561" w:rsidRDefault="00522F48" w:rsidP="00FB1A73">
            <w:pPr>
              <w:snapToGrid w:val="0"/>
              <w:jc w:val="both"/>
            </w:pPr>
            <w:r w:rsidRPr="00D25561">
              <w:rPr>
                <w:sz w:val="22"/>
                <w:szCs w:val="22"/>
              </w:rPr>
              <w:t>СМР - не позднее 5 (пяти) месяцев с момента заключения договора</w:t>
            </w:r>
          </w:p>
          <w:p w:rsidR="00522F48" w:rsidRPr="00D25561" w:rsidRDefault="00522F48" w:rsidP="00FB1A73">
            <w:pPr>
              <w:snapToGrid w:val="0"/>
              <w:jc w:val="both"/>
            </w:pPr>
            <w:r w:rsidRPr="00D25561">
              <w:rPr>
                <w:sz w:val="22"/>
                <w:szCs w:val="22"/>
              </w:rPr>
              <w:t>ПНР – не позднее 2 (двух) месяцев с момента подписания акта о технической готовности.</w:t>
            </w:r>
          </w:p>
          <w:p w:rsidR="00522F48" w:rsidRPr="00D25561" w:rsidRDefault="00522F48" w:rsidP="00FB1A73">
            <w:pPr>
              <w:snapToGrid w:val="0"/>
              <w:jc w:val="both"/>
            </w:pPr>
            <w:r w:rsidRPr="00D25561">
              <w:rPr>
                <w:b/>
                <w:i/>
                <w:sz w:val="20"/>
                <w:szCs w:val="20"/>
              </w:rPr>
              <w:t>Место выполнения работ:</w:t>
            </w:r>
            <w:r w:rsidRPr="00D25561">
              <w:rPr>
                <w:sz w:val="22"/>
                <w:szCs w:val="22"/>
              </w:rPr>
              <w:t xml:space="preserve"> г. Москва, ул. Сущевская, вл. 22.</w:t>
            </w:r>
          </w:p>
        </w:tc>
      </w:tr>
      <w:tr w:rsidR="00522F48" w:rsidRPr="004E3523" w:rsidTr="00026117">
        <w:tc>
          <w:tcPr>
            <w:tcW w:w="10884" w:type="dxa"/>
            <w:vAlign w:val="center"/>
          </w:tcPr>
          <w:p w:rsidR="00522F48" w:rsidRPr="004E3523" w:rsidRDefault="00522F48" w:rsidP="00966ABD">
            <w:pPr>
              <w:snapToGrid w:val="0"/>
              <w:rPr>
                <w:color w:val="003366"/>
              </w:rPr>
            </w:pPr>
          </w:p>
        </w:tc>
      </w:tr>
      <w:tr w:rsidR="00522F48" w:rsidRPr="00F048AC" w:rsidTr="00026117">
        <w:tc>
          <w:tcPr>
            <w:tcW w:w="10884" w:type="dxa"/>
            <w:vAlign w:val="center"/>
          </w:tcPr>
          <w:p w:rsidR="00522F48" w:rsidRPr="00CA6D33" w:rsidRDefault="00522F4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522F48" w:rsidRPr="00251EB5" w:rsidTr="00026117">
        <w:tc>
          <w:tcPr>
            <w:tcW w:w="10884" w:type="dxa"/>
            <w:vAlign w:val="center"/>
          </w:tcPr>
          <w:p w:rsidR="00522F48" w:rsidRPr="00D97E10" w:rsidRDefault="00522F48" w:rsidP="00966ABD">
            <w:pPr>
              <w:snapToGrid w:val="0"/>
              <w:rPr>
                <w:u w:val="single"/>
              </w:rPr>
            </w:pPr>
            <w:r w:rsidRPr="00D97E10">
              <w:rPr>
                <w:sz w:val="22"/>
                <w:szCs w:val="22"/>
              </w:rPr>
              <w:t xml:space="preserve">Форма и все условия проекта договора, указаны в Части </w:t>
            </w:r>
            <w:r>
              <w:rPr>
                <w:sz w:val="22"/>
                <w:szCs w:val="22"/>
              </w:rPr>
              <w:t>3</w:t>
            </w:r>
            <w:r w:rsidRPr="00D97E10">
              <w:rPr>
                <w:sz w:val="22"/>
                <w:szCs w:val="22"/>
              </w:rPr>
              <w:t xml:space="preserve"> «Проект договора» и являются обязательными. </w:t>
            </w:r>
            <w:r w:rsidRPr="00D97E10">
              <w:rPr>
                <w:sz w:val="22"/>
                <w:szCs w:val="22"/>
                <w:u w:val="single"/>
              </w:rPr>
              <w:t>Встречные предложений участников по проекту договора не допускаются.</w:t>
            </w:r>
          </w:p>
          <w:p w:rsidR="00522F48" w:rsidRPr="00D97E10" w:rsidRDefault="00522F48" w:rsidP="00966ABD">
            <w:pPr>
              <w:snapToGrid w:val="0"/>
              <w:rPr>
                <w:u w:val="single"/>
              </w:rPr>
            </w:pPr>
          </w:p>
          <w:p w:rsidR="00522F48" w:rsidRPr="00251EB5" w:rsidRDefault="00522F48" w:rsidP="00966ABD">
            <w:pPr>
              <w:snapToGrid w:val="0"/>
            </w:pPr>
            <w:r w:rsidRPr="00251EB5"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</w:t>
            </w:r>
            <w:r>
              <w:rPr>
                <w:i/>
                <w:sz w:val="20"/>
                <w:szCs w:val="20"/>
              </w:rPr>
              <w:t xml:space="preserve"> 3</w:t>
            </w:r>
            <w:r w:rsidRPr="00251EB5">
              <w:rPr>
                <w:i/>
                <w:sz w:val="20"/>
                <w:szCs w:val="20"/>
              </w:rPr>
              <w:t xml:space="preserve"> «Проект договора»).</w:t>
            </w:r>
          </w:p>
        </w:tc>
      </w:tr>
      <w:tr w:rsidR="00522F48" w:rsidRPr="004E3523" w:rsidTr="00026117">
        <w:tc>
          <w:tcPr>
            <w:tcW w:w="10884" w:type="dxa"/>
            <w:vAlign w:val="center"/>
          </w:tcPr>
          <w:p w:rsidR="00522F48" w:rsidRPr="004E3523" w:rsidRDefault="00522F48" w:rsidP="00966ABD">
            <w:pPr>
              <w:snapToGrid w:val="0"/>
              <w:rPr>
                <w:color w:val="003366"/>
              </w:rPr>
            </w:pPr>
          </w:p>
        </w:tc>
      </w:tr>
      <w:tr w:rsidR="00522F48" w:rsidRPr="00BF48FF" w:rsidTr="00026117">
        <w:tc>
          <w:tcPr>
            <w:tcW w:w="10884" w:type="dxa"/>
            <w:vAlign w:val="center"/>
          </w:tcPr>
          <w:p w:rsidR="00522F48" w:rsidRPr="00BF48FF" w:rsidRDefault="00522F4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522F48" w:rsidRPr="00BF48FF" w:rsidTr="00026117">
        <w:tc>
          <w:tcPr>
            <w:tcW w:w="10884" w:type="dxa"/>
            <w:vAlign w:val="center"/>
          </w:tcPr>
          <w:p w:rsidR="00522F48" w:rsidRPr="00BF48FF" w:rsidRDefault="00522F48" w:rsidP="0024204E">
            <w:pPr>
              <w:jc w:val="both"/>
              <w:rPr>
                <w:b/>
              </w:rPr>
            </w:pPr>
            <w:r w:rsidRPr="00BF48FF">
              <w:rPr>
                <w:sz w:val="22"/>
                <w:szCs w:val="22"/>
              </w:rPr>
              <w:t xml:space="preserve">с НДС </w:t>
            </w:r>
            <w:r>
              <w:rPr>
                <w:sz w:val="22"/>
                <w:szCs w:val="22"/>
              </w:rPr>
              <w:t xml:space="preserve">18 </w:t>
            </w:r>
            <w:r w:rsidRPr="00BF48FF">
              <w:rPr>
                <w:sz w:val="22"/>
                <w:szCs w:val="22"/>
              </w:rPr>
              <w:t xml:space="preserve">% – </w:t>
            </w:r>
            <w:r w:rsidRPr="007577B5">
              <w:rPr>
                <w:b/>
                <w:sz w:val="22"/>
                <w:szCs w:val="22"/>
              </w:rPr>
              <w:t>63 655</w:t>
            </w:r>
            <w:r>
              <w:rPr>
                <w:b/>
                <w:sz w:val="22"/>
                <w:szCs w:val="22"/>
              </w:rPr>
              <w:t> </w:t>
            </w:r>
            <w:r w:rsidRPr="007577B5">
              <w:rPr>
                <w:b/>
                <w:sz w:val="22"/>
                <w:szCs w:val="22"/>
              </w:rPr>
              <w:t>910</w:t>
            </w:r>
            <w:r>
              <w:rPr>
                <w:b/>
                <w:sz w:val="22"/>
                <w:szCs w:val="22"/>
              </w:rPr>
              <w:t>,00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шестьдесят три миллиона шестьсот пятьдесят пять тысяч девятьсот десять</w:t>
            </w:r>
            <w:r w:rsidRPr="00BF48F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00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522F48" w:rsidRPr="00BF48FF" w:rsidTr="00026117">
        <w:tc>
          <w:tcPr>
            <w:tcW w:w="10884" w:type="dxa"/>
            <w:vAlign w:val="center"/>
          </w:tcPr>
          <w:p w:rsidR="00522F48" w:rsidRPr="00BF48FF" w:rsidRDefault="00522F48" w:rsidP="0024204E">
            <w:pPr>
              <w:jc w:val="both"/>
            </w:pPr>
            <w:r w:rsidRPr="00BF48FF">
              <w:rPr>
                <w:sz w:val="22"/>
                <w:szCs w:val="22"/>
              </w:rPr>
              <w:t xml:space="preserve">без НДС – </w:t>
            </w:r>
            <w:r>
              <w:rPr>
                <w:b/>
                <w:sz w:val="22"/>
                <w:szCs w:val="22"/>
              </w:rPr>
              <w:t>53 945 686,44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пятьдесят три миллиона девятьсот сорок пять тысяч шестьсот восемьдесят шесть</w:t>
            </w:r>
            <w:r w:rsidRPr="00BF48F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44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522F48" w:rsidRPr="00BF48FF" w:rsidTr="00026117">
        <w:tc>
          <w:tcPr>
            <w:tcW w:w="10884" w:type="dxa"/>
            <w:vAlign w:val="center"/>
          </w:tcPr>
          <w:p w:rsidR="00522F48" w:rsidRPr="00BF48FF" w:rsidRDefault="00522F48" w:rsidP="0024204E">
            <w:pPr>
              <w:snapToGrid w:val="0"/>
              <w:jc w:val="both"/>
            </w:pPr>
            <w:r>
              <w:rPr>
                <w:bCs/>
                <w:sz w:val="22"/>
                <w:szCs w:val="22"/>
              </w:rPr>
              <w:t>Цена д</w:t>
            </w:r>
            <w:r w:rsidRPr="00D04627">
              <w:rPr>
                <w:bCs/>
                <w:sz w:val="22"/>
                <w:szCs w:val="22"/>
              </w:rPr>
              <w:t>оговора включает</w:t>
            </w:r>
            <w:r>
              <w:rPr>
                <w:bCs/>
                <w:sz w:val="22"/>
                <w:szCs w:val="22"/>
              </w:rPr>
              <w:t xml:space="preserve"> в себя:</w:t>
            </w:r>
            <w:r w:rsidRPr="00D04627">
              <w:rPr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стоимость Работ, стоимость</w:t>
            </w:r>
            <w:r w:rsidRPr="00D04627">
              <w:rPr>
                <w:sz w:val="22"/>
                <w:szCs w:val="22"/>
              </w:rPr>
              <w:t xml:space="preserve"> материалов</w:t>
            </w:r>
            <w:r>
              <w:rPr>
                <w:sz w:val="22"/>
                <w:szCs w:val="22"/>
              </w:rPr>
              <w:t xml:space="preserve"> и</w:t>
            </w:r>
            <w:r w:rsidRPr="00D0462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оборудования, </w:t>
            </w:r>
            <w:r w:rsidRPr="00D04627">
              <w:rPr>
                <w:sz w:val="22"/>
                <w:szCs w:val="22"/>
              </w:rPr>
              <w:t>исп</w:t>
            </w:r>
            <w:r>
              <w:rPr>
                <w:sz w:val="22"/>
                <w:szCs w:val="22"/>
              </w:rPr>
              <w:t>ользуемых для выполнения работ</w:t>
            </w:r>
            <w:r w:rsidRPr="00D04627">
              <w:rPr>
                <w:sz w:val="22"/>
                <w:szCs w:val="22"/>
              </w:rPr>
              <w:t xml:space="preserve">, зарплату рабочих, эксплуатацию </w:t>
            </w:r>
            <w:r>
              <w:rPr>
                <w:sz w:val="22"/>
                <w:szCs w:val="22"/>
              </w:rPr>
              <w:t xml:space="preserve">оборудования, </w:t>
            </w:r>
            <w:r w:rsidRPr="00D04627">
              <w:rPr>
                <w:sz w:val="22"/>
                <w:szCs w:val="22"/>
              </w:rPr>
              <w:t xml:space="preserve">машин и механизмов, доставку материалов на территорию Заказчика, </w:t>
            </w:r>
            <w:r>
              <w:rPr>
                <w:sz w:val="22"/>
                <w:szCs w:val="22"/>
              </w:rPr>
              <w:t xml:space="preserve">монтажных и пуско-наладочные работы инженерного оборудования, </w:t>
            </w:r>
            <w:r w:rsidRPr="00D04627">
              <w:rPr>
                <w:sz w:val="22"/>
                <w:szCs w:val="22"/>
              </w:rPr>
              <w:t>полный комплект документации, налоги, пошлины, прочие сборы, другие расходы и обязательные платежи</w:t>
            </w:r>
            <w:r>
              <w:rPr>
                <w:sz w:val="22"/>
                <w:szCs w:val="22"/>
              </w:rPr>
              <w:t>,</w:t>
            </w:r>
            <w:r w:rsidRPr="00D04627">
              <w:rPr>
                <w:sz w:val="22"/>
                <w:szCs w:val="22"/>
              </w:rPr>
              <w:t xml:space="preserve"> связанные с выполнением обязательств по Договору в соответствии с законодательством Российской Федерации.</w:t>
            </w:r>
          </w:p>
        </w:tc>
      </w:tr>
      <w:tr w:rsidR="00522F48" w:rsidRPr="00251EB5" w:rsidTr="00026117">
        <w:tc>
          <w:tcPr>
            <w:tcW w:w="10884" w:type="dxa"/>
            <w:vAlign w:val="center"/>
          </w:tcPr>
          <w:p w:rsidR="00522F48" w:rsidRPr="00251EB5" w:rsidRDefault="00522F48" w:rsidP="0024204E">
            <w:pPr>
              <w:snapToGrid w:val="0"/>
              <w:jc w:val="both"/>
            </w:pPr>
          </w:p>
        </w:tc>
      </w:tr>
      <w:tr w:rsidR="00522F48" w:rsidRPr="00251EB5" w:rsidTr="00026117">
        <w:tc>
          <w:tcPr>
            <w:tcW w:w="10884" w:type="dxa"/>
            <w:vAlign w:val="center"/>
          </w:tcPr>
          <w:p w:rsidR="00522F48" w:rsidRPr="00251EB5" w:rsidRDefault="00522F4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522F48" w:rsidRPr="00251EB5" w:rsidTr="00026117">
        <w:tc>
          <w:tcPr>
            <w:tcW w:w="10884" w:type="dxa"/>
            <w:vAlign w:val="center"/>
          </w:tcPr>
          <w:p w:rsidR="00522F48" w:rsidRPr="00251EB5" w:rsidRDefault="00522F48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522F48" w:rsidRPr="00251EB5" w:rsidTr="00026117">
        <w:tc>
          <w:tcPr>
            <w:tcW w:w="10884" w:type="dxa"/>
            <w:vAlign w:val="center"/>
          </w:tcPr>
          <w:p w:rsidR="00522F48" w:rsidRPr="00251EB5" w:rsidRDefault="00522F48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1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1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522F48" w:rsidRPr="00251EB5" w:rsidRDefault="00522F48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522F48" w:rsidRPr="00D97E10" w:rsidTr="00026117">
        <w:tc>
          <w:tcPr>
            <w:tcW w:w="10884" w:type="dxa"/>
            <w:vAlign w:val="center"/>
          </w:tcPr>
          <w:p w:rsidR="00522F48" w:rsidRPr="00D97E10" w:rsidRDefault="00522F4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Валюта закупки:</w:t>
            </w:r>
          </w:p>
        </w:tc>
      </w:tr>
      <w:tr w:rsidR="00522F48" w:rsidRPr="00D97E10" w:rsidTr="00026117">
        <w:tc>
          <w:tcPr>
            <w:tcW w:w="10884" w:type="dxa"/>
            <w:vAlign w:val="center"/>
          </w:tcPr>
          <w:p w:rsidR="00522F48" w:rsidRPr="00251EB5" w:rsidRDefault="00522F48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522F48" w:rsidRPr="00D97E10" w:rsidTr="00026117">
        <w:tc>
          <w:tcPr>
            <w:tcW w:w="10884" w:type="dxa"/>
            <w:vAlign w:val="center"/>
          </w:tcPr>
          <w:p w:rsidR="00522F48" w:rsidRPr="00D97E10" w:rsidRDefault="00522F48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522F48" w:rsidRPr="00D97E10" w:rsidRDefault="00522F48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522F48" w:rsidRPr="00B76EC1" w:rsidTr="00026117">
        <w:tc>
          <w:tcPr>
            <w:tcW w:w="10884" w:type="dxa"/>
            <w:vAlign w:val="center"/>
          </w:tcPr>
          <w:p w:rsidR="00522F48" w:rsidRPr="00B76EC1" w:rsidRDefault="00522F4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Обеспечение заявки на участие в закупке</w:t>
            </w:r>
          </w:p>
        </w:tc>
      </w:tr>
      <w:tr w:rsidR="00522F48" w:rsidRPr="00D25561" w:rsidTr="00026117">
        <w:tc>
          <w:tcPr>
            <w:tcW w:w="10884" w:type="dxa"/>
            <w:vAlign w:val="center"/>
          </w:tcPr>
          <w:p w:rsidR="00522F48" w:rsidRPr="00D25561" w:rsidRDefault="00522F48" w:rsidP="00916D9A">
            <w:pPr>
              <w:pStyle w:val="ListParagraph"/>
              <w:numPr>
                <w:ilvl w:val="0"/>
                <w:numId w:val="45"/>
              </w:numPr>
              <w:tabs>
                <w:tab w:val="left" w:pos="709"/>
              </w:tabs>
              <w:ind w:left="0" w:firstLine="284"/>
              <w:contextualSpacing w:val="0"/>
              <w:jc w:val="both"/>
              <w:rPr>
                <w:spacing w:val="-6"/>
                <w:szCs w:val="22"/>
              </w:rPr>
            </w:pPr>
            <w:r w:rsidRPr="00D25561">
              <w:rPr>
                <w:spacing w:val="-6"/>
                <w:sz w:val="22"/>
                <w:szCs w:val="22"/>
              </w:rPr>
              <w:t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Стандарту.</w:t>
            </w:r>
          </w:p>
          <w:p w:rsidR="00522F48" w:rsidRPr="00D25561" w:rsidRDefault="00522F48" w:rsidP="00916D9A">
            <w:pPr>
              <w:pStyle w:val="ListParagraph"/>
              <w:numPr>
                <w:ilvl w:val="0"/>
                <w:numId w:val="45"/>
              </w:numPr>
              <w:tabs>
                <w:tab w:val="left" w:pos="709"/>
              </w:tabs>
              <w:ind w:left="0" w:firstLine="284"/>
              <w:contextualSpacing w:val="0"/>
              <w:jc w:val="both"/>
              <w:rPr>
                <w:b/>
                <w:i/>
                <w:szCs w:val="22"/>
              </w:rPr>
            </w:pPr>
            <w:r w:rsidRPr="00D25561">
              <w:rPr>
                <w:b/>
                <w:sz w:val="22"/>
                <w:szCs w:val="22"/>
              </w:rPr>
              <w:t xml:space="preserve">3 182 795,50 </w:t>
            </w:r>
            <w:r w:rsidRPr="00D25561">
              <w:rPr>
                <w:sz w:val="22"/>
                <w:szCs w:val="22"/>
              </w:rPr>
              <w:t>(три миллиона сто восемьдесят две тысячи семьсот девяносто пять) руб. 50 коп.</w:t>
            </w:r>
          </w:p>
          <w:p w:rsidR="00522F48" w:rsidRPr="00D25561" w:rsidRDefault="00522F48" w:rsidP="00916D9A">
            <w:pPr>
              <w:pStyle w:val="ListParagraph"/>
              <w:numPr>
                <w:ilvl w:val="0"/>
                <w:numId w:val="45"/>
              </w:numPr>
              <w:tabs>
                <w:tab w:val="left" w:pos="709"/>
              </w:tabs>
              <w:ind w:left="0" w:firstLine="284"/>
              <w:contextualSpacing w:val="0"/>
              <w:jc w:val="both"/>
              <w:rPr>
                <w:szCs w:val="22"/>
              </w:rPr>
            </w:pPr>
            <w:r w:rsidRPr="00D25561">
              <w:rPr>
                <w:sz w:val="22"/>
                <w:szCs w:val="22"/>
              </w:rPr>
              <w:t>российский рубль</w:t>
            </w:r>
          </w:p>
          <w:p w:rsidR="00522F48" w:rsidRPr="00D25561" w:rsidRDefault="00522F48" w:rsidP="00EF0CC1">
            <w:pPr>
              <w:pStyle w:val="BodyTextIndent"/>
              <w:ind w:left="0" w:firstLine="0"/>
              <w:rPr>
                <w:bCs/>
                <w:i/>
                <w:sz w:val="20"/>
              </w:rPr>
            </w:pPr>
            <w:r w:rsidRPr="00D25561">
              <w:rPr>
                <w:bCs/>
                <w:i/>
                <w:sz w:val="20"/>
              </w:rPr>
              <w:t>Получатель: 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  <w:p w:rsidR="00522F48" w:rsidRPr="00D25561" w:rsidRDefault="00522F48" w:rsidP="00EF0CC1">
            <w:pPr>
              <w:pStyle w:val="BodyTextIndent"/>
              <w:ind w:left="0" w:firstLine="0"/>
              <w:rPr>
                <w:bCs/>
                <w:i/>
                <w:sz w:val="20"/>
              </w:rPr>
            </w:pPr>
            <w:r w:rsidRPr="00D25561">
              <w:rPr>
                <w:bCs/>
                <w:i/>
                <w:sz w:val="20"/>
              </w:rPr>
              <w:t>ИНН 7707074137; КПП 770701001</w:t>
            </w:r>
          </w:p>
          <w:p w:rsidR="00522F48" w:rsidRPr="00D25561" w:rsidRDefault="00522F48" w:rsidP="00EF0CC1">
            <w:pPr>
              <w:rPr>
                <w:bCs/>
                <w:i/>
                <w:sz w:val="20"/>
                <w:szCs w:val="20"/>
              </w:rPr>
            </w:pPr>
            <w:r w:rsidRPr="00D25561">
              <w:rPr>
                <w:bCs/>
                <w:i/>
                <w:sz w:val="20"/>
                <w:szCs w:val="20"/>
              </w:rPr>
              <w:t>Банковские реквизиты:</w:t>
            </w:r>
          </w:p>
          <w:p w:rsidR="00522F48" w:rsidRPr="00D25561" w:rsidRDefault="00522F48" w:rsidP="00EF0CC1">
            <w:pPr>
              <w:rPr>
                <w:bCs/>
                <w:i/>
                <w:sz w:val="20"/>
                <w:szCs w:val="20"/>
              </w:rPr>
            </w:pPr>
            <w:r w:rsidRPr="00D25561">
              <w:rPr>
                <w:bCs/>
                <w:i/>
                <w:sz w:val="20"/>
                <w:szCs w:val="20"/>
              </w:rPr>
              <w:t>р/с 40502810800400000002</w:t>
            </w:r>
          </w:p>
          <w:p w:rsidR="00522F48" w:rsidRPr="00D25561" w:rsidRDefault="00522F48" w:rsidP="00EF0CC1">
            <w:pPr>
              <w:rPr>
                <w:bCs/>
                <w:i/>
                <w:sz w:val="20"/>
                <w:szCs w:val="20"/>
              </w:rPr>
            </w:pPr>
            <w:r w:rsidRPr="00D25561">
              <w:rPr>
                <w:bCs/>
                <w:i/>
                <w:sz w:val="20"/>
                <w:szCs w:val="20"/>
              </w:rPr>
              <w:t>ОАО Банк ВТБ</w:t>
            </w:r>
          </w:p>
          <w:p w:rsidR="00522F48" w:rsidRPr="00D25561" w:rsidRDefault="00522F48" w:rsidP="00EF0CC1">
            <w:pPr>
              <w:rPr>
                <w:bCs/>
                <w:i/>
                <w:sz w:val="20"/>
                <w:szCs w:val="20"/>
              </w:rPr>
            </w:pPr>
            <w:r w:rsidRPr="00D25561">
              <w:rPr>
                <w:bCs/>
                <w:i/>
                <w:sz w:val="20"/>
                <w:szCs w:val="20"/>
              </w:rPr>
              <w:t>к/с 30101810700000000187 в ОПЕРУ Москва Банка России</w:t>
            </w:r>
          </w:p>
          <w:p w:rsidR="00522F48" w:rsidRPr="00D25561" w:rsidRDefault="00522F48" w:rsidP="00EF0CC1">
            <w:pPr>
              <w:snapToGrid w:val="0"/>
              <w:rPr>
                <w:bCs/>
                <w:i/>
                <w:sz w:val="20"/>
                <w:szCs w:val="20"/>
              </w:rPr>
            </w:pPr>
            <w:r w:rsidRPr="00D25561">
              <w:rPr>
                <w:bCs/>
                <w:i/>
                <w:sz w:val="20"/>
                <w:szCs w:val="20"/>
              </w:rPr>
              <w:t>БИК 044525187</w:t>
            </w:r>
          </w:p>
          <w:p w:rsidR="00522F48" w:rsidRPr="00D25561" w:rsidRDefault="00522F48" w:rsidP="00EF0CC1">
            <w:pPr>
              <w:jc w:val="both"/>
              <w:rPr>
                <w:sz w:val="21"/>
                <w:szCs w:val="21"/>
              </w:rPr>
            </w:pPr>
          </w:p>
          <w:p w:rsidR="00522F48" w:rsidRPr="00D25561" w:rsidRDefault="00522F48" w:rsidP="00EF0CC1">
            <w:pPr>
              <w:tabs>
                <w:tab w:val="left" w:pos="709"/>
              </w:tabs>
              <w:ind w:firstLine="284"/>
              <w:contextualSpacing/>
              <w:jc w:val="both"/>
              <w:rPr>
                <w:i/>
                <w:lang w:eastAsia="en-US"/>
              </w:rPr>
            </w:pPr>
            <w:r w:rsidRPr="00D25561">
              <w:rPr>
                <w:sz w:val="20"/>
                <w:szCs w:val="20"/>
              </w:rPr>
              <w:t xml:space="preserve">В платежном поручении в поле «Назначение платежа» необходимо указать: </w:t>
            </w:r>
            <w:r w:rsidRPr="00D25561">
              <w:rPr>
                <w:b/>
                <w:i/>
                <w:sz w:val="20"/>
                <w:szCs w:val="20"/>
              </w:rPr>
              <w:t>«Обеспечение заявки на участие в закупке ______________ (название закупки, номер процедуры закупки на официальном сайте)», а также «НДС не облагается»</w:t>
            </w:r>
            <w:r w:rsidRPr="00D25561">
              <w:rPr>
                <w:b/>
                <w:sz w:val="20"/>
                <w:szCs w:val="20"/>
              </w:rPr>
              <w:t>.</w:t>
            </w:r>
          </w:p>
        </w:tc>
      </w:tr>
      <w:tr w:rsidR="00522F48" w:rsidRPr="00D97E10" w:rsidTr="00026117">
        <w:tc>
          <w:tcPr>
            <w:tcW w:w="10884" w:type="dxa"/>
            <w:vAlign w:val="center"/>
          </w:tcPr>
          <w:p w:rsidR="00522F48" w:rsidRPr="00D97E10" w:rsidRDefault="00522F48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522F48" w:rsidRPr="00014A02" w:rsidTr="00026117">
        <w:tc>
          <w:tcPr>
            <w:tcW w:w="10884" w:type="dxa"/>
            <w:vAlign w:val="center"/>
          </w:tcPr>
          <w:p w:rsidR="00522F48" w:rsidRPr="00014A02" w:rsidRDefault="00522F4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 xml:space="preserve">Сведения о порядке проведения, в том числе об оформлении участия в </w:t>
            </w:r>
            <w:r>
              <w:rPr>
                <w:b/>
                <w:sz w:val="22"/>
                <w:szCs w:val="22"/>
              </w:rPr>
              <w:t>конкурсе</w:t>
            </w:r>
            <w:r w:rsidRPr="00014A02">
              <w:rPr>
                <w:b/>
                <w:sz w:val="22"/>
                <w:szCs w:val="22"/>
              </w:rPr>
              <w:t>, определ</w:t>
            </w:r>
            <w:r>
              <w:rPr>
                <w:b/>
                <w:sz w:val="22"/>
                <w:szCs w:val="22"/>
              </w:rPr>
              <w:t>ении лица, выигравшего конкурс</w:t>
            </w:r>
            <w:r w:rsidRPr="00014A02">
              <w:rPr>
                <w:b/>
                <w:sz w:val="22"/>
                <w:szCs w:val="22"/>
              </w:rPr>
              <w:t>:</w:t>
            </w:r>
          </w:p>
        </w:tc>
      </w:tr>
      <w:tr w:rsidR="00522F48" w:rsidRPr="00014A02" w:rsidTr="00026117">
        <w:tc>
          <w:tcPr>
            <w:tcW w:w="10884" w:type="dxa"/>
            <w:vAlign w:val="center"/>
          </w:tcPr>
          <w:p w:rsidR="00522F48" w:rsidRPr="00014A02" w:rsidRDefault="00522F48" w:rsidP="00966ABD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проводится на электронной площадке (ЭТП) </w:t>
            </w:r>
            <w:r>
              <w:rPr>
                <w:sz w:val="22"/>
                <w:szCs w:val="22"/>
              </w:rPr>
              <w:t>Аукционный Конкурсный Дом</w:t>
            </w:r>
            <w:r w:rsidRPr="00014A02">
              <w:rPr>
                <w:sz w:val="22"/>
                <w:szCs w:val="22"/>
              </w:rPr>
              <w:t xml:space="preserve"> в сети «Интернет» по адресу:</w:t>
            </w:r>
            <w:r>
              <w:rPr>
                <w:sz w:val="22"/>
                <w:szCs w:val="22"/>
              </w:rPr>
              <w:t xml:space="preserve"> </w:t>
            </w:r>
            <w:hyperlink r:id="rId10" w:history="1">
              <w:r w:rsidRPr="00133AEB">
                <w:rPr>
                  <w:rStyle w:val="Hyperlink"/>
                  <w:sz w:val="22"/>
                  <w:szCs w:val="22"/>
                </w:rPr>
                <w:t>www.</w:t>
              </w:r>
              <w:r w:rsidRPr="00133AEB">
                <w:rPr>
                  <w:rStyle w:val="Hyperlink"/>
                  <w:sz w:val="22"/>
                  <w:szCs w:val="22"/>
                  <w:lang w:val="en-US"/>
                </w:rPr>
                <w:t>a</w:t>
              </w:r>
              <w:r w:rsidRPr="00133AEB">
                <w:rPr>
                  <w:rStyle w:val="Hyperlink"/>
                  <w:sz w:val="22"/>
                  <w:szCs w:val="22"/>
                </w:rPr>
                <w:t>-</w:t>
              </w:r>
              <w:r w:rsidRPr="00133AEB">
                <w:rPr>
                  <w:rStyle w:val="Hyperlink"/>
                  <w:sz w:val="22"/>
                  <w:szCs w:val="22"/>
                  <w:lang w:val="en-US"/>
                </w:rPr>
                <w:t>k</w:t>
              </w:r>
              <w:r w:rsidRPr="00133AEB">
                <w:rPr>
                  <w:rStyle w:val="Hyperlink"/>
                  <w:sz w:val="22"/>
                  <w:szCs w:val="22"/>
                </w:rPr>
                <w:t>-</w:t>
              </w:r>
              <w:r w:rsidRPr="00133AEB">
                <w:rPr>
                  <w:rStyle w:val="Hyperlink"/>
                  <w:sz w:val="22"/>
                  <w:szCs w:val="22"/>
                  <w:lang w:val="en-US"/>
                </w:rPr>
                <w:t>d</w:t>
              </w:r>
              <w:r w:rsidRPr="00133AEB">
                <w:rPr>
                  <w:rStyle w:val="Hyperlink"/>
                  <w:sz w:val="22"/>
                  <w:szCs w:val="22"/>
                </w:rPr>
                <w:t>.ru</w:t>
              </w:r>
            </w:hyperlink>
            <w:r w:rsidRPr="00133AEB">
              <w:rPr>
                <w:sz w:val="22"/>
                <w:szCs w:val="22"/>
              </w:rPr>
              <w:t xml:space="preserve"> в</w:t>
            </w:r>
            <w:r w:rsidRPr="00014A02">
              <w:rPr>
                <w:sz w:val="22"/>
                <w:szCs w:val="22"/>
              </w:rPr>
              <w:t xml:space="preserve"> порядке,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522F48" w:rsidRPr="002E01C9" w:rsidRDefault="00522F48" w:rsidP="002E01C9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</w:p>
          <w:p w:rsidR="00522F48" w:rsidRPr="0013526A" w:rsidRDefault="00522F48" w:rsidP="004D5EAB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</w:t>
            </w:r>
            <w:r w:rsidRPr="004D5EAB">
              <w:rPr>
                <w:sz w:val="22"/>
                <w:szCs w:val="22"/>
              </w:rPr>
              <w:t>лучшие</w:t>
            </w:r>
            <w:r>
              <w:rPr>
                <w:sz w:val="22"/>
                <w:szCs w:val="22"/>
              </w:rPr>
              <w:t xml:space="preserve"> </w:t>
            </w:r>
            <w:r w:rsidRPr="004D5EAB">
              <w:rPr>
                <w:sz w:val="22"/>
                <w:szCs w:val="22"/>
              </w:rPr>
              <w:t xml:space="preserve">условия </w:t>
            </w:r>
            <w:r>
              <w:rPr>
                <w:sz w:val="22"/>
                <w:szCs w:val="22"/>
              </w:rPr>
              <w:t>исполнения договора, по совокупности критериев, объявленных в закупочной документации</w:t>
            </w:r>
            <w:r w:rsidRPr="002E01C9">
              <w:rPr>
                <w:sz w:val="22"/>
                <w:szCs w:val="22"/>
              </w:rPr>
              <w:t>.</w:t>
            </w:r>
          </w:p>
        </w:tc>
      </w:tr>
      <w:tr w:rsidR="00522F48" w:rsidRPr="004E3523" w:rsidTr="00026117">
        <w:tc>
          <w:tcPr>
            <w:tcW w:w="10884" w:type="dxa"/>
            <w:vAlign w:val="center"/>
          </w:tcPr>
          <w:p w:rsidR="00522F48" w:rsidRPr="004E3523" w:rsidRDefault="00522F48" w:rsidP="00966ABD">
            <w:pPr>
              <w:jc w:val="both"/>
              <w:rPr>
                <w:color w:val="003366"/>
              </w:rPr>
            </w:pPr>
          </w:p>
        </w:tc>
      </w:tr>
      <w:tr w:rsidR="00522F48" w:rsidRPr="006156AD" w:rsidTr="00026117">
        <w:tc>
          <w:tcPr>
            <w:tcW w:w="10884" w:type="dxa"/>
            <w:vAlign w:val="center"/>
          </w:tcPr>
          <w:p w:rsidR="00522F48" w:rsidRPr="006156AD" w:rsidRDefault="00522F4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522F48" w:rsidRPr="00884742" w:rsidTr="00026117">
        <w:tc>
          <w:tcPr>
            <w:tcW w:w="10884" w:type="dxa"/>
            <w:vAlign w:val="center"/>
          </w:tcPr>
          <w:p w:rsidR="00522F48" w:rsidRPr="009C65F2" w:rsidRDefault="00522F48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9C65F2">
              <w:rPr>
                <w:sz w:val="22"/>
                <w:szCs w:val="22"/>
              </w:rPr>
              <w:t>На официальных сайтах закупочная документация находится в открытом доступе, начиная с даты официальной публикации.</w:t>
            </w:r>
            <w:r w:rsidRPr="009C65F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522F48" w:rsidRPr="009C65F2" w:rsidRDefault="00522F48" w:rsidP="006156AD">
            <w:pPr>
              <w:tabs>
                <w:tab w:val="left" w:pos="1134"/>
              </w:tabs>
              <w:contextualSpacing/>
              <w:jc w:val="both"/>
            </w:pPr>
            <w:r w:rsidRPr="009C65F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2" w:name="_Ref320025392"/>
            <w:r w:rsidRPr="009C65F2">
              <w:rPr>
                <w:sz w:val="22"/>
                <w:szCs w:val="22"/>
              </w:rPr>
              <w:t>Официальный</w:t>
            </w:r>
            <w:r w:rsidRPr="009C65F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9C65F2">
              <w:rPr>
                <w:sz w:val="22"/>
                <w:szCs w:val="22"/>
              </w:rPr>
              <w:t>(</w:t>
            </w:r>
            <w:hyperlink r:id="rId11" w:history="1">
              <w:r w:rsidRPr="009C65F2">
                <w:rPr>
                  <w:rStyle w:val="Hyperlink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9C65F2">
              <w:rPr>
                <w:sz w:val="22"/>
                <w:szCs w:val="22"/>
              </w:rPr>
              <w:t>),</w:t>
            </w:r>
            <w:bookmarkEnd w:id="22"/>
          </w:p>
          <w:p w:rsidR="00522F48" w:rsidRPr="009C65F2" w:rsidRDefault="00522F48" w:rsidP="006156AD">
            <w:pPr>
              <w:tabs>
                <w:tab w:val="left" w:pos="1134"/>
              </w:tabs>
              <w:contextualSpacing/>
              <w:jc w:val="both"/>
            </w:pPr>
            <w:r w:rsidRPr="009C65F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522F48" w:rsidRPr="009C65F2" w:rsidRDefault="00522F48" w:rsidP="00916D9A">
            <w:pPr>
              <w:pStyle w:val="ListParagraph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9C65F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9C65F2">
              <w:rPr>
                <w:spacing w:val="-6"/>
                <w:sz w:val="22"/>
                <w:szCs w:val="22"/>
              </w:rPr>
              <w:t>(</w:t>
            </w:r>
            <w:hyperlink r:id="rId12" w:history="1">
              <w:r w:rsidRPr="009C65F2">
                <w:rPr>
                  <w:rStyle w:val="Hyperlink"/>
                  <w:sz w:val="22"/>
                  <w:szCs w:val="22"/>
                </w:rPr>
                <w:t>http://zakupki.rosatom.ru</w:t>
              </w:r>
            </w:hyperlink>
            <w:r w:rsidRPr="009C65F2">
              <w:rPr>
                <w:spacing w:val="-6"/>
                <w:sz w:val="22"/>
                <w:szCs w:val="22"/>
              </w:rPr>
              <w:t>);</w:t>
            </w:r>
          </w:p>
          <w:p w:rsidR="00522F48" w:rsidRPr="009C65F2" w:rsidRDefault="00522F48" w:rsidP="00916D9A">
            <w:pPr>
              <w:pStyle w:val="ListParagraph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9C65F2">
              <w:rPr>
                <w:sz w:val="22"/>
                <w:szCs w:val="22"/>
              </w:rPr>
              <w:t xml:space="preserve">ЭТП Аукционный Конкурсный Дом </w:t>
            </w:r>
            <w:hyperlink r:id="rId13" w:history="1">
              <w:r w:rsidRPr="009C65F2">
                <w:rPr>
                  <w:rStyle w:val="Hyperlink"/>
                  <w:sz w:val="22"/>
                  <w:szCs w:val="22"/>
                </w:rPr>
                <w:t>www.</w:t>
              </w:r>
              <w:r w:rsidRPr="009C65F2">
                <w:rPr>
                  <w:rStyle w:val="Hyperlink"/>
                  <w:sz w:val="22"/>
                  <w:szCs w:val="22"/>
                  <w:lang w:val="en-US"/>
                </w:rPr>
                <w:t>a</w:t>
              </w:r>
              <w:r w:rsidRPr="009C65F2">
                <w:rPr>
                  <w:rStyle w:val="Hyperlink"/>
                  <w:sz w:val="22"/>
                  <w:szCs w:val="22"/>
                </w:rPr>
                <w:t>-</w:t>
              </w:r>
              <w:r w:rsidRPr="009C65F2">
                <w:rPr>
                  <w:rStyle w:val="Hyperlink"/>
                  <w:sz w:val="22"/>
                  <w:szCs w:val="22"/>
                  <w:lang w:val="en-US"/>
                </w:rPr>
                <w:t>k</w:t>
              </w:r>
              <w:r w:rsidRPr="009C65F2">
                <w:rPr>
                  <w:rStyle w:val="Hyperlink"/>
                  <w:sz w:val="22"/>
                  <w:szCs w:val="22"/>
                </w:rPr>
                <w:t>-</w:t>
              </w:r>
              <w:r w:rsidRPr="009C65F2">
                <w:rPr>
                  <w:rStyle w:val="Hyperlink"/>
                  <w:sz w:val="22"/>
                  <w:szCs w:val="22"/>
                  <w:lang w:val="en-US"/>
                </w:rPr>
                <w:t>d</w:t>
              </w:r>
              <w:r w:rsidRPr="009C65F2">
                <w:rPr>
                  <w:rStyle w:val="Hyperlink"/>
                  <w:sz w:val="22"/>
                  <w:szCs w:val="22"/>
                </w:rPr>
                <w:t>.ru</w:t>
              </w:r>
            </w:hyperlink>
            <w:r w:rsidRPr="009C65F2">
              <w:rPr>
                <w:sz w:val="22"/>
                <w:szCs w:val="22"/>
              </w:rPr>
              <w:t>.</w:t>
            </w:r>
          </w:p>
        </w:tc>
      </w:tr>
      <w:tr w:rsidR="00522F48" w:rsidRPr="004E3523" w:rsidTr="00026117">
        <w:tc>
          <w:tcPr>
            <w:tcW w:w="10884" w:type="dxa"/>
            <w:vAlign w:val="center"/>
          </w:tcPr>
          <w:p w:rsidR="00522F48" w:rsidRPr="00181666" w:rsidRDefault="00522F48" w:rsidP="00966ABD">
            <w:pPr>
              <w:snapToGrid w:val="0"/>
              <w:jc w:val="both"/>
            </w:pPr>
          </w:p>
        </w:tc>
      </w:tr>
      <w:tr w:rsidR="00522F48" w:rsidRPr="00AB3F4E" w:rsidTr="00026117">
        <w:tc>
          <w:tcPr>
            <w:tcW w:w="10884" w:type="dxa"/>
            <w:vAlign w:val="center"/>
          </w:tcPr>
          <w:p w:rsidR="00522F48" w:rsidRPr="00AB3F4E" w:rsidRDefault="00522F4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Возможность и условия, по которым допускается подача альтернативных предложений:</w:t>
            </w:r>
          </w:p>
        </w:tc>
      </w:tr>
      <w:tr w:rsidR="00522F48" w:rsidRPr="00A82751" w:rsidTr="00026117">
        <w:tc>
          <w:tcPr>
            <w:tcW w:w="10884" w:type="dxa"/>
            <w:vAlign w:val="center"/>
          </w:tcPr>
          <w:p w:rsidR="00522F48" w:rsidRPr="00A82751" w:rsidRDefault="00522F48" w:rsidP="00AB3F4E">
            <w:pPr>
              <w:snapToGrid w:val="0"/>
              <w:jc w:val="both"/>
            </w:pPr>
            <w:r>
              <w:rPr>
                <w:sz w:val="22"/>
                <w:szCs w:val="22"/>
              </w:rPr>
              <w:t>Не</w:t>
            </w:r>
            <w:r w:rsidRPr="00A8275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возможна.</w:t>
            </w:r>
          </w:p>
        </w:tc>
      </w:tr>
      <w:tr w:rsidR="00522F48" w:rsidRPr="004E3523" w:rsidTr="00026117">
        <w:tc>
          <w:tcPr>
            <w:tcW w:w="10884" w:type="dxa"/>
            <w:vAlign w:val="center"/>
          </w:tcPr>
          <w:p w:rsidR="00522F48" w:rsidRPr="00181666" w:rsidRDefault="00522F48" w:rsidP="00966ABD">
            <w:pPr>
              <w:snapToGrid w:val="0"/>
              <w:jc w:val="both"/>
            </w:pPr>
          </w:p>
        </w:tc>
      </w:tr>
      <w:tr w:rsidR="00522F48" w:rsidRPr="00CB1AFD" w:rsidTr="00026117">
        <w:tc>
          <w:tcPr>
            <w:tcW w:w="10884" w:type="dxa"/>
            <w:vAlign w:val="center"/>
          </w:tcPr>
          <w:p w:rsidR="00522F48" w:rsidRPr="00CB1AFD" w:rsidRDefault="00522F4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Привлечение субподрядчиков/соисполнителей:</w:t>
            </w:r>
          </w:p>
        </w:tc>
      </w:tr>
      <w:tr w:rsidR="00522F48" w:rsidRPr="00CB1AFD" w:rsidTr="00026117">
        <w:tc>
          <w:tcPr>
            <w:tcW w:w="10884" w:type="dxa"/>
            <w:vAlign w:val="center"/>
          </w:tcPr>
          <w:p w:rsidR="00522F48" w:rsidRPr="004177ED" w:rsidRDefault="00522F48" w:rsidP="004177ED">
            <w:pPr>
              <w:tabs>
                <w:tab w:val="left" w:pos="0"/>
                <w:tab w:val="left" w:pos="1134"/>
              </w:tabs>
              <w:jc w:val="both"/>
              <w:rPr>
                <w:bCs/>
              </w:rPr>
            </w:pPr>
            <w:r>
              <w:rPr>
                <w:sz w:val="22"/>
                <w:szCs w:val="22"/>
              </w:rPr>
              <w:t>Н</w:t>
            </w:r>
            <w:r w:rsidRPr="00CB1AFD">
              <w:rPr>
                <w:sz w:val="22"/>
                <w:szCs w:val="22"/>
              </w:rPr>
              <w:t>е допускается.</w:t>
            </w:r>
          </w:p>
        </w:tc>
      </w:tr>
      <w:tr w:rsidR="00522F48" w:rsidRPr="00CB1AFD" w:rsidTr="00026117">
        <w:tc>
          <w:tcPr>
            <w:tcW w:w="10884" w:type="dxa"/>
            <w:vAlign w:val="center"/>
          </w:tcPr>
          <w:p w:rsidR="00522F48" w:rsidRDefault="00522F48" w:rsidP="004177ED">
            <w:pPr>
              <w:tabs>
                <w:tab w:val="left" w:pos="0"/>
                <w:tab w:val="left" w:pos="1134"/>
              </w:tabs>
              <w:jc w:val="both"/>
            </w:pPr>
          </w:p>
        </w:tc>
      </w:tr>
      <w:tr w:rsidR="00522F48" w:rsidRPr="00CB1AFD" w:rsidTr="00026117">
        <w:tc>
          <w:tcPr>
            <w:tcW w:w="10884" w:type="dxa"/>
            <w:vAlign w:val="center"/>
          </w:tcPr>
          <w:p w:rsidR="00522F48" w:rsidRPr="00CB1AFD" w:rsidRDefault="00522F4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Возможность проведения процедуры переторжки:</w:t>
            </w:r>
          </w:p>
        </w:tc>
      </w:tr>
      <w:tr w:rsidR="00522F48" w:rsidRPr="00CB1AFD" w:rsidTr="00026117">
        <w:tc>
          <w:tcPr>
            <w:tcW w:w="10884" w:type="dxa"/>
            <w:vAlign w:val="center"/>
          </w:tcPr>
          <w:p w:rsidR="00522F48" w:rsidRPr="00CB1AFD" w:rsidRDefault="00522F48" w:rsidP="00CB1AFD">
            <w:pPr>
              <w:tabs>
                <w:tab w:val="left" w:pos="0"/>
                <w:tab w:val="left" w:pos="1134"/>
              </w:tabs>
              <w:jc w:val="both"/>
            </w:pPr>
            <w:r>
              <w:rPr>
                <w:sz w:val="22"/>
                <w:szCs w:val="22"/>
              </w:rPr>
              <w:t>Возможна по снижению первоначально указанной в заявке на участие в закупке цены.</w:t>
            </w:r>
          </w:p>
        </w:tc>
      </w:tr>
      <w:tr w:rsidR="00522F48" w:rsidRPr="00CB1AFD" w:rsidTr="00026117">
        <w:tc>
          <w:tcPr>
            <w:tcW w:w="10884" w:type="dxa"/>
            <w:vAlign w:val="center"/>
          </w:tcPr>
          <w:p w:rsidR="00522F48" w:rsidRPr="00CB1AFD" w:rsidRDefault="00522F48" w:rsidP="00CB1AFD">
            <w:pPr>
              <w:tabs>
                <w:tab w:val="left" w:pos="0"/>
                <w:tab w:val="left" w:pos="1134"/>
              </w:tabs>
              <w:jc w:val="both"/>
            </w:pPr>
          </w:p>
        </w:tc>
      </w:tr>
      <w:tr w:rsidR="00522F48" w:rsidRPr="004E3523" w:rsidTr="00026117">
        <w:tc>
          <w:tcPr>
            <w:tcW w:w="10884" w:type="dxa"/>
            <w:vAlign w:val="center"/>
          </w:tcPr>
          <w:p w:rsidR="00522F48" w:rsidRPr="00181666" w:rsidRDefault="00522F4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522F48" w:rsidRPr="00674CFE" w:rsidTr="00026117">
        <w:tc>
          <w:tcPr>
            <w:tcW w:w="10884" w:type="dxa"/>
            <w:vAlign w:val="center"/>
          </w:tcPr>
          <w:p w:rsidR="00522F48" w:rsidRPr="00674CFE" w:rsidRDefault="00522F48" w:rsidP="00AB40BC">
            <w:pPr>
              <w:snapToGrid w:val="0"/>
              <w:jc w:val="both"/>
            </w:pPr>
            <w:r w:rsidRPr="009C65F2">
              <w:rPr>
                <w:sz w:val="22"/>
                <w:szCs w:val="22"/>
              </w:rPr>
              <w:t>10-00 (время московское) «27» июля 2015 г.</w:t>
            </w:r>
          </w:p>
        </w:tc>
      </w:tr>
      <w:tr w:rsidR="00522F48" w:rsidRPr="00674CFE" w:rsidTr="00026117">
        <w:tc>
          <w:tcPr>
            <w:tcW w:w="10884" w:type="dxa"/>
            <w:vAlign w:val="center"/>
          </w:tcPr>
          <w:p w:rsidR="00522F48" w:rsidRPr="00674CFE" w:rsidRDefault="00522F48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522F48" w:rsidRPr="00674CFE" w:rsidRDefault="00522F48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ФГУП «ВНИИА» 127055, г. Москва, ул. Сущевская д. 22.</w:t>
            </w:r>
          </w:p>
        </w:tc>
      </w:tr>
      <w:tr w:rsidR="00522F48" w:rsidRPr="004E3523" w:rsidTr="00026117">
        <w:tc>
          <w:tcPr>
            <w:tcW w:w="10884" w:type="dxa"/>
            <w:vAlign w:val="center"/>
          </w:tcPr>
          <w:p w:rsidR="00522F48" w:rsidRPr="00181666" w:rsidRDefault="00522F48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522F48" w:rsidRPr="002C7AE3" w:rsidTr="00026117">
        <w:tc>
          <w:tcPr>
            <w:tcW w:w="10884" w:type="dxa"/>
            <w:vAlign w:val="center"/>
          </w:tcPr>
          <w:p w:rsidR="00522F48" w:rsidRPr="002C7AE3" w:rsidRDefault="00522F4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>
              <w:rPr>
                <w:b/>
                <w:sz w:val="22"/>
                <w:szCs w:val="22"/>
              </w:rPr>
              <w:t>рассмотрения заявок и подведения итогов закупки</w:t>
            </w:r>
            <w:r w:rsidRPr="002C7AE3">
              <w:rPr>
                <w:b/>
                <w:sz w:val="22"/>
                <w:szCs w:val="22"/>
              </w:rPr>
              <w:t>:</w:t>
            </w:r>
          </w:p>
        </w:tc>
      </w:tr>
      <w:tr w:rsidR="00522F48" w:rsidRPr="009C65F2" w:rsidTr="00026117">
        <w:tc>
          <w:tcPr>
            <w:tcW w:w="10884" w:type="dxa"/>
            <w:vAlign w:val="center"/>
          </w:tcPr>
          <w:p w:rsidR="00522F48" w:rsidRPr="009C65F2" w:rsidRDefault="00522F48" w:rsidP="003B4F6B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9C65F2">
              <w:rPr>
                <w:b/>
                <w:i/>
              </w:rPr>
              <w:t>Отборочная стадия рассмотрения заявок на участие в закупке:</w:t>
            </w:r>
          </w:p>
          <w:p w:rsidR="00522F48" w:rsidRPr="009C65F2" w:rsidRDefault="00522F48" w:rsidP="003B4F6B">
            <w:pPr>
              <w:tabs>
                <w:tab w:val="left" w:pos="1134"/>
              </w:tabs>
              <w:contextualSpacing/>
              <w:jc w:val="both"/>
            </w:pPr>
            <w:r w:rsidRPr="009C65F2">
              <w:rPr>
                <w:sz w:val="22"/>
                <w:szCs w:val="22"/>
              </w:rPr>
              <w:t>127055, г. Москва, ул. Сущевская д. 22</w:t>
            </w:r>
            <w:r w:rsidRPr="009C65F2">
              <w:t>, не позднее «03» августа 2015 г.</w:t>
            </w:r>
          </w:p>
          <w:p w:rsidR="00522F48" w:rsidRPr="009C65F2" w:rsidRDefault="00522F48" w:rsidP="003B4F6B">
            <w:pPr>
              <w:snapToGrid w:val="0"/>
              <w:jc w:val="both"/>
            </w:pPr>
            <w:r w:rsidRPr="009C65F2">
              <w:rPr>
                <w:b/>
                <w:i/>
              </w:rPr>
              <w:t>Оценочная стадия рассмотрения заявок на участие в закупке и подведение итогов закупки:</w:t>
            </w:r>
          </w:p>
        </w:tc>
      </w:tr>
      <w:tr w:rsidR="00522F48" w:rsidRPr="002C7AE3" w:rsidTr="00026117">
        <w:tc>
          <w:tcPr>
            <w:tcW w:w="10884" w:type="dxa"/>
            <w:vAlign w:val="center"/>
          </w:tcPr>
          <w:p w:rsidR="00522F48" w:rsidRDefault="00522F48" w:rsidP="002C7AE3">
            <w:pPr>
              <w:snapToGrid w:val="0"/>
              <w:jc w:val="both"/>
            </w:pPr>
            <w:r w:rsidRPr="009C65F2">
              <w:rPr>
                <w:sz w:val="22"/>
                <w:szCs w:val="22"/>
              </w:rPr>
              <w:t>127055, г. Москва, ул. Сущевская д. 22</w:t>
            </w:r>
            <w:r w:rsidRPr="009C65F2">
              <w:t>, не позднее «10» августа 2015 г.</w:t>
            </w:r>
          </w:p>
        </w:tc>
      </w:tr>
      <w:tr w:rsidR="00522F48" w:rsidRPr="002C7AE3" w:rsidTr="00026117">
        <w:tc>
          <w:tcPr>
            <w:tcW w:w="10884" w:type="dxa"/>
            <w:vAlign w:val="center"/>
          </w:tcPr>
          <w:p w:rsidR="00522F48" w:rsidRPr="002C7AE3" w:rsidRDefault="00522F48" w:rsidP="002C7AE3">
            <w:pPr>
              <w:snapToGrid w:val="0"/>
              <w:jc w:val="both"/>
            </w:pPr>
          </w:p>
        </w:tc>
      </w:tr>
      <w:tr w:rsidR="00522F48" w:rsidRPr="00965CA4" w:rsidTr="00026117">
        <w:tc>
          <w:tcPr>
            <w:tcW w:w="10884" w:type="dxa"/>
            <w:vAlign w:val="center"/>
          </w:tcPr>
          <w:p w:rsidR="00522F48" w:rsidRPr="00965CA4" w:rsidRDefault="00522F4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522F48" w:rsidRPr="00E134CB" w:rsidTr="00026117">
        <w:tc>
          <w:tcPr>
            <w:tcW w:w="10884" w:type="dxa"/>
            <w:vAlign w:val="center"/>
          </w:tcPr>
          <w:p w:rsidR="00522F48" w:rsidRPr="00E134CB" w:rsidRDefault="00522F48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522F48" w:rsidRPr="00E134CB" w:rsidRDefault="00522F48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г. Москва, ул. Сущевская, д. 22, лицом, имеющим право действовать от имени организации-победителя без доверенности.</w:t>
            </w:r>
          </w:p>
        </w:tc>
      </w:tr>
      <w:tr w:rsidR="00522F48" w:rsidRPr="00625F0B" w:rsidTr="00026117">
        <w:tc>
          <w:tcPr>
            <w:tcW w:w="10884" w:type="dxa"/>
            <w:vAlign w:val="center"/>
          </w:tcPr>
          <w:p w:rsidR="00522F48" w:rsidRPr="00625F0B" w:rsidRDefault="00522F48" w:rsidP="00AB40BC">
            <w:pPr>
              <w:jc w:val="both"/>
              <w:rPr>
                <w:highlight w:val="yellow"/>
              </w:rPr>
            </w:pPr>
          </w:p>
        </w:tc>
      </w:tr>
      <w:tr w:rsidR="00522F48" w:rsidRPr="00625F0B" w:rsidTr="00026117">
        <w:tc>
          <w:tcPr>
            <w:tcW w:w="10884" w:type="dxa"/>
            <w:vAlign w:val="center"/>
          </w:tcPr>
          <w:p w:rsidR="00522F48" w:rsidRPr="00625F0B" w:rsidRDefault="00522F4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522F48" w:rsidRPr="00A82751" w:rsidTr="00026117">
        <w:tc>
          <w:tcPr>
            <w:tcW w:w="10884" w:type="dxa"/>
            <w:vAlign w:val="center"/>
          </w:tcPr>
          <w:p w:rsidR="00522F48" w:rsidRPr="00A82751" w:rsidRDefault="00522F48" w:rsidP="00AB40BC">
            <w:pPr>
              <w:snapToGrid w:val="0"/>
              <w:jc w:val="both"/>
            </w:pPr>
            <w:r w:rsidRPr="00A82751">
              <w:rPr>
                <w:sz w:val="22"/>
                <w:szCs w:val="22"/>
              </w:rPr>
              <w:t>Требуется</w:t>
            </w:r>
          </w:p>
        </w:tc>
      </w:tr>
      <w:tr w:rsidR="00522F48" w:rsidRPr="00625F0B" w:rsidTr="00026117">
        <w:tc>
          <w:tcPr>
            <w:tcW w:w="10884" w:type="dxa"/>
            <w:vAlign w:val="center"/>
          </w:tcPr>
          <w:p w:rsidR="00522F48" w:rsidRPr="0078081B" w:rsidRDefault="00522F48" w:rsidP="00916D9A">
            <w:pPr>
              <w:pStyle w:val="ListParagraph"/>
              <w:numPr>
                <w:ilvl w:val="0"/>
                <w:numId w:val="23"/>
              </w:numPr>
              <w:tabs>
                <w:tab w:val="clear" w:pos="720"/>
                <w:tab w:val="left" w:pos="360"/>
              </w:tabs>
              <w:ind w:right="153" w:hanging="720"/>
              <w:contextualSpacing w:val="0"/>
              <w:jc w:val="both"/>
              <w:rPr>
                <w:szCs w:val="24"/>
              </w:rPr>
            </w:pPr>
            <w:r w:rsidRPr="00A82751">
              <w:rPr>
                <w:sz w:val="22"/>
                <w:szCs w:val="22"/>
              </w:rPr>
              <w:t>обеспечение возврата аванса на сумму не менее суммы авансовых платежей;</w:t>
            </w:r>
          </w:p>
          <w:p w:rsidR="00522F48" w:rsidRPr="00B75B50" w:rsidRDefault="00522F48" w:rsidP="00916D9A">
            <w:pPr>
              <w:pStyle w:val="ListParagraph"/>
              <w:numPr>
                <w:ilvl w:val="0"/>
                <w:numId w:val="23"/>
              </w:numPr>
              <w:tabs>
                <w:tab w:val="clear" w:pos="720"/>
                <w:tab w:val="left" w:pos="360"/>
              </w:tabs>
              <w:ind w:right="153" w:hanging="720"/>
              <w:contextualSpacing w:val="0"/>
              <w:jc w:val="both"/>
              <w:rPr>
                <w:szCs w:val="24"/>
              </w:rPr>
            </w:pPr>
            <w:r w:rsidRPr="00A82751">
              <w:rPr>
                <w:sz w:val="22"/>
                <w:szCs w:val="22"/>
              </w:rPr>
              <w:t xml:space="preserve">обеспечение исполнения договора в размере не менее </w:t>
            </w:r>
            <w:r>
              <w:rPr>
                <w:sz w:val="22"/>
                <w:szCs w:val="22"/>
              </w:rPr>
              <w:t>25</w:t>
            </w:r>
            <w:r w:rsidRPr="00A82751">
              <w:rPr>
                <w:sz w:val="22"/>
                <w:szCs w:val="22"/>
              </w:rPr>
              <w:t>% от цены договора</w:t>
            </w:r>
            <w:r>
              <w:rPr>
                <w:sz w:val="22"/>
                <w:szCs w:val="22"/>
              </w:rPr>
              <w:t>.</w:t>
            </w:r>
          </w:p>
        </w:tc>
      </w:tr>
      <w:tr w:rsidR="00522F48" w:rsidRPr="00A82751" w:rsidTr="00026117">
        <w:tc>
          <w:tcPr>
            <w:tcW w:w="10884" w:type="dxa"/>
            <w:vAlign w:val="center"/>
          </w:tcPr>
          <w:p w:rsidR="00522F48" w:rsidRPr="00A82751" w:rsidRDefault="00522F48" w:rsidP="00092F57">
            <w:pPr>
              <w:snapToGrid w:val="0"/>
              <w:jc w:val="both"/>
            </w:pPr>
            <w:r w:rsidRPr="00A82751">
              <w:rPr>
                <w:sz w:val="22"/>
                <w:szCs w:val="22"/>
              </w:rPr>
              <w:t>В случае предоставления обеспечения исполнения обязательств по договору в форме:</w:t>
            </w:r>
          </w:p>
          <w:p w:rsidR="00522F48" w:rsidRPr="00A82751" w:rsidRDefault="00522F48" w:rsidP="00916D9A">
            <w:pPr>
              <w:numPr>
                <w:ilvl w:val="0"/>
                <w:numId w:val="24"/>
              </w:numPr>
              <w:tabs>
                <w:tab w:val="clear" w:pos="720"/>
                <w:tab w:val="num" w:pos="360"/>
              </w:tabs>
              <w:snapToGrid w:val="0"/>
              <w:ind w:left="0" w:firstLine="0"/>
              <w:jc w:val="both"/>
            </w:pPr>
            <w:r w:rsidRPr="00A82751">
              <w:rPr>
                <w:sz w:val="22"/>
                <w:szCs w:val="22"/>
              </w:rPr>
              <w:t xml:space="preserve">безотзывной банковской гарантии, выданной банком, такое обеспечение </w:t>
            </w:r>
            <w:r w:rsidRPr="00567B00">
              <w:rPr>
                <w:sz w:val="22"/>
                <w:szCs w:val="22"/>
              </w:rPr>
              <w:t xml:space="preserve">предоставляется по </w:t>
            </w:r>
            <w:hyperlink w:anchor="_БАНКОВСКАЯ_ГАРАНТИЯ_ОБЕСПЕЧЕНИЯ_1" w:history="1">
              <w:r w:rsidRPr="00567B00">
                <w:rPr>
                  <w:sz w:val="22"/>
                  <w:szCs w:val="22"/>
                </w:rPr>
                <w:t>Форме</w:t>
              </w:r>
            </w:hyperlink>
            <w:r>
              <w:rPr>
                <w:sz w:val="22"/>
                <w:szCs w:val="22"/>
              </w:rPr>
              <w:t xml:space="preserve"> 4</w:t>
            </w:r>
            <w:r w:rsidRPr="00567B00">
              <w:rPr>
                <w:sz w:val="22"/>
                <w:szCs w:val="22"/>
              </w:rPr>
              <w:t>;</w:t>
            </w:r>
          </w:p>
          <w:p w:rsidR="00522F48" w:rsidRPr="00A82751" w:rsidRDefault="00522F48" w:rsidP="00916D9A">
            <w:pPr>
              <w:numPr>
                <w:ilvl w:val="0"/>
                <w:numId w:val="24"/>
              </w:numPr>
              <w:tabs>
                <w:tab w:val="clear" w:pos="720"/>
                <w:tab w:val="num" w:pos="360"/>
              </w:tabs>
              <w:snapToGrid w:val="0"/>
              <w:ind w:left="0" w:firstLine="0"/>
              <w:jc w:val="both"/>
            </w:pPr>
            <w:r w:rsidRPr="00A82751">
              <w:rPr>
                <w:sz w:val="22"/>
                <w:szCs w:val="22"/>
              </w:rPr>
              <w:t>денежных средств, такое обеспечение предоставляется путем их перечисления заказчику по следующим реквизитам:</w:t>
            </w:r>
          </w:p>
          <w:p w:rsidR="00522F48" w:rsidRDefault="00522F48" w:rsidP="00092F57">
            <w:pPr>
              <w:snapToGrid w:val="0"/>
              <w:jc w:val="both"/>
            </w:pPr>
          </w:p>
          <w:p w:rsidR="00522F48" w:rsidRPr="00195701" w:rsidRDefault="00522F48" w:rsidP="00092F57">
            <w:pPr>
              <w:pStyle w:val="BodyTextIndent"/>
              <w:ind w:left="0" w:firstLine="0"/>
              <w:rPr>
                <w:bCs/>
                <w:i/>
                <w:sz w:val="20"/>
              </w:rPr>
            </w:pPr>
            <w:r w:rsidRPr="00195701">
              <w:rPr>
                <w:bCs/>
                <w:i/>
                <w:sz w:val="20"/>
              </w:rPr>
              <w:t>Получатель: 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  <w:p w:rsidR="00522F48" w:rsidRPr="00195701" w:rsidRDefault="00522F48" w:rsidP="00092F57">
            <w:pPr>
              <w:pStyle w:val="BodyTextIndent"/>
              <w:ind w:left="0" w:firstLine="0"/>
              <w:rPr>
                <w:bCs/>
                <w:i/>
                <w:sz w:val="20"/>
              </w:rPr>
            </w:pPr>
            <w:r w:rsidRPr="00195701">
              <w:rPr>
                <w:bCs/>
                <w:i/>
                <w:sz w:val="20"/>
              </w:rPr>
              <w:t>ИНН 7707074137; КПП 770701001</w:t>
            </w:r>
          </w:p>
          <w:p w:rsidR="00522F48" w:rsidRPr="00195701" w:rsidRDefault="00522F48" w:rsidP="00092F57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Банковские реквизиты:</w:t>
            </w:r>
          </w:p>
          <w:p w:rsidR="00522F48" w:rsidRPr="00195701" w:rsidRDefault="00522F48" w:rsidP="00092F57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р/с 40502810800400000002</w:t>
            </w:r>
          </w:p>
          <w:p w:rsidR="00522F48" w:rsidRPr="00195701" w:rsidRDefault="00522F48" w:rsidP="00092F57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ОАО Банк ВТБ</w:t>
            </w:r>
          </w:p>
          <w:p w:rsidR="00522F48" w:rsidRPr="00195701" w:rsidRDefault="00522F48" w:rsidP="00092F57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 xml:space="preserve">к/с 30101810700000000187 в ОПЕРУ </w:t>
            </w:r>
            <w:r>
              <w:rPr>
                <w:bCs/>
                <w:i/>
                <w:sz w:val="20"/>
                <w:szCs w:val="20"/>
              </w:rPr>
              <w:t>Москва</w:t>
            </w:r>
            <w:r w:rsidRPr="00195701">
              <w:rPr>
                <w:bCs/>
                <w:i/>
                <w:sz w:val="20"/>
                <w:szCs w:val="20"/>
              </w:rPr>
              <w:t xml:space="preserve"> Банка России</w:t>
            </w:r>
          </w:p>
          <w:p w:rsidR="00522F48" w:rsidRPr="00195701" w:rsidRDefault="00522F48" w:rsidP="00092F57">
            <w:pPr>
              <w:snapToGrid w:val="0"/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БИК 044525187</w:t>
            </w:r>
          </w:p>
          <w:p w:rsidR="00522F48" w:rsidRPr="00BE540D" w:rsidRDefault="00522F48" w:rsidP="00092F57">
            <w:pPr>
              <w:jc w:val="both"/>
              <w:rPr>
                <w:sz w:val="21"/>
                <w:szCs w:val="21"/>
              </w:rPr>
            </w:pPr>
          </w:p>
          <w:p w:rsidR="00522F48" w:rsidRPr="00A82751" w:rsidRDefault="00522F48" w:rsidP="00092F57">
            <w:pPr>
              <w:snapToGrid w:val="0"/>
              <w:jc w:val="both"/>
            </w:pPr>
            <w:r w:rsidRPr="00BE540D">
              <w:rPr>
                <w:sz w:val="20"/>
                <w:szCs w:val="20"/>
              </w:rPr>
              <w:t xml:space="preserve">В платежном поручении в поле «Назначение платежа» необходимо указать: </w:t>
            </w:r>
            <w:r w:rsidRPr="00BE540D">
              <w:rPr>
                <w:b/>
                <w:i/>
                <w:sz w:val="20"/>
                <w:szCs w:val="20"/>
              </w:rPr>
              <w:t>«Обеспечение исполнения договора по договору (название предмета договора, ссылку на протокол по подведению итогов процедуры закупки как основание заключения договора)», а также «НДС не облагается»</w:t>
            </w:r>
            <w:r w:rsidRPr="00BE540D">
              <w:rPr>
                <w:b/>
                <w:sz w:val="20"/>
                <w:szCs w:val="20"/>
              </w:rPr>
              <w:t>.</w:t>
            </w:r>
          </w:p>
        </w:tc>
      </w:tr>
      <w:tr w:rsidR="00522F48" w:rsidRPr="00F133FF" w:rsidTr="00026117">
        <w:tc>
          <w:tcPr>
            <w:tcW w:w="10884" w:type="dxa"/>
            <w:vAlign w:val="center"/>
          </w:tcPr>
          <w:p w:rsidR="00522F48" w:rsidRDefault="00522F48" w:rsidP="00092F57">
            <w:pPr>
              <w:jc w:val="both"/>
              <w:rPr>
                <w:color w:val="234326"/>
              </w:rPr>
            </w:pPr>
          </w:p>
          <w:p w:rsidR="00522F48" w:rsidRDefault="00522F48" w:rsidP="00092F57">
            <w:pPr>
              <w:jc w:val="both"/>
              <w:rPr>
                <w:color w:val="234326"/>
              </w:rPr>
            </w:pPr>
            <w:r w:rsidRPr="00843883">
              <w:rPr>
                <w:color w:val="234326"/>
                <w:sz w:val="22"/>
                <w:szCs w:val="22"/>
              </w:rPr>
              <w:t>Обеспечение возврата аванса</w:t>
            </w:r>
            <w:r>
              <w:rPr>
                <w:color w:val="234326"/>
                <w:sz w:val="22"/>
                <w:szCs w:val="22"/>
              </w:rPr>
              <w:t>/исполнения обязательств по договору</w:t>
            </w:r>
            <w:r w:rsidRPr="00843883">
              <w:rPr>
                <w:color w:val="234326"/>
                <w:sz w:val="22"/>
                <w:szCs w:val="22"/>
              </w:rPr>
              <w:t xml:space="preserve"> предоставляется </w:t>
            </w:r>
            <w:r w:rsidRPr="00843883">
              <w:rPr>
                <w:bCs/>
                <w:color w:val="234326"/>
                <w:sz w:val="22"/>
                <w:szCs w:val="22"/>
              </w:rPr>
              <w:t>не позднее</w:t>
            </w:r>
            <w:r w:rsidRPr="00843883">
              <w:rPr>
                <w:color w:val="234326"/>
                <w:sz w:val="22"/>
                <w:szCs w:val="22"/>
              </w:rPr>
              <w:t xml:space="preserve"> 15 (пятнадцати) дней с момента опубликования итогового протокола на официальном сайте, но в любом случае не позднее, чем за пять дней до предполагаемой даты подписания договора.</w:t>
            </w:r>
          </w:p>
          <w:p w:rsidR="00522F48" w:rsidRPr="00843883" w:rsidRDefault="00522F48" w:rsidP="00092F57">
            <w:pPr>
              <w:jc w:val="both"/>
              <w:rPr>
                <w:color w:val="234326"/>
              </w:rPr>
            </w:pPr>
          </w:p>
          <w:p w:rsidR="00522F48" w:rsidRPr="00843883" w:rsidRDefault="00522F48" w:rsidP="00092F57">
            <w:pPr>
              <w:jc w:val="both"/>
              <w:rPr>
                <w:color w:val="234326"/>
              </w:rPr>
            </w:pPr>
            <w:r w:rsidRPr="00843883">
              <w:rPr>
                <w:color w:val="234326"/>
                <w:sz w:val="22"/>
                <w:szCs w:val="22"/>
              </w:rPr>
              <w:t>Срок действия обеспечения возврата аванса: срок исполнения обязательств на сумму выплаченного аванса плюс не менее 60 дней.</w:t>
            </w:r>
          </w:p>
          <w:p w:rsidR="00522F48" w:rsidRDefault="00522F48" w:rsidP="00092F57">
            <w:pPr>
              <w:pStyle w:val="NormalWeb"/>
              <w:spacing w:before="0" w:beforeAutospacing="0" w:after="0" w:afterAutospacing="0"/>
              <w:rPr>
                <w:color w:val="234326"/>
                <w:szCs w:val="22"/>
              </w:rPr>
            </w:pPr>
          </w:p>
          <w:p w:rsidR="00522F48" w:rsidRPr="00CA04ED" w:rsidRDefault="00522F48" w:rsidP="00092F57">
            <w:pPr>
              <w:autoSpaceDE w:val="0"/>
              <w:autoSpaceDN w:val="0"/>
              <w:adjustRightInd w:val="0"/>
              <w:jc w:val="both"/>
            </w:pPr>
            <w:r w:rsidRPr="00CA04ED">
              <w:rPr>
                <w:sz w:val="22"/>
                <w:szCs w:val="22"/>
              </w:rPr>
              <w:t>Срок обеспечения исполнения договора должен составлять срок исполнения обязат</w:t>
            </w:r>
            <w:r>
              <w:rPr>
                <w:sz w:val="22"/>
                <w:szCs w:val="22"/>
              </w:rPr>
              <w:t>ельств по договору Поставщиком</w:t>
            </w:r>
            <w:r w:rsidRPr="00CA04ED">
              <w:rPr>
                <w:sz w:val="22"/>
                <w:szCs w:val="22"/>
              </w:rPr>
              <w:t xml:space="preserve"> плюс 60 дней.</w:t>
            </w:r>
          </w:p>
          <w:p w:rsidR="00522F48" w:rsidRPr="00843883" w:rsidRDefault="00522F48" w:rsidP="00092F57">
            <w:pPr>
              <w:pStyle w:val="NormalWeb"/>
              <w:spacing w:before="0" w:beforeAutospacing="0" w:after="0" w:afterAutospacing="0"/>
              <w:rPr>
                <w:color w:val="234326"/>
                <w:szCs w:val="22"/>
              </w:rPr>
            </w:pPr>
          </w:p>
          <w:p w:rsidR="00522F48" w:rsidRPr="00843883" w:rsidRDefault="00522F48" w:rsidP="00092F57">
            <w:pPr>
              <w:pStyle w:val="NormalWeb"/>
              <w:spacing w:before="0" w:beforeAutospacing="0" w:after="0" w:afterAutospacing="0"/>
              <w:rPr>
                <w:color w:val="234326"/>
                <w:szCs w:val="22"/>
              </w:rPr>
            </w:pPr>
            <w:r w:rsidRPr="00843883">
              <w:rPr>
                <w:color w:val="234326"/>
                <w:sz w:val="22"/>
                <w:szCs w:val="22"/>
              </w:rPr>
              <w:t>Обеспечение в виде банковской гарантии должно быть передано Заказчику по адресу: г. Москва, ул. Сущевская, вл. 22 по акту приема-передачи в рабочее время не позднее последнего рабочего дня до истечения срока предоставления обеспечения договора.</w:t>
            </w:r>
          </w:p>
          <w:p w:rsidR="00522F48" w:rsidRPr="00843883" w:rsidRDefault="00522F48" w:rsidP="00092F57">
            <w:pPr>
              <w:pStyle w:val="NormalWeb"/>
              <w:spacing w:before="0" w:beforeAutospacing="0" w:after="0" w:afterAutospacing="0"/>
              <w:rPr>
                <w:color w:val="234326"/>
                <w:szCs w:val="22"/>
              </w:rPr>
            </w:pPr>
            <w:r w:rsidRPr="00843883">
              <w:rPr>
                <w:color w:val="234326"/>
                <w:sz w:val="22"/>
                <w:szCs w:val="22"/>
              </w:rPr>
              <w:t>Рабочее время Заказчика:</w:t>
            </w:r>
          </w:p>
          <w:p w:rsidR="00522F48" w:rsidRPr="00843883" w:rsidRDefault="00522F48" w:rsidP="00092F57">
            <w:pPr>
              <w:pStyle w:val="NormalWeb"/>
              <w:spacing w:before="0" w:beforeAutospacing="0" w:after="0" w:afterAutospacing="0"/>
              <w:rPr>
                <w:color w:val="234326"/>
                <w:szCs w:val="22"/>
              </w:rPr>
            </w:pPr>
            <w:r w:rsidRPr="00843883">
              <w:rPr>
                <w:color w:val="234326"/>
                <w:sz w:val="22"/>
                <w:szCs w:val="22"/>
              </w:rPr>
              <w:t xml:space="preserve">с 09:00 до 17:00 московского времени (понедельник – четверг), </w:t>
            </w:r>
          </w:p>
          <w:p w:rsidR="00522F48" w:rsidRPr="00F133FF" w:rsidRDefault="00522F48" w:rsidP="00092F57">
            <w:pPr>
              <w:snapToGrid w:val="0"/>
              <w:jc w:val="both"/>
            </w:pPr>
            <w:r w:rsidRPr="00843883">
              <w:rPr>
                <w:color w:val="234326"/>
                <w:sz w:val="22"/>
                <w:szCs w:val="22"/>
              </w:rPr>
              <w:t>с 09:00 до 14:00 московского времени (пятница).</w:t>
            </w:r>
          </w:p>
        </w:tc>
      </w:tr>
      <w:tr w:rsidR="00522F48" w:rsidRPr="00F133FF" w:rsidTr="00026117">
        <w:tc>
          <w:tcPr>
            <w:tcW w:w="10884" w:type="dxa"/>
            <w:vAlign w:val="center"/>
          </w:tcPr>
          <w:p w:rsidR="00522F48" w:rsidRPr="00F133FF" w:rsidRDefault="00522F48" w:rsidP="00AB40BC">
            <w:pPr>
              <w:snapToGrid w:val="0"/>
              <w:jc w:val="both"/>
            </w:pPr>
          </w:p>
        </w:tc>
      </w:tr>
      <w:tr w:rsidR="00522F48" w:rsidRPr="00F133FF" w:rsidTr="00026117">
        <w:tc>
          <w:tcPr>
            <w:tcW w:w="10884" w:type="dxa"/>
            <w:vAlign w:val="center"/>
          </w:tcPr>
          <w:p w:rsidR="00522F48" w:rsidRPr="00F133FF" w:rsidRDefault="00522F4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522F48" w:rsidRPr="00407E6A" w:rsidTr="00026117">
        <w:tc>
          <w:tcPr>
            <w:tcW w:w="10884" w:type="dxa"/>
            <w:vAlign w:val="center"/>
          </w:tcPr>
          <w:p w:rsidR="00522F48" w:rsidRDefault="00522F48" w:rsidP="00991983">
            <w:pPr>
              <w:pStyle w:val="ListContinue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522F48" w:rsidRDefault="00522F48" w:rsidP="00991983">
            <w:pPr>
              <w:pStyle w:val="ListContinue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522F48" w:rsidRPr="00407E6A" w:rsidRDefault="00522F48" w:rsidP="00991983">
            <w:pPr>
              <w:pStyle w:val="ListContinue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522F48" w:rsidRPr="00407E6A" w:rsidRDefault="00522F48" w:rsidP="00407E6A">
            <w:pPr>
              <w:pStyle w:val="ListContinue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522F48" w:rsidRPr="00407E6A" w:rsidRDefault="00522F48" w:rsidP="00940FE0">
            <w:pPr>
              <w:jc w:val="both"/>
              <w:rPr>
                <w:color w:val="003366"/>
              </w:rPr>
            </w:pPr>
          </w:p>
        </w:tc>
      </w:tr>
      <w:tr w:rsidR="00522F48" w:rsidRPr="00B65D3C" w:rsidTr="00026117">
        <w:tc>
          <w:tcPr>
            <w:tcW w:w="10884" w:type="dxa"/>
            <w:vAlign w:val="center"/>
          </w:tcPr>
          <w:p w:rsidR="00522F48" w:rsidRPr="00B65D3C" w:rsidRDefault="00522F48" w:rsidP="00916D9A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522F48" w:rsidRPr="00B65D3C" w:rsidTr="00026117">
        <w:tc>
          <w:tcPr>
            <w:tcW w:w="10884" w:type="dxa"/>
            <w:vAlign w:val="center"/>
          </w:tcPr>
          <w:p w:rsidR="00522F48" w:rsidRPr="0078081B" w:rsidRDefault="00522F48" w:rsidP="00B65D3C">
            <w:pPr>
              <w:pStyle w:val="ListParagraph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4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522F48" w:rsidRPr="004E3523" w:rsidRDefault="00522F48" w:rsidP="00966ABD">
      <w:pPr>
        <w:snapToGrid w:val="0"/>
        <w:jc w:val="both"/>
        <w:rPr>
          <w:color w:val="003366"/>
          <w:sz w:val="22"/>
          <w:szCs w:val="22"/>
        </w:rPr>
        <w:sectPr w:rsidR="00522F48" w:rsidRPr="004E3523" w:rsidSect="006C3860">
          <w:headerReference w:type="even" r:id="rId15"/>
          <w:headerReference w:type="default" r:id="rId16"/>
          <w:footerReference w:type="even" r:id="rId17"/>
          <w:footerReference w:type="default" r:id="rId18"/>
          <w:pgSz w:w="11906" w:h="16838"/>
          <w:pgMar w:top="719" w:right="626" w:bottom="539" w:left="840" w:header="357" w:footer="400" w:gutter="0"/>
          <w:cols w:space="708"/>
          <w:titlePg/>
          <w:docGrid w:linePitch="360"/>
        </w:sectPr>
      </w:pPr>
    </w:p>
    <w:p w:rsidR="00522F48" w:rsidRPr="00C42DD8" w:rsidRDefault="00522F48" w:rsidP="00321CAE">
      <w:pPr>
        <w:spacing w:line="360" w:lineRule="auto"/>
        <w:ind w:left="357"/>
        <w:jc w:val="center"/>
        <w:outlineLvl w:val="0"/>
        <w:rPr>
          <w:b/>
        </w:rPr>
      </w:pPr>
      <w:bookmarkStart w:id="23" w:name="_Toc373315228"/>
      <w:bookmarkStart w:id="24" w:name="_Toc423599973"/>
      <w:bookmarkStart w:id="25" w:name="_Toc347315020"/>
      <w:bookmarkStart w:id="26" w:name="_Toc373315230"/>
      <w:r w:rsidRPr="00C42DD8">
        <w:rPr>
          <w:b/>
        </w:rPr>
        <w:t>ЧАСТЬ 1</w:t>
      </w:r>
      <w:bookmarkEnd w:id="23"/>
      <w:bookmarkEnd w:id="24"/>
    </w:p>
    <w:p w:rsidR="00522F48" w:rsidRPr="00C42DD8" w:rsidRDefault="00522F48" w:rsidP="004F70D0">
      <w:pPr>
        <w:jc w:val="both"/>
        <w:rPr>
          <w:b/>
          <w:i/>
          <w:sz w:val="22"/>
          <w:szCs w:val="22"/>
        </w:rPr>
      </w:pPr>
      <w:r w:rsidRPr="00C42DD8">
        <w:rPr>
          <w:b/>
          <w:i/>
          <w:sz w:val="22"/>
          <w:szCs w:val="22"/>
        </w:rPr>
        <w:t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 о закупках) Госкорпорации «Росатом» (далее – Стандарт).</w:t>
      </w:r>
    </w:p>
    <w:p w:rsidR="00522F48" w:rsidRPr="00C42DD8" w:rsidRDefault="00522F48" w:rsidP="004F70D0">
      <w:pPr>
        <w:jc w:val="both"/>
        <w:rPr>
          <w:b/>
          <w:sz w:val="22"/>
          <w:szCs w:val="22"/>
        </w:rPr>
      </w:pPr>
    </w:p>
    <w:p w:rsidR="00522F48" w:rsidRPr="00C42DD8" w:rsidRDefault="00522F48" w:rsidP="007B5435">
      <w:pPr>
        <w:ind w:left="357"/>
        <w:jc w:val="center"/>
        <w:outlineLvl w:val="0"/>
        <w:rPr>
          <w:rFonts w:eastAsia="Arial Unicode MS"/>
          <w:b/>
        </w:rPr>
      </w:pPr>
      <w:bookmarkStart w:id="27" w:name="_Toc392681352"/>
      <w:bookmarkStart w:id="28" w:name="_Toc423599974"/>
      <w:bookmarkEnd w:id="25"/>
      <w:bookmarkEnd w:id="26"/>
      <w:r w:rsidRPr="00C42DD8">
        <w:rPr>
          <w:rFonts w:eastAsia="Arial Unicode MS"/>
          <w:b/>
        </w:rPr>
        <w:t>2. ТРЕБОВАНИЯ. ДОКУМЕНТЫ. СОСТАВ ЗАЯВКИ НА УЧАСТИЕ В ЗАКУПКЕ.</w:t>
      </w:r>
      <w:bookmarkStart w:id="29" w:name="_Toc383792454"/>
      <w:bookmarkStart w:id="30" w:name="_Toc384030501"/>
      <w:bookmarkStart w:id="31" w:name="_Ref384311435"/>
      <w:bookmarkStart w:id="32" w:name="_Toc390100129"/>
      <w:bookmarkStart w:id="33" w:name="_Ref405791283"/>
      <w:bookmarkStart w:id="34" w:name="_Ref405821788"/>
      <w:bookmarkStart w:id="35" w:name="_Ref405823001"/>
      <w:bookmarkEnd w:id="27"/>
      <w:bookmarkEnd w:id="28"/>
    </w:p>
    <w:p w:rsidR="00522F48" w:rsidRPr="00B115BC" w:rsidRDefault="00522F48" w:rsidP="006D271D">
      <w:pPr>
        <w:ind w:left="357"/>
        <w:jc w:val="both"/>
        <w:outlineLvl w:val="0"/>
        <w:rPr>
          <w:rFonts w:eastAsia="Arial Unicode MS"/>
          <w:b/>
        </w:rPr>
      </w:pPr>
      <w:bookmarkStart w:id="36" w:name="_Toc423599975"/>
      <w:r w:rsidRPr="00C42DD8">
        <w:rPr>
          <w:rFonts w:eastAsia="Arial Unicode MS"/>
          <w:b/>
        </w:rPr>
        <w:t>2.1. Требования. Документы, подтверждающие соответствие</w:t>
      </w:r>
      <w:r w:rsidRPr="00B115BC">
        <w:rPr>
          <w:rFonts w:eastAsia="Arial Unicode MS"/>
          <w:b/>
        </w:rPr>
        <w:t xml:space="preserve"> установленным требованиям.</w:t>
      </w:r>
      <w:bookmarkEnd w:id="36"/>
    </w:p>
    <w:p w:rsidR="00522F48" w:rsidRPr="00B115BC" w:rsidRDefault="00522F48" w:rsidP="006D271D">
      <w:pPr>
        <w:ind w:left="357"/>
        <w:jc w:val="both"/>
        <w:outlineLvl w:val="0"/>
        <w:rPr>
          <w:rFonts w:eastAsia="Arial Unicode MS"/>
          <w:b/>
        </w:rPr>
      </w:pPr>
      <w:bookmarkStart w:id="37" w:name="_Toc423599976"/>
      <w:r w:rsidRPr="00B115BC">
        <w:rPr>
          <w:rFonts w:eastAsia="Arial Unicode MS"/>
          <w:b/>
        </w:rPr>
        <w:t xml:space="preserve">2.1.1. Требования к участникам </w:t>
      </w:r>
      <w:r>
        <w:rPr>
          <w:rFonts w:eastAsia="Arial Unicode MS"/>
          <w:b/>
        </w:rPr>
        <w:t>конкурса</w:t>
      </w:r>
      <w:r w:rsidRPr="00B115BC">
        <w:rPr>
          <w:rFonts w:eastAsia="Arial Unicode MS"/>
          <w:b/>
        </w:rPr>
        <w:t>.</w:t>
      </w:r>
      <w:bookmarkEnd w:id="37"/>
    </w:p>
    <w:tbl>
      <w:tblPr>
        <w:tblW w:w="10091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11"/>
        <w:gridCol w:w="3840"/>
        <w:gridCol w:w="11"/>
        <w:gridCol w:w="5509"/>
        <w:gridCol w:w="11"/>
      </w:tblGrid>
      <w:tr w:rsidR="00522F48" w:rsidRPr="00521A2D" w:rsidTr="00FD5773">
        <w:trPr>
          <w:gridAfter w:val="1"/>
          <w:wAfter w:w="11" w:type="dxa"/>
          <w:trHeight w:val="440"/>
          <w:tblHeader/>
        </w:trPr>
        <w:tc>
          <w:tcPr>
            <w:tcW w:w="709" w:type="dxa"/>
            <w:tcBorders>
              <w:left w:val="single" w:sz="4" w:space="0" w:color="4D974A"/>
            </w:tcBorders>
            <w:vAlign w:val="center"/>
          </w:tcPr>
          <w:bookmarkEnd w:id="29"/>
          <w:bookmarkEnd w:id="30"/>
          <w:bookmarkEnd w:id="31"/>
          <w:bookmarkEnd w:id="32"/>
          <w:bookmarkEnd w:id="33"/>
          <w:bookmarkEnd w:id="34"/>
          <w:bookmarkEnd w:id="35"/>
          <w:p w:rsidR="00522F48" w:rsidRPr="00883CBC" w:rsidRDefault="00522F48" w:rsidP="00843B99">
            <w:pPr>
              <w:jc w:val="center"/>
            </w:pPr>
            <w:r w:rsidRPr="00883CBC">
              <w:rPr>
                <w:sz w:val="22"/>
                <w:szCs w:val="22"/>
              </w:rPr>
              <w:t>№ п/п</w:t>
            </w:r>
          </w:p>
        </w:tc>
        <w:tc>
          <w:tcPr>
            <w:tcW w:w="3851" w:type="dxa"/>
            <w:gridSpan w:val="2"/>
            <w:tcBorders>
              <w:right w:val="single" w:sz="4" w:space="0" w:color="4D974A"/>
            </w:tcBorders>
            <w:vAlign w:val="center"/>
          </w:tcPr>
          <w:p w:rsidR="00522F48" w:rsidRPr="00883CBC" w:rsidRDefault="00522F48" w:rsidP="0024204E">
            <w:pPr>
              <w:ind w:right="153"/>
              <w:jc w:val="center"/>
              <w:rPr>
                <w:bCs/>
              </w:rPr>
            </w:pPr>
            <w:r w:rsidRPr="00883CBC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gridSpan w:val="2"/>
            <w:tcBorders>
              <w:left w:val="single" w:sz="4" w:space="0" w:color="4D974A"/>
            </w:tcBorders>
            <w:vAlign w:val="center"/>
          </w:tcPr>
          <w:p w:rsidR="00522F48" w:rsidRPr="00883CBC" w:rsidRDefault="00522F48" w:rsidP="0024204E">
            <w:pPr>
              <w:ind w:right="153"/>
              <w:jc w:val="center"/>
              <w:rPr>
                <w:bCs/>
              </w:rPr>
            </w:pPr>
            <w:r w:rsidRPr="00883CBC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522F48" w:rsidRPr="00521A2D" w:rsidTr="00FD5773">
        <w:trPr>
          <w:gridAfter w:val="1"/>
          <w:wAfter w:w="11" w:type="dxa"/>
          <w:trHeight w:val="367"/>
        </w:trPr>
        <w:tc>
          <w:tcPr>
            <w:tcW w:w="709" w:type="dxa"/>
            <w:tcBorders>
              <w:top w:val="single" w:sz="4" w:space="0" w:color="4D974A"/>
              <w:bottom w:val="single" w:sz="4" w:space="0" w:color="4D974A"/>
            </w:tcBorders>
          </w:tcPr>
          <w:p w:rsidR="00522F48" w:rsidRPr="00883CBC" w:rsidRDefault="00522F48" w:rsidP="00916D9A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ind w:left="0" w:firstLine="0"/>
              <w:jc w:val="center"/>
            </w:pPr>
          </w:p>
        </w:tc>
        <w:tc>
          <w:tcPr>
            <w:tcW w:w="9371" w:type="dxa"/>
            <w:gridSpan w:val="4"/>
            <w:tcBorders>
              <w:top w:val="single" w:sz="4" w:space="0" w:color="4D974A"/>
            </w:tcBorders>
            <w:vAlign w:val="center"/>
          </w:tcPr>
          <w:p w:rsidR="00522F48" w:rsidRPr="00883CBC" w:rsidRDefault="00522F48" w:rsidP="0024204E">
            <w:pPr>
              <w:ind w:right="153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522F48" w:rsidRPr="00521A2D" w:rsidTr="00FD5773">
        <w:trPr>
          <w:gridAfter w:val="1"/>
          <w:wAfter w:w="11" w:type="dxa"/>
          <w:trHeight w:val="1514"/>
        </w:trPr>
        <w:tc>
          <w:tcPr>
            <w:tcW w:w="709" w:type="dxa"/>
            <w:vMerge w:val="restart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522F48" w:rsidRPr="00883CBC" w:rsidRDefault="00522F48" w:rsidP="00916D9A">
            <w:pPr>
              <w:pStyle w:val="ListParagraph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  <w:bookmarkStart w:id="38" w:name="_Ref405790941"/>
          </w:p>
        </w:tc>
        <w:bookmarkEnd w:id="38"/>
        <w:tc>
          <w:tcPr>
            <w:tcW w:w="3851" w:type="dxa"/>
            <w:gridSpan w:val="2"/>
            <w:vMerge w:val="restart"/>
            <w:tcBorders>
              <w:left w:val="single" w:sz="4" w:space="0" w:color="4D974A"/>
              <w:right w:val="single" w:sz="4" w:space="0" w:color="4D974A"/>
            </w:tcBorders>
          </w:tcPr>
          <w:p w:rsidR="00522F48" w:rsidRPr="00883CBC" w:rsidRDefault="00522F48" w:rsidP="00916D9A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22F48" w:rsidRPr="00883CBC" w:rsidRDefault="00522F48" w:rsidP="00916D9A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участников);</w:t>
            </w:r>
          </w:p>
        </w:tc>
        <w:tc>
          <w:tcPr>
            <w:tcW w:w="5520" w:type="dxa"/>
            <w:gridSpan w:val="2"/>
            <w:tcBorders>
              <w:left w:val="single" w:sz="4" w:space="0" w:color="4D974A"/>
              <w:bottom w:val="single" w:sz="4" w:space="0" w:color="4D974A"/>
            </w:tcBorders>
            <w:vAlign w:val="center"/>
          </w:tcPr>
          <w:p w:rsidR="00522F48" w:rsidRPr="00883CBC" w:rsidRDefault="00522F48" w:rsidP="00916D9A">
            <w:pPr>
              <w:pStyle w:val="ListParagraph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9" w:name="_Ref405791406"/>
            <w:r w:rsidRPr="00883CBC">
              <w:rPr>
                <w:sz w:val="21"/>
                <w:szCs w:val="21"/>
              </w:rPr>
              <w:t>копии документов о государственной регистрации из следующих:</w:t>
            </w:r>
            <w:bookmarkEnd w:id="39"/>
          </w:p>
          <w:p w:rsidR="00522F48" w:rsidRPr="00883CBC" w:rsidRDefault="00522F48" w:rsidP="00916D9A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22F48" w:rsidRPr="00883CBC" w:rsidRDefault="00522F48" w:rsidP="00916D9A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индивидуальных предпринимателей</w:t>
            </w:r>
            <w:r w:rsidRPr="00883CBC" w:rsidDel="007B2165">
              <w:rPr>
                <w:sz w:val="21"/>
                <w:szCs w:val="21"/>
              </w:rPr>
              <w:t xml:space="preserve"> </w:t>
            </w:r>
            <w:r w:rsidRPr="00883CBC">
              <w:rPr>
                <w:sz w:val="21"/>
                <w:szCs w:val="21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 месяцев (а 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22F48" w:rsidRPr="00883CBC" w:rsidRDefault="00522F48" w:rsidP="00916D9A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иных физических лиц – копии документов, удостоверяющих личность;</w:t>
            </w:r>
          </w:p>
          <w:p w:rsidR="00522F48" w:rsidRPr="00883CBC" w:rsidRDefault="00522F48" w:rsidP="00916D9A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иностранных лиц:</w:t>
            </w:r>
          </w:p>
          <w:p w:rsidR="00522F48" w:rsidRPr="00883CBC" w:rsidRDefault="00522F48" w:rsidP="00916D9A">
            <w:pPr>
              <w:pStyle w:val="ListParagraph"/>
              <w:numPr>
                <w:ilvl w:val="0"/>
                <w:numId w:val="31"/>
              </w:numPr>
              <w:tabs>
                <w:tab w:val="left" w:pos="408"/>
              </w:tabs>
              <w:ind w:left="168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22F48" w:rsidRPr="00883CBC" w:rsidRDefault="00522F48" w:rsidP="00916D9A">
            <w:pPr>
              <w:pStyle w:val="ListParagraph"/>
              <w:numPr>
                <w:ilvl w:val="0"/>
                <w:numId w:val="31"/>
              </w:numPr>
              <w:tabs>
                <w:tab w:val="left" w:pos="408"/>
              </w:tabs>
              <w:ind w:left="16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краткая пояснительная записка, содержащая:</w:t>
            </w:r>
          </w:p>
          <w:p w:rsidR="00522F48" w:rsidRPr="00883CBC" w:rsidRDefault="00522F48" w:rsidP="00916D9A">
            <w:pPr>
              <w:pStyle w:val="ListParagraph"/>
              <w:numPr>
                <w:ilvl w:val="0"/>
                <w:numId w:val="30"/>
              </w:numPr>
              <w:tabs>
                <w:tab w:val="left" w:pos="408"/>
              </w:tabs>
              <w:ind w:left="40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22F48" w:rsidRPr="00883CBC" w:rsidRDefault="00522F48" w:rsidP="00916D9A">
            <w:pPr>
              <w:pStyle w:val="ListParagraph"/>
              <w:numPr>
                <w:ilvl w:val="0"/>
                <w:numId w:val="30"/>
              </w:numPr>
              <w:tabs>
                <w:tab w:val="left" w:pos="408"/>
              </w:tabs>
              <w:ind w:left="40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22F48" w:rsidRPr="00521A2D" w:rsidTr="00FD5773">
        <w:trPr>
          <w:gridAfter w:val="1"/>
          <w:wAfter w:w="11" w:type="dxa"/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522F48" w:rsidRPr="00521A2D" w:rsidRDefault="00522F48" w:rsidP="00916D9A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522F48" w:rsidRPr="00521A2D" w:rsidRDefault="00522F48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gridSpan w:val="2"/>
            <w:tcBorders>
              <w:top w:val="single" w:sz="4" w:space="0" w:color="4D974A"/>
              <w:left w:val="single" w:sz="4" w:space="0" w:color="4D974A"/>
            </w:tcBorders>
            <w:vAlign w:val="center"/>
          </w:tcPr>
          <w:p w:rsidR="00522F48" w:rsidRPr="00521A2D" w:rsidRDefault="00522F48" w:rsidP="00916D9A">
            <w:pPr>
              <w:pStyle w:val="ListParagraph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21A2D">
              <w:rPr>
                <w:sz w:val="21"/>
                <w:szCs w:val="21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521A2D" w:rsidDel="00BA2715">
              <w:rPr>
                <w:sz w:val="21"/>
                <w:szCs w:val="21"/>
              </w:rPr>
              <w:t xml:space="preserve"> </w:t>
            </w:r>
            <w:r w:rsidRPr="00521A2D">
              <w:rPr>
                <w:sz w:val="21"/>
                <w:szCs w:val="21"/>
              </w:rPr>
              <w:t>подписание заявки и (или) входящих в ее состав документов, должны быть представлены на каждого подписавшего в соответствии с полномочиями;</w:t>
            </w:r>
          </w:p>
        </w:tc>
      </w:tr>
      <w:tr w:rsidR="00522F48" w:rsidRPr="00521A2D" w:rsidTr="00FD5773">
        <w:trPr>
          <w:gridAfter w:val="1"/>
          <w:wAfter w:w="11" w:type="dxa"/>
          <w:trHeight w:val="7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522F48" w:rsidRPr="00521A2D" w:rsidRDefault="00522F48" w:rsidP="00916D9A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522F48" w:rsidRPr="00521A2D" w:rsidRDefault="00522F48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gridSpan w:val="2"/>
            <w:tcBorders>
              <w:left w:val="single" w:sz="4" w:space="0" w:color="4D974A"/>
            </w:tcBorders>
            <w:vAlign w:val="center"/>
          </w:tcPr>
          <w:p w:rsidR="00522F48" w:rsidRPr="00883CBC" w:rsidRDefault="00522F48" w:rsidP="00916D9A">
            <w:pPr>
              <w:pStyle w:val="ListParagraph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0" w:name="_Ref405791408"/>
            <w:r w:rsidRPr="00883CBC">
              <w:rPr>
                <w:sz w:val="21"/>
                <w:szCs w:val="21"/>
              </w:rPr>
              <w:t>копии учредительных документов в действующей редакции (для юридических лиц);</w:t>
            </w:r>
            <w:bookmarkEnd w:id="40"/>
          </w:p>
        </w:tc>
      </w:tr>
      <w:tr w:rsidR="00522F48" w:rsidRPr="00521A2D" w:rsidTr="00EE430B">
        <w:trPr>
          <w:gridAfter w:val="1"/>
          <w:wAfter w:w="11" w:type="dxa"/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522F48" w:rsidRPr="00521A2D" w:rsidRDefault="00522F48" w:rsidP="00916D9A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bottom w:val="nil"/>
              <w:right w:val="single" w:sz="4" w:space="0" w:color="4D974A"/>
            </w:tcBorders>
            <w:vAlign w:val="center"/>
          </w:tcPr>
          <w:p w:rsidR="00522F48" w:rsidRPr="00521A2D" w:rsidRDefault="00522F48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gridSpan w:val="2"/>
            <w:tcBorders>
              <w:left w:val="single" w:sz="4" w:space="0" w:color="4D974A"/>
              <w:bottom w:val="nil"/>
            </w:tcBorders>
            <w:vAlign w:val="center"/>
          </w:tcPr>
          <w:p w:rsidR="00522F48" w:rsidRPr="00521A2D" w:rsidRDefault="00522F48" w:rsidP="00916D9A">
            <w:pPr>
              <w:pStyle w:val="ListParagraph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21A2D">
              <w:rPr>
                <w:sz w:val="21"/>
                <w:szCs w:val="21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22F48" w:rsidRPr="00521A2D" w:rsidTr="00EE430B">
        <w:trPr>
          <w:gridAfter w:val="1"/>
          <w:wAfter w:w="11" w:type="dxa"/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522F48" w:rsidRPr="00521A2D" w:rsidRDefault="00522F48" w:rsidP="00916D9A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gridSpan w:val="2"/>
            <w:vMerge w:val="restart"/>
            <w:tcBorders>
              <w:top w:val="nil"/>
              <w:left w:val="single" w:sz="4" w:space="0" w:color="4D974A"/>
              <w:right w:val="single" w:sz="4" w:space="0" w:color="4D974A"/>
            </w:tcBorders>
            <w:vAlign w:val="center"/>
          </w:tcPr>
          <w:p w:rsidR="00522F48" w:rsidRPr="00521A2D" w:rsidRDefault="00522F48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gridSpan w:val="2"/>
            <w:tcBorders>
              <w:top w:val="nil"/>
              <w:left w:val="single" w:sz="4" w:space="0" w:color="4D974A"/>
            </w:tcBorders>
            <w:vAlign w:val="center"/>
          </w:tcPr>
          <w:p w:rsidR="00522F48" w:rsidRPr="00521A2D" w:rsidRDefault="00522F48" w:rsidP="00916D9A">
            <w:pPr>
              <w:pStyle w:val="ListParagraph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копия </w:t>
            </w:r>
            <w:r w:rsidRPr="00563848">
              <w:rPr>
                <w:sz w:val="21"/>
                <w:szCs w:val="21"/>
              </w:rPr>
              <w:t>устав</w:t>
            </w:r>
            <w:r>
              <w:rPr>
                <w:sz w:val="21"/>
                <w:szCs w:val="21"/>
              </w:rPr>
              <w:t>а</w:t>
            </w:r>
            <w:r w:rsidRPr="00563848">
              <w:rPr>
                <w:sz w:val="21"/>
                <w:szCs w:val="21"/>
              </w:rPr>
              <w:t xml:space="preserve"> (а также учредительный договор при его наличии).</w:t>
            </w:r>
          </w:p>
        </w:tc>
      </w:tr>
      <w:tr w:rsidR="00522F48" w:rsidRPr="00521A2D" w:rsidTr="00FD5773">
        <w:trPr>
          <w:gridAfter w:val="1"/>
          <w:wAfter w:w="11" w:type="dxa"/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522F48" w:rsidRPr="00521A2D" w:rsidRDefault="00522F48" w:rsidP="00916D9A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522F48" w:rsidRPr="00521A2D" w:rsidRDefault="00522F48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gridSpan w:val="2"/>
            <w:tcBorders>
              <w:left w:val="single" w:sz="4" w:space="0" w:color="4D974A"/>
            </w:tcBorders>
            <w:vAlign w:val="center"/>
          </w:tcPr>
          <w:p w:rsidR="00522F48" w:rsidRPr="00CC5EA4" w:rsidRDefault="00522F48" w:rsidP="00916D9A">
            <w:pPr>
              <w:pStyle w:val="ListParagraph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копия</w:t>
            </w:r>
            <w:r w:rsidRPr="00D901E6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с</w:t>
            </w:r>
            <w:r w:rsidRPr="00D901E6">
              <w:rPr>
                <w:sz w:val="21"/>
                <w:szCs w:val="21"/>
              </w:rPr>
              <w:t>видетельств</w:t>
            </w:r>
            <w:r>
              <w:rPr>
                <w:sz w:val="21"/>
                <w:szCs w:val="21"/>
              </w:rPr>
              <w:t>а</w:t>
            </w:r>
            <w:r w:rsidRPr="00D901E6">
              <w:rPr>
                <w:sz w:val="21"/>
                <w:szCs w:val="21"/>
              </w:rPr>
              <w:t xml:space="preserve"> о постановке на учет в налоговом органе.</w:t>
            </w:r>
          </w:p>
        </w:tc>
      </w:tr>
      <w:tr w:rsidR="00522F48" w:rsidRPr="00521A2D" w:rsidTr="00FD5773">
        <w:trPr>
          <w:gridAfter w:val="1"/>
          <w:wAfter w:w="11" w:type="dxa"/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522F48" w:rsidRPr="00521A2D" w:rsidRDefault="00522F48" w:rsidP="00916D9A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522F48" w:rsidRPr="00521A2D" w:rsidRDefault="00522F48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gridSpan w:val="2"/>
            <w:tcBorders>
              <w:left w:val="single" w:sz="4" w:space="0" w:color="4D974A"/>
            </w:tcBorders>
            <w:vAlign w:val="center"/>
          </w:tcPr>
          <w:p w:rsidR="00522F48" w:rsidRPr="00CC5EA4" w:rsidRDefault="00522F48" w:rsidP="00916D9A">
            <w:pPr>
              <w:pStyle w:val="ListParagraph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копия</w:t>
            </w:r>
            <w:r w:rsidRPr="00CC5EA4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с</w:t>
            </w:r>
            <w:r w:rsidRPr="00CC5EA4">
              <w:rPr>
                <w:sz w:val="21"/>
                <w:szCs w:val="21"/>
              </w:rPr>
              <w:t>видетельств</w:t>
            </w:r>
            <w:r>
              <w:rPr>
                <w:sz w:val="21"/>
                <w:szCs w:val="21"/>
              </w:rPr>
              <w:t>а</w:t>
            </w:r>
            <w:r w:rsidRPr="00CC5EA4">
              <w:rPr>
                <w:sz w:val="21"/>
                <w:szCs w:val="21"/>
              </w:rPr>
              <w:t xml:space="preserve"> о государственной регистрации.</w:t>
            </w:r>
          </w:p>
        </w:tc>
      </w:tr>
      <w:tr w:rsidR="00522F48" w:rsidRPr="00521A2D" w:rsidTr="00FD5773">
        <w:trPr>
          <w:gridAfter w:val="1"/>
          <w:wAfter w:w="11" w:type="dxa"/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522F48" w:rsidRPr="00521A2D" w:rsidRDefault="00522F48" w:rsidP="00916D9A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522F48" w:rsidRPr="00521A2D" w:rsidRDefault="00522F48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gridSpan w:val="2"/>
            <w:tcBorders>
              <w:left w:val="single" w:sz="4" w:space="0" w:color="4D974A"/>
            </w:tcBorders>
            <w:vAlign w:val="center"/>
          </w:tcPr>
          <w:p w:rsidR="00522F48" w:rsidRPr="00CC5EA4" w:rsidRDefault="00522F48" w:rsidP="00916D9A">
            <w:pPr>
              <w:pStyle w:val="ListParagraph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копия и</w:t>
            </w:r>
            <w:r w:rsidRPr="00CC5EA4">
              <w:rPr>
                <w:sz w:val="21"/>
                <w:szCs w:val="21"/>
              </w:rPr>
              <w:t>нформационно</w:t>
            </w:r>
            <w:r>
              <w:rPr>
                <w:sz w:val="21"/>
                <w:szCs w:val="21"/>
              </w:rPr>
              <w:t>го</w:t>
            </w:r>
            <w:r w:rsidRPr="00CC5EA4">
              <w:rPr>
                <w:sz w:val="21"/>
                <w:szCs w:val="21"/>
              </w:rPr>
              <w:t xml:space="preserve"> письм</w:t>
            </w:r>
            <w:r>
              <w:rPr>
                <w:sz w:val="21"/>
                <w:szCs w:val="21"/>
              </w:rPr>
              <w:t>а</w:t>
            </w:r>
            <w:r w:rsidRPr="00CC5EA4">
              <w:rPr>
                <w:sz w:val="21"/>
                <w:szCs w:val="21"/>
              </w:rPr>
              <w:t xml:space="preserve"> об учете в статрегистре Росстата.</w:t>
            </w:r>
          </w:p>
        </w:tc>
      </w:tr>
      <w:tr w:rsidR="00522F48" w:rsidRPr="00521A2D" w:rsidTr="00FD5773">
        <w:trPr>
          <w:gridAfter w:val="1"/>
          <w:wAfter w:w="11" w:type="dxa"/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522F48" w:rsidRPr="00521A2D" w:rsidRDefault="00522F48" w:rsidP="00916D9A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522F48" w:rsidRPr="00521A2D" w:rsidRDefault="00522F48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gridSpan w:val="2"/>
            <w:tcBorders>
              <w:left w:val="single" w:sz="4" w:space="0" w:color="4D974A"/>
            </w:tcBorders>
            <w:vAlign w:val="center"/>
          </w:tcPr>
          <w:p w:rsidR="00522F48" w:rsidRPr="00CC5EA4" w:rsidRDefault="00522F48" w:rsidP="00916D9A">
            <w:pPr>
              <w:pStyle w:val="ListParagraph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копия</w:t>
            </w:r>
            <w:r w:rsidRPr="00CC5EA4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п</w:t>
            </w:r>
            <w:r w:rsidRPr="00CC5EA4">
              <w:rPr>
                <w:sz w:val="21"/>
                <w:szCs w:val="21"/>
              </w:rPr>
              <w:t>риказ о назначении руководителя организации.</w:t>
            </w:r>
          </w:p>
        </w:tc>
      </w:tr>
      <w:tr w:rsidR="00522F48" w:rsidRPr="00521A2D" w:rsidTr="00FD5773">
        <w:trPr>
          <w:gridAfter w:val="1"/>
          <w:wAfter w:w="11" w:type="dxa"/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522F48" w:rsidRPr="00521A2D" w:rsidRDefault="00522F48" w:rsidP="00916D9A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522F48" w:rsidRPr="00521A2D" w:rsidRDefault="00522F48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gridSpan w:val="2"/>
            <w:tcBorders>
              <w:left w:val="single" w:sz="4" w:space="0" w:color="4D974A"/>
            </w:tcBorders>
            <w:vAlign w:val="center"/>
          </w:tcPr>
          <w:p w:rsidR="00522F48" w:rsidRPr="00CC5EA4" w:rsidRDefault="00522F48" w:rsidP="00916D9A">
            <w:pPr>
              <w:pStyle w:val="ListParagraph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копия</w:t>
            </w:r>
            <w:r w:rsidRPr="00CC5EA4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п</w:t>
            </w:r>
            <w:r w:rsidRPr="00CC5EA4">
              <w:rPr>
                <w:sz w:val="21"/>
                <w:szCs w:val="21"/>
              </w:rPr>
              <w:t>риказ о назначении главного бухгалтера организации.</w:t>
            </w:r>
          </w:p>
        </w:tc>
      </w:tr>
      <w:tr w:rsidR="00522F48" w:rsidRPr="00521A2D" w:rsidTr="00FD5773">
        <w:trPr>
          <w:gridAfter w:val="1"/>
          <w:wAfter w:w="11" w:type="dxa"/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522F48" w:rsidRPr="00521A2D" w:rsidRDefault="00522F48" w:rsidP="00916D9A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522F48" w:rsidRPr="00521A2D" w:rsidRDefault="00522F48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gridSpan w:val="2"/>
            <w:tcBorders>
              <w:left w:val="single" w:sz="4" w:space="0" w:color="4D974A"/>
            </w:tcBorders>
            <w:vAlign w:val="center"/>
          </w:tcPr>
          <w:p w:rsidR="00522F48" w:rsidRPr="00CC5EA4" w:rsidRDefault="00522F48" w:rsidP="00916D9A">
            <w:pPr>
              <w:pStyle w:val="ListParagraph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копии</w:t>
            </w:r>
            <w:r w:rsidRPr="00F42D81">
              <w:rPr>
                <w:sz w:val="21"/>
                <w:szCs w:val="21"/>
              </w:rPr>
              <w:t xml:space="preserve"> формы бухгалтерской отчетности (формы № 1,2) за 2014 г. (годовая отчетность) с отметкой ИФНС (в случае представления отчетности в налоговую инспекцию в электронном виде, с приложением квитанции о приеме), за подписью руководителя и главного бухгалтера.</w:t>
            </w:r>
          </w:p>
        </w:tc>
      </w:tr>
      <w:tr w:rsidR="00522F48" w:rsidRPr="00521A2D" w:rsidTr="00FD5773">
        <w:trPr>
          <w:gridAfter w:val="1"/>
          <w:wAfter w:w="11" w:type="dxa"/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522F48" w:rsidRPr="00521A2D" w:rsidRDefault="00522F48" w:rsidP="00916D9A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522F48" w:rsidRPr="00521A2D" w:rsidRDefault="00522F48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gridSpan w:val="2"/>
            <w:tcBorders>
              <w:left w:val="single" w:sz="4" w:space="0" w:color="4D974A"/>
            </w:tcBorders>
            <w:vAlign w:val="center"/>
          </w:tcPr>
          <w:p w:rsidR="00522F48" w:rsidRPr="008C7786" w:rsidRDefault="00522F48" w:rsidP="00916D9A">
            <w:pPr>
              <w:pStyle w:val="ListParagraph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копия с</w:t>
            </w:r>
            <w:r w:rsidRPr="008C7786">
              <w:rPr>
                <w:sz w:val="21"/>
                <w:szCs w:val="21"/>
              </w:rPr>
              <w:t>ертификат</w:t>
            </w:r>
            <w:r>
              <w:rPr>
                <w:sz w:val="21"/>
                <w:szCs w:val="21"/>
              </w:rPr>
              <w:t>ов</w:t>
            </w:r>
            <w:r w:rsidRPr="008C7786">
              <w:rPr>
                <w:sz w:val="21"/>
                <w:szCs w:val="21"/>
              </w:rPr>
              <w:t xml:space="preserve"> качества (соответствия), на поставляемую продукцию, если продукция входит в Единый перечень продукции подлежащей обязательной сертификации, утвержденный Постановлением правительства РФ от 01 декабря 2009 г. № 982</w:t>
            </w:r>
            <w:r>
              <w:rPr>
                <w:sz w:val="21"/>
                <w:szCs w:val="21"/>
              </w:rPr>
              <w:t>.</w:t>
            </w:r>
          </w:p>
        </w:tc>
      </w:tr>
      <w:tr w:rsidR="00522F48" w:rsidRPr="00521A2D" w:rsidTr="00FD5773">
        <w:trPr>
          <w:gridAfter w:val="1"/>
          <w:wAfter w:w="11" w:type="dxa"/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522F48" w:rsidRPr="00521A2D" w:rsidRDefault="00522F48" w:rsidP="00916D9A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522F48" w:rsidRPr="00521A2D" w:rsidRDefault="00522F48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gridSpan w:val="2"/>
            <w:tcBorders>
              <w:left w:val="single" w:sz="4" w:space="0" w:color="4D974A"/>
            </w:tcBorders>
            <w:vAlign w:val="center"/>
          </w:tcPr>
          <w:p w:rsidR="00522F48" w:rsidRPr="00521A2D" w:rsidRDefault="00522F48" w:rsidP="00916D9A">
            <w:pPr>
              <w:pStyle w:val="ListParagraph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</w:t>
            </w:r>
            <w:r w:rsidRPr="00D901E6">
              <w:rPr>
                <w:sz w:val="21"/>
                <w:szCs w:val="21"/>
              </w:rPr>
              <w:t>ведения о цепочке собственников/руководителей участника (с приведением данных, позволяющих однозначно идентифицировать указанных лиц: ИНН/ОГРН и/или паспортных данных), включая собственников/руководителей организаций-учредителей, вплоть до конечных бенефициаров-физических лиц, с обязательным приложением подтверждающих документов (Уставов, учредительных договоров, выписки из ЕГРЮЛ, выписки из реестра акционеров и т.д. – официальных документов, позволяющих однозначно определит</w:t>
            </w:r>
            <w:r>
              <w:rPr>
                <w:sz w:val="21"/>
                <w:szCs w:val="21"/>
              </w:rPr>
              <w:t>ь состав собственников/руководи</w:t>
            </w:r>
            <w:r w:rsidRPr="00D901E6">
              <w:rPr>
                <w:sz w:val="21"/>
                <w:szCs w:val="21"/>
              </w:rPr>
              <w:t>телей/бенефициаров).</w:t>
            </w:r>
          </w:p>
        </w:tc>
      </w:tr>
      <w:tr w:rsidR="00522F48" w:rsidRPr="00521A2D" w:rsidTr="00FD5773">
        <w:trPr>
          <w:gridAfter w:val="1"/>
          <w:wAfter w:w="11" w:type="dxa"/>
          <w:trHeight w:val="300"/>
        </w:trPr>
        <w:tc>
          <w:tcPr>
            <w:tcW w:w="709" w:type="dxa"/>
            <w:vMerge/>
            <w:tcBorders>
              <w:left w:val="single" w:sz="4" w:space="0" w:color="4D974A"/>
              <w:bottom w:val="nil"/>
              <w:right w:val="single" w:sz="4" w:space="0" w:color="4D974A"/>
            </w:tcBorders>
          </w:tcPr>
          <w:p w:rsidR="00522F48" w:rsidRPr="00521A2D" w:rsidRDefault="00522F48" w:rsidP="00916D9A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bottom w:val="nil"/>
              <w:right w:val="single" w:sz="4" w:space="0" w:color="4D974A"/>
            </w:tcBorders>
            <w:vAlign w:val="center"/>
          </w:tcPr>
          <w:p w:rsidR="00522F48" w:rsidRPr="00521A2D" w:rsidRDefault="00522F48" w:rsidP="0024204E">
            <w:pPr>
              <w:ind w:right="153"/>
              <w:rPr>
                <w:color w:val="000080"/>
                <w:highlight w:val="green"/>
              </w:rPr>
            </w:pPr>
          </w:p>
        </w:tc>
        <w:tc>
          <w:tcPr>
            <w:tcW w:w="5520" w:type="dxa"/>
            <w:gridSpan w:val="2"/>
            <w:tcBorders>
              <w:top w:val="dotted" w:sz="4" w:space="0" w:color="auto"/>
              <w:left w:val="single" w:sz="4" w:space="0" w:color="4D974A"/>
            </w:tcBorders>
            <w:vAlign w:val="center"/>
          </w:tcPr>
          <w:p w:rsidR="00522F48" w:rsidRPr="00883CBC" w:rsidRDefault="00522F48" w:rsidP="00916D9A">
            <w:pPr>
              <w:pStyle w:val="ListParagraph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522F48" w:rsidRPr="00883CBC" w:rsidRDefault="00522F48" w:rsidP="00916D9A">
            <w:pPr>
              <w:numPr>
                <w:ilvl w:val="1"/>
                <w:numId w:val="28"/>
              </w:numPr>
              <w:tabs>
                <w:tab w:val="clear" w:pos="1440"/>
                <w:tab w:val="num" w:pos="288"/>
              </w:tabs>
              <w:ind w:left="288" w:right="153" w:hanging="24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22F48" w:rsidRPr="00C42DB6" w:rsidRDefault="00522F48" w:rsidP="00916D9A">
            <w:pPr>
              <w:numPr>
                <w:ilvl w:val="1"/>
                <w:numId w:val="28"/>
              </w:numPr>
              <w:tabs>
                <w:tab w:val="left" w:pos="288"/>
              </w:tabs>
              <w:ind w:left="288" w:right="153" w:hanging="24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522F48" w:rsidRPr="00883CBC" w:rsidRDefault="00522F48" w:rsidP="00C42DB6">
            <w:pPr>
              <w:tabs>
                <w:tab w:val="left" w:pos="288"/>
              </w:tabs>
              <w:ind w:left="48" w:right="153"/>
              <w:jc w:val="both"/>
              <w:rPr>
                <w:bCs/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 заинтересованностью, до истечения срока подачи заявок на участие в за</w:t>
            </w:r>
            <w:r>
              <w:rPr>
                <w:sz w:val="21"/>
                <w:szCs w:val="21"/>
              </w:rPr>
              <w:t>купке</w:t>
            </w:r>
            <w:r w:rsidRPr="00D901E6">
              <w:rPr>
                <w:sz w:val="21"/>
                <w:szCs w:val="21"/>
              </w:rPr>
              <w:t xml:space="preserve">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</w:t>
            </w:r>
            <w:r>
              <w:rPr>
                <w:sz w:val="21"/>
                <w:szCs w:val="21"/>
              </w:rPr>
              <w:t>купки</w:t>
            </w:r>
            <w:r w:rsidRPr="00D901E6">
              <w:rPr>
                <w:sz w:val="21"/>
                <w:szCs w:val="21"/>
              </w:rPr>
              <w:t xml:space="preserve"> обязан представить письмо, содержащее обязательство в случае признания его победителем за</w:t>
            </w:r>
            <w:r>
              <w:rPr>
                <w:sz w:val="21"/>
                <w:szCs w:val="21"/>
              </w:rPr>
              <w:t>купки</w:t>
            </w:r>
            <w:r w:rsidRPr="00D901E6">
              <w:rPr>
                <w:sz w:val="21"/>
                <w:szCs w:val="21"/>
              </w:rPr>
              <w:t xml:space="preserve"> представить вышеуказанные решения до момента заключения договора.</w:t>
            </w:r>
          </w:p>
        </w:tc>
      </w:tr>
      <w:tr w:rsidR="00522F48" w:rsidRPr="00521A2D" w:rsidTr="00FD5773">
        <w:trPr>
          <w:gridAfter w:val="1"/>
          <w:wAfter w:w="11" w:type="dxa"/>
          <w:trHeight w:val="699"/>
        </w:trPr>
        <w:tc>
          <w:tcPr>
            <w:tcW w:w="709" w:type="dxa"/>
          </w:tcPr>
          <w:p w:rsidR="00522F48" w:rsidRPr="00883CBC" w:rsidRDefault="00522F48" w:rsidP="00916D9A">
            <w:pPr>
              <w:pStyle w:val="ListParagraph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  <w:bookmarkStart w:id="41" w:name="_Ref405791536"/>
          </w:p>
        </w:tc>
        <w:bookmarkEnd w:id="41"/>
        <w:tc>
          <w:tcPr>
            <w:tcW w:w="3851" w:type="dxa"/>
            <w:gridSpan w:val="2"/>
            <w:vAlign w:val="center"/>
          </w:tcPr>
          <w:p w:rsidR="00522F48" w:rsidRPr="00883CBC" w:rsidRDefault="00522F48" w:rsidP="00916D9A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5520" w:type="dxa"/>
            <w:gridSpan w:val="2"/>
            <w:vMerge w:val="restart"/>
          </w:tcPr>
          <w:p w:rsidR="00522F48" w:rsidRPr="00883CBC" w:rsidRDefault="00522F48" w:rsidP="00916D9A">
            <w:pPr>
              <w:pStyle w:val="ListParagraph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подтверждение:</w:t>
            </w:r>
          </w:p>
          <w:p w:rsidR="00522F48" w:rsidRPr="00883CBC" w:rsidRDefault="00522F48" w:rsidP="00916D9A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 ненахождении участника закупки в процессе ликвидации (для юридического лица);</w:t>
            </w:r>
          </w:p>
          <w:p w:rsidR="00522F48" w:rsidRPr="00883CBC" w:rsidRDefault="00522F48" w:rsidP="00916D9A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22F48" w:rsidRPr="00883CBC" w:rsidRDefault="00522F48" w:rsidP="00916D9A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22F48" w:rsidRPr="00883CBC" w:rsidRDefault="00522F48" w:rsidP="00916D9A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 неприостановлении деятельности участника закупки.</w:t>
            </w:r>
          </w:p>
        </w:tc>
      </w:tr>
      <w:tr w:rsidR="00522F48" w:rsidRPr="00521A2D" w:rsidTr="00FD5773">
        <w:trPr>
          <w:gridAfter w:val="1"/>
          <w:wAfter w:w="11" w:type="dxa"/>
          <w:trHeight w:val="440"/>
        </w:trPr>
        <w:tc>
          <w:tcPr>
            <w:tcW w:w="709" w:type="dxa"/>
          </w:tcPr>
          <w:p w:rsidR="00522F48" w:rsidRPr="00883CBC" w:rsidRDefault="00522F48" w:rsidP="00916D9A">
            <w:pPr>
              <w:pStyle w:val="ListParagraph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  <w:bookmarkStart w:id="42" w:name="_Ref405791537"/>
          </w:p>
        </w:tc>
        <w:bookmarkEnd w:id="42"/>
        <w:tc>
          <w:tcPr>
            <w:tcW w:w="3851" w:type="dxa"/>
            <w:gridSpan w:val="2"/>
          </w:tcPr>
          <w:p w:rsidR="00522F48" w:rsidRPr="00883CBC" w:rsidRDefault="00522F48" w:rsidP="00916D9A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5520" w:type="dxa"/>
            <w:gridSpan w:val="2"/>
            <w:vMerge/>
          </w:tcPr>
          <w:p w:rsidR="00522F48" w:rsidRPr="00521A2D" w:rsidRDefault="00522F48" w:rsidP="0024204E">
            <w:pPr>
              <w:pStyle w:val="ListParagraph"/>
              <w:tabs>
                <w:tab w:val="left" w:pos="300"/>
              </w:tabs>
              <w:ind w:left="0" w:right="153"/>
              <w:rPr>
                <w:color w:val="000080"/>
                <w:szCs w:val="22"/>
                <w:highlight w:val="green"/>
              </w:rPr>
            </w:pPr>
          </w:p>
        </w:tc>
      </w:tr>
      <w:tr w:rsidR="00522F48" w:rsidRPr="00521A2D" w:rsidTr="00FD5773">
        <w:trPr>
          <w:gridAfter w:val="1"/>
          <w:wAfter w:w="11" w:type="dxa"/>
          <w:trHeight w:val="440"/>
        </w:trPr>
        <w:tc>
          <w:tcPr>
            <w:tcW w:w="709" w:type="dxa"/>
          </w:tcPr>
          <w:p w:rsidR="00522F48" w:rsidRPr="00883CBC" w:rsidRDefault="00522F48" w:rsidP="00916D9A">
            <w:pPr>
              <w:pStyle w:val="ListParagraph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</w:p>
        </w:tc>
        <w:tc>
          <w:tcPr>
            <w:tcW w:w="3851" w:type="dxa"/>
            <w:gridSpan w:val="2"/>
          </w:tcPr>
          <w:p w:rsidR="00522F48" w:rsidRPr="00883CBC" w:rsidRDefault="00522F48" w:rsidP="00916D9A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н</w:t>
            </w:r>
            <w:r w:rsidRPr="00CC5EA4">
              <w:rPr>
                <w:sz w:val="21"/>
                <w:szCs w:val="21"/>
              </w:rPr>
              <w:t>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</w:t>
            </w:r>
            <w:r>
              <w:rPr>
                <w:sz w:val="21"/>
                <w:szCs w:val="21"/>
              </w:rPr>
              <w:t>купки</w:t>
            </w:r>
            <w:r w:rsidRPr="00CC5EA4">
              <w:rPr>
                <w:sz w:val="21"/>
                <w:szCs w:val="21"/>
              </w:rPr>
              <w:t>, определяемой по данным бухгалтерской (финансовой) отчетности за истекший период (год, квартал/полугодие/9 месяцев текущего года).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принято.</w:t>
            </w:r>
          </w:p>
        </w:tc>
        <w:tc>
          <w:tcPr>
            <w:tcW w:w="5520" w:type="dxa"/>
            <w:gridSpan w:val="2"/>
          </w:tcPr>
          <w:p w:rsidR="00522F48" w:rsidRPr="005E7BD4" w:rsidRDefault="00522F48" w:rsidP="00916D9A">
            <w:pPr>
              <w:pStyle w:val="ListParagraph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Cs w:val="22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</w:t>
            </w:r>
            <w:r>
              <w:rPr>
                <w:sz w:val="21"/>
                <w:szCs w:val="21"/>
              </w:rPr>
              <w:t>частие в закупке» подтверждение</w:t>
            </w:r>
            <w:r w:rsidRPr="003D4776">
              <w:rPr>
                <w:sz w:val="21"/>
                <w:szCs w:val="21"/>
              </w:rPr>
              <w:t xml:space="preserve"> об отсутствии задолженности у участника за</w:t>
            </w:r>
            <w:r>
              <w:rPr>
                <w:sz w:val="21"/>
                <w:szCs w:val="21"/>
              </w:rPr>
              <w:t>купки</w:t>
            </w:r>
            <w:r w:rsidRPr="003D4776">
              <w:rPr>
                <w:sz w:val="21"/>
                <w:szCs w:val="21"/>
              </w:rPr>
              <w:t xml:space="preserve"> по уплате налогов, сборов, пеней и штрафов, превышающей 25 (двадцать пять) процентов балансовой стоимости активов участника за</w:t>
            </w:r>
            <w:r>
              <w:rPr>
                <w:sz w:val="21"/>
                <w:szCs w:val="21"/>
              </w:rPr>
              <w:t>купки</w:t>
            </w:r>
            <w:r w:rsidRPr="003D4776">
              <w:rPr>
                <w:sz w:val="21"/>
                <w:szCs w:val="21"/>
              </w:rPr>
              <w:t>.</w:t>
            </w:r>
          </w:p>
        </w:tc>
      </w:tr>
      <w:tr w:rsidR="00522F48" w:rsidRPr="00521A2D" w:rsidTr="00FD5773">
        <w:trPr>
          <w:gridAfter w:val="1"/>
          <w:wAfter w:w="11" w:type="dxa"/>
          <w:trHeight w:val="440"/>
        </w:trPr>
        <w:tc>
          <w:tcPr>
            <w:tcW w:w="709" w:type="dxa"/>
          </w:tcPr>
          <w:p w:rsidR="00522F48" w:rsidRPr="006D02B2" w:rsidRDefault="00522F48" w:rsidP="00916D9A">
            <w:pPr>
              <w:pStyle w:val="ListParagraph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  <w:bookmarkStart w:id="43" w:name="_Ref407691222"/>
          </w:p>
        </w:tc>
        <w:bookmarkEnd w:id="43"/>
        <w:tc>
          <w:tcPr>
            <w:tcW w:w="3851" w:type="dxa"/>
            <w:gridSpan w:val="2"/>
          </w:tcPr>
          <w:p w:rsidR="00522F48" w:rsidRPr="006D02B2" w:rsidRDefault="00522F48" w:rsidP="00916D9A">
            <w:pPr>
              <w:numPr>
                <w:ilvl w:val="1"/>
                <w:numId w:val="38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22F48" w:rsidRDefault="00522F48" w:rsidP="00916D9A">
            <w:pPr>
              <w:numPr>
                <w:ilvl w:val="1"/>
                <w:numId w:val="38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  <w:p w:rsidR="00522F48" w:rsidRPr="006D02B2" w:rsidRDefault="00522F48" w:rsidP="00916D9A">
            <w:pPr>
              <w:numPr>
                <w:ilvl w:val="1"/>
                <w:numId w:val="38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должен предоставить сведения, подтверждающие принадлежность Участника к субъектам малого и среднего предпринимательства либо сообщить о том, что Участник не относится к субъектам малого и среднего предпринимательства, а также информацию о субподрядчиках 1-ого уровня с указанием объема субподряда и их принадлежности к субъектам малого и среднего предпринимательства.</w:t>
            </w:r>
          </w:p>
        </w:tc>
        <w:tc>
          <w:tcPr>
            <w:tcW w:w="5520" w:type="dxa"/>
            <w:gridSpan w:val="2"/>
          </w:tcPr>
          <w:p w:rsidR="00522F48" w:rsidRPr="00927D11" w:rsidRDefault="00522F48" w:rsidP="00916D9A">
            <w:pPr>
              <w:pStyle w:val="ListParagraph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27D11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  <w:p w:rsidR="00522F48" w:rsidRPr="00927D11" w:rsidRDefault="00522F48" w:rsidP="00916D9A">
            <w:pPr>
              <w:pStyle w:val="ListParagraph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27D11">
              <w:rPr>
                <w:sz w:val="21"/>
                <w:szCs w:val="21"/>
              </w:rPr>
              <w:t>форма-4 ФСС за предшествующий календарный год с отметкой территориального органа Фонда социального страхования РФ.</w:t>
            </w:r>
          </w:p>
        </w:tc>
      </w:tr>
      <w:tr w:rsidR="00522F48" w:rsidRPr="00521A2D" w:rsidTr="00FD5773">
        <w:trPr>
          <w:gridAfter w:val="1"/>
          <w:wAfter w:w="11" w:type="dxa"/>
          <w:trHeight w:val="440"/>
        </w:trPr>
        <w:tc>
          <w:tcPr>
            <w:tcW w:w="709" w:type="dxa"/>
          </w:tcPr>
          <w:p w:rsidR="00522F48" w:rsidRPr="00092F57" w:rsidRDefault="00522F48" w:rsidP="00916D9A">
            <w:pPr>
              <w:pStyle w:val="ListParagraph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</w:p>
        </w:tc>
        <w:tc>
          <w:tcPr>
            <w:tcW w:w="3851" w:type="dxa"/>
            <w:gridSpan w:val="2"/>
          </w:tcPr>
          <w:p w:rsidR="00522F48" w:rsidRPr="00092F57" w:rsidRDefault="00522F48" w:rsidP="00056F03">
            <w:pPr>
              <w:ind w:left="59" w:right="153"/>
              <w:rPr>
                <w:sz w:val="21"/>
                <w:szCs w:val="21"/>
              </w:rPr>
            </w:pPr>
            <w:r w:rsidRPr="00092F57">
              <w:rPr>
                <w:sz w:val="21"/>
                <w:szCs w:val="21"/>
              </w:rPr>
              <w:t>Уровень обеспеченности финансовыми ресурсами участника закупки должен быть не ниже 30 единиц</w:t>
            </w:r>
          </w:p>
        </w:tc>
        <w:tc>
          <w:tcPr>
            <w:tcW w:w="5520" w:type="dxa"/>
            <w:gridSpan w:val="2"/>
          </w:tcPr>
          <w:p w:rsidR="00522F48" w:rsidRPr="00092F57" w:rsidRDefault="00522F48" w:rsidP="00916D9A">
            <w:pPr>
              <w:pStyle w:val="ListParagraph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092F57">
              <w:rPr>
                <w:sz w:val="21"/>
                <w:szCs w:val="21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522F48" w:rsidRPr="00092F57" w:rsidRDefault="00522F48" w:rsidP="00916D9A">
            <w:pPr>
              <w:numPr>
                <w:ilvl w:val="0"/>
                <w:numId w:val="18"/>
              </w:numPr>
              <w:tabs>
                <w:tab w:val="center" w:pos="408"/>
                <w:tab w:val="right" w:pos="8306"/>
              </w:tabs>
              <w:ind w:left="408" w:hanging="240"/>
              <w:jc w:val="both"/>
              <w:rPr>
                <w:sz w:val="21"/>
                <w:szCs w:val="21"/>
              </w:rPr>
            </w:pPr>
            <w:r w:rsidRPr="00092F57">
              <w:rPr>
                <w:sz w:val="21"/>
                <w:szCs w:val="21"/>
              </w:rPr>
              <w:t>если срок окончания подачи заявок до 25 июня текущего года – не предоставляется;</w:t>
            </w:r>
          </w:p>
          <w:p w:rsidR="00522F48" w:rsidRPr="00092F57" w:rsidRDefault="00522F48" w:rsidP="00916D9A">
            <w:pPr>
              <w:numPr>
                <w:ilvl w:val="0"/>
                <w:numId w:val="18"/>
              </w:numPr>
              <w:tabs>
                <w:tab w:val="center" w:pos="408"/>
                <w:tab w:val="right" w:pos="8306"/>
              </w:tabs>
              <w:ind w:left="408" w:hanging="240"/>
              <w:jc w:val="both"/>
              <w:rPr>
                <w:sz w:val="21"/>
                <w:szCs w:val="21"/>
              </w:rPr>
            </w:pPr>
            <w:r w:rsidRPr="00092F57">
              <w:rPr>
                <w:sz w:val="21"/>
                <w:szCs w:val="21"/>
              </w:rPr>
              <w:t>если срок окончания подачи заявок в периоде с 25 июня до 25 октября текущего года включительно - предоставляется за 6 месяцев;</w:t>
            </w:r>
          </w:p>
          <w:p w:rsidR="00522F48" w:rsidRPr="00092F57" w:rsidRDefault="00522F48" w:rsidP="00916D9A">
            <w:pPr>
              <w:numPr>
                <w:ilvl w:val="0"/>
                <w:numId w:val="18"/>
              </w:numPr>
              <w:tabs>
                <w:tab w:val="center" w:pos="408"/>
                <w:tab w:val="right" w:pos="8306"/>
              </w:tabs>
              <w:ind w:left="408" w:hanging="240"/>
              <w:jc w:val="both"/>
              <w:rPr>
                <w:sz w:val="21"/>
                <w:szCs w:val="21"/>
              </w:rPr>
            </w:pPr>
            <w:r w:rsidRPr="00092F57">
              <w:rPr>
                <w:sz w:val="21"/>
                <w:szCs w:val="21"/>
              </w:rPr>
              <w:t>если срок окончания подачи заявок позднее 25 октября текущего года - предоставляется за 9 месяцев.</w:t>
            </w:r>
          </w:p>
        </w:tc>
      </w:tr>
      <w:tr w:rsidR="00522F48" w:rsidRPr="00521A2D" w:rsidTr="00FD5773">
        <w:trPr>
          <w:gridAfter w:val="1"/>
          <w:wAfter w:w="11" w:type="dxa"/>
          <w:trHeight w:val="440"/>
        </w:trPr>
        <w:tc>
          <w:tcPr>
            <w:tcW w:w="709" w:type="dxa"/>
          </w:tcPr>
          <w:p w:rsidR="00522F48" w:rsidRPr="006D02B2" w:rsidRDefault="00522F48" w:rsidP="00916D9A">
            <w:pPr>
              <w:pStyle w:val="ListParagraph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  <w:bookmarkStart w:id="44" w:name="_Ref405791839"/>
          </w:p>
        </w:tc>
        <w:bookmarkEnd w:id="44"/>
        <w:tc>
          <w:tcPr>
            <w:tcW w:w="3851" w:type="dxa"/>
            <w:gridSpan w:val="2"/>
          </w:tcPr>
          <w:p w:rsidR="00522F48" w:rsidRDefault="00522F48" w:rsidP="00916D9A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522F48" w:rsidRPr="004E7543" w:rsidRDefault="00522F48" w:rsidP="00916D9A">
            <w:pPr>
              <w:pStyle w:val="ConsPlusTitle"/>
              <w:widowControl/>
              <w:numPr>
                <w:ilvl w:val="0"/>
                <w:numId w:val="56"/>
              </w:numPr>
              <w:tabs>
                <w:tab w:val="clear" w:pos="1440"/>
                <w:tab w:val="num" w:pos="539"/>
              </w:tabs>
              <w:ind w:left="0" w:firstLine="179"/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4E7543">
              <w:rPr>
                <w:rFonts w:ascii="Times New Roman" w:hAnsi="Times New Roman" w:cs="Times New Roman"/>
                <w:b w:val="0"/>
                <w:sz w:val="20"/>
                <w:szCs w:val="20"/>
              </w:rPr>
              <w:t>Свидетельство саморегулируемой организации о допуске к определенному виду или видам работ, которые оказывают влияние на безопасность объектов капитального строительства, выданное уполномоченной саморегулируемой организацией по следующим видам работ, в соответствии с Перечнем видов работ, утверждённым приказом Министерства регионального развития № 624 от 30 декабря 2009 г.: п. 20.2, 20.10, 20.12, 24.4, 24.6;</w:t>
            </w:r>
          </w:p>
          <w:p w:rsidR="00522F48" w:rsidRPr="004E7543" w:rsidRDefault="00522F48" w:rsidP="00916D9A">
            <w:pPr>
              <w:pStyle w:val="ConsPlusTitle"/>
              <w:widowControl/>
              <w:numPr>
                <w:ilvl w:val="0"/>
                <w:numId w:val="56"/>
              </w:numPr>
              <w:tabs>
                <w:tab w:val="clear" w:pos="1440"/>
                <w:tab w:val="num" w:pos="539"/>
              </w:tabs>
              <w:ind w:left="0" w:firstLine="179"/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4E7543">
              <w:rPr>
                <w:rFonts w:ascii="Times New Roman" w:hAnsi="Times New Roman" w:cs="Times New Roman"/>
                <w:b w:val="0"/>
                <w:sz w:val="20"/>
                <w:szCs w:val="20"/>
              </w:rPr>
              <w:t>Лицензию ГК по атомной энергии «Росатом»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</w:t>
            </w:r>
            <w:r w:rsidRPr="00844B2F">
              <w:rPr>
                <w:rFonts w:ascii="Times New Roman" w:hAnsi="Times New Roman" w:cs="Times New Roman"/>
                <w:b w:val="0"/>
                <w:sz w:val="20"/>
                <w:szCs w:val="20"/>
              </w:rPr>
              <w:t>на осуществление деятельности по использованию ядерных материалов и радиоактивных веществ при проведении работ по использованию атомной энергии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в оборонных целях. </w:t>
            </w:r>
            <w:r w:rsidRPr="004E7543">
              <w:rPr>
                <w:rFonts w:ascii="Times New Roman" w:hAnsi="Times New Roman" w:cs="Times New Roman"/>
                <w:b w:val="0"/>
                <w:sz w:val="20"/>
                <w:szCs w:val="20"/>
              </w:rPr>
              <w:t>13 строительство зданий и сооружений, предназначенных для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проведения </w:t>
            </w:r>
            <w:r w:rsidRPr="004E7543">
              <w:rPr>
                <w:rFonts w:ascii="Times New Roman" w:hAnsi="Times New Roman" w:cs="Times New Roman"/>
                <w:b w:val="0"/>
                <w:sz w:val="20"/>
                <w:szCs w:val="20"/>
              </w:rPr>
              <w:t>ядерноопасных и радиационных работ при разработке, изготовлении, испытании, хранении и ликвидации ядерных зарядов, ядерных боеприпасов и их составных частей.</w:t>
            </w:r>
          </w:p>
          <w:p w:rsidR="00522F48" w:rsidRPr="00563ED8" w:rsidRDefault="00522F48" w:rsidP="00916D9A">
            <w:pPr>
              <w:pStyle w:val="ConsPlusTitle"/>
              <w:widowControl/>
              <w:numPr>
                <w:ilvl w:val="0"/>
                <w:numId w:val="56"/>
              </w:numPr>
              <w:tabs>
                <w:tab w:val="clear" w:pos="1440"/>
                <w:tab w:val="num" w:pos="539"/>
              </w:tabs>
              <w:ind w:left="0" w:firstLine="179"/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563ED8">
              <w:rPr>
                <w:rFonts w:ascii="Times New Roman" w:hAnsi="Times New Roman" w:cs="Times New Roman"/>
                <w:b w:val="0"/>
                <w:sz w:val="20"/>
                <w:szCs w:val="20"/>
              </w:rPr>
              <w:t>Сертификат соответствия системы менеджмента качества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</w:t>
            </w:r>
            <w:r w:rsidRPr="00563ED8">
              <w:rPr>
                <w:rFonts w:ascii="Times New Roman" w:hAnsi="Times New Roman" w:cs="Times New Roman"/>
                <w:b w:val="0"/>
                <w:sz w:val="20"/>
                <w:szCs w:val="20"/>
              </w:rPr>
              <w:t>ГОСТ ISO 9001-2011.</w:t>
            </w:r>
          </w:p>
          <w:p w:rsidR="00522F48" w:rsidRPr="00963FF9" w:rsidRDefault="00522F48" w:rsidP="00916D9A">
            <w:pPr>
              <w:pStyle w:val="ConsPlusTitle"/>
              <w:widowControl/>
              <w:numPr>
                <w:ilvl w:val="0"/>
                <w:numId w:val="56"/>
              </w:numPr>
              <w:tabs>
                <w:tab w:val="clear" w:pos="1440"/>
                <w:tab w:val="num" w:pos="539"/>
              </w:tabs>
              <w:ind w:left="0" w:firstLine="179"/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>Лицензию на осуществление деятельности по монтажу, техническому обслуживанию и ремонту средств обеспечения пожарной безопасности зданий и сооружении, выданную Министерством РФ по делам гражданской обороны, чрезвычайным ситуациям и ликвидации последствий стихийных бедствий.</w:t>
            </w:r>
          </w:p>
        </w:tc>
        <w:tc>
          <w:tcPr>
            <w:tcW w:w="5520" w:type="dxa"/>
            <w:gridSpan w:val="2"/>
          </w:tcPr>
          <w:p w:rsidR="00522F48" w:rsidRDefault="00522F48" w:rsidP="00916D9A">
            <w:pPr>
              <w:pStyle w:val="ListParagraph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5" w:name="_Ref405791900"/>
            <w:r w:rsidRPr="006D02B2">
              <w:rPr>
                <w:sz w:val="21"/>
                <w:szCs w:val="21"/>
              </w:rPr>
              <w:t>копии разрешающих документов на осуществление видов деятельности, видов работ, требуемые для выполнения договора, а именно:</w:t>
            </w:r>
            <w:bookmarkEnd w:id="45"/>
          </w:p>
          <w:p w:rsidR="00522F48" w:rsidRPr="004E7543" w:rsidRDefault="00522F48" w:rsidP="00916D9A">
            <w:pPr>
              <w:pStyle w:val="ConsPlusTitle"/>
              <w:widowControl/>
              <w:numPr>
                <w:ilvl w:val="0"/>
                <w:numId w:val="57"/>
              </w:numPr>
              <w:tabs>
                <w:tab w:val="clear" w:pos="3195"/>
                <w:tab w:val="num" w:pos="648"/>
              </w:tabs>
              <w:ind w:left="0" w:firstLine="288"/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4E7543">
              <w:rPr>
                <w:rFonts w:ascii="Times New Roman" w:hAnsi="Times New Roman" w:cs="Times New Roman"/>
                <w:b w:val="0"/>
                <w:sz w:val="20"/>
                <w:szCs w:val="20"/>
              </w:rPr>
              <w:t>Свидетельство саморегулируемой организации о допуске к определенному виду или видам работ, которые оказывают влияние на безопасность объектов капитального строительства, выданное уполномоченной саморегулируемой организацией по следующим видам работ, в соответствии с Перечнем видов работ, утверждённым приказом Министерства регионального развития № 624 от 30 декабря 2009 г.: п. 20.2, 20.10, 20.12, 24.4, 24.6;</w:t>
            </w:r>
          </w:p>
          <w:p w:rsidR="00522F48" w:rsidRDefault="00522F48" w:rsidP="00916D9A">
            <w:pPr>
              <w:pStyle w:val="ConsPlusTitle"/>
              <w:widowControl/>
              <w:numPr>
                <w:ilvl w:val="0"/>
                <w:numId w:val="57"/>
              </w:numPr>
              <w:tabs>
                <w:tab w:val="clear" w:pos="3195"/>
                <w:tab w:val="num" w:pos="648"/>
              </w:tabs>
              <w:ind w:left="0" w:firstLine="288"/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4E7543">
              <w:rPr>
                <w:rFonts w:ascii="Times New Roman" w:hAnsi="Times New Roman" w:cs="Times New Roman"/>
                <w:b w:val="0"/>
                <w:sz w:val="20"/>
                <w:szCs w:val="20"/>
              </w:rPr>
              <w:t>Лицензию ГК по атомной энергии «Росатом» . 13 строительство зданий и сооружений, предназначенных для ядерноопасных и радиационных работ при разработке, изготовлении, испытании, хранении и ликвидации ядерных зарядов, ядерных боеприпасов и их составных частей.</w:t>
            </w:r>
          </w:p>
          <w:p w:rsidR="00522F48" w:rsidRPr="00563ED8" w:rsidRDefault="00522F48" w:rsidP="00916D9A">
            <w:pPr>
              <w:pStyle w:val="ConsPlusTitle"/>
              <w:widowControl/>
              <w:numPr>
                <w:ilvl w:val="0"/>
                <w:numId w:val="57"/>
              </w:numPr>
              <w:tabs>
                <w:tab w:val="clear" w:pos="3195"/>
                <w:tab w:val="num" w:pos="648"/>
              </w:tabs>
              <w:ind w:left="0" w:firstLine="288"/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563ED8">
              <w:rPr>
                <w:rFonts w:ascii="Times New Roman" w:hAnsi="Times New Roman" w:cs="Times New Roman"/>
                <w:b w:val="0"/>
                <w:sz w:val="20"/>
                <w:szCs w:val="20"/>
              </w:rPr>
              <w:t>Сертификат соответствия системы менеджмента качества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</w:t>
            </w:r>
            <w:r w:rsidRPr="00563ED8">
              <w:rPr>
                <w:rFonts w:ascii="Times New Roman" w:hAnsi="Times New Roman" w:cs="Times New Roman"/>
                <w:b w:val="0"/>
                <w:sz w:val="20"/>
                <w:szCs w:val="20"/>
              </w:rPr>
              <w:t>ГОСТ ISO 9001-2011.</w:t>
            </w:r>
          </w:p>
          <w:p w:rsidR="00522F48" w:rsidRDefault="00522F48" w:rsidP="00916D9A">
            <w:pPr>
              <w:pStyle w:val="ConsPlusTitle"/>
              <w:widowControl/>
              <w:numPr>
                <w:ilvl w:val="0"/>
                <w:numId w:val="57"/>
              </w:numPr>
              <w:tabs>
                <w:tab w:val="clear" w:pos="3195"/>
                <w:tab w:val="num" w:pos="648"/>
              </w:tabs>
              <w:ind w:left="0" w:firstLine="288"/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>Лицензию на осуществление деятельности по монтажу, техническому обслуживанию и ремонту средств обеспечения пожарной безопасности зданий и сооружении, выданную Министерством РФ по делам гражданской обороны, чрезвычайным ситуациям и ликвидации последствий стихийных бедствий.</w:t>
            </w:r>
          </w:p>
          <w:p w:rsidR="00522F48" w:rsidRDefault="00522F48" w:rsidP="002635DB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522F48" w:rsidRPr="006D02B2" w:rsidRDefault="00522F48" w:rsidP="00C75D0A">
            <w:pPr>
              <w:tabs>
                <w:tab w:val="left" w:pos="2054"/>
              </w:tabs>
              <w:jc w:val="both"/>
              <w:rPr>
                <w:i/>
                <w:sz w:val="20"/>
                <w:szCs w:val="20"/>
              </w:rPr>
            </w:pPr>
            <w:r w:rsidRPr="006D02B2">
              <w:rPr>
                <w:i/>
                <w:sz w:val="20"/>
                <w:szCs w:val="20"/>
              </w:rPr>
              <w:t>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закупки, и новый разрешающий документ не представлен, то в состав заявки на участие в закупке включаются: ранее действовавшее разрешение и документы, подтверждающие запрос нового разрешающего документа с подтверждением о приеме такого запроса</w:t>
            </w:r>
            <w:r w:rsidRPr="006D02B2" w:rsidDel="000F05B1">
              <w:rPr>
                <w:i/>
                <w:sz w:val="20"/>
                <w:szCs w:val="20"/>
              </w:rPr>
              <w:t xml:space="preserve"> </w:t>
            </w:r>
            <w:r w:rsidRPr="006D02B2">
              <w:rPr>
                <w:i/>
                <w:sz w:val="20"/>
                <w:szCs w:val="20"/>
              </w:rPr>
              <w:t>от соответствующего органа.</w:t>
            </w:r>
          </w:p>
        </w:tc>
      </w:tr>
      <w:tr w:rsidR="00522F48" w:rsidRPr="002F4AAB" w:rsidTr="00FD5773">
        <w:trPr>
          <w:gridAfter w:val="1"/>
          <w:wAfter w:w="11" w:type="dxa"/>
          <w:trHeight w:val="70"/>
        </w:trPr>
        <w:tc>
          <w:tcPr>
            <w:tcW w:w="709" w:type="dxa"/>
          </w:tcPr>
          <w:p w:rsidR="00522F48" w:rsidRPr="006D02B2" w:rsidRDefault="00522F48" w:rsidP="00916D9A">
            <w:pPr>
              <w:pStyle w:val="ListParagraph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  <w:bookmarkStart w:id="46" w:name="_Ref405792235"/>
          </w:p>
        </w:tc>
        <w:bookmarkEnd w:id="46"/>
        <w:tc>
          <w:tcPr>
            <w:tcW w:w="3851" w:type="dxa"/>
            <w:gridSpan w:val="2"/>
          </w:tcPr>
          <w:p w:rsidR="00522F48" w:rsidRPr="006D02B2" w:rsidRDefault="00522F48" w:rsidP="00916D9A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522F48" w:rsidRPr="006D02B2" w:rsidRDefault="00522F48" w:rsidP="00523380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6D02B2">
              <w:rPr>
                <w:sz w:val="21"/>
                <w:szCs w:val="21"/>
              </w:rPr>
              <w:t xml:space="preserve">- </w:t>
            </w:r>
            <w:r w:rsidRPr="006D02B2">
              <w:rPr>
                <w:sz w:val="20"/>
                <w:szCs w:val="20"/>
              </w:rPr>
              <w:t>в реестре, ведущемся в соответствии с положениями Федерального закона от 18 июля 2011 г. № 223-ФЗ «О закупках товаров, работ, услуг отдельными видами юридических лиц»;</w:t>
            </w:r>
          </w:p>
          <w:p w:rsidR="00522F48" w:rsidRPr="006D02B2" w:rsidRDefault="00522F48" w:rsidP="00523380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6D02B2">
              <w:rPr>
                <w:sz w:val="20"/>
                <w:szCs w:val="20"/>
              </w:rPr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22F48" w:rsidRPr="006D02B2" w:rsidRDefault="00522F48" w:rsidP="00523380">
            <w:pPr>
              <w:tabs>
                <w:tab w:val="left" w:pos="1094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6D02B2">
              <w:rPr>
                <w:sz w:val="20"/>
                <w:szCs w:val="20"/>
              </w:rPr>
              <w:t>- в реестре недобросовестных поставщиков Госкорпорации «Росатом».</w:t>
            </w:r>
          </w:p>
        </w:tc>
        <w:tc>
          <w:tcPr>
            <w:tcW w:w="5520" w:type="dxa"/>
            <w:gridSpan w:val="2"/>
          </w:tcPr>
          <w:p w:rsidR="00522F48" w:rsidRPr="006D02B2" w:rsidRDefault="00522F48" w:rsidP="00916D9A">
            <w:pPr>
              <w:pStyle w:val="ListParagraph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документы не предоставляются. Проверка на 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522F48" w:rsidRPr="00521A2D" w:rsidTr="00921C29">
        <w:trPr>
          <w:gridAfter w:val="1"/>
          <w:wAfter w:w="11" w:type="dxa"/>
          <w:trHeight w:val="367"/>
        </w:trPr>
        <w:tc>
          <w:tcPr>
            <w:tcW w:w="709" w:type="dxa"/>
            <w:tcBorders>
              <w:top w:val="single" w:sz="4" w:space="0" w:color="4D974A"/>
              <w:bottom w:val="single" w:sz="4" w:space="0" w:color="4D974A"/>
            </w:tcBorders>
          </w:tcPr>
          <w:p w:rsidR="00522F48" w:rsidRPr="00883CBC" w:rsidRDefault="00522F48" w:rsidP="00916D9A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ind w:left="0" w:firstLine="0"/>
              <w:jc w:val="center"/>
            </w:pPr>
          </w:p>
        </w:tc>
        <w:tc>
          <w:tcPr>
            <w:tcW w:w="9371" w:type="dxa"/>
            <w:gridSpan w:val="4"/>
            <w:tcBorders>
              <w:top w:val="single" w:sz="4" w:space="0" w:color="4D974A"/>
            </w:tcBorders>
            <w:vAlign w:val="center"/>
          </w:tcPr>
          <w:p w:rsidR="00522F48" w:rsidRPr="00883CBC" w:rsidRDefault="00522F48" w:rsidP="00921C29">
            <w:pPr>
              <w:ind w:right="153"/>
              <w:rPr>
                <w:bCs/>
                <w:sz w:val="21"/>
                <w:szCs w:val="21"/>
              </w:rPr>
            </w:pPr>
            <w:r>
              <w:rPr>
                <w:sz w:val="21"/>
                <w:szCs w:val="21"/>
              </w:rPr>
              <w:t>Требования к участникам закупки:</w:t>
            </w:r>
          </w:p>
        </w:tc>
      </w:tr>
      <w:tr w:rsidR="00522F48" w:rsidRPr="002F4AAB" w:rsidTr="00FD5773">
        <w:trPr>
          <w:trHeight w:val="70"/>
        </w:trPr>
        <w:tc>
          <w:tcPr>
            <w:tcW w:w="720" w:type="dxa"/>
            <w:gridSpan w:val="2"/>
          </w:tcPr>
          <w:p w:rsidR="00522F48" w:rsidRPr="006D02B2" w:rsidRDefault="00522F48" w:rsidP="00921C29">
            <w:pPr>
              <w:pStyle w:val="ListParagraph"/>
              <w:tabs>
                <w:tab w:val="left" w:pos="426"/>
              </w:tabs>
              <w:ind w:left="48"/>
              <w:rPr>
                <w:szCs w:val="22"/>
              </w:rPr>
            </w:pPr>
            <w:r>
              <w:rPr>
                <w:szCs w:val="22"/>
              </w:rPr>
              <w:t>2.1)</w:t>
            </w:r>
          </w:p>
        </w:tc>
        <w:tc>
          <w:tcPr>
            <w:tcW w:w="3851" w:type="dxa"/>
            <w:gridSpan w:val="2"/>
          </w:tcPr>
          <w:p w:rsidR="00522F48" w:rsidRPr="00606722" w:rsidRDefault="00522F48" w:rsidP="00916D9A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0"/>
                <w:szCs w:val="20"/>
              </w:rPr>
            </w:pPr>
            <w:r w:rsidRPr="00606722">
              <w:rPr>
                <w:sz w:val="20"/>
                <w:szCs w:val="20"/>
              </w:rPr>
              <w:t xml:space="preserve">участник закупки должен выполнить собственными силами не менее </w:t>
            </w:r>
            <w:r>
              <w:rPr>
                <w:sz w:val="20"/>
                <w:szCs w:val="20"/>
              </w:rPr>
              <w:t xml:space="preserve">20 </w:t>
            </w:r>
            <w:r w:rsidRPr="00606722">
              <w:rPr>
                <w:b/>
                <w:i/>
                <w:sz w:val="20"/>
                <w:szCs w:val="20"/>
              </w:rPr>
              <w:t>%</w:t>
            </w:r>
            <w:r w:rsidRPr="00606722">
              <w:rPr>
                <w:sz w:val="20"/>
                <w:szCs w:val="20"/>
              </w:rPr>
              <w:t xml:space="preserve"> от общего объема выполняемых по договору строительно-монтажных работ (в денежном выражении от общей стоимости договора)</w:t>
            </w:r>
          </w:p>
        </w:tc>
        <w:tc>
          <w:tcPr>
            <w:tcW w:w="5520" w:type="dxa"/>
            <w:gridSpan w:val="2"/>
          </w:tcPr>
          <w:p w:rsidR="00522F48" w:rsidRDefault="00522F48" w:rsidP="00916D9A">
            <w:pPr>
              <w:pStyle w:val="ListParagraph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план распределения видов и объемов выполнения работ, заполненный участником закупки</w:t>
            </w:r>
          </w:p>
          <w:p w:rsidR="00522F48" w:rsidRDefault="00522F48" w:rsidP="00921C29">
            <w:pPr>
              <w:pStyle w:val="ListParagraph"/>
              <w:tabs>
                <w:tab w:val="left" w:pos="300"/>
              </w:tabs>
              <w:ind w:right="153"/>
              <w:jc w:val="both"/>
              <w:rPr>
                <w:sz w:val="21"/>
                <w:szCs w:val="21"/>
              </w:rPr>
            </w:pPr>
          </w:p>
          <w:p w:rsidR="00522F48" w:rsidRPr="00C74FF1" w:rsidRDefault="00522F48" w:rsidP="00921C29">
            <w:pPr>
              <w:pStyle w:val="ListParagraph"/>
              <w:tabs>
                <w:tab w:val="left" w:pos="300"/>
              </w:tabs>
              <w:ind w:left="37" w:right="153"/>
              <w:jc w:val="both"/>
              <w:rPr>
                <w:i/>
                <w:sz w:val="20"/>
              </w:rPr>
            </w:pPr>
            <w:r w:rsidRPr="00C74FF1">
              <w:rPr>
                <w:i/>
                <w:sz w:val="20"/>
              </w:rPr>
              <w:t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</w:tc>
      </w:tr>
      <w:tr w:rsidR="00522F48" w:rsidRPr="002F4AAB" w:rsidTr="00FD5773">
        <w:trPr>
          <w:trHeight w:val="70"/>
        </w:trPr>
        <w:tc>
          <w:tcPr>
            <w:tcW w:w="720" w:type="dxa"/>
            <w:gridSpan w:val="2"/>
          </w:tcPr>
          <w:p w:rsidR="00522F48" w:rsidRDefault="00522F48" w:rsidP="00921C29">
            <w:pPr>
              <w:pStyle w:val="ListParagraph"/>
              <w:tabs>
                <w:tab w:val="left" w:pos="426"/>
              </w:tabs>
              <w:ind w:left="48"/>
              <w:rPr>
                <w:szCs w:val="22"/>
              </w:rPr>
            </w:pPr>
            <w:r>
              <w:rPr>
                <w:szCs w:val="22"/>
              </w:rPr>
              <w:t>2.2)</w:t>
            </w:r>
          </w:p>
        </w:tc>
        <w:tc>
          <w:tcPr>
            <w:tcW w:w="3851" w:type="dxa"/>
            <w:gridSpan w:val="2"/>
          </w:tcPr>
          <w:p w:rsidR="00522F48" w:rsidRPr="00CD3B8C" w:rsidRDefault="00522F48" w:rsidP="00916D9A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b/>
                <w:i/>
              </w:rPr>
            </w:pPr>
            <w:r w:rsidRPr="009C24C5">
              <w:rPr>
                <w:sz w:val="20"/>
                <w:szCs w:val="20"/>
              </w:rPr>
              <w:t>наличие системы управления охраной труда (СУОТ)</w:t>
            </w:r>
          </w:p>
        </w:tc>
        <w:tc>
          <w:tcPr>
            <w:tcW w:w="5520" w:type="dxa"/>
            <w:gridSpan w:val="2"/>
          </w:tcPr>
          <w:p w:rsidR="00522F48" w:rsidRPr="00CD3B8C" w:rsidRDefault="00522F48" w:rsidP="00916D9A">
            <w:pPr>
              <w:pStyle w:val="ListParagraph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</w:pPr>
            <w:r w:rsidRPr="009C24C5">
              <w:rPr>
                <w:sz w:val="21"/>
                <w:szCs w:val="21"/>
              </w:rPr>
              <w:t>подтверждение по форме</w:t>
            </w:r>
            <w:r>
              <w:rPr>
                <w:sz w:val="21"/>
                <w:szCs w:val="21"/>
              </w:rPr>
              <w:t xml:space="preserve"> </w:t>
            </w:r>
            <w:r w:rsidRPr="009C24C5">
              <w:rPr>
                <w:sz w:val="21"/>
                <w:szCs w:val="21"/>
              </w:rPr>
              <w:t>1 «Заявка на участие в закупке» документации о закупке, о наличии у участника закупки системы управления охраной труда (СУОТ);</w:t>
            </w:r>
          </w:p>
        </w:tc>
      </w:tr>
      <w:tr w:rsidR="00522F48" w:rsidRPr="00521A2D" w:rsidTr="00921C29">
        <w:trPr>
          <w:gridAfter w:val="1"/>
          <w:wAfter w:w="11" w:type="dxa"/>
          <w:trHeight w:val="367"/>
        </w:trPr>
        <w:tc>
          <w:tcPr>
            <w:tcW w:w="709" w:type="dxa"/>
            <w:tcBorders>
              <w:top w:val="single" w:sz="4" w:space="0" w:color="4D974A"/>
              <w:bottom w:val="single" w:sz="4" w:space="0" w:color="4D974A"/>
            </w:tcBorders>
          </w:tcPr>
          <w:p w:rsidR="00522F48" w:rsidRPr="00883CBC" w:rsidRDefault="00522F48" w:rsidP="00916D9A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ind w:left="0" w:firstLine="0"/>
              <w:jc w:val="center"/>
            </w:pPr>
          </w:p>
        </w:tc>
        <w:tc>
          <w:tcPr>
            <w:tcW w:w="9371" w:type="dxa"/>
            <w:gridSpan w:val="4"/>
            <w:tcBorders>
              <w:top w:val="single" w:sz="4" w:space="0" w:color="4D974A"/>
            </w:tcBorders>
            <w:vAlign w:val="center"/>
          </w:tcPr>
          <w:p w:rsidR="00522F48" w:rsidRPr="00CF3EFB" w:rsidRDefault="00522F48" w:rsidP="00921C29">
            <w:pPr>
              <w:ind w:right="153"/>
              <w:rPr>
                <w:bCs/>
                <w:sz w:val="21"/>
                <w:szCs w:val="21"/>
              </w:rPr>
            </w:pPr>
            <w:r w:rsidRPr="00CF3EFB">
              <w:rPr>
                <w:sz w:val="21"/>
                <w:szCs w:val="21"/>
              </w:rPr>
              <w:t xml:space="preserve">Требования к субподрядчикам, выполняющим работы на сумму более 5% от общей цены заявки участника закупки (за исключением требований в отношении разрешительных документов, которые установлены </w:t>
            </w:r>
            <w:r w:rsidRPr="00CF3EFB">
              <w:rPr>
                <w:sz w:val="21"/>
                <w:szCs w:val="21"/>
                <w:u w:val="single"/>
              </w:rPr>
              <w:t>независимо от выполняемого таким субподрядчиком объема работ по отношению к общей цене заявки участника закупки</w:t>
            </w:r>
            <w:r w:rsidRPr="00CF3EFB">
              <w:rPr>
                <w:sz w:val="21"/>
                <w:szCs w:val="21"/>
              </w:rPr>
              <w:t>):</w:t>
            </w:r>
          </w:p>
        </w:tc>
      </w:tr>
      <w:tr w:rsidR="00522F48" w:rsidRPr="002F4AAB" w:rsidTr="00FD5773">
        <w:trPr>
          <w:trHeight w:val="70"/>
        </w:trPr>
        <w:tc>
          <w:tcPr>
            <w:tcW w:w="720" w:type="dxa"/>
            <w:gridSpan w:val="2"/>
          </w:tcPr>
          <w:p w:rsidR="00522F48" w:rsidRDefault="00522F48" w:rsidP="00FD5773">
            <w:pPr>
              <w:pStyle w:val="ListParagraph"/>
              <w:tabs>
                <w:tab w:val="left" w:pos="426"/>
              </w:tabs>
              <w:ind w:left="48"/>
              <w:rPr>
                <w:szCs w:val="22"/>
              </w:rPr>
            </w:pPr>
            <w:r>
              <w:rPr>
                <w:szCs w:val="22"/>
              </w:rPr>
              <w:t>3.1)</w:t>
            </w:r>
          </w:p>
        </w:tc>
        <w:tc>
          <w:tcPr>
            <w:tcW w:w="3851" w:type="dxa"/>
            <w:gridSpan w:val="2"/>
          </w:tcPr>
          <w:p w:rsidR="00522F48" w:rsidRPr="00921C29" w:rsidRDefault="00522F48" w:rsidP="00916D9A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0"/>
                <w:szCs w:val="20"/>
              </w:rPr>
            </w:pPr>
            <w:r w:rsidRPr="00921C29">
              <w:rPr>
                <w:bCs/>
                <w:sz w:val="20"/>
                <w:szCs w:val="20"/>
              </w:rPr>
              <w:t>Устанавливается в соответствии с требованием п</w:t>
            </w:r>
            <w:r>
              <w:rPr>
                <w:bCs/>
                <w:sz w:val="20"/>
                <w:szCs w:val="20"/>
              </w:rPr>
              <w:t>п. 1.1.)</w:t>
            </w:r>
          </w:p>
        </w:tc>
        <w:tc>
          <w:tcPr>
            <w:tcW w:w="5520" w:type="dxa"/>
            <w:gridSpan w:val="2"/>
          </w:tcPr>
          <w:p w:rsidR="00522F48" w:rsidRPr="009C24C5" w:rsidRDefault="00522F48" w:rsidP="00916D9A">
            <w:pPr>
              <w:pStyle w:val="ListParagraph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Копии документов, указанных в пп. 1.1)</w:t>
            </w:r>
          </w:p>
        </w:tc>
      </w:tr>
      <w:tr w:rsidR="00522F48" w:rsidRPr="002F4AAB" w:rsidTr="00FD5773">
        <w:trPr>
          <w:trHeight w:val="70"/>
        </w:trPr>
        <w:tc>
          <w:tcPr>
            <w:tcW w:w="720" w:type="dxa"/>
            <w:gridSpan w:val="2"/>
          </w:tcPr>
          <w:p w:rsidR="00522F48" w:rsidRPr="008571ED" w:rsidRDefault="00522F48" w:rsidP="00257FFB">
            <w:pPr>
              <w:pStyle w:val="ListParagraph"/>
              <w:tabs>
                <w:tab w:val="left" w:pos="426"/>
              </w:tabs>
              <w:ind w:left="48"/>
              <w:rPr>
                <w:szCs w:val="24"/>
              </w:rPr>
            </w:pPr>
            <w:r w:rsidRPr="008571ED">
              <w:rPr>
                <w:szCs w:val="24"/>
              </w:rPr>
              <w:t>3.2)</w:t>
            </w:r>
          </w:p>
        </w:tc>
        <w:tc>
          <w:tcPr>
            <w:tcW w:w="3851" w:type="dxa"/>
            <w:gridSpan w:val="2"/>
          </w:tcPr>
          <w:p w:rsidR="00522F48" w:rsidRPr="00844384" w:rsidRDefault="00522F48" w:rsidP="00916D9A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bCs/>
                <w:sz w:val="20"/>
                <w:szCs w:val="20"/>
              </w:rPr>
            </w:pPr>
            <w:r w:rsidRPr="00844384">
              <w:rPr>
                <w:bCs/>
                <w:sz w:val="20"/>
                <w:szCs w:val="20"/>
              </w:rPr>
              <w:t>Устанавливается в соответствии с требованиями п</w:t>
            </w:r>
            <w:r>
              <w:rPr>
                <w:bCs/>
                <w:sz w:val="20"/>
                <w:szCs w:val="20"/>
              </w:rPr>
              <w:t>п. 1.2), 1.3)</w:t>
            </w:r>
          </w:p>
        </w:tc>
        <w:tc>
          <w:tcPr>
            <w:tcW w:w="5520" w:type="dxa"/>
            <w:gridSpan w:val="2"/>
          </w:tcPr>
          <w:p w:rsidR="00522F48" w:rsidRPr="009F26CB" w:rsidRDefault="00522F48" w:rsidP="00916D9A">
            <w:pPr>
              <w:pStyle w:val="ListParagraph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F26CB">
              <w:rPr>
                <w:sz w:val="21"/>
                <w:szCs w:val="21"/>
              </w:rPr>
              <w:t>подтверждение участником закупки по форме 1 «Заявка на участие в закупке», о ненахождении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неприостановлении деятельности субподрядчиков;</w:t>
            </w:r>
          </w:p>
        </w:tc>
      </w:tr>
      <w:tr w:rsidR="00522F48" w:rsidRPr="002F4AAB" w:rsidTr="00FD5773">
        <w:trPr>
          <w:trHeight w:val="70"/>
        </w:trPr>
        <w:tc>
          <w:tcPr>
            <w:tcW w:w="720" w:type="dxa"/>
            <w:gridSpan w:val="2"/>
          </w:tcPr>
          <w:p w:rsidR="00522F48" w:rsidRPr="008571ED" w:rsidRDefault="00522F48" w:rsidP="00257FFB">
            <w:pPr>
              <w:pStyle w:val="ListParagraph"/>
              <w:tabs>
                <w:tab w:val="left" w:pos="426"/>
              </w:tabs>
              <w:ind w:left="48"/>
              <w:rPr>
                <w:szCs w:val="24"/>
              </w:rPr>
            </w:pPr>
            <w:r w:rsidRPr="008571ED">
              <w:rPr>
                <w:szCs w:val="24"/>
              </w:rPr>
              <w:t>3.3)</w:t>
            </w:r>
          </w:p>
        </w:tc>
        <w:tc>
          <w:tcPr>
            <w:tcW w:w="3851" w:type="dxa"/>
            <w:gridSpan w:val="2"/>
          </w:tcPr>
          <w:p w:rsidR="00522F48" w:rsidRPr="00844384" w:rsidRDefault="00522F48" w:rsidP="00916D9A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bCs/>
                <w:sz w:val="20"/>
                <w:szCs w:val="20"/>
              </w:rPr>
            </w:pPr>
            <w:r w:rsidRPr="00844384">
              <w:rPr>
                <w:bCs/>
                <w:sz w:val="20"/>
                <w:szCs w:val="20"/>
              </w:rPr>
              <w:t>Устанавливается в соответствии с требованиями п</w:t>
            </w:r>
            <w:r>
              <w:rPr>
                <w:bCs/>
                <w:sz w:val="20"/>
                <w:szCs w:val="20"/>
              </w:rPr>
              <w:t>п. 1.7)</w:t>
            </w:r>
          </w:p>
        </w:tc>
        <w:tc>
          <w:tcPr>
            <w:tcW w:w="5520" w:type="dxa"/>
            <w:gridSpan w:val="2"/>
          </w:tcPr>
          <w:p w:rsidR="00522F48" w:rsidRPr="009C24C5" w:rsidRDefault="00522F48" w:rsidP="00916D9A">
            <w:pPr>
              <w:pStyle w:val="ListParagraph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Копии документов, указанных в пп. 1.7)</w:t>
            </w:r>
          </w:p>
        </w:tc>
      </w:tr>
      <w:tr w:rsidR="00522F48" w:rsidRPr="002F4AAB" w:rsidTr="00FD5773">
        <w:trPr>
          <w:trHeight w:val="70"/>
        </w:trPr>
        <w:tc>
          <w:tcPr>
            <w:tcW w:w="720" w:type="dxa"/>
            <w:gridSpan w:val="2"/>
          </w:tcPr>
          <w:p w:rsidR="00522F48" w:rsidRPr="008571ED" w:rsidRDefault="00522F48" w:rsidP="00D46EE6">
            <w:pPr>
              <w:pStyle w:val="CommentText"/>
              <w:tabs>
                <w:tab w:val="left" w:pos="426"/>
              </w:tabs>
              <w:ind w:left="48"/>
              <w:rPr>
                <w:sz w:val="24"/>
                <w:szCs w:val="24"/>
              </w:rPr>
            </w:pPr>
            <w:r w:rsidRPr="008571ED">
              <w:rPr>
                <w:sz w:val="24"/>
                <w:szCs w:val="24"/>
              </w:rPr>
              <w:t>33.4)</w:t>
            </w:r>
          </w:p>
        </w:tc>
        <w:tc>
          <w:tcPr>
            <w:tcW w:w="3851" w:type="dxa"/>
            <w:gridSpan w:val="2"/>
          </w:tcPr>
          <w:p w:rsidR="00522F48" w:rsidRPr="003D7405" w:rsidRDefault="00522F48" w:rsidP="00916D9A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bCs/>
                <w:sz w:val="20"/>
                <w:szCs w:val="20"/>
              </w:rPr>
            </w:pPr>
            <w:r w:rsidRPr="003D7405">
              <w:rPr>
                <w:bCs/>
                <w:sz w:val="20"/>
                <w:szCs w:val="20"/>
              </w:rPr>
              <w:t>Устанавливается в соответствии с требованием п</w:t>
            </w:r>
            <w:r>
              <w:rPr>
                <w:bCs/>
                <w:sz w:val="20"/>
                <w:szCs w:val="20"/>
              </w:rPr>
              <w:t>п. 2.2)</w:t>
            </w:r>
          </w:p>
        </w:tc>
        <w:tc>
          <w:tcPr>
            <w:tcW w:w="5520" w:type="dxa"/>
            <w:gridSpan w:val="2"/>
          </w:tcPr>
          <w:p w:rsidR="00522F48" w:rsidRPr="003D7405" w:rsidRDefault="00522F48" w:rsidP="00916D9A">
            <w:pPr>
              <w:pStyle w:val="ListParagraph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3D7405">
              <w:rPr>
                <w:sz w:val="21"/>
                <w:szCs w:val="21"/>
              </w:rPr>
              <w:t>подтверждение участником закупки по форме</w:t>
            </w:r>
            <w:r>
              <w:rPr>
                <w:sz w:val="21"/>
                <w:szCs w:val="21"/>
              </w:rPr>
              <w:t xml:space="preserve"> </w:t>
            </w:r>
            <w:r w:rsidRPr="003D7405">
              <w:rPr>
                <w:sz w:val="21"/>
                <w:szCs w:val="21"/>
              </w:rPr>
              <w:t>1 «Заявка на участие в закупке» документации о закупке, о наличии у привлекаемых субподрядчиков системы управления охраной труда (СУОТ);</w:t>
            </w:r>
          </w:p>
        </w:tc>
      </w:tr>
      <w:tr w:rsidR="00522F48" w:rsidRPr="002F4AAB" w:rsidTr="00FD5773">
        <w:trPr>
          <w:trHeight w:val="70"/>
        </w:trPr>
        <w:tc>
          <w:tcPr>
            <w:tcW w:w="720" w:type="dxa"/>
            <w:gridSpan w:val="2"/>
          </w:tcPr>
          <w:p w:rsidR="00522F48" w:rsidRPr="008571ED" w:rsidRDefault="00522F48" w:rsidP="00D46EE6">
            <w:pPr>
              <w:pStyle w:val="CommentText"/>
              <w:tabs>
                <w:tab w:val="left" w:pos="426"/>
              </w:tabs>
              <w:ind w:left="48"/>
              <w:rPr>
                <w:sz w:val="24"/>
                <w:szCs w:val="24"/>
              </w:rPr>
            </w:pPr>
            <w:r w:rsidRPr="008571ED">
              <w:rPr>
                <w:sz w:val="24"/>
                <w:szCs w:val="24"/>
              </w:rPr>
              <w:t>33.5)</w:t>
            </w:r>
          </w:p>
        </w:tc>
        <w:tc>
          <w:tcPr>
            <w:tcW w:w="3851" w:type="dxa"/>
            <w:gridSpan w:val="2"/>
          </w:tcPr>
          <w:p w:rsidR="00522F48" w:rsidRPr="003D7405" w:rsidRDefault="00522F48" w:rsidP="00916D9A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bCs/>
                <w:sz w:val="20"/>
                <w:szCs w:val="20"/>
              </w:rPr>
            </w:pPr>
            <w:r w:rsidRPr="003D7405">
              <w:rPr>
                <w:bCs/>
                <w:sz w:val="20"/>
                <w:szCs w:val="20"/>
              </w:rPr>
              <w:t>Участник закупки должен подтвердить, что каждый из привлекаемых субподрядчиков, выполняю</w:t>
            </w:r>
            <w:r>
              <w:rPr>
                <w:bCs/>
                <w:sz w:val="20"/>
                <w:szCs w:val="20"/>
              </w:rPr>
              <w:t xml:space="preserve">щий работы на сумму более 5% от </w:t>
            </w:r>
            <w:r w:rsidRPr="003D7405">
              <w:rPr>
                <w:bCs/>
                <w:sz w:val="20"/>
                <w:szCs w:val="20"/>
              </w:rPr>
              <w:t>общей цены заявки участника закупки:</w:t>
            </w:r>
          </w:p>
          <w:p w:rsidR="00522F48" w:rsidRDefault="00522F48" w:rsidP="00916D9A">
            <w:pPr>
              <w:numPr>
                <w:ilvl w:val="0"/>
                <w:numId w:val="59"/>
              </w:numPr>
              <w:tabs>
                <w:tab w:val="clear" w:pos="1440"/>
                <w:tab w:val="left" w:pos="528"/>
                <w:tab w:val="num" w:pos="1968"/>
              </w:tabs>
              <w:ind w:left="168" w:right="153" w:firstLine="0"/>
              <w:jc w:val="both"/>
              <w:rPr>
                <w:bCs/>
                <w:sz w:val="20"/>
                <w:szCs w:val="20"/>
              </w:rPr>
            </w:pPr>
            <w:r w:rsidRPr="003D7405">
              <w:rPr>
                <w:bCs/>
                <w:sz w:val="20"/>
                <w:szCs w:val="20"/>
              </w:rPr>
              <w:t>осведомлен о привлечении его в качестве субподрядчика;</w:t>
            </w:r>
          </w:p>
          <w:p w:rsidR="00522F48" w:rsidRPr="003D7405" w:rsidRDefault="00522F48" w:rsidP="00916D9A">
            <w:pPr>
              <w:numPr>
                <w:ilvl w:val="0"/>
                <w:numId w:val="59"/>
              </w:numPr>
              <w:tabs>
                <w:tab w:val="clear" w:pos="1440"/>
                <w:tab w:val="left" w:pos="528"/>
                <w:tab w:val="num" w:pos="1968"/>
              </w:tabs>
              <w:ind w:left="168" w:right="153" w:firstLine="0"/>
              <w:jc w:val="both"/>
              <w:rPr>
                <w:bCs/>
                <w:sz w:val="20"/>
                <w:szCs w:val="20"/>
              </w:rPr>
            </w:pPr>
            <w:r w:rsidRPr="003D7405">
              <w:rPr>
                <w:bCs/>
                <w:sz w:val="20"/>
                <w:szCs w:val="20"/>
              </w:rPr>
              <w:t>согласен с выделяемым ему перечнем, объемами и сроками выполнения работ.</w:t>
            </w:r>
          </w:p>
        </w:tc>
        <w:tc>
          <w:tcPr>
            <w:tcW w:w="5520" w:type="dxa"/>
            <w:gridSpan w:val="2"/>
          </w:tcPr>
          <w:p w:rsidR="00522F48" w:rsidRPr="00A85EAC" w:rsidRDefault="00522F48" w:rsidP="00916D9A">
            <w:pPr>
              <w:pStyle w:val="ListParagraph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A85EAC">
              <w:rPr>
                <w:sz w:val="21"/>
                <w:szCs w:val="21"/>
              </w:rPr>
              <w:t>Копии договоров (в том числе предварительные или под условием) с указанием перечня, объема и сроков выполнения работ, возлагаемых на субподрядчика.</w:t>
            </w:r>
          </w:p>
          <w:p w:rsidR="00522F48" w:rsidRDefault="00522F48" w:rsidP="00A85EAC">
            <w:pPr>
              <w:pStyle w:val="ListParagraph"/>
              <w:tabs>
                <w:tab w:val="left" w:pos="300"/>
              </w:tabs>
              <w:ind w:left="0" w:right="153" w:firstLine="277"/>
              <w:jc w:val="both"/>
              <w:rPr>
                <w:sz w:val="21"/>
                <w:szCs w:val="21"/>
              </w:rPr>
            </w:pPr>
            <w:r w:rsidRPr="00A85EAC">
              <w:rPr>
                <w:sz w:val="21"/>
                <w:szCs w:val="21"/>
              </w:rPr>
              <w:t>В</w:t>
            </w:r>
            <w:r>
              <w:rPr>
                <w:sz w:val="21"/>
                <w:szCs w:val="21"/>
              </w:rPr>
              <w:t xml:space="preserve"> </w:t>
            </w:r>
            <w:r w:rsidRPr="00A85EAC">
              <w:rPr>
                <w:sz w:val="21"/>
                <w:szCs w:val="21"/>
              </w:rPr>
              <w:t>случае отсутствия в составе заявки на участие в закупке указанных договоров, документы, представленные на такого субподрядчика считаются не</w:t>
            </w:r>
            <w:r>
              <w:rPr>
                <w:sz w:val="21"/>
                <w:szCs w:val="21"/>
              </w:rPr>
              <w:t xml:space="preserve"> </w:t>
            </w:r>
            <w:r w:rsidRPr="00A85EAC">
              <w:rPr>
                <w:sz w:val="21"/>
                <w:szCs w:val="21"/>
              </w:rPr>
              <w:t>поданными и сведения, указанные в</w:t>
            </w:r>
            <w:r>
              <w:rPr>
                <w:sz w:val="21"/>
                <w:szCs w:val="21"/>
              </w:rPr>
              <w:t xml:space="preserve"> </w:t>
            </w:r>
            <w:r w:rsidRPr="00A85EAC">
              <w:rPr>
                <w:sz w:val="21"/>
                <w:szCs w:val="21"/>
              </w:rPr>
              <w:t>таких документах не учитываются при рассмотрении данной заявки на участие в закупке.</w:t>
            </w:r>
          </w:p>
          <w:p w:rsidR="00522F48" w:rsidRPr="00A85EAC" w:rsidRDefault="00522F48" w:rsidP="00A85EAC">
            <w:pPr>
              <w:pStyle w:val="ListParagraph"/>
              <w:tabs>
                <w:tab w:val="left" w:pos="300"/>
              </w:tabs>
              <w:ind w:left="0" w:right="153" w:firstLine="277"/>
              <w:jc w:val="both"/>
              <w:rPr>
                <w:sz w:val="21"/>
                <w:szCs w:val="21"/>
              </w:rPr>
            </w:pPr>
            <w:r w:rsidRPr="00A85EAC">
              <w:rPr>
                <w:sz w:val="21"/>
                <w:szCs w:val="21"/>
              </w:rPr>
              <w:t>План распределения видов и объемов работ между участником закупки и субподрядчиками. Данный план заполняется и предоставляется как в случае привлечения участником закупки субподрядчиков, так и в случае их непривлечения; в</w:t>
            </w:r>
            <w:r>
              <w:rPr>
                <w:sz w:val="21"/>
                <w:szCs w:val="21"/>
              </w:rPr>
              <w:t xml:space="preserve"> </w:t>
            </w:r>
            <w:r w:rsidRPr="00A85EAC">
              <w:rPr>
                <w:sz w:val="21"/>
                <w:szCs w:val="21"/>
              </w:rPr>
              <w:t>последнем случае в данной форме отражается, что субподрядчики не планируются к привлечению.</w:t>
            </w:r>
          </w:p>
        </w:tc>
      </w:tr>
      <w:tr w:rsidR="00522F48" w:rsidRPr="00521A2D" w:rsidTr="00D46EE6">
        <w:trPr>
          <w:gridAfter w:val="1"/>
          <w:wAfter w:w="11" w:type="dxa"/>
          <w:trHeight w:val="367"/>
        </w:trPr>
        <w:tc>
          <w:tcPr>
            <w:tcW w:w="709" w:type="dxa"/>
            <w:tcBorders>
              <w:top w:val="single" w:sz="4" w:space="0" w:color="4D974A"/>
              <w:bottom w:val="single" w:sz="4" w:space="0" w:color="4D974A"/>
            </w:tcBorders>
          </w:tcPr>
          <w:p w:rsidR="00522F48" w:rsidRPr="00883CBC" w:rsidRDefault="00522F48" w:rsidP="00916D9A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ind w:left="0" w:firstLine="0"/>
              <w:jc w:val="center"/>
            </w:pPr>
          </w:p>
        </w:tc>
        <w:tc>
          <w:tcPr>
            <w:tcW w:w="9371" w:type="dxa"/>
            <w:gridSpan w:val="4"/>
            <w:tcBorders>
              <w:top w:val="single" w:sz="4" w:space="0" w:color="4D974A"/>
            </w:tcBorders>
            <w:vAlign w:val="center"/>
          </w:tcPr>
          <w:p w:rsidR="00522F48" w:rsidRPr="00CF3EFB" w:rsidRDefault="00522F48" w:rsidP="00D46EE6">
            <w:pPr>
              <w:ind w:right="153"/>
              <w:rPr>
                <w:bCs/>
                <w:sz w:val="21"/>
                <w:szCs w:val="21"/>
              </w:rPr>
            </w:pPr>
            <w:r w:rsidRPr="00CF3EFB">
              <w:rPr>
                <w:sz w:val="21"/>
                <w:szCs w:val="21"/>
              </w:rPr>
              <w:t xml:space="preserve">Требования к </w:t>
            </w:r>
            <w:r>
              <w:rPr>
                <w:sz w:val="21"/>
                <w:szCs w:val="21"/>
              </w:rPr>
              <w:t xml:space="preserve">участникам закупки, а также к </w:t>
            </w:r>
            <w:r w:rsidRPr="00CF3EFB">
              <w:rPr>
                <w:sz w:val="21"/>
                <w:szCs w:val="21"/>
              </w:rPr>
              <w:t>субподрядчикам, выполняющим работы на сумму более 5% от общей цены заявки участника закупки</w:t>
            </w:r>
            <w:r>
              <w:rPr>
                <w:sz w:val="21"/>
                <w:szCs w:val="21"/>
              </w:rPr>
              <w:t>, в объеме выполняемых работ:</w:t>
            </w:r>
          </w:p>
        </w:tc>
      </w:tr>
      <w:tr w:rsidR="00522F48" w:rsidRPr="002F4AAB" w:rsidTr="00FD5773">
        <w:trPr>
          <w:trHeight w:val="70"/>
        </w:trPr>
        <w:tc>
          <w:tcPr>
            <w:tcW w:w="720" w:type="dxa"/>
            <w:gridSpan w:val="2"/>
          </w:tcPr>
          <w:p w:rsidR="00522F48" w:rsidRDefault="00522F48" w:rsidP="00FD5773">
            <w:pPr>
              <w:pStyle w:val="CommentText"/>
              <w:tabs>
                <w:tab w:val="left" w:pos="426"/>
              </w:tabs>
              <w:ind w:left="48"/>
              <w:rPr>
                <w:szCs w:val="22"/>
              </w:rPr>
            </w:pPr>
          </w:p>
        </w:tc>
        <w:tc>
          <w:tcPr>
            <w:tcW w:w="3851" w:type="dxa"/>
            <w:gridSpan w:val="2"/>
          </w:tcPr>
          <w:p w:rsidR="00522F48" w:rsidRPr="00D16828" w:rsidRDefault="00522F48" w:rsidP="00916D9A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bCs/>
                <w:sz w:val="20"/>
                <w:szCs w:val="20"/>
              </w:rPr>
            </w:pPr>
            <w:r w:rsidRPr="00D16828">
              <w:rPr>
                <w:bCs/>
                <w:sz w:val="20"/>
                <w:szCs w:val="20"/>
              </w:rPr>
              <w:t>должен иметь достаточное для исполнения договора количество кадровых ресурсов соответствующей квалификации, в том числе:</w:t>
            </w:r>
          </w:p>
          <w:p w:rsidR="00522F48" w:rsidRPr="00D16828" w:rsidRDefault="00522F48" w:rsidP="00FE4778">
            <w:pPr>
              <w:tabs>
                <w:tab w:val="left" w:pos="779"/>
                <w:tab w:val="left" w:pos="5740"/>
              </w:tabs>
              <w:ind w:right="153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специалистов, обученных и аттестованных по электробезопасности  (группа не ниже 3 допуск к работе в электроустановках до и выше 1000В) н</w:t>
            </w:r>
            <w:r w:rsidRPr="00D16828">
              <w:rPr>
                <w:bCs/>
                <w:sz w:val="20"/>
                <w:szCs w:val="20"/>
              </w:rPr>
              <w:t xml:space="preserve">е менее </w:t>
            </w:r>
            <w:r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5520" w:type="dxa"/>
            <w:gridSpan w:val="2"/>
          </w:tcPr>
          <w:p w:rsidR="00522F48" w:rsidRDefault="00522F48" w:rsidP="00916D9A">
            <w:pPr>
              <w:pStyle w:val="ListParagraph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16828">
              <w:rPr>
                <w:sz w:val="21"/>
                <w:szCs w:val="21"/>
              </w:rPr>
              <w:t>справка, подтверждающая наличие у участника закупки, привлекаемых субподрядчиков, соответствующих</w:t>
            </w:r>
          </w:p>
          <w:p w:rsidR="00522F48" w:rsidRPr="002B695E" w:rsidRDefault="00522F48" w:rsidP="00916D9A">
            <w:pPr>
              <w:pStyle w:val="ListParagraph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16828">
              <w:rPr>
                <w:sz w:val="21"/>
                <w:szCs w:val="21"/>
              </w:rPr>
              <w:t xml:space="preserve"> кадровых ресурсов, необходимых для полного и своевременного выполнения договора с обязательным </w:t>
            </w:r>
            <w:r w:rsidRPr="002B695E">
              <w:rPr>
                <w:sz w:val="21"/>
                <w:szCs w:val="21"/>
              </w:rPr>
              <w:t>предоставлением копии выписки из штатного расписания, подписанной:</w:t>
            </w:r>
          </w:p>
          <w:p w:rsidR="00522F48" w:rsidRPr="002B695E" w:rsidRDefault="00522F48" w:rsidP="00FE3E70">
            <w:pPr>
              <w:pStyle w:val="ListParagraph"/>
              <w:tabs>
                <w:tab w:val="left" w:pos="300"/>
              </w:tabs>
              <w:ind w:left="0" w:right="153"/>
              <w:jc w:val="both"/>
              <w:rPr>
                <w:sz w:val="21"/>
                <w:szCs w:val="21"/>
              </w:rPr>
            </w:pPr>
            <w:r w:rsidRPr="002B695E">
              <w:rPr>
                <w:sz w:val="21"/>
                <w:szCs w:val="21"/>
              </w:rPr>
              <w:t xml:space="preserve">- начальником отдела кадров; </w:t>
            </w:r>
          </w:p>
          <w:p w:rsidR="00522F48" w:rsidRPr="002B695E" w:rsidRDefault="00522F48" w:rsidP="00FE3E70">
            <w:pPr>
              <w:pStyle w:val="ListParagraph"/>
              <w:tabs>
                <w:tab w:val="left" w:pos="300"/>
              </w:tabs>
              <w:ind w:left="0" w:right="153"/>
              <w:jc w:val="both"/>
              <w:rPr>
                <w:sz w:val="21"/>
                <w:szCs w:val="21"/>
              </w:rPr>
            </w:pPr>
            <w:r w:rsidRPr="002B695E">
              <w:rPr>
                <w:sz w:val="21"/>
                <w:szCs w:val="21"/>
              </w:rPr>
              <w:t>- ген. директором или главным бухгалтером.</w:t>
            </w:r>
          </w:p>
          <w:p w:rsidR="00522F48" w:rsidRPr="002B695E" w:rsidRDefault="00522F48" w:rsidP="00916D9A">
            <w:pPr>
              <w:pStyle w:val="ListParagraph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2B695E">
              <w:rPr>
                <w:sz w:val="21"/>
                <w:szCs w:val="21"/>
              </w:rPr>
              <w:t>копию журнала учета проверки знаний правил работы в электроустановках;</w:t>
            </w:r>
          </w:p>
          <w:p w:rsidR="00522F48" w:rsidRPr="00D16828" w:rsidRDefault="00522F48" w:rsidP="00916D9A">
            <w:pPr>
              <w:pStyle w:val="ListParagraph"/>
              <w:numPr>
                <w:ilvl w:val="0"/>
                <w:numId w:val="5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2B695E">
              <w:rPr>
                <w:sz w:val="21"/>
                <w:szCs w:val="21"/>
              </w:rPr>
              <w:t xml:space="preserve"> копию аттестации руководителей по промышленной безопасности (категория А)</w:t>
            </w:r>
          </w:p>
        </w:tc>
      </w:tr>
    </w:tbl>
    <w:p w:rsidR="00522F48" w:rsidRPr="00EB17CC" w:rsidRDefault="00522F48" w:rsidP="006D271D">
      <w:pPr>
        <w:ind w:left="357"/>
        <w:jc w:val="both"/>
        <w:outlineLvl w:val="0"/>
        <w:rPr>
          <w:sz w:val="22"/>
          <w:szCs w:val="22"/>
        </w:rPr>
      </w:pPr>
    </w:p>
    <w:p w:rsidR="00522F48" w:rsidRPr="00B115BC" w:rsidRDefault="00522F48" w:rsidP="00B7606F">
      <w:pPr>
        <w:ind w:left="357"/>
        <w:jc w:val="both"/>
        <w:outlineLvl w:val="0"/>
        <w:rPr>
          <w:rFonts w:eastAsia="Arial Unicode MS"/>
          <w:b/>
        </w:rPr>
      </w:pPr>
      <w:bookmarkStart w:id="47" w:name="_Toc423599977"/>
      <w:r w:rsidRPr="00B115BC">
        <w:rPr>
          <w:rFonts w:eastAsia="Arial Unicode MS"/>
          <w:b/>
        </w:rPr>
        <w:t>2.1.</w:t>
      </w:r>
      <w:r>
        <w:rPr>
          <w:rFonts w:eastAsia="Arial Unicode MS"/>
          <w:b/>
        </w:rPr>
        <w:t>2</w:t>
      </w:r>
      <w:r w:rsidRPr="00B115BC">
        <w:rPr>
          <w:rFonts w:eastAsia="Arial Unicode MS"/>
          <w:b/>
        </w:rPr>
        <w:t xml:space="preserve">. Требования к </w:t>
      </w:r>
      <w:r>
        <w:rPr>
          <w:rFonts w:eastAsia="Arial Unicode MS"/>
          <w:b/>
        </w:rPr>
        <w:t>продукции</w:t>
      </w:r>
      <w:r w:rsidRPr="00B115BC">
        <w:rPr>
          <w:rFonts w:eastAsia="Arial Unicode MS"/>
          <w:b/>
        </w:rPr>
        <w:t>.</w:t>
      </w:r>
      <w:bookmarkEnd w:id="47"/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20"/>
        <w:gridCol w:w="3840"/>
        <w:gridCol w:w="5520"/>
      </w:tblGrid>
      <w:tr w:rsidR="00522F48" w:rsidRPr="002F4AAB" w:rsidTr="00FC52A1">
        <w:trPr>
          <w:trHeight w:val="440"/>
          <w:tblHeader/>
        </w:trPr>
        <w:tc>
          <w:tcPr>
            <w:tcW w:w="720" w:type="dxa"/>
            <w:tcBorders>
              <w:left w:val="single" w:sz="4" w:space="0" w:color="4D974A"/>
            </w:tcBorders>
            <w:vAlign w:val="center"/>
          </w:tcPr>
          <w:p w:rsidR="00522F48" w:rsidRPr="002F4AAB" w:rsidRDefault="00522F48" w:rsidP="00E81FDA">
            <w:pPr>
              <w:jc w:val="center"/>
            </w:pPr>
            <w:r w:rsidRPr="002F4AAB">
              <w:rPr>
                <w:sz w:val="22"/>
                <w:szCs w:val="22"/>
              </w:rPr>
              <w:t>№ п/п</w:t>
            </w:r>
          </w:p>
        </w:tc>
        <w:tc>
          <w:tcPr>
            <w:tcW w:w="3840" w:type="dxa"/>
            <w:tcBorders>
              <w:right w:val="single" w:sz="4" w:space="0" w:color="4D974A"/>
            </w:tcBorders>
            <w:vAlign w:val="center"/>
          </w:tcPr>
          <w:p w:rsidR="00522F48" w:rsidRPr="002F4AAB" w:rsidRDefault="00522F48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522F48" w:rsidRPr="002F4AAB" w:rsidRDefault="00522F48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522F48" w:rsidRPr="008D19EB" w:rsidTr="00FC52A1">
        <w:trPr>
          <w:trHeight w:val="108"/>
        </w:trPr>
        <w:tc>
          <w:tcPr>
            <w:tcW w:w="720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522F48" w:rsidRPr="002F4AAB" w:rsidRDefault="00522F48" w:rsidP="00916D9A">
            <w:pPr>
              <w:numPr>
                <w:ilvl w:val="0"/>
                <w:numId w:val="32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top w:val="single" w:sz="4" w:space="0" w:color="4D974A"/>
            </w:tcBorders>
            <w:vAlign w:val="center"/>
          </w:tcPr>
          <w:p w:rsidR="00522F48" w:rsidRPr="00416348" w:rsidRDefault="00522F48" w:rsidP="00E81FDA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5520" w:type="dxa"/>
            <w:vMerge w:val="restart"/>
            <w:tcBorders>
              <w:top w:val="single" w:sz="4" w:space="0" w:color="4D974A"/>
            </w:tcBorders>
            <w:vAlign w:val="center"/>
          </w:tcPr>
          <w:p w:rsidR="00522F48" w:rsidRPr="008D19EB" w:rsidRDefault="00522F48" w:rsidP="00416348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 xml:space="preserve">Техническое предложение </w:t>
            </w:r>
            <w:r w:rsidRPr="00716D98">
              <w:rPr>
                <w:sz w:val="21"/>
                <w:szCs w:val="21"/>
              </w:rPr>
              <w:t>(подраздел</w:t>
            </w:r>
            <w:r>
              <w:rPr>
                <w:sz w:val="21"/>
                <w:szCs w:val="21"/>
              </w:rPr>
              <w:t xml:space="preserve"> 4.1</w:t>
            </w:r>
            <w:r w:rsidRPr="00716D98">
              <w:rPr>
                <w:sz w:val="21"/>
                <w:szCs w:val="21"/>
              </w:rPr>
              <w:t xml:space="preserve">, </w:t>
            </w:r>
            <w:hyperlink w:anchor="_Техническое_предложение_(Форма" w:history="1">
              <w:r w:rsidRPr="008A24B8">
                <w:rPr>
                  <w:rStyle w:val="Hyperlink"/>
                  <w:sz w:val="21"/>
                  <w:szCs w:val="21"/>
                </w:rPr>
                <w:t>Форма</w:t>
              </w:r>
              <w:r>
                <w:rPr>
                  <w:rStyle w:val="Hyperlink"/>
                  <w:sz w:val="21"/>
                  <w:szCs w:val="21"/>
                </w:rPr>
                <w:t xml:space="preserve"> 2</w:t>
              </w:r>
            </w:hyperlink>
            <w:r w:rsidRPr="00716D98">
              <w:rPr>
                <w:sz w:val="21"/>
                <w:szCs w:val="21"/>
              </w:rPr>
              <w:t>)</w:t>
            </w:r>
            <w:r w:rsidRPr="00716D98">
              <w:rPr>
                <w:rFonts w:eastAsia="Arial Unicode MS"/>
                <w:sz w:val="21"/>
                <w:szCs w:val="21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522F48" w:rsidRPr="008D19EB" w:rsidTr="00FC52A1">
        <w:trPr>
          <w:trHeight w:val="269"/>
        </w:trPr>
        <w:tc>
          <w:tcPr>
            <w:tcW w:w="720" w:type="dxa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522F48" w:rsidRPr="00D8090F" w:rsidRDefault="00522F48" w:rsidP="00916D9A">
            <w:pPr>
              <w:numPr>
                <w:ilvl w:val="0"/>
                <w:numId w:val="32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left w:val="single" w:sz="4" w:space="0" w:color="4D974A"/>
            </w:tcBorders>
          </w:tcPr>
          <w:p w:rsidR="00522F48" w:rsidRPr="008D19EB" w:rsidRDefault="00522F48" w:rsidP="00D8090F">
            <w:pPr>
              <w:ind w:right="153"/>
              <w:rPr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Срок представляемой гарантии качества продукции</w:t>
            </w:r>
          </w:p>
        </w:tc>
        <w:tc>
          <w:tcPr>
            <w:tcW w:w="5520" w:type="dxa"/>
            <w:vMerge/>
            <w:tcBorders>
              <w:bottom w:val="single" w:sz="4" w:space="0" w:color="4D974A"/>
            </w:tcBorders>
          </w:tcPr>
          <w:p w:rsidR="00522F48" w:rsidRPr="008D19EB" w:rsidRDefault="00522F48" w:rsidP="00D8090F">
            <w:pPr>
              <w:pStyle w:val="ListParagraph"/>
              <w:tabs>
                <w:tab w:val="left" w:pos="408"/>
              </w:tabs>
              <w:ind w:left="0" w:right="153"/>
              <w:jc w:val="both"/>
              <w:rPr>
                <w:sz w:val="21"/>
                <w:szCs w:val="21"/>
              </w:rPr>
            </w:pPr>
          </w:p>
        </w:tc>
      </w:tr>
    </w:tbl>
    <w:p w:rsidR="00522F48" w:rsidRDefault="00522F48" w:rsidP="00E81FDA">
      <w:pPr>
        <w:ind w:left="357"/>
        <w:jc w:val="both"/>
        <w:outlineLvl w:val="0"/>
        <w:rPr>
          <w:rFonts w:eastAsia="Arial Unicode MS"/>
          <w:b/>
        </w:rPr>
      </w:pPr>
      <w:bookmarkStart w:id="48" w:name="_Ref395172188"/>
      <w:bookmarkStart w:id="49" w:name="_Toc395190385"/>
      <w:bookmarkStart w:id="50" w:name="_Toc418595531"/>
    </w:p>
    <w:p w:rsidR="00522F48" w:rsidRPr="00E81FDA" w:rsidRDefault="00522F48" w:rsidP="00E81FDA">
      <w:pPr>
        <w:ind w:left="357"/>
        <w:jc w:val="both"/>
        <w:outlineLvl w:val="0"/>
        <w:rPr>
          <w:rFonts w:eastAsia="Arial Unicode MS"/>
          <w:b/>
        </w:rPr>
      </w:pPr>
      <w:bookmarkStart w:id="51" w:name="_Toc423599978"/>
      <w:r w:rsidRPr="00E81FDA">
        <w:rPr>
          <w:rFonts w:eastAsia="Arial Unicode MS"/>
          <w:b/>
        </w:rPr>
        <w:t>2.2. Состав заявки на участие в закупке.</w:t>
      </w:r>
      <w:bookmarkEnd w:id="48"/>
      <w:bookmarkEnd w:id="49"/>
      <w:bookmarkEnd w:id="50"/>
      <w:bookmarkEnd w:id="51"/>
    </w:p>
    <w:p w:rsidR="00522F48" w:rsidRPr="000C535A" w:rsidRDefault="00522F48" w:rsidP="00916D9A">
      <w:pPr>
        <w:numPr>
          <w:ilvl w:val="0"/>
          <w:numId w:val="35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360"/>
        <w:jc w:val="both"/>
        <w:rPr>
          <w:sz w:val="22"/>
          <w:szCs w:val="22"/>
        </w:rPr>
      </w:pPr>
      <w:bookmarkStart w:id="52" w:name="_Ref350169525"/>
      <w:r w:rsidRPr="000C535A">
        <w:rPr>
          <w:sz w:val="22"/>
          <w:szCs w:val="22"/>
        </w:rPr>
        <w:t>Документы, прикладываемые к заявке на участие в закупке, в форме электронных документов:</w:t>
      </w:r>
      <w:bookmarkEnd w:id="52"/>
    </w:p>
    <w:p w:rsidR="00522F48" w:rsidRDefault="00522F48" w:rsidP="00916D9A">
      <w:pPr>
        <w:numPr>
          <w:ilvl w:val="0"/>
          <w:numId w:val="44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bookmarkStart w:id="53" w:name="_Ref396489623"/>
      <w:r w:rsidRPr="000C535A">
        <w:rPr>
          <w:sz w:val="22"/>
          <w:szCs w:val="22"/>
        </w:rPr>
        <w:t xml:space="preserve">заявка на участие в закупке по форме и в соответствии с инструкциями, приведенными в настоящей закупочной документации (подраздел 4.1, </w:t>
      </w:r>
      <w:hyperlink w:anchor="_ЗАЯВКА_НА_УЧАСТИЕ" w:history="1">
        <w:r w:rsidRPr="000C535A">
          <w:rPr>
            <w:rStyle w:val="Hyperlink"/>
            <w:sz w:val="22"/>
            <w:szCs w:val="22"/>
          </w:rPr>
          <w:t>Форма 1</w:t>
        </w:r>
      </w:hyperlink>
      <w:r w:rsidRPr="000C535A">
        <w:rPr>
          <w:sz w:val="22"/>
          <w:szCs w:val="22"/>
        </w:rPr>
        <w:t>);</w:t>
      </w:r>
      <w:bookmarkEnd w:id="53"/>
    </w:p>
    <w:p w:rsidR="00522F48" w:rsidRDefault="00522F48" w:rsidP="00916D9A">
      <w:pPr>
        <w:numPr>
          <w:ilvl w:val="0"/>
          <w:numId w:val="44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0C535A">
        <w:rPr>
          <w:sz w:val="22"/>
          <w:szCs w:val="22"/>
        </w:rPr>
        <w:t xml:space="preserve">сведения о принадлежности </w:t>
      </w:r>
      <w:r w:rsidRPr="000C535A" w:rsidDel="00EC0238">
        <w:rPr>
          <w:sz w:val="22"/>
          <w:szCs w:val="22"/>
        </w:rPr>
        <w:t>к субъектам малого и среднего предпринимательства</w:t>
      </w:r>
      <w:r w:rsidRPr="000C535A">
        <w:rPr>
          <w:sz w:val="22"/>
          <w:szCs w:val="22"/>
        </w:rPr>
        <w:t xml:space="preserve"> по форме и в соответствии с инструкциями, приведенными в настоящей закупочной документации (подраздел </w:t>
      </w:r>
      <w:fldSimple w:instr=" REF _Ref401131967 \r \h  \* MERGEFORMAT ">
        <w:r w:rsidRPr="00133AEB">
          <w:rPr>
            <w:sz w:val="22"/>
            <w:szCs w:val="22"/>
          </w:rPr>
          <w:t>0</w:t>
        </w:r>
      </w:fldSimple>
      <w:r w:rsidRPr="000C535A">
        <w:rPr>
          <w:sz w:val="22"/>
          <w:szCs w:val="22"/>
        </w:rPr>
        <w:t xml:space="preserve">, </w:t>
      </w:r>
      <w:hyperlink w:anchor="_СВЕДЕНИЯ_О_ПРИНАДЛЕЖНОСТИ_1" w:history="1">
        <w:r w:rsidRPr="000C535A">
          <w:rPr>
            <w:rStyle w:val="Hyperlink"/>
            <w:sz w:val="22"/>
            <w:szCs w:val="22"/>
          </w:rPr>
          <w:t>Форма 1.1</w:t>
        </w:r>
      </w:hyperlink>
      <w:r w:rsidRPr="000C535A">
        <w:rPr>
          <w:sz w:val="22"/>
          <w:szCs w:val="22"/>
        </w:rPr>
        <w:t xml:space="preserve">), предоставляются в составе заявки на участие в закупке в двух форматах: *.pdf </w:t>
      </w:r>
      <w:r w:rsidRPr="000C535A" w:rsidDel="00EC0238">
        <w:rPr>
          <w:sz w:val="22"/>
          <w:szCs w:val="22"/>
        </w:rPr>
        <w:t>с подписью</w:t>
      </w:r>
      <w:r w:rsidRPr="000C535A">
        <w:rPr>
          <w:sz w:val="22"/>
          <w:szCs w:val="22"/>
        </w:rPr>
        <w:t xml:space="preserve"> и печатью, а также</w:t>
      </w:r>
      <w:r w:rsidRPr="000C535A" w:rsidDel="00EC0238">
        <w:rPr>
          <w:sz w:val="22"/>
          <w:szCs w:val="22"/>
        </w:rPr>
        <w:t xml:space="preserve"> </w:t>
      </w:r>
      <w:r w:rsidRPr="000C535A">
        <w:rPr>
          <w:sz w:val="22"/>
          <w:szCs w:val="22"/>
        </w:rPr>
        <w:t xml:space="preserve">в </w:t>
      </w:r>
      <w:r w:rsidRPr="000C535A" w:rsidDel="00EC0238">
        <w:rPr>
          <w:sz w:val="22"/>
          <w:szCs w:val="22"/>
        </w:rPr>
        <w:t xml:space="preserve">редактируемом формате </w:t>
      </w:r>
      <w:r w:rsidRPr="000C535A">
        <w:rPr>
          <w:sz w:val="22"/>
          <w:szCs w:val="22"/>
        </w:rPr>
        <w:t>*.</w:t>
      </w:r>
      <w:r w:rsidRPr="000C535A">
        <w:rPr>
          <w:sz w:val="22"/>
          <w:szCs w:val="22"/>
          <w:lang w:val="en-US"/>
        </w:rPr>
        <w:t>doc</w:t>
      </w:r>
      <w:r w:rsidRPr="000C535A">
        <w:rPr>
          <w:sz w:val="22"/>
          <w:szCs w:val="22"/>
        </w:rPr>
        <w:t xml:space="preserve"> или </w:t>
      </w:r>
      <w:r w:rsidRPr="000C535A" w:rsidDel="00EC0238">
        <w:rPr>
          <w:sz w:val="22"/>
          <w:szCs w:val="22"/>
        </w:rPr>
        <w:t>*.xls</w:t>
      </w:r>
      <w:r w:rsidRPr="000C535A">
        <w:rPr>
          <w:sz w:val="22"/>
          <w:szCs w:val="22"/>
        </w:rPr>
        <w:t>.</w:t>
      </w:r>
    </w:p>
    <w:p w:rsidR="00522F48" w:rsidRDefault="00522F48" w:rsidP="00916D9A">
      <w:pPr>
        <w:numPr>
          <w:ilvl w:val="0"/>
          <w:numId w:val="44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>
        <w:rPr>
          <w:sz w:val="22"/>
          <w:szCs w:val="22"/>
        </w:rPr>
        <w:t>документы, подтверждающие факт предоставления обеспечения исполнения обязательств участника закупки;</w:t>
      </w:r>
    </w:p>
    <w:p w:rsidR="00522F48" w:rsidRPr="00F077B7" w:rsidRDefault="00522F48" w:rsidP="00916D9A">
      <w:pPr>
        <w:numPr>
          <w:ilvl w:val="0"/>
          <w:numId w:val="44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сводная таблица стоимости в соответствии с инструкциями, приведенными в настоящей закупочной документации (подраздел 4.1, </w:t>
      </w:r>
      <w:hyperlink w:anchor="_Сводная_таблица_стоимости" w:history="1">
        <w:r w:rsidRPr="00F077B7">
          <w:rPr>
            <w:rStyle w:val="Hyperlink"/>
            <w:sz w:val="22"/>
            <w:szCs w:val="22"/>
          </w:rPr>
          <w:t>Форма 3</w:t>
        </w:r>
      </w:hyperlink>
      <w:r w:rsidRPr="00F077B7">
        <w:rPr>
          <w:sz w:val="22"/>
          <w:szCs w:val="22"/>
        </w:rPr>
        <w:t>),</w:t>
      </w:r>
    </w:p>
    <w:p w:rsidR="00522F48" w:rsidRPr="00F077B7" w:rsidRDefault="00522F48" w:rsidP="00916D9A">
      <w:pPr>
        <w:numPr>
          <w:ilvl w:val="0"/>
          <w:numId w:val="44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документы, указанные в подразделе 2.1 настоящей закупочной документации.</w:t>
      </w:r>
    </w:p>
    <w:p w:rsidR="00522F48" w:rsidRPr="00F077B7" w:rsidRDefault="00522F48" w:rsidP="00916D9A">
      <w:pPr>
        <w:numPr>
          <w:ilvl w:val="0"/>
          <w:numId w:val="44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</w:t>
      </w:r>
      <w:r>
        <w:rPr>
          <w:sz w:val="22"/>
          <w:szCs w:val="22"/>
        </w:rPr>
        <w:t>4</w:t>
      </w:r>
      <w:r w:rsidRPr="00F077B7">
        <w:rPr>
          <w:i/>
          <w:sz w:val="22"/>
          <w:szCs w:val="22"/>
        </w:rPr>
        <w:t xml:space="preserve"> (непредставление данных документов не является основанием для отклонения заявки на отборочной стадии)</w:t>
      </w:r>
      <w:r>
        <w:rPr>
          <w:i/>
          <w:sz w:val="22"/>
          <w:szCs w:val="22"/>
        </w:rPr>
        <w:t>.</w:t>
      </w:r>
    </w:p>
    <w:p w:rsidR="00522F48" w:rsidRDefault="00522F48" w:rsidP="00E81FDA">
      <w:pPr>
        <w:ind w:firstLine="709"/>
        <w:jc w:val="both"/>
        <w:rPr>
          <w:b/>
          <w:i/>
        </w:rPr>
      </w:pPr>
    </w:p>
    <w:p w:rsidR="00522F48" w:rsidRDefault="00522F48">
      <w:pPr>
        <w:rPr>
          <w:b/>
          <w:kern w:val="28"/>
          <w:sz w:val="22"/>
          <w:szCs w:val="22"/>
        </w:rPr>
      </w:pPr>
      <w:r>
        <w:rPr>
          <w:b/>
          <w:kern w:val="28"/>
          <w:sz w:val="22"/>
          <w:szCs w:val="22"/>
        </w:rPr>
        <w:br w:type="page"/>
      </w:r>
    </w:p>
    <w:p w:rsidR="00522F48" w:rsidRPr="005442C2" w:rsidRDefault="00522F48" w:rsidP="005E025D">
      <w:pPr>
        <w:ind w:left="357"/>
        <w:jc w:val="center"/>
        <w:outlineLvl w:val="0"/>
        <w:rPr>
          <w:b/>
          <w:kern w:val="28"/>
          <w:sz w:val="22"/>
          <w:szCs w:val="22"/>
        </w:rPr>
      </w:pPr>
      <w:bookmarkStart w:id="54" w:name="_Toc423599979"/>
      <w:r w:rsidRPr="005442C2">
        <w:rPr>
          <w:b/>
          <w:kern w:val="28"/>
          <w:sz w:val="22"/>
          <w:szCs w:val="22"/>
        </w:rPr>
        <w:t xml:space="preserve">3. </w:t>
      </w:r>
      <w:bookmarkStart w:id="55" w:name="_Ref317259063"/>
      <w:bookmarkStart w:id="56" w:name="_Toc398564599"/>
      <w:bookmarkStart w:id="57" w:name="_Toc399408088"/>
      <w:bookmarkStart w:id="58" w:name="_Toc418086449"/>
      <w:r w:rsidRPr="005442C2">
        <w:rPr>
          <w:b/>
          <w:kern w:val="28"/>
          <w:sz w:val="22"/>
          <w:szCs w:val="22"/>
        </w:rPr>
        <w:t>МЕТОДИКА РАСЧЕТА ОБЕСПЕЧЕННОСТИ ФИНАНСОВЫМИ РЕСУРСАМИ</w:t>
      </w:r>
      <w:r w:rsidRPr="005442C2">
        <w:rPr>
          <w:rFonts w:eastAsia="Arial Unicode MS"/>
          <w:b/>
        </w:rPr>
        <w:t xml:space="preserve"> </w:t>
      </w:r>
      <w:r w:rsidRPr="005442C2">
        <w:rPr>
          <w:b/>
          <w:kern w:val="28"/>
          <w:sz w:val="22"/>
          <w:szCs w:val="22"/>
        </w:rPr>
        <w:t xml:space="preserve">УЧАСТНИКОВ </w:t>
      </w:r>
      <w:bookmarkEnd w:id="55"/>
      <w:bookmarkEnd w:id="56"/>
      <w:bookmarkEnd w:id="57"/>
      <w:bookmarkEnd w:id="58"/>
      <w:r>
        <w:rPr>
          <w:b/>
          <w:kern w:val="28"/>
          <w:sz w:val="22"/>
          <w:szCs w:val="22"/>
        </w:rPr>
        <w:t>ЗАКУПКИ</w:t>
      </w:r>
      <w:r w:rsidRPr="005442C2">
        <w:rPr>
          <w:b/>
          <w:kern w:val="28"/>
          <w:sz w:val="22"/>
          <w:szCs w:val="22"/>
        </w:rPr>
        <w:t>.</w:t>
      </w:r>
      <w:bookmarkEnd w:id="54"/>
    </w:p>
    <w:p w:rsidR="00522F48" w:rsidRPr="00991983" w:rsidRDefault="00522F48" w:rsidP="00E81FDA">
      <w:pPr>
        <w:ind w:firstLine="709"/>
        <w:jc w:val="both"/>
        <w:rPr>
          <w:b/>
          <w:i/>
          <w:sz w:val="22"/>
          <w:szCs w:val="22"/>
        </w:rPr>
      </w:pPr>
    </w:p>
    <w:p w:rsidR="00522F48" w:rsidRPr="00991983" w:rsidRDefault="00522F48" w:rsidP="00991983">
      <w:pPr>
        <w:ind w:firstLine="708"/>
        <w:rPr>
          <w:sz w:val="22"/>
          <w:szCs w:val="22"/>
        </w:rPr>
      </w:pPr>
      <w:bookmarkStart w:id="59" w:name="_Ref321475870"/>
      <w:bookmarkStart w:id="60" w:name="_Toc398564600"/>
      <w:bookmarkStart w:id="61" w:name="_Toc399408089"/>
      <w:r w:rsidRPr="00991983">
        <w:rPr>
          <w:sz w:val="22"/>
          <w:szCs w:val="22"/>
        </w:rPr>
        <w:t>Основные положения</w:t>
      </w:r>
    </w:p>
    <w:p w:rsidR="00522F48" w:rsidRPr="00991983" w:rsidRDefault="00522F48" w:rsidP="00991983">
      <w:pPr>
        <w:ind w:firstLine="708"/>
        <w:rPr>
          <w:sz w:val="22"/>
          <w:szCs w:val="22"/>
        </w:rPr>
      </w:pPr>
    </w:p>
    <w:p w:rsidR="00522F48" w:rsidRPr="00991983" w:rsidRDefault="00522F48" w:rsidP="00991983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бухгалтерском балансе и отчете о прибылях и убытках:</w:t>
      </w:r>
    </w:p>
    <w:p w:rsidR="00522F48" w:rsidRPr="00991983" w:rsidRDefault="00522F48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По форме «Бухгалтерский баланс»:</w:t>
      </w:r>
    </w:p>
    <w:p w:rsidR="00522F48" w:rsidRPr="00991983" w:rsidRDefault="00522F48" w:rsidP="00991983">
      <w:pPr>
        <w:ind w:firstLine="708"/>
        <w:jc w:val="both"/>
        <w:rPr>
          <w:b/>
          <w:sz w:val="22"/>
          <w:szCs w:val="22"/>
        </w:rPr>
      </w:pPr>
      <w:r w:rsidRPr="00991983">
        <w:rPr>
          <w:b/>
          <w:sz w:val="22"/>
          <w:szCs w:val="22"/>
        </w:rPr>
        <w:t xml:space="preserve">Стр. 190 </w:t>
      </w:r>
      <w:r w:rsidRPr="00991983">
        <w:rPr>
          <w:b/>
          <w:bCs/>
          <w:sz w:val="22"/>
          <w:szCs w:val="22"/>
        </w:rPr>
        <w:t xml:space="preserve">(стр. 1100 для отчетности с 2011 г.) </w:t>
      </w:r>
      <w:r w:rsidRPr="00991983">
        <w:rPr>
          <w:b/>
          <w:sz w:val="22"/>
          <w:szCs w:val="22"/>
        </w:rPr>
        <w:t xml:space="preserve">– </w:t>
      </w:r>
      <w:r w:rsidRPr="00991983">
        <w:rPr>
          <w:sz w:val="22"/>
          <w:szCs w:val="22"/>
        </w:rPr>
        <w:t>итоговое значение по разделу I «Внеоборотные активы», указывается  на окончание отчетного периода.</w:t>
      </w:r>
    </w:p>
    <w:p w:rsidR="00522F48" w:rsidRPr="00991983" w:rsidRDefault="00522F48" w:rsidP="00991983">
      <w:pPr>
        <w:ind w:firstLine="708"/>
        <w:jc w:val="both"/>
        <w:rPr>
          <w:b/>
          <w:sz w:val="22"/>
          <w:szCs w:val="22"/>
        </w:rPr>
      </w:pPr>
      <w:r w:rsidRPr="00991983">
        <w:rPr>
          <w:b/>
          <w:sz w:val="22"/>
          <w:szCs w:val="22"/>
        </w:rPr>
        <w:t>Стр. 290</w:t>
      </w:r>
      <w:r w:rsidRPr="00991983">
        <w:rPr>
          <w:b/>
          <w:bCs/>
          <w:sz w:val="22"/>
          <w:szCs w:val="22"/>
        </w:rPr>
        <w:t>(стр. 1200 для отчетности с 2011 г.)</w:t>
      </w:r>
      <w:r w:rsidRPr="00991983">
        <w:rPr>
          <w:sz w:val="22"/>
          <w:szCs w:val="22"/>
        </w:rPr>
        <w:t>– итоговое значение по разделу II «Оборотные активы», указывается  на окончание отчетного периода.</w:t>
      </w:r>
    </w:p>
    <w:p w:rsidR="00522F48" w:rsidRPr="00991983" w:rsidRDefault="00522F48" w:rsidP="00991983">
      <w:pPr>
        <w:ind w:firstLine="708"/>
        <w:jc w:val="both"/>
        <w:rPr>
          <w:sz w:val="22"/>
          <w:szCs w:val="22"/>
        </w:rPr>
      </w:pPr>
      <w:r w:rsidRPr="00991983">
        <w:rPr>
          <w:b/>
          <w:sz w:val="22"/>
          <w:szCs w:val="22"/>
        </w:rPr>
        <w:t xml:space="preserve">Стр. 300 </w:t>
      </w:r>
      <w:r w:rsidRPr="00991983">
        <w:rPr>
          <w:b/>
          <w:bCs/>
          <w:sz w:val="22"/>
          <w:szCs w:val="22"/>
        </w:rPr>
        <w:t xml:space="preserve">(стр. 1600 для отчетности с 2011 г.) </w:t>
      </w:r>
      <w:r w:rsidRPr="00991983">
        <w:rPr>
          <w:b/>
          <w:sz w:val="22"/>
          <w:szCs w:val="22"/>
        </w:rPr>
        <w:t xml:space="preserve">– </w:t>
      </w:r>
      <w:r w:rsidRPr="00991983">
        <w:rPr>
          <w:sz w:val="22"/>
          <w:szCs w:val="22"/>
        </w:rPr>
        <w:t>Баланс, сумма итоговых значений раздела I «Внеоборотные активы» стр. 190 и раздела II «Оборотные активы» стр. 290, указывается  на окончание отчетного периода.</w:t>
      </w:r>
    </w:p>
    <w:p w:rsidR="00522F48" w:rsidRPr="00991983" w:rsidRDefault="00522F48" w:rsidP="00991983">
      <w:pPr>
        <w:ind w:firstLine="708"/>
        <w:jc w:val="both"/>
        <w:rPr>
          <w:sz w:val="22"/>
          <w:szCs w:val="22"/>
        </w:rPr>
      </w:pPr>
      <w:r w:rsidRPr="00991983">
        <w:rPr>
          <w:b/>
          <w:sz w:val="22"/>
          <w:szCs w:val="22"/>
        </w:rPr>
        <w:t>Стр. 490</w:t>
      </w:r>
      <w:r w:rsidRPr="00991983">
        <w:rPr>
          <w:b/>
          <w:bCs/>
          <w:sz w:val="22"/>
          <w:szCs w:val="22"/>
        </w:rPr>
        <w:t>(стр. 1300 для отчетности с 2011 г.)</w:t>
      </w:r>
      <w:r w:rsidRPr="00991983">
        <w:rPr>
          <w:sz w:val="22"/>
          <w:szCs w:val="22"/>
        </w:rPr>
        <w:t>– итоговое значение по разделу II</w:t>
      </w:r>
      <w:r w:rsidRPr="00991983">
        <w:rPr>
          <w:sz w:val="22"/>
          <w:szCs w:val="22"/>
          <w:lang w:val="en-US"/>
        </w:rPr>
        <w:t>I</w:t>
      </w:r>
      <w:r w:rsidRPr="00991983">
        <w:rPr>
          <w:sz w:val="22"/>
          <w:szCs w:val="22"/>
        </w:rPr>
        <w:t xml:space="preserve"> «Капитал и резервы» бухгалтерского баланса, указывается на окончание отчетного периода.</w:t>
      </w:r>
    </w:p>
    <w:p w:rsidR="00522F48" w:rsidRPr="00991983" w:rsidRDefault="00522F48" w:rsidP="00991983">
      <w:pPr>
        <w:jc w:val="both"/>
        <w:rPr>
          <w:sz w:val="22"/>
          <w:szCs w:val="22"/>
        </w:rPr>
      </w:pPr>
    </w:p>
    <w:p w:rsidR="00522F48" w:rsidRPr="00991983" w:rsidRDefault="00522F48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По форме «Отчет о прибылях и убытках»:</w:t>
      </w:r>
    </w:p>
    <w:p w:rsidR="00522F48" w:rsidRPr="00991983" w:rsidRDefault="00522F48" w:rsidP="00991983">
      <w:pPr>
        <w:ind w:firstLine="708"/>
        <w:jc w:val="both"/>
        <w:rPr>
          <w:sz w:val="22"/>
          <w:szCs w:val="22"/>
        </w:rPr>
      </w:pPr>
      <w:r w:rsidRPr="00991983">
        <w:rPr>
          <w:b/>
          <w:sz w:val="22"/>
          <w:szCs w:val="22"/>
        </w:rPr>
        <w:t xml:space="preserve">Стр. 010 </w:t>
      </w:r>
      <w:r w:rsidRPr="00991983">
        <w:rPr>
          <w:b/>
          <w:bCs/>
          <w:sz w:val="22"/>
          <w:szCs w:val="22"/>
        </w:rPr>
        <w:t>(стр. 2110 для отчетности с 2011 г.)</w:t>
      </w:r>
      <w:r w:rsidRPr="00991983">
        <w:rPr>
          <w:b/>
          <w:sz w:val="22"/>
          <w:szCs w:val="22"/>
        </w:rPr>
        <w:t xml:space="preserve"> – </w:t>
      </w:r>
      <w:r w:rsidRPr="00991983">
        <w:rPr>
          <w:sz w:val="22"/>
          <w:szCs w:val="22"/>
        </w:rPr>
        <w:t>Выручка (нетто) от продажи товаров, продукции, работ, услуг (за минусом налога на добавленную стоимость, акцизов и аналогичных обязательных платежей)</w:t>
      </w:r>
    </w:p>
    <w:p w:rsidR="00522F48" w:rsidRPr="00991983" w:rsidRDefault="00522F48" w:rsidP="00991983">
      <w:pPr>
        <w:ind w:firstLine="708"/>
        <w:jc w:val="both"/>
        <w:rPr>
          <w:b/>
          <w:sz w:val="22"/>
          <w:szCs w:val="22"/>
        </w:rPr>
      </w:pPr>
      <w:r w:rsidRPr="00991983">
        <w:rPr>
          <w:b/>
          <w:sz w:val="22"/>
          <w:szCs w:val="22"/>
        </w:rPr>
        <w:t xml:space="preserve">Стр. 070  </w:t>
      </w:r>
      <w:r w:rsidRPr="00991983">
        <w:rPr>
          <w:b/>
          <w:bCs/>
          <w:sz w:val="22"/>
          <w:szCs w:val="22"/>
        </w:rPr>
        <w:t>(стр. 2330 для отчетности с 2011 г.)</w:t>
      </w:r>
      <w:r w:rsidRPr="00991983">
        <w:rPr>
          <w:b/>
          <w:sz w:val="22"/>
          <w:szCs w:val="22"/>
        </w:rPr>
        <w:t xml:space="preserve">– </w:t>
      </w:r>
      <w:r w:rsidRPr="00991983">
        <w:rPr>
          <w:sz w:val="22"/>
          <w:szCs w:val="22"/>
        </w:rPr>
        <w:t xml:space="preserve">Проценты к уплате. </w:t>
      </w:r>
    </w:p>
    <w:p w:rsidR="00522F48" w:rsidRPr="00991983" w:rsidRDefault="00522F48" w:rsidP="00991983">
      <w:pPr>
        <w:ind w:firstLine="708"/>
        <w:jc w:val="both"/>
        <w:rPr>
          <w:sz w:val="22"/>
          <w:szCs w:val="22"/>
        </w:rPr>
      </w:pPr>
      <w:r w:rsidRPr="00991983">
        <w:rPr>
          <w:b/>
          <w:sz w:val="22"/>
          <w:szCs w:val="22"/>
        </w:rPr>
        <w:t xml:space="preserve">Стр. 140 </w:t>
      </w:r>
      <w:r w:rsidRPr="00991983">
        <w:rPr>
          <w:b/>
          <w:bCs/>
          <w:sz w:val="22"/>
          <w:szCs w:val="22"/>
        </w:rPr>
        <w:t>(стр. 2300 для отчетности с 2011 г.)</w:t>
      </w:r>
      <w:r w:rsidRPr="00991983">
        <w:rPr>
          <w:b/>
          <w:sz w:val="22"/>
          <w:szCs w:val="22"/>
        </w:rPr>
        <w:t xml:space="preserve">– </w:t>
      </w:r>
      <w:r w:rsidRPr="00991983">
        <w:rPr>
          <w:sz w:val="22"/>
          <w:szCs w:val="22"/>
        </w:rPr>
        <w:t>Прибыль (убыток) до налогообложения</w:t>
      </w:r>
    </w:p>
    <w:p w:rsidR="00522F48" w:rsidRPr="00991983" w:rsidRDefault="00522F48" w:rsidP="00991983">
      <w:pPr>
        <w:rPr>
          <w:sz w:val="22"/>
          <w:szCs w:val="22"/>
        </w:rPr>
      </w:pPr>
    </w:p>
    <w:p w:rsidR="00522F48" w:rsidRPr="00991983" w:rsidRDefault="00522F48" w:rsidP="00991983">
      <w:pPr>
        <w:ind w:firstLine="708"/>
        <w:rPr>
          <w:sz w:val="22"/>
          <w:szCs w:val="22"/>
        </w:rPr>
      </w:pPr>
      <w:r w:rsidRPr="00991983">
        <w:rPr>
          <w:sz w:val="22"/>
          <w:szCs w:val="22"/>
        </w:rPr>
        <w:t>3. Методика расчета</w:t>
      </w:r>
    </w:p>
    <w:p w:rsidR="00522F48" w:rsidRPr="00991983" w:rsidRDefault="00522F48" w:rsidP="00991983">
      <w:pPr>
        <w:ind w:firstLine="708"/>
        <w:rPr>
          <w:sz w:val="22"/>
          <w:szCs w:val="22"/>
        </w:rPr>
      </w:pPr>
    </w:p>
    <w:p w:rsidR="00522F48" w:rsidRPr="00991983" w:rsidRDefault="00522F48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522F48" w:rsidRPr="00991983" w:rsidRDefault="00522F48" w:rsidP="00991983">
      <w:pPr>
        <w:ind w:firstLine="708"/>
        <w:jc w:val="both"/>
        <w:rPr>
          <w:sz w:val="22"/>
          <w:szCs w:val="22"/>
        </w:rPr>
      </w:pPr>
    </w:p>
    <w:p w:rsidR="00522F48" w:rsidRPr="00991983" w:rsidRDefault="00522F48" w:rsidP="00916D9A">
      <w:pPr>
        <w:numPr>
          <w:ilvl w:val="0"/>
          <w:numId w:val="50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автономии собственных средств;</w:t>
      </w:r>
    </w:p>
    <w:p w:rsidR="00522F48" w:rsidRPr="00991983" w:rsidRDefault="00522F48" w:rsidP="00916D9A">
      <w:pPr>
        <w:numPr>
          <w:ilvl w:val="0"/>
          <w:numId w:val="50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обеспеченности собственными оборотными средствами</w:t>
      </w:r>
    </w:p>
    <w:p w:rsidR="00522F48" w:rsidRPr="00991983" w:rsidRDefault="00522F48" w:rsidP="00916D9A">
      <w:pPr>
        <w:numPr>
          <w:ilvl w:val="0"/>
          <w:numId w:val="50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соизмеримости годовой выручки от основной деятельности c суммой договора;</w:t>
      </w:r>
    </w:p>
    <w:p w:rsidR="00522F48" w:rsidRPr="00991983" w:rsidRDefault="00522F48" w:rsidP="00916D9A">
      <w:pPr>
        <w:numPr>
          <w:ilvl w:val="0"/>
          <w:numId w:val="50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покрытия процентов.</w:t>
      </w:r>
    </w:p>
    <w:p w:rsidR="00522F48" w:rsidRPr="00991983" w:rsidRDefault="00522F48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Расчет показателей осуществляется за последний завершенный год и за последний отчетный период текущего года (за исключением 1 квартала).</w:t>
      </w:r>
    </w:p>
    <w:p w:rsidR="00522F48" w:rsidRPr="00991983" w:rsidRDefault="00522F48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В случае если последним отчетным периодом является 1 квартал текущего года, то расчет показателей осуществляется только по последнему завершенному году.</w:t>
      </w:r>
    </w:p>
    <w:p w:rsidR="00522F48" w:rsidRPr="00991983" w:rsidRDefault="00522F48" w:rsidP="00991983">
      <w:pPr>
        <w:ind w:firstLine="720"/>
        <w:jc w:val="both"/>
        <w:rPr>
          <w:sz w:val="22"/>
          <w:szCs w:val="22"/>
        </w:rPr>
      </w:pPr>
    </w:p>
    <w:p w:rsidR="00522F48" w:rsidRPr="00991983" w:rsidRDefault="00522F48" w:rsidP="00916D9A">
      <w:pPr>
        <w:numPr>
          <w:ilvl w:val="0"/>
          <w:numId w:val="51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автономии собственных средств.</w:t>
      </w:r>
    </w:p>
    <w:p w:rsidR="00522F48" w:rsidRPr="00991983" w:rsidRDefault="00522F48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</w:t>
      </w:r>
    </w:p>
    <w:p w:rsidR="00522F48" w:rsidRPr="00991983" w:rsidRDefault="00522F48" w:rsidP="00991983">
      <w:pPr>
        <w:spacing w:after="200"/>
        <w:ind w:left="360"/>
        <w:jc w:val="center"/>
        <w:rPr>
          <w:sz w:val="22"/>
          <w:szCs w:val="22"/>
        </w:rPr>
      </w:pPr>
      <w:r w:rsidRPr="00991983">
        <w:rPr>
          <w:sz w:val="22"/>
          <w:szCs w:val="22"/>
        </w:rPr>
        <w:t xml:space="preserve">К асс. = </w:t>
      </w:r>
      <w:r w:rsidRPr="00991983">
        <w:rPr>
          <w:position w:val="-28"/>
          <w:sz w:val="22"/>
          <w:szCs w:val="22"/>
        </w:rPr>
        <w:object w:dxaOrig="1040" w:dyaOrig="660">
          <v:shape id="_x0000_i1026" type="#_x0000_t75" style="width:51.75pt;height:32.25pt" o:ole="">
            <v:imagedata r:id="rId19" o:title=""/>
          </v:shape>
          <o:OLEObject Type="Embed" ProgID="Equation.3" ShapeID="_x0000_i1026" DrawAspect="Content" ObjectID="_1497344026" r:id="rId20"/>
        </w:object>
      </w:r>
    </w:p>
    <w:p w:rsidR="00522F48" w:rsidRPr="00991983" w:rsidRDefault="00522F48" w:rsidP="00916D9A">
      <w:pPr>
        <w:numPr>
          <w:ilvl w:val="0"/>
          <w:numId w:val="51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обеспеченности собственными оборотными средствами.</w:t>
      </w:r>
    </w:p>
    <w:p w:rsidR="00522F48" w:rsidRPr="00991983" w:rsidRDefault="00522F48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Показывает, в каком объеме оборотные активы сформированы за счет собственного капитала.</w:t>
      </w:r>
    </w:p>
    <w:p w:rsidR="00522F48" w:rsidRPr="00991983" w:rsidRDefault="00522F48" w:rsidP="00991983">
      <w:pPr>
        <w:spacing w:after="200"/>
        <w:ind w:left="360"/>
        <w:jc w:val="center"/>
        <w:rPr>
          <w:sz w:val="22"/>
          <w:szCs w:val="22"/>
        </w:rPr>
      </w:pPr>
      <w:r w:rsidRPr="00991983">
        <w:rPr>
          <w:sz w:val="22"/>
          <w:szCs w:val="22"/>
        </w:rPr>
        <w:t xml:space="preserve">К осс. = </w:t>
      </w:r>
      <w:r w:rsidRPr="00991983">
        <w:rPr>
          <w:position w:val="-28"/>
          <w:sz w:val="22"/>
          <w:szCs w:val="22"/>
        </w:rPr>
        <w:object w:dxaOrig="2310" w:dyaOrig="720">
          <v:shape id="_x0000_i1027" type="#_x0000_t75" style="width:115.5pt;height:36pt" o:ole="">
            <v:imagedata r:id="rId21" o:title=""/>
          </v:shape>
          <o:OLEObject Type="Embed" ProgID="Equation.3" ShapeID="_x0000_i1027" DrawAspect="Content" ObjectID="_1497344027" r:id="rId22"/>
        </w:object>
      </w:r>
    </w:p>
    <w:p w:rsidR="00522F48" w:rsidRPr="00991983" w:rsidRDefault="00522F48" w:rsidP="00916D9A">
      <w:pPr>
        <w:numPr>
          <w:ilvl w:val="0"/>
          <w:numId w:val="51"/>
        </w:numPr>
        <w:tabs>
          <w:tab w:val="left" w:pos="1134"/>
        </w:tabs>
        <w:ind w:left="0" w:firstLine="709"/>
        <w:jc w:val="both"/>
        <w:rPr>
          <w:b/>
          <w:sz w:val="22"/>
          <w:szCs w:val="22"/>
        </w:rPr>
      </w:pPr>
      <w:r w:rsidRPr="00991983">
        <w:rPr>
          <w:sz w:val="22"/>
          <w:szCs w:val="22"/>
        </w:rPr>
        <w:t>Коэффициент соизмеримости годовой выручки от основной деятельности c суммой договора.</w:t>
      </w:r>
    </w:p>
    <w:p w:rsidR="00522F48" w:rsidRPr="00991983" w:rsidRDefault="00522F48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период, рассчитывается на основании данных отчета о прибылях и убытках (Форма №2) по формуле:</w:t>
      </w:r>
    </w:p>
    <w:p w:rsidR="00522F48" w:rsidRPr="00991983" w:rsidRDefault="00522F48" w:rsidP="00991983">
      <w:pPr>
        <w:ind w:firstLine="708"/>
        <w:jc w:val="both"/>
        <w:rPr>
          <w:sz w:val="22"/>
          <w:szCs w:val="22"/>
        </w:rPr>
      </w:pPr>
    </w:p>
    <w:p w:rsidR="00522F48" w:rsidRPr="00991983" w:rsidRDefault="00522F48" w:rsidP="00991983">
      <w:pPr>
        <w:tabs>
          <w:tab w:val="left" w:pos="1080"/>
        </w:tabs>
        <w:ind w:left="2880" w:hanging="2520"/>
        <w:jc w:val="center"/>
        <w:rPr>
          <w:sz w:val="22"/>
          <w:szCs w:val="22"/>
        </w:rPr>
      </w:pPr>
      <w:r w:rsidRPr="00991983">
        <w:rPr>
          <w:sz w:val="22"/>
          <w:szCs w:val="22"/>
        </w:rPr>
        <w:t xml:space="preserve">Ксв = </w:t>
      </w:r>
      <w:r w:rsidRPr="00991983">
        <w:rPr>
          <w:position w:val="-28"/>
          <w:sz w:val="22"/>
          <w:szCs w:val="22"/>
        </w:rPr>
        <w:object w:dxaOrig="1725" w:dyaOrig="720">
          <v:shape id="_x0000_i1028" type="#_x0000_t75" style="width:86.25pt;height:36pt" o:ole="">
            <v:imagedata r:id="rId23" o:title=""/>
          </v:shape>
          <o:OLEObject Type="Embed" ProgID="Equation.3" ShapeID="_x0000_i1028" DrawAspect="Content" ObjectID="_1497344028" r:id="rId24"/>
        </w:object>
      </w:r>
      <w:r w:rsidRPr="00991983">
        <w:rPr>
          <w:sz w:val="22"/>
          <w:szCs w:val="22"/>
        </w:rPr>
        <w:t>,</w:t>
      </w:r>
    </w:p>
    <w:p w:rsidR="00522F48" w:rsidRPr="00991983" w:rsidRDefault="00522F48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где стр.010 – сумма показателей выручки за последний завершенный период (год) и за текущий год на отчетную дату (кроме 1 квартала);</w:t>
      </w:r>
    </w:p>
    <w:p w:rsidR="00522F48" w:rsidRPr="00991983" w:rsidRDefault="00522F48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Р – период выполнения обязательств по договору (в месяцах),</w:t>
      </w:r>
    </w:p>
    <w:p w:rsidR="00522F48" w:rsidRPr="00991983" w:rsidRDefault="00522F48" w:rsidP="00991983">
      <w:pPr>
        <w:pStyle w:val="NormalWeb"/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В – количество месяцев в отчетном периоде текущего года (6 или 9 месяцев). В случае, если расчет осуществляется только за последний завершенный год, или если последним отчетным периодом текущего года является 1 квартал, то В=0.</w:t>
      </w:r>
    </w:p>
    <w:p w:rsidR="00522F48" w:rsidRPr="00991983" w:rsidRDefault="00522F48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S – сумма договора без НДС. </w:t>
      </w:r>
    </w:p>
    <w:p w:rsidR="00522F48" w:rsidRPr="00991983" w:rsidRDefault="00522F48" w:rsidP="00991983">
      <w:pPr>
        <w:ind w:firstLine="708"/>
        <w:jc w:val="both"/>
        <w:rPr>
          <w:sz w:val="22"/>
          <w:szCs w:val="22"/>
        </w:rPr>
      </w:pPr>
    </w:p>
    <w:p w:rsidR="00522F48" w:rsidRPr="00991983" w:rsidRDefault="00522F48" w:rsidP="00991983">
      <w:pPr>
        <w:pStyle w:val="NormalWeb"/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Ксв рассчитывается на основании данных о суммарной выручке: выручки,  полученной за последний завершенный год, и выручки, полученной на последнюю отчетную дату текущего года (кроме 1 квартала). Таким образом, расчет Ксв осуществляется один раз одновременно для двух периодов. </w:t>
      </w:r>
    </w:p>
    <w:p w:rsidR="00522F48" w:rsidRPr="00991983" w:rsidRDefault="00522F48" w:rsidP="00916D9A">
      <w:pPr>
        <w:numPr>
          <w:ilvl w:val="0"/>
          <w:numId w:val="51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покрытия процентов.</w:t>
      </w:r>
    </w:p>
    <w:p w:rsidR="00522F48" w:rsidRPr="00991983" w:rsidRDefault="00522F48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Измеряет способность предприятия уплатить ежегодные проценты по своим обязательствам, рассчитывается на основании данных отчета о прибылях и убытках по формуле:</w:t>
      </w:r>
    </w:p>
    <w:p w:rsidR="00522F48" w:rsidRPr="00991983" w:rsidRDefault="00522F48" w:rsidP="00991983">
      <w:pPr>
        <w:ind w:firstLine="709"/>
        <w:jc w:val="center"/>
        <w:rPr>
          <w:sz w:val="22"/>
          <w:szCs w:val="22"/>
        </w:rPr>
      </w:pPr>
      <w:r w:rsidRPr="00991983">
        <w:rPr>
          <w:sz w:val="22"/>
          <w:szCs w:val="22"/>
        </w:rPr>
        <w:t xml:space="preserve">Кпп = </w:t>
      </w:r>
      <w:r w:rsidRPr="00991983">
        <w:rPr>
          <w:position w:val="-28"/>
          <w:sz w:val="22"/>
          <w:szCs w:val="22"/>
        </w:rPr>
        <w:object w:dxaOrig="2160" w:dyaOrig="720">
          <v:shape id="_x0000_i1029" type="#_x0000_t75" style="width:108pt;height:36pt" o:ole="">
            <v:imagedata r:id="rId25" o:title=""/>
          </v:shape>
          <o:OLEObject Type="Embed" ProgID="Equation.3" ShapeID="_x0000_i1029" DrawAspect="Content" ObjectID="_1497344029" r:id="rId26"/>
        </w:object>
      </w:r>
    </w:p>
    <w:p w:rsidR="00522F48" w:rsidRPr="00991983" w:rsidRDefault="00522F48" w:rsidP="00991983">
      <w:pPr>
        <w:ind w:firstLine="708"/>
        <w:jc w:val="both"/>
        <w:rPr>
          <w:b/>
          <w:sz w:val="22"/>
          <w:szCs w:val="22"/>
        </w:rPr>
      </w:pPr>
      <w:r w:rsidRPr="00991983">
        <w:rPr>
          <w:sz w:val="22"/>
          <w:szCs w:val="22"/>
        </w:rPr>
        <w:t xml:space="preserve">где значение по строке 2330 принимается «по модулю». </w:t>
      </w:r>
    </w:p>
    <w:p w:rsidR="00522F48" w:rsidRPr="00991983" w:rsidRDefault="00522F48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522F48" w:rsidRPr="00991983" w:rsidRDefault="00522F48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В случае, если значение по строке 2330 равно «0» и значение по строке 2300 отрицательно, показателю присваивается 0 единиц.</w:t>
      </w:r>
    </w:p>
    <w:p w:rsidR="00522F48" w:rsidRPr="00991983" w:rsidRDefault="00522F48" w:rsidP="00991983">
      <w:pPr>
        <w:jc w:val="center"/>
        <w:rPr>
          <w:b/>
          <w:sz w:val="22"/>
          <w:szCs w:val="22"/>
        </w:rPr>
      </w:pPr>
    </w:p>
    <w:p w:rsidR="00522F48" w:rsidRPr="00991983" w:rsidRDefault="00522F48" w:rsidP="00991983">
      <w:pPr>
        <w:ind w:firstLine="708"/>
        <w:rPr>
          <w:sz w:val="22"/>
          <w:szCs w:val="22"/>
        </w:rPr>
      </w:pPr>
      <w:r w:rsidRPr="00991983">
        <w:rPr>
          <w:sz w:val="22"/>
          <w:szCs w:val="22"/>
        </w:rPr>
        <w:t>4. Критерии расчета показателей</w:t>
      </w:r>
    </w:p>
    <w:p w:rsidR="00522F48" w:rsidRPr="00991983" w:rsidRDefault="00522F48" w:rsidP="00991983">
      <w:pPr>
        <w:jc w:val="center"/>
        <w:rPr>
          <w:sz w:val="22"/>
          <w:szCs w:val="22"/>
        </w:rPr>
      </w:pPr>
    </w:p>
    <w:p w:rsidR="00522F48" w:rsidRPr="00991983" w:rsidRDefault="00522F48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Для расчета обеспеченности финансовыми ресурсами участников процедур закупок, начальная (максимальная) цена договора по которым не превышает 500 млн. руб. с НДС, используется следующая система:</w:t>
      </w:r>
    </w:p>
    <w:p w:rsidR="00522F48" w:rsidRPr="00991983" w:rsidRDefault="00522F48" w:rsidP="00991983">
      <w:pPr>
        <w:ind w:firstLine="708"/>
        <w:jc w:val="both"/>
        <w:rPr>
          <w:sz w:val="22"/>
          <w:szCs w:val="22"/>
        </w:rPr>
      </w:pPr>
    </w:p>
    <w:tbl>
      <w:tblPr>
        <w:tblW w:w="421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3825"/>
        <w:gridCol w:w="1184"/>
        <w:gridCol w:w="1184"/>
        <w:gridCol w:w="1323"/>
        <w:gridCol w:w="1187"/>
      </w:tblGrid>
      <w:tr w:rsidR="00522F48" w:rsidRPr="00991983" w:rsidTr="007305DE">
        <w:trPr>
          <w:trHeight w:val="569"/>
          <w:jc w:val="center"/>
        </w:trPr>
        <w:tc>
          <w:tcPr>
            <w:tcW w:w="2198" w:type="pc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22F48" w:rsidRPr="00991983" w:rsidRDefault="00522F48" w:rsidP="006C3860">
            <w:pPr>
              <w:jc w:val="center"/>
            </w:pPr>
            <w:r w:rsidRPr="00991983">
              <w:rPr>
                <w:bCs/>
                <w:sz w:val="22"/>
                <w:szCs w:val="22"/>
              </w:rPr>
              <w:t>Финансовый показатель</w:t>
            </w:r>
          </w:p>
        </w:tc>
        <w:tc>
          <w:tcPr>
            <w:tcW w:w="2802" w:type="pct"/>
            <w:gridSpan w:val="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22F48" w:rsidRPr="00991983" w:rsidRDefault="00522F48" w:rsidP="006C3860">
            <w:pPr>
              <w:jc w:val="center"/>
            </w:pPr>
            <w:r w:rsidRPr="00991983">
              <w:rPr>
                <w:bCs/>
                <w:sz w:val="22"/>
                <w:szCs w:val="22"/>
              </w:rPr>
              <w:t>Значение показателя и оценка, используемая при расчете</w:t>
            </w:r>
          </w:p>
        </w:tc>
      </w:tr>
      <w:tr w:rsidR="00522F48" w:rsidRPr="00991983" w:rsidTr="007305DE">
        <w:trPr>
          <w:trHeight w:val="326"/>
          <w:jc w:val="center"/>
        </w:trPr>
        <w:tc>
          <w:tcPr>
            <w:tcW w:w="2198" w:type="pct"/>
            <w:vAlign w:val="center"/>
          </w:tcPr>
          <w:p w:rsidR="00522F48" w:rsidRPr="00991983" w:rsidRDefault="00522F48" w:rsidP="006C3860">
            <w:pPr>
              <w:ind w:left="159"/>
            </w:pPr>
            <w:r w:rsidRPr="00991983">
              <w:rPr>
                <w:sz w:val="22"/>
                <w:szCs w:val="22"/>
              </w:rPr>
              <w:t>Коэффициент автономии собственных средств (Касс)</w:t>
            </w:r>
          </w:p>
        </w:tc>
        <w:tc>
          <w:tcPr>
            <w:tcW w:w="680" w:type="pct"/>
            <w:vAlign w:val="center"/>
          </w:tcPr>
          <w:p w:rsidR="00522F48" w:rsidRPr="007305DE" w:rsidRDefault="00522F48" w:rsidP="007305DE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более 0,20</w:t>
            </w:r>
          </w:p>
          <w:p w:rsidR="00522F48" w:rsidRPr="007305DE" w:rsidRDefault="00522F48" w:rsidP="007305DE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30 единиц</w:t>
            </w:r>
          </w:p>
        </w:tc>
        <w:tc>
          <w:tcPr>
            <w:tcW w:w="680" w:type="pct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0,20-0,10</w:t>
            </w:r>
          </w:p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20 единиц</w:t>
            </w:r>
          </w:p>
        </w:tc>
        <w:tc>
          <w:tcPr>
            <w:tcW w:w="760" w:type="pct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0,09-0,06</w:t>
            </w:r>
          </w:p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10 единиц</w:t>
            </w:r>
          </w:p>
        </w:tc>
        <w:tc>
          <w:tcPr>
            <w:tcW w:w="683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менее 0,06</w:t>
            </w:r>
          </w:p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 единиц</w:t>
            </w:r>
          </w:p>
        </w:tc>
      </w:tr>
      <w:tr w:rsidR="00522F48" w:rsidRPr="00991983" w:rsidTr="007305DE">
        <w:trPr>
          <w:trHeight w:val="221"/>
          <w:jc w:val="center"/>
        </w:trPr>
        <w:tc>
          <w:tcPr>
            <w:tcW w:w="2198" w:type="pct"/>
            <w:vAlign w:val="center"/>
          </w:tcPr>
          <w:p w:rsidR="00522F48" w:rsidRPr="00991983" w:rsidRDefault="00522F48" w:rsidP="006C3860">
            <w:pPr>
              <w:ind w:left="159"/>
            </w:pPr>
            <w:r w:rsidRPr="00991983">
              <w:rPr>
                <w:sz w:val="22"/>
                <w:szCs w:val="22"/>
              </w:rPr>
              <w:t>Коэффициент обеспеченности собственными оборотными средствами (Косс)</w:t>
            </w:r>
          </w:p>
        </w:tc>
        <w:tc>
          <w:tcPr>
            <w:tcW w:w="680" w:type="pct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более 0,</w:t>
            </w:r>
            <w:r w:rsidRPr="007305DE">
              <w:rPr>
                <w:sz w:val="21"/>
                <w:szCs w:val="21"/>
                <w:lang w:val="en-US"/>
              </w:rPr>
              <w:t>08</w:t>
            </w:r>
          </w:p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  <w:lang w:val="en-US"/>
              </w:rPr>
              <w:t>2</w:t>
            </w:r>
            <w:r w:rsidRPr="007305DE">
              <w:rPr>
                <w:sz w:val="21"/>
                <w:szCs w:val="21"/>
              </w:rPr>
              <w:t>5 единиц</w:t>
            </w:r>
          </w:p>
        </w:tc>
        <w:tc>
          <w:tcPr>
            <w:tcW w:w="680" w:type="pct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0,</w:t>
            </w:r>
            <w:r w:rsidRPr="007305DE">
              <w:rPr>
                <w:sz w:val="21"/>
                <w:szCs w:val="21"/>
                <w:lang w:val="en-US"/>
              </w:rPr>
              <w:t>08</w:t>
            </w:r>
            <w:r w:rsidRPr="007305DE">
              <w:rPr>
                <w:sz w:val="21"/>
                <w:szCs w:val="21"/>
              </w:rPr>
              <w:t>– 0,</w:t>
            </w:r>
            <w:r w:rsidRPr="007305DE">
              <w:rPr>
                <w:sz w:val="21"/>
                <w:szCs w:val="21"/>
                <w:lang w:val="en-US"/>
              </w:rPr>
              <w:t>05</w:t>
            </w:r>
          </w:p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20 единиц</w:t>
            </w:r>
          </w:p>
        </w:tc>
        <w:tc>
          <w:tcPr>
            <w:tcW w:w="760" w:type="pct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</w:rPr>
              <w:t>0,</w:t>
            </w:r>
            <w:r w:rsidRPr="007305DE">
              <w:rPr>
                <w:sz w:val="21"/>
                <w:szCs w:val="21"/>
                <w:lang w:val="en-US"/>
              </w:rPr>
              <w:t>04</w:t>
            </w:r>
            <w:r w:rsidRPr="007305DE">
              <w:rPr>
                <w:sz w:val="21"/>
                <w:szCs w:val="21"/>
              </w:rPr>
              <w:t xml:space="preserve"> – 0,</w:t>
            </w:r>
            <w:r w:rsidRPr="007305DE">
              <w:rPr>
                <w:sz w:val="21"/>
                <w:szCs w:val="21"/>
                <w:lang w:val="en-US"/>
              </w:rPr>
              <w:t>02</w:t>
            </w:r>
          </w:p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10 единиц</w:t>
            </w:r>
          </w:p>
        </w:tc>
        <w:tc>
          <w:tcPr>
            <w:tcW w:w="683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менее 0,</w:t>
            </w:r>
            <w:r w:rsidRPr="007305DE">
              <w:rPr>
                <w:sz w:val="21"/>
                <w:szCs w:val="21"/>
                <w:lang w:val="en-US"/>
              </w:rPr>
              <w:t xml:space="preserve">02 </w:t>
            </w:r>
          </w:p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 единиц</w:t>
            </w:r>
          </w:p>
        </w:tc>
      </w:tr>
      <w:tr w:rsidR="00522F48" w:rsidRPr="00991983" w:rsidTr="007305DE">
        <w:trPr>
          <w:trHeight w:val="288"/>
          <w:jc w:val="center"/>
        </w:trPr>
        <w:tc>
          <w:tcPr>
            <w:tcW w:w="2198" w:type="pct"/>
            <w:vAlign w:val="center"/>
          </w:tcPr>
          <w:p w:rsidR="00522F48" w:rsidRPr="00991983" w:rsidRDefault="00522F48" w:rsidP="006C3860">
            <w:pPr>
              <w:ind w:left="159"/>
            </w:pPr>
            <w:r w:rsidRPr="00991983">
              <w:rPr>
                <w:sz w:val="22"/>
                <w:szCs w:val="22"/>
              </w:rPr>
              <w:t xml:space="preserve">Коэффициент соизмеримости годовой выручки от основной деятельности </w:t>
            </w:r>
            <w:r w:rsidRPr="00991983">
              <w:rPr>
                <w:sz w:val="22"/>
                <w:szCs w:val="22"/>
                <w:lang w:val="en-US"/>
              </w:rPr>
              <w:t>c</w:t>
            </w:r>
            <w:r w:rsidRPr="00991983">
              <w:rPr>
                <w:sz w:val="22"/>
                <w:szCs w:val="22"/>
              </w:rPr>
              <w:t xml:space="preserve"> суммой договора (Ксв)</w:t>
            </w:r>
          </w:p>
        </w:tc>
        <w:tc>
          <w:tcPr>
            <w:tcW w:w="680" w:type="pct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более 1,50</w:t>
            </w:r>
          </w:p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2</w:t>
            </w:r>
            <w:r w:rsidRPr="007305DE">
              <w:rPr>
                <w:sz w:val="21"/>
                <w:szCs w:val="21"/>
                <w:lang w:val="en-US"/>
              </w:rPr>
              <w:t>5</w:t>
            </w:r>
            <w:r w:rsidRPr="007305DE">
              <w:rPr>
                <w:sz w:val="21"/>
                <w:szCs w:val="21"/>
              </w:rPr>
              <w:t xml:space="preserve"> единиц</w:t>
            </w:r>
          </w:p>
        </w:tc>
        <w:tc>
          <w:tcPr>
            <w:tcW w:w="680" w:type="pct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1,50 – 1,20</w:t>
            </w:r>
          </w:p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15 единиц</w:t>
            </w:r>
          </w:p>
        </w:tc>
        <w:tc>
          <w:tcPr>
            <w:tcW w:w="760" w:type="pct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1,19 – 0,50</w:t>
            </w:r>
          </w:p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10 единиц</w:t>
            </w:r>
          </w:p>
        </w:tc>
        <w:tc>
          <w:tcPr>
            <w:tcW w:w="683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менее 0,50</w:t>
            </w:r>
          </w:p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 единиц</w:t>
            </w:r>
          </w:p>
        </w:tc>
      </w:tr>
      <w:tr w:rsidR="00522F48" w:rsidRPr="00991983" w:rsidTr="007305DE">
        <w:trPr>
          <w:trHeight w:val="247"/>
          <w:jc w:val="center"/>
        </w:trPr>
        <w:tc>
          <w:tcPr>
            <w:tcW w:w="2198" w:type="pct"/>
            <w:vAlign w:val="center"/>
          </w:tcPr>
          <w:p w:rsidR="00522F48" w:rsidRPr="00991983" w:rsidRDefault="00522F48" w:rsidP="006C3860">
            <w:pPr>
              <w:ind w:left="159"/>
            </w:pPr>
            <w:r w:rsidRPr="00991983">
              <w:rPr>
                <w:sz w:val="22"/>
                <w:szCs w:val="22"/>
              </w:rPr>
              <w:t>Коэффициент покрытия процентов (Кпп)</w:t>
            </w:r>
          </w:p>
        </w:tc>
        <w:tc>
          <w:tcPr>
            <w:tcW w:w="680" w:type="pct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более 2,00</w:t>
            </w:r>
          </w:p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20 единиц</w:t>
            </w:r>
          </w:p>
        </w:tc>
        <w:tc>
          <w:tcPr>
            <w:tcW w:w="680" w:type="pct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2,00-1,50</w:t>
            </w:r>
          </w:p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10 единиц</w:t>
            </w:r>
          </w:p>
        </w:tc>
        <w:tc>
          <w:tcPr>
            <w:tcW w:w="760" w:type="pct"/>
            <w:vAlign w:val="center"/>
          </w:tcPr>
          <w:p w:rsidR="00522F48" w:rsidRPr="007305DE" w:rsidRDefault="00522F48" w:rsidP="006C3860">
            <w:pPr>
              <w:ind w:left="360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1,49-1,00</w:t>
            </w:r>
          </w:p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5 единиц</w:t>
            </w:r>
          </w:p>
        </w:tc>
        <w:tc>
          <w:tcPr>
            <w:tcW w:w="683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менее 1,00</w:t>
            </w:r>
          </w:p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 единиц</w:t>
            </w:r>
          </w:p>
        </w:tc>
      </w:tr>
    </w:tbl>
    <w:p w:rsidR="00522F48" w:rsidRPr="00991983" w:rsidRDefault="00522F48" w:rsidP="00991983">
      <w:pPr>
        <w:ind w:firstLine="708"/>
        <w:jc w:val="both"/>
        <w:rPr>
          <w:sz w:val="22"/>
          <w:szCs w:val="22"/>
        </w:rPr>
      </w:pPr>
    </w:p>
    <w:p w:rsidR="00522F48" w:rsidRPr="00991983" w:rsidRDefault="00522F48" w:rsidP="00991983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Оценки (количество единиц), полученные по всем финансовым показателям, суммируются. </w:t>
      </w:r>
    </w:p>
    <w:p w:rsidR="00522F48" w:rsidRPr="00991983" w:rsidRDefault="00522F48" w:rsidP="00991983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При этом к оценкам (сумме оценок) по показателям Касс, Косс и Кпп по последнему завершенному году применяется удельный вес 0,6, а к оценкам по показателям Касс, Косс и Кпп по последнему отчетному периоду текущего года - удельный вес 0,4. </w:t>
      </w:r>
    </w:p>
    <w:p w:rsidR="00522F48" w:rsidRPr="00991983" w:rsidRDefault="00522F48" w:rsidP="00991983">
      <w:pPr>
        <w:pStyle w:val="NormalWeb"/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В случае, если необходимо оценить обеспеченность финансовыми ресурсами за последний завершенный год и 1 квартал текущего года, то к набранным Участником оценкам по показателям Касс, Косс и Кпп должен быть применен удельный вес 1,0, а показатели 1 квартала текущего года в расчетах не учитываются.</w:t>
      </w:r>
    </w:p>
    <w:p w:rsidR="00522F48" w:rsidRPr="00991983" w:rsidRDefault="00522F48" w:rsidP="00991983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 коэффициенту соизмеримости годовой выручки от основной деятельности c суммой договора (Ксв)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(Ксв) проводится отдельно.</w:t>
      </w:r>
    </w:p>
    <w:p w:rsidR="00522F48" w:rsidRPr="00991983" w:rsidRDefault="00522F48" w:rsidP="00991983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Косс и Кпп и оценки по показателю Ксв.</w:t>
      </w:r>
    </w:p>
    <w:p w:rsidR="00522F48" w:rsidRPr="00991983" w:rsidRDefault="00522F48" w:rsidP="00991983">
      <w:pPr>
        <w:rPr>
          <w:b/>
          <w:sz w:val="22"/>
          <w:szCs w:val="22"/>
        </w:rPr>
      </w:pPr>
    </w:p>
    <w:p w:rsidR="00522F48" w:rsidRPr="00991983" w:rsidRDefault="00522F48" w:rsidP="00991983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Пример расчета интегрального показателя обеспеченности финансовыми ресурсами Zi:</w:t>
      </w:r>
    </w:p>
    <w:p w:rsidR="00522F48" w:rsidRPr="00991983" w:rsidRDefault="00522F48" w:rsidP="00991983">
      <w:pPr>
        <w:ind w:firstLine="709"/>
        <w:jc w:val="both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76"/>
        <w:gridCol w:w="1594"/>
        <w:gridCol w:w="1516"/>
        <w:gridCol w:w="1926"/>
        <w:gridCol w:w="1375"/>
        <w:gridCol w:w="2338"/>
      </w:tblGrid>
      <w:tr w:rsidR="00522F48" w:rsidRPr="00991983" w:rsidTr="007305DE">
        <w:trPr>
          <w:trHeight w:val="1322"/>
          <w:jc w:val="center"/>
        </w:trPr>
        <w:tc>
          <w:tcPr>
            <w:tcW w:w="1058" w:type="dxa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Участник</w:t>
            </w:r>
          </w:p>
        </w:tc>
        <w:tc>
          <w:tcPr>
            <w:tcW w:w="1594" w:type="dxa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Последний отчетный период</w:t>
            </w:r>
          </w:p>
        </w:tc>
        <w:tc>
          <w:tcPr>
            <w:tcW w:w="1516" w:type="dxa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Сумма оценок участника за последний завершенный год по показателям Касс, Косс и Кпп</w:t>
            </w:r>
          </w:p>
        </w:tc>
        <w:tc>
          <w:tcPr>
            <w:tcW w:w="1926" w:type="dxa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Сумма оценок участника за последний отчетный период текущего года по показателям Касс, Косс и Кпп</w:t>
            </w:r>
          </w:p>
        </w:tc>
        <w:tc>
          <w:tcPr>
            <w:tcW w:w="1375" w:type="dxa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Оценка участника по показа-телю</w:t>
            </w:r>
            <w:r>
              <w:rPr>
                <w:sz w:val="21"/>
                <w:szCs w:val="21"/>
              </w:rPr>
              <w:t xml:space="preserve"> </w:t>
            </w:r>
            <w:r w:rsidRPr="007305DE">
              <w:rPr>
                <w:sz w:val="21"/>
                <w:szCs w:val="21"/>
              </w:rPr>
              <w:t>Ксв</w:t>
            </w:r>
          </w:p>
        </w:tc>
        <w:tc>
          <w:tcPr>
            <w:tcW w:w="2338" w:type="dxa"/>
            <w:vAlign w:val="center"/>
          </w:tcPr>
          <w:p w:rsidR="00522F48" w:rsidRPr="007305DE" w:rsidRDefault="00522F48" w:rsidP="006C3860">
            <w:pPr>
              <w:ind w:left="-103" w:right="-185"/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Показатель обеспеченности финансовыми ресурсами</w:t>
            </w:r>
          </w:p>
        </w:tc>
      </w:tr>
      <w:tr w:rsidR="00522F48" w:rsidRPr="00991983" w:rsidTr="006C3860">
        <w:trPr>
          <w:trHeight w:val="483"/>
          <w:jc w:val="center"/>
        </w:trPr>
        <w:tc>
          <w:tcPr>
            <w:tcW w:w="1058" w:type="dxa"/>
            <w:vAlign w:val="center"/>
          </w:tcPr>
          <w:p w:rsidR="00522F48" w:rsidRPr="007305DE" w:rsidRDefault="00522F48" w:rsidP="006C3860">
            <w:pPr>
              <w:jc w:val="center"/>
              <w:rPr>
                <w:i/>
                <w:sz w:val="21"/>
                <w:szCs w:val="21"/>
                <w:lang w:val="en-US"/>
              </w:rPr>
            </w:pPr>
            <w:r w:rsidRPr="007305DE">
              <w:rPr>
                <w:i/>
                <w:sz w:val="21"/>
                <w:szCs w:val="21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Завершенный год</w:t>
            </w:r>
          </w:p>
        </w:tc>
        <w:tc>
          <w:tcPr>
            <w:tcW w:w="1516" w:type="dxa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Х</w:t>
            </w:r>
          </w:p>
        </w:tc>
        <w:tc>
          <w:tcPr>
            <w:tcW w:w="1926" w:type="dxa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-</w:t>
            </w:r>
          </w:p>
        </w:tc>
        <w:tc>
          <w:tcPr>
            <w:tcW w:w="1375" w:type="dxa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522F48" w:rsidRPr="007305DE" w:rsidRDefault="00522F48" w:rsidP="006C3860">
            <w:pPr>
              <w:ind w:left="-103" w:right="-185"/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Z</w:t>
            </w:r>
            <w:r w:rsidRPr="007305DE">
              <w:rPr>
                <w:sz w:val="21"/>
                <w:szCs w:val="21"/>
                <w:vertAlign w:val="subscript"/>
                <w:lang w:val="en-US"/>
              </w:rPr>
              <w:t>i</w:t>
            </w:r>
            <w:r w:rsidRPr="007305DE">
              <w:rPr>
                <w:sz w:val="21"/>
                <w:szCs w:val="21"/>
                <w:lang w:val="en-US"/>
              </w:rPr>
              <w:t>= X*</w:t>
            </w:r>
            <w:r w:rsidRPr="007305DE">
              <w:rPr>
                <w:sz w:val="21"/>
                <w:szCs w:val="21"/>
              </w:rPr>
              <w:t>1,0</w:t>
            </w:r>
            <w:r w:rsidRPr="007305DE">
              <w:rPr>
                <w:sz w:val="21"/>
                <w:szCs w:val="21"/>
                <w:lang w:val="en-US"/>
              </w:rPr>
              <w:t xml:space="preserve"> + W</w:t>
            </w:r>
          </w:p>
        </w:tc>
      </w:tr>
      <w:tr w:rsidR="00522F48" w:rsidRPr="00991983" w:rsidTr="006C3860">
        <w:trPr>
          <w:trHeight w:val="483"/>
          <w:jc w:val="center"/>
        </w:trPr>
        <w:tc>
          <w:tcPr>
            <w:tcW w:w="1058" w:type="dxa"/>
            <w:vAlign w:val="center"/>
          </w:tcPr>
          <w:p w:rsidR="00522F48" w:rsidRPr="007305DE" w:rsidRDefault="00522F48" w:rsidP="006C3860">
            <w:pPr>
              <w:jc w:val="center"/>
              <w:rPr>
                <w:i/>
                <w:sz w:val="21"/>
                <w:szCs w:val="21"/>
                <w:lang w:val="en-US"/>
              </w:rPr>
            </w:pPr>
            <w:r w:rsidRPr="007305DE">
              <w:rPr>
                <w:i/>
                <w:sz w:val="21"/>
                <w:szCs w:val="21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Х</w:t>
            </w:r>
          </w:p>
        </w:tc>
        <w:tc>
          <w:tcPr>
            <w:tcW w:w="1926" w:type="dxa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не рассчитываются</w:t>
            </w:r>
          </w:p>
        </w:tc>
        <w:tc>
          <w:tcPr>
            <w:tcW w:w="1375" w:type="dxa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522F48" w:rsidRPr="007305DE" w:rsidRDefault="00522F48" w:rsidP="006C3860">
            <w:pPr>
              <w:ind w:left="-103" w:right="-185"/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Z</w:t>
            </w:r>
            <w:r w:rsidRPr="007305DE">
              <w:rPr>
                <w:sz w:val="21"/>
                <w:szCs w:val="21"/>
                <w:vertAlign w:val="subscript"/>
                <w:lang w:val="en-US"/>
              </w:rPr>
              <w:t>i</w:t>
            </w:r>
            <w:r w:rsidRPr="007305DE">
              <w:rPr>
                <w:sz w:val="21"/>
                <w:szCs w:val="21"/>
                <w:lang w:val="en-US"/>
              </w:rPr>
              <w:t>= X*</w:t>
            </w:r>
            <w:r w:rsidRPr="007305DE">
              <w:rPr>
                <w:sz w:val="21"/>
                <w:szCs w:val="21"/>
              </w:rPr>
              <w:t>1,0</w:t>
            </w:r>
            <w:r w:rsidRPr="007305DE">
              <w:rPr>
                <w:sz w:val="21"/>
                <w:szCs w:val="21"/>
                <w:lang w:val="en-US"/>
              </w:rPr>
              <w:t xml:space="preserve"> + W</w:t>
            </w:r>
          </w:p>
        </w:tc>
      </w:tr>
      <w:tr w:rsidR="00522F48" w:rsidRPr="00991983" w:rsidTr="006C3860">
        <w:trPr>
          <w:trHeight w:val="483"/>
          <w:jc w:val="center"/>
        </w:trPr>
        <w:tc>
          <w:tcPr>
            <w:tcW w:w="1058" w:type="dxa"/>
          </w:tcPr>
          <w:p w:rsidR="00522F48" w:rsidRPr="007305DE" w:rsidRDefault="00522F48" w:rsidP="006C3860">
            <w:pPr>
              <w:jc w:val="center"/>
              <w:rPr>
                <w:i/>
                <w:sz w:val="21"/>
                <w:szCs w:val="21"/>
                <w:lang w:val="en-US"/>
              </w:rPr>
            </w:pPr>
            <w:r w:rsidRPr="007305DE">
              <w:rPr>
                <w:i/>
                <w:sz w:val="21"/>
                <w:szCs w:val="21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Х</w:t>
            </w:r>
          </w:p>
        </w:tc>
        <w:tc>
          <w:tcPr>
            <w:tcW w:w="1926" w:type="dxa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522F48" w:rsidRPr="007305DE" w:rsidRDefault="00522F48" w:rsidP="006C3860">
            <w:pPr>
              <w:ind w:left="-103" w:right="-185"/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Z</w:t>
            </w:r>
            <w:r w:rsidRPr="007305DE">
              <w:rPr>
                <w:sz w:val="21"/>
                <w:szCs w:val="21"/>
                <w:vertAlign w:val="subscript"/>
                <w:lang w:val="en-US"/>
              </w:rPr>
              <w:t>i</w:t>
            </w:r>
            <w:r w:rsidRPr="007305DE">
              <w:rPr>
                <w:sz w:val="21"/>
                <w:szCs w:val="21"/>
                <w:lang w:val="en-US"/>
              </w:rPr>
              <w:t>= X*0,6 + Y*0,4</w:t>
            </w:r>
            <w:r w:rsidRPr="007305DE">
              <w:rPr>
                <w:sz w:val="21"/>
                <w:szCs w:val="21"/>
              </w:rPr>
              <w:t>+</w:t>
            </w:r>
            <w:r w:rsidRPr="007305DE">
              <w:rPr>
                <w:sz w:val="21"/>
                <w:szCs w:val="21"/>
                <w:lang w:val="en-US"/>
              </w:rPr>
              <w:t xml:space="preserve"> W</w:t>
            </w:r>
          </w:p>
        </w:tc>
      </w:tr>
      <w:tr w:rsidR="00522F48" w:rsidRPr="00991983" w:rsidTr="006C3860">
        <w:trPr>
          <w:trHeight w:val="483"/>
          <w:jc w:val="center"/>
        </w:trPr>
        <w:tc>
          <w:tcPr>
            <w:tcW w:w="1058" w:type="dxa"/>
          </w:tcPr>
          <w:p w:rsidR="00522F48" w:rsidRPr="007305DE" w:rsidRDefault="00522F48" w:rsidP="006C3860">
            <w:pPr>
              <w:jc w:val="center"/>
              <w:rPr>
                <w:i/>
                <w:sz w:val="21"/>
                <w:szCs w:val="21"/>
                <w:lang w:val="en-US"/>
              </w:rPr>
            </w:pPr>
            <w:r w:rsidRPr="007305DE">
              <w:rPr>
                <w:i/>
                <w:sz w:val="21"/>
                <w:szCs w:val="21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 xml:space="preserve">9 </w:t>
            </w:r>
            <w:r w:rsidRPr="007305DE">
              <w:rPr>
                <w:sz w:val="21"/>
                <w:szCs w:val="21"/>
              </w:rPr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Х</w:t>
            </w:r>
          </w:p>
        </w:tc>
        <w:tc>
          <w:tcPr>
            <w:tcW w:w="1926" w:type="dxa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522F48" w:rsidRPr="007305DE" w:rsidRDefault="00522F48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522F48" w:rsidRPr="007305DE" w:rsidRDefault="00522F48" w:rsidP="006C3860">
            <w:pPr>
              <w:ind w:left="-103" w:right="-185"/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Z</w:t>
            </w:r>
            <w:r w:rsidRPr="007305DE">
              <w:rPr>
                <w:sz w:val="21"/>
                <w:szCs w:val="21"/>
                <w:vertAlign w:val="subscript"/>
                <w:lang w:val="en-US"/>
              </w:rPr>
              <w:t>i</w:t>
            </w:r>
            <w:r w:rsidRPr="007305DE">
              <w:rPr>
                <w:sz w:val="21"/>
                <w:szCs w:val="21"/>
                <w:lang w:val="en-US"/>
              </w:rPr>
              <w:t>= X*0,6 + Y*0,4</w:t>
            </w:r>
            <w:r w:rsidRPr="007305DE">
              <w:rPr>
                <w:sz w:val="21"/>
                <w:szCs w:val="21"/>
              </w:rPr>
              <w:t>+</w:t>
            </w:r>
            <w:r w:rsidRPr="007305DE">
              <w:rPr>
                <w:sz w:val="21"/>
                <w:szCs w:val="21"/>
                <w:lang w:val="en-US"/>
              </w:rPr>
              <w:t xml:space="preserve"> W</w:t>
            </w:r>
          </w:p>
        </w:tc>
      </w:tr>
    </w:tbl>
    <w:p w:rsidR="00522F48" w:rsidRPr="00991983" w:rsidRDefault="00522F48" w:rsidP="00991983">
      <w:pPr>
        <w:jc w:val="both"/>
        <w:rPr>
          <w:sz w:val="22"/>
          <w:szCs w:val="22"/>
        </w:rPr>
      </w:pPr>
    </w:p>
    <w:p w:rsidR="00522F48" w:rsidRDefault="00522F48" w:rsidP="007305DE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Чем выше данный показатель (</w:t>
      </w:r>
      <w:r w:rsidRPr="00991983">
        <w:rPr>
          <w:sz w:val="22"/>
          <w:szCs w:val="22"/>
          <w:lang w:val="en-US"/>
        </w:rPr>
        <w:t>Z</w:t>
      </w:r>
      <w:r w:rsidRPr="00991983">
        <w:rPr>
          <w:sz w:val="22"/>
          <w:szCs w:val="22"/>
          <w:vertAlign w:val="subscript"/>
          <w:lang w:val="en-US"/>
        </w:rPr>
        <w:t>i</w:t>
      </w:r>
      <w:r w:rsidRPr="00991983">
        <w:rPr>
          <w:sz w:val="22"/>
          <w:szCs w:val="22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  <w:bookmarkStart w:id="62" w:name="_Ref416362301"/>
      <w:bookmarkStart w:id="63" w:name="_Toc418086450"/>
    </w:p>
    <w:p w:rsidR="00522F48" w:rsidRDefault="00522F48" w:rsidP="007305DE">
      <w:pPr>
        <w:ind w:left="357"/>
        <w:jc w:val="center"/>
        <w:outlineLvl w:val="0"/>
        <w:rPr>
          <w:b/>
          <w:kern w:val="28"/>
          <w:sz w:val="22"/>
          <w:szCs w:val="22"/>
        </w:rPr>
      </w:pPr>
    </w:p>
    <w:p w:rsidR="00522F48" w:rsidRPr="00991983" w:rsidRDefault="00522F48" w:rsidP="007305DE">
      <w:pPr>
        <w:ind w:left="357"/>
        <w:jc w:val="center"/>
        <w:outlineLvl w:val="0"/>
        <w:rPr>
          <w:sz w:val="22"/>
          <w:szCs w:val="22"/>
        </w:rPr>
      </w:pPr>
      <w:bookmarkStart w:id="64" w:name="_Toc423599980"/>
      <w:r>
        <w:rPr>
          <w:b/>
          <w:kern w:val="28"/>
          <w:sz w:val="22"/>
          <w:szCs w:val="22"/>
        </w:rPr>
        <w:t>4</w:t>
      </w:r>
      <w:r w:rsidRPr="005442C2">
        <w:rPr>
          <w:b/>
          <w:kern w:val="28"/>
          <w:sz w:val="22"/>
          <w:szCs w:val="22"/>
        </w:rPr>
        <w:t xml:space="preserve">. </w:t>
      </w:r>
      <w:r>
        <w:rPr>
          <w:b/>
          <w:kern w:val="28"/>
          <w:sz w:val="22"/>
          <w:szCs w:val="22"/>
        </w:rPr>
        <w:t>КРИТЕРИИ И МЕТОДИКА ОЦЕНКИ ЗАЯВОК НА УЧАСТИЕ В ЗАКУПКЕ.</w:t>
      </w:r>
      <w:bookmarkEnd w:id="59"/>
      <w:bookmarkEnd w:id="60"/>
      <w:bookmarkEnd w:id="61"/>
      <w:bookmarkEnd w:id="62"/>
      <w:bookmarkEnd w:id="63"/>
      <w:bookmarkEnd w:id="64"/>
    </w:p>
    <w:p w:rsidR="00522F48" w:rsidRPr="00991983" w:rsidRDefault="00522F48" w:rsidP="00991983">
      <w:pPr>
        <w:ind w:right="153" w:firstLine="636"/>
        <w:jc w:val="both"/>
        <w:rPr>
          <w:i/>
          <w:sz w:val="22"/>
          <w:szCs w:val="22"/>
          <w:u w:val="single"/>
        </w:rPr>
      </w:pPr>
    </w:p>
    <w:p w:rsidR="00522F48" w:rsidRPr="007305DE" w:rsidRDefault="00522F48" w:rsidP="00916D9A">
      <w:pPr>
        <w:pStyle w:val="ListParagraph"/>
        <w:keepNext/>
        <w:numPr>
          <w:ilvl w:val="0"/>
          <w:numId w:val="47"/>
        </w:numPr>
        <w:tabs>
          <w:tab w:val="left" w:pos="0"/>
          <w:tab w:val="left" w:pos="993"/>
        </w:tabs>
        <w:ind w:left="0" w:firstLine="284"/>
        <w:contextualSpacing w:val="0"/>
        <w:jc w:val="both"/>
        <w:outlineLvl w:val="2"/>
        <w:rPr>
          <w:b/>
          <w:bCs/>
          <w:iCs/>
          <w:sz w:val="22"/>
          <w:szCs w:val="22"/>
        </w:rPr>
      </w:pPr>
      <w:bookmarkStart w:id="65" w:name="_Ref417483794"/>
      <w:bookmarkStart w:id="66" w:name="_Toc418086451"/>
      <w:r w:rsidRPr="007305DE">
        <w:rPr>
          <w:b/>
          <w:bCs/>
          <w:iCs/>
          <w:sz w:val="22"/>
          <w:szCs w:val="22"/>
        </w:rPr>
        <w:t>Критерии оценки и их значимость</w:t>
      </w:r>
      <w:bookmarkEnd w:id="65"/>
      <w:bookmarkEnd w:id="66"/>
    </w:p>
    <w:p w:rsidR="00522F48" w:rsidRPr="00991983" w:rsidRDefault="00522F48" w:rsidP="00916D9A">
      <w:pPr>
        <w:numPr>
          <w:ilvl w:val="3"/>
          <w:numId w:val="48"/>
        </w:numPr>
        <w:tabs>
          <w:tab w:val="left" w:pos="386"/>
        </w:tabs>
        <w:ind w:left="0" w:right="153" w:firstLine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Цена договора</w:t>
      </w:r>
      <w:r w:rsidRPr="00991983">
        <w:rPr>
          <w:bCs/>
          <w:spacing w:val="-6"/>
          <w:sz w:val="22"/>
          <w:szCs w:val="22"/>
        </w:rPr>
        <w:t>(значимость критерия Ц</w:t>
      </w:r>
      <w:r w:rsidRPr="00991983">
        <w:rPr>
          <w:bCs/>
          <w:spacing w:val="-6"/>
          <w:sz w:val="22"/>
          <w:szCs w:val="22"/>
          <w:vertAlign w:val="subscript"/>
        </w:rPr>
        <w:t>i</w:t>
      </w:r>
      <w:r w:rsidRPr="00991983">
        <w:rPr>
          <w:bCs/>
          <w:spacing w:val="-6"/>
          <w:sz w:val="22"/>
          <w:szCs w:val="22"/>
        </w:rPr>
        <w:t>– 95%);</w:t>
      </w:r>
    </w:p>
    <w:p w:rsidR="00522F48" w:rsidRPr="00991983" w:rsidRDefault="00522F48" w:rsidP="00916D9A">
      <w:pPr>
        <w:numPr>
          <w:ilvl w:val="3"/>
          <w:numId w:val="48"/>
        </w:numPr>
        <w:tabs>
          <w:tab w:val="left" w:pos="386"/>
        </w:tabs>
        <w:ind w:left="0" w:right="153" w:firstLine="0"/>
        <w:jc w:val="both"/>
        <w:rPr>
          <w:bCs/>
          <w:spacing w:val="-6"/>
          <w:sz w:val="22"/>
          <w:szCs w:val="22"/>
        </w:rPr>
      </w:pPr>
      <w:r w:rsidRPr="00991983">
        <w:rPr>
          <w:sz w:val="22"/>
          <w:szCs w:val="22"/>
        </w:rPr>
        <w:t>Квалификация</w:t>
      </w:r>
      <w:r w:rsidRPr="00991983">
        <w:rPr>
          <w:bCs/>
          <w:spacing w:val="-6"/>
          <w:sz w:val="22"/>
          <w:szCs w:val="22"/>
        </w:rPr>
        <w:t xml:space="preserve"> участника </w:t>
      </w:r>
      <w:r>
        <w:rPr>
          <w:bCs/>
          <w:spacing w:val="-6"/>
          <w:sz w:val="22"/>
          <w:szCs w:val="22"/>
        </w:rPr>
        <w:t>закупки</w:t>
      </w:r>
      <w:r w:rsidRPr="00991983">
        <w:rPr>
          <w:bCs/>
          <w:spacing w:val="-6"/>
          <w:sz w:val="22"/>
          <w:szCs w:val="22"/>
        </w:rPr>
        <w:t xml:space="preserve"> (значимость критерия Кв</w:t>
      </w:r>
      <w:r w:rsidRPr="00991983">
        <w:rPr>
          <w:bCs/>
          <w:spacing w:val="-6"/>
          <w:sz w:val="22"/>
          <w:szCs w:val="22"/>
          <w:vertAlign w:val="subscript"/>
        </w:rPr>
        <w:t>i</w:t>
      </w:r>
      <w:r w:rsidRPr="00991983">
        <w:rPr>
          <w:bCs/>
          <w:spacing w:val="-6"/>
          <w:sz w:val="22"/>
          <w:szCs w:val="22"/>
        </w:rPr>
        <w:t xml:space="preserve"> –5%), в том числе:</w:t>
      </w:r>
    </w:p>
    <w:p w:rsidR="00522F48" w:rsidRPr="00991983" w:rsidRDefault="00522F48" w:rsidP="00916D9A">
      <w:pPr>
        <w:pStyle w:val="ListParagraph"/>
        <w:numPr>
          <w:ilvl w:val="1"/>
          <w:numId w:val="49"/>
        </w:numPr>
        <w:ind w:left="635" w:firstLine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опыт участника </w:t>
      </w:r>
      <w:r>
        <w:rPr>
          <w:sz w:val="22"/>
          <w:szCs w:val="22"/>
        </w:rPr>
        <w:t xml:space="preserve">закупки </w:t>
      </w:r>
      <w:r w:rsidRPr="00991983">
        <w:rPr>
          <w:sz w:val="22"/>
          <w:szCs w:val="22"/>
        </w:rPr>
        <w:t>(</w:t>
      </w:r>
      <w:r w:rsidRPr="00991983">
        <w:rPr>
          <w:bCs/>
          <w:sz w:val="22"/>
          <w:szCs w:val="22"/>
        </w:rPr>
        <w:t xml:space="preserve">значимость подкритерия </w:t>
      </w:r>
      <w:r w:rsidRPr="00991983">
        <w:rPr>
          <w:bCs/>
          <w:iCs/>
          <w:sz w:val="22"/>
          <w:szCs w:val="22"/>
        </w:rPr>
        <w:t>О</w:t>
      </w:r>
      <w:r w:rsidRPr="00991983">
        <w:rPr>
          <w:bCs/>
          <w:iCs/>
          <w:sz w:val="22"/>
          <w:szCs w:val="22"/>
          <w:vertAlign w:val="subscript"/>
        </w:rPr>
        <w:t>i</w:t>
      </w:r>
      <w:r w:rsidRPr="00991983">
        <w:rPr>
          <w:bCs/>
          <w:iCs/>
          <w:sz w:val="22"/>
          <w:szCs w:val="22"/>
        </w:rPr>
        <w:t xml:space="preserve"> – 100%)</w:t>
      </w:r>
      <w:r w:rsidRPr="00991983">
        <w:rPr>
          <w:sz w:val="22"/>
          <w:szCs w:val="22"/>
        </w:rPr>
        <w:t>;</w:t>
      </w:r>
    </w:p>
    <w:p w:rsidR="00522F48" w:rsidRPr="00991983" w:rsidRDefault="00522F48" w:rsidP="00991983">
      <w:pPr>
        <w:jc w:val="both"/>
        <w:rPr>
          <w:i/>
          <w:sz w:val="22"/>
          <w:szCs w:val="22"/>
        </w:rPr>
      </w:pPr>
    </w:p>
    <w:p w:rsidR="00522F48" w:rsidRPr="007305DE" w:rsidRDefault="00522F48" w:rsidP="00916D9A">
      <w:pPr>
        <w:pStyle w:val="ListParagraph"/>
        <w:keepNext/>
        <w:numPr>
          <w:ilvl w:val="0"/>
          <w:numId w:val="47"/>
        </w:numPr>
        <w:tabs>
          <w:tab w:val="left" w:pos="0"/>
          <w:tab w:val="left" w:pos="993"/>
        </w:tabs>
        <w:ind w:left="0" w:firstLine="284"/>
        <w:contextualSpacing w:val="0"/>
        <w:jc w:val="both"/>
        <w:outlineLvl w:val="2"/>
        <w:rPr>
          <w:b/>
          <w:bCs/>
          <w:iCs/>
          <w:sz w:val="22"/>
          <w:szCs w:val="22"/>
        </w:rPr>
      </w:pPr>
      <w:bookmarkStart w:id="67" w:name="_Ref383787274"/>
      <w:bookmarkStart w:id="68" w:name="_Toc383792475"/>
      <w:bookmarkStart w:id="69" w:name="_Toc384030522"/>
      <w:bookmarkStart w:id="70" w:name="_Toc390100174"/>
      <w:bookmarkStart w:id="71" w:name="_Toc418086452"/>
      <w:r w:rsidRPr="007305DE">
        <w:rPr>
          <w:b/>
          <w:bCs/>
          <w:iCs/>
          <w:sz w:val="22"/>
          <w:szCs w:val="22"/>
        </w:rPr>
        <w:t>Методика оценки заявок</w:t>
      </w:r>
      <w:bookmarkEnd w:id="67"/>
      <w:bookmarkEnd w:id="68"/>
      <w:bookmarkEnd w:id="69"/>
      <w:bookmarkEnd w:id="70"/>
      <w:bookmarkEnd w:id="71"/>
    </w:p>
    <w:p w:rsidR="00522F48" w:rsidRDefault="00522F48" w:rsidP="00991983">
      <w:pPr>
        <w:ind w:right="153" w:firstLine="709"/>
        <w:jc w:val="both"/>
        <w:rPr>
          <w:sz w:val="22"/>
          <w:szCs w:val="22"/>
        </w:rPr>
      </w:pPr>
      <w:r>
        <w:rPr>
          <w:sz w:val="22"/>
          <w:szCs w:val="22"/>
        </w:rPr>
        <w:t>Рейтинг заявки участника закупки пр</w:t>
      </w:r>
      <w:r w:rsidRPr="00991983">
        <w:rPr>
          <w:sz w:val="22"/>
          <w:szCs w:val="22"/>
        </w:rPr>
        <w:t>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522F48" w:rsidRPr="00991983" w:rsidRDefault="00522F48" w:rsidP="00991983">
      <w:pPr>
        <w:ind w:right="153" w:firstLine="709"/>
        <w:jc w:val="both"/>
        <w:rPr>
          <w:bCs/>
          <w:sz w:val="22"/>
          <w:szCs w:val="22"/>
        </w:rPr>
      </w:pPr>
      <w:r w:rsidRPr="00991983">
        <w:rPr>
          <w:sz w:val="22"/>
          <w:szCs w:val="22"/>
        </w:rPr>
        <w:t>Если какой-либо критерий имеет подкритерии, то выставляются оценки по каждому подкритерию, общая о</w:t>
      </w:r>
      <w:r w:rsidRPr="00991983">
        <w:rPr>
          <w:bCs/>
          <w:sz w:val="22"/>
          <w:szCs w:val="22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522F48" w:rsidRPr="00991983" w:rsidRDefault="00522F48" w:rsidP="00991983">
      <w:pPr>
        <w:spacing w:before="120"/>
        <w:ind w:right="153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Рейтинг заявки на участие в </w:t>
      </w:r>
      <w:r>
        <w:rPr>
          <w:sz w:val="22"/>
          <w:szCs w:val="22"/>
        </w:rPr>
        <w:t>закупке</w:t>
      </w:r>
      <w:r w:rsidRPr="00991983">
        <w:rPr>
          <w:sz w:val="22"/>
          <w:szCs w:val="22"/>
          <w:lang w:val="en-US"/>
        </w:rPr>
        <w:t>i</w:t>
      </w:r>
      <w:r w:rsidRPr="00991983">
        <w:rPr>
          <w:sz w:val="22"/>
          <w:szCs w:val="22"/>
        </w:rPr>
        <w:t xml:space="preserve">-го участника </w:t>
      </w:r>
      <w:r>
        <w:rPr>
          <w:sz w:val="22"/>
          <w:szCs w:val="22"/>
        </w:rPr>
        <w:t>закупки</w:t>
      </w:r>
      <w:r w:rsidRPr="00991983">
        <w:rPr>
          <w:sz w:val="22"/>
          <w:szCs w:val="22"/>
        </w:rPr>
        <w:t xml:space="preserve"> определяется по формуле:</w:t>
      </w:r>
    </w:p>
    <w:p w:rsidR="00522F48" w:rsidRPr="00991983" w:rsidRDefault="00522F48" w:rsidP="00A0672E">
      <w:pPr>
        <w:spacing w:before="60"/>
        <w:ind w:right="153"/>
        <w:jc w:val="center"/>
        <w:rPr>
          <w:bCs/>
          <w:sz w:val="22"/>
          <w:szCs w:val="22"/>
        </w:rPr>
      </w:pPr>
      <w:r w:rsidRPr="00991983">
        <w:rPr>
          <w:sz w:val="22"/>
          <w:szCs w:val="22"/>
          <w:lang w:val="en-US"/>
        </w:rPr>
        <w:t>R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</w:rPr>
        <w:t>= БЦ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sz w:val="22"/>
          <w:szCs w:val="22"/>
        </w:rPr>
        <w:t>*</w:t>
      </w:r>
      <w:r w:rsidRPr="00991983">
        <w:rPr>
          <w:bCs/>
          <w:sz w:val="22"/>
          <w:szCs w:val="22"/>
        </w:rPr>
        <w:t xml:space="preserve"> </w:t>
      </w:r>
      <w:r w:rsidRPr="00991983">
        <w:rPr>
          <w:bCs/>
          <w:sz w:val="22"/>
          <w:szCs w:val="22"/>
          <w:lang w:val="en-US"/>
        </w:rPr>
        <w:t>V</w:t>
      </w:r>
      <w:r w:rsidRPr="00991983">
        <w:rPr>
          <w:bCs/>
          <w:sz w:val="22"/>
          <w:szCs w:val="22"/>
          <w:vertAlign w:val="subscript"/>
        </w:rPr>
        <w:t>ц</w:t>
      </w:r>
      <w:r w:rsidRPr="00991983">
        <w:rPr>
          <w:bCs/>
          <w:sz w:val="22"/>
          <w:szCs w:val="22"/>
        </w:rPr>
        <w:t>+ БКв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sz w:val="22"/>
          <w:szCs w:val="22"/>
        </w:rPr>
        <w:t>*</w:t>
      </w:r>
      <w:r w:rsidRPr="00991983">
        <w:rPr>
          <w:bCs/>
          <w:sz w:val="22"/>
          <w:szCs w:val="22"/>
        </w:rPr>
        <w:t xml:space="preserve"> </w:t>
      </w:r>
      <w:r w:rsidRPr="00991983">
        <w:rPr>
          <w:bCs/>
          <w:sz w:val="22"/>
          <w:szCs w:val="22"/>
          <w:lang w:val="en-US"/>
        </w:rPr>
        <w:t>V</w:t>
      </w:r>
      <w:r w:rsidRPr="00991983">
        <w:rPr>
          <w:bCs/>
          <w:sz w:val="22"/>
          <w:szCs w:val="22"/>
          <w:vertAlign w:val="subscript"/>
        </w:rPr>
        <w:t>кв</w:t>
      </w:r>
      <w:r w:rsidRPr="00991983">
        <w:rPr>
          <w:bCs/>
          <w:sz w:val="22"/>
          <w:szCs w:val="22"/>
        </w:rPr>
        <w:t>;</w:t>
      </w:r>
    </w:p>
    <w:p w:rsidR="00522F48" w:rsidRPr="00991983" w:rsidRDefault="00522F48" w:rsidP="00991983">
      <w:pPr>
        <w:spacing w:before="60"/>
        <w:ind w:right="153"/>
        <w:jc w:val="both"/>
        <w:rPr>
          <w:bCs/>
          <w:sz w:val="22"/>
          <w:szCs w:val="22"/>
        </w:rPr>
      </w:pPr>
      <w:r w:rsidRPr="00991983">
        <w:rPr>
          <w:bCs/>
          <w:sz w:val="22"/>
          <w:szCs w:val="22"/>
        </w:rPr>
        <w:t xml:space="preserve">где </w:t>
      </w:r>
      <w:r w:rsidRPr="00991983">
        <w:rPr>
          <w:bCs/>
          <w:sz w:val="22"/>
          <w:szCs w:val="22"/>
          <w:lang w:val="en-US"/>
        </w:rPr>
        <w:t>V</w:t>
      </w:r>
      <w:r w:rsidRPr="00991983">
        <w:rPr>
          <w:bCs/>
          <w:sz w:val="22"/>
          <w:szCs w:val="22"/>
        </w:rPr>
        <w:t xml:space="preserve"> – </w:t>
      </w:r>
      <w:r w:rsidRPr="00991983">
        <w:rPr>
          <w:sz w:val="22"/>
          <w:szCs w:val="22"/>
        </w:rPr>
        <w:t>значимость</w:t>
      </w:r>
      <w:r w:rsidRPr="00991983">
        <w:rPr>
          <w:bCs/>
          <w:sz w:val="22"/>
          <w:szCs w:val="22"/>
        </w:rPr>
        <w:t xml:space="preserve"> (вес) соответствующего критерия,</w:t>
      </w:r>
    </w:p>
    <w:p w:rsidR="00522F48" w:rsidRPr="00991983" w:rsidRDefault="00522F48" w:rsidP="00991983">
      <w:pPr>
        <w:spacing w:before="60"/>
        <w:ind w:right="153"/>
        <w:jc w:val="both"/>
        <w:rPr>
          <w:bCs/>
          <w:sz w:val="22"/>
          <w:szCs w:val="22"/>
        </w:rPr>
      </w:pPr>
      <w:r w:rsidRPr="00991983">
        <w:rPr>
          <w:bCs/>
          <w:sz w:val="22"/>
          <w:szCs w:val="22"/>
        </w:rPr>
        <w:t xml:space="preserve">БЦ, БКв – </w:t>
      </w:r>
      <w:r w:rsidRPr="00991983">
        <w:rPr>
          <w:sz w:val="22"/>
          <w:szCs w:val="22"/>
        </w:rPr>
        <w:t>оценка</w:t>
      </w:r>
      <w:r w:rsidRPr="00991983">
        <w:rPr>
          <w:bCs/>
          <w:sz w:val="22"/>
          <w:szCs w:val="22"/>
        </w:rPr>
        <w:t xml:space="preserve"> (балл) соответствующего критерия.</w:t>
      </w:r>
    </w:p>
    <w:p w:rsidR="00522F48" w:rsidRPr="00991983" w:rsidRDefault="00522F48" w:rsidP="00991983">
      <w:pPr>
        <w:spacing w:before="60"/>
        <w:ind w:right="153"/>
        <w:jc w:val="both"/>
        <w:rPr>
          <w:b/>
          <w:bCs/>
          <w:i/>
          <w:sz w:val="22"/>
          <w:szCs w:val="22"/>
        </w:rPr>
      </w:pPr>
      <w:r w:rsidRPr="00991983">
        <w:rPr>
          <w:bCs/>
          <w:sz w:val="22"/>
          <w:szCs w:val="22"/>
        </w:rPr>
        <w:t>Совокупная значимость всех критериев равна 100 процентам. Максимальная оценка в баллах по критерию Ц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  <w:vertAlign w:val="subscript"/>
        </w:rPr>
        <w:t xml:space="preserve">, </w:t>
      </w:r>
      <w:r w:rsidRPr="00991983">
        <w:rPr>
          <w:bCs/>
          <w:sz w:val="22"/>
          <w:szCs w:val="22"/>
        </w:rPr>
        <w:t>БКв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</w:rPr>
        <w:t xml:space="preserve">  – 100 баллов.</w:t>
      </w:r>
    </w:p>
    <w:p w:rsidR="00522F48" w:rsidRPr="00991983" w:rsidRDefault="00522F48" w:rsidP="00991983">
      <w:pPr>
        <w:ind w:right="153"/>
        <w:jc w:val="both"/>
        <w:rPr>
          <w:bCs/>
          <w:sz w:val="22"/>
          <w:szCs w:val="22"/>
        </w:rPr>
      </w:pPr>
    </w:p>
    <w:p w:rsidR="00522F48" w:rsidRPr="007305DE" w:rsidRDefault="00522F48" w:rsidP="00991983">
      <w:pPr>
        <w:spacing w:before="120" w:after="120"/>
        <w:ind w:right="153"/>
        <w:jc w:val="center"/>
        <w:rPr>
          <w:bCs/>
          <w:i/>
          <w:sz w:val="22"/>
          <w:szCs w:val="22"/>
        </w:rPr>
      </w:pPr>
      <w:r w:rsidRPr="007305DE">
        <w:rPr>
          <w:i/>
          <w:sz w:val="22"/>
          <w:szCs w:val="22"/>
        </w:rPr>
        <w:t>Оценка по критерию «цена договора», БЦ</w:t>
      </w:r>
      <w:r w:rsidRPr="007305DE">
        <w:rPr>
          <w:i/>
          <w:sz w:val="22"/>
          <w:szCs w:val="22"/>
          <w:vertAlign w:val="subscript"/>
          <w:lang w:val="en-US"/>
        </w:rPr>
        <w:t>i</w:t>
      </w:r>
      <w:r w:rsidRPr="007305DE">
        <w:rPr>
          <w:i/>
          <w:sz w:val="22"/>
          <w:szCs w:val="22"/>
        </w:rPr>
        <w:t>:</w:t>
      </w:r>
    </w:p>
    <w:tbl>
      <w:tblPr>
        <w:tblW w:w="0" w:type="auto"/>
        <w:jc w:val="center"/>
        <w:tblLayout w:type="fixed"/>
        <w:tblLook w:val="0000"/>
      </w:tblPr>
      <w:tblGrid>
        <w:gridCol w:w="765"/>
        <w:gridCol w:w="399"/>
        <w:gridCol w:w="1105"/>
        <w:gridCol w:w="843"/>
      </w:tblGrid>
      <w:tr w:rsidR="00522F48" w:rsidRPr="00991983" w:rsidTr="006C3860">
        <w:trPr>
          <w:cantSplit/>
          <w:trHeight w:val="243"/>
          <w:jc w:val="center"/>
        </w:trPr>
        <w:tc>
          <w:tcPr>
            <w:tcW w:w="765" w:type="dxa"/>
            <w:vMerge w:val="restart"/>
            <w:vAlign w:val="center"/>
          </w:tcPr>
          <w:p w:rsidR="00522F48" w:rsidRPr="00991983" w:rsidRDefault="00522F48" w:rsidP="006C3860">
            <w:pPr>
              <w:pStyle w:val="NormalWeb"/>
              <w:spacing w:before="0" w:beforeAutospacing="0" w:after="0" w:afterAutospacing="0"/>
              <w:jc w:val="both"/>
              <w:rPr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 xml:space="preserve">БЦ </w:t>
            </w:r>
            <w:r w:rsidRPr="00991983">
              <w:rPr>
                <w:bCs/>
                <w:sz w:val="22"/>
                <w:szCs w:val="22"/>
                <w:vertAlign w:val="subscript"/>
                <w:lang w:val="en-US"/>
              </w:rPr>
              <w:t>i</w:t>
            </w:r>
          </w:p>
        </w:tc>
        <w:tc>
          <w:tcPr>
            <w:tcW w:w="399" w:type="dxa"/>
            <w:vMerge w:val="restart"/>
            <w:vAlign w:val="center"/>
          </w:tcPr>
          <w:p w:rsidR="00522F48" w:rsidRPr="00991983" w:rsidRDefault="00522F48" w:rsidP="006C3860">
            <w:pPr>
              <w:pStyle w:val="NormalWeb"/>
              <w:spacing w:before="0" w:beforeAutospacing="0" w:after="0" w:afterAutospacing="0"/>
              <w:jc w:val="both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522F48" w:rsidRPr="00991983" w:rsidRDefault="00522F48" w:rsidP="006C3860">
            <w:pPr>
              <w:pStyle w:val="NormalWeb"/>
              <w:spacing w:before="0" w:beforeAutospacing="0" w:after="0" w:afterAutospacing="0"/>
              <w:jc w:val="center"/>
              <w:rPr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>Ц</w:t>
            </w:r>
            <w:r w:rsidRPr="00991983">
              <w:rPr>
                <w:bCs/>
                <w:sz w:val="22"/>
                <w:szCs w:val="22"/>
                <w:vertAlign w:val="subscript"/>
                <w:lang w:val="en-US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522F48" w:rsidRPr="00991983" w:rsidRDefault="00522F48" w:rsidP="006C3860">
            <w:pPr>
              <w:pStyle w:val="NormalWeb"/>
              <w:spacing w:before="0" w:beforeAutospacing="0" w:after="0" w:afterAutospacing="0"/>
              <w:jc w:val="both"/>
              <w:rPr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>х 100</w:t>
            </w:r>
          </w:p>
        </w:tc>
      </w:tr>
      <w:tr w:rsidR="00522F48" w:rsidRPr="00991983" w:rsidTr="006C3860">
        <w:trPr>
          <w:cantSplit/>
          <w:jc w:val="center"/>
        </w:trPr>
        <w:tc>
          <w:tcPr>
            <w:tcW w:w="765" w:type="dxa"/>
            <w:vMerge/>
          </w:tcPr>
          <w:p w:rsidR="00522F48" w:rsidRPr="00991983" w:rsidRDefault="00522F48" w:rsidP="006C3860">
            <w:pPr>
              <w:pStyle w:val="NormalWeb"/>
              <w:spacing w:before="0" w:beforeAutospacing="0" w:after="0" w:afterAutospacing="0"/>
              <w:jc w:val="both"/>
              <w:rPr>
                <w:szCs w:val="22"/>
              </w:rPr>
            </w:pPr>
          </w:p>
        </w:tc>
        <w:tc>
          <w:tcPr>
            <w:tcW w:w="399" w:type="dxa"/>
            <w:vMerge/>
          </w:tcPr>
          <w:p w:rsidR="00522F48" w:rsidRPr="00991983" w:rsidRDefault="00522F48" w:rsidP="006C3860">
            <w:pPr>
              <w:pStyle w:val="NormalWeb"/>
              <w:spacing w:before="0" w:beforeAutospacing="0" w:after="0" w:afterAutospacing="0"/>
              <w:jc w:val="both"/>
              <w:rPr>
                <w:szCs w:val="22"/>
              </w:rPr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522F48" w:rsidRPr="00991983" w:rsidRDefault="00522F48" w:rsidP="006C3860">
            <w:pPr>
              <w:pStyle w:val="NormalWeb"/>
              <w:spacing w:before="0" w:beforeAutospacing="0" w:after="0" w:afterAutospacing="0"/>
              <w:jc w:val="center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Ц</w:t>
            </w:r>
            <w:r w:rsidRPr="00991983">
              <w:rPr>
                <w:sz w:val="22"/>
                <w:szCs w:val="22"/>
                <w:vertAlign w:val="subscript"/>
                <w:lang w:val="en-US"/>
              </w:rPr>
              <w:t>i</w:t>
            </w:r>
          </w:p>
        </w:tc>
        <w:tc>
          <w:tcPr>
            <w:tcW w:w="843" w:type="dxa"/>
            <w:vMerge/>
          </w:tcPr>
          <w:p w:rsidR="00522F48" w:rsidRPr="00991983" w:rsidRDefault="00522F48" w:rsidP="006C3860">
            <w:pPr>
              <w:pStyle w:val="NormalWeb"/>
              <w:spacing w:before="0" w:beforeAutospacing="0" w:after="0" w:afterAutospacing="0"/>
              <w:jc w:val="both"/>
              <w:rPr>
                <w:szCs w:val="22"/>
              </w:rPr>
            </w:pPr>
          </w:p>
        </w:tc>
      </w:tr>
    </w:tbl>
    <w:p w:rsidR="00522F48" w:rsidRPr="00991983" w:rsidRDefault="00522F48" w:rsidP="00991983">
      <w:pPr>
        <w:pStyle w:val="NormalWeb"/>
        <w:tabs>
          <w:tab w:val="left" w:pos="0"/>
          <w:tab w:val="left" w:pos="1062"/>
        </w:tabs>
        <w:spacing w:before="120" w:beforeAutospacing="0" w:after="0" w:afterAutospacing="0"/>
        <w:ind w:left="1344" w:right="153" w:hanging="1344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где: </w:t>
      </w:r>
    </w:p>
    <w:p w:rsidR="00522F48" w:rsidRPr="00991983" w:rsidRDefault="00522F48" w:rsidP="00991983">
      <w:pPr>
        <w:pStyle w:val="NormalWeb"/>
        <w:tabs>
          <w:tab w:val="left" w:pos="0"/>
          <w:tab w:val="left" w:pos="1062"/>
        </w:tabs>
        <w:spacing w:before="120" w:beforeAutospacing="0" w:after="0" w:afterAutospacing="0"/>
        <w:jc w:val="both"/>
        <w:rPr>
          <w:sz w:val="22"/>
          <w:szCs w:val="22"/>
        </w:rPr>
      </w:pPr>
      <w:r w:rsidRPr="00991983">
        <w:rPr>
          <w:bCs/>
          <w:sz w:val="22"/>
          <w:szCs w:val="22"/>
        </w:rPr>
        <w:t>Ц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</w:rPr>
        <w:t xml:space="preserve">– предложение участника </w:t>
      </w:r>
      <w:r>
        <w:rPr>
          <w:bCs/>
          <w:sz w:val="22"/>
          <w:szCs w:val="22"/>
        </w:rPr>
        <w:t>закупки</w:t>
      </w:r>
      <w:r w:rsidRPr="00991983">
        <w:rPr>
          <w:bCs/>
          <w:sz w:val="22"/>
          <w:szCs w:val="22"/>
        </w:rPr>
        <w:t xml:space="preserve"> о цене договора, указанной в заявке </w:t>
      </w:r>
      <w:r w:rsidRPr="00991983">
        <w:rPr>
          <w:sz w:val="22"/>
          <w:szCs w:val="22"/>
        </w:rPr>
        <w:t xml:space="preserve">на участие в </w:t>
      </w:r>
      <w:r>
        <w:rPr>
          <w:sz w:val="22"/>
          <w:szCs w:val="22"/>
        </w:rPr>
        <w:t>закупке</w:t>
      </w:r>
      <w:r w:rsidRPr="00991983">
        <w:rPr>
          <w:sz w:val="22"/>
          <w:szCs w:val="22"/>
          <w:lang w:val="en-US"/>
        </w:rPr>
        <w:t>i</w:t>
      </w:r>
      <w:r w:rsidRPr="00991983">
        <w:rPr>
          <w:sz w:val="22"/>
          <w:szCs w:val="22"/>
        </w:rPr>
        <w:t xml:space="preserve">-го участника </w:t>
      </w:r>
      <w:r>
        <w:rPr>
          <w:sz w:val="22"/>
          <w:szCs w:val="22"/>
        </w:rPr>
        <w:t>закупки</w:t>
      </w:r>
      <w:r w:rsidRPr="00991983">
        <w:rPr>
          <w:sz w:val="22"/>
          <w:szCs w:val="22"/>
        </w:rPr>
        <w:t>, руб. с НДС.</w:t>
      </w:r>
    </w:p>
    <w:p w:rsidR="00522F48" w:rsidRPr="00991983" w:rsidRDefault="00522F48" w:rsidP="0099198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991983">
        <w:rPr>
          <w:bCs/>
          <w:sz w:val="22"/>
          <w:szCs w:val="22"/>
        </w:rPr>
        <w:t>Ц</w:t>
      </w:r>
      <w:r w:rsidRPr="00991983">
        <w:rPr>
          <w:bCs/>
          <w:sz w:val="22"/>
          <w:szCs w:val="22"/>
          <w:vertAlign w:val="subscript"/>
          <w:lang w:val="en-US"/>
        </w:rPr>
        <w:t>min</w:t>
      </w:r>
      <w:r w:rsidRPr="00991983">
        <w:rPr>
          <w:bCs/>
          <w:sz w:val="22"/>
          <w:szCs w:val="22"/>
        </w:rPr>
        <w:t>–</w:t>
      </w:r>
      <w:r w:rsidRPr="00991983">
        <w:rPr>
          <w:sz w:val="22"/>
          <w:szCs w:val="22"/>
        </w:rPr>
        <w:tab/>
        <w:t xml:space="preserve">минимальное </w:t>
      </w:r>
      <w:r w:rsidRPr="00991983">
        <w:rPr>
          <w:bCs/>
          <w:sz w:val="22"/>
          <w:szCs w:val="22"/>
        </w:rPr>
        <w:t xml:space="preserve">предложение участника </w:t>
      </w:r>
      <w:r>
        <w:rPr>
          <w:bCs/>
          <w:sz w:val="22"/>
          <w:szCs w:val="22"/>
        </w:rPr>
        <w:t>закупки</w:t>
      </w:r>
      <w:r w:rsidRPr="00991983">
        <w:rPr>
          <w:bCs/>
          <w:sz w:val="22"/>
          <w:szCs w:val="22"/>
        </w:rPr>
        <w:t xml:space="preserve"> о цене договора, указанной в заявке </w:t>
      </w:r>
      <w:r w:rsidRPr="00991983">
        <w:rPr>
          <w:sz w:val="22"/>
          <w:szCs w:val="22"/>
        </w:rPr>
        <w:t xml:space="preserve">на участие в </w:t>
      </w:r>
      <w:r>
        <w:rPr>
          <w:sz w:val="22"/>
          <w:szCs w:val="22"/>
        </w:rPr>
        <w:t>закупке</w:t>
      </w:r>
      <w:r w:rsidRPr="00991983">
        <w:rPr>
          <w:sz w:val="22"/>
          <w:szCs w:val="22"/>
        </w:rPr>
        <w:t xml:space="preserve">из представленных допущенными участниками </w:t>
      </w:r>
      <w:r>
        <w:rPr>
          <w:sz w:val="22"/>
          <w:szCs w:val="22"/>
        </w:rPr>
        <w:t>закупки</w:t>
      </w:r>
      <w:r w:rsidRPr="00991983">
        <w:rPr>
          <w:sz w:val="22"/>
          <w:szCs w:val="22"/>
        </w:rPr>
        <w:t>, руб. с НДС.</w:t>
      </w:r>
    </w:p>
    <w:p w:rsidR="00522F48" w:rsidRPr="00991983" w:rsidRDefault="00522F48" w:rsidP="00991983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22F48" w:rsidRDefault="00522F48" w:rsidP="00991983">
      <w:pPr>
        <w:spacing w:before="120" w:after="120"/>
        <w:ind w:right="153"/>
        <w:jc w:val="center"/>
        <w:rPr>
          <w:i/>
          <w:sz w:val="22"/>
          <w:szCs w:val="22"/>
        </w:rPr>
      </w:pPr>
      <w:bookmarkStart w:id="72" w:name="_Ref410314872"/>
      <w:r w:rsidRPr="007305DE">
        <w:rPr>
          <w:i/>
          <w:sz w:val="22"/>
          <w:szCs w:val="22"/>
        </w:rPr>
        <w:t>Оценка по критерию «квалификация участника закупки»</w:t>
      </w:r>
      <w:bookmarkEnd w:id="72"/>
    </w:p>
    <w:p w:rsidR="00522F48" w:rsidRDefault="00522F48" w:rsidP="00991983">
      <w:pPr>
        <w:spacing w:before="120" w:after="120"/>
        <w:ind w:right="153"/>
        <w:jc w:val="center"/>
        <w:rPr>
          <w:i/>
          <w:sz w:val="22"/>
          <w:szCs w:val="22"/>
        </w:rPr>
      </w:pPr>
      <w:r w:rsidRPr="00991983">
        <w:rPr>
          <w:sz w:val="22"/>
          <w:szCs w:val="22"/>
        </w:rPr>
        <w:t>БКв</w:t>
      </w:r>
      <w:r w:rsidRPr="00991983">
        <w:rPr>
          <w:sz w:val="22"/>
          <w:szCs w:val="22"/>
          <w:vertAlign w:val="subscript"/>
          <w:lang w:val="en-US"/>
        </w:rPr>
        <w:t>i</w:t>
      </w:r>
      <w:r w:rsidRPr="00991983">
        <w:rPr>
          <w:sz w:val="22"/>
          <w:szCs w:val="22"/>
        </w:rPr>
        <w:t>= БО</w:t>
      </w:r>
      <w:r w:rsidRPr="00991983">
        <w:rPr>
          <w:sz w:val="22"/>
          <w:szCs w:val="22"/>
          <w:vertAlign w:val="subscript"/>
          <w:lang w:val="en-US"/>
        </w:rPr>
        <w:t>yi</w:t>
      </w:r>
      <w:r w:rsidRPr="00991983">
        <w:rPr>
          <w:sz w:val="22"/>
          <w:szCs w:val="22"/>
        </w:rPr>
        <w:t xml:space="preserve"> * </w:t>
      </w:r>
      <w:r w:rsidRPr="00991983">
        <w:rPr>
          <w:sz w:val="22"/>
          <w:szCs w:val="22"/>
          <w:lang w:val="en-US"/>
        </w:rPr>
        <w:t>V</w:t>
      </w:r>
      <w:r w:rsidRPr="00991983">
        <w:rPr>
          <w:sz w:val="22"/>
          <w:szCs w:val="22"/>
          <w:vertAlign w:val="subscript"/>
        </w:rPr>
        <w:t>о</w:t>
      </w:r>
    </w:p>
    <w:p w:rsidR="00522F48" w:rsidRDefault="00522F48" w:rsidP="0020524E">
      <w:pPr>
        <w:ind w:right="153"/>
        <w:rPr>
          <w:i/>
          <w:sz w:val="22"/>
          <w:szCs w:val="22"/>
        </w:rPr>
      </w:pPr>
      <w:r w:rsidRPr="00991983">
        <w:rPr>
          <w:sz w:val="22"/>
          <w:szCs w:val="22"/>
        </w:rPr>
        <w:t>где: V – значимость (вес) соответствующего подкритерия,</w:t>
      </w:r>
    </w:p>
    <w:p w:rsidR="00522F48" w:rsidRDefault="00522F48" w:rsidP="0020524E">
      <w:pPr>
        <w:ind w:right="153"/>
        <w:rPr>
          <w:sz w:val="22"/>
          <w:szCs w:val="22"/>
        </w:rPr>
      </w:pPr>
      <w:r w:rsidRPr="00991983">
        <w:rPr>
          <w:sz w:val="22"/>
          <w:szCs w:val="22"/>
        </w:rPr>
        <w:t>БО – оценка (балл) соответствующего подкритерия</w:t>
      </w:r>
    </w:p>
    <w:p w:rsidR="00522F48" w:rsidRDefault="00522F48" w:rsidP="0020524E">
      <w:pPr>
        <w:ind w:right="153"/>
        <w:rPr>
          <w:sz w:val="22"/>
          <w:szCs w:val="22"/>
        </w:rPr>
      </w:pPr>
      <w:r w:rsidRPr="00991983">
        <w:rPr>
          <w:sz w:val="22"/>
          <w:szCs w:val="22"/>
        </w:rPr>
        <w:t>Совокупная значимость всех подкритериев одного критерия равна 100 процентам.</w:t>
      </w:r>
    </w:p>
    <w:p w:rsidR="00522F48" w:rsidRDefault="00522F48" w:rsidP="0020524E">
      <w:pPr>
        <w:ind w:right="153"/>
        <w:rPr>
          <w:sz w:val="22"/>
          <w:szCs w:val="22"/>
        </w:rPr>
      </w:pPr>
      <w:r w:rsidRPr="00991983">
        <w:rPr>
          <w:sz w:val="22"/>
          <w:szCs w:val="22"/>
        </w:rPr>
        <w:t>Максимальная оценка в баллах по подкритериюО</w:t>
      </w:r>
      <w:r w:rsidRPr="00991983">
        <w:rPr>
          <w:sz w:val="22"/>
          <w:szCs w:val="22"/>
          <w:vertAlign w:val="subscript"/>
        </w:rPr>
        <w:t>i</w:t>
      </w:r>
      <w:r w:rsidRPr="00991983">
        <w:rPr>
          <w:sz w:val="22"/>
          <w:szCs w:val="22"/>
        </w:rPr>
        <w:t>– 100 баллов</w:t>
      </w:r>
    </w:p>
    <w:p w:rsidR="00522F48" w:rsidRDefault="00522F48" w:rsidP="007305DE">
      <w:pPr>
        <w:spacing w:before="120" w:after="120"/>
        <w:ind w:right="153"/>
        <w:jc w:val="center"/>
        <w:rPr>
          <w:i/>
          <w:sz w:val="22"/>
          <w:szCs w:val="22"/>
        </w:rPr>
      </w:pPr>
    </w:p>
    <w:p w:rsidR="00522F48" w:rsidRPr="007305DE" w:rsidRDefault="00522F48" w:rsidP="007305DE">
      <w:pPr>
        <w:spacing w:before="120" w:after="120"/>
        <w:ind w:right="153"/>
        <w:jc w:val="center"/>
        <w:rPr>
          <w:i/>
          <w:sz w:val="22"/>
          <w:szCs w:val="22"/>
        </w:rPr>
      </w:pPr>
      <w:r w:rsidRPr="007305DE">
        <w:rPr>
          <w:i/>
          <w:sz w:val="22"/>
          <w:szCs w:val="22"/>
        </w:rPr>
        <w:t>Оценка по подкритерию «опыт участника закупки»:</w:t>
      </w:r>
    </w:p>
    <w:p w:rsidR="00522F48" w:rsidRPr="00991983" w:rsidRDefault="00522F48" w:rsidP="00991983">
      <w:pPr>
        <w:tabs>
          <w:tab w:val="left" w:pos="0"/>
        </w:tabs>
        <w:ind w:right="153"/>
        <w:rPr>
          <w:sz w:val="22"/>
          <w:szCs w:val="22"/>
        </w:rPr>
      </w:pPr>
      <w:r w:rsidRPr="00991983">
        <w:rPr>
          <w:bCs/>
          <w:iCs/>
          <w:sz w:val="22"/>
          <w:szCs w:val="22"/>
        </w:rPr>
        <w:t xml:space="preserve">При оценке по данному подкритерию к учету принимаются, завершенные в 2012 – 2014 гг. </w:t>
      </w:r>
      <w:r w:rsidRPr="00991983">
        <w:rPr>
          <w:bCs/>
          <w:i/>
          <w:iCs/>
          <w:sz w:val="22"/>
          <w:szCs w:val="22"/>
        </w:rPr>
        <w:t>(последние 3 года)</w:t>
      </w:r>
      <w:r w:rsidRPr="00991983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Pr="00991983">
        <w:rPr>
          <w:bCs/>
          <w:iCs/>
          <w:sz w:val="22"/>
          <w:szCs w:val="22"/>
        </w:rPr>
        <w:t xml:space="preserve">подтвержденные копиями документов </w:t>
      </w:r>
      <w:r w:rsidRPr="00991983">
        <w:rPr>
          <w:sz w:val="22"/>
          <w:szCs w:val="22"/>
        </w:rPr>
        <w:t>следующих документов, оформленных в соответствии с правилами бухгалтерского учета:</w:t>
      </w:r>
    </w:p>
    <w:p w:rsidR="00522F48" w:rsidRPr="00991983" w:rsidRDefault="00522F48" w:rsidP="00991983">
      <w:pPr>
        <w:autoSpaceDE w:val="0"/>
        <w:autoSpaceDN w:val="0"/>
        <w:adjustRightInd w:val="0"/>
        <w:ind w:left="785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1)документов, подтверждающих состав поставки, составленных в рамках договора, подписанных сторонами договора, содержащих следующие сведения:</w:t>
      </w:r>
    </w:p>
    <w:p w:rsidR="00522F48" w:rsidRPr="00991983" w:rsidRDefault="00522F48" w:rsidP="001A0D82">
      <w:pPr>
        <w:numPr>
          <w:ilvl w:val="0"/>
          <w:numId w:val="46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реквизиты договора (номер и дата);</w:t>
      </w:r>
    </w:p>
    <w:p w:rsidR="00522F48" w:rsidRPr="00991983" w:rsidRDefault="00522F48" w:rsidP="001A0D82">
      <w:pPr>
        <w:numPr>
          <w:ilvl w:val="0"/>
          <w:numId w:val="46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перечень поставленных товаров;</w:t>
      </w:r>
    </w:p>
    <w:p w:rsidR="00522F48" w:rsidRPr="00991983" w:rsidRDefault="00522F48" w:rsidP="00991983">
      <w:pPr>
        <w:autoSpaceDE w:val="0"/>
        <w:autoSpaceDN w:val="0"/>
        <w:adjustRightInd w:val="0"/>
        <w:ind w:left="785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2)документов, подтверждающих исполнение поставки, составленных в рамках договора для финансовой отчетности, подписанных сторонами договора, содержащих следующие сведения:</w:t>
      </w:r>
    </w:p>
    <w:p w:rsidR="00522F48" w:rsidRPr="00991983" w:rsidRDefault="00522F48" w:rsidP="001A0D82">
      <w:pPr>
        <w:numPr>
          <w:ilvl w:val="0"/>
          <w:numId w:val="46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реквизиты договора (номер и дата);</w:t>
      </w:r>
    </w:p>
    <w:p w:rsidR="00522F48" w:rsidRPr="00991983" w:rsidRDefault="00522F48" w:rsidP="001A0D82">
      <w:pPr>
        <w:numPr>
          <w:ilvl w:val="0"/>
          <w:numId w:val="46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перечень переданных и принятых заказчиком по договору товаров;</w:t>
      </w:r>
    </w:p>
    <w:p w:rsidR="00522F48" w:rsidRDefault="00522F48" w:rsidP="00991983">
      <w:pPr>
        <w:autoSpaceDE w:val="0"/>
        <w:autoSpaceDN w:val="0"/>
        <w:adjustRightInd w:val="0"/>
        <w:ind w:firstLine="709"/>
        <w:rPr>
          <w:b/>
          <w:i/>
          <w:sz w:val="22"/>
          <w:szCs w:val="22"/>
        </w:rPr>
      </w:pPr>
    </w:p>
    <w:p w:rsidR="00522F48" w:rsidRDefault="00522F48" w:rsidP="00991983">
      <w:pPr>
        <w:autoSpaceDE w:val="0"/>
        <w:autoSpaceDN w:val="0"/>
        <w:adjustRightInd w:val="0"/>
        <w:ind w:firstLine="709"/>
        <w:rPr>
          <w:sz w:val="22"/>
          <w:szCs w:val="22"/>
        </w:rPr>
      </w:pPr>
      <w:r w:rsidRPr="00991983">
        <w:rPr>
          <w:sz w:val="22"/>
          <w:szCs w:val="22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522F48" w:rsidRPr="00991983" w:rsidRDefault="00522F48" w:rsidP="00991983">
      <w:pPr>
        <w:autoSpaceDE w:val="0"/>
        <w:autoSpaceDN w:val="0"/>
        <w:adjustRightInd w:val="0"/>
        <w:ind w:firstLine="709"/>
        <w:rPr>
          <w:b/>
          <w:i/>
          <w:sz w:val="22"/>
          <w:szCs w:val="22"/>
        </w:rPr>
      </w:pPr>
    </w:p>
    <w:tbl>
      <w:tblPr>
        <w:tblW w:w="7452" w:type="dxa"/>
        <w:jc w:val="center"/>
        <w:tblLayout w:type="fixed"/>
        <w:tblLook w:val="0000"/>
      </w:tblPr>
      <w:tblGrid>
        <w:gridCol w:w="2499"/>
        <w:gridCol w:w="457"/>
        <w:gridCol w:w="2080"/>
        <w:gridCol w:w="715"/>
        <w:gridCol w:w="328"/>
        <w:gridCol w:w="1373"/>
      </w:tblGrid>
      <w:tr w:rsidR="00522F48" w:rsidRPr="00991983" w:rsidTr="006C3860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F48" w:rsidRPr="00991983" w:rsidRDefault="00522F48" w:rsidP="006C3860">
            <w:pPr>
              <w:pStyle w:val="NormalWeb"/>
              <w:spacing w:before="60" w:beforeAutospacing="0" w:after="60" w:afterAutospacing="0"/>
              <w:jc w:val="center"/>
              <w:rPr>
                <w:bCs/>
                <w:szCs w:val="22"/>
              </w:rPr>
            </w:pPr>
            <w:r w:rsidRPr="00991983">
              <w:rPr>
                <w:sz w:val="22"/>
                <w:szCs w:val="22"/>
              </w:rPr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F48" w:rsidRPr="00991983" w:rsidRDefault="00522F48" w:rsidP="006C3860">
            <w:pPr>
              <w:pStyle w:val="NormalWeb"/>
              <w:spacing w:before="60" w:beforeAutospacing="0" w:after="60" w:afterAutospacing="0"/>
              <w:jc w:val="center"/>
              <w:rPr>
                <w:bCs/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>Баллы</w:t>
            </w:r>
          </w:p>
        </w:tc>
      </w:tr>
      <w:tr w:rsidR="00522F48" w:rsidRPr="00991983" w:rsidTr="006C3860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F48" w:rsidRPr="00991983" w:rsidRDefault="00522F48" w:rsidP="00245C35">
            <w:pPr>
              <w:pStyle w:val="NormalWeb"/>
              <w:spacing w:before="60" w:beforeAutospacing="0" w:after="60" w:afterAutospacing="0"/>
              <w:jc w:val="center"/>
              <w:rPr>
                <w:bCs/>
                <w:szCs w:val="22"/>
              </w:rPr>
            </w:pPr>
            <w:r w:rsidRPr="00991983">
              <w:rPr>
                <w:sz w:val="22"/>
                <w:szCs w:val="22"/>
              </w:rPr>
              <w:t>У участника закупки завершенные в</w:t>
            </w:r>
            <w:r>
              <w:rPr>
                <w:sz w:val="22"/>
                <w:szCs w:val="22"/>
              </w:rPr>
              <w:t xml:space="preserve"> </w:t>
            </w:r>
            <w:r w:rsidRPr="00991983">
              <w:rPr>
                <w:sz w:val="22"/>
                <w:szCs w:val="22"/>
              </w:rPr>
              <w:t>2012-2014</w:t>
            </w:r>
            <w:r>
              <w:rPr>
                <w:sz w:val="22"/>
                <w:szCs w:val="22"/>
              </w:rPr>
              <w:t xml:space="preserve"> </w:t>
            </w:r>
            <w:r w:rsidRPr="00991983">
              <w:rPr>
                <w:sz w:val="22"/>
                <w:szCs w:val="22"/>
              </w:rPr>
              <w:t>гг. постав</w:t>
            </w:r>
            <w:r>
              <w:rPr>
                <w:sz w:val="22"/>
                <w:szCs w:val="22"/>
              </w:rPr>
              <w:t>и</w:t>
            </w:r>
            <w:r w:rsidRPr="00991983"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 xml:space="preserve">/выполнения работ/оказания услуг </w:t>
            </w:r>
            <w:r w:rsidRPr="00991983">
              <w:rPr>
                <w:sz w:val="22"/>
                <w:szCs w:val="22"/>
              </w:rPr>
              <w:t>отсутствуют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F48" w:rsidRPr="00991983" w:rsidRDefault="00522F48" w:rsidP="006C3860">
            <w:pPr>
              <w:pStyle w:val="NormalWeb"/>
              <w:spacing w:before="120" w:beforeAutospacing="0"/>
              <w:jc w:val="center"/>
              <w:rPr>
                <w:bCs/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>0</w:t>
            </w:r>
          </w:p>
        </w:tc>
      </w:tr>
      <w:tr w:rsidR="00522F48" w:rsidRPr="00991983" w:rsidTr="006C3860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22F48" w:rsidRPr="00991983" w:rsidRDefault="00522F48" w:rsidP="006C3860">
            <w:pPr>
              <w:pStyle w:val="NormalWeb"/>
              <w:spacing w:before="120" w:beforeAutospacing="0"/>
              <w:jc w:val="center"/>
              <w:rPr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>БОу</w:t>
            </w:r>
            <w:r w:rsidRPr="00991983">
              <w:rPr>
                <w:bCs/>
                <w:sz w:val="22"/>
                <w:szCs w:val="22"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2F48" w:rsidRPr="00991983" w:rsidRDefault="00522F48" w:rsidP="006C3860">
            <w:pPr>
              <w:pStyle w:val="NormalWeb"/>
              <w:spacing w:before="120" w:beforeAutospacing="0"/>
              <w:ind w:left="-57" w:right="-57" w:hanging="32"/>
              <w:jc w:val="center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22F48" w:rsidRPr="00991983" w:rsidRDefault="00522F48" w:rsidP="006C3860">
            <w:pPr>
              <w:pStyle w:val="NormalWeb"/>
              <w:spacing w:before="120" w:beforeAutospacing="0"/>
              <w:jc w:val="center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Оу</w:t>
            </w:r>
            <w:r w:rsidRPr="00991983">
              <w:rPr>
                <w:sz w:val="22"/>
                <w:szCs w:val="22"/>
                <w:vertAlign w:val="subscript"/>
                <w:lang w:val="en-US"/>
              </w:rPr>
              <w:t>i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2F48" w:rsidRPr="00991983" w:rsidRDefault="00522F48" w:rsidP="006C3860">
            <w:pPr>
              <w:pStyle w:val="NormalWeb"/>
              <w:spacing w:before="120" w:beforeAutospacing="0"/>
              <w:ind w:hanging="12"/>
              <w:jc w:val="center"/>
              <w:rPr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 xml:space="preserve">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22F48" w:rsidRPr="00991983" w:rsidRDefault="00522F48" w:rsidP="006C3860">
            <w:pPr>
              <w:pStyle w:val="NormalWeb"/>
              <w:spacing w:before="120" w:beforeAutospacing="0"/>
              <w:ind w:firstLine="709"/>
              <w:jc w:val="center"/>
              <w:rPr>
                <w:bCs/>
                <w:szCs w:val="22"/>
              </w:rPr>
            </w:pPr>
          </w:p>
        </w:tc>
      </w:tr>
      <w:tr w:rsidR="00522F48" w:rsidRPr="00991983" w:rsidTr="006C3860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2F48" w:rsidRPr="00991983" w:rsidRDefault="00522F48" w:rsidP="006C3860">
            <w:pPr>
              <w:pStyle w:val="NormalWeb"/>
              <w:spacing w:before="120" w:beforeAutospacing="0"/>
              <w:ind w:firstLine="709"/>
              <w:jc w:val="center"/>
              <w:rPr>
                <w:szCs w:val="22"/>
              </w:rPr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22F48" w:rsidRPr="00991983" w:rsidRDefault="00522F48" w:rsidP="006C3860">
            <w:pPr>
              <w:pStyle w:val="NormalWeb"/>
              <w:spacing w:before="120" w:beforeAutospacing="0"/>
              <w:ind w:firstLine="709"/>
              <w:jc w:val="center"/>
              <w:rPr>
                <w:szCs w:val="22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22F48" w:rsidRPr="00991983" w:rsidRDefault="00522F48" w:rsidP="006C3860">
            <w:pPr>
              <w:pStyle w:val="NormalWeb"/>
              <w:spacing w:before="120" w:beforeAutospacing="0"/>
              <w:jc w:val="center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Оу</w:t>
            </w:r>
            <w:r w:rsidRPr="00991983">
              <w:rPr>
                <w:sz w:val="22"/>
                <w:szCs w:val="22"/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522F48" w:rsidRPr="00991983" w:rsidRDefault="00522F48" w:rsidP="006C3860">
            <w:pPr>
              <w:pStyle w:val="NormalWeb"/>
              <w:spacing w:before="120" w:beforeAutospacing="0"/>
              <w:ind w:firstLine="709"/>
              <w:jc w:val="center"/>
              <w:rPr>
                <w:szCs w:val="22"/>
              </w:rPr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22F48" w:rsidRPr="00991983" w:rsidRDefault="00522F48" w:rsidP="006C3860">
            <w:pPr>
              <w:pStyle w:val="NormalWeb"/>
              <w:spacing w:before="120" w:beforeAutospacing="0"/>
              <w:ind w:firstLine="709"/>
              <w:jc w:val="center"/>
              <w:rPr>
                <w:szCs w:val="22"/>
              </w:rPr>
            </w:pPr>
          </w:p>
        </w:tc>
      </w:tr>
      <w:tr w:rsidR="00522F48" w:rsidRPr="00991983" w:rsidTr="006C3860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F48" w:rsidRPr="00991983" w:rsidRDefault="00522F48" w:rsidP="006C3860">
            <w:pPr>
              <w:pStyle w:val="NormalWeb"/>
              <w:spacing w:before="120" w:beforeAutospacing="0" w:after="120" w:afterAutospacing="0"/>
              <w:ind w:firstLine="709"/>
              <w:jc w:val="center"/>
              <w:rPr>
                <w:b/>
                <w:i/>
                <w:szCs w:val="22"/>
              </w:rPr>
            </w:pPr>
            <w:r w:rsidRPr="00991983">
              <w:rPr>
                <w:sz w:val="22"/>
                <w:szCs w:val="22"/>
              </w:rPr>
              <w:t>Оу</w:t>
            </w:r>
            <w:r w:rsidRPr="00991983">
              <w:rPr>
                <w:sz w:val="22"/>
                <w:szCs w:val="22"/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F48" w:rsidRPr="00991983" w:rsidRDefault="00522F48" w:rsidP="006C3860">
            <w:pPr>
              <w:pStyle w:val="NormalWeb"/>
              <w:spacing w:before="120" w:beforeAutospacing="0" w:after="120" w:afterAutospacing="0"/>
              <w:jc w:val="center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100</w:t>
            </w:r>
          </w:p>
        </w:tc>
      </w:tr>
    </w:tbl>
    <w:p w:rsidR="00522F48" w:rsidRPr="00991983" w:rsidRDefault="00522F48" w:rsidP="00991983">
      <w:pPr>
        <w:pStyle w:val="NormalWeb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2"/>
          <w:szCs w:val="22"/>
        </w:rPr>
      </w:pPr>
    </w:p>
    <w:p w:rsidR="00522F48" w:rsidRPr="00991983" w:rsidRDefault="00522F48" w:rsidP="00991983">
      <w:pPr>
        <w:pStyle w:val="NormalWeb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где:  </w:t>
      </w:r>
      <w:r w:rsidRPr="00991983">
        <w:rPr>
          <w:bCs/>
          <w:sz w:val="22"/>
          <w:szCs w:val="22"/>
        </w:rPr>
        <w:t>Оу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</w:rPr>
        <w:tab/>
      </w:r>
      <w:r w:rsidRPr="00991983">
        <w:rPr>
          <w:bCs/>
          <w:sz w:val="22"/>
          <w:szCs w:val="22"/>
        </w:rPr>
        <w:tab/>
      </w:r>
      <w:r w:rsidRPr="00991983">
        <w:rPr>
          <w:sz w:val="22"/>
          <w:szCs w:val="22"/>
        </w:rPr>
        <w:t>стоимость завершенных в</w:t>
      </w:r>
      <w:r>
        <w:rPr>
          <w:sz w:val="22"/>
          <w:szCs w:val="22"/>
        </w:rPr>
        <w:t xml:space="preserve"> </w:t>
      </w:r>
      <w:r w:rsidRPr="00991983">
        <w:rPr>
          <w:sz w:val="22"/>
          <w:szCs w:val="22"/>
        </w:rPr>
        <w:t>2012-2014</w:t>
      </w:r>
      <w:r>
        <w:rPr>
          <w:sz w:val="22"/>
          <w:szCs w:val="22"/>
        </w:rPr>
        <w:t xml:space="preserve"> </w:t>
      </w:r>
      <w:r w:rsidRPr="00991983">
        <w:rPr>
          <w:sz w:val="22"/>
          <w:szCs w:val="22"/>
        </w:rPr>
        <w:t>гг.</w:t>
      </w:r>
      <w:r>
        <w:rPr>
          <w:sz w:val="22"/>
          <w:szCs w:val="22"/>
        </w:rPr>
        <w:t xml:space="preserve"> </w:t>
      </w:r>
      <w:r w:rsidRPr="00991983">
        <w:rPr>
          <w:sz w:val="22"/>
          <w:szCs w:val="22"/>
        </w:rPr>
        <w:t>поставок</w:t>
      </w:r>
      <w:r>
        <w:rPr>
          <w:sz w:val="22"/>
          <w:szCs w:val="22"/>
        </w:rPr>
        <w:t>/выполнения работ/оказания услуг</w:t>
      </w:r>
      <w:r w:rsidRPr="00991983">
        <w:rPr>
          <w:bCs/>
          <w:sz w:val="22"/>
          <w:szCs w:val="22"/>
        </w:rPr>
        <w:t xml:space="preserve">, </w:t>
      </w:r>
      <w:r w:rsidRPr="00991983">
        <w:rPr>
          <w:sz w:val="22"/>
          <w:szCs w:val="22"/>
          <w:lang w:val="en-US"/>
        </w:rPr>
        <w:t>i</w:t>
      </w:r>
      <w:r w:rsidRPr="00991983">
        <w:rPr>
          <w:sz w:val="22"/>
          <w:szCs w:val="22"/>
        </w:rPr>
        <w:t xml:space="preserve">-го участника закупки, </w:t>
      </w:r>
      <w:r w:rsidRPr="00991983">
        <w:rPr>
          <w:bCs/>
          <w:sz w:val="22"/>
          <w:szCs w:val="22"/>
        </w:rPr>
        <w:t>руб.</w:t>
      </w:r>
    </w:p>
    <w:p w:rsidR="00522F48" w:rsidRPr="00991983" w:rsidRDefault="00522F48" w:rsidP="00991983">
      <w:pPr>
        <w:pStyle w:val="NormalWeb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2"/>
          <w:szCs w:val="22"/>
        </w:rPr>
      </w:pPr>
      <w:r w:rsidRPr="00991983">
        <w:rPr>
          <w:bCs/>
          <w:sz w:val="22"/>
          <w:szCs w:val="22"/>
        </w:rPr>
        <w:t>Оу</w:t>
      </w:r>
      <w:r w:rsidRPr="00991983">
        <w:rPr>
          <w:sz w:val="22"/>
          <w:szCs w:val="22"/>
          <w:vertAlign w:val="subscript"/>
          <w:lang w:val="en-US"/>
        </w:rPr>
        <w:t>max</w:t>
      </w:r>
      <w:r w:rsidRPr="00991983">
        <w:rPr>
          <w:sz w:val="22"/>
          <w:szCs w:val="22"/>
        </w:rPr>
        <w:t xml:space="preserve"> – </w:t>
      </w:r>
      <w:r w:rsidRPr="00991983">
        <w:rPr>
          <w:bCs/>
          <w:sz w:val="22"/>
          <w:szCs w:val="22"/>
        </w:rPr>
        <w:t>максимальный опыт (</w:t>
      </w:r>
      <w:r w:rsidRPr="00991983">
        <w:rPr>
          <w:sz w:val="22"/>
          <w:szCs w:val="22"/>
        </w:rPr>
        <w:t>стоимость завершенных в</w:t>
      </w:r>
      <w:r>
        <w:rPr>
          <w:sz w:val="22"/>
          <w:szCs w:val="22"/>
        </w:rPr>
        <w:t xml:space="preserve"> </w:t>
      </w:r>
      <w:r w:rsidRPr="00991983">
        <w:rPr>
          <w:sz w:val="22"/>
          <w:szCs w:val="22"/>
        </w:rPr>
        <w:t>2012-2014</w:t>
      </w:r>
      <w:r>
        <w:rPr>
          <w:sz w:val="22"/>
          <w:szCs w:val="22"/>
        </w:rPr>
        <w:t xml:space="preserve"> </w:t>
      </w:r>
      <w:r w:rsidRPr="00991983">
        <w:rPr>
          <w:sz w:val="22"/>
          <w:szCs w:val="22"/>
        </w:rPr>
        <w:t>гг.</w:t>
      </w:r>
      <w:r>
        <w:rPr>
          <w:sz w:val="22"/>
          <w:szCs w:val="22"/>
        </w:rPr>
        <w:t xml:space="preserve"> </w:t>
      </w:r>
      <w:r w:rsidRPr="00991983">
        <w:rPr>
          <w:sz w:val="22"/>
          <w:szCs w:val="22"/>
        </w:rPr>
        <w:t>поставок</w:t>
      </w:r>
      <w:r>
        <w:rPr>
          <w:sz w:val="22"/>
          <w:szCs w:val="22"/>
        </w:rPr>
        <w:t>/выполнения работ/оказания услуг</w:t>
      </w:r>
      <w:r w:rsidRPr="00991983">
        <w:rPr>
          <w:sz w:val="22"/>
          <w:szCs w:val="22"/>
        </w:rPr>
        <w:t xml:space="preserve"> из представленного опыта всех допущенных участников, но не более предельного значения</w:t>
      </w:r>
      <w:r w:rsidRPr="00991983">
        <w:rPr>
          <w:bCs/>
          <w:sz w:val="22"/>
          <w:szCs w:val="22"/>
        </w:rPr>
        <w:t>,</w:t>
      </w:r>
      <w:r>
        <w:rPr>
          <w:bCs/>
          <w:sz w:val="22"/>
          <w:szCs w:val="22"/>
        </w:rPr>
        <w:t xml:space="preserve"> </w:t>
      </w:r>
      <w:r w:rsidRPr="00991983">
        <w:rPr>
          <w:bCs/>
          <w:sz w:val="22"/>
          <w:szCs w:val="22"/>
        </w:rPr>
        <w:t>руб.</w:t>
      </w:r>
    </w:p>
    <w:p w:rsidR="00522F48" w:rsidRPr="00991983" w:rsidRDefault="00522F48" w:rsidP="0019522C">
      <w:pPr>
        <w:ind w:firstLine="567"/>
        <w:rPr>
          <w:sz w:val="22"/>
          <w:szCs w:val="22"/>
        </w:rPr>
      </w:pPr>
      <w:r w:rsidRPr="00FF1E25">
        <w:rPr>
          <w:sz w:val="22"/>
          <w:szCs w:val="22"/>
        </w:rPr>
        <w:t>Предельное зн</w:t>
      </w:r>
      <w:r>
        <w:rPr>
          <w:sz w:val="22"/>
          <w:szCs w:val="22"/>
        </w:rPr>
        <w:t xml:space="preserve">ачение опыта выполнения работ в </w:t>
      </w:r>
      <w:r w:rsidRPr="00FF1E25">
        <w:rPr>
          <w:sz w:val="22"/>
          <w:szCs w:val="22"/>
        </w:rPr>
        <w:t xml:space="preserve">рамках заключенных договоров по </w:t>
      </w:r>
      <w:r>
        <w:rPr>
          <w:sz w:val="22"/>
          <w:szCs w:val="22"/>
        </w:rPr>
        <w:t>__________________:</w:t>
      </w:r>
      <w:r w:rsidRPr="00FF1E25">
        <w:rPr>
          <w:sz w:val="22"/>
          <w:szCs w:val="22"/>
        </w:rPr>
        <w:t xml:space="preserve"> </w:t>
      </w:r>
      <w:r>
        <w:rPr>
          <w:sz w:val="22"/>
          <w:szCs w:val="22"/>
        </w:rPr>
        <w:t>не более 2НМЦ</w:t>
      </w:r>
      <w:r w:rsidRPr="00FF1E25">
        <w:rPr>
          <w:sz w:val="22"/>
          <w:szCs w:val="22"/>
        </w:rPr>
        <w:t>.</w:t>
      </w:r>
    </w:p>
    <w:p w:rsidR="00522F48" w:rsidRPr="00991983" w:rsidRDefault="00522F48" w:rsidP="00991983">
      <w:pPr>
        <w:pStyle w:val="NormalWeb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2"/>
          <w:szCs w:val="22"/>
        </w:rPr>
      </w:pPr>
      <w:r w:rsidRPr="00991983">
        <w:rPr>
          <w:bCs/>
          <w:sz w:val="22"/>
          <w:szCs w:val="22"/>
        </w:rPr>
        <w:t>В</w:t>
      </w:r>
      <w:r w:rsidRPr="00991983">
        <w:rPr>
          <w:sz w:val="22"/>
          <w:szCs w:val="22"/>
        </w:rPr>
        <w:t xml:space="preserve"> случае если </w:t>
      </w:r>
      <w:r w:rsidRPr="00991983">
        <w:rPr>
          <w:bCs/>
          <w:sz w:val="22"/>
          <w:szCs w:val="22"/>
          <w:lang w:val="en-US"/>
        </w:rPr>
        <w:t>O</w:t>
      </w:r>
      <w:r w:rsidRPr="00991983">
        <w:rPr>
          <w:bCs/>
          <w:sz w:val="22"/>
          <w:szCs w:val="22"/>
        </w:rPr>
        <w:t>у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sz w:val="22"/>
          <w:szCs w:val="22"/>
        </w:rPr>
        <w:t xml:space="preserve"> более чем предельное значение, то </w:t>
      </w:r>
      <w:r w:rsidRPr="00991983">
        <w:rPr>
          <w:bCs/>
          <w:sz w:val="22"/>
          <w:szCs w:val="22"/>
          <w:lang w:val="en-US"/>
        </w:rPr>
        <w:t>O</w:t>
      </w:r>
      <w:r w:rsidRPr="00991983">
        <w:rPr>
          <w:bCs/>
          <w:sz w:val="22"/>
          <w:szCs w:val="22"/>
        </w:rPr>
        <w:t>у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sz w:val="22"/>
          <w:szCs w:val="22"/>
        </w:rPr>
        <w:t xml:space="preserve"> принимается равным такому предельному значению.</w:t>
      </w:r>
    </w:p>
    <w:p w:rsidR="00522F48" w:rsidRPr="00991983" w:rsidRDefault="00522F48" w:rsidP="00991983">
      <w:pPr>
        <w:pStyle w:val="NormalWeb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2"/>
          <w:szCs w:val="22"/>
        </w:rPr>
      </w:pPr>
      <w:r w:rsidRPr="00991983">
        <w:rPr>
          <w:bCs/>
          <w:sz w:val="22"/>
          <w:szCs w:val="22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(БОу</w:t>
      </w:r>
      <w:r w:rsidRPr="00991983">
        <w:rPr>
          <w:bCs/>
          <w:sz w:val="22"/>
          <w:szCs w:val="22"/>
          <w:vertAlign w:val="subscript"/>
        </w:rPr>
        <w:t>i</w:t>
      </w:r>
      <w:r w:rsidRPr="00991983">
        <w:rPr>
          <w:bCs/>
          <w:sz w:val="22"/>
          <w:szCs w:val="22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522F48" w:rsidRPr="00991983" w:rsidRDefault="00522F48" w:rsidP="00991983">
      <w:pPr>
        <w:pStyle w:val="NormalWeb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2"/>
          <w:szCs w:val="22"/>
        </w:rPr>
      </w:pPr>
      <w:r w:rsidRPr="00991983">
        <w:rPr>
          <w:bCs/>
          <w:sz w:val="22"/>
          <w:szCs w:val="22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522F48" w:rsidRPr="00991983" w:rsidRDefault="00522F48" w:rsidP="00991983">
      <w:pPr>
        <w:pStyle w:val="NormalWeb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27"/>
        <w:gridCol w:w="5427"/>
      </w:tblGrid>
      <w:tr w:rsidR="00522F48" w:rsidRPr="00991983" w:rsidTr="006C3860">
        <w:trPr>
          <w:tblHeader/>
        </w:trPr>
        <w:tc>
          <w:tcPr>
            <w:tcW w:w="4427" w:type="dxa"/>
            <w:vAlign w:val="center"/>
          </w:tcPr>
          <w:p w:rsidR="00522F48" w:rsidRPr="00991983" w:rsidRDefault="00522F48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vAlign w:val="center"/>
          </w:tcPr>
          <w:p w:rsidR="00522F48" w:rsidRPr="00991983" w:rsidRDefault="00522F48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Баллы (БС</w:t>
            </w:r>
            <w:r w:rsidRPr="00991983">
              <w:rPr>
                <w:bCs/>
                <w:sz w:val="22"/>
                <w:szCs w:val="22"/>
                <w:vertAlign w:val="subscript"/>
                <w:lang w:val="en-US" w:eastAsia="en-US"/>
              </w:rPr>
              <w:t>i</w:t>
            </w:r>
            <w:r w:rsidRPr="00991983">
              <w:rPr>
                <w:bCs/>
                <w:sz w:val="22"/>
                <w:szCs w:val="22"/>
                <w:lang w:val="en-US" w:eastAsia="en-US"/>
              </w:rPr>
              <w:t>)</w:t>
            </w:r>
          </w:p>
        </w:tc>
      </w:tr>
      <w:tr w:rsidR="00522F48" w:rsidRPr="00991983" w:rsidTr="006C3860">
        <w:tc>
          <w:tcPr>
            <w:tcW w:w="4427" w:type="dxa"/>
            <w:vAlign w:val="center"/>
          </w:tcPr>
          <w:p w:rsidR="00522F48" w:rsidRPr="00991983" w:rsidRDefault="00522F48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vAlign w:val="center"/>
          </w:tcPr>
          <w:p w:rsidR="00522F48" w:rsidRPr="00991983" w:rsidRDefault="00522F48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БС</w:t>
            </w:r>
            <w:r w:rsidRPr="00991983">
              <w:rPr>
                <w:bCs/>
                <w:sz w:val="22"/>
                <w:szCs w:val="22"/>
                <w:vertAlign w:val="subscript"/>
                <w:lang w:val="en-US" w:eastAsia="en-US"/>
              </w:rPr>
              <w:t>i</w:t>
            </w:r>
            <w:r w:rsidRPr="00991983">
              <w:rPr>
                <w:bCs/>
                <w:sz w:val="22"/>
                <w:szCs w:val="22"/>
                <w:lang w:eastAsia="en-US"/>
              </w:rPr>
              <w:t>=</w:t>
            </w:r>
            <w:r w:rsidRPr="00991983">
              <w:rPr>
                <w:sz w:val="22"/>
                <w:szCs w:val="22"/>
              </w:rPr>
              <w:t>БОу</w:t>
            </w:r>
            <w:r w:rsidRPr="00991983">
              <w:rPr>
                <w:sz w:val="22"/>
                <w:szCs w:val="22"/>
                <w:vertAlign w:val="subscript"/>
                <w:lang w:val="en-US"/>
              </w:rPr>
              <w:t>i</w:t>
            </w:r>
          </w:p>
          <w:p w:rsidR="00522F48" w:rsidRPr="00991983" w:rsidRDefault="00522F48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522F48" w:rsidRPr="00991983" w:rsidTr="006C3860">
        <w:tc>
          <w:tcPr>
            <w:tcW w:w="4427" w:type="dxa"/>
            <w:vAlign w:val="center"/>
          </w:tcPr>
          <w:p w:rsidR="00522F48" w:rsidRPr="00991983" w:rsidRDefault="00522F48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</w:tcPr>
          <w:p w:rsidR="00522F48" w:rsidRPr="00991983" w:rsidRDefault="00522F48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БС</w:t>
            </w:r>
            <w:r w:rsidRPr="00991983">
              <w:rPr>
                <w:bCs/>
                <w:sz w:val="22"/>
                <w:szCs w:val="22"/>
                <w:vertAlign w:val="subscript"/>
                <w:lang w:val="en-US" w:eastAsia="en-US"/>
              </w:rPr>
              <w:t>i</w:t>
            </w:r>
            <w:r w:rsidRPr="00991983">
              <w:rPr>
                <w:bCs/>
                <w:sz w:val="22"/>
                <w:szCs w:val="22"/>
                <w:lang w:eastAsia="en-US"/>
              </w:rPr>
              <w:t>=</w:t>
            </w:r>
            <w:r w:rsidRPr="00991983">
              <w:rPr>
                <w:sz w:val="22"/>
                <w:szCs w:val="22"/>
              </w:rPr>
              <w:t>БОу</w:t>
            </w:r>
            <w:r w:rsidRPr="00991983">
              <w:rPr>
                <w:sz w:val="22"/>
                <w:szCs w:val="22"/>
                <w:vertAlign w:val="subscript"/>
                <w:lang w:val="en-US"/>
              </w:rPr>
              <w:t>i</w:t>
            </w:r>
            <w:r w:rsidRPr="00991983">
              <w:rPr>
                <w:bCs/>
                <w:sz w:val="22"/>
                <w:szCs w:val="22"/>
                <w:lang w:eastAsia="en-US"/>
              </w:rPr>
              <w:t xml:space="preserve"> / 2</w:t>
            </w:r>
          </w:p>
          <w:p w:rsidR="00522F48" w:rsidRPr="00991983" w:rsidRDefault="00522F48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Количество баллов, присвоенное по опыту участника заявки уменьшается на 50 %</w:t>
            </w:r>
          </w:p>
        </w:tc>
      </w:tr>
      <w:tr w:rsidR="00522F48" w:rsidRPr="00991983" w:rsidTr="006C3860">
        <w:trPr>
          <w:trHeight w:val="137"/>
        </w:trPr>
        <w:tc>
          <w:tcPr>
            <w:tcW w:w="4427" w:type="dxa"/>
            <w:vAlign w:val="center"/>
          </w:tcPr>
          <w:p w:rsidR="00522F48" w:rsidRPr="00991983" w:rsidRDefault="00522F48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</w:tcPr>
          <w:p w:rsidR="00522F48" w:rsidRPr="00991983" w:rsidRDefault="00522F48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БС</w:t>
            </w:r>
            <w:r w:rsidRPr="00991983">
              <w:rPr>
                <w:bCs/>
                <w:sz w:val="22"/>
                <w:szCs w:val="22"/>
                <w:vertAlign w:val="subscript"/>
                <w:lang w:val="en-US" w:eastAsia="en-US"/>
              </w:rPr>
              <w:t>i</w:t>
            </w:r>
            <w:r w:rsidRPr="00991983">
              <w:rPr>
                <w:bCs/>
                <w:sz w:val="22"/>
                <w:szCs w:val="22"/>
                <w:lang w:eastAsia="en-US"/>
              </w:rPr>
              <w:t>=</w:t>
            </w:r>
            <w:r w:rsidRPr="00991983">
              <w:rPr>
                <w:sz w:val="22"/>
                <w:szCs w:val="22"/>
              </w:rPr>
              <w:t>0</w:t>
            </w:r>
          </w:p>
          <w:p w:rsidR="00522F48" w:rsidRPr="00991983" w:rsidRDefault="00522F48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522F48" w:rsidRPr="00991983" w:rsidRDefault="00522F48" w:rsidP="00991983">
      <w:pPr>
        <w:pStyle w:val="NormalWeb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2"/>
          <w:szCs w:val="22"/>
        </w:rPr>
      </w:pPr>
      <w:r w:rsidRPr="00991983">
        <w:rPr>
          <w:bCs/>
          <w:sz w:val="22"/>
          <w:szCs w:val="22"/>
        </w:rPr>
        <w:t>Итоговая оценка (балл) подкритерия «опыт» принимается равной соответствующему значению (БС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</w:rPr>
        <w:t>), полученному с учетом наличия указанных санкций (БО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</w:rPr>
        <w:t xml:space="preserve"> = БС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</w:rPr>
        <w:t>).</w:t>
      </w:r>
    </w:p>
    <w:p w:rsidR="00522F48" w:rsidRDefault="00522F48" w:rsidP="00991983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p w:rsidR="00522F48" w:rsidRPr="005E025D" w:rsidRDefault="00522F48" w:rsidP="005E025D">
      <w:pPr>
        <w:ind w:left="357"/>
        <w:jc w:val="center"/>
        <w:outlineLvl w:val="0"/>
        <w:rPr>
          <w:rFonts w:eastAsia="Arial Unicode MS"/>
          <w:b/>
        </w:rPr>
      </w:pPr>
      <w:bookmarkStart w:id="73" w:name="_Toc395190388"/>
      <w:bookmarkStart w:id="74" w:name="_Ref396487846"/>
      <w:bookmarkStart w:id="75" w:name="_Ref396489236"/>
      <w:bookmarkStart w:id="76" w:name="_Toc418595538"/>
      <w:bookmarkStart w:id="77" w:name="_Toc423599981"/>
      <w:bookmarkStart w:id="78" w:name="_Toc260130025"/>
      <w:bookmarkStart w:id="79" w:name="_Toc367283798"/>
      <w:r>
        <w:rPr>
          <w:rFonts w:eastAsia="Arial Unicode MS"/>
          <w:b/>
        </w:rPr>
        <w:t xml:space="preserve">5. </w:t>
      </w:r>
      <w:r w:rsidRPr="005E025D">
        <w:rPr>
          <w:rFonts w:eastAsia="Arial Unicode MS"/>
          <w:b/>
        </w:rPr>
        <w:t>ОБРАЗЦЫ ФОРМ ОСНОВНЫХ ДОКУМЕНТОВ</w:t>
      </w:r>
      <w:bookmarkEnd w:id="73"/>
      <w:bookmarkEnd w:id="74"/>
      <w:bookmarkEnd w:id="75"/>
      <w:bookmarkEnd w:id="76"/>
      <w:bookmarkEnd w:id="77"/>
    </w:p>
    <w:p w:rsidR="00522F48" w:rsidRPr="00563FFA" w:rsidRDefault="00522F48" w:rsidP="00E81FDA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522F48" w:rsidRDefault="00522F48" w:rsidP="00E81FDA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r w:rsidRPr="007305DE">
        <w:rPr>
          <w:color w:val="FF0000"/>
          <w:sz w:val="22"/>
          <w:szCs w:val="22"/>
        </w:rPr>
        <w:t>формы 1 – 3</w:t>
      </w:r>
      <w:r w:rsidRPr="00060F46">
        <w:rPr>
          <w:sz w:val="22"/>
          <w:szCs w:val="22"/>
        </w:rPr>
        <w:t xml:space="preserve"> рекомендованы для заполнения. В случае изменения форм, приведенных в данном разделе,</w:t>
      </w:r>
      <w:r w:rsidRPr="00054C56">
        <w:rPr>
          <w:sz w:val="22"/>
          <w:szCs w:val="22"/>
        </w:rPr>
        <w:t xml:space="preserve">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522F48" w:rsidRPr="00FC52A1" w:rsidRDefault="00522F48" w:rsidP="00652C57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  <w:r>
        <w:rPr>
          <w:bCs/>
          <w:iCs/>
          <w:sz w:val="22"/>
          <w:szCs w:val="22"/>
        </w:rPr>
        <w:br w:type="page"/>
      </w:r>
      <w:bookmarkStart w:id="80" w:name="_Ref401131967"/>
      <w:bookmarkStart w:id="81" w:name="_Toc418595539"/>
      <w:r>
        <w:rPr>
          <w:rFonts w:eastAsia="Arial Unicode MS"/>
          <w:b/>
        </w:rPr>
        <w:t>4.</w:t>
      </w:r>
      <w:r w:rsidRPr="00FC52A1">
        <w:rPr>
          <w:rFonts w:eastAsia="Arial Unicode MS"/>
          <w:b/>
        </w:rPr>
        <w:t>1. Образцы форм основных документов, включаемых в заявку на участие в закупке</w:t>
      </w:r>
      <w:bookmarkEnd w:id="80"/>
      <w:bookmarkEnd w:id="81"/>
    </w:p>
    <w:p w:rsidR="00522F48" w:rsidRPr="001A70D2" w:rsidRDefault="00522F48" w:rsidP="00E81FDA">
      <w:pPr>
        <w:jc w:val="right"/>
        <w:rPr>
          <w:b/>
          <w:bCs/>
          <w:sz w:val="22"/>
          <w:szCs w:val="22"/>
        </w:rPr>
      </w:pPr>
    </w:p>
    <w:p w:rsidR="00522F48" w:rsidRPr="001A70D2" w:rsidRDefault="00522F48" w:rsidP="00E81FDA">
      <w:pPr>
        <w:jc w:val="right"/>
        <w:rPr>
          <w:b/>
          <w:bCs/>
          <w:sz w:val="22"/>
          <w:szCs w:val="22"/>
        </w:rPr>
      </w:pPr>
      <w:r w:rsidRPr="001A70D2">
        <w:rPr>
          <w:b/>
          <w:bCs/>
          <w:sz w:val="22"/>
          <w:szCs w:val="22"/>
        </w:rPr>
        <w:t>Форма 1</w:t>
      </w:r>
    </w:p>
    <w:p w:rsidR="00522F48" w:rsidRPr="001A70D2" w:rsidRDefault="00522F48" w:rsidP="00E81FDA">
      <w:pPr>
        <w:jc w:val="center"/>
        <w:rPr>
          <w:sz w:val="21"/>
          <w:szCs w:val="21"/>
        </w:rPr>
      </w:pPr>
      <w:r w:rsidRPr="001A70D2">
        <w:rPr>
          <w:sz w:val="21"/>
          <w:szCs w:val="21"/>
        </w:rPr>
        <w:t>(на фирменном бланке организации)</w:t>
      </w:r>
    </w:p>
    <w:p w:rsidR="00522F48" w:rsidRPr="001A70D2" w:rsidRDefault="00522F48" w:rsidP="00E81FDA">
      <w:pPr>
        <w:rPr>
          <w:sz w:val="21"/>
          <w:szCs w:val="21"/>
        </w:rPr>
      </w:pPr>
    </w:p>
    <w:p w:rsidR="00522F48" w:rsidRPr="001A70D2" w:rsidRDefault="00522F48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№ документа</w:t>
      </w:r>
    </w:p>
    <w:p w:rsidR="00522F48" w:rsidRPr="001A70D2" w:rsidRDefault="00522F48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дата</w:t>
      </w:r>
    </w:p>
    <w:p w:rsidR="00522F48" w:rsidRPr="001A70D2" w:rsidRDefault="00522F48" w:rsidP="00E81FDA">
      <w:pPr>
        <w:jc w:val="center"/>
        <w:rPr>
          <w:b/>
          <w:sz w:val="21"/>
          <w:szCs w:val="21"/>
        </w:rPr>
      </w:pPr>
    </w:p>
    <w:p w:rsidR="00522F48" w:rsidRPr="001A70D2" w:rsidRDefault="00522F48" w:rsidP="00E81FDA">
      <w:pPr>
        <w:jc w:val="center"/>
        <w:rPr>
          <w:b/>
          <w:sz w:val="21"/>
          <w:szCs w:val="21"/>
        </w:rPr>
      </w:pPr>
      <w:bookmarkStart w:id="82" w:name="_Toc351535686"/>
      <w:r w:rsidRPr="001A70D2">
        <w:rPr>
          <w:b/>
          <w:sz w:val="21"/>
          <w:szCs w:val="21"/>
        </w:rPr>
        <w:t>ЗАЯВКА НА УЧАСТИЕ В ЗА</w:t>
      </w:r>
      <w:r>
        <w:rPr>
          <w:b/>
          <w:sz w:val="21"/>
          <w:szCs w:val="21"/>
        </w:rPr>
        <w:t>КУПКЕ</w:t>
      </w:r>
      <w:bookmarkEnd w:id="82"/>
    </w:p>
    <w:p w:rsidR="00522F48" w:rsidRPr="00812A41" w:rsidRDefault="00522F48" w:rsidP="00E81FDA">
      <w:pPr>
        <w:jc w:val="center"/>
        <w:rPr>
          <w:b/>
          <w:sz w:val="21"/>
          <w:szCs w:val="21"/>
        </w:rPr>
      </w:pPr>
    </w:p>
    <w:p w:rsidR="00522F48" w:rsidRPr="00812A41" w:rsidRDefault="00522F48" w:rsidP="00E81FDA">
      <w:pPr>
        <w:ind w:firstLine="709"/>
        <w:jc w:val="both"/>
        <w:rPr>
          <w:sz w:val="22"/>
          <w:szCs w:val="22"/>
        </w:rPr>
      </w:pPr>
      <w:r w:rsidRPr="00812A41">
        <w:rPr>
          <w:sz w:val="22"/>
          <w:szCs w:val="22"/>
        </w:rPr>
        <w:t xml:space="preserve">Изучив извещение о проведении закупки на право заключения договора на ____________________, опубликованное на официальном сайте и на ЭТП </w:t>
      </w:r>
      <w:r>
        <w:rPr>
          <w:sz w:val="22"/>
          <w:szCs w:val="22"/>
        </w:rPr>
        <w:t>«Аукционный Конкурсный Дом</w:t>
      </w:r>
      <w:r>
        <w:rPr>
          <w:sz w:val="22"/>
        </w:rPr>
        <w:t>»</w:t>
      </w:r>
      <w:r w:rsidRPr="00812A41">
        <w:rPr>
          <w:sz w:val="22"/>
          <w:szCs w:val="22"/>
        </w:rPr>
        <w:t xml:space="preserve"> на сайте</w:t>
      </w:r>
      <w:r w:rsidRPr="00812A41">
        <w:rPr>
          <w:sz w:val="22"/>
        </w:rPr>
        <w:t xml:space="preserve"> </w:t>
      </w:r>
      <w:hyperlink r:id="rId27" w:history="1">
        <w:r w:rsidRPr="008E2B3C">
          <w:rPr>
            <w:rStyle w:val="Hyperlink"/>
            <w:sz w:val="22"/>
          </w:rPr>
          <w:t>www.</w:t>
        </w:r>
        <w:r w:rsidRPr="008E2B3C">
          <w:rPr>
            <w:rStyle w:val="Hyperlink"/>
            <w:sz w:val="22"/>
            <w:lang w:val="en-US"/>
          </w:rPr>
          <w:t>a</w:t>
        </w:r>
        <w:r w:rsidRPr="00662AD8">
          <w:rPr>
            <w:rStyle w:val="Hyperlink"/>
            <w:sz w:val="22"/>
          </w:rPr>
          <w:t>-</w:t>
        </w:r>
        <w:r w:rsidRPr="008E2B3C">
          <w:rPr>
            <w:rStyle w:val="Hyperlink"/>
            <w:sz w:val="22"/>
            <w:lang w:val="en-US"/>
          </w:rPr>
          <w:t>k</w:t>
        </w:r>
        <w:r w:rsidRPr="00662AD8">
          <w:rPr>
            <w:rStyle w:val="Hyperlink"/>
            <w:sz w:val="22"/>
          </w:rPr>
          <w:t>-</w:t>
        </w:r>
        <w:r w:rsidRPr="008E2B3C">
          <w:rPr>
            <w:rStyle w:val="Hyperlink"/>
            <w:sz w:val="22"/>
            <w:lang w:val="en-US"/>
          </w:rPr>
          <w:t>d</w:t>
        </w:r>
        <w:r w:rsidRPr="008E2B3C">
          <w:rPr>
            <w:rStyle w:val="Hyperlink"/>
            <w:sz w:val="22"/>
          </w:rPr>
          <w:t>.ru</w:t>
        </w:r>
      </w:hyperlink>
      <w:r w:rsidRPr="00812A41">
        <w:rPr>
          <w:sz w:val="22"/>
          <w:szCs w:val="22"/>
        </w:rPr>
        <w:t xml:space="preserve">, </w:t>
      </w:r>
      <w:r>
        <w:rPr>
          <w:sz w:val="22"/>
          <w:szCs w:val="22"/>
        </w:rPr>
        <w:t>конкурса</w:t>
      </w:r>
      <w:r w:rsidRPr="00812A41">
        <w:rPr>
          <w:sz w:val="22"/>
          <w:szCs w:val="22"/>
        </w:rPr>
        <w:t xml:space="preserve"> № _</w:t>
      </w:r>
      <w:r>
        <w:rPr>
          <w:sz w:val="22"/>
          <w:szCs w:val="22"/>
        </w:rPr>
        <w:t>______</w:t>
      </w:r>
      <w:r w:rsidRPr="00812A41">
        <w:rPr>
          <w:sz w:val="22"/>
          <w:szCs w:val="22"/>
        </w:rPr>
        <w:t xml:space="preserve">__, документацию по </w:t>
      </w:r>
      <w:r>
        <w:rPr>
          <w:sz w:val="22"/>
          <w:szCs w:val="22"/>
        </w:rPr>
        <w:t>конкурсу</w:t>
      </w:r>
      <w:r w:rsidRPr="00812A41">
        <w:rPr>
          <w:sz w:val="22"/>
          <w:szCs w:val="22"/>
        </w:rPr>
        <w:t>, __________________________________________________________________________________________,</w:t>
      </w:r>
    </w:p>
    <w:p w:rsidR="00522F48" w:rsidRPr="00812A41" w:rsidRDefault="00522F48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(полное наименование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 xml:space="preserve"> с указанием организационно-правовой формы)</w:t>
      </w:r>
    </w:p>
    <w:p w:rsidR="00522F48" w:rsidRPr="00812A41" w:rsidRDefault="00522F48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ИНН ________________________________________________________,</w:t>
      </w:r>
    </w:p>
    <w:p w:rsidR="00522F48" w:rsidRPr="00812A41" w:rsidRDefault="00522F48" w:rsidP="00E81FDA">
      <w:pPr>
        <w:ind w:left="1407" w:firstLine="720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(ИНН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522F48" w:rsidRPr="00812A41" w:rsidRDefault="00522F48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зарегистрированное по адресу ________________________________________________________,</w:t>
      </w:r>
    </w:p>
    <w:p w:rsidR="00522F48" w:rsidRPr="00812A41" w:rsidRDefault="00522F48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(юридический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522F48" w:rsidRDefault="00522F48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фактический адрес _____________________________________________________,</w:t>
      </w:r>
    </w:p>
    <w:p w:rsidR="00522F48" w:rsidRPr="00812A41" w:rsidRDefault="00522F48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(фактический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522F48" w:rsidRPr="00812A41" w:rsidRDefault="00522F48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почтовый адрес _____________________________________________________,</w:t>
      </w:r>
    </w:p>
    <w:p w:rsidR="00522F48" w:rsidRPr="00812A41" w:rsidRDefault="00522F48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>(почтовый адрес участника закупки)</w:t>
      </w:r>
    </w:p>
    <w:p w:rsidR="00522F48" w:rsidRPr="00812A41" w:rsidRDefault="00522F48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предлагает заключить договор на: ____________________________________________________</w:t>
      </w:r>
    </w:p>
    <w:p w:rsidR="00522F48" w:rsidRPr="00812A41" w:rsidRDefault="00522F48" w:rsidP="00E81FDA">
      <w:pPr>
        <w:pStyle w:val="afd"/>
        <w:spacing w:before="0" w:after="0" w:line="240" w:lineRule="auto"/>
        <w:ind w:left="3545" w:firstLine="0"/>
        <w:jc w:val="center"/>
        <w:rPr>
          <w:rFonts w:ascii="Times New Roman" w:hAnsi="Times New Roman"/>
          <w:i/>
          <w:sz w:val="16"/>
          <w:szCs w:val="16"/>
        </w:rPr>
      </w:pPr>
      <w:r w:rsidRPr="00812A41">
        <w:rPr>
          <w:rFonts w:ascii="Times New Roman" w:hAnsi="Times New Roman"/>
          <w:i/>
          <w:sz w:val="16"/>
          <w:szCs w:val="16"/>
        </w:rPr>
        <w:t>(предмет договора)</w:t>
      </w:r>
    </w:p>
    <w:p w:rsidR="00522F48" w:rsidRDefault="00522F48" w:rsidP="00E81FDA">
      <w:pPr>
        <w:pStyle w:val="Times12"/>
        <w:suppressAutoHyphens/>
        <w:ind w:firstLine="0"/>
        <w:rPr>
          <w:sz w:val="22"/>
        </w:rPr>
      </w:pPr>
      <w:r w:rsidRPr="00812A41">
        <w:rPr>
          <w:sz w:val="22"/>
        </w:rPr>
        <w:t>в соответствии с Техническим предложением, Сводной таблицей стоимости и другими документами, являющимися неотъемлемыми приложениями к</w:t>
      </w:r>
      <w:r>
        <w:rPr>
          <w:sz w:val="22"/>
        </w:rPr>
        <w:t xml:space="preserve"> </w:t>
      </w:r>
      <w:r w:rsidRPr="00812A41">
        <w:rPr>
          <w:sz w:val="22"/>
        </w:rPr>
        <w:t>настоящей заявке на следующих условиях</w:t>
      </w:r>
      <w:r>
        <w:rPr>
          <w:sz w:val="22"/>
        </w:rPr>
        <w:t>:</w:t>
      </w:r>
    </w:p>
    <w:p w:rsidR="00522F48" w:rsidRPr="00812A41" w:rsidRDefault="00522F48" w:rsidP="00E81FDA">
      <w:pPr>
        <w:pStyle w:val="Times12"/>
        <w:suppressAutoHyphens/>
        <w:ind w:firstLine="0"/>
        <w:rPr>
          <w:sz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522F48" w:rsidRPr="007E5645" w:rsidTr="00E81FDA">
        <w:trPr>
          <w:cantSplit/>
          <w:tblHeader/>
        </w:trPr>
        <w:tc>
          <w:tcPr>
            <w:tcW w:w="709" w:type="dxa"/>
            <w:vAlign w:val="center"/>
          </w:tcPr>
          <w:p w:rsidR="00522F48" w:rsidRPr="007E5645" w:rsidRDefault="00522F48" w:rsidP="00E81FDA">
            <w:pPr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№ п/п</w:t>
            </w:r>
          </w:p>
        </w:tc>
        <w:tc>
          <w:tcPr>
            <w:tcW w:w="4394" w:type="dxa"/>
            <w:vAlign w:val="center"/>
          </w:tcPr>
          <w:p w:rsidR="00522F48" w:rsidRPr="007E5645" w:rsidRDefault="00522F48" w:rsidP="00E81FDA">
            <w:pPr>
              <w:keepNext/>
              <w:ind w:left="-57" w:right="-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522F48" w:rsidRPr="007E5645" w:rsidRDefault="00522F48" w:rsidP="00E81FDA">
            <w:pPr>
              <w:keepNext/>
              <w:ind w:left="57" w:right="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Предложения участника</w:t>
            </w:r>
          </w:p>
        </w:tc>
      </w:tr>
      <w:tr w:rsidR="00522F48" w:rsidRPr="007E5645" w:rsidTr="00E81FDA">
        <w:trPr>
          <w:cantSplit/>
        </w:trPr>
        <w:tc>
          <w:tcPr>
            <w:tcW w:w="709" w:type="dxa"/>
            <w:vAlign w:val="center"/>
          </w:tcPr>
          <w:p w:rsidR="00522F48" w:rsidRPr="007E5645" w:rsidRDefault="00522F48" w:rsidP="00916D9A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522F48" w:rsidRPr="007E5645" w:rsidRDefault="00522F48" w:rsidP="00E81FDA">
            <w:pPr>
              <w:ind w:left="57" w:right="57"/>
              <w:rPr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522F48" w:rsidRPr="004035DD" w:rsidRDefault="00522F48" w:rsidP="00E81FDA">
            <w:pPr>
              <w:ind w:left="57" w:right="57"/>
              <w:jc w:val="center"/>
              <w:rPr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522F48" w:rsidRPr="007E5645" w:rsidTr="00E81FDA">
        <w:trPr>
          <w:cantSplit/>
        </w:trPr>
        <w:tc>
          <w:tcPr>
            <w:tcW w:w="709" w:type="dxa"/>
            <w:vAlign w:val="center"/>
          </w:tcPr>
          <w:p w:rsidR="00522F48" w:rsidRPr="007E5645" w:rsidRDefault="00522F48" w:rsidP="00916D9A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522F48" w:rsidRPr="007E5645" w:rsidRDefault="00522F48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522F48" w:rsidRPr="004035DD" w:rsidRDefault="00522F48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522F48" w:rsidRPr="007E5645" w:rsidTr="00E81FDA">
        <w:trPr>
          <w:cantSplit/>
        </w:trPr>
        <w:tc>
          <w:tcPr>
            <w:tcW w:w="709" w:type="dxa"/>
            <w:vAlign w:val="center"/>
          </w:tcPr>
          <w:p w:rsidR="00522F48" w:rsidRPr="007E5645" w:rsidRDefault="00522F48" w:rsidP="00916D9A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522F48" w:rsidRPr="007E5645" w:rsidRDefault="00522F48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Срок выполнения работ</w:t>
            </w:r>
          </w:p>
        </w:tc>
        <w:tc>
          <w:tcPr>
            <w:tcW w:w="4962" w:type="dxa"/>
            <w:vAlign w:val="center"/>
          </w:tcPr>
          <w:p w:rsidR="00522F48" w:rsidRPr="004035DD" w:rsidRDefault="00522F48" w:rsidP="00E81FDA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срок выполнения работ в формате исчисления сроков, указанном в извещении о проведении закупки]</w:t>
            </w:r>
          </w:p>
        </w:tc>
      </w:tr>
      <w:tr w:rsidR="00522F48" w:rsidRPr="007E5645" w:rsidTr="00E81FDA">
        <w:trPr>
          <w:cantSplit/>
        </w:trPr>
        <w:tc>
          <w:tcPr>
            <w:tcW w:w="709" w:type="dxa"/>
            <w:vAlign w:val="center"/>
          </w:tcPr>
          <w:p w:rsidR="00522F48" w:rsidRPr="007E5645" w:rsidRDefault="00522F48" w:rsidP="00916D9A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522F48" w:rsidRPr="007E5645" w:rsidRDefault="00522F48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522F48" w:rsidRPr="004035DD" w:rsidRDefault="00522F48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в соответствии  с извещением о проведении закупки]</w:t>
            </w:r>
          </w:p>
        </w:tc>
      </w:tr>
    </w:tbl>
    <w:p w:rsidR="00522F48" w:rsidRPr="007E5645" w:rsidRDefault="00522F48" w:rsidP="00E81FDA">
      <w:pPr>
        <w:jc w:val="right"/>
        <w:rPr>
          <w:sz w:val="22"/>
          <w:szCs w:val="22"/>
        </w:rPr>
      </w:pPr>
    </w:p>
    <w:p w:rsidR="00522F48" w:rsidRPr="007E5645" w:rsidRDefault="00522F48" w:rsidP="00E81FDA">
      <w:pPr>
        <w:pStyle w:val="afd"/>
        <w:spacing w:before="0"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7E5645">
        <w:rPr>
          <w:rFonts w:ascii="Times New Roman" w:hAnsi="Times New Roman"/>
          <w:sz w:val="22"/>
          <w:szCs w:val="22"/>
        </w:rPr>
        <w:t>Настоящая заявка на участие в закупке</w:t>
      </w:r>
      <w:r>
        <w:rPr>
          <w:rFonts w:ascii="Times New Roman" w:hAnsi="Times New Roman"/>
          <w:sz w:val="22"/>
          <w:szCs w:val="22"/>
        </w:rPr>
        <w:t xml:space="preserve"> имеет правовой статус оферты и </w:t>
      </w:r>
      <w:r w:rsidRPr="007E5645">
        <w:rPr>
          <w:rFonts w:ascii="Times New Roman" w:hAnsi="Times New Roman"/>
          <w:sz w:val="22"/>
          <w:szCs w:val="22"/>
        </w:rPr>
        <w:t>действует в течение 60 календарных дней со дня окончания срока подачи заявок.</w:t>
      </w:r>
    </w:p>
    <w:p w:rsidR="00522F48" w:rsidRPr="00B24F6F" w:rsidRDefault="00522F48" w:rsidP="00E81FDA">
      <w:pPr>
        <w:spacing w:before="120"/>
        <w:ind w:firstLine="720"/>
        <w:jc w:val="both"/>
        <w:rPr>
          <w:sz w:val="22"/>
          <w:szCs w:val="22"/>
        </w:rPr>
      </w:pPr>
    </w:p>
    <w:p w:rsidR="00522F48" w:rsidRDefault="00522F48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B24F6F">
        <w:rPr>
          <w:rStyle w:val="FontStyle63"/>
          <w:b w:val="0"/>
          <w:bCs w:val="0"/>
          <w:i w:val="0"/>
          <w:iCs w:val="0"/>
        </w:rPr>
        <w:t>Для юридических лиц:</w:t>
      </w:r>
    </w:p>
    <w:p w:rsidR="00522F48" w:rsidRPr="00B24F6F" w:rsidRDefault="00522F48" w:rsidP="00E81FDA">
      <w:pPr>
        <w:pStyle w:val="Style22"/>
        <w:widowControl/>
        <w:spacing w:line="240" w:lineRule="auto"/>
        <w:ind w:firstLine="720"/>
        <w:rPr>
          <w:rStyle w:val="FontStyle62"/>
          <w:sz w:val="22"/>
          <w:szCs w:val="22"/>
        </w:rPr>
      </w:pPr>
      <w:r w:rsidRPr="00B24F6F">
        <w:rPr>
          <w:rStyle w:val="FontStyle62"/>
          <w:sz w:val="22"/>
          <w:szCs w:val="22"/>
        </w:rPr>
        <w:t>Настоящим подтверждаем, что:</w:t>
      </w:r>
    </w:p>
    <w:p w:rsidR="00522F48" w:rsidRPr="00B24F6F" w:rsidRDefault="00522F48" w:rsidP="00E81FDA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Принадлежность к субъектам малого и среднего предпринимательства: ______________.</w:t>
      </w:r>
    </w:p>
    <w:p w:rsidR="00522F48" w:rsidRPr="00B24F6F" w:rsidRDefault="00522F48" w:rsidP="00E81FDA">
      <w:pPr>
        <w:pStyle w:val="NormalWeb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Настоящим подтверждаем, что:</w:t>
      </w:r>
    </w:p>
    <w:p w:rsidR="00522F48" w:rsidRDefault="00522F48" w:rsidP="00E81FDA">
      <w:pPr>
        <w:pStyle w:val="NormalWeb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 xml:space="preserve">- против ________________________________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проводится процедура ликвидации, не принято арбитражным судом решения о признании 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банкротом, деятельность 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приостановлена, на имущество не наложен арест по решению суда, административного органа</w:t>
      </w:r>
      <w:r>
        <w:rPr>
          <w:sz w:val="22"/>
          <w:szCs w:val="22"/>
        </w:rPr>
        <w:t>;</w:t>
      </w:r>
    </w:p>
    <w:p w:rsidR="00522F48" w:rsidRPr="00B24F6F" w:rsidRDefault="00522F48" w:rsidP="00E81FDA">
      <w:pPr>
        <w:pStyle w:val="NormalWeb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в </w:t>
      </w:r>
      <w:r w:rsidRPr="00B24F6F">
        <w:rPr>
          <w:sz w:val="22"/>
          <w:szCs w:val="22"/>
        </w:rPr>
        <w:t xml:space="preserve">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создана и функционирует система управления охраной труда (СУОТ);</w:t>
      </w:r>
    </w:p>
    <w:p w:rsidR="00522F48" w:rsidRPr="00CF53CB" w:rsidRDefault="00522F48" w:rsidP="00916D9A">
      <w:pPr>
        <w:pStyle w:val="NormalWeb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522F48" w:rsidRPr="00CF53CB" w:rsidRDefault="00522F48" w:rsidP="00E81FDA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отсутствует.</w:t>
      </w:r>
    </w:p>
    <w:p w:rsidR="00522F48" w:rsidRPr="00CF53CB" w:rsidRDefault="00522F48" w:rsidP="00E81FDA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>либо</w:t>
      </w:r>
    </w:p>
    <w:p w:rsidR="00522F48" w:rsidRPr="00CF53CB" w:rsidRDefault="00522F48" w:rsidP="00E81FDA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не</w:t>
      </w:r>
      <w:r>
        <w:rPr>
          <w:i/>
          <w:sz w:val="22"/>
          <w:szCs w:val="22"/>
        </w:rPr>
        <w:t xml:space="preserve"> </w:t>
      </w:r>
      <w:r w:rsidRPr="00CF53CB">
        <w:rPr>
          <w:i/>
          <w:sz w:val="22"/>
          <w:szCs w:val="22"/>
        </w:rPr>
        <w:t xml:space="preserve">превышает 25% балансовой стоимости активов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данным бухгалтерской (финансовой) отчетности за истекший _____ </w:t>
      </w:r>
      <w:r w:rsidRPr="004035DD">
        <w:rPr>
          <w:i/>
          <w:sz w:val="14"/>
          <w:szCs w:val="14"/>
        </w:rPr>
        <w:t>(указать период: год, квартал, полугодие, 9 месяцев)</w:t>
      </w:r>
      <w:r w:rsidRPr="00CF53CB">
        <w:rPr>
          <w:i/>
          <w:sz w:val="22"/>
          <w:szCs w:val="22"/>
        </w:rPr>
        <w:t>.]</w:t>
      </w:r>
    </w:p>
    <w:p w:rsidR="00522F48" w:rsidRPr="00CF53CB" w:rsidRDefault="00522F48" w:rsidP="00E81FDA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522F48" w:rsidRPr="00CF53CB" w:rsidRDefault="00522F48" w:rsidP="00E81FDA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>[в случае применения упрощенной системы налогообложения]</w:t>
      </w:r>
      <w:r w:rsidRPr="00CF53CB">
        <w:rPr>
          <w:bCs/>
          <w:sz w:val="22"/>
          <w:szCs w:val="22"/>
        </w:rPr>
        <w:t xml:space="preserve"> </w:t>
      </w:r>
      <w:r w:rsidRPr="00CF53CB">
        <w:rPr>
          <w:sz w:val="22"/>
          <w:szCs w:val="22"/>
        </w:rPr>
        <w:t>Также сообщаем о применении нами упрощенной системы налогообложения.</w:t>
      </w:r>
    </w:p>
    <w:p w:rsidR="00522F48" w:rsidRPr="00BA64F2" w:rsidRDefault="00522F48" w:rsidP="00E81FDA">
      <w:pPr>
        <w:pStyle w:val="NormalWeb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BA64F2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522F48" w:rsidRPr="00FC130A" w:rsidRDefault="00522F48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FC130A">
        <w:rPr>
          <w:rStyle w:val="FontStyle63"/>
          <w:b w:val="0"/>
          <w:bCs w:val="0"/>
          <w:i w:val="0"/>
          <w:iCs w:val="0"/>
        </w:rPr>
        <w:t>Для физических лиц:</w:t>
      </w:r>
    </w:p>
    <w:p w:rsidR="00522F48" w:rsidRPr="00FC130A" w:rsidRDefault="00522F48" w:rsidP="00E81FDA">
      <w:pPr>
        <w:pStyle w:val="Style22"/>
        <w:widowControl/>
        <w:spacing w:line="240" w:lineRule="auto"/>
        <w:ind w:firstLine="720"/>
        <w:rPr>
          <w:bCs/>
          <w:iCs/>
          <w:sz w:val="22"/>
          <w:szCs w:val="22"/>
        </w:rPr>
      </w:pPr>
      <w:r w:rsidRPr="00FC130A">
        <w:rPr>
          <w:rStyle w:val="FontStyle63"/>
          <w:b w:val="0"/>
          <w:bCs w:val="0"/>
          <w:i w:val="0"/>
          <w:iCs w:val="0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22F48" w:rsidRPr="00F649EE" w:rsidRDefault="00522F48" w:rsidP="00E81FDA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649EE">
        <w:rPr>
          <w:sz w:val="22"/>
          <w:szCs w:val="22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522F48" w:rsidRPr="00CA0341" w:rsidRDefault="00522F48" w:rsidP="00916D9A">
      <w:pPr>
        <w:numPr>
          <w:ilvl w:val="1"/>
          <w:numId w:val="41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подписать со своей стороны договор в соответствии с требованиями закупочной документации  и условиями нашей заявки на участие в закупке на территории ФГУП «ВНИИА» по адресу: г. Москва, ул. Сущевская, д. 22, лицом, имеющим право действовать от имени организации-победителя без доверенности;</w:t>
      </w:r>
    </w:p>
    <w:p w:rsidR="00522F48" w:rsidRDefault="00522F48" w:rsidP="00916D9A">
      <w:pPr>
        <w:numPr>
          <w:ilvl w:val="1"/>
          <w:numId w:val="41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</w:t>
      </w:r>
      <w:r>
        <w:rPr>
          <w:sz w:val="22"/>
          <w:szCs w:val="22"/>
        </w:rPr>
        <w:t>купке</w:t>
      </w:r>
      <w:r w:rsidRPr="00CA0341">
        <w:rPr>
          <w:sz w:val="22"/>
          <w:szCs w:val="22"/>
        </w:rPr>
        <w:t xml:space="preserve">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</w:t>
      </w:r>
      <w:r>
        <w:rPr>
          <w:sz w:val="22"/>
          <w:szCs w:val="22"/>
        </w:rPr>
        <w:t>ючения договора (с двух сторон);</w:t>
      </w:r>
    </w:p>
    <w:p w:rsidR="00522F48" w:rsidRPr="00B22E9E" w:rsidRDefault="00522F48" w:rsidP="00916D9A">
      <w:pPr>
        <w:numPr>
          <w:ilvl w:val="1"/>
          <w:numId w:val="41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>представить заказчику до заключения договора решение об одобрении или о совершении крупной сделки;</w:t>
      </w:r>
    </w:p>
    <w:p w:rsidR="00522F48" w:rsidRPr="00B22E9E" w:rsidRDefault="00522F48" w:rsidP="00916D9A">
      <w:pPr>
        <w:numPr>
          <w:ilvl w:val="1"/>
          <w:numId w:val="41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 xml:space="preserve">представить заказчику </w:t>
      </w:r>
      <w:r>
        <w:rPr>
          <w:sz w:val="22"/>
          <w:szCs w:val="22"/>
        </w:rPr>
        <w:t xml:space="preserve">до </w:t>
      </w:r>
      <w:r w:rsidRPr="00B22E9E">
        <w:rPr>
          <w:sz w:val="22"/>
          <w:szCs w:val="22"/>
        </w:rPr>
        <w:t>заключения договора решение об одобрении или о совершении сделки с заинтересованностью.</w:t>
      </w:r>
    </w:p>
    <w:p w:rsidR="00522F48" w:rsidRPr="00B22E9E" w:rsidRDefault="00522F48" w:rsidP="00E81FDA">
      <w:pPr>
        <w:pStyle w:val="NormalWeb"/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>
        <w:rPr>
          <w:i/>
          <w:sz w:val="21"/>
          <w:szCs w:val="21"/>
          <w:lang w:val="en-US"/>
        </w:rPr>
        <w:t>c</w:t>
      </w:r>
      <w:r w:rsidRPr="00B22E9E">
        <w:rPr>
          <w:i/>
          <w:sz w:val="21"/>
          <w:szCs w:val="21"/>
        </w:rPr>
        <w:t xml:space="preserve">) и/или </w:t>
      </w:r>
      <w:r>
        <w:rPr>
          <w:i/>
          <w:sz w:val="21"/>
          <w:szCs w:val="21"/>
          <w:lang w:val="en-US"/>
        </w:rPr>
        <w:t>d</w:t>
      </w:r>
      <w:r w:rsidRPr="00B22E9E">
        <w:rPr>
          <w:i/>
          <w:sz w:val="21"/>
          <w:szCs w:val="21"/>
        </w:rPr>
        <w:t>) участником закупки указываются положения, подходящие для участника:</w:t>
      </w:r>
    </w:p>
    <w:p w:rsidR="00522F48" w:rsidRPr="00B22E9E" w:rsidRDefault="00522F48" w:rsidP="00E81FDA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Данная сделка для 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</w:t>
      </w:r>
      <w:r w:rsidRPr="007D69BB">
        <w:rPr>
          <w:i/>
          <w:sz w:val="21"/>
          <w:szCs w:val="21"/>
        </w:rPr>
        <w:t xml:space="preserve"> </w:t>
      </w:r>
      <w:r w:rsidRPr="00B22E9E">
        <w:rPr>
          <w:i/>
          <w:sz w:val="21"/>
          <w:szCs w:val="21"/>
        </w:rPr>
        <w:t>является крупной.</w:t>
      </w:r>
    </w:p>
    <w:p w:rsidR="00522F48" w:rsidRPr="00B22E9E" w:rsidRDefault="00522F48" w:rsidP="00E81FDA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либо,</w:t>
      </w:r>
    </w:p>
    <w:p w:rsidR="00522F48" w:rsidRPr="00F703AF" w:rsidRDefault="00522F48" w:rsidP="00E81FDA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1"/>
          <w:szCs w:val="21"/>
        </w:rPr>
      </w:pPr>
      <w:r w:rsidRPr="00B22E9E">
        <w:rPr>
          <w:i/>
          <w:sz w:val="21"/>
          <w:szCs w:val="21"/>
        </w:rPr>
        <w:t xml:space="preserve">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</w:t>
      </w:r>
      <w:r w:rsidRPr="00F703AF">
        <w:rPr>
          <w:i/>
          <w:sz w:val="21"/>
          <w:szCs w:val="21"/>
        </w:rPr>
        <w:t>ик (акционер) является единоличным исполнительным органом.</w:t>
      </w:r>
    </w:p>
    <w:p w:rsidR="00522F48" w:rsidRPr="00F703AF" w:rsidRDefault="00522F48" w:rsidP="00E81FDA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Данная сделка для 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является сделкой с заинтересованностью.</w:t>
      </w:r>
    </w:p>
    <w:p w:rsidR="00522F48" w:rsidRPr="00F703AF" w:rsidRDefault="00522F48" w:rsidP="00E81FDA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>либо,</w:t>
      </w:r>
    </w:p>
    <w:p w:rsidR="00522F48" w:rsidRPr="00F703AF" w:rsidRDefault="00522F48" w:rsidP="00E81FDA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522F48" w:rsidRPr="00F703AF" w:rsidRDefault="00522F48" w:rsidP="00E81FDA">
      <w:pPr>
        <w:spacing w:before="120"/>
        <w:ind w:firstLine="720"/>
        <w:jc w:val="both"/>
        <w:rPr>
          <w:sz w:val="22"/>
          <w:szCs w:val="22"/>
        </w:rPr>
      </w:pPr>
    </w:p>
    <w:p w:rsidR="00522F48" w:rsidRPr="00F703AF" w:rsidRDefault="00522F48" w:rsidP="00E81FDA">
      <w:pPr>
        <w:pStyle w:val="NormalWeb"/>
        <w:spacing w:before="120" w:beforeAutospacing="0" w:after="0" w:afterAutospacing="0"/>
        <w:ind w:firstLine="709"/>
        <w:jc w:val="both"/>
      </w:pPr>
      <w:r w:rsidRPr="00F703AF">
        <w:t>Мы уведомлены и согласны с условием, что в случае предоставления нами недостоверных сведений мы можем быть отстранены от участия в закупке, а в случае, если недостоверность предоставленных нами сведений будет выявлена после заключения с нами договора, такой договор может быть расторгнут; будем признаны уклонившимися от 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 сведения о нас будут внесены в соответствующий реестр недобросовестных поставщиков сроком на два года в случаях, предусмотренных закупочной документации.</w:t>
      </w:r>
    </w:p>
    <w:p w:rsidR="00522F48" w:rsidRPr="00F703AF" w:rsidRDefault="00522F48" w:rsidP="00E81FDA">
      <w:pPr>
        <w:pStyle w:val="afd"/>
        <w:spacing w:after="0" w:line="240" w:lineRule="auto"/>
        <w:ind w:firstLine="720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</w:p>
    <w:p w:rsidR="00522F48" w:rsidRPr="00F703AF" w:rsidRDefault="00522F48" w:rsidP="00E81FDA">
      <w:pPr>
        <w:pStyle w:val="afd"/>
        <w:spacing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Опись документов заявки:</w:t>
      </w:r>
    </w:p>
    <w:tbl>
      <w:tblPr>
        <w:tblW w:w="992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522F48" w:rsidRPr="00F703AF" w:rsidTr="00E81FDA">
        <w:trPr>
          <w:tblHeader/>
          <w:jc w:val="center"/>
        </w:trPr>
        <w:tc>
          <w:tcPr>
            <w:tcW w:w="1107" w:type="dxa"/>
            <w:vAlign w:val="center"/>
          </w:tcPr>
          <w:p w:rsidR="00522F48" w:rsidRPr="00F703AF" w:rsidRDefault="00522F48" w:rsidP="00E81FDA">
            <w:pPr>
              <w:pStyle w:val="aff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№</w:t>
            </w:r>
          </w:p>
          <w:p w:rsidR="00522F48" w:rsidRPr="00F703AF" w:rsidRDefault="00522F48" w:rsidP="00E81FDA">
            <w:pPr>
              <w:pStyle w:val="aff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п/п</w:t>
            </w:r>
          </w:p>
        </w:tc>
        <w:tc>
          <w:tcPr>
            <w:tcW w:w="7540" w:type="dxa"/>
            <w:vAlign w:val="center"/>
          </w:tcPr>
          <w:p w:rsidR="00522F48" w:rsidRPr="00F703AF" w:rsidRDefault="00522F48" w:rsidP="00E81FDA">
            <w:pPr>
              <w:pStyle w:val="aff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522F48" w:rsidRPr="00F703AF" w:rsidRDefault="00522F48" w:rsidP="00E81FDA">
            <w:pPr>
              <w:pStyle w:val="aff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Число</w:t>
            </w:r>
          </w:p>
          <w:p w:rsidR="00522F48" w:rsidRPr="00F703AF" w:rsidRDefault="00522F48" w:rsidP="00E81FDA">
            <w:pPr>
              <w:pStyle w:val="aff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страниц</w:t>
            </w:r>
          </w:p>
        </w:tc>
      </w:tr>
      <w:tr w:rsidR="00522F48" w:rsidRPr="00F703AF" w:rsidTr="00E81FDA">
        <w:trPr>
          <w:jc w:val="center"/>
        </w:trPr>
        <w:tc>
          <w:tcPr>
            <w:tcW w:w="1107" w:type="dxa"/>
            <w:vAlign w:val="center"/>
          </w:tcPr>
          <w:p w:rsidR="00522F48" w:rsidRPr="00F703AF" w:rsidRDefault="00522F48" w:rsidP="00916D9A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522F48" w:rsidRPr="00F703AF" w:rsidRDefault="00522F48" w:rsidP="00E81FDA">
            <w:pPr>
              <w:pStyle w:val="aff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522F48" w:rsidRPr="00F703AF" w:rsidRDefault="00522F48" w:rsidP="00E81FDA">
            <w:pPr>
              <w:pStyle w:val="aff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522F48" w:rsidRPr="00F703AF" w:rsidTr="00E81FDA">
        <w:trPr>
          <w:jc w:val="center"/>
        </w:trPr>
        <w:tc>
          <w:tcPr>
            <w:tcW w:w="1107" w:type="dxa"/>
            <w:vAlign w:val="center"/>
          </w:tcPr>
          <w:p w:rsidR="00522F48" w:rsidRPr="00F703AF" w:rsidRDefault="00522F48" w:rsidP="00916D9A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522F48" w:rsidRPr="00F703AF" w:rsidRDefault="00522F48" w:rsidP="00E81FDA">
            <w:pPr>
              <w:pStyle w:val="aff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522F48" w:rsidRPr="00F703AF" w:rsidRDefault="00522F48" w:rsidP="00E81FDA">
            <w:pPr>
              <w:pStyle w:val="aff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522F48" w:rsidRPr="00F703AF" w:rsidTr="00E81FDA">
        <w:trPr>
          <w:jc w:val="center"/>
        </w:trPr>
        <w:tc>
          <w:tcPr>
            <w:tcW w:w="1107" w:type="dxa"/>
            <w:vAlign w:val="center"/>
          </w:tcPr>
          <w:p w:rsidR="00522F48" w:rsidRPr="00F703AF" w:rsidRDefault="00522F48" w:rsidP="00916D9A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522F48" w:rsidRPr="00F703AF" w:rsidRDefault="00522F48" w:rsidP="00E81FDA">
            <w:pPr>
              <w:pStyle w:val="aff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522F48" w:rsidRPr="00F703AF" w:rsidRDefault="00522F48" w:rsidP="00E81FDA">
            <w:pPr>
              <w:pStyle w:val="aff"/>
              <w:rPr>
                <w:rFonts w:ascii="Times New Roman" w:hAnsi="Times New Roman"/>
                <w:szCs w:val="24"/>
              </w:rPr>
            </w:pPr>
          </w:p>
        </w:tc>
      </w:tr>
      <w:tr w:rsidR="00522F48" w:rsidRPr="00F703AF" w:rsidTr="00E81FDA">
        <w:trPr>
          <w:jc w:val="center"/>
        </w:trPr>
        <w:tc>
          <w:tcPr>
            <w:tcW w:w="1107" w:type="dxa"/>
            <w:vAlign w:val="center"/>
          </w:tcPr>
          <w:p w:rsidR="00522F48" w:rsidRPr="00F703AF" w:rsidRDefault="00522F48" w:rsidP="00916D9A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522F48" w:rsidRPr="00F703AF" w:rsidRDefault="00522F48" w:rsidP="00E81FDA">
            <w:pPr>
              <w:pStyle w:val="aff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522F48" w:rsidRPr="00F703AF" w:rsidRDefault="00522F48" w:rsidP="00E81FDA">
            <w:pPr>
              <w:pStyle w:val="aff"/>
              <w:rPr>
                <w:rFonts w:ascii="Times New Roman" w:hAnsi="Times New Roman"/>
                <w:szCs w:val="24"/>
              </w:rPr>
            </w:pPr>
          </w:p>
        </w:tc>
      </w:tr>
      <w:tr w:rsidR="00522F48" w:rsidRPr="00F703AF" w:rsidTr="00E81FDA">
        <w:trPr>
          <w:jc w:val="center"/>
        </w:trPr>
        <w:tc>
          <w:tcPr>
            <w:tcW w:w="1107" w:type="dxa"/>
            <w:vAlign w:val="center"/>
          </w:tcPr>
          <w:p w:rsidR="00522F48" w:rsidRPr="00F703AF" w:rsidRDefault="00522F48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522F48" w:rsidRPr="00F703AF" w:rsidRDefault="00522F48" w:rsidP="00E81FDA">
            <w:pPr>
              <w:pStyle w:val="aff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522F48" w:rsidRPr="00F703AF" w:rsidRDefault="00522F48" w:rsidP="00E81FDA">
            <w:pPr>
              <w:pStyle w:val="aff"/>
              <w:rPr>
                <w:rFonts w:ascii="Times New Roman" w:hAnsi="Times New Roman"/>
                <w:szCs w:val="24"/>
              </w:rPr>
            </w:pPr>
          </w:p>
        </w:tc>
      </w:tr>
      <w:tr w:rsidR="00522F48" w:rsidRPr="00F703AF" w:rsidTr="00E81FDA">
        <w:trPr>
          <w:jc w:val="center"/>
        </w:trPr>
        <w:tc>
          <w:tcPr>
            <w:tcW w:w="1107" w:type="dxa"/>
            <w:vAlign w:val="center"/>
          </w:tcPr>
          <w:p w:rsidR="00522F48" w:rsidRPr="00F703AF" w:rsidRDefault="00522F48" w:rsidP="00E81FD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522F48" w:rsidRPr="00F703AF" w:rsidRDefault="00522F48" w:rsidP="00E81FDA">
            <w:pPr>
              <w:pStyle w:val="aff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522F48" w:rsidRPr="00F703AF" w:rsidRDefault="00522F48" w:rsidP="00E81FDA">
            <w:pPr>
              <w:pStyle w:val="aff"/>
              <w:rPr>
                <w:rFonts w:ascii="Times New Roman" w:hAnsi="Times New Roman"/>
                <w:szCs w:val="24"/>
              </w:rPr>
            </w:pPr>
          </w:p>
        </w:tc>
      </w:tr>
      <w:tr w:rsidR="00522F48" w:rsidRPr="00F703AF" w:rsidTr="00E81FDA">
        <w:trPr>
          <w:jc w:val="center"/>
        </w:trPr>
        <w:tc>
          <w:tcPr>
            <w:tcW w:w="1107" w:type="dxa"/>
            <w:vAlign w:val="center"/>
          </w:tcPr>
          <w:p w:rsidR="00522F48" w:rsidRPr="00F703AF" w:rsidRDefault="00522F48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522F48" w:rsidRPr="00F703AF" w:rsidRDefault="00522F48" w:rsidP="00E81FDA">
            <w:pPr>
              <w:pStyle w:val="aff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522F48" w:rsidRPr="00F703AF" w:rsidRDefault="00522F48" w:rsidP="00E81FDA">
            <w:pPr>
              <w:pStyle w:val="aff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522F48" w:rsidRPr="00F703AF" w:rsidRDefault="00522F48" w:rsidP="00E81FDA">
      <w:pPr>
        <w:pStyle w:val="a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22F48" w:rsidRPr="00F703AF" w:rsidRDefault="00522F48" w:rsidP="00E81FDA">
      <w:pPr>
        <w:pStyle w:val="a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522F48" w:rsidRPr="00F703AF" w:rsidRDefault="00522F48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522F48" w:rsidRPr="00F703AF" w:rsidRDefault="00522F48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522F48" w:rsidRPr="00973FE1" w:rsidRDefault="00522F48" w:rsidP="00E81FD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522F48" w:rsidRPr="00C0339A" w:rsidRDefault="00522F48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C0339A">
        <w:rPr>
          <w:bCs w:val="0"/>
          <w:i/>
          <w:sz w:val="19"/>
          <w:szCs w:val="19"/>
        </w:rPr>
        <w:t>ИНСТРУКЦИИ ПО ЗАПОЛНЕНИЮ</w:t>
      </w:r>
    </w:p>
    <w:p w:rsidR="00522F48" w:rsidRPr="00C0339A" w:rsidRDefault="00522F48" w:rsidP="00916D9A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522F48" w:rsidRPr="00C0339A" w:rsidRDefault="00522F48" w:rsidP="00916D9A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Заявку на участие в закупки следует оформить на официальном бланке участника закупки.</w:t>
      </w:r>
    </w:p>
    <w:p w:rsidR="00522F48" w:rsidRPr="00C0339A" w:rsidRDefault="00522F48" w:rsidP="00916D9A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присваивает заявке на участие в закупк</w:t>
      </w:r>
      <w:r>
        <w:rPr>
          <w:i/>
          <w:sz w:val="19"/>
          <w:szCs w:val="19"/>
        </w:rPr>
        <w:t>и</w:t>
      </w:r>
      <w:r w:rsidRPr="00C0339A">
        <w:rPr>
          <w:i/>
          <w:sz w:val="19"/>
          <w:szCs w:val="19"/>
        </w:rPr>
        <w:t xml:space="preserve"> дату и номер в соответствии с принятыми у него правилами документооборота.</w:t>
      </w:r>
    </w:p>
    <w:p w:rsidR="00522F48" w:rsidRPr="00C0339A" w:rsidRDefault="00522F48" w:rsidP="00916D9A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522F48" w:rsidRPr="00C0339A" w:rsidRDefault="00522F48" w:rsidP="00916D9A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стоимость выполнения работ цифрами и словами, в рублях, в 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522F48" w:rsidRPr="00C0339A" w:rsidRDefault="00522F48" w:rsidP="00916D9A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 w:rsidDel="00EC0238">
        <w:rPr>
          <w:i/>
          <w:sz w:val="19"/>
          <w:szCs w:val="19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C0339A">
        <w:rPr>
          <w:i/>
          <w:sz w:val="19"/>
          <w:szCs w:val="19"/>
        </w:rPr>
        <w:t>закупки</w:t>
      </w:r>
      <w:r w:rsidRPr="00C0339A" w:rsidDel="00EC0238">
        <w:rPr>
          <w:i/>
          <w:sz w:val="19"/>
          <w:szCs w:val="19"/>
        </w:rPr>
        <w:t xml:space="preserve"> необходимо заполнить и предоставить в составе заявки на участие в </w:t>
      </w:r>
      <w:r w:rsidRPr="00C0339A">
        <w:rPr>
          <w:i/>
          <w:sz w:val="19"/>
          <w:szCs w:val="19"/>
        </w:rPr>
        <w:t>закупке</w:t>
      </w:r>
      <w:r w:rsidRPr="00C0339A" w:rsidDel="00EC0238">
        <w:rPr>
          <w:i/>
          <w:sz w:val="19"/>
          <w:szCs w:val="19"/>
        </w:rPr>
        <w:t xml:space="preserve"> </w:t>
      </w:r>
      <w:r w:rsidRPr="00C0339A">
        <w:rPr>
          <w:i/>
          <w:sz w:val="19"/>
          <w:szCs w:val="19"/>
        </w:rPr>
        <w:t>Форму 1.1 «Сведения о принадлежности</w:t>
      </w:r>
      <w:r w:rsidRPr="00C0339A" w:rsidDel="00EC0238">
        <w:rPr>
          <w:i/>
          <w:sz w:val="19"/>
          <w:szCs w:val="19"/>
        </w:rPr>
        <w:t xml:space="preserve"> к</w:t>
      </w:r>
      <w:r w:rsidRPr="00C0339A">
        <w:rPr>
          <w:i/>
          <w:sz w:val="19"/>
          <w:szCs w:val="19"/>
        </w:rPr>
        <w:t xml:space="preserve"> </w:t>
      </w:r>
      <w:r w:rsidRPr="00C0339A" w:rsidDel="00EC0238">
        <w:rPr>
          <w:i/>
          <w:sz w:val="19"/>
          <w:szCs w:val="19"/>
        </w:rPr>
        <w:t>субъектам малого и среднего предпринимательства</w:t>
      </w:r>
      <w:r w:rsidRPr="00C0339A">
        <w:rPr>
          <w:i/>
          <w:sz w:val="19"/>
          <w:szCs w:val="19"/>
        </w:rPr>
        <w:t>»</w:t>
      </w:r>
      <w:r w:rsidRPr="00C0339A" w:rsidDel="00EC0238">
        <w:rPr>
          <w:i/>
          <w:sz w:val="19"/>
          <w:szCs w:val="19"/>
        </w:rPr>
        <w:t>.</w:t>
      </w:r>
    </w:p>
    <w:p w:rsidR="00522F48" w:rsidRPr="00C0339A" w:rsidRDefault="00522F48" w:rsidP="00916D9A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522F48" w:rsidRPr="00C0339A" w:rsidRDefault="00522F48" w:rsidP="00916D9A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</w:p>
    <w:p w:rsidR="00522F48" w:rsidRPr="00C0339A" w:rsidRDefault="00522F48" w:rsidP="00916D9A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522F48" w:rsidRPr="00C0339A" w:rsidRDefault="00522F48" w:rsidP="00916D9A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Рекомендации п. 8 и 9 настоящей инструкции не распространяются на официальные документы, выданные участнику закупки третьими лицами и содержащими печать (лицензии, доверенности, нотариально заверенные копии и др.).</w:t>
      </w:r>
    </w:p>
    <w:p w:rsidR="00522F48" w:rsidRPr="00C0339A" w:rsidRDefault="00522F48" w:rsidP="00916D9A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</w:p>
    <w:p w:rsidR="00522F48" w:rsidRPr="00C0339A" w:rsidRDefault="00522F48" w:rsidP="00916D9A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522F48" w:rsidRDefault="00522F48" w:rsidP="00E81FDA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522F48" w:rsidRDefault="00522F48" w:rsidP="00E81FDA">
      <w:pPr>
        <w:pStyle w:val="Times12"/>
        <w:ind w:right="-29"/>
        <w:rPr>
          <w:szCs w:val="24"/>
        </w:rPr>
        <w:sectPr w:rsidR="00522F48" w:rsidSect="00E81FDA">
          <w:headerReference w:type="default" r:id="rId28"/>
          <w:footerReference w:type="default" r:id="rId29"/>
          <w:pgSz w:w="11907" w:h="16840" w:code="9"/>
          <w:pgMar w:top="1134" w:right="737" w:bottom="899" w:left="1134" w:header="567" w:footer="567" w:gutter="0"/>
          <w:cols w:space="708"/>
          <w:docGrid w:linePitch="360"/>
        </w:sectPr>
      </w:pPr>
    </w:p>
    <w:p w:rsidR="00522F48" w:rsidRPr="00FC009D" w:rsidRDefault="00522F48" w:rsidP="00E81FDA">
      <w:pPr>
        <w:jc w:val="right"/>
        <w:rPr>
          <w:sz w:val="28"/>
          <w:szCs w:val="28"/>
        </w:rPr>
      </w:pPr>
      <w:r w:rsidRPr="0029185F">
        <w:rPr>
          <w:b/>
          <w:bCs/>
          <w:sz w:val="22"/>
          <w:szCs w:val="22"/>
        </w:rPr>
        <w:t>Форма 1.1</w:t>
      </w:r>
    </w:p>
    <w:p w:rsidR="00522F48" w:rsidRPr="0029185F" w:rsidRDefault="00522F48" w:rsidP="00E81FDA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Приложение к заявке на участие в закупке</w:t>
      </w:r>
    </w:p>
    <w:p w:rsidR="00522F48" w:rsidRPr="0029185F" w:rsidRDefault="00522F48" w:rsidP="00E81FDA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от «___» __________ 20___ г. № ______</w:t>
      </w:r>
    </w:p>
    <w:p w:rsidR="00522F48" w:rsidRDefault="00522F48" w:rsidP="00E81FDA">
      <w:pPr>
        <w:jc w:val="right"/>
        <w:rPr>
          <w:b/>
          <w:sz w:val="22"/>
          <w:szCs w:val="22"/>
        </w:rPr>
      </w:pPr>
    </w:p>
    <w:p w:rsidR="00522F48" w:rsidRPr="00FC009D" w:rsidRDefault="00522F48" w:rsidP="00E81FDA">
      <w:pPr>
        <w:jc w:val="right"/>
        <w:rPr>
          <w:b/>
          <w:sz w:val="22"/>
          <w:szCs w:val="22"/>
        </w:rPr>
      </w:pPr>
    </w:p>
    <w:p w:rsidR="00522F48" w:rsidRPr="00805A1B" w:rsidRDefault="00522F48" w:rsidP="00E81FDA">
      <w:pPr>
        <w:jc w:val="center"/>
        <w:rPr>
          <w:b/>
          <w:i/>
          <w:sz w:val="22"/>
          <w:szCs w:val="22"/>
        </w:rPr>
      </w:pPr>
      <w:r w:rsidRPr="00805A1B">
        <w:rPr>
          <w:b/>
          <w:i/>
          <w:sz w:val="22"/>
          <w:szCs w:val="22"/>
        </w:rPr>
        <w:t>______</w:t>
      </w:r>
      <w:r>
        <w:rPr>
          <w:b/>
          <w:i/>
          <w:sz w:val="22"/>
          <w:szCs w:val="22"/>
        </w:rPr>
        <w:t>___________________</w:t>
      </w:r>
      <w:r w:rsidRPr="00805A1B">
        <w:rPr>
          <w:b/>
          <w:i/>
          <w:sz w:val="22"/>
          <w:szCs w:val="22"/>
        </w:rPr>
        <w:t>____________ [указывается наименование процедуры закупки]</w:t>
      </w:r>
    </w:p>
    <w:p w:rsidR="00522F48" w:rsidRDefault="00522F48" w:rsidP="00E81FDA">
      <w:pPr>
        <w:jc w:val="right"/>
        <w:rPr>
          <w:b/>
          <w:i/>
          <w:iCs/>
        </w:rPr>
      </w:pPr>
    </w:p>
    <w:p w:rsidR="00522F48" w:rsidRPr="00FC009D" w:rsidRDefault="00522F48" w:rsidP="00E81FDA">
      <w:pPr>
        <w:jc w:val="right"/>
        <w:rPr>
          <w:b/>
          <w:i/>
          <w:iCs/>
        </w:rPr>
      </w:pPr>
    </w:p>
    <w:p w:rsidR="00522F48" w:rsidRPr="000E59EC" w:rsidDel="00EC0238" w:rsidRDefault="00522F48" w:rsidP="000E59EC">
      <w:pPr>
        <w:jc w:val="center"/>
        <w:rPr>
          <w:b/>
          <w:sz w:val="21"/>
          <w:szCs w:val="21"/>
        </w:rPr>
      </w:pPr>
      <w:bookmarkStart w:id="83" w:name="_СВЕДЕНИЯ_О_ПРИНАДЛЕЖНОСТИ_1"/>
      <w:bookmarkStart w:id="84" w:name="_Toc402520353"/>
      <w:bookmarkStart w:id="85" w:name="_Toc412201948"/>
      <w:bookmarkStart w:id="86" w:name="_Toc418595541"/>
      <w:bookmarkEnd w:id="83"/>
      <w:r w:rsidRPr="000E59EC">
        <w:rPr>
          <w:b/>
          <w:sz w:val="21"/>
          <w:szCs w:val="21"/>
        </w:rPr>
        <w:t xml:space="preserve">СВЕДЕНИЯ О </w:t>
      </w:r>
      <w:r w:rsidRPr="000E59EC" w:rsidDel="00EC0238">
        <w:rPr>
          <w:b/>
          <w:sz w:val="21"/>
          <w:szCs w:val="21"/>
        </w:rPr>
        <w:t>ПРИНАДЛЕЖНОСТ</w:t>
      </w:r>
      <w:r w:rsidRPr="000E59EC">
        <w:rPr>
          <w:b/>
          <w:sz w:val="21"/>
          <w:szCs w:val="21"/>
        </w:rPr>
        <w:t>И</w:t>
      </w:r>
      <w:r w:rsidRPr="000E59EC" w:rsidDel="00EC0238">
        <w:rPr>
          <w:b/>
          <w:sz w:val="21"/>
          <w:szCs w:val="21"/>
        </w:rPr>
        <w:t xml:space="preserve"> К СУБЪЕКТАМ МАЛОГО И СРЕДНЕГО ПРЕДПРИНИМАТЕЛЬСТВА</w:t>
      </w:r>
      <w:r w:rsidRPr="000E59EC">
        <w:rPr>
          <w:b/>
          <w:sz w:val="21"/>
          <w:szCs w:val="21"/>
        </w:rPr>
        <w:t xml:space="preserve"> (Форма 1.1)</w:t>
      </w:r>
      <w:bookmarkEnd w:id="84"/>
      <w:bookmarkEnd w:id="85"/>
      <w:bookmarkEnd w:id="86"/>
    </w:p>
    <w:p w:rsidR="00522F48" w:rsidRPr="0029185F" w:rsidRDefault="00522F48" w:rsidP="00E81FDA">
      <w:pPr>
        <w:pStyle w:val="Times12"/>
        <w:ind w:firstLine="0"/>
        <w:rPr>
          <w:sz w:val="22"/>
        </w:rPr>
      </w:pPr>
      <w:r w:rsidRPr="0029185F">
        <w:rPr>
          <w:sz w:val="22"/>
        </w:rPr>
        <w:t>Участник закупки: __________________________________________________</w:t>
      </w:r>
    </w:p>
    <w:p w:rsidR="00522F48" w:rsidRPr="0029185F" w:rsidRDefault="00522F48" w:rsidP="00E81FDA">
      <w:pPr>
        <w:jc w:val="both"/>
        <w:rPr>
          <w:sz w:val="22"/>
          <w:szCs w:val="22"/>
          <w:lang w:eastAsia="en-US"/>
        </w:rPr>
      </w:pPr>
    </w:p>
    <w:p w:rsidR="00522F48" w:rsidRPr="0029185F" w:rsidDel="00EC0238" w:rsidRDefault="00522F48" w:rsidP="00E81FDA">
      <w:pPr>
        <w:ind w:left="-426" w:firstLine="426"/>
        <w:jc w:val="both"/>
        <w:rPr>
          <w:sz w:val="22"/>
          <w:szCs w:val="22"/>
          <w:lang w:eastAsia="en-US"/>
        </w:rPr>
      </w:pPr>
      <w:r w:rsidRPr="0029185F" w:rsidDel="00EC0238">
        <w:rPr>
          <w:sz w:val="22"/>
          <w:szCs w:val="22"/>
          <w:lang w:eastAsia="en-US"/>
        </w:rPr>
        <w:t xml:space="preserve">Настоящим подтверждаем, </w:t>
      </w:r>
      <w:r w:rsidRPr="000E59EC" w:rsidDel="00EC0238">
        <w:rPr>
          <w:sz w:val="22"/>
          <w:szCs w:val="22"/>
          <w:lang w:eastAsia="en-US"/>
        </w:rPr>
        <w:t>что ____________________________</w:t>
      </w:r>
      <w:r>
        <w:rPr>
          <w:sz w:val="22"/>
          <w:szCs w:val="22"/>
          <w:lang w:eastAsia="en-US"/>
        </w:rPr>
        <w:t xml:space="preserve"> </w:t>
      </w:r>
      <w:r w:rsidRPr="0037497A" w:rsidDel="00EC0238">
        <w:rPr>
          <w:i/>
          <w:sz w:val="14"/>
          <w:szCs w:val="14"/>
          <w:lang w:eastAsia="en-US"/>
        </w:rPr>
        <w:t xml:space="preserve">(указывается наименование участника </w:t>
      </w:r>
      <w:r w:rsidRPr="0037497A">
        <w:rPr>
          <w:i/>
          <w:sz w:val="14"/>
          <w:szCs w:val="14"/>
          <w:lang w:eastAsia="en-US"/>
        </w:rPr>
        <w:t>закупки</w:t>
      </w:r>
      <w:r w:rsidRPr="0037497A" w:rsidDel="00EC0238">
        <w:rPr>
          <w:i/>
          <w:sz w:val="14"/>
          <w:szCs w:val="14"/>
          <w:lang w:eastAsia="en-US"/>
        </w:rPr>
        <w:t>)</w:t>
      </w:r>
      <w:r w:rsidRPr="0037497A" w:rsidDel="00EC0238">
        <w:rPr>
          <w:i/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в соответствии с законодательством Российской Федерации (ст</w:t>
      </w:r>
      <w:r>
        <w:rPr>
          <w:sz w:val="22"/>
          <w:szCs w:val="22"/>
          <w:lang w:eastAsia="en-US"/>
        </w:rPr>
        <w:t>.</w:t>
      </w:r>
      <w:r w:rsidRPr="0029185F" w:rsidDel="00EC0238">
        <w:rPr>
          <w:sz w:val="22"/>
          <w:szCs w:val="22"/>
          <w:lang w:eastAsia="en-US"/>
        </w:rPr>
        <w:t xml:space="preserve"> 4 Федерального закона от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24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июля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2007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г</w:t>
      </w:r>
      <w:r>
        <w:rPr>
          <w:sz w:val="22"/>
          <w:szCs w:val="22"/>
          <w:lang w:eastAsia="en-US"/>
        </w:rPr>
        <w:t>.</w:t>
      </w:r>
      <w:r w:rsidRPr="0029185F" w:rsidDel="00EC0238">
        <w:rPr>
          <w:sz w:val="22"/>
          <w:szCs w:val="22"/>
          <w:lang w:eastAsia="en-US"/>
        </w:rPr>
        <w:t xml:space="preserve"> №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209-ФЗ «О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 xml:space="preserve">_______________ </w:t>
      </w:r>
      <w:r w:rsidRPr="0037497A" w:rsidDel="00EC0238">
        <w:rPr>
          <w:sz w:val="14"/>
          <w:szCs w:val="14"/>
          <w:lang w:eastAsia="en-US"/>
        </w:rPr>
        <w:t>(</w:t>
      </w:r>
      <w:r w:rsidRPr="0037497A" w:rsidDel="00EC0238">
        <w:rPr>
          <w:i/>
          <w:sz w:val="14"/>
          <w:szCs w:val="14"/>
          <w:lang w:eastAsia="en-US"/>
        </w:rPr>
        <w:t>указывается малого или среднего в зависимости от критериев отнесения)</w:t>
      </w:r>
      <w:r w:rsidRPr="0029185F" w:rsidDel="00EC0238">
        <w:rPr>
          <w:sz w:val="22"/>
          <w:szCs w:val="22"/>
          <w:lang w:eastAsia="en-US"/>
        </w:rPr>
        <w:t xml:space="preserve"> предпринимательства и сообщаем следующую информацию:</w:t>
      </w:r>
    </w:p>
    <w:p w:rsidR="00522F48" w:rsidRPr="0029185F" w:rsidDel="00EC0238" w:rsidRDefault="00522F48" w:rsidP="00E81FDA">
      <w:pPr>
        <w:jc w:val="both"/>
        <w:rPr>
          <w:sz w:val="22"/>
          <w:szCs w:val="22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522F48" w:rsidRPr="0037497A" w:rsidDel="00EC0238" w:rsidTr="00E81FDA">
        <w:trPr>
          <w:tblHeader/>
        </w:trPr>
        <w:tc>
          <w:tcPr>
            <w:tcW w:w="540" w:type="dxa"/>
            <w:vAlign w:val="center"/>
          </w:tcPr>
          <w:p w:rsidR="00522F48" w:rsidRPr="0037497A" w:rsidDel="00EC0238" w:rsidRDefault="00522F48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522F48" w:rsidRPr="0037497A" w:rsidDel="00EC0238" w:rsidRDefault="00522F48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522F48" w:rsidRPr="0037497A" w:rsidDel="00EC0238" w:rsidRDefault="00522F48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522F48" w:rsidRPr="0037497A" w:rsidDel="00EC0238" w:rsidRDefault="00522F48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522F48" w:rsidRPr="0037497A" w:rsidDel="00EC0238" w:rsidRDefault="00522F48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Показатель</w:t>
            </w:r>
          </w:p>
        </w:tc>
      </w:tr>
      <w:tr w:rsidR="00522F48" w:rsidRPr="0037497A" w:rsidDel="00EC0238" w:rsidTr="00E81FDA">
        <w:trPr>
          <w:tblHeader/>
        </w:trPr>
        <w:tc>
          <w:tcPr>
            <w:tcW w:w="540" w:type="dxa"/>
            <w:vAlign w:val="center"/>
          </w:tcPr>
          <w:p w:rsidR="00522F48" w:rsidRPr="0037497A" w:rsidDel="00EC0238" w:rsidRDefault="00522F48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522F48" w:rsidRPr="0037497A" w:rsidDel="00EC0238" w:rsidRDefault="00522F48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522F48" w:rsidRPr="0037497A" w:rsidDel="00EC0238" w:rsidRDefault="00522F48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522F48" w:rsidRPr="0037497A" w:rsidDel="00EC0238" w:rsidRDefault="00522F48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522F48" w:rsidRPr="0037497A" w:rsidDel="00EC0238" w:rsidRDefault="00522F48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5</w:t>
            </w:r>
          </w:p>
        </w:tc>
      </w:tr>
      <w:tr w:rsidR="00522F48" w:rsidRPr="0037497A" w:rsidDel="00EC0238" w:rsidTr="00E81FDA">
        <w:tc>
          <w:tcPr>
            <w:tcW w:w="540" w:type="dxa"/>
          </w:tcPr>
          <w:p w:rsidR="00522F48" w:rsidRPr="0037497A" w:rsidDel="00EC0238" w:rsidRDefault="00522F48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1.</w:t>
            </w:r>
          </w:p>
        </w:tc>
        <w:tc>
          <w:tcPr>
            <w:tcW w:w="5556" w:type="dxa"/>
          </w:tcPr>
          <w:p w:rsidR="00522F48" w:rsidRPr="0037497A" w:rsidDel="00EC0238" w:rsidRDefault="00522F48" w:rsidP="00E81FDA">
            <w:pPr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только для юридических лиц:</w:t>
            </w:r>
          </w:p>
          <w:p w:rsidR="00522F48" w:rsidRPr="0037497A" w:rsidDel="00EC0238" w:rsidRDefault="00522F48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522F48" w:rsidRPr="0037497A" w:rsidDel="00EC0238" w:rsidRDefault="00522F48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522F48" w:rsidRPr="0037497A" w:rsidDel="00EC0238" w:rsidRDefault="00522F48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522F48" w:rsidRPr="0037497A" w:rsidDel="00EC0238" w:rsidRDefault="00522F48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процентах</w:t>
            </w:r>
          </w:p>
        </w:tc>
      </w:tr>
      <w:tr w:rsidR="00522F48" w:rsidRPr="0037497A" w:rsidDel="00EC0238" w:rsidTr="00E81FDA">
        <w:tc>
          <w:tcPr>
            <w:tcW w:w="540" w:type="dxa"/>
          </w:tcPr>
          <w:p w:rsidR="00522F48" w:rsidRPr="0037497A" w:rsidDel="00EC0238" w:rsidRDefault="00522F48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2.</w:t>
            </w:r>
          </w:p>
        </w:tc>
        <w:tc>
          <w:tcPr>
            <w:tcW w:w="5556" w:type="dxa"/>
          </w:tcPr>
          <w:p w:rsidR="00522F48" w:rsidRPr="0037497A" w:rsidDel="00EC0238" w:rsidRDefault="00522F48" w:rsidP="00E81FDA">
            <w:pPr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только для юридических лиц:</w:t>
            </w:r>
          </w:p>
          <w:p w:rsidR="00522F48" w:rsidRPr="0037497A" w:rsidDel="00EC0238" w:rsidRDefault="00522F48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522F48" w:rsidRPr="0037497A" w:rsidDel="00EC0238" w:rsidRDefault="00522F48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522F48" w:rsidRPr="0037497A" w:rsidDel="00EC0238" w:rsidRDefault="00522F48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процентах</w:t>
            </w:r>
          </w:p>
        </w:tc>
      </w:tr>
      <w:tr w:rsidR="00522F48" w:rsidRPr="0037497A" w:rsidDel="00EC0238" w:rsidTr="00E81FDA">
        <w:trPr>
          <w:trHeight w:val="292"/>
        </w:trPr>
        <w:tc>
          <w:tcPr>
            <w:tcW w:w="540" w:type="dxa"/>
            <w:vMerge w:val="restart"/>
          </w:tcPr>
          <w:p w:rsidR="00522F48" w:rsidRPr="0037497A" w:rsidDel="00EC0238" w:rsidRDefault="00522F48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522F48" w:rsidRPr="0037497A" w:rsidDel="00EC0238" w:rsidRDefault="00522F48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522F48" w:rsidRPr="0037497A" w:rsidDel="00EC0238" w:rsidRDefault="00522F48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522F48" w:rsidRPr="0037497A" w:rsidDel="00EC0238" w:rsidRDefault="00522F48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522F48" w:rsidRPr="0037497A" w:rsidDel="00EC0238" w:rsidRDefault="00522F48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</w:t>
            </w:r>
          </w:p>
          <w:p w:rsidR="00522F48" w:rsidRPr="0037497A" w:rsidDel="00EC0238" w:rsidRDefault="00522F48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количество человек</w:t>
            </w:r>
          </w:p>
        </w:tc>
      </w:tr>
      <w:tr w:rsidR="00522F48" w:rsidRPr="0037497A" w:rsidDel="00EC0238" w:rsidTr="00E81FDA">
        <w:trPr>
          <w:trHeight w:val="904"/>
        </w:trPr>
        <w:tc>
          <w:tcPr>
            <w:tcW w:w="540" w:type="dxa"/>
            <w:vMerge/>
          </w:tcPr>
          <w:p w:rsidR="00522F48" w:rsidRPr="0037497A" w:rsidDel="00EC0238" w:rsidRDefault="00522F48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5556" w:type="dxa"/>
            <w:vMerge/>
          </w:tcPr>
          <w:p w:rsidR="00522F48" w:rsidRPr="0037497A" w:rsidDel="00EC0238" w:rsidRDefault="00522F48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522F48" w:rsidRPr="0037497A" w:rsidDel="00EC0238" w:rsidRDefault="00522F48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 15 человек –</w:t>
            </w:r>
          </w:p>
          <w:p w:rsidR="00522F48" w:rsidRPr="0037497A" w:rsidDel="00EC0238" w:rsidRDefault="00522F48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522F48" w:rsidRPr="0037497A" w:rsidDel="00EC0238" w:rsidRDefault="00522F48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522F48" w:rsidRPr="0037497A" w:rsidDel="00EC0238" w:rsidRDefault="00522F48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</w:tr>
      <w:tr w:rsidR="00522F48" w:rsidRPr="0037497A" w:rsidDel="00EC0238" w:rsidTr="00E81FDA">
        <w:trPr>
          <w:trHeight w:val="261"/>
        </w:trPr>
        <w:tc>
          <w:tcPr>
            <w:tcW w:w="540" w:type="dxa"/>
            <w:vMerge w:val="restart"/>
          </w:tcPr>
          <w:p w:rsidR="00522F48" w:rsidRPr="0037497A" w:rsidDel="00EC0238" w:rsidRDefault="00522F48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522F48" w:rsidRPr="0037497A" w:rsidDel="00EC0238" w:rsidRDefault="00522F48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522F48" w:rsidRPr="0037497A" w:rsidDel="00EC0238" w:rsidRDefault="00522F48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522F48" w:rsidRPr="0037497A" w:rsidDel="00EC0238" w:rsidRDefault="00522F48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522F48" w:rsidRPr="0037497A" w:rsidDel="00EC0238" w:rsidRDefault="00522F48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миллионах рублей</w:t>
            </w:r>
          </w:p>
        </w:tc>
      </w:tr>
      <w:tr w:rsidR="00522F48" w:rsidRPr="0037497A" w:rsidDel="00EC0238" w:rsidTr="00E81FDA">
        <w:trPr>
          <w:trHeight w:val="684"/>
        </w:trPr>
        <w:tc>
          <w:tcPr>
            <w:tcW w:w="540" w:type="dxa"/>
            <w:vMerge/>
          </w:tcPr>
          <w:p w:rsidR="00522F48" w:rsidRPr="0037497A" w:rsidDel="00EC0238" w:rsidRDefault="00522F48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5556" w:type="dxa"/>
            <w:vMerge/>
          </w:tcPr>
          <w:p w:rsidR="00522F48" w:rsidRPr="0037497A" w:rsidDel="00EC0238" w:rsidRDefault="00522F48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522F48" w:rsidRPr="0037497A" w:rsidDel="00EC0238" w:rsidRDefault="00522F48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</w:tcPr>
          <w:p w:rsidR="00522F48" w:rsidRPr="0037497A" w:rsidDel="00EC0238" w:rsidRDefault="00522F48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  <w:tc>
          <w:tcPr>
            <w:tcW w:w="1589" w:type="dxa"/>
            <w:vMerge/>
          </w:tcPr>
          <w:p w:rsidR="00522F48" w:rsidRPr="0037497A" w:rsidDel="00EC0238" w:rsidRDefault="00522F48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</w:tr>
    </w:tbl>
    <w:p w:rsidR="00522F48" w:rsidRPr="00012898" w:rsidDel="00EC0238" w:rsidRDefault="00522F48" w:rsidP="00E81FDA">
      <w:pPr>
        <w:pStyle w:val="afe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522F48" w:rsidRPr="00F703AF" w:rsidRDefault="00522F48" w:rsidP="00E81FDA">
      <w:pPr>
        <w:pStyle w:val="a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522F48" w:rsidRPr="00F703AF" w:rsidRDefault="00522F48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522F48" w:rsidRPr="00F703AF" w:rsidRDefault="00522F48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522F48" w:rsidRPr="00FC009D" w:rsidDel="00EC0238" w:rsidRDefault="00522F48" w:rsidP="00E81FDA">
      <w:pPr>
        <w:jc w:val="center"/>
        <w:rPr>
          <w:b/>
        </w:rPr>
      </w:pPr>
    </w:p>
    <w:p w:rsidR="00522F48" w:rsidRPr="0037497A" w:rsidDel="00EC0238" w:rsidRDefault="00522F48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37497A" w:rsidDel="00EC0238">
        <w:rPr>
          <w:bCs w:val="0"/>
          <w:i/>
          <w:sz w:val="19"/>
          <w:szCs w:val="19"/>
        </w:rPr>
        <w:t>ИНСТРУКЦИИ ПО ЗАПОЛНЕНИЮ</w:t>
      </w:r>
    </w:p>
    <w:p w:rsidR="00522F48" w:rsidRPr="0037497A" w:rsidRDefault="00522F48" w:rsidP="00916D9A">
      <w:pPr>
        <w:pStyle w:val="Times12"/>
        <w:numPr>
          <w:ilvl w:val="0"/>
          <w:numId w:val="42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>.</w:t>
      </w:r>
    </w:p>
    <w:p w:rsidR="00522F48" w:rsidRPr="0037497A" w:rsidDel="00EC0238" w:rsidRDefault="00522F48" w:rsidP="00916D9A">
      <w:pPr>
        <w:pStyle w:val="Times12"/>
        <w:numPr>
          <w:ilvl w:val="0"/>
          <w:numId w:val="42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>
        <w:rPr>
          <w:i/>
          <w:sz w:val="19"/>
          <w:szCs w:val="19"/>
        </w:rPr>
        <w:t>Данная форма заполняется и предоставляется в состав</w:t>
      </w:r>
      <w:r>
        <w:rPr>
          <w:i/>
          <w:sz w:val="19"/>
          <w:szCs w:val="19"/>
        </w:rPr>
        <w:t xml:space="preserve">е заявки на участие в закупке в </w:t>
      </w:r>
      <w:r w:rsidRPr="0037497A">
        <w:rPr>
          <w:i/>
          <w:sz w:val="19"/>
          <w:szCs w:val="19"/>
        </w:rPr>
        <w:t>случае указания в форме</w:t>
      </w:r>
      <w:r>
        <w:rPr>
          <w:i/>
          <w:sz w:val="19"/>
          <w:szCs w:val="19"/>
        </w:rPr>
        <w:t xml:space="preserve"> 1</w:t>
      </w:r>
      <w:r w:rsidRPr="0037497A">
        <w:rPr>
          <w:i/>
          <w:sz w:val="19"/>
          <w:szCs w:val="19"/>
        </w:rPr>
        <w:t xml:space="preserve"> о принадлежности участника закупки к </w:t>
      </w:r>
      <w:r w:rsidRPr="0037497A" w:rsidDel="00EC0238">
        <w:rPr>
          <w:i/>
          <w:sz w:val="19"/>
          <w:szCs w:val="19"/>
        </w:rPr>
        <w:t>субъектам малого и среднего предпринимательства, согласно критериям отнесения (столбцы</w:t>
      </w:r>
      <w:r>
        <w:rPr>
          <w:i/>
          <w:sz w:val="19"/>
          <w:szCs w:val="19"/>
        </w:rPr>
        <w:t xml:space="preserve"> 2-4</w:t>
      </w:r>
      <w:r w:rsidRPr="0037497A" w:rsidDel="00EC0238">
        <w:rPr>
          <w:i/>
          <w:sz w:val="19"/>
          <w:szCs w:val="19"/>
        </w:rPr>
        <w:t>) в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соответствии со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ст</w:t>
      </w:r>
      <w:r>
        <w:rPr>
          <w:i/>
          <w:sz w:val="19"/>
          <w:szCs w:val="19"/>
        </w:rPr>
        <w:t>. 4</w:t>
      </w:r>
      <w:r w:rsidRPr="0037497A" w:rsidDel="00EC0238">
        <w:rPr>
          <w:i/>
          <w:sz w:val="19"/>
          <w:szCs w:val="19"/>
        </w:rPr>
        <w:t xml:space="preserve"> Федерального закон</w:t>
      </w:r>
      <w:r>
        <w:rPr>
          <w:i/>
          <w:sz w:val="19"/>
          <w:szCs w:val="19"/>
        </w:rPr>
        <w:t xml:space="preserve">а от </w:t>
      </w:r>
      <w:r w:rsidRPr="0037497A" w:rsidDel="00EC0238">
        <w:rPr>
          <w:i/>
          <w:sz w:val="19"/>
          <w:szCs w:val="19"/>
        </w:rPr>
        <w:t>24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июля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2007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г</w:t>
      </w:r>
      <w:r>
        <w:rPr>
          <w:i/>
          <w:sz w:val="19"/>
          <w:szCs w:val="19"/>
        </w:rPr>
        <w:t>.</w:t>
      </w:r>
      <w:r w:rsidRPr="0037497A" w:rsidDel="00EC0238">
        <w:rPr>
          <w:i/>
          <w:sz w:val="19"/>
          <w:szCs w:val="19"/>
        </w:rPr>
        <w:t xml:space="preserve"> №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209-ФЗ «О развитии малого и среднего предпринимательства в Российской Федерации».</w:t>
      </w:r>
    </w:p>
    <w:p w:rsidR="00522F48" w:rsidRPr="0037497A" w:rsidDel="00EC0238" w:rsidRDefault="00522F48" w:rsidP="00916D9A">
      <w:pPr>
        <w:pStyle w:val="Times12"/>
        <w:numPr>
          <w:ilvl w:val="0"/>
          <w:numId w:val="42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Участник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 xml:space="preserve"> приводит номер и дату заявки на участие в </w:t>
      </w:r>
      <w:r w:rsidRPr="0037497A">
        <w:rPr>
          <w:i/>
          <w:sz w:val="19"/>
          <w:szCs w:val="19"/>
        </w:rPr>
        <w:t>закупке</w:t>
      </w:r>
      <w:r w:rsidRPr="0037497A" w:rsidDel="00EC0238">
        <w:rPr>
          <w:i/>
          <w:sz w:val="19"/>
          <w:szCs w:val="19"/>
        </w:rPr>
        <w:t>, приложением к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 xml:space="preserve">которой является данная </w:t>
      </w:r>
      <w:r w:rsidRPr="0037497A">
        <w:rPr>
          <w:i/>
          <w:sz w:val="19"/>
          <w:szCs w:val="19"/>
        </w:rPr>
        <w:t>форма</w:t>
      </w:r>
      <w:r w:rsidRPr="0037497A" w:rsidDel="00EC0238">
        <w:rPr>
          <w:i/>
          <w:sz w:val="19"/>
          <w:szCs w:val="19"/>
        </w:rPr>
        <w:t>.</w:t>
      </w:r>
    </w:p>
    <w:p w:rsidR="00522F48" w:rsidRPr="0037497A" w:rsidDel="00EC0238" w:rsidRDefault="00522F48" w:rsidP="00916D9A">
      <w:pPr>
        <w:pStyle w:val="Times12"/>
        <w:numPr>
          <w:ilvl w:val="0"/>
          <w:numId w:val="42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Участник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 xml:space="preserve"> указывает свое фирменное наименование (в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т.ч.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организационно-правовую форму).</w:t>
      </w:r>
      <w:r w:rsidRPr="0037497A">
        <w:rPr>
          <w:i/>
          <w:sz w:val="19"/>
          <w:szCs w:val="19"/>
        </w:rPr>
        <w:t xml:space="preserve"> </w:t>
      </w:r>
    </w:p>
    <w:p w:rsidR="00522F48" w:rsidRDefault="00522F48" w:rsidP="00916D9A">
      <w:pPr>
        <w:pStyle w:val="Times12"/>
        <w:numPr>
          <w:ilvl w:val="0"/>
          <w:numId w:val="42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>
        <w:rPr>
          <w:i/>
          <w:sz w:val="19"/>
          <w:szCs w:val="19"/>
        </w:rPr>
        <w:t>Форма</w:t>
      </w:r>
      <w:r>
        <w:rPr>
          <w:i/>
          <w:sz w:val="19"/>
          <w:szCs w:val="19"/>
        </w:rPr>
        <w:t xml:space="preserve"> 1.1</w:t>
      </w:r>
      <w:r w:rsidRPr="0037497A" w:rsidDel="00EC0238">
        <w:rPr>
          <w:i/>
          <w:sz w:val="19"/>
          <w:szCs w:val="19"/>
        </w:rPr>
        <w:t xml:space="preserve"> в составе заявки на участие в </w:t>
      </w:r>
      <w:r w:rsidRPr="0037497A">
        <w:rPr>
          <w:i/>
          <w:sz w:val="19"/>
          <w:szCs w:val="19"/>
        </w:rPr>
        <w:t>закупке</w:t>
      </w:r>
      <w:r w:rsidRPr="0037497A" w:rsidDel="00EC0238">
        <w:rPr>
          <w:i/>
          <w:sz w:val="19"/>
          <w:szCs w:val="19"/>
        </w:rPr>
        <w:t xml:space="preserve"> предоставляется в двух форматах: *pdf. с подписью </w:t>
      </w:r>
      <w:r w:rsidRPr="0037497A">
        <w:rPr>
          <w:i/>
          <w:sz w:val="19"/>
          <w:szCs w:val="19"/>
        </w:rPr>
        <w:t>и печатью, а также</w:t>
      </w:r>
      <w:r w:rsidRPr="0037497A" w:rsidDel="00EC0238">
        <w:rPr>
          <w:i/>
          <w:sz w:val="19"/>
          <w:szCs w:val="19"/>
        </w:rPr>
        <w:t xml:space="preserve"> </w:t>
      </w:r>
      <w:r w:rsidRPr="0037497A">
        <w:rPr>
          <w:i/>
          <w:sz w:val="19"/>
          <w:szCs w:val="19"/>
        </w:rPr>
        <w:t>в</w:t>
      </w:r>
      <w:r w:rsidRPr="0037497A" w:rsidDel="00EC0238">
        <w:rPr>
          <w:i/>
          <w:sz w:val="19"/>
          <w:szCs w:val="19"/>
        </w:rPr>
        <w:t xml:space="preserve"> редактируемом формате </w:t>
      </w:r>
      <w:r w:rsidRPr="0037497A">
        <w:rPr>
          <w:i/>
          <w:sz w:val="19"/>
          <w:szCs w:val="19"/>
        </w:rPr>
        <w:t xml:space="preserve">*.doc или </w:t>
      </w:r>
      <w:r w:rsidRPr="0037497A" w:rsidDel="00EC0238">
        <w:rPr>
          <w:i/>
          <w:sz w:val="19"/>
          <w:szCs w:val="19"/>
        </w:rPr>
        <w:t>*.xls.</w:t>
      </w:r>
    </w:p>
    <w:p w:rsidR="00522F48" w:rsidRPr="0037497A" w:rsidRDefault="00522F48" w:rsidP="00E81FDA">
      <w:pPr>
        <w:pStyle w:val="Times12"/>
        <w:tabs>
          <w:tab w:val="left" w:pos="360"/>
          <w:tab w:val="left" w:pos="1134"/>
        </w:tabs>
        <w:ind w:firstLine="0"/>
        <w:rPr>
          <w:i/>
          <w:sz w:val="19"/>
          <w:szCs w:val="19"/>
        </w:rPr>
      </w:pPr>
    </w:p>
    <w:p w:rsidR="00522F48" w:rsidRDefault="00522F48" w:rsidP="00E81FDA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</w:pPr>
    </w:p>
    <w:p w:rsidR="00522F48" w:rsidRPr="0037497A" w:rsidRDefault="00522F48" w:rsidP="00E81FDA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  <w:sectPr w:rsidR="00522F48" w:rsidRPr="0037497A" w:rsidSect="00E81FDA">
          <w:pgSz w:w="11907" w:h="16840" w:code="9"/>
          <w:pgMar w:top="1134" w:right="737" w:bottom="899" w:left="1134" w:header="567" w:footer="256" w:gutter="0"/>
          <w:cols w:space="708"/>
          <w:docGrid w:linePitch="360"/>
        </w:sectPr>
      </w:pPr>
    </w:p>
    <w:p w:rsidR="00522F48" w:rsidRDefault="00522F48" w:rsidP="000E59EC">
      <w:pPr>
        <w:jc w:val="right"/>
        <w:rPr>
          <w:b/>
          <w:sz w:val="22"/>
          <w:szCs w:val="22"/>
        </w:rPr>
      </w:pPr>
      <w:r w:rsidRPr="00574458">
        <w:rPr>
          <w:b/>
          <w:sz w:val="22"/>
          <w:szCs w:val="22"/>
        </w:rPr>
        <w:t>Форма 1.2.</w:t>
      </w:r>
    </w:p>
    <w:p w:rsidR="00522F48" w:rsidRPr="000E59EC" w:rsidRDefault="00522F48" w:rsidP="000E59EC">
      <w:pPr>
        <w:jc w:val="right"/>
        <w:rPr>
          <w:b/>
          <w:sz w:val="22"/>
          <w:szCs w:val="22"/>
        </w:rPr>
      </w:pPr>
      <w:r w:rsidRPr="000E59EC">
        <w:t>СВЕДЕНИЯ О ЦЕПОЧКЕ СОБСТВЕННИКОВ КОНТРАГЕНТА, ВКЛЮЧАЯ БЕНЕФИЦИАРОВ (В ТОМ ЧИСЛЕ КОНЕЧНЫХ).</w:t>
      </w:r>
    </w:p>
    <w:p w:rsidR="00522F48" w:rsidRDefault="00522F48" w:rsidP="00E81FDA">
      <w:pPr>
        <w:rPr>
          <w:sz w:val="21"/>
          <w:szCs w:val="21"/>
        </w:rPr>
      </w:pPr>
    </w:p>
    <w:p w:rsidR="00522F48" w:rsidRPr="00E91A56" w:rsidRDefault="00522F48" w:rsidP="00E81FDA">
      <w:pPr>
        <w:pStyle w:val="Times12"/>
        <w:ind w:firstLine="0"/>
        <w:rPr>
          <w:sz w:val="22"/>
        </w:rPr>
      </w:pPr>
      <w:r w:rsidRPr="00E91A56">
        <w:rPr>
          <w:sz w:val="22"/>
        </w:rPr>
        <w:t xml:space="preserve">Лицо, с которым заключается договор: ________________________________________________________ </w:t>
      </w:r>
    </w:p>
    <w:p w:rsidR="00522F48" w:rsidRPr="00E91A56" w:rsidRDefault="00522F48" w:rsidP="00E81FDA">
      <w:pPr>
        <w:ind w:left="3545" w:firstLine="709"/>
        <w:rPr>
          <w:i/>
          <w:sz w:val="14"/>
          <w:szCs w:val="14"/>
        </w:rPr>
      </w:pPr>
      <w:r>
        <w:rPr>
          <w:i/>
          <w:sz w:val="14"/>
          <w:szCs w:val="14"/>
        </w:rPr>
        <w:t>(</w:t>
      </w:r>
      <w:r w:rsidRPr="00E91A56">
        <w:rPr>
          <w:i/>
          <w:sz w:val="14"/>
          <w:szCs w:val="14"/>
        </w:rPr>
        <w:t>наименование контрагента, с которым заключается договор</w:t>
      </w:r>
      <w:r>
        <w:rPr>
          <w:i/>
          <w:sz w:val="14"/>
          <w:szCs w:val="14"/>
        </w:rPr>
        <w:t>)</w:t>
      </w:r>
    </w:p>
    <w:p w:rsidR="00522F48" w:rsidRPr="00C93292" w:rsidRDefault="00522F48" w:rsidP="00E81FDA">
      <w:pPr>
        <w:rPr>
          <w:sz w:val="21"/>
          <w:szCs w:val="21"/>
        </w:rPr>
      </w:pPr>
    </w:p>
    <w:tbl>
      <w:tblPr>
        <w:tblW w:w="15133" w:type="dxa"/>
        <w:jc w:val="center"/>
        <w:tblInd w:w="-1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"/>
        <w:gridCol w:w="458"/>
        <w:gridCol w:w="360"/>
        <w:gridCol w:w="1260"/>
        <w:gridCol w:w="900"/>
        <w:gridCol w:w="1440"/>
        <w:gridCol w:w="1667"/>
        <w:gridCol w:w="452"/>
        <w:gridCol w:w="379"/>
        <w:gridCol w:w="360"/>
        <w:gridCol w:w="1415"/>
        <w:gridCol w:w="1460"/>
        <w:gridCol w:w="1674"/>
        <w:gridCol w:w="1543"/>
        <w:gridCol w:w="1273"/>
      </w:tblGrid>
      <w:tr w:rsidR="00522F48" w:rsidRPr="00C93292" w:rsidTr="00E81FDA">
        <w:trPr>
          <w:trHeight w:val="126"/>
          <w:jc w:val="center"/>
        </w:trPr>
        <w:tc>
          <w:tcPr>
            <w:tcW w:w="492" w:type="dxa"/>
            <w:shd w:val="clear" w:color="auto" w:fill="FFFFFF"/>
            <w:noWrap/>
            <w:vAlign w:val="center"/>
          </w:tcPr>
          <w:p w:rsidR="00522F48" w:rsidRPr="00C93292" w:rsidRDefault="00522F48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1</w:t>
            </w:r>
          </w:p>
        </w:tc>
        <w:tc>
          <w:tcPr>
            <w:tcW w:w="6085" w:type="dxa"/>
            <w:gridSpan w:val="6"/>
            <w:shd w:val="clear" w:color="auto" w:fill="FFFFFF"/>
            <w:noWrap/>
            <w:vAlign w:val="center"/>
          </w:tcPr>
          <w:p w:rsidR="00522F48" w:rsidRPr="00C93292" w:rsidRDefault="00522F48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2</w:t>
            </w:r>
          </w:p>
        </w:tc>
        <w:tc>
          <w:tcPr>
            <w:tcW w:w="7283" w:type="dxa"/>
            <w:gridSpan w:val="7"/>
            <w:shd w:val="clear" w:color="auto" w:fill="FFFFFF"/>
            <w:noWrap/>
            <w:vAlign w:val="center"/>
          </w:tcPr>
          <w:p w:rsidR="00522F48" w:rsidRPr="00C93292" w:rsidRDefault="00522F48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3</w:t>
            </w:r>
          </w:p>
        </w:tc>
        <w:tc>
          <w:tcPr>
            <w:tcW w:w="1273" w:type="dxa"/>
            <w:shd w:val="clear" w:color="auto" w:fill="FFFFFF"/>
            <w:noWrap/>
            <w:vAlign w:val="center"/>
          </w:tcPr>
          <w:p w:rsidR="00522F48" w:rsidRPr="00C93292" w:rsidRDefault="00522F48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4</w:t>
            </w:r>
          </w:p>
        </w:tc>
      </w:tr>
      <w:tr w:rsidR="00522F48" w:rsidRPr="00C93292" w:rsidTr="00E81FDA">
        <w:trPr>
          <w:trHeight w:val="261"/>
          <w:jc w:val="center"/>
        </w:trPr>
        <w:tc>
          <w:tcPr>
            <w:tcW w:w="492" w:type="dxa"/>
            <w:vMerge w:val="restart"/>
            <w:shd w:val="clear" w:color="auto" w:fill="FFFFFF"/>
            <w:vAlign w:val="center"/>
          </w:tcPr>
          <w:p w:rsidR="00522F48" w:rsidRPr="00234AE0" w:rsidRDefault="00522F48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 п/п</w:t>
            </w:r>
          </w:p>
        </w:tc>
        <w:tc>
          <w:tcPr>
            <w:tcW w:w="6085" w:type="dxa"/>
            <w:gridSpan w:val="6"/>
            <w:shd w:val="clear" w:color="auto" w:fill="FFFFFF"/>
            <w:vAlign w:val="center"/>
          </w:tcPr>
          <w:p w:rsidR="00522F48" w:rsidRPr="00234AE0" w:rsidRDefault="00522F48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7283" w:type="dxa"/>
            <w:gridSpan w:val="7"/>
            <w:shd w:val="clear" w:color="auto" w:fill="FFFFFF"/>
            <w:vAlign w:val="center"/>
          </w:tcPr>
          <w:p w:rsidR="00522F48" w:rsidRPr="00234AE0" w:rsidRDefault="00522F48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73" w:type="dxa"/>
            <w:vMerge w:val="restart"/>
            <w:shd w:val="clear" w:color="auto" w:fill="FFFFFF"/>
            <w:vAlign w:val="center"/>
          </w:tcPr>
          <w:p w:rsidR="00522F48" w:rsidRPr="00234AE0" w:rsidRDefault="00522F48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522F48" w:rsidRPr="00C93292" w:rsidTr="00E81FDA">
        <w:trPr>
          <w:cantSplit/>
          <w:trHeight w:val="1100"/>
          <w:jc w:val="center"/>
        </w:trPr>
        <w:tc>
          <w:tcPr>
            <w:tcW w:w="492" w:type="dxa"/>
            <w:vMerge/>
            <w:vAlign w:val="center"/>
          </w:tcPr>
          <w:p w:rsidR="00522F48" w:rsidRPr="00234AE0" w:rsidRDefault="00522F48" w:rsidP="00E81FDA">
            <w:pPr>
              <w:rPr>
                <w:bCs/>
                <w:sz w:val="18"/>
                <w:szCs w:val="18"/>
              </w:rPr>
            </w:pPr>
          </w:p>
        </w:tc>
        <w:tc>
          <w:tcPr>
            <w:tcW w:w="458" w:type="dxa"/>
            <w:shd w:val="clear" w:color="auto" w:fill="FFFFFF"/>
            <w:textDirection w:val="btLr"/>
            <w:vAlign w:val="center"/>
          </w:tcPr>
          <w:p w:rsidR="00522F48" w:rsidRPr="00234AE0" w:rsidRDefault="00522F48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522F48" w:rsidRPr="00234AE0" w:rsidRDefault="00522F48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522F48" w:rsidRPr="00234AE0" w:rsidRDefault="00522F48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краткое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522F48" w:rsidRPr="00234AE0" w:rsidRDefault="00522F48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Код ОКВЭД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522F48" w:rsidRPr="00234AE0" w:rsidRDefault="00522F48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522F48" w:rsidRPr="00234AE0" w:rsidRDefault="00522F48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522F48" w:rsidRPr="00234AE0" w:rsidRDefault="00522F48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</w:t>
            </w:r>
          </w:p>
        </w:tc>
        <w:tc>
          <w:tcPr>
            <w:tcW w:w="379" w:type="dxa"/>
            <w:shd w:val="clear" w:color="auto" w:fill="FFFFFF"/>
            <w:textDirection w:val="btLr"/>
            <w:vAlign w:val="center"/>
          </w:tcPr>
          <w:p w:rsidR="00522F48" w:rsidRPr="00234AE0" w:rsidRDefault="00522F48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522F48" w:rsidRPr="00234AE0" w:rsidRDefault="00522F48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522F48" w:rsidRPr="00234AE0" w:rsidRDefault="00522F48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Наименование/ФИО</w:t>
            </w:r>
          </w:p>
        </w:tc>
        <w:tc>
          <w:tcPr>
            <w:tcW w:w="1460" w:type="dxa"/>
            <w:shd w:val="clear" w:color="auto" w:fill="FFFFFF"/>
            <w:vAlign w:val="center"/>
          </w:tcPr>
          <w:p w:rsidR="00522F48" w:rsidRPr="00234AE0" w:rsidRDefault="00522F48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Адрес регистрации</w:t>
            </w:r>
          </w:p>
        </w:tc>
        <w:tc>
          <w:tcPr>
            <w:tcW w:w="1674" w:type="dxa"/>
            <w:shd w:val="clear" w:color="auto" w:fill="FFFFFF"/>
            <w:vAlign w:val="center"/>
          </w:tcPr>
          <w:p w:rsidR="00522F48" w:rsidRPr="00234AE0" w:rsidRDefault="00522F48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43" w:type="dxa"/>
            <w:shd w:val="clear" w:color="auto" w:fill="FFFFFF"/>
            <w:vAlign w:val="center"/>
          </w:tcPr>
          <w:p w:rsidR="00522F48" w:rsidRPr="00234AE0" w:rsidRDefault="00522F48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Руководитель/</w:t>
            </w:r>
          </w:p>
          <w:p w:rsidR="00522F48" w:rsidRPr="00234AE0" w:rsidRDefault="00522F48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участник/</w:t>
            </w:r>
          </w:p>
          <w:p w:rsidR="00522F48" w:rsidRPr="00234AE0" w:rsidRDefault="00522F48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акционер/</w:t>
            </w:r>
          </w:p>
          <w:p w:rsidR="00522F48" w:rsidRPr="00234AE0" w:rsidRDefault="00522F48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бенефициар</w:t>
            </w:r>
          </w:p>
        </w:tc>
        <w:tc>
          <w:tcPr>
            <w:tcW w:w="1273" w:type="dxa"/>
            <w:vMerge/>
            <w:vAlign w:val="center"/>
          </w:tcPr>
          <w:p w:rsidR="00522F48" w:rsidRPr="00234AE0" w:rsidRDefault="00522F48" w:rsidP="00E81FDA">
            <w:pPr>
              <w:rPr>
                <w:bCs/>
                <w:sz w:val="18"/>
                <w:szCs w:val="18"/>
              </w:rPr>
            </w:pPr>
          </w:p>
        </w:tc>
      </w:tr>
      <w:tr w:rsidR="00522F48" w:rsidRPr="00C93292" w:rsidTr="00E81FDA">
        <w:trPr>
          <w:trHeight w:val="6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522F48" w:rsidRPr="00234AE0" w:rsidRDefault="00522F48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522F48" w:rsidRPr="00234AE0" w:rsidRDefault="00522F48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522F48" w:rsidRPr="00234AE0" w:rsidRDefault="00522F48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522F48" w:rsidRPr="00234AE0" w:rsidRDefault="00522F48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522F48" w:rsidRPr="00234AE0" w:rsidRDefault="00522F48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522F48" w:rsidRPr="00234AE0" w:rsidRDefault="00522F48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522F48" w:rsidRPr="00234AE0" w:rsidRDefault="00522F48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522F48" w:rsidRPr="00234AE0" w:rsidRDefault="00522F48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79" w:type="dxa"/>
            <w:vAlign w:val="center"/>
          </w:tcPr>
          <w:p w:rsidR="00522F48" w:rsidRPr="00234AE0" w:rsidRDefault="00522F48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0" w:type="dxa"/>
            <w:vAlign w:val="center"/>
          </w:tcPr>
          <w:p w:rsidR="00522F48" w:rsidRPr="00234AE0" w:rsidRDefault="00522F48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15" w:type="dxa"/>
            <w:vAlign w:val="center"/>
          </w:tcPr>
          <w:p w:rsidR="00522F48" w:rsidRPr="00234AE0" w:rsidRDefault="00522F48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60" w:type="dxa"/>
            <w:vAlign w:val="center"/>
          </w:tcPr>
          <w:p w:rsidR="00522F48" w:rsidRPr="00234AE0" w:rsidRDefault="00522F48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674" w:type="dxa"/>
            <w:vAlign w:val="center"/>
          </w:tcPr>
          <w:p w:rsidR="00522F48" w:rsidRPr="00234AE0" w:rsidRDefault="00522F48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43" w:type="dxa"/>
            <w:vAlign w:val="center"/>
          </w:tcPr>
          <w:p w:rsidR="00522F48" w:rsidRPr="00234AE0" w:rsidRDefault="00522F48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3" w:type="dxa"/>
            <w:vAlign w:val="center"/>
          </w:tcPr>
          <w:p w:rsidR="00522F48" w:rsidRPr="00234AE0" w:rsidRDefault="00522F48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522F48" w:rsidRPr="00C93292" w:rsidTr="00E81FDA">
        <w:trPr>
          <w:trHeight w:val="5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522F48" w:rsidRPr="00C93292" w:rsidRDefault="00522F48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522F48" w:rsidRPr="00C93292" w:rsidRDefault="00522F48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522F48" w:rsidRPr="00C93292" w:rsidRDefault="00522F48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522F48" w:rsidRPr="00C93292" w:rsidRDefault="00522F48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522F48" w:rsidRPr="00C93292" w:rsidRDefault="00522F48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522F48" w:rsidRPr="00C93292" w:rsidRDefault="00522F48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522F48" w:rsidRPr="00C93292" w:rsidRDefault="00522F48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522F48" w:rsidRPr="00C93292" w:rsidRDefault="00522F48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79" w:type="dxa"/>
            <w:vAlign w:val="center"/>
          </w:tcPr>
          <w:p w:rsidR="00522F48" w:rsidRPr="00C93292" w:rsidRDefault="00522F48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60" w:type="dxa"/>
            <w:vAlign w:val="center"/>
          </w:tcPr>
          <w:p w:rsidR="00522F48" w:rsidRPr="00C93292" w:rsidRDefault="00522F48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15" w:type="dxa"/>
            <w:vAlign w:val="center"/>
          </w:tcPr>
          <w:p w:rsidR="00522F48" w:rsidRPr="00C93292" w:rsidRDefault="00522F48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60" w:type="dxa"/>
            <w:vAlign w:val="center"/>
          </w:tcPr>
          <w:p w:rsidR="00522F48" w:rsidRPr="00C93292" w:rsidRDefault="00522F48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674" w:type="dxa"/>
            <w:vAlign w:val="center"/>
          </w:tcPr>
          <w:p w:rsidR="00522F48" w:rsidRPr="00C93292" w:rsidRDefault="00522F48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543" w:type="dxa"/>
            <w:vAlign w:val="center"/>
          </w:tcPr>
          <w:p w:rsidR="00522F48" w:rsidRPr="00C93292" w:rsidRDefault="00522F48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273" w:type="dxa"/>
            <w:vAlign w:val="center"/>
          </w:tcPr>
          <w:p w:rsidR="00522F48" w:rsidRPr="00C93292" w:rsidRDefault="00522F48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</w:tr>
    </w:tbl>
    <w:p w:rsidR="00522F48" w:rsidRPr="00234AE0" w:rsidRDefault="00522F48" w:rsidP="00E81FDA">
      <w:pPr>
        <w:pStyle w:val="a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1"/>
          <w:szCs w:val="21"/>
        </w:rPr>
      </w:pPr>
      <w:r w:rsidRPr="00234AE0">
        <w:rPr>
          <w:sz w:val="21"/>
          <w:szCs w:val="21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 заключения договора (с двух сторон).</w:t>
      </w:r>
    </w:p>
    <w:p w:rsidR="00522F48" w:rsidRPr="00B3789F" w:rsidRDefault="00522F48" w:rsidP="00E81FDA">
      <w:pPr>
        <w:pStyle w:val="Times12"/>
        <w:ind w:firstLine="0"/>
        <w:rPr>
          <w:sz w:val="22"/>
        </w:rPr>
      </w:pPr>
    </w:p>
    <w:p w:rsidR="00522F48" w:rsidRPr="00B272BC" w:rsidRDefault="00522F48" w:rsidP="00E81FDA">
      <w:pPr>
        <w:pStyle w:val="a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522F48" w:rsidRPr="00C93292" w:rsidRDefault="00522F48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522F48" w:rsidRPr="00551FC5" w:rsidRDefault="00522F48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522F48" w:rsidRPr="00B272BC" w:rsidRDefault="00522F48" w:rsidP="00E81FDA">
      <w:pPr>
        <w:jc w:val="center"/>
        <w:rPr>
          <w:b/>
        </w:rPr>
      </w:pPr>
    </w:p>
    <w:p w:rsidR="00522F48" w:rsidRPr="0053751C" w:rsidRDefault="00522F48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53751C">
        <w:rPr>
          <w:bCs w:val="0"/>
          <w:i/>
          <w:sz w:val="19"/>
          <w:szCs w:val="19"/>
        </w:rPr>
        <w:t>ИНСТРУКЦИИ ПО ЗАПОЛНЕНИЮ</w:t>
      </w:r>
    </w:p>
    <w:p w:rsidR="00522F48" w:rsidRPr="0053751C" w:rsidRDefault="00522F48" w:rsidP="00916D9A">
      <w:pPr>
        <w:pStyle w:val="Times12"/>
        <w:numPr>
          <w:ilvl w:val="0"/>
          <w:numId w:val="19"/>
        </w:numPr>
        <w:tabs>
          <w:tab w:val="clear" w:pos="96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9"/>
          <w:szCs w:val="19"/>
        </w:rPr>
        <w:t>конкурса</w:t>
      </w:r>
      <w:r w:rsidRPr="0053751C">
        <w:rPr>
          <w:i/>
          <w:sz w:val="19"/>
          <w:szCs w:val="19"/>
        </w:rPr>
        <w:t>.</w:t>
      </w:r>
    </w:p>
    <w:p w:rsidR="00522F48" w:rsidRPr="0053751C" w:rsidRDefault="00522F48" w:rsidP="00916D9A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Форма 1.2 изменению не подлежит. Все сведения и документы обязательны к предоставлению.</w:t>
      </w:r>
    </w:p>
    <w:p w:rsidR="00522F48" w:rsidRPr="0053751C" w:rsidRDefault="00522F48" w:rsidP="00916D9A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Форма 1.2 должна быть представлена в составе заявки на участие в </w:t>
      </w:r>
      <w:r>
        <w:rPr>
          <w:i/>
          <w:sz w:val="19"/>
          <w:szCs w:val="19"/>
        </w:rPr>
        <w:t>конкурсе</w:t>
      </w:r>
      <w:r w:rsidRPr="0053751C">
        <w:rPr>
          <w:i/>
          <w:sz w:val="19"/>
          <w:szCs w:val="19"/>
        </w:rPr>
        <w:t xml:space="preserve"> в двух форматах *.pdf и *.xls;</w:t>
      </w:r>
    </w:p>
    <w:p w:rsidR="00522F48" w:rsidRPr="0053751C" w:rsidRDefault="00522F48" w:rsidP="00916D9A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2 контрагенту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522F48" w:rsidRPr="0053751C" w:rsidRDefault="00522F48" w:rsidP="00916D9A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522F48" w:rsidRPr="0053751C" w:rsidRDefault="00522F48" w:rsidP="00916D9A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522F48" w:rsidRPr="0053751C" w:rsidRDefault="00522F48" w:rsidP="00916D9A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522F48" w:rsidRPr="0053751C" w:rsidRDefault="00522F48" w:rsidP="00916D9A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6 контрагентом заполняется в формате Фамилия Имя Отчество.</w:t>
      </w:r>
    </w:p>
    <w:p w:rsidR="00522F48" w:rsidRPr="0053751C" w:rsidRDefault="00522F48" w:rsidP="00916D9A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7 заполняется в формате серия (пробел) номер. Для иностранцев допускается заполнение в формате, отраженном в национальном паспорте.</w:t>
      </w:r>
    </w:p>
    <w:p w:rsidR="00522F48" w:rsidRPr="0053751C" w:rsidRDefault="00522F48" w:rsidP="00916D9A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8 заполняется согласно образцу.</w:t>
      </w:r>
    </w:p>
    <w:p w:rsidR="00522F48" w:rsidRPr="0053751C" w:rsidRDefault="00522F48" w:rsidP="00916D9A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Столбцы 9, 10 заполняются в порядке пунктов 3, 4 настоящей инструкции. </w:t>
      </w:r>
    </w:p>
    <w:p w:rsidR="00522F48" w:rsidRPr="0053751C" w:rsidRDefault="00522F48" w:rsidP="00916D9A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522F48" w:rsidRPr="0053751C" w:rsidRDefault="00522F48" w:rsidP="00916D9A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12 заполняется в формате географической иерархии в нисходящем порядке.</w:t>
      </w:r>
    </w:p>
    <w:p w:rsidR="00522F48" w:rsidRPr="0053751C" w:rsidRDefault="00522F48" w:rsidP="00916D9A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13 заполняется в порядке пункта 8 настоящей инструкции.</w:t>
      </w:r>
    </w:p>
    <w:p w:rsidR="00522F48" w:rsidRPr="0053751C" w:rsidRDefault="00522F48" w:rsidP="00916D9A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522F48" w:rsidRPr="0053751C" w:rsidRDefault="00522F48" w:rsidP="00916D9A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522F48" w:rsidRPr="00FC009D" w:rsidRDefault="00522F48" w:rsidP="00E81FDA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522F48" w:rsidRPr="00FC009D" w:rsidRDefault="00522F48" w:rsidP="00E81FDA">
      <w:pPr>
        <w:pStyle w:val="Times12"/>
        <w:ind w:left="10635" w:firstLine="709"/>
        <w:jc w:val="center"/>
        <w:rPr>
          <w:i/>
          <w:szCs w:val="24"/>
        </w:rPr>
      </w:pPr>
    </w:p>
    <w:tbl>
      <w:tblPr>
        <w:tblW w:w="14319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522F48" w:rsidRPr="00FC009D" w:rsidTr="00E81FDA">
        <w:trPr>
          <w:trHeight w:val="510"/>
        </w:trPr>
        <w:tc>
          <w:tcPr>
            <w:tcW w:w="566" w:type="dxa"/>
            <w:vMerge w:val="restart"/>
            <w:vAlign w:val="center"/>
          </w:tcPr>
          <w:p w:rsidR="00522F48" w:rsidRPr="00FC009D" w:rsidRDefault="00522F48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522F48" w:rsidRPr="00FC009D" w:rsidRDefault="00522F48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об</w:t>
            </w:r>
            <w:r>
              <w:rPr>
                <w:i/>
                <w:sz w:val="20"/>
                <w:szCs w:val="20"/>
              </w:rPr>
              <w:t xml:space="preserve">                                              </w:t>
            </w:r>
            <w:r w:rsidRPr="00FC009D">
              <w:rPr>
                <w:i/>
                <w:sz w:val="20"/>
                <w:szCs w:val="20"/>
              </w:rPr>
              <w:t xml:space="preserve">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522F48" w:rsidRPr="00FC009D" w:rsidTr="00E81FDA">
        <w:trPr>
          <w:trHeight w:val="1590"/>
        </w:trPr>
        <w:tc>
          <w:tcPr>
            <w:tcW w:w="566" w:type="dxa"/>
            <w:vMerge/>
            <w:vAlign w:val="center"/>
          </w:tcPr>
          <w:p w:rsidR="00522F48" w:rsidRPr="00FC009D" w:rsidRDefault="00522F48" w:rsidP="00E81FD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522F48" w:rsidRPr="00FC009D" w:rsidRDefault="00522F48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522F48" w:rsidRPr="00FC009D" w:rsidRDefault="00522F48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522F48" w:rsidRPr="00FC009D" w:rsidRDefault="00522F48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522F48" w:rsidRPr="00FC009D" w:rsidRDefault="00522F48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522F48" w:rsidRPr="00FC009D" w:rsidRDefault="00522F48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522F48" w:rsidRPr="00FC009D" w:rsidRDefault="00522F48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522F48" w:rsidRPr="00FC009D" w:rsidTr="00E81FDA">
        <w:trPr>
          <w:trHeight w:val="315"/>
        </w:trPr>
        <w:tc>
          <w:tcPr>
            <w:tcW w:w="566" w:type="dxa"/>
            <w:noWrap/>
            <w:vAlign w:val="center"/>
          </w:tcPr>
          <w:p w:rsidR="00522F48" w:rsidRPr="00FC009D" w:rsidRDefault="00522F48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522F48" w:rsidRPr="00FC009D" w:rsidRDefault="00522F48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522F48" w:rsidRPr="00FC009D" w:rsidRDefault="00522F48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522F48" w:rsidRPr="00FC009D" w:rsidRDefault="00522F48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522F48" w:rsidRPr="00FC009D" w:rsidRDefault="00522F48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522F48" w:rsidRPr="00FC009D" w:rsidRDefault="00522F48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522F48" w:rsidRPr="00FC009D" w:rsidRDefault="00522F48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522F48" w:rsidRPr="00FC009D" w:rsidTr="00E81FDA">
        <w:trPr>
          <w:trHeight w:val="630"/>
        </w:trPr>
        <w:tc>
          <w:tcPr>
            <w:tcW w:w="566" w:type="dxa"/>
            <w:noWrap/>
            <w:vAlign w:val="bottom"/>
          </w:tcPr>
          <w:p w:rsidR="00522F48" w:rsidRPr="00FC009D" w:rsidRDefault="00522F48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522F48" w:rsidRPr="00FC009D" w:rsidRDefault="00522F48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522F48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</w:p>
        </w:tc>
      </w:tr>
      <w:tr w:rsidR="00522F48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522F48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</w:tr>
      <w:tr w:rsidR="00522F48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</w:tr>
      <w:tr w:rsidR="00522F48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</w:tr>
      <w:tr w:rsidR="00522F48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22F48" w:rsidRPr="00FC009D" w:rsidRDefault="00522F48" w:rsidP="0088521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sz w:val="20"/>
                <w:szCs w:val="20"/>
              </w:rPr>
            </w:pPr>
          </w:p>
        </w:tc>
      </w:tr>
      <w:tr w:rsidR="00522F48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</w:tr>
      <w:tr w:rsidR="00522F48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</w:tr>
      <w:tr w:rsidR="00522F48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</w:tr>
      <w:tr w:rsidR="00522F48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</w:tr>
      <w:tr w:rsidR="00522F48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</w:tr>
      <w:tr w:rsidR="00522F48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</w:tr>
      <w:tr w:rsidR="00522F48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</w:tr>
      <w:tr w:rsidR="00522F48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</w:p>
        </w:tc>
      </w:tr>
    </w:tbl>
    <w:p w:rsidR="00522F48" w:rsidRDefault="00522F48" w:rsidP="00E81FDA">
      <w:pPr>
        <w:pStyle w:val="Times12"/>
        <w:ind w:firstLine="0"/>
        <w:jc w:val="left"/>
        <w:rPr>
          <w:szCs w:val="24"/>
        </w:rPr>
        <w:sectPr w:rsidR="00522F48" w:rsidSect="00E81FDA">
          <w:pgSz w:w="16840" w:h="11907" w:orient="landscape" w:code="9"/>
          <w:pgMar w:top="585" w:right="1134" w:bottom="567" w:left="960" w:header="360" w:footer="177" w:gutter="0"/>
          <w:cols w:space="708"/>
          <w:docGrid w:linePitch="360"/>
        </w:sectPr>
      </w:pPr>
    </w:p>
    <w:p w:rsidR="00522F48" w:rsidRPr="00FC009D" w:rsidRDefault="00522F48" w:rsidP="00E81FDA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522F48" w:rsidRPr="00FC009D" w:rsidTr="00E81FDA">
        <w:trPr>
          <w:trHeight w:val="510"/>
        </w:trPr>
        <w:tc>
          <w:tcPr>
            <w:tcW w:w="12475" w:type="dxa"/>
            <w:gridSpan w:val="7"/>
            <w:vAlign w:val="bottom"/>
          </w:tcPr>
          <w:p w:rsidR="00522F48" w:rsidRPr="00FC009D" w:rsidRDefault="00522F48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522F48" w:rsidRPr="00FC009D" w:rsidRDefault="00522F48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522F48" w:rsidRPr="00FC009D" w:rsidTr="00E81FDA">
        <w:trPr>
          <w:trHeight w:val="1590"/>
        </w:trPr>
        <w:tc>
          <w:tcPr>
            <w:tcW w:w="851" w:type="dxa"/>
            <w:vAlign w:val="center"/>
          </w:tcPr>
          <w:p w:rsidR="00522F48" w:rsidRPr="00FC009D" w:rsidRDefault="00522F48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522F48" w:rsidRPr="00FC009D" w:rsidRDefault="00522F48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522F48" w:rsidRPr="00FC009D" w:rsidRDefault="00522F48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522F48" w:rsidRPr="00FC009D" w:rsidRDefault="00522F48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522F48" w:rsidRPr="00FC009D" w:rsidRDefault="00522F48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522F48" w:rsidRPr="00FC009D" w:rsidRDefault="00522F48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522F48" w:rsidRPr="00FC009D" w:rsidRDefault="00522F48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522F48" w:rsidRPr="00FC009D" w:rsidRDefault="00522F48" w:rsidP="00E81FDA">
            <w:pPr>
              <w:rPr>
                <w:i/>
                <w:sz w:val="20"/>
                <w:szCs w:val="20"/>
              </w:rPr>
            </w:pPr>
          </w:p>
        </w:tc>
      </w:tr>
      <w:tr w:rsidR="00522F48" w:rsidRPr="00FC009D" w:rsidTr="00E81FDA">
        <w:trPr>
          <w:trHeight w:val="315"/>
        </w:trPr>
        <w:tc>
          <w:tcPr>
            <w:tcW w:w="851" w:type="dxa"/>
            <w:noWrap/>
            <w:vAlign w:val="center"/>
          </w:tcPr>
          <w:p w:rsidR="00522F48" w:rsidRPr="00FC009D" w:rsidRDefault="00522F48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522F48" w:rsidRPr="00FC009D" w:rsidRDefault="00522F48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522F48" w:rsidRPr="00FC009D" w:rsidRDefault="00522F48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522F48" w:rsidRPr="00FC009D" w:rsidRDefault="00522F48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522F48" w:rsidRPr="00FC009D" w:rsidRDefault="00522F48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522F48" w:rsidRPr="00FC009D" w:rsidRDefault="00522F48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522F48" w:rsidRPr="00FC009D" w:rsidRDefault="00522F48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522F48" w:rsidRPr="00FC009D" w:rsidRDefault="00522F48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522F48" w:rsidRPr="00FC009D" w:rsidTr="00E81FDA">
        <w:trPr>
          <w:trHeight w:val="386"/>
        </w:trPr>
        <w:tc>
          <w:tcPr>
            <w:tcW w:w="851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22F48" w:rsidRPr="00FC009D" w:rsidTr="00E81FDA">
        <w:trPr>
          <w:trHeight w:val="407"/>
        </w:trPr>
        <w:tc>
          <w:tcPr>
            <w:tcW w:w="851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522F48" w:rsidRPr="00FC009D" w:rsidTr="00E81FDA">
        <w:trPr>
          <w:trHeight w:val="427"/>
        </w:trPr>
        <w:tc>
          <w:tcPr>
            <w:tcW w:w="851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22F48" w:rsidRPr="00FC009D" w:rsidTr="00E81FDA">
        <w:trPr>
          <w:trHeight w:val="405"/>
        </w:trPr>
        <w:tc>
          <w:tcPr>
            <w:tcW w:w="851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22F48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522F48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522F48" w:rsidRPr="00FC009D" w:rsidRDefault="00522F48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22F48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22F48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22F48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522F48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522F48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522F48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22F48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22F48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22F48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522F48" w:rsidRPr="00FC009D" w:rsidRDefault="00522F48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522F48" w:rsidRPr="00FC009D" w:rsidRDefault="00522F48" w:rsidP="00E81FDA">
      <w:pPr>
        <w:jc w:val="right"/>
        <w:rPr>
          <w:sz w:val="22"/>
        </w:rPr>
      </w:pPr>
    </w:p>
    <w:p w:rsidR="00522F48" w:rsidRPr="00FC009D" w:rsidRDefault="00522F48" w:rsidP="00E81FDA">
      <w:pPr>
        <w:pStyle w:val="Times12"/>
        <w:jc w:val="center"/>
        <w:rPr>
          <w:bCs w:val="0"/>
          <w:sz w:val="28"/>
          <w:szCs w:val="28"/>
        </w:rPr>
        <w:sectPr w:rsidR="00522F48" w:rsidRPr="00FC009D" w:rsidSect="00E81FDA">
          <w:headerReference w:type="default" r:id="rId30"/>
          <w:footerReference w:type="default" r:id="rId3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522F48" w:rsidRPr="00770FB1" w:rsidDel="00EC0238" w:rsidRDefault="00522F48" w:rsidP="00E81FDA">
      <w:pPr>
        <w:pStyle w:val="Times12"/>
        <w:tabs>
          <w:tab w:val="left" w:pos="1134"/>
        </w:tabs>
        <w:ind w:firstLine="0"/>
        <w:rPr>
          <w:szCs w:val="24"/>
        </w:rPr>
      </w:pPr>
    </w:p>
    <w:p w:rsidR="00522F48" w:rsidRPr="00FC009D" w:rsidRDefault="00522F48" w:rsidP="00E81FDA">
      <w:pPr>
        <w:jc w:val="right"/>
        <w:rPr>
          <w:bCs/>
          <w:sz w:val="28"/>
          <w:szCs w:val="28"/>
        </w:rPr>
      </w:pPr>
      <w:r w:rsidRPr="0053751C">
        <w:rPr>
          <w:b/>
          <w:bCs/>
          <w:sz w:val="22"/>
          <w:szCs w:val="22"/>
        </w:rPr>
        <w:t>Форма 2</w:t>
      </w:r>
    </w:p>
    <w:p w:rsidR="00522F48" w:rsidRPr="0053751C" w:rsidRDefault="00522F48" w:rsidP="00E81FDA">
      <w:pPr>
        <w:pStyle w:val="Times12"/>
        <w:ind w:left="5387" w:firstLine="0"/>
        <w:jc w:val="left"/>
        <w:rPr>
          <w:iCs/>
          <w:sz w:val="22"/>
        </w:rPr>
      </w:pPr>
      <w:r w:rsidRPr="0053751C">
        <w:rPr>
          <w:iCs/>
          <w:sz w:val="22"/>
        </w:rPr>
        <w:t>Приложение к заявке на участие в закупке</w:t>
      </w:r>
    </w:p>
    <w:p w:rsidR="00522F48" w:rsidRPr="0053751C" w:rsidRDefault="00522F48" w:rsidP="00E81FDA">
      <w:pPr>
        <w:pStyle w:val="Times12"/>
        <w:ind w:left="5387" w:firstLine="0"/>
        <w:jc w:val="left"/>
        <w:rPr>
          <w:sz w:val="22"/>
        </w:rPr>
      </w:pPr>
      <w:r w:rsidRPr="0053751C">
        <w:rPr>
          <w:iCs/>
          <w:sz w:val="22"/>
        </w:rPr>
        <w:t>от «___» __________ 20___ г. № ______</w:t>
      </w:r>
    </w:p>
    <w:p w:rsidR="00522F48" w:rsidRPr="0053751C" w:rsidRDefault="00522F48" w:rsidP="00E81FDA">
      <w:pPr>
        <w:pStyle w:val="Times12"/>
        <w:jc w:val="center"/>
        <w:rPr>
          <w:b/>
          <w:snapToGrid w:val="0"/>
          <w:sz w:val="22"/>
        </w:rPr>
      </w:pPr>
    </w:p>
    <w:p w:rsidR="00522F48" w:rsidRPr="0053751C" w:rsidRDefault="00522F48" w:rsidP="00E81FDA">
      <w:pPr>
        <w:jc w:val="center"/>
        <w:rPr>
          <w:sz w:val="22"/>
          <w:szCs w:val="22"/>
        </w:rPr>
      </w:pPr>
      <w:r w:rsidRPr="0053751C">
        <w:rPr>
          <w:sz w:val="22"/>
          <w:szCs w:val="22"/>
        </w:rPr>
        <w:t xml:space="preserve">__________________ </w:t>
      </w:r>
      <w:r w:rsidRPr="0053751C">
        <w:rPr>
          <w:b/>
          <w:i/>
          <w:sz w:val="22"/>
          <w:szCs w:val="22"/>
        </w:rPr>
        <w:t>[указывается наименование процедуры закупки]</w:t>
      </w:r>
    </w:p>
    <w:p w:rsidR="00522F48" w:rsidRDefault="00522F48" w:rsidP="00700B34">
      <w:pPr>
        <w:pStyle w:val="Times12"/>
        <w:ind w:firstLine="0"/>
        <w:jc w:val="center"/>
        <w:rPr>
          <w:b/>
          <w:sz w:val="22"/>
        </w:rPr>
      </w:pPr>
      <w:bookmarkStart w:id="87" w:name="_Техническое_предложение_(Форма"/>
      <w:bookmarkStart w:id="88" w:name="_Toc235439567"/>
      <w:bookmarkStart w:id="89" w:name="_Toc390267515"/>
      <w:bookmarkStart w:id="90" w:name="_Toc412201950"/>
      <w:bookmarkStart w:id="91" w:name="_Toc418595543"/>
      <w:bookmarkEnd w:id="87"/>
    </w:p>
    <w:p w:rsidR="00522F48" w:rsidRPr="00700B34" w:rsidRDefault="00522F48" w:rsidP="00700B34">
      <w:pPr>
        <w:pStyle w:val="Times12"/>
        <w:ind w:firstLine="0"/>
        <w:jc w:val="center"/>
        <w:rPr>
          <w:b/>
          <w:sz w:val="22"/>
        </w:rPr>
      </w:pPr>
      <w:r w:rsidRPr="00700B34">
        <w:rPr>
          <w:b/>
          <w:sz w:val="22"/>
        </w:rPr>
        <w:t>ТЕХНИЧЕСКОЕ ПРЕДЛОЖЕНИЕ (Форма 2)</w:t>
      </w:r>
      <w:bookmarkEnd w:id="88"/>
      <w:bookmarkEnd w:id="89"/>
      <w:bookmarkEnd w:id="90"/>
      <w:bookmarkEnd w:id="91"/>
    </w:p>
    <w:p w:rsidR="00522F48" w:rsidRPr="00700B34" w:rsidRDefault="00522F48" w:rsidP="00700B34">
      <w:pPr>
        <w:pStyle w:val="Times12"/>
        <w:ind w:firstLine="0"/>
        <w:jc w:val="center"/>
        <w:rPr>
          <w:b/>
          <w:i/>
          <w:sz w:val="22"/>
        </w:rPr>
      </w:pPr>
    </w:p>
    <w:p w:rsidR="00522F48" w:rsidRPr="0053751C" w:rsidRDefault="00522F48" w:rsidP="00E81FDA">
      <w:pPr>
        <w:pStyle w:val="Times12"/>
        <w:ind w:firstLine="0"/>
        <w:rPr>
          <w:b/>
          <w:i/>
          <w:sz w:val="22"/>
        </w:rPr>
      </w:pPr>
      <w:r w:rsidRPr="0053751C">
        <w:rPr>
          <w:b/>
          <w:i/>
          <w:sz w:val="22"/>
        </w:rPr>
        <w:t xml:space="preserve">Участник закупки: ________________________________ </w:t>
      </w:r>
    </w:p>
    <w:p w:rsidR="00522F48" w:rsidRPr="0053751C" w:rsidRDefault="00522F48" w:rsidP="00E81FDA">
      <w:pPr>
        <w:pStyle w:val="Times12"/>
        <w:rPr>
          <w:i/>
          <w:sz w:val="22"/>
        </w:rPr>
      </w:pPr>
    </w:p>
    <w:p w:rsidR="00522F48" w:rsidRPr="0053751C" w:rsidRDefault="00522F48" w:rsidP="00E81FDA">
      <w:pPr>
        <w:pStyle w:val="Times12"/>
        <w:ind w:firstLine="0"/>
        <w:jc w:val="center"/>
        <w:rPr>
          <w:b/>
          <w:i/>
          <w:sz w:val="22"/>
        </w:rPr>
      </w:pPr>
      <w:r w:rsidRPr="0053751C">
        <w:rPr>
          <w:b/>
          <w:i/>
          <w:sz w:val="22"/>
        </w:rPr>
        <w:t>Суть технического предложения</w:t>
      </w:r>
    </w:p>
    <w:p w:rsidR="00522F48" w:rsidRDefault="00522F48" w:rsidP="00E81FDA">
      <w:pPr>
        <w:pStyle w:val="Times12"/>
        <w:ind w:firstLine="0"/>
        <w:rPr>
          <w:sz w:val="22"/>
        </w:rPr>
      </w:pPr>
    </w:p>
    <w:p w:rsidR="00522F48" w:rsidRDefault="00522F48" w:rsidP="00E81FDA">
      <w:pPr>
        <w:pStyle w:val="Times12"/>
        <w:ind w:firstLine="0"/>
        <w:rPr>
          <w:sz w:val="22"/>
        </w:rPr>
      </w:pPr>
    </w:p>
    <w:p w:rsidR="00522F48" w:rsidRPr="00B3789F" w:rsidRDefault="00522F48" w:rsidP="00E81FDA">
      <w:pPr>
        <w:pStyle w:val="Times12"/>
        <w:ind w:firstLine="0"/>
        <w:rPr>
          <w:sz w:val="22"/>
        </w:rPr>
      </w:pPr>
    </w:p>
    <w:p w:rsidR="00522F48" w:rsidRPr="00B272BC" w:rsidRDefault="00522F48" w:rsidP="00E81FDA">
      <w:pPr>
        <w:pStyle w:val="a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522F48" w:rsidRPr="00C93292" w:rsidRDefault="00522F48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522F48" w:rsidRPr="00551FC5" w:rsidRDefault="00522F48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522F48" w:rsidRPr="00FC009D" w:rsidRDefault="00522F48" w:rsidP="00E81FDA">
      <w:pPr>
        <w:jc w:val="center"/>
        <w:rPr>
          <w:b/>
        </w:rPr>
      </w:pPr>
    </w:p>
    <w:p w:rsidR="00522F48" w:rsidRPr="00403A14" w:rsidRDefault="00522F48" w:rsidP="00E81FDA">
      <w:pPr>
        <w:pStyle w:val="Times12"/>
        <w:tabs>
          <w:tab w:val="left" w:pos="480"/>
          <w:tab w:val="left" w:pos="1134"/>
          <w:tab w:val="left" w:pos="1418"/>
        </w:tabs>
        <w:ind w:left="240" w:firstLine="0"/>
        <w:rPr>
          <w:bCs w:val="0"/>
          <w:i/>
          <w:sz w:val="19"/>
          <w:szCs w:val="19"/>
        </w:rPr>
      </w:pPr>
      <w:r w:rsidRPr="00403A14">
        <w:rPr>
          <w:bCs w:val="0"/>
          <w:i/>
          <w:sz w:val="19"/>
          <w:szCs w:val="19"/>
        </w:rPr>
        <w:t>ИНСТРУКЦИИ ПО ЗАПОЛНЕНИЮ</w:t>
      </w:r>
    </w:p>
    <w:p w:rsidR="00522F48" w:rsidRPr="00403A14" w:rsidRDefault="00522F48" w:rsidP="00916D9A">
      <w:pPr>
        <w:pStyle w:val="Times12"/>
        <w:numPr>
          <w:ilvl w:val="0"/>
          <w:numId w:val="40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522F48" w:rsidRPr="00403A14" w:rsidRDefault="00522F48" w:rsidP="00916D9A">
      <w:pPr>
        <w:pStyle w:val="Times12"/>
        <w:numPr>
          <w:ilvl w:val="0"/>
          <w:numId w:val="40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522F48" w:rsidRPr="00403A14" w:rsidRDefault="00522F48" w:rsidP="00916D9A">
      <w:pPr>
        <w:pStyle w:val="Times12"/>
        <w:numPr>
          <w:ilvl w:val="0"/>
          <w:numId w:val="40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указывает свое фирменное наименование (в т.ч. организационно-правовую форму).</w:t>
      </w:r>
    </w:p>
    <w:p w:rsidR="00522F48" w:rsidRPr="00403A14" w:rsidRDefault="00522F48" w:rsidP="00916D9A">
      <w:pPr>
        <w:pStyle w:val="Times12"/>
        <w:numPr>
          <w:ilvl w:val="0"/>
          <w:numId w:val="40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Выше приведена форма титульного листа Технического предложения.</w:t>
      </w:r>
    </w:p>
    <w:p w:rsidR="00522F48" w:rsidRDefault="00522F48" w:rsidP="00916D9A">
      <w:pPr>
        <w:pStyle w:val="Times12"/>
        <w:numPr>
          <w:ilvl w:val="0"/>
          <w:numId w:val="40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522F48" w:rsidRPr="0044568C" w:rsidRDefault="00522F48" w:rsidP="0044568C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>
        <w:rPr>
          <w:b/>
          <w:i/>
          <w:sz w:val="19"/>
          <w:szCs w:val="19"/>
        </w:rPr>
        <w:t>для работ/услуг:</w:t>
      </w:r>
    </w:p>
    <w:p w:rsidR="00522F48" w:rsidRPr="00403A14" w:rsidRDefault="00522F48" w:rsidP="00916D9A">
      <w:pPr>
        <w:pStyle w:val="a6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522F48" w:rsidRDefault="00522F48" w:rsidP="00916D9A">
      <w:pPr>
        <w:pStyle w:val="a6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указание объема работ или услуг или порядка его определения.</w:t>
      </w:r>
    </w:p>
    <w:p w:rsidR="00522F48" w:rsidRPr="00580CE4" w:rsidRDefault="00522F48" w:rsidP="00580CE4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для закупок товаров</w:t>
      </w:r>
      <w:r>
        <w:rPr>
          <w:b/>
          <w:i/>
          <w:sz w:val="19"/>
          <w:szCs w:val="19"/>
        </w:rPr>
        <w:t>:</w:t>
      </w:r>
    </w:p>
    <w:p w:rsidR="00522F48" w:rsidRPr="00580CE4" w:rsidRDefault="00522F48" w:rsidP="00916D9A">
      <w:pPr>
        <w:pStyle w:val="a6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наименование изготовителя и страны происхождения оборудования;</w:t>
      </w:r>
    </w:p>
    <w:p w:rsidR="00522F48" w:rsidRPr="00580CE4" w:rsidRDefault="00522F48" w:rsidP="00916D9A">
      <w:pPr>
        <w:pStyle w:val="a6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522F48" w:rsidRPr="00580CE4" w:rsidRDefault="00522F48" w:rsidP="00916D9A">
      <w:pPr>
        <w:pStyle w:val="a6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522F48" w:rsidRPr="00580CE4" w:rsidRDefault="00522F48" w:rsidP="00916D9A">
      <w:pPr>
        <w:pStyle w:val="a6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комплектации товара;</w:t>
      </w:r>
    </w:p>
    <w:p w:rsidR="00522F48" w:rsidRPr="00580CE4" w:rsidRDefault="00522F48" w:rsidP="00916D9A">
      <w:pPr>
        <w:pStyle w:val="a6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 количества товаров;</w:t>
      </w:r>
    </w:p>
    <w:p w:rsidR="00522F48" w:rsidRDefault="00522F48" w:rsidP="00916D9A">
      <w:pPr>
        <w:pStyle w:val="a6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[при необходимости]</w:t>
      </w:r>
      <w:r w:rsidRPr="00580CE4">
        <w:rPr>
          <w:i/>
          <w:sz w:val="19"/>
          <w:szCs w:val="19"/>
        </w:rPr>
        <w:t xml:space="preserve"> 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22F48" w:rsidRPr="00580CE4" w:rsidRDefault="00522F48" w:rsidP="00D361CB">
      <w:pPr>
        <w:pStyle w:val="a6"/>
        <w:tabs>
          <w:tab w:val="clear" w:pos="1134"/>
          <w:tab w:val="left" w:pos="480"/>
        </w:tabs>
        <w:ind w:left="480" w:firstLine="0"/>
        <w:rPr>
          <w:i/>
          <w:sz w:val="19"/>
          <w:szCs w:val="19"/>
        </w:rPr>
      </w:pPr>
    </w:p>
    <w:p w:rsidR="00522F48" w:rsidRPr="00FC009D" w:rsidRDefault="00522F48" w:rsidP="00E81FDA">
      <w:pPr>
        <w:shd w:val="clear" w:color="auto" w:fill="FFFFFF"/>
        <w:tabs>
          <w:tab w:val="left" w:pos="1080"/>
        </w:tabs>
        <w:suppressAutoHyphens/>
        <w:ind w:firstLine="540"/>
      </w:pPr>
    </w:p>
    <w:p w:rsidR="00522F48" w:rsidRDefault="00522F48" w:rsidP="00E81FDA">
      <w:pPr>
        <w:pStyle w:val="Times12"/>
        <w:ind w:right="-29" w:firstLine="0"/>
        <w:rPr>
          <w:b/>
          <w:i/>
          <w:szCs w:val="24"/>
        </w:rPr>
        <w:sectPr w:rsidR="00522F48" w:rsidSect="001C6297">
          <w:pgSz w:w="11907" w:h="16840" w:code="9"/>
          <w:pgMar w:top="899" w:right="737" w:bottom="1258" w:left="1134" w:header="567" w:footer="567" w:gutter="0"/>
          <w:cols w:space="708"/>
          <w:docGrid w:linePitch="360"/>
        </w:sectPr>
      </w:pPr>
    </w:p>
    <w:p w:rsidR="00522F48" w:rsidRPr="00FC009D" w:rsidRDefault="00522F48" w:rsidP="00E81FDA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t>Форма 3</w:t>
      </w:r>
    </w:p>
    <w:p w:rsidR="00522F48" w:rsidRPr="00B675B0" w:rsidRDefault="00522F48" w:rsidP="00E81FDA">
      <w:pPr>
        <w:pStyle w:val="Times12"/>
        <w:ind w:left="9923" w:firstLine="0"/>
        <w:jc w:val="lef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522F48" w:rsidRPr="00B675B0" w:rsidRDefault="00522F48" w:rsidP="00E81FDA">
      <w:pPr>
        <w:pStyle w:val="Times12"/>
        <w:ind w:left="9923" w:firstLine="0"/>
        <w:jc w:val="lef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522F48" w:rsidRPr="00FC009D" w:rsidRDefault="00522F48" w:rsidP="00E81FDA">
      <w:pPr>
        <w:pStyle w:val="Times12"/>
        <w:jc w:val="center"/>
        <w:rPr>
          <w:b/>
          <w:snapToGrid w:val="0"/>
          <w:szCs w:val="24"/>
        </w:rPr>
      </w:pPr>
    </w:p>
    <w:p w:rsidR="00522F48" w:rsidRPr="00B675B0" w:rsidRDefault="00522F48" w:rsidP="00E81FDA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522F48" w:rsidRPr="00B675B0" w:rsidRDefault="00522F48" w:rsidP="00E81FDA">
      <w:pPr>
        <w:jc w:val="right"/>
        <w:rPr>
          <w:b/>
          <w:i/>
          <w:iCs/>
          <w:sz w:val="22"/>
          <w:szCs w:val="22"/>
        </w:rPr>
      </w:pPr>
    </w:p>
    <w:p w:rsidR="00522F48" w:rsidRPr="009C388D" w:rsidRDefault="00522F48" w:rsidP="009C388D">
      <w:pPr>
        <w:pStyle w:val="Times12"/>
        <w:ind w:firstLine="0"/>
        <w:jc w:val="center"/>
        <w:rPr>
          <w:b/>
          <w:sz w:val="22"/>
        </w:rPr>
      </w:pPr>
      <w:bookmarkStart w:id="92" w:name="_Сводная_таблица_стоимости"/>
      <w:bookmarkStart w:id="93" w:name="_Toc270325674"/>
      <w:bookmarkStart w:id="94" w:name="_Toc390267516"/>
      <w:bookmarkStart w:id="95" w:name="_Toc412201951"/>
      <w:bookmarkStart w:id="96" w:name="_Toc418595544"/>
      <w:bookmarkEnd w:id="92"/>
      <w:r w:rsidRPr="009C388D">
        <w:rPr>
          <w:b/>
          <w:sz w:val="22"/>
        </w:rPr>
        <w:t>СВОДНАЯ ТАБЛИЦА СТОИМОСТИ (Форма 3)</w:t>
      </w:r>
      <w:bookmarkEnd w:id="93"/>
      <w:bookmarkEnd w:id="94"/>
      <w:bookmarkEnd w:id="95"/>
      <w:bookmarkEnd w:id="96"/>
    </w:p>
    <w:p w:rsidR="00522F48" w:rsidRPr="00B675B0" w:rsidRDefault="00522F48" w:rsidP="00E81FDA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522F48" w:rsidRPr="00B675B0" w:rsidRDefault="00522F48" w:rsidP="00E81FDA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 xml:space="preserve">Участник закупки: ________________________________ </w:t>
      </w:r>
    </w:p>
    <w:p w:rsidR="00522F48" w:rsidRDefault="00522F48" w:rsidP="00E81FDA">
      <w:pPr>
        <w:rPr>
          <w:sz w:val="22"/>
          <w:szCs w:val="22"/>
        </w:rPr>
      </w:pPr>
      <w:r w:rsidRPr="00B675B0">
        <w:rPr>
          <w:spacing w:val="-3"/>
          <w:sz w:val="22"/>
          <w:szCs w:val="22"/>
        </w:rPr>
        <w:t>В ценах на момент подачи заявки на участие в закупке: «</w:t>
      </w:r>
      <w:r w:rsidRPr="00B675B0">
        <w:rPr>
          <w:sz w:val="22"/>
          <w:szCs w:val="22"/>
        </w:rPr>
        <w:t>___» __________ 20___ года</w:t>
      </w:r>
    </w:p>
    <w:p w:rsidR="00522F48" w:rsidRPr="0079748F" w:rsidRDefault="00522F48" w:rsidP="009E72EC">
      <w:pPr>
        <w:rPr>
          <w:b/>
          <w:i/>
          <w:sz w:val="22"/>
          <w:szCs w:val="22"/>
          <w:highlight w:val="red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5"/>
        <w:gridCol w:w="6841"/>
        <w:gridCol w:w="1038"/>
        <w:gridCol w:w="946"/>
        <w:gridCol w:w="1182"/>
        <w:gridCol w:w="1481"/>
        <w:gridCol w:w="1182"/>
        <w:gridCol w:w="1317"/>
      </w:tblGrid>
      <w:tr w:rsidR="00522F48" w:rsidRPr="00E55BC9" w:rsidTr="001455EA">
        <w:trPr>
          <w:cantSplit/>
          <w:trHeight w:val="328"/>
        </w:trPr>
        <w:tc>
          <w:tcPr>
            <w:tcW w:w="326" w:type="pct"/>
            <w:vMerge w:val="restart"/>
            <w:vAlign w:val="center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2286" w:type="pct"/>
            <w:vMerge w:val="restart"/>
            <w:vAlign w:val="center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347" w:type="pct"/>
            <w:vMerge w:val="restart"/>
            <w:vAlign w:val="center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Ед. изм.</w:t>
            </w:r>
          </w:p>
        </w:tc>
        <w:tc>
          <w:tcPr>
            <w:tcW w:w="316" w:type="pct"/>
            <w:vMerge w:val="restart"/>
            <w:vAlign w:val="center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Кол-во</w:t>
            </w:r>
          </w:p>
        </w:tc>
        <w:tc>
          <w:tcPr>
            <w:tcW w:w="1725" w:type="pct"/>
            <w:gridSpan w:val="4"/>
            <w:vAlign w:val="center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Стоимость, руб. (без НДС)</w:t>
            </w:r>
          </w:p>
        </w:tc>
      </w:tr>
      <w:tr w:rsidR="00522F48" w:rsidRPr="00E55BC9" w:rsidTr="001455EA">
        <w:trPr>
          <w:cantSplit/>
          <w:trHeight w:val="272"/>
        </w:trPr>
        <w:tc>
          <w:tcPr>
            <w:tcW w:w="326" w:type="pct"/>
            <w:vMerge/>
            <w:vAlign w:val="center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Merge/>
            <w:vAlign w:val="center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47" w:type="pct"/>
            <w:vMerge/>
            <w:vAlign w:val="center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vMerge/>
            <w:vAlign w:val="center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  <w:vAlign w:val="center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СМР</w:t>
            </w:r>
          </w:p>
        </w:tc>
        <w:tc>
          <w:tcPr>
            <w:tcW w:w="495" w:type="pct"/>
            <w:vAlign w:val="center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Оборудование</w:t>
            </w:r>
          </w:p>
        </w:tc>
        <w:tc>
          <w:tcPr>
            <w:tcW w:w="395" w:type="pct"/>
            <w:vAlign w:val="center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Прочие</w:t>
            </w:r>
          </w:p>
        </w:tc>
        <w:tc>
          <w:tcPr>
            <w:tcW w:w="440" w:type="pct"/>
            <w:vAlign w:val="center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ВСЕГО</w:t>
            </w:r>
          </w:p>
        </w:tc>
      </w:tr>
      <w:tr w:rsidR="00522F48" w:rsidRPr="00E55BC9" w:rsidTr="001455EA">
        <w:trPr>
          <w:cantSplit/>
          <w:trHeight w:val="277"/>
        </w:trPr>
        <w:tc>
          <w:tcPr>
            <w:tcW w:w="326" w:type="pct"/>
            <w:vAlign w:val="center"/>
          </w:tcPr>
          <w:p w:rsidR="00522F48" w:rsidRPr="009E72EC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286" w:type="pct"/>
            <w:vAlign w:val="center"/>
          </w:tcPr>
          <w:p w:rsidR="00522F48" w:rsidRPr="009E72EC" w:rsidRDefault="00522F48" w:rsidP="00E81FDA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347" w:type="pct"/>
            <w:vAlign w:val="center"/>
          </w:tcPr>
          <w:p w:rsidR="00522F48" w:rsidRPr="009E72EC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16" w:type="pct"/>
            <w:vAlign w:val="center"/>
          </w:tcPr>
          <w:p w:rsidR="00522F48" w:rsidRPr="009E72EC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395" w:type="pct"/>
            <w:vAlign w:val="center"/>
          </w:tcPr>
          <w:p w:rsidR="00522F48" w:rsidRPr="009E72EC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495" w:type="pct"/>
            <w:vAlign w:val="center"/>
          </w:tcPr>
          <w:p w:rsidR="00522F48" w:rsidRPr="009E72EC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395" w:type="pct"/>
            <w:vAlign w:val="center"/>
          </w:tcPr>
          <w:p w:rsidR="00522F48" w:rsidRPr="009E72EC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440" w:type="pct"/>
            <w:vAlign w:val="center"/>
          </w:tcPr>
          <w:p w:rsidR="00522F48" w:rsidRPr="009E72EC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522F48" w:rsidRPr="00E55BC9" w:rsidTr="001455EA">
        <w:trPr>
          <w:cantSplit/>
          <w:trHeight w:val="20"/>
        </w:trPr>
        <w:tc>
          <w:tcPr>
            <w:tcW w:w="326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286" w:type="pct"/>
            <w:vAlign w:val="center"/>
          </w:tcPr>
          <w:p w:rsidR="00522F48" w:rsidRPr="00E55BC9" w:rsidRDefault="00522F48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</w:p>
        </w:tc>
        <w:tc>
          <w:tcPr>
            <w:tcW w:w="347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522F48" w:rsidRPr="00E55BC9" w:rsidTr="001455EA">
        <w:trPr>
          <w:cantSplit/>
          <w:trHeight w:val="20"/>
        </w:trPr>
        <w:tc>
          <w:tcPr>
            <w:tcW w:w="326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2286" w:type="pct"/>
            <w:vAlign w:val="center"/>
          </w:tcPr>
          <w:p w:rsidR="00522F48" w:rsidRPr="00E55BC9" w:rsidRDefault="00522F48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</w:p>
        </w:tc>
        <w:tc>
          <w:tcPr>
            <w:tcW w:w="347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522F48" w:rsidRPr="00E55BC9" w:rsidTr="001455EA">
        <w:trPr>
          <w:cantSplit/>
          <w:trHeight w:val="20"/>
        </w:trPr>
        <w:tc>
          <w:tcPr>
            <w:tcW w:w="326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2286" w:type="pct"/>
            <w:vAlign w:val="center"/>
          </w:tcPr>
          <w:p w:rsidR="00522F48" w:rsidRPr="00E55BC9" w:rsidRDefault="00522F48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</w:p>
        </w:tc>
        <w:tc>
          <w:tcPr>
            <w:tcW w:w="347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522F48" w:rsidRPr="00E55BC9" w:rsidTr="001455EA">
        <w:trPr>
          <w:cantSplit/>
          <w:trHeight w:val="20"/>
        </w:trPr>
        <w:tc>
          <w:tcPr>
            <w:tcW w:w="326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Align w:val="center"/>
          </w:tcPr>
          <w:p w:rsidR="00522F48" w:rsidRPr="00E55BC9" w:rsidRDefault="00522F48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Всего</w:t>
            </w:r>
          </w:p>
        </w:tc>
        <w:tc>
          <w:tcPr>
            <w:tcW w:w="347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522F48" w:rsidRPr="00E55BC9" w:rsidTr="001455EA">
        <w:trPr>
          <w:cantSplit/>
          <w:trHeight w:val="20"/>
        </w:trPr>
        <w:tc>
          <w:tcPr>
            <w:tcW w:w="326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Align w:val="center"/>
          </w:tcPr>
          <w:p w:rsidR="00522F48" w:rsidRPr="00E55BC9" w:rsidRDefault="00522F48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НДС 18%</w:t>
            </w:r>
          </w:p>
        </w:tc>
        <w:tc>
          <w:tcPr>
            <w:tcW w:w="347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522F48" w:rsidRPr="00E55BC9" w:rsidTr="001455EA">
        <w:trPr>
          <w:cantSplit/>
          <w:trHeight w:val="20"/>
        </w:trPr>
        <w:tc>
          <w:tcPr>
            <w:tcW w:w="326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Align w:val="center"/>
          </w:tcPr>
          <w:p w:rsidR="00522F48" w:rsidRPr="00E55BC9" w:rsidRDefault="00522F48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Всего с учетом НДС</w:t>
            </w:r>
          </w:p>
        </w:tc>
        <w:tc>
          <w:tcPr>
            <w:tcW w:w="347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522F48" w:rsidRPr="00E55BC9" w:rsidRDefault="00522F48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</w:tbl>
    <w:p w:rsidR="00522F48" w:rsidRDefault="00522F48" w:rsidP="00515829">
      <w:pPr>
        <w:rPr>
          <w:b/>
          <w:i/>
          <w:sz w:val="22"/>
          <w:szCs w:val="22"/>
        </w:rPr>
      </w:pPr>
    </w:p>
    <w:p w:rsidR="00522F48" w:rsidRPr="00B272BC" w:rsidRDefault="00522F48" w:rsidP="001455EA">
      <w:pPr>
        <w:pStyle w:val="a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522F48" w:rsidRPr="00C93292" w:rsidRDefault="00522F48" w:rsidP="001455E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522F48" w:rsidRPr="00551FC5" w:rsidRDefault="00522F48" w:rsidP="009E72EC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522F48" w:rsidRDefault="00522F48" w:rsidP="009E72EC">
      <w:pPr>
        <w:jc w:val="center"/>
        <w:rPr>
          <w:b/>
        </w:rPr>
      </w:pPr>
    </w:p>
    <w:p w:rsidR="00522F48" w:rsidRPr="00FC009D" w:rsidRDefault="00522F48" w:rsidP="009E72EC">
      <w:pPr>
        <w:jc w:val="center"/>
        <w:rPr>
          <w:b/>
        </w:rPr>
      </w:pPr>
    </w:p>
    <w:p w:rsidR="00522F48" w:rsidRPr="003374B9" w:rsidRDefault="00522F48" w:rsidP="009E72EC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522F48" w:rsidRPr="003374B9" w:rsidRDefault="00522F48" w:rsidP="00916D9A">
      <w:pPr>
        <w:pStyle w:val="Times12"/>
        <w:numPr>
          <w:ilvl w:val="0"/>
          <w:numId w:val="43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522F48" w:rsidRPr="003374B9" w:rsidRDefault="00522F48" w:rsidP="00916D9A">
      <w:pPr>
        <w:pStyle w:val="Times12"/>
        <w:numPr>
          <w:ilvl w:val="0"/>
          <w:numId w:val="43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522F48" w:rsidRPr="003374B9" w:rsidRDefault="00522F48" w:rsidP="00916D9A">
      <w:pPr>
        <w:pStyle w:val="Times12"/>
        <w:numPr>
          <w:ilvl w:val="0"/>
          <w:numId w:val="43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522F48" w:rsidRPr="003374B9" w:rsidRDefault="00522F48" w:rsidP="00916D9A">
      <w:pPr>
        <w:pStyle w:val="Times12"/>
        <w:numPr>
          <w:ilvl w:val="0"/>
          <w:numId w:val="43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522F48" w:rsidRPr="003374B9" w:rsidRDefault="00522F48" w:rsidP="00916D9A">
      <w:pPr>
        <w:pStyle w:val="Times12"/>
        <w:numPr>
          <w:ilvl w:val="0"/>
          <w:numId w:val="43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Принцип составления Сводной таблицы стоимости аналогичен составлению сводного сметного расчета.</w:t>
      </w:r>
    </w:p>
    <w:p w:rsidR="00522F48" w:rsidRDefault="00522F48" w:rsidP="00E81FDA">
      <w:pPr>
        <w:pStyle w:val="Times12"/>
        <w:ind w:right="-29"/>
        <w:rPr>
          <w:b/>
          <w:i/>
          <w:szCs w:val="24"/>
        </w:rPr>
      </w:pPr>
    </w:p>
    <w:p w:rsidR="00522F48" w:rsidRDefault="00522F48" w:rsidP="00E81FDA">
      <w:pPr>
        <w:pStyle w:val="Times12"/>
        <w:ind w:right="-29"/>
        <w:rPr>
          <w:b/>
          <w:i/>
          <w:szCs w:val="24"/>
        </w:rPr>
        <w:sectPr w:rsidR="00522F48" w:rsidSect="00E81FDA">
          <w:pgSz w:w="16840" w:h="11907" w:orient="landscape" w:code="9"/>
          <w:pgMar w:top="1134" w:right="1134" w:bottom="737" w:left="960" w:header="567" w:footer="567" w:gutter="0"/>
          <w:cols w:space="708"/>
          <w:docGrid w:linePitch="360"/>
        </w:sectPr>
      </w:pPr>
    </w:p>
    <w:p w:rsidR="00522F48" w:rsidRPr="004E4F2B" w:rsidRDefault="00522F48" w:rsidP="00E65D6D">
      <w:pPr>
        <w:jc w:val="right"/>
        <w:rPr>
          <w:b/>
          <w:bCs/>
          <w:sz w:val="22"/>
          <w:szCs w:val="22"/>
        </w:rPr>
      </w:pPr>
      <w:r w:rsidRPr="004E4F2B">
        <w:rPr>
          <w:b/>
          <w:bCs/>
          <w:sz w:val="22"/>
          <w:szCs w:val="22"/>
        </w:rPr>
        <w:t xml:space="preserve">Форма </w:t>
      </w:r>
      <w:r>
        <w:rPr>
          <w:b/>
          <w:bCs/>
          <w:sz w:val="22"/>
          <w:szCs w:val="22"/>
        </w:rPr>
        <w:t>3.1</w:t>
      </w:r>
    </w:p>
    <w:p w:rsidR="00522F48" w:rsidRPr="00B3789F" w:rsidRDefault="00522F48" w:rsidP="00E65D6D">
      <w:pPr>
        <w:pStyle w:val="Times12"/>
        <w:jc w:val="right"/>
        <w:rPr>
          <w:iCs/>
          <w:sz w:val="22"/>
        </w:rPr>
      </w:pPr>
      <w:r w:rsidRPr="00B3789F">
        <w:rPr>
          <w:iCs/>
          <w:sz w:val="22"/>
        </w:rPr>
        <w:t xml:space="preserve">Приложение к заявке на участие в </w:t>
      </w:r>
      <w:r>
        <w:rPr>
          <w:iCs/>
          <w:sz w:val="22"/>
        </w:rPr>
        <w:t>закупке</w:t>
      </w:r>
    </w:p>
    <w:p w:rsidR="00522F48" w:rsidRPr="00B3789F" w:rsidRDefault="00522F48" w:rsidP="00E65D6D">
      <w:pPr>
        <w:pStyle w:val="Times12"/>
        <w:ind w:left="5103" w:firstLine="0"/>
        <w:jc w:val="right"/>
        <w:rPr>
          <w:sz w:val="22"/>
        </w:rPr>
      </w:pPr>
      <w:r w:rsidRPr="00B3789F">
        <w:rPr>
          <w:iCs/>
          <w:sz w:val="22"/>
        </w:rPr>
        <w:t>от «___» __________ 20___ г. № ______</w:t>
      </w:r>
    </w:p>
    <w:p w:rsidR="00522F48" w:rsidRDefault="00522F48" w:rsidP="00E65D6D">
      <w:pPr>
        <w:jc w:val="right"/>
        <w:rPr>
          <w:b/>
        </w:rPr>
      </w:pPr>
    </w:p>
    <w:p w:rsidR="00522F48" w:rsidRPr="002F0782" w:rsidRDefault="00522F48" w:rsidP="00E65D6D">
      <w:pPr>
        <w:pStyle w:val="Heading2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97" w:name="_Toc367713652"/>
      <w:bookmarkStart w:id="98" w:name="_Toc368904445"/>
      <w:bookmarkStart w:id="99" w:name="_Toc368904466"/>
      <w:bookmarkStart w:id="100" w:name="_Toc368904621"/>
      <w:bookmarkStart w:id="101" w:name="_Toc378420172"/>
      <w:bookmarkStart w:id="102" w:name="_Toc423599982"/>
      <w:r w:rsidRPr="002F0782">
        <w:rPr>
          <w:rFonts w:ascii="Times New Roman" w:hAnsi="Times New Roman" w:cs="Times New Roman"/>
          <w:bCs w:val="0"/>
          <w:i w:val="0"/>
          <w:sz w:val="24"/>
          <w:szCs w:val="24"/>
        </w:rPr>
        <w:t>Спецификация оборудования (материалов)</w:t>
      </w:r>
      <w:bookmarkEnd w:id="97"/>
      <w:bookmarkEnd w:id="98"/>
      <w:bookmarkEnd w:id="99"/>
      <w:bookmarkEnd w:id="100"/>
      <w:bookmarkEnd w:id="101"/>
      <w:bookmarkEnd w:id="102"/>
    </w:p>
    <w:p w:rsidR="00522F48" w:rsidRPr="002F0782" w:rsidRDefault="00522F48" w:rsidP="00E65D6D">
      <w:pPr>
        <w:jc w:val="center"/>
        <w:rPr>
          <w:i/>
          <w:sz w:val="22"/>
          <w:szCs w:val="22"/>
        </w:rPr>
      </w:pPr>
      <w:r w:rsidRPr="002F0782">
        <w:rPr>
          <w:i/>
          <w:sz w:val="22"/>
          <w:szCs w:val="22"/>
        </w:rPr>
        <w:t xml:space="preserve">Форма в соответствии с Приложением № 1 к настоящей </w:t>
      </w:r>
      <w:r>
        <w:rPr>
          <w:i/>
          <w:sz w:val="22"/>
          <w:szCs w:val="22"/>
        </w:rPr>
        <w:t xml:space="preserve">закупочной </w:t>
      </w:r>
      <w:r w:rsidRPr="002F0782">
        <w:rPr>
          <w:i/>
          <w:sz w:val="22"/>
          <w:szCs w:val="22"/>
        </w:rPr>
        <w:t>документации</w:t>
      </w:r>
    </w:p>
    <w:p w:rsidR="00522F48" w:rsidRPr="002F0782" w:rsidRDefault="00522F48" w:rsidP="00E65D6D">
      <w:pPr>
        <w:jc w:val="center"/>
        <w:rPr>
          <w:b/>
        </w:rPr>
      </w:pPr>
    </w:p>
    <w:p w:rsidR="00522F48" w:rsidRPr="002F0782" w:rsidRDefault="00522F48" w:rsidP="00E65D6D">
      <w:pPr>
        <w:jc w:val="center"/>
        <w:rPr>
          <w:b/>
        </w:rPr>
      </w:pPr>
    </w:p>
    <w:p w:rsidR="00522F48" w:rsidRPr="002F0782" w:rsidRDefault="00522F48" w:rsidP="00E65D6D">
      <w:pPr>
        <w:pStyle w:val="2d"/>
        <w:spacing w:after="240"/>
        <w:rPr>
          <w:b/>
        </w:rPr>
      </w:pPr>
      <w:r w:rsidRPr="002F0782">
        <w:rPr>
          <w:b/>
        </w:rPr>
        <w:t xml:space="preserve">Участник </w:t>
      </w:r>
      <w:r>
        <w:rPr>
          <w:b/>
        </w:rPr>
        <w:t>закупки</w:t>
      </w:r>
      <w:r w:rsidRPr="002F0782">
        <w:rPr>
          <w:b/>
        </w:rPr>
        <w:t>:______________________________________________</w:t>
      </w:r>
    </w:p>
    <w:p w:rsidR="00522F48" w:rsidRPr="002F0782" w:rsidRDefault="00522F48" w:rsidP="00E65D6D">
      <w:pPr>
        <w:pStyle w:val="2d"/>
        <w:spacing w:after="240"/>
        <w:rPr>
          <w:b/>
        </w:rPr>
      </w:pPr>
    </w:p>
    <w:p w:rsidR="00522F48" w:rsidRPr="002F0782" w:rsidRDefault="00522F48" w:rsidP="00E65D6D">
      <w:pPr>
        <w:pStyle w:val="2d"/>
        <w:spacing w:after="240"/>
        <w:rPr>
          <w:b/>
        </w:rPr>
      </w:pPr>
    </w:p>
    <w:p w:rsidR="00522F48" w:rsidRPr="002F0782" w:rsidRDefault="00522F48" w:rsidP="00E65D6D">
      <w:pPr>
        <w:pStyle w:val="2d"/>
        <w:spacing w:after="240"/>
        <w:rPr>
          <w:b/>
        </w:rPr>
      </w:pPr>
    </w:p>
    <w:p w:rsidR="00522F48" w:rsidRPr="002F0782" w:rsidRDefault="00522F48" w:rsidP="00E65D6D">
      <w:pPr>
        <w:pStyle w:val="Times12"/>
        <w:ind w:firstLine="0"/>
        <w:rPr>
          <w:sz w:val="22"/>
        </w:rPr>
      </w:pPr>
    </w:p>
    <w:p w:rsidR="00522F48" w:rsidRPr="002F0782" w:rsidRDefault="00522F48" w:rsidP="00E65D6D">
      <w:pPr>
        <w:pStyle w:val="a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522F48" w:rsidRPr="002F0782" w:rsidRDefault="00522F48" w:rsidP="00E65D6D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522F48" w:rsidRPr="002F0782" w:rsidRDefault="00522F48" w:rsidP="00E65D6D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522F48" w:rsidRPr="002F0782" w:rsidRDefault="00522F48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522F48" w:rsidRPr="002F0782" w:rsidRDefault="00522F48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522F48" w:rsidRDefault="00522F48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522F48" w:rsidRDefault="00522F48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522F48" w:rsidRDefault="00522F48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522F48" w:rsidRDefault="00522F48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522F48" w:rsidRDefault="00522F48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522F48" w:rsidRDefault="00522F48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522F48" w:rsidRDefault="00522F48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522F48" w:rsidRDefault="00522F48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522F48" w:rsidRPr="002F0782" w:rsidRDefault="00522F48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522F48" w:rsidRPr="002F0782" w:rsidRDefault="00522F48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522F48" w:rsidRPr="002F0782" w:rsidRDefault="00522F48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522F48" w:rsidRPr="002F0782" w:rsidRDefault="00522F48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522F48" w:rsidRPr="002F0782" w:rsidRDefault="00522F48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522F48" w:rsidRPr="002F0782" w:rsidRDefault="00522F48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522F48" w:rsidRPr="002F0782" w:rsidRDefault="00522F48" w:rsidP="00E65D6D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t>ИНСТРУКЦИИ ПО ЗАПОЛНЕНИЮ:</w:t>
      </w:r>
    </w:p>
    <w:p w:rsidR="00522F48" w:rsidRPr="002F0782" w:rsidRDefault="00522F48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522F48" w:rsidRPr="002F0782" w:rsidRDefault="00522F48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спецификация.</w:t>
      </w:r>
    </w:p>
    <w:p w:rsidR="00522F48" w:rsidRPr="002F0782" w:rsidRDefault="00522F48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522F48" w:rsidRPr="002F0782" w:rsidRDefault="00522F48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заполнить и приложить к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Adobe-форму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которая должна быть заполнена в Adobe-форме в соответствии с формой (Приложение 1) и инструкцией, приведенной в Приложении 2 к настоящей </w:t>
      </w:r>
      <w:r>
        <w:rPr>
          <w:i/>
          <w:sz w:val="16"/>
          <w:szCs w:val="16"/>
        </w:rPr>
        <w:t xml:space="preserve">закупочной </w:t>
      </w:r>
      <w:r w:rsidRPr="002F0782">
        <w:rPr>
          <w:i/>
          <w:sz w:val="16"/>
          <w:szCs w:val="16"/>
        </w:rPr>
        <w:t>документации.</w:t>
      </w:r>
    </w:p>
    <w:p w:rsidR="00522F48" w:rsidRPr="002F0782" w:rsidRDefault="00522F48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5.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принять во внимание, что Итоговая стоимость по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заполненная в Adobe-форме должна соответствовать Итоговой стоимости, указанной в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(Форма 1).</w:t>
      </w:r>
    </w:p>
    <w:p w:rsidR="00522F48" w:rsidRPr="002F0782" w:rsidRDefault="00522F48" w:rsidP="00E65D6D">
      <w:pPr>
        <w:jc w:val="right"/>
        <w:rPr>
          <w:b/>
        </w:rPr>
      </w:pPr>
    </w:p>
    <w:p w:rsidR="00522F48" w:rsidRPr="002F0782" w:rsidRDefault="00522F48" w:rsidP="00E65D6D">
      <w:pPr>
        <w:jc w:val="right"/>
        <w:rPr>
          <w:b/>
        </w:rPr>
      </w:pPr>
    </w:p>
    <w:p w:rsidR="00522F48" w:rsidRDefault="00522F48" w:rsidP="00245C35">
      <w:pPr>
        <w:pStyle w:val="Times12"/>
        <w:ind w:right="-29"/>
        <w:rPr>
          <w:b/>
          <w:i/>
          <w:szCs w:val="24"/>
        </w:rPr>
      </w:pPr>
      <w:bookmarkStart w:id="103" w:name="_Ref401060816"/>
      <w:bookmarkStart w:id="104" w:name="_Toc418595546"/>
    </w:p>
    <w:p w:rsidR="00522F48" w:rsidRDefault="00522F48" w:rsidP="00245C35">
      <w:pPr>
        <w:pStyle w:val="Times12"/>
        <w:ind w:right="-29"/>
        <w:rPr>
          <w:b/>
          <w:i/>
          <w:szCs w:val="24"/>
        </w:rPr>
        <w:sectPr w:rsidR="00522F48" w:rsidSect="00245C35">
          <w:pgSz w:w="11907" w:h="16840" w:code="9"/>
          <w:pgMar w:top="1134" w:right="737" w:bottom="960" w:left="1134" w:header="567" w:footer="567" w:gutter="0"/>
          <w:cols w:space="708"/>
          <w:docGrid w:linePitch="360"/>
        </w:sectPr>
      </w:pPr>
    </w:p>
    <w:p w:rsidR="00522F48" w:rsidRPr="0079748F" w:rsidRDefault="00522F48" w:rsidP="00245C35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t xml:space="preserve">Форма </w:t>
      </w:r>
      <w:r w:rsidRPr="0079748F">
        <w:rPr>
          <w:b/>
          <w:bCs w:val="0"/>
          <w:sz w:val="22"/>
        </w:rPr>
        <w:t>4</w:t>
      </w:r>
    </w:p>
    <w:p w:rsidR="00522F48" w:rsidRPr="00B675B0" w:rsidRDefault="00522F48" w:rsidP="00245C35">
      <w:pPr>
        <w:pStyle w:val="Times12"/>
        <w:ind w:left="9923" w:firstLine="0"/>
        <w:jc w:val="righ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522F48" w:rsidRPr="00B675B0" w:rsidRDefault="00522F48" w:rsidP="00245C35">
      <w:pPr>
        <w:pStyle w:val="Times12"/>
        <w:ind w:left="9923" w:firstLine="0"/>
        <w:jc w:val="righ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522F48" w:rsidRPr="00FC009D" w:rsidRDefault="00522F48" w:rsidP="00245C35">
      <w:pPr>
        <w:pStyle w:val="Times12"/>
        <w:jc w:val="center"/>
        <w:rPr>
          <w:b/>
          <w:snapToGrid w:val="0"/>
          <w:szCs w:val="24"/>
        </w:rPr>
      </w:pPr>
    </w:p>
    <w:p w:rsidR="00522F48" w:rsidRPr="00B675B0" w:rsidRDefault="00522F48" w:rsidP="00245C35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522F48" w:rsidRPr="00B675B0" w:rsidRDefault="00522F48" w:rsidP="00245C35">
      <w:pPr>
        <w:jc w:val="right"/>
        <w:rPr>
          <w:b/>
          <w:i/>
          <w:iCs/>
          <w:sz w:val="22"/>
          <w:szCs w:val="22"/>
        </w:rPr>
      </w:pPr>
    </w:p>
    <w:p w:rsidR="00522F48" w:rsidRPr="009C388D" w:rsidRDefault="00522F48" w:rsidP="00245C35">
      <w:pPr>
        <w:pStyle w:val="Times12"/>
        <w:ind w:firstLine="0"/>
        <w:jc w:val="center"/>
        <w:rPr>
          <w:b/>
          <w:sz w:val="22"/>
        </w:rPr>
      </w:pPr>
      <w:r w:rsidRPr="009C388D">
        <w:rPr>
          <w:b/>
          <w:sz w:val="22"/>
        </w:rPr>
        <w:t>С</w:t>
      </w:r>
      <w:r w:rsidRPr="00245C35">
        <w:rPr>
          <w:b/>
          <w:sz w:val="22"/>
        </w:rPr>
        <w:t>ПРАВКА ОБ ОПЫТЕ ВЫПОЛНЕНИЯ ДОГОВОРОВ</w:t>
      </w:r>
      <w:r w:rsidRPr="009C388D">
        <w:rPr>
          <w:b/>
          <w:sz w:val="22"/>
        </w:rPr>
        <w:t xml:space="preserve"> (Форма </w:t>
      </w:r>
      <w:r>
        <w:rPr>
          <w:b/>
          <w:sz w:val="22"/>
        </w:rPr>
        <w:t>4</w:t>
      </w:r>
      <w:r w:rsidRPr="009C388D">
        <w:rPr>
          <w:b/>
          <w:sz w:val="22"/>
        </w:rPr>
        <w:t>)</w:t>
      </w:r>
    </w:p>
    <w:p w:rsidR="00522F48" w:rsidRPr="00B675B0" w:rsidRDefault="00522F48" w:rsidP="00245C35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522F48" w:rsidRPr="00B675B0" w:rsidRDefault="00522F48" w:rsidP="00245C35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>Участник закупки: _</w:t>
      </w:r>
      <w:r>
        <w:rPr>
          <w:b/>
          <w:i/>
          <w:sz w:val="22"/>
        </w:rPr>
        <w:t>_______________________________</w:t>
      </w:r>
    </w:p>
    <w:p w:rsidR="00522F48" w:rsidRDefault="00522F48" w:rsidP="00245C35">
      <w:pPr>
        <w:rPr>
          <w:b/>
          <w:i/>
          <w:sz w:val="22"/>
          <w:szCs w:val="22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522F48" w:rsidRPr="00FC009D" w:rsidTr="00245C35">
        <w:trPr>
          <w:trHeight w:val="404"/>
        </w:trPr>
        <w:tc>
          <w:tcPr>
            <w:tcW w:w="789" w:type="dxa"/>
            <w:vMerge w:val="restart"/>
            <w:vAlign w:val="center"/>
          </w:tcPr>
          <w:p w:rsidR="00522F48" w:rsidRPr="00FC009D" w:rsidRDefault="00522F48" w:rsidP="00245C35">
            <w:pPr>
              <w:pStyle w:val="a3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522F48" w:rsidRPr="00FC009D" w:rsidRDefault="00522F48" w:rsidP="00245C35">
            <w:pPr>
              <w:pStyle w:val="a3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522F48" w:rsidRPr="00FC009D" w:rsidRDefault="00522F48" w:rsidP="00245C35">
            <w:pPr>
              <w:pStyle w:val="a3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522F48" w:rsidRPr="00FC009D" w:rsidRDefault="00522F48" w:rsidP="00245C35">
            <w:pPr>
              <w:pStyle w:val="a3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522F48" w:rsidRPr="00FC009D" w:rsidRDefault="00522F48" w:rsidP="00245C35">
            <w:pPr>
              <w:pStyle w:val="a3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522F48" w:rsidRPr="00FC009D" w:rsidRDefault="00522F48" w:rsidP="00245C35">
            <w:pPr>
              <w:pStyle w:val="a3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522F48" w:rsidRPr="00FC009D" w:rsidRDefault="00522F48" w:rsidP="00245C35">
            <w:pPr>
              <w:pStyle w:val="a3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522F48" w:rsidRPr="00FC009D" w:rsidTr="00AA690D">
        <w:trPr>
          <w:trHeight w:val="706"/>
        </w:trPr>
        <w:tc>
          <w:tcPr>
            <w:tcW w:w="789" w:type="dxa"/>
            <w:vMerge/>
            <w:vAlign w:val="center"/>
          </w:tcPr>
          <w:p w:rsidR="00522F48" w:rsidRPr="00FC009D" w:rsidRDefault="00522F48" w:rsidP="00245C35">
            <w:pPr>
              <w:pStyle w:val="a3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522F48" w:rsidRPr="00FC009D" w:rsidRDefault="00522F48" w:rsidP="00245C35">
            <w:pPr>
              <w:pStyle w:val="a3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522F48" w:rsidRPr="00FC009D" w:rsidRDefault="00522F48" w:rsidP="00245C35">
            <w:pPr>
              <w:pStyle w:val="a3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522F48" w:rsidRPr="00FC009D" w:rsidRDefault="00522F48" w:rsidP="00245C35">
            <w:pPr>
              <w:pStyle w:val="a3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522F48" w:rsidRPr="00FC009D" w:rsidRDefault="00522F48" w:rsidP="00245C35">
            <w:pPr>
              <w:pStyle w:val="a3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522F48" w:rsidRPr="00FC009D" w:rsidRDefault="00522F48" w:rsidP="00245C35">
            <w:pPr>
              <w:pStyle w:val="a3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522F48" w:rsidRPr="00FC009D" w:rsidRDefault="00522F48" w:rsidP="00245C35">
            <w:pPr>
              <w:pStyle w:val="a3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522F48" w:rsidRPr="00FC009D" w:rsidTr="00AA690D">
        <w:trPr>
          <w:trHeight w:val="210"/>
        </w:trPr>
        <w:tc>
          <w:tcPr>
            <w:tcW w:w="789" w:type="dxa"/>
            <w:vMerge/>
            <w:vAlign w:val="center"/>
          </w:tcPr>
          <w:p w:rsidR="00522F48" w:rsidRPr="00FC009D" w:rsidRDefault="00522F48" w:rsidP="00245C35">
            <w:pPr>
              <w:pStyle w:val="a3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522F48" w:rsidRPr="00FC009D" w:rsidRDefault="00522F48" w:rsidP="00245C35">
            <w:pPr>
              <w:pStyle w:val="a3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522F48" w:rsidRPr="00FC009D" w:rsidRDefault="00522F48" w:rsidP="00245C35">
            <w:pPr>
              <w:pStyle w:val="a3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522F48" w:rsidRPr="00FC009D" w:rsidRDefault="00522F48" w:rsidP="00245C35">
            <w:pPr>
              <w:pStyle w:val="a3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522F48" w:rsidRPr="00FC009D" w:rsidRDefault="00522F48" w:rsidP="00245C35">
            <w:pPr>
              <w:pStyle w:val="a3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522F48" w:rsidRPr="00FC009D" w:rsidRDefault="00522F48" w:rsidP="00245C35">
            <w:pPr>
              <w:pStyle w:val="a3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522F48" w:rsidRPr="00FC009D" w:rsidRDefault="00522F48" w:rsidP="00245C35">
            <w:pPr>
              <w:pStyle w:val="a3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522F48" w:rsidRPr="00FC009D" w:rsidRDefault="00522F48" w:rsidP="00245C35">
            <w:pPr>
              <w:pStyle w:val="a3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522F48" w:rsidRPr="00FC009D" w:rsidRDefault="00522F48" w:rsidP="00245C35">
            <w:pPr>
              <w:pStyle w:val="a3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522F48" w:rsidRPr="00FC009D" w:rsidTr="00245C35">
        <w:trPr>
          <w:trHeight w:val="304"/>
        </w:trPr>
        <w:tc>
          <w:tcPr>
            <w:tcW w:w="789" w:type="dxa"/>
          </w:tcPr>
          <w:p w:rsidR="00522F48" w:rsidRPr="00FC009D" w:rsidRDefault="00522F48" w:rsidP="00245C35">
            <w:pPr>
              <w:pStyle w:val="a3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522F48" w:rsidRPr="00FC009D" w:rsidRDefault="00522F48" w:rsidP="00245C35">
            <w:pPr>
              <w:pStyle w:val="a3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522F48" w:rsidRPr="00FC009D" w:rsidRDefault="00522F48" w:rsidP="00245C35">
            <w:pPr>
              <w:pStyle w:val="a3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522F48" w:rsidRPr="00FC009D" w:rsidRDefault="00522F48" w:rsidP="00245C35">
            <w:pPr>
              <w:pStyle w:val="a3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522F48" w:rsidRPr="00FC009D" w:rsidRDefault="00522F48" w:rsidP="00245C35">
            <w:pPr>
              <w:pStyle w:val="a3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522F48" w:rsidRPr="00FC009D" w:rsidRDefault="00522F48" w:rsidP="00245C35">
            <w:pPr>
              <w:pStyle w:val="a3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522F48" w:rsidRPr="00FC009D" w:rsidRDefault="00522F48" w:rsidP="00245C35">
            <w:pPr>
              <w:pStyle w:val="a3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522F48" w:rsidRPr="00FC009D" w:rsidRDefault="00522F48" w:rsidP="00245C35">
            <w:pPr>
              <w:pStyle w:val="a3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522F48" w:rsidRPr="00FC009D" w:rsidRDefault="00522F48" w:rsidP="00245C35">
            <w:pPr>
              <w:pStyle w:val="a3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522F48" w:rsidRPr="00FC009D" w:rsidTr="00245C35">
        <w:trPr>
          <w:trHeight w:val="227"/>
        </w:trPr>
        <w:tc>
          <w:tcPr>
            <w:tcW w:w="789" w:type="dxa"/>
          </w:tcPr>
          <w:p w:rsidR="00522F48" w:rsidRPr="00FC009D" w:rsidRDefault="00522F48" w:rsidP="00916D9A">
            <w:pPr>
              <w:pStyle w:val="ListParagraph"/>
              <w:numPr>
                <w:ilvl w:val="1"/>
                <w:numId w:val="52"/>
              </w:numPr>
              <w:tabs>
                <w:tab w:val="clear" w:pos="1790"/>
                <w:tab w:val="num" w:pos="317"/>
              </w:tabs>
              <w:spacing w:line="276" w:lineRule="auto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522F48" w:rsidRPr="00FC009D" w:rsidRDefault="00522F48" w:rsidP="00245C35">
            <w:pPr>
              <w:pStyle w:val="a4"/>
              <w:spacing w:before="0" w:after="0"/>
            </w:pPr>
            <w:r w:rsidRPr="00FC009D">
              <w:rPr>
                <w:b/>
              </w:rPr>
              <w:t xml:space="preserve">Участник </w:t>
            </w:r>
            <w:r w:rsidRPr="00FC009D">
              <w:t xml:space="preserve">___________ </w:t>
            </w:r>
            <w:r w:rsidRPr="00FC009D">
              <w:rPr>
                <w:b/>
                <w:i/>
              </w:rPr>
              <w:t>[указываются организационно-правовая форма и наименование участника]</w:t>
            </w:r>
          </w:p>
        </w:tc>
      </w:tr>
      <w:tr w:rsidR="00522F48" w:rsidRPr="00FC009D" w:rsidTr="00245C35">
        <w:trPr>
          <w:trHeight w:val="227"/>
        </w:trPr>
        <w:tc>
          <w:tcPr>
            <w:tcW w:w="789" w:type="dxa"/>
          </w:tcPr>
          <w:p w:rsidR="00522F48" w:rsidRPr="00FC009D" w:rsidRDefault="00522F48" w:rsidP="00916D9A">
            <w:pPr>
              <w:numPr>
                <w:ilvl w:val="1"/>
                <w:numId w:val="53"/>
              </w:numPr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522F48" w:rsidRPr="00FC009D" w:rsidRDefault="00522F48" w:rsidP="00245C35">
            <w:pPr>
              <w:pStyle w:val="a4"/>
              <w:spacing w:before="0" w:after="0"/>
              <w:rPr>
                <w:b/>
              </w:rPr>
            </w:pPr>
            <w:r w:rsidRPr="00FC009D">
              <w:rPr>
                <w:b/>
                <w:i/>
              </w:rPr>
              <w:t>Договор №1 от дд.мм.гггг</w:t>
            </w:r>
          </w:p>
        </w:tc>
        <w:tc>
          <w:tcPr>
            <w:tcW w:w="1813" w:type="dxa"/>
            <w:gridSpan w:val="2"/>
          </w:tcPr>
          <w:p w:rsidR="00522F48" w:rsidRPr="00FC009D" w:rsidRDefault="00522F48" w:rsidP="00245C35">
            <w:pPr>
              <w:pStyle w:val="a4"/>
              <w:spacing w:before="0" w:after="0"/>
              <w:rPr>
                <w:b/>
              </w:rPr>
            </w:pPr>
          </w:p>
        </w:tc>
        <w:tc>
          <w:tcPr>
            <w:tcW w:w="2143" w:type="dxa"/>
            <w:gridSpan w:val="2"/>
          </w:tcPr>
          <w:p w:rsidR="00522F48" w:rsidRPr="00FC009D" w:rsidRDefault="00522F48" w:rsidP="00245C35">
            <w:pPr>
              <w:pStyle w:val="a4"/>
              <w:spacing w:before="0" w:after="0"/>
              <w:rPr>
                <w:b/>
              </w:rPr>
            </w:pPr>
          </w:p>
        </w:tc>
        <w:tc>
          <w:tcPr>
            <w:tcW w:w="1107" w:type="dxa"/>
          </w:tcPr>
          <w:p w:rsidR="00522F48" w:rsidRPr="00FC009D" w:rsidRDefault="00522F48" w:rsidP="00245C35">
            <w:pPr>
              <w:pStyle w:val="a4"/>
              <w:spacing w:before="0" w:after="0"/>
              <w:rPr>
                <w:b/>
              </w:rPr>
            </w:pPr>
          </w:p>
        </w:tc>
        <w:tc>
          <w:tcPr>
            <w:tcW w:w="918" w:type="dxa"/>
            <w:gridSpan w:val="2"/>
          </w:tcPr>
          <w:p w:rsidR="00522F48" w:rsidRPr="00FC009D" w:rsidRDefault="00522F48" w:rsidP="00245C35">
            <w:pPr>
              <w:pStyle w:val="a4"/>
              <w:spacing w:before="0" w:after="0"/>
              <w:rPr>
                <w:b/>
              </w:rPr>
            </w:pPr>
          </w:p>
        </w:tc>
        <w:tc>
          <w:tcPr>
            <w:tcW w:w="1174" w:type="dxa"/>
          </w:tcPr>
          <w:p w:rsidR="00522F48" w:rsidRPr="00FC009D" w:rsidRDefault="00522F48" w:rsidP="00245C35">
            <w:pPr>
              <w:pStyle w:val="a4"/>
              <w:spacing w:before="0" w:after="0"/>
              <w:rPr>
                <w:b/>
              </w:rPr>
            </w:pPr>
          </w:p>
        </w:tc>
        <w:tc>
          <w:tcPr>
            <w:tcW w:w="1813" w:type="dxa"/>
          </w:tcPr>
          <w:p w:rsidR="00522F48" w:rsidRPr="00FC009D" w:rsidRDefault="00522F48" w:rsidP="00245C35">
            <w:pPr>
              <w:pStyle w:val="a4"/>
              <w:spacing w:before="0" w:after="0"/>
              <w:rPr>
                <w:b/>
              </w:rPr>
            </w:pPr>
          </w:p>
        </w:tc>
        <w:tc>
          <w:tcPr>
            <w:tcW w:w="2642" w:type="dxa"/>
          </w:tcPr>
          <w:p w:rsidR="00522F48" w:rsidRPr="00FC009D" w:rsidRDefault="00522F48" w:rsidP="00245C35">
            <w:pPr>
              <w:pStyle w:val="a4"/>
              <w:spacing w:before="0" w:after="0"/>
              <w:rPr>
                <w:b/>
              </w:rPr>
            </w:pPr>
          </w:p>
        </w:tc>
      </w:tr>
      <w:tr w:rsidR="00522F48" w:rsidRPr="00FC009D" w:rsidTr="00245C35">
        <w:trPr>
          <w:trHeight w:val="227"/>
        </w:trPr>
        <w:tc>
          <w:tcPr>
            <w:tcW w:w="14850" w:type="dxa"/>
            <w:gridSpan w:val="12"/>
          </w:tcPr>
          <w:p w:rsidR="00522F48" w:rsidRPr="00FC009D" w:rsidRDefault="00522F48" w:rsidP="00AA690D">
            <w:pPr>
              <w:pStyle w:val="a4"/>
              <w:spacing w:before="0" w:after="0"/>
            </w:pPr>
            <w:r w:rsidRPr="00FC009D">
              <w:t xml:space="preserve">В том числе по </w:t>
            </w:r>
            <w:r w:rsidRPr="00FC009D">
              <w:rPr>
                <w:i/>
              </w:rPr>
              <w:t>Договору №1 от дд.мм.гггг</w:t>
            </w:r>
            <w:r w:rsidRPr="00FC009D">
              <w:t xml:space="preserve"> в </w:t>
            </w:r>
            <w:r w:rsidRPr="00FC009D">
              <w:rPr>
                <w:i/>
              </w:rPr>
              <w:t>201</w:t>
            </w:r>
            <w:r>
              <w:rPr>
                <w:i/>
              </w:rPr>
              <w:t>_</w:t>
            </w:r>
            <w:r w:rsidRPr="00FC009D">
              <w:t xml:space="preserve"> году завершены работы:</w:t>
            </w:r>
          </w:p>
        </w:tc>
      </w:tr>
      <w:tr w:rsidR="00522F48" w:rsidRPr="00FC009D" w:rsidTr="00245C35">
        <w:trPr>
          <w:trHeight w:val="227"/>
        </w:trPr>
        <w:tc>
          <w:tcPr>
            <w:tcW w:w="789" w:type="dxa"/>
          </w:tcPr>
          <w:p w:rsidR="00522F48" w:rsidRPr="00FC009D" w:rsidRDefault="00522F48" w:rsidP="00916D9A">
            <w:pPr>
              <w:pStyle w:val="ListParagraph"/>
              <w:numPr>
                <w:ilvl w:val="2"/>
                <w:numId w:val="53"/>
              </w:numPr>
              <w:tabs>
                <w:tab w:val="num" w:pos="792"/>
              </w:tabs>
              <w:ind w:left="0" w:firstLine="0"/>
              <w:contextualSpacing w:val="0"/>
            </w:pPr>
          </w:p>
        </w:tc>
        <w:tc>
          <w:tcPr>
            <w:tcW w:w="6407" w:type="dxa"/>
            <w:gridSpan w:val="5"/>
          </w:tcPr>
          <w:p w:rsidR="00522F48" w:rsidRPr="00FC009D" w:rsidRDefault="00522F48" w:rsidP="00245C35">
            <w:pPr>
              <w:pStyle w:val="a4"/>
              <w:spacing w:before="0" w:after="0"/>
            </w:pPr>
            <w:r w:rsidRPr="00FC009D">
              <w:rPr>
                <w:b/>
                <w:i/>
              </w:rPr>
              <w:t>КС-3 №1 от дд.мм.гггг</w:t>
            </w:r>
          </w:p>
        </w:tc>
        <w:tc>
          <w:tcPr>
            <w:tcW w:w="1107" w:type="dxa"/>
          </w:tcPr>
          <w:p w:rsidR="00522F48" w:rsidRPr="00FC009D" w:rsidRDefault="00522F48" w:rsidP="00245C35">
            <w:pPr>
              <w:pStyle w:val="a4"/>
              <w:spacing w:before="0" w:after="0"/>
              <w:jc w:val="center"/>
            </w:pPr>
            <w:r w:rsidRPr="00FC009D">
              <w:t>Х</w:t>
            </w:r>
          </w:p>
        </w:tc>
        <w:tc>
          <w:tcPr>
            <w:tcW w:w="918" w:type="dxa"/>
            <w:gridSpan w:val="2"/>
          </w:tcPr>
          <w:p w:rsidR="00522F48" w:rsidRPr="00FC009D" w:rsidRDefault="00522F48" w:rsidP="00245C35">
            <w:pPr>
              <w:pStyle w:val="a4"/>
              <w:spacing w:before="0" w:after="0"/>
              <w:jc w:val="center"/>
            </w:pPr>
            <w:r w:rsidRPr="00FC009D">
              <w:t>Х</w:t>
            </w:r>
          </w:p>
        </w:tc>
        <w:tc>
          <w:tcPr>
            <w:tcW w:w="1174" w:type="dxa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  <w:tc>
          <w:tcPr>
            <w:tcW w:w="1813" w:type="dxa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  <w:tc>
          <w:tcPr>
            <w:tcW w:w="2642" w:type="dxa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</w:tr>
      <w:tr w:rsidR="00522F48" w:rsidRPr="00FC009D" w:rsidTr="00245C35">
        <w:trPr>
          <w:trHeight w:val="227"/>
        </w:trPr>
        <w:tc>
          <w:tcPr>
            <w:tcW w:w="789" w:type="dxa"/>
          </w:tcPr>
          <w:p w:rsidR="00522F48" w:rsidRPr="00FC009D" w:rsidRDefault="00522F48" w:rsidP="00916D9A">
            <w:pPr>
              <w:pStyle w:val="ListParagraph"/>
              <w:numPr>
                <w:ilvl w:val="3"/>
                <w:numId w:val="53"/>
              </w:numPr>
              <w:tabs>
                <w:tab w:val="num" w:pos="792"/>
              </w:tabs>
              <w:spacing w:line="276" w:lineRule="auto"/>
              <w:ind w:left="0" w:firstLine="0"/>
              <w:contextualSpacing w:val="0"/>
            </w:pPr>
          </w:p>
        </w:tc>
        <w:tc>
          <w:tcPr>
            <w:tcW w:w="6407" w:type="dxa"/>
            <w:gridSpan w:val="5"/>
          </w:tcPr>
          <w:p w:rsidR="00522F48" w:rsidRPr="00FC009D" w:rsidRDefault="00522F48" w:rsidP="00245C35">
            <w:pPr>
              <w:pStyle w:val="a4"/>
              <w:spacing w:before="0" w:after="0"/>
            </w:pPr>
            <w:r w:rsidRPr="00FC009D">
              <w:rPr>
                <w:i/>
              </w:rPr>
              <w:t>КС-2 №1 от дд.мм.гггг</w:t>
            </w:r>
          </w:p>
        </w:tc>
        <w:tc>
          <w:tcPr>
            <w:tcW w:w="1107" w:type="dxa"/>
          </w:tcPr>
          <w:p w:rsidR="00522F48" w:rsidRPr="00FC009D" w:rsidRDefault="00522F48" w:rsidP="00245C35">
            <w:pPr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522F48" w:rsidRPr="00FC009D" w:rsidRDefault="00522F48" w:rsidP="00245C35">
            <w:pPr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  <w:tc>
          <w:tcPr>
            <w:tcW w:w="1813" w:type="dxa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  <w:tc>
          <w:tcPr>
            <w:tcW w:w="2642" w:type="dxa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</w:tr>
      <w:tr w:rsidR="00522F48" w:rsidRPr="00FC009D" w:rsidTr="00245C35">
        <w:trPr>
          <w:trHeight w:val="227"/>
        </w:trPr>
        <w:tc>
          <w:tcPr>
            <w:tcW w:w="789" w:type="dxa"/>
          </w:tcPr>
          <w:p w:rsidR="00522F48" w:rsidRPr="00FC009D" w:rsidRDefault="00522F48" w:rsidP="00916D9A">
            <w:pPr>
              <w:pStyle w:val="ListParagraph"/>
              <w:numPr>
                <w:ilvl w:val="3"/>
                <w:numId w:val="53"/>
              </w:numPr>
              <w:tabs>
                <w:tab w:val="num" w:pos="792"/>
              </w:tabs>
              <w:spacing w:line="276" w:lineRule="auto"/>
              <w:ind w:left="0" w:firstLine="0"/>
              <w:contextualSpacing w:val="0"/>
            </w:pPr>
          </w:p>
        </w:tc>
        <w:tc>
          <w:tcPr>
            <w:tcW w:w="6407" w:type="dxa"/>
            <w:gridSpan w:val="5"/>
          </w:tcPr>
          <w:p w:rsidR="00522F48" w:rsidRPr="00FC009D" w:rsidRDefault="00522F48" w:rsidP="00245C35">
            <w:pPr>
              <w:pStyle w:val="a4"/>
              <w:spacing w:before="0" w:after="0"/>
            </w:pPr>
            <w:r w:rsidRPr="00FC009D">
              <w:rPr>
                <w:i/>
              </w:rPr>
              <w:t>КС-2 №2 от дд.мм.гггг</w:t>
            </w:r>
          </w:p>
        </w:tc>
        <w:tc>
          <w:tcPr>
            <w:tcW w:w="1107" w:type="dxa"/>
          </w:tcPr>
          <w:p w:rsidR="00522F48" w:rsidRPr="00FC009D" w:rsidRDefault="00522F48" w:rsidP="00245C35">
            <w:pPr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522F48" w:rsidRPr="00FC009D" w:rsidRDefault="00522F48" w:rsidP="00245C35">
            <w:pPr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  <w:tc>
          <w:tcPr>
            <w:tcW w:w="1813" w:type="dxa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  <w:tc>
          <w:tcPr>
            <w:tcW w:w="2642" w:type="dxa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</w:tr>
      <w:tr w:rsidR="00522F48" w:rsidRPr="00FC009D" w:rsidTr="00245C35">
        <w:trPr>
          <w:trHeight w:val="227"/>
        </w:trPr>
        <w:tc>
          <w:tcPr>
            <w:tcW w:w="789" w:type="dxa"/>
          </w:tcPr>
          <w:p w:rsidR="00522F48" w:rsidRPr="00FC009D" w:rsidRDefault="00522F48" w:rsidP="00916D9A">
            <w:pPr>
              <w:pStyle w:val="ListParagraph"/>
              <w:numPr>
                <w:ilvl w:val="3"/>
                <w:numId w:val="53"/>
              </w:numPr>
              <w:tabs>
                <w:tab w:val="num" w:pos="792"/>
              </w:tabs>
              <w:spacing w:line="276" w:lineRule="auto"/>
              <w:ind w:left="0" w:firstLine="0"/>
              <w:contextualSpacing w:val="0"/>
            </w:pPr>
          </w:p>
        </w:tc>
        <w:tc>
          <w:tcPr>
            <w:tcW w:w="6407" w:type="dxa"/>
            <w:gridSpan w:val="5"/>
          </w:tcPr>
          <w:p w:rsidR="00522F48" w:rsidRPr="00FC009D" w:rsidRDefault="00522F48" w:rsidP="00245C35">
            <w:pPr>
              <w:pStyle w:val="a4"/>
              <w:spacing w:before="0" w:after="0"/>
            </w:pPr>
            <w:r w:rsidRPr="00FC009D">
              <w:rPr>
                <w:i/>
              </w:rPr>
              <w:t>…</w:t>
            </w:r>
          </w:p>
        </w:tc>
        <w:tc>
          <w:tcPr>
            <w:tcW w:w="1107" w:type="dxa"/>
          </w:tcPr>
          <w:p w:rsidR="00522F48" w:rsidRPr="00FC009D" w:rsidRDefault="00522F48" w:rsidP="00245C35">
            <w:pPr>
              <w:pStyle w:val="a4"/>
              <w:spacing w:before="0" w:after="0"/>
              <w:jc w:val="center"/>
            </w:pPr>
            <w:r w:rsidRPr="00FC009D">
              <w:t>…</w:t>
            </w:r>
          </w:p>
        </w:tc>
        <w:tc>
          <w:tcPr>
            <w:tcW w:w="918" w:type="dxa"/>
            <w:gridSpan w:val="2"/>
          </w:tcPr>
          <w:p w:rsidR="00522F48" w:rsidRPr="00FC009D" w:rsidRDefault="00522F48" w:rsidP="00245C35">
            <w:pPr>
              <w:pStyle w:val="a4"/>
              <w:spacing w:before="0" w:after="0"/>
              <w:jc w:val="center"/>
            </w:pPr>
            <w:r w:rsidRPr="00FC009D">
              <w:t>…</w:t>
            </w:r>
          </w:p>
        </w:tc>
        <w:tc>
          <w:tcPr>
            <w:tcW w:w="1174" w:type="dxa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  <w:tc>
          <w:tcPr>
            <w:tcW w:w="1813" w:type="dxa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  <w:tc>
          <w:tcPr>
            <w:tcW w:w="2642" w:type="dxa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</w:tr>
      <w:tr w:rsidR="00522F48" w:rsidRPr="00FC009D" w:rsidTr="00245C35">
        <w:trPr>
          <w:trHeight w:val="227"/>
        </w:trPr>
        <w:tc>
          <w:tcPr>
            <w:tcW w:w="14850" w:type="dxa"/>
            <w:gridSpan w:val="12"/>
          </w:tcPr>
          <w:p w:rsidR="00522F48" w:rsidRPr="00FC009D" w:rsidRDefault="00522F48" w:rsidP="00AA690D">
            <w:pPr>
              <w:pStyle w:val="a4"/>
              <w:spacing w:before="0" w:after="0"/>
            </w:pPr>
            <w:r w:rsidRPr="00FC009D">
              <w:t xml:space="preserve">В том числе по </w:t>
            </w:r>
            <w:r w:rsidRPr="00FC009D">
              <w:rPr>
                <w:i/>
              </w:rPr>
              <w:t>Договору №1 от дд.мм.гггг</w:t>
            </w:r>
            <w:r w:rsidRPr="00FC009D">
              <w:t xml:space="preserve"> в </w:t>
            </w:r>
            <w:r w:rsidRPr="00FC009D">
              <w:rPr>
                <w:i/>
              </w:rPr>
              <w:t>201</w:t>
            </w:r>
            <w:r>
              <w:rPr>
                <w:i/>
              </w:rPr>
              <w:t>_</w:t>
            </w:r>
            <w:r w:rsidRPr="00FC009D">
              <w:t xml:space="preserve"> году завершены работы:</w:t>
            </w:r>
          </w:p>
        </w:tc>
      </w:tr>
      <w:tr w:rsidR="00522F48" w:rsidRPr="00FC009D" w:rsidTr="00245C35">
        <w:trPr>
          <w:trHeight w:val="227"/>
        </w:trPr>
        <w:tc>
          <w:tcPr>
            <w:tcW w:w="789" w:type="dxa"/>
          </w:tcPr>
          <w:p w:rsidR="00522F48" w:rsidRPr="00FC009D" w:rsidRDefault="00522F48" w:rsidP="00916D9A">
            <w:pPr>
              <w:pStyle w:val="ListParagraph"/>
              <w:numPr>
                <w:ilvl w:val="2"/>
                <w:numId w:val="53"/>
              </w:numPr>
              <w:tabs>
                <w:tab w:val="num" w:pos="792"/>
              </w:tabs>
              <w:ind w:left="0" w:firstLine="0"/>
              <w:contextualSpacing w:val="0"/>
            </w:pPr>
          </w:p>
        </w:tc>
        <w:tc>
          <w:tcPr>
            <w:tcW w:w="6407" w:type="dxa"/>
            <w:gridSpan w:val="5"/>
          </w:tcPr>
          <w:p w:rsidR="00522F48" w:rsidRPr="00FC009D" w:rsidRDefault="00522F48" w:rsidP="00245C35">
            <w:pPr>
              <w:pStyle w:val="a4"/>
              <w:spacing w:before="0" w:after="0"/>
            </w:pPr>
            <w:r w:rsidRPr="00FC009D">
              <w:rPr>
                <w:b/>
                <w:i/>
              </w:rPr>
              <w:t>КС-3 №2 от дд.мм.гггг</w:t>
            </w:r>
          </w:p>
        </w:tc>
        <w:tc>
          <w:tcPr>
            <w:tcW w:w="1107" w:type="dxa"/>
          </w:tcPr>
          <w:p w:rsidR="00522F48" w:rsidRPr="00FC009D" w:rsidRDefault="00522F48" w:rsidP="00245C35">
            <w:pPr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522F48" w:rsidRPr="00FC009D" w:rsidRDefault="00522F48" w:rsidP="00245C35">
            <w:pPr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  <w:tc>
          <w:tcPr>
            <w:tcW w:w="1813" w:type="dxa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  <w:tc>
          <w:tcPr>
            <w:tcW w:w="2642" w:type="dxa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</w:tr>
      <w:tr w:rsidR="00522F48" w:rsidRPr="00FC009D" w:rsidTr="00245C35">
        <w:trPr>
          <w:trHeight w:val="227"/>
        </w:trPr>
        <w:tc>
          <w:tcPr>
            <w:tcW w:w="789" w:type="dxa"/>
          </w:tcPr>
          <w:p w:rsidR="00522F48" w:rsidRPr="00FC009D" w:rsidRDefault="00522F48" w:rsidP="00916D9A">
            <w:pPr>
              <w:pStyle w:val="ListParagraph"/>
              <w:numPr>
                <w:ilvl w:val="3"/>
                <w:numId w:val="53"/>
              </w:numPr>
              <w:tabs>
                <w:tab w:val="num" w:pos="792"/>
              </w:tabs>
              <w:spacing w:line="276" w:lineRule="auto"/>
              <w:ind w:left="0" w:firstLine="0"/>
              <w:contextualSpacing w:val="0"/>
            </w:pPr>
          </w:p>
        </w:tc>
        <w:tc>
          <w:tcPr>
            <w:tcW w:w="6407" w:type="dxa"/>
            <w:gridSpan w:val="5"/>
          </w:tcPr>
          <w:p w:rsidR="00522F48" w:rsidRPr="00FC009D" w:rsidRDefault="00522F48" w:rsidP="00245C35">
            <w:pPr>
              <w:pStyle w:val="a4"/>
              <w:spacing w:before="0" w:after="0"/>
            </w:pPr>
            <w:r w:rsidRPr="00FC009D">
              <w:rPr>
                <w:i/>
              </w:rPr>
              <w:t>КС-2 №1 от дд.мм.гггг</w:t>
            </w:r>
          </w:p>
        </w:tc>
        <w:tc>
          <w:tcPr>
            <w:tcW w:w="1107" w:type="dxa"/>
          </w:tcPr>
          <w:p w:rsidR="00522F48" w:rsidRPr="00FC009D" w:rsidRDefault="00522F48" w:rsidP="00245C35">
            <w:pPr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522F48" w:rsidRPr="00FC009D" w:rsidRDefault="00522F48" w:rsidP="00245C35">
            <w:pPr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  <w:tc>
          <w:tcPr>
            <w:tcW w:w="1813" w:type="dxa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  <w:tc>
          <w:tcPr>
            <w:tcW w:w="2642" w:type="dxa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</w:tr>
      <w:tr w:rsidR="00522F48" w:rsidRPr="00FC009D" w:rsidTr="00245C35">
        <w:trPr>
          <w:trHeight w:val="227"/>
        </w:trPr>
        <w:tc>
          <w:tcPr>
            <w:tcW w:w="789" w:type="dxa"/>
          </w:tcPr>
          <w:p w:rsidR="00522F48" w:rsidRPr="00FC009D" w:rsidRDefault="00522F48" w:rsidP="00245C35">
            <w:pPr>
              <w:tabs>
                <w:tab w:val="num" w:pos="792"/>
              </w:tabs>
              <w:ind w:left="-288" w:firstLine="108"/>
              <w:jc w:val="center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522F48" w:rsidRPr="00FC009D" w:rsidRDefault="00522F48" w:rsidP="00245C35">
            <w:pPr>
              <w:pStyle w:val="a4"/>
              <w:spacing w:before="0" w:after="0"/>
            </w:pPr>
            <w:r w:rsidRPr="00FC009D">
              <w:t>…</w:t>
            </w:r>
          </w:p>
        </w:tc>
        <w:tc>
          <w:tcPr>
            <w:tcW w:w="1107" w:type="dxa"/>
          </w:tcPr>
          <w:p w:rsidR="00522F48" w:rsidRPr="00FC009D" w:rsidRDefault="00522F48" w:rsidP="00245C35">
            <w:pPr>
              <w:pStyle w:val="a4"/>
              <w:spacing w:before="0" w:after="0"/>
              <w:jc w:val="center"/>
            </w:pPr>
            <w:r w:rsidRPr="00FC009D">
              <w:t>…</w:t>
            </w:r>
          </w:p>
        </w:tc>
        <w:tc>
          <w:tcPr>
            <w:tcW w:w="918" w:type="dxa"/>
            <w:gridSpan w:val="2"/>
          </w:tcPr>
          <w:p w:rsidR="00522F48" w:rsidRPr="00FC009D" w:rsidRDefault="00522F48" w:rsidP="00245C35">
            <w:pPr>
              <w:pStyle w:val="a4"/>
              <w:spacing w:before="0" w:after="0"/>
              <w:jc w:val="center"/>
            </w:pPr>
            <w:r w:rsidRPr="00FC009D">
              <w:t>…</w:t>
            </w:r>
          </w:p>
        </w:tc>
        <w:tc>
          <w:tcPr>
            <w:tcW w:w="1174" w:type="dxa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  <w:tc>
          <w:tcPr>
            <w:tcW w:w="1813" w:type="dxa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  <w:tc>
          <w:tcPr>
            <w:tcW w:w="2642" w:type="dxa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</w:tr>
      <w:tr w:rsidR="00522F48" w:rsidRPr="00FC009D" w:rsidTr="00245C35">
        <w:trPr>
          <w:trHeight w:val="227"/>
        </w:trPr>
        <w:tc>
          <w:tcPr>
            <w:tcW w:w="14850" w:type="dxa"/>
            <w:gridSpan w:val="12"/>
          </w:tcPr>
          <w:p w:rsidR="00522F48" w:rsidRPr="00FC009D" w:rsidRDefault="00522F48" w:rsidP="00AA690D">
            <w:pPr>
              <w:pStyle w:val="a4"/>
              <w:spacing w:before="0" w:after="0"/>
            </w:pPr>
            <w:r w:rsidRPr="00FC009D">
              <w:t xml:space="preserve">В том числе по </w:t>
            </w:r>
            <w:r w:rsidRPr="00FC009D">
              <w:rPr>
                <w:i/>
              </w:rPr>
              <w:t>Договору №1 от дд.мм.гггг</w:t>
            </w:r>
            <w:r w:rsidRPr="00FC009D">
              <w:t xml:space="preserve"> в </w:t>
            </w:r>
            <w:r w:rsidRPr="00FC009D">
              <w:rPr>
                <w:i/>
              </w:rPr>
              <w:t>201</w:t>
            </w:r>
            <w:r>
              <w:rPr>
                <w:i/>
              </w:rPr>
              <w:t>_</w:t>
            </w:r>
            <w:r w:rsidRPr="00FC009D">
              <w:t xml:space="preserve"> году завершены работы:</w:t>
            </w:r>
          </w:p>
        </w:tc>
      </w:tr>
      <w:tr w:rsidR="00522F48" w:rsidRPr="00FC009D" w:rsidTr="00245C35">
        <w:trPr>
          <w:trHeight w:val="227"/>
        </w:trPr>
        <w:tc>
          <w:tcPr>
            <w:tcW w:w="789" w:type="dxa"/>
          </w:tcPr>
          <w:p w:rsidR="00522F48" w:rsidRPr="00FC009D" w:rsidRDefault="00522F48" w:rsidP="00916D9A">
            <w:pPr>
              <w:pStyle w:val="ListParagraph"/>
              <w:numPr>
                <w:ilvl w:val="2"/>
                <w:numId w:val="53"/>
              </w:numPr>
              <w:tabs>
                <w:tab w:val="num" w:pos="792"/>
              </w:tabs>
              <w:ind w:left="0" w:firstLine="0"/>
              <w:contextualSpacing w:val="0"/>
            </w:pPr>
          </w:p>
        </w:tc>
        <w:tc>
          <w:tcPr>
            <w:tcW w:w="2451" w:type="dxa"/>
          </w:tcPr>
          <w:p w:rsidR="00522F48" w:rsidRPr="00FC009D" w:rsidRDefault="00522F48" w:rsidP="00245C35">
            <w:pPr>
              <w:pStyle w:val="a4"/>
              <w:spacing w:before="0" w:after="0"/>
            </w:pPr>
            <w:r w:rsidRPr="00FC009D">
              <w:t>…</w:t>
            </w:r>
          </w:p>
        </w:tc>
        <w:tc>
          <w:tcPr>
            <w:tcW w:w="1813" w:type="dxa"/>
            <w:gridSpan w:val="2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  <w:tc>
          <w:tcPr>
            <w:tcW w:w="2143" w:type="dxa"/>
            <w:gridSpan w:val="2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  <w:tc>
          <w:tcPr>
            <w:tcW w:w="1107" w:type="dxa"/>
          </w:tcPr>
          <w:p w:rsidR="00522F48" w:rsidRPr="00FC009D" w:rsidRDefault="00522F48" w:rsidP="00245C35">
            <w:pPr>
              <w:pStyle w:val="a4"/>
              <w:spacing w:before="0" w:after="0"/>
              <w:jc w:val="center"/>
            </w:pPr>
            <w:r w:rsidRPr="00FC009D">
              <w:t>…</w:t>
            </w:r>
          </w:p>
        </w:tc>
        <w:tc>
          <w:tcPr>
            <w:tcW w:w="918" w:type="dxa"/>
            <w:gridSpan w:val="2"/>
          </w:tcPr>
          <w:p w:rsidR="00522F48" w:rsidRPr="00FC009D" w:rsidRDefault="00522F48" w:rsidP="00245C35">
            <w:pPr>
              <w:pStyle w:val="a4"/>
              <w:spacing w:before="0" w:after="0"/>
              <w:jc w:val="center"/>
            </w:pPr>
            <w:r w:rsidRPr="00FC009D">
              <w:t>…</w:t>
            </w:r>
          </w:p>
        </w:tc>
        <w:tc>
          <w:tcPr>
            <w:tcW w:w="1174" w:type="dxa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  <w:tc>
          <w:tcPr>
            <w:tcW w:w="1813" w:type="dxa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  <w:tc>
          <w:tcPr>
            <w:tcW w:w="2642" w:type="dxa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</w:tr>
      <w:tr w:rsidR="00522F48" w:rsidRPr="00FC009D" w:rsidTr="00245C35">
        <w:trPr>
          <w:trHeight w:val="227"/>
        </w:trPr>
        <w:tc>
          <w:tcPr>
            <w:tcW w:w="789" w:type="dxa"/>
          </w:tcPr>
          <w:p w:rsidR="00522F48" w:rsidRPr="00FC009D" w:rsidRDefault="00522F48" w:rsidP="00245C35">
            <w:pPr>
              <w:tabs>
                <w:tab w:val="num" w:pos="792"/>
              </w:tabs>
              <w:ind w:left="-288" w:firstLine="108"/>
              <w:jc w:val="center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522F48" w:rsidRPr="00FC009D" w:rsidRDefault="00522F48" w:rsidP="00245C35">
            <w:pPr>
              <w:pStyle w:val="a4"/>
              <w:spacing w:before="0" w:after="0"/>
            </w:pPr>
            <w:r w:rsidRPr="00FC009D">
              <w:t>…</w:t>
            </w:r>
          </w:p>
        </w:tc>
        <w:tc>
          <w:tcPr>
            <w:tcW w:w="1813" w:type="dxa"/>
            <w:gridSpan w:val="2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  <w:tc>
          <w:tcPr>
            <w:tcW w:w="2143" w:type="dxa"/>
            <w:gridSpan w:val="2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  <w:tc>
          <w:tcPr>
            <w:tcW w:w="1107" w:type="dxa"/>
          </w:tcPr>
          <w:p w:rsidR="00522F48" w:rsidRPr="00FC009D" w:rsidRDefault="00522F48" w:rsidP="00245C35">
            <w:pPr>
              <w:pStyle w:val="a4"/>
              <w:spacing w:before="0" w:after="0"/>
              <w:jc w:val="center"/>
            </w:pPr>
            <w:r w:rsidRPr="00FC009D">
              <w:t>…</w:t>
            </w:r>
          </w:p>
        </w:tc>
        <w:tc>
          <w:tcPr>
            <w:tcW w:w="918" w:type="dxa"/>
            <w:gridSpan w:val="2"/>
          </w:tcPr>
          <w:p w:rsidR="00522F48" w:rsidRPr="00FC009D" w:rsidRDefault="00522F48" w:rsidP="00245C35">
            <w:pPr>
              <w:pStyle w:val="a4"/>
              <w:spacing w:before="0" w:after="0"/>
              <w:jc w:val="center"/>
            </w:pPr>
            <w:r w:rsidRPr="00FC009D">
              <w:t>…</w:t>
            </w:r>
          </w:p>
        </w:tc>
        <w:tc>
          <w:tcPr>
            <w:tcW w:w="1174" w:type="dxa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  <w:tc>
          <w:tcPr>
            <w:tcW w:w="1813" w:type="dxa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  <w:tc>
          <w:tcPr>
            <w:tcW w:w="2642" w:type="dxa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</w:tr>
      <w:tr w:rsidR="00522F48" w:rsidRPr="00FC009D" w:rsidTr="00245C35">
        <w:trPr>
          <w:trHeight w:val="227"/>
        </w:trPr>
        <w:tc>
          <w:tcPr>
            <w:tcW w:w="14850" w:type="dxa"/>
            <w:gridSpan w:val="12"/>
          </w:tcPr>
          <w:p w:rsidR="00522F48" w:rsidRPr="00FC009D" w:rsidRDefault="00522F48" w:rsidP="00AA690D">
            <w:pPr>
              <w:pStyle w:val="a4"/>
              <w:spacing w:before="0" w:after="0"/>
            </w:pPr>
            <w:r w:rsidRPr="00FC009D">
              <w:t xml:space="preserve">В том числе по </w:t>
            </w:r>
            <w:r w:rsidRPr="00FC009D">
              <w:rPr>
                <w:i/>
              </w:rPr>
              <w:t>Договору №1 от дд.мм.гггг</w:t>
            </w:r>
            <w:r w:rsidRPr="00FC009D">
              <w:t xml:space="preserve"> в </w:t>
            </w:r>
            <w:r w:rsidRPr="00FC009D">
              <w:rPr>
                <w:i/>
              </w:rPr>
              <w:t>201</w:t>
            </w:r>
            <w:r>
              <w:rPr>
                <w:i/>
              </w:rPr>
              <w:t>_</w:t>
            </w:r>
            <w:r w:rsidRPr="00FC009D">
              <w:t xml:space="preserve"> году завершены работы:</w:t>
            </w:r>
          </w:p>
        </w:tc>
      </w:tr>
      <w:tr w:rsidR="00522F48" w:rsidRPr="00FC009D" w:rsidTr="00245C35">
        <w:trPr>
          <w:trHeight w:val="227"/>
        </w:trPr>
        <w:tc>
          <w:tcPr>
            <w:tcW w:w="789" w:type="dxa"/>
          </w:tcPr>
          <w:p w:rsidR="00522F48" w:rsidRPr="00FC009D" w:rsidRDefault="00522F48" w:rsidP="00245C35">
            <w:pPr>
              <w:tabs>
                <w:tab w:val="num" w:pos="792"/>
              </w:tabs>
              <w:ind w:left="-288" w:firstLine="108"/>
              <w:jc w:val="center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522F48" w:rsidRPr="00FC009D" w:rsidRDefault="00522F48" w:rsidP="00245C35">
            <w:pPr>
              <w:pStyle w:val="a4"/>
              <w:spacing w:before="0" w:after="0"/>
            </w:pPr>
            <w:r w:rsidRPr="00FC009D">
              <w:t>…</w:t>
            </w:r>
          </w:p>
        </w:tc>
        <w:tc>
          <w:tcPr>
            <w:tcW w:w="1813" w:type="dxa"/>
            <w:gridSpan w:val="2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  <w:tc>
          <w:tcPr>
            <w:tcW w:w="2143" w:type="dxa"/>
            <w:gridSpan w:val="2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  <w:tc>
          <w:tcPr>
            <w:tcW w:w="1107" w:type="dxa"/>
          </w:tcPr>
          <w:p w:rsidR="00522F48" w:rsidRPr="00FC009D" w:rsidRDefault="00522F48" w:rsidP="00245C35">
            <w:pPr>
              <w:pStyle w:val="a4"/>
              <w:spacing w:before="0" w:after="0"/>
              <w:jc w:val="center"/>
            </w:pPr>
            <w:r w:rsidRPr="00FC009D">
              <w:t>…</w:t>
            </w:r>
          </w:p>
        </w:tc>
        <w:tc>
          <w:tcPr>
            <w:tcW w:w="918" w:type="dxa"/>
            <w:gridSpan w:val="2"/>
          </w:tcPr>
          <w:p w:rsidR="00522F48" w:rsidRPr="00FC009D" w:rsidRDefault="00522F48" w:rsidP="00245C35">
            <w:pPr>
              <w:pStyle w:val="a4"/>
              <w:spacing w:before="0" w:after="0"/>
              <w:jc w:val="center"/>
            </w:pPr>
            <w:r w:rsidRPr="00FC009D">
              <w:t>…</w:t>
            </w:r>
          </w:p>
        </w:tc>
        <w:tc>
          <w:tcPr>
            <w:tcW w:w="1174" w:type="dxa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  <w:tc>
          <w:tcPr>
            <w:tcW w:w="1813" w:type="dxa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  <w:tc>
          <w:tcPr>
            <w:tcW w:w="2642" w:type="dxa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</w:tr>
      <w:tr w:rsidR="00522F48" w:rsidRPr="00FC009D" w:rsidTr="00245C35">
        <w:trPr>
          <w:trHeight w:val="227"/>
        </w:trPr>
        <w:tc>
          <w:tcPr>
            <w:tcW w:w="789" w:type="dxa"/>
          </w:tcPr>
          <w:p w:rsidR="00522F48" w:rsidRPr="00FC009D" w:rsidRDefault="00522F48" w:rsidP="00916D9A">
            <w:pPr>
              <w:numPr>
                <w:ilvl w:val="1"/>
                <w:numId w:val="53"/>
              </w:numPr>
              <w:ind w:left="0" w:firstLine="0"/>
            </w:pPr>
          </w:p>
        </w:tc>
        <w:tc>
          <w:tcPr>
            <w:tcW w:w="2451" w:type="dxa"/>
          </w:tcPr>
          <w:p w:rsidR="00522F48" w:rsidRPr="00FC009D" w:rsidRDefault="00522F48" w:rsidP="00245C35">
            <w:pPr>
              <w:pStyle w:val="a4"/>
              <w:spacing w:before="0" w:after="0"/>
            </w:pPr>
            <w:r w:rsidRPr="00FC009D">
              <w:rPr>
                <w:b/>
                <w:i/>
              </w:rPr>
              <w:t>Договор №2 от дд.мм.гггг</w:t>
            </w:r>
          </w:p>
        </w:tc>
        <w:tc>
          <w:tcPr>
            <w:tcW w:w="1813" w:type="dxa"/>
            <w:gridSpan w:val="2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  <w:tc>
          <w:tcPr>
            <w:tcW w:w="2143" w:type="dxa"/>
            <w:gridSpan w:val="2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  <w:tc>
          <w:tcPr>
            <w:tcW w:w="1107" w:type="dxa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  <w:tc>
          <w:tcPr>
            <w:tcW w:w="918" w:type="dxa"/>
            <w:gridSpan w:val="2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  <w:tc>
          <w:tcPr>
            <w:tcW w:w="1174" w:type="dxa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  <w:tc>
          <w:tcPr>
            <w:tcW w:w="1813" w:type="dxa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  <w:tc>
          <w:tcPr>
            <w:tcW w:w="2642" w:type="dxa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</w:tr>
      <w:tr w:rsidR="00522F48" w:rsidRPr="00FC009D" w:rsidTr="00245C35">
        <w:trPr>
          <w:trHeight w:val="227"/>
        </w:trPr>
        <w:tc>
          <w:tcPr>
            <w:tcW w:w="14850" w:type="dxa"/>
            <w:gridSpan w:val="12"/>
          </w:tcPr>
          <w:p w:rsidR="00522F48" w:rsidRPr="00FC009D" w:rsidRDefault="00522F48" w:rsidP="00AA690D">
            <w:pPr>
              <w:pStyle w:val="a4"/>
              <w:spacing w:before="0" w:after="0"/>
            </w:pPr>
            <w:r w:rsidRPr="00FC009D">
              <w:t xml:space="preserve">В том числе по </w:t>
            </w:r>
            <w:r w:rsidRPr="00FC009D">
              <w:rPr>
                <w:i/>
              </w:rPr>
              <w:t>Договору №2 от дд.мм.гггг</w:t>
            </w:r>
            <w:r w:rsidRPr="00FC009D">
              <w:t xml:space="preserve"> в </w:t>
            </w:r>
            <w:r w:rsidRPr="00FC009D">
              <w:rPr>
                <w:i/>
              </w:rPr>
              <w:t>201</w:t>
            </w:r>
            <w:r>
              <w:rPr>
                <w:i/>
              </w:rPr>
              <w:t>_</w:t>
            </w:r>
            <w:r w:rsidRPr="00FC009D">
              <w:t xml:space="preserve"> году завершены работы:</w:t>
            </w:r>
          </w:p>
        </w:tc>
      </w:tr>
      <w:tr w:rsidR="00522F48" w:rsidRPr="00FC009D" w:rsidTr="00245C35">
        <w:trPr>
          <w:trHeight w:val="227"/>
        </w:trPr>
        <w:tc>
          <w:tcPr>
            <w:tcW w:w="789" w:type="dxa"/>
          </w:tcPr>
          <w:p w:rsidR="00522F48" w:rsidRPr="00FC009D" w:rsidRDefault="00522F48" w:rsidP="00916D9A">
            <w:pPr>
              <w:pStyle w:val="ListParagraph"/>
              <w:numPr>
                <w:ilvl w:val="2"/>
                <w:numId w:val="53"/>
              </w:numPr>
              <w:tabs>
                <w:tab w:val="num" w:pos="792"/>
              </w:tabs>
              <w:ind w:left="0" w:firstLine="0"/>
              <w:contextualSpacing w:val="0"/>
            </w:pPr>
          </w:p>
        </w:tc>
        <w:tc>
          <w:tcPr>
            <w:tcW w:w="2451" w:type="dxa"/>
          </w:tcPr>
          <w:p w:rsidR="00522F48" w:rsidRPr="00FC009D" w:rsidRDefault="00522F48" w:rsidP="00245C35">
            <w:pPr>
              <w:pStyle w:val="a4"/>
              <w:spacing w:before="0" w:after="0"/>
            </w:pPr>
            <w:r w:rsidRPr="00FC009D">
              <w:t>…</w:t>
            </w:r>
          </w:p>
        </w:tc>
        <w:tc>
          <w:tcPr>
            <w:tcW w:w="1813" w:type="dxa"/>
            <w:gridSpan w:val="2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  <w:tc>
          <w:tcPr>
            <w:tcW w:w="2143" w:type="dxa"/>
            <w:gridSpan w:val="2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  <w:tc>
          <w:tcPr>
            <w:tcW w:w="1107" w:type="dxa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  <w:tc>
          <w:tcPr>
            <w:tcW w:w="918" w:type="dxa"/>
            <w:gridSpan w:val="2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  <w:tc>
          <w:tcPr>
            <w:tcW w:w="1174" w:type="dxa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  <w:tc>
          <w:tcPr>
            <w:tcW w:w="1813" w:type="dxa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  <w:tc>
          <w:tcPr>
            <w:tcW w:w="2642" w:type="dxa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</w:tr>
      <w:tr w:rsidR="00522F48" w:rsidRPr="00FC009D" w:rsidTr="00245C35">
        <w:trPr>
          <w:trHeight w:val="227"/>
        </w:trPr>
        <w:tc>
          <w:tcPr>
            <w:tcW w:w="789" w:type="dxa"/>
          </w:tcPr>
          <w:p w:rsidR="00522F48" w:rsidRPr="00FC009D" w:rsidRDefault="00522F48" w:rsidP="00245C35">
            <w:pPr>
              <w:tabs>
                <w:tab w:val="num" w:pos="792"/>
              </w:tabs>
              <w:ind w:left="-288" w:firstLine="108"/>
              <w:jc w:val="center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522F48" w:rsidRPr="00FC009D" w:rsidRDefault="00522F48" w:rsidP="00245C35">
            <w:pPr>
              <w:pStyle w:val="a4"/>
              <w:spacing w:before="0" w:after="0"/>
            </w:pPr>
            <w:r w:rsidRPr="00FC009D">
              <w:t>…</w:t>
            </w:r>
          </w:p>
        </w:tc>
        <w:tc>
          <w:tcPr>
            <w:tcW w:w="1813" w:type="dxa"/>
            <w:gridSpan w:val="2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  <w:tc>
          <w:tcPr>
            <w:tcW w:w="2143" w:type="dxa"/>
            <w:gridSpan w:val="2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  <w:tc>
          <w:tcPr>
            <w:tcW w:w="1107" w:type="dxa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  <w:tc>
          <w:tcPr>
            <w:tcW w:w="918" w:type="dxa"/>
            <w:gridSpan w:val="2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  <w:tc>
          <w:tcPr>
            <w:tcW w:w="1174" w:type="dxa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  <w:tc>
          <w:tcPr>
            <w:tcW w:w="1813" w:type="dxa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  <w:tc>
          <w:tcPr>
            <w:tcW w:w="2642" w:type="dxa"/>
          </w:tcPr>
          <w:p w:rsidR="00522F48" w:rsidRPr="00FC009D" w:rsidRDefault="00522F48" w:rsidP="00245C35">
            <w:pPr>
              <w:pStyle w:val="a4"/>
              <w:spacing w:before="0" w:after="0"/>
            </w:pPr>
          </w:p>
        </w:tc>
      </w:tr>
      <w:tr w:rsidR="00522F48" w:rsidRPr="00FC009D" w:rsidTr="00245C35">
        <w:trPr>
          <w:trHeight w:val="227"/>
        </w:trPr>
        <w:tc>
          <w:tcPr>
            <w:tcW w:w="7196" w:type="dxa"/>
            <w:gridSpan w:val="6"/>
          </w:tcPr>
          <w:p w:rsidR="00522F48" w:rsidRPr="00FC009D" w:rsidRDefault="00522F48" w:rsidP="00245C35">
            <w:pPr>
              <w:pStyle w:val="a4"/>
              <w:spacing w:before="0" w:after="0"/>
              <w:rPr>
                <w:b/>
              </w:rPr>
            </w:pPr>
            <w:r w:rsidRPr="00FC009D">
              <w:rPr>
                <w:b/>
              </w:rPr>
              <w:t>ИТОГО:</w:t>
            </w:r>
          </w:p>
        </w:tc>
        <w:tc>
          <w:tcPr>
            <w:tcW w:w="1107" w:type="dxa"/>
          </w:tcPr>
          <w:p w:rsidR="00522F48" w:rsidRPr="00FC009D" w:rsidRDefault="00522F48" w:rsidP="00245C35">
            <w:pPr>
              <w:pStyle w:val="a4"/>
              <w:spacing w:before="0" w:after="0"/>
              <w:ind w:left="0"/>
              <w:rPr>
                <w:b/>
              </w:rPr>
            </w:pPr>
          </w:p>
        </w:tc>
        <w:tc>
          <w:tcPr>
            <w:tcW w:w="918" w:type="dxa"/>
            <w:gridSpan w:val="2"/>
          </w:tcPr>
          <w:p w:rsidR="00522F48" w:rsidRPr="00FC009D" w:rsidRDefault="00522F48" w:rsidP="00245C35">
            <w:pPr>
              <w:pStyle w:val="a4"/>
              <w:spacing w:before="0" w:after="0"/>
              <w:ind w:left="0"/>
              <w:rPr>
                <w:b/>
              </w:rPr>
            </w:pPr>
          </w:p>
        </w:tc>
        <w:tc>
          <w:tcPr>
            <w:tcW w:w="1174" w:type="dxa"/>
          </w:tcPr>
          <w:p w:rsidR="00522F48" w:rsidRPr="00FC009D" w:rsidRDefault="00522F48" w:rsidP="00245C35">
            <w:pPr>
              <w:pStyle w:val="a4"/>
              <w:spacing w:before="0" w:after="0"/>
              <w:rPr>
                <w:b/>
              </w:rPr>
            </w:pPr>
          </w:p>
        </w:tc>
        <w:tc>
          <w:tcPr>
            <w:tcW w:w="1813" w:type="dxa"/>
          </w:tcPr>
          <w:p w:rsidR="00522F48" w:rsidRPr="00FC009D" w:rsidRDefault="00522F48" w:rsidP="00245C35">
            <w:pPr>
              <w:pStyle w:val="a4"/>
              <w:spacing w:before="0" w:after="0"/>
              <w:rPr>
                <w:b/>
              </w:rPr>
            </w:pPr>
          </w:p>
        </w:tc>
        <w:tc>
          <w:tcPr>
            <w:tcW w:w="2642" w:type="dxa"/>
          </w:tcPr>
          <w:p w:rsidR="00522F48" w:rsidRPr="00FC009D" w:rsidRDefault="00522F48" w:rsidP="00245C35">
            <w:pPr>
              <w:pStyle w:val="a4"/>
              <w:spacing w:before="0" w:after="0"/>
              <w:jc w:val="center"/>
              <w:rPr>
                <w:b/>
              </w:rPr>
            </w:pPr>
            <w:r w:rsidRPr="00FC009D">
              <w:rPr>
                <w:b/>
              </w:rPr>
              <w:t>Х</w:t>
            </w:r>
          </w:p>
        </w:tc>
      </w:tr>
      <w:tr w:rsidR="00522F48" w:rsidRPr="00FC009D" w:rsidTr="00245C35">
        <w:trPr>
          <w:trHeight w:val="227"/>
        </w:trPr>
        <w:tc>
          <w:tcPr>
            <w:tcW w:w="789" w:type="dxa"/>
          </w:tcPr>
          <w:p w:rsidR="00522F48" w:rsidRPr="00FC009D" w:rsidRDefault="00522F48" w:rsidP="00916D9A">
            <w:pPr>
              <w:pStyle w:val="ListParagraph"/>
              <w:numPr>
                <w:ilvl w:val="1"/>
                <w:numId w:val="52"/>
              </w:numPr>
              <w:tabs>
                <w:tab w:val="clear" w:pos="1790"/>
                <w:tab w:val="num" w:pos="317"/>
              </w:tabs>
              <w:spacing w:line="276" w:lineRule="auto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522F48" w:rsidRPr="00FC009D" w:rsidRDefault="00522F48" w:rsidP="00245C35">
            <w:pPr>
              <w:ind w:left="57" w:right="57"/>
              <w:rPr>
                <w:b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522F48" w:rsidRPr="00FC009D" w:rsidTr="00245C35">
        <w:trPr>
          <w:trHeight w:val="228"/>
        </w:trPr>
        <w:tc>
          <w:tcPr>
            <w:tcW w:w="789" w:type="dxa"/>
          </w:tcPr>
          <w:p w:rsidR="00522F48" w:rsidRPr="00FC009D" w:rsidRDefault="00522F48" w:rsidP="00916D9A">
            <w:pPr>
              <w:pStyle w:val="ListParagraph"/>
              <w:numPr>
                <w:ilvl w:val="1"/>
                <w:numId w:val="54"/>
              </w:numPr>
              <w:spacing w:line="276" w:lineRule="auto"/>
              <w:ind w:left="0" w:firstLine="0"/>
              <w:contextualSpacing w:val="0"/>
              <w:rPr>
                <w:b/>
              </w:rPr>
            </w:pPr>
          </w:p>
        </w:tc>
        <w:tc>
          <w:tcPr>
            <w:tcW w:w="2493" w:type="dxa"/>
            <w:gridSpan w:val="2"/>
          </w:tcPr>
          <w:p w:rsidR="00522F48" w:rsidRPr="00FC009D" w:rsidRDefault="00522F48" w:rsidP="00245C35">
            <w:pPr>
              <w:ind w:left="57" w:right="57"/>
              <w:rPr>
                <w:snapToGrid w:val="0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дд.мм.гггг</w:t>
            </w:r>
          </w:p>
        </w:tc>
        <w:tc>
          <w:tcPr>
            <w:tcW w:w="1812" w:type="dxa"/>
            <w:gridSpan w:val="2"/>
          </w:tcPr>
          <w:p w:rsidR="00522F48" w:rsidRPr="00FC009D" w:rsidRDefault="00522F48" w:rsidP="00245C35">
            <w:pPr>
              <w:ind w:left="57" w:right="57"/>
              <w:rPr>
                <w:snapToGrid w:val="0"/>
              </w:rPr>
            </w:pPr>
          </w:p>
        </w:tc>
        <w:tc>
          <w:tcPr>
            <w:tcW w:w="2102" w:type="dxa"/>
          </w:tcPr>
          <w:p w:rsidR="00522F48" w:rsidRPr="00FC009D" w:rsidRDefault="00522F48" w:rsidP="00245C35">
            <w:pPr>
              <w:ind w:left="57" w:right="57"/>
              <w:rPr>
                <w:snapToGrid w:val="0"/>
              </w:rPr>
            </w:pPr>
          </w:p>
        </w:tc>
        <w:tc>
          <w:tcPr>
            <w:tcW w:w="1107" w:type="dxa"/>
          </w:tcPr>
          <w:p w:rsidR="00522F48" w:rsidRPr="00FC009D" w:rsidRDefault="00522F48" w:rsidP="00245C35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  <w:gridSpan w:val="2"/>
          </w:tcPr>
          <w:p w:rsidR="00522F48" w:rsidRPr="00FC009D" w:rsidRDefault="00522F48" w:rsidP="00245C35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522F48" w:rsidRPr="00FC009D" w:rsidRDefault="00522F48" w:rsidP="00245C35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522F48" w:rsidRPr="00FC009D" w:rsidRDefault="00522F48" w:rsidP="00245C35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522F48" w:rsidRPr="00FC009D" w:rsidRDefault="00522F48" w:rsidP="00245C35">
            <w:pPr>
              <w:ind w:left="57" w:right="57"/>
              <w:rPr>
                <w:snapToGrid w:val="0"/>
              </w:rPr>
            </w:pPr>
          </w:p>
        </w:tc>
      </w:tr>
      <w:tr w:rsidR="00522F48" w:rsidRPr="00FC009D" w:rsidTr="00245C35">
        <w:trPr>
          <w:trHeight w:val="228"/>
        </w:trPr>
        <w:tc>
          <w:tcPr>
            <w:tcW w:w="14850" w:type="dxa"/>
            <w:gridSpan w:val="12"/>
          </w:tcPr>
          <w:p w:rsidR="00522F48" w:rsidRPr="00FC009D" w:rsidRDefault="00522F48" w:rsidP="00AA690D">
            <w:pPr>
              <w:ind w:left="57" w:right="57"/>
              <w:rPr>
                <w:snapToGrid w:val="0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</w:t>
            </w:r>
            <w:r>
              <w:rPr>
                <w:i/>
                <w:sz w:val="22"/>
                <w:szCs w:val="22"/>
              </w:rPr>
              <w:t>_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522F48" w:rsidRPr="00FC009D" w:rsidTr="00245C35">
        <w:trPr>
          <w:trHeight w:val="228"/>
        </w:trPr>
        <w:tc>
          <w:tcPr>
            <w:tcW w:w="789" w:type="dxa"/>
          </w:tcPr>
          <w:p w:rsidR="00522F48" w:rsidRPr="00FC009D" w:rsidRDefault="00522F48" w:rsidP="00916D9A">
            <w:pPr>
              <w:pStyle w:val="ListParagraph"/>
              <w:numPr>
                <w:ilvl w:val="2"/>
                <w:numId w:val="54"/>
              </w:numPr>
              <w:spacing w:line="276" w:lineRule="auto"/>
              <w:ind w:left="0" w:firstLine="0"/>
              <w:contextualSpacing w:val="0"/>
            </w:pPr>
          </w:p>
        </w:tc>
        <w:tc>
          <w:tcPr>
            <w:tcW w:w="6407" w:type="dxa"/>
            <w:gridSpan w:val="5"/>
          </w:tcPr>
          <w:p w:rsidR="00522F48" w:rsidRPr="00FC009D" w:rsidRDefault="00522F48" w:rsidP="00245C35">
            <w:pPr>
              <w:ind w:left="57" w:right="57"/>
              <w:rPr>
                <w:snapToGrid w:val="0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дд.мм.гггг</w:t>
            </w:r>
          </w:p>
        </w:tc>
        <w:tc>
          <w:tcPr>
            <w:tcW w:w="1107" w:type="dxa"/>
          </w:tcPr>
          <w:p w:rsidR="00522F48" w:rsidRPr="00FC009D" w:rsidRDefault="00522F48" w:rsidP="00245C35">
            <w:pPr>
              <w:ind w:left="57" w:right="57"/>
              <w:jc w:val="center"/>
              <w:rPr>
                <w:snapToGrid w:val="0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522F48" w:rsidRPr="00FC009D" w:rsidRDefault="00522F48" w:rsidP="00245C35">
            <w:pPr>
              <w:ind w:left="57" w:right="57"/>
              <w:jc w:val="center"/>
              <w:rPr>
                <w:snapToGrid w:val="0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522F48" w:rsidRPr="00FC009D" w:rsidRDefault="00522F48" w:rsidP="00245C35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522F48" w:rsidRPr="00FC009D" w:rsidRDefault="00522F48" w:rsidP="00245C35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522F48" w:rsidRPr="00FC009D" w:rsidRDefault="00522F48" w:rsidP="00245C35">
            <w:pPr>
              <w:ind w:left="57" w:right="57"/>
              <w:rPr>
                <w:snapToGrid w:val="0"/>
              </w:rPr>
            </w:pPr>
          </w:p>
        </w:tc>
      </w:tr>
      <w:tr w:rsidR="00522F48" w:rsidRPr="00FC009D" w:rsidTr="00245C35">
        <w:trPr>
          <w:trHeight w:val="228"/>
        </w:trPr>
        <w:tc>
          <w:tcPr>
            <w:tcW w:w="789" w:type="dxa"/>
          </w:tcPr>
          <w:p w:rsidR="00522F48" w:rsidRPr="00FC009D" w:rsidRDefault="00522F48" w:rsidP="00245C35">
            <w:pPr>
              <w:tabs>
                <w:tab w:val="num" w:pos="792"/>
              </w:tabs>
              <w:ind w:left="-288" w:firstLine="108"/>
              <w:jc w:val="center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522F48" w:rsidRPr="00FC009D" w:rsidRDefault="00522F48" w:rsidP="00245C35">
            <w:pPr>
              <w:ind w:left="57" w:right="57"/>
              <w:rPr>
                <w:snapToGrid w:val="0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522F48" w:rsidRPr="00FC009D" w:rsidRDefault="00522F48" w:rsidP="00245C35">
            <w:pPr>
              <w:ind w:left="57" w:right="57"/>
              <w:rPr>
                <w:snapToGrid w:val="0"/>
              </w:rPr>
            </w:pPr>
          </w:p>
        </w:tc>
        <w:tc>
          <w:tcPr>
            <w:tcW w:w="2102" w:type="dxa"/>
          </w:tcPr>
          <w:p w:rsidR="00522F48" w:rsidRPr="00FC009D" w:rsidRDefault="00522F48" w:rsidP="00245C35">
            <w:pPr>
              <w:ind w:left="57" w:right="57"/>
              <w:rPr>
                <w:snapToGrid w:val="0"/>
              </w:rPr>
            </w:pPr>
          </w:p>
        </w:tc>
        <w:tc>
          <w:tcPr>
            <w:tcW w:w="1107" w:type="dxa"/>
          </w:tcPr>
          <w:p w:rsidR="00522F48" w:rsidRPr="00FC009D" w:rsidRDefault="00522F48" w:rsidP="00245C35">
            <w:pPr>
              <w:ind w:left="57" w:right="57"/>
              <w:jc w:val="center"/>
              <w:rPr>
                <w:snapToGrid w:val="0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522F48" w:rsidRPr="00FC009D" w:rsidRDefault="00522F48" w:rsidP="00245C35">
            <w:pPr>
              <w:ind w:left="57" w:right="57"/>
              <w:jc w:val="center"/>
              <w:rPr>
                <w:snapToGrid w:val="0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522F48" w:rsidRPr="00FC009D" w:rsidRDefault="00522F48" w:rsidP="00245C35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522F48" w:rsidRPr="00FC009D" w:rsidRDefault="00522F48" w:rsidP="00245C35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522F48" w:rsidRPr="00FC009D" w:rsidRDefault="00522F48" w:rsidP="00245C35">
            <w:pPr>
              <w:ind w:left="57" w:right="57"/>
              <w:rPr>
                <w:snapToGrid w:val="0"/>
              </w:rPr>
            </w:pPr>
          </w:p>
        </w:tc>
      </w:tr>
      <w:tr w:rsidR="00522F48" w:rsidRPr="00FC009D" w:rsidTr="00245C35">
        <w:trPr>
          <w:trHeight w:val="228"/>
        </w:trPr>
        <w:tc>
          <w:tcPr>
            <w:tcW w:w="789" w:type="dxa"/>
          </w:tcPr>
          <w:p w:rsidR="00522F48" w:rsidRPr="00FC009D" w:rsidRDefault="00522F48" w:rsidP="00245C3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407" w:type="dxa"/>
            <w:gridSpan w:val="5"/>
          </w:tcPr>
          <w:p w:rsidR="00522F48" w:rsidRPr="00FC009D" w:rsidRDefault="00522F48" w:rsidP="00245C35">
            <w:pPr>
              <w:ind w:left="57" w:right="57"/>
              <w:rPr>
                <w:snapToGrid w:val="0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522F48" w:rsidRPr="00FC009D" w:rsidRDefault="00522F48" w:rsidP="00245C35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  <w:gridSpan w:val="2"/>
          </w:tcPr>
          <w:p w:rsidR="00522F48" w:rsidRPr="00FC009D" w:rsidRDefault="00522F48" w:rsidP="00245C35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522F48" w:rsidRPr="00FC009D" w:rsidRDefault="00522F48" w:rsidP="00245C35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522F48" w:rsidRPr="00FC009D" w:rsidRDefault="00522F48" w:rsidP="00245C35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522F48" w:rsidRPr="00FC009D" w:rsidRDefault="00522F48" w:rsidP="00245C35">
            <w:pPr>
              <w:ind w:left="57" w:right="57"/>
              <w:jc w:val="center"/>
              <w:rPr>
                <w:snapToGrid w:val="0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522F48" w:rsidRPr="00FC009D" w:rsidTr="00245C35">
        <w:trPr>
          <w:trHeight w:val="228"/>
        </w:trPr>
        <w:tc>
          <w:tcPr>
            <w:tcW w:w="789" w:type="dxa"/>
          </w:tcPr>
          <w:p w:rsidR="00522F48" w:rsidRPr="00FC009D" w:rsidDel="002B43B5" w:rsidRDefault="00522F48" w:rsidP="00916D9A">
            <w:pPr>
              <w:pStyle w:val="ListParagraph"/>
              <w:numPr>
                <w:ilvl w:val="1"/>
                <w:numId w:val="52"/>
              </w:numPr>
              <w:tabs>
                <w:tab w:val="clear" w:pos="1790"/>
                <w:tab w:val="num" w:pos="317"/>
              </w:tabs>
              <w:spacing w:line="276" w:lineRule="auto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522F48" w:rsidRPr="00FC009D" w:rsidRDefault="00522F48" w:rsidP="00245C35">
            <w:pPr>
              <w:ind w:left="57" w:right="57"/>
              <w:rPr>
                <w:b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522F48" w:rsidRPr="00FC009D" w:rsidTr="00245C35">
        <w:trPr>
          <w:trHeight w:val="228"/>
        </w:trPr>
        <w:tc>
          <w:tcPr>
            <w:tcW w:w="789" w:type="dxa"/>
          </w:tcPr>
          <w:p w:rsidR="00522F48" w:rsidRPr="00FC009D" w:rsidDel="002B43B5" w:rsidRDefault="00522F48" w:rsidP="00245C35">
            <w:pPr>
              <w:tabs>
                <w:tab w:val="num" w:pos="792"/>
              </w:tabs>
              <w:ind w:left="-288" w:firstLine="108"/>
              <w:jc w:val="center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522F48" w:rsidRPr="00FC009D" w:rsidRDefault="00522F48" w:rsidP="00245C35">
            <w:pPr>
              <w:ind w:left="57" w:right="57"/>
              <w:rPr>
                <w:snapToGrid w:val="0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522F48" w:rsidRPr="00FC009D" w:rsidRDefault="00522F48" w:rsidP="00245C35">
            <w:pPr>
              <w:ind w:left="57" w:right="57"/>
              <w:rPr>
                <w:snapToGrid w:val="0"/>
              </w:rPr>
            </w:pPr>
          </w:p>
        </w:tc>
        <w:tc>
          <w:tcPr>
            <w:tcW w:w="2102" w:type="dxa"/>
          </w:tcPr>
          <w:p w:rsidR="00522F48" w:rsidRPr="00FC009D" w:rsidRDefault="00522F48" w:rsidP="00245C35">
            <w:pPr>
              <w:ind w:left="57" w:right="57"/>
              <w:rPr>
                <w:snapToGrid w:val="0"/>
              </w:rPr>
            </w:pPr>
          </w:p>
        </w:tc>
        <w:tc>
          <w:tcPr>
            <w:tcW w:w="1107" w:type="dxa"/>
          </w:tcPr>
          <w:p w:rsidR="00522F48" w:rsidRPr="00FC009D" w:rsidRDefault="00522F48" w:rsidP="00245C35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  <w:gridSpan w:val="2"/>
          </w:tcPr>
          <w:p w:rsidR="00522F48" w:rsidRPr="00FC009D" w:rsidRDefault="00522F48" w:rsidP="00245C35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522F48" w:rsidRPr="00FC009D" w:rsidRDefault="00522F48" w:rsidP="00245C35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522F48" w:rsidRPr="00FC009D" w:rsidRDefault="00522F48" w:rsidP="00245C35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522F48" w:rsidRPr="00FC009D" w:rsidRDefault="00522F48" w:rsidP="00245C35">
            <w:pPr>
              <w:ind w:left="57" w:right="57"/>
              <w:rPr>
                <w:snapToGrid w:val="0"/>
              </w:rPr>
            </w:pPr>
          </w:p>
        </w:tc>
      </w:tr>
      <w:tr w:rsidR="00522F48" w:rsidRPr="00FC009D" w:rsidTr="00245C35">
        <w:trPr>
          <w:trHeight w:val="228"/>
        </w:trPr>
        <w:tc>
          <w:tcPr>
            <w:tcW w:w="7196" w:type="dxa"/>
            <w:gridSpan w:val="6"/>
          </w:tcPr>
          <w:p w:rsidR="00522F48" w:rsidRPr="00FC009D" w:rsidRDefault="00522F48" w:rsidP="00245C35">
            <w:pPr>
              <w:ind w:left="57" w:right="57"/>
              <w:rPr>
                <w:snapToGrid w:val="0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522F48" w:rsidRPr="00FC009D" w:rsidRDefault="00522F48" w:rsidP="00245C35">
            <w:pPr>
              <w:ind w:right="57"/>
              <w:rPr>
                <w:snapToGrid w:val="0"/>
              </w:rPr>
            </w:pPr>
          </w:p>
        </w:tc>
        <w:tc>
          <w:tcPr>
            <w:tcW w:w="911" w:type="dxa"/>
          </w:tcPr>
          <w:p w:rsidR="00522F48" w:rsidRPr="00FC009D" w:rsidRDefault="00522F48" w:rsidP="00245C35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522F48" w:rsidRPr="00FC009D" w:rsidRDefault="00522F48" w:rsidP="00245C35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522F48" w:rsidRPr="00FC009D" w:rsidRDefault="00522F48" w:rsidP="00245C35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522F48" w:rsidRPr="00FC009D" w:rsidRDefault="00522F48" w:rsidP="00245C35">
            <w:pPr>
              <w:ind w:left="57" w:right="57"/>
              <w:jc w:val="center"/>
              <w:rPr>
                <w:snapToGrid w:val="0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522F48" w:rsidRPr="00FC009D" w:rsidRDefault="00522F48" w:rsidP="00245C35">
      <w:pPr>
        <w:pStyle w:val="a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22F48" w:rsidRPr="002F0782" w:rsidRDefault="00522F48" w:rsidP="00AA690D">
      <w:pPr>
        <w:pStyle w:val="Times12"/>
        <w:ind w:firstLine="0"/>
        <w:rPr>
          <w:sz w:val="22"/>
        </w:rPr>
      </w:pPr>
    </w:p>
    <w:p w:rsidR="00522F48" w:rsidRPr="002F0782" w:rsidRDefault="00522F48" w:rsidP="00AA690D">
      <w:pPr>
        <w:pStyle w:val="a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522F48" w:rsidRPr="002F0782" w:rsidRDefault="00522F48" w:rsidP="00AA690D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522F48" w:rsidRPr="002F0782" w:rsidRDefault="00522F48" w:rsidP="00AA690D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522F48" w:rsidRPr="002F0782" w:rsidRDefault="00522F48" w:rsidP="00AA69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522F48" w:rsidRPr="002F0782" w:rsidRDefault="00522F48" w:rsidP="00AA690D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t>ИНСТРУКЦИИ ПО ЗАПОЛНЕНИЮ:</w:t>
      </w:r>
    </w:p>
    <w:p w:rsidR="00522F48" w:rsidRPr="002F0782" w:rsidRDefault="00522F48" w:rsidP="00AA690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522F48" w:rsidRPr="002F0782" w:rsidRDefault="00522F48" w:rsidP="00AA690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</w:t>
      </w:r>
      <w:r>
        <w:rPr>
          <w:i/>
          <w:sz w:val="16"/>
          <w:szCs w:val="16"/>
        </w:rPr>
        <w:t>правка</w:t>
      </w:r>
      <w:r w:rsidRPr="002F0782">
        <w:rPr>
          <w:i/>
          <w:sz w:val="16"/>
          <w:szCs w:val="16"/>
        </w:rPr>
        <w:t>.</w:t>
      </w:r>
    </w:p>
    <w:p w:rsidR="00522F48" w:rsidRPr="002F0782" w:rsidRDefault="00522F48" w:rsidP="00AA690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522F48" w:rsidRDefault="00522F48" w:rsidP="00AA690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</w:r>
      <w:r w:rsidRPr="00AA690D">
        <w:rPr>
          <w:i/>
          <w:sz w:val="16"/>
          <w:szCs w:val="16"/>
        </w:rPr>
        <w:t>В данной форме участник закупки указывает перечень и объемы выполнения договоров, сопоставимого характера и объема с предметом закупки.</w:t>
      </w:r>
    </w:p>
    <w:p w:rsidR="00522F48" w:rsidRPr="00AA690D" w:rsidRDefault="00522F48" w:rsidP="00AA690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>
        <w:rPr>
          <w:i/>
          <w:sz w:val="16"/>
          <w:szCs w:val="16"/>
        </w:rPr>
        <w:t>5.</w:t>
      </w:r>
      <w:r>
        <w:rPr>
          <w:i/>
          <w:sz w:val="16"/>
          <w:szCs w:val="16"/>
        </w:rPr>
        <w:tab/>
      </w:r>
      <w:r w:rsidRPr="00AA690D">
        <w:rPr>
          <w:i/>
          <w:sz w:val="16"/>
          <w:szCs w:val="16"/>
        </w:rPr>
        <w:t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подрядных работ (столбцы 7, 8) и срок завершения работ (столбец 9).</w:t>
      </w:r>
    </w:p>
    <w:p w:rsidR="00522F48" w:rsidRPr="00AA690D" w:rsidRDefault="00522F48" w:rsidP="00AA690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AA690D">
        <w:rPr>
          <w:i/>
          <w:sz w:val="16"/>
          <w:szCs w:val="16"/>
        </w:rPr>
        <w:t>6.</w:t>
      </w:r>
      <w:r w:rsidRPr="00AA690D">
        <w:rPr>
          <w:i/>
          <w:sz w:val="16"/>
          <w:szCs w:val="16"/>
        </w:rPr>
        <w:tab/>
        <w:t>В данной форме участнику закупки необходимо указать сумму договора в двух базисах цен: без учета НДС (столбец 5) и с НДС (столбец 6). Стоимость выполненных подрядных работ указывается также в двух базисах цен: без учета НДС (столбец 7) и с НДС (столбец 8). При этом, если документ, сведения о котором указываются, не 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522F48" w:rsidRPr="00AA690D" w:rsidRDefault="00522F48" w:rsidP="00AA690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AA690D">
        <w:rPr>
          <w:i/>
          <w:sz w:val="16"/>
          <w:szCs w:val="16"/>
        </w:rPr>
        <w:t>7.</w:t>
      </w:r>
      <w:r w:rsidRPr="00AA690D">
        <w:rPr>
          <w:i/>
          <w:sz w:val="16"/>
          <w:szCs w:val="16"/>
        </w:rPr>
        <w:tab/>
        <w:t xml:space="preserve">Участник закупки может самостоятельно выбрать договоры, которые, по его мнению, наилучшим образом характеризует его опыт. </w:t>
      </w:r>
    </w:p>
    <w:p w:rsidR="00522F48" w:rsidRDefault="00522F48" w:rsidP="007D22D6">
      <w:pPr>
        <w:pStyle w:val="Times12"/>
        <w:ind w:firstLine="0"/>
        <w:jc w:val="right"/>
        <w:rPr>
          <w:b/>
          <w:bCs w:val="0"/>
          <w:i/>
          <w:szCs w:val="24"/>
        </w:rPr>
        <w:sectPr w:rsidR="00522F48" w:rsidSect="000C5B49">
          <w:pgSz w:w="16840" w:h="11907" w:orient="landscape" w:code="9"/>
          <w:pgMar w:top="1134" w:right="1134" w:bottom="993" w:left="1134" w:header="567" w:footer="567" w:gutter="0"/>
          <w:cols w:space="708"/>
          <w:docGrid w:linePitch="360"/>
        </w:sectPr>
      </w:pPr>
    </w:p>
    <w:p w:rsidR="00522F48" w:rsidRPr="00245C35" w:rsidRDefault="00522F48" w:rsidP="000D601F">
      <w:pPr>
        <w:tabs>
          <w:tab w:val="left" w:pos="360"/>
        </w:tabs>
        <w:ind w:left="360"/>
        <w:contextualSpacing/>
        <w:jc w:val="both"/>
      </w:pPr>
    </w:p>
    <w:p w:rsidR="00522F48" w:rsidRPr="0071537F" w:rsidRDefault="00522F48" w:rsidP="000D601F">
      <w:pPr>
        <w:tabs>
          <w:tab w:val="left" w:pos="360"/>
        </w:tabs>
        <w:ind w:left="360"/>
        <w:contextualSpacing/>
        <w:jc w:val="both"/>
        <w:rPr>
          <w:b/>
        </w:rPr>
      </w:pPr>
      <w:r w:rsidRPr="0071537F">
        <w:rPr>
          <w:b/>
        </w:rPr>
        <w:t>4.2. Образцы формы банковской гарантии обеспечения заявки на участие в закупке</w:t>
      </w:r>
      <w:bookmarkEnd w:id="78"/>
      <w:bookmarkEnd w:id="79"/>
      <w:bookmarkEnd w:id="103"/>
      <w:bookmarkEnd w:id="104"/>
    </w:p>
    <w:p w:rsidR="00522F48" w:rsidRPr="00356835" w:rsidRDefault="00522F48" w:rsidP="0079748F">
      <w:pPr>
        <w:spacing w:line="360" w:lineRule="auto"/>
        <w:ind w:firstLine="567"/>
        <w:jc w:val="both"/>
        <w:rPr>
          <w:bCs/>
          <w:i/>
          <w:snapToGrid w:val="0"/>
          <w:sz w:val="22"/>
          <w:szCs w:val="22"/>
        </w:rPr>
      </w:pPr>
      <w:bookmarkStart w:id="105" w:name="_Toc247081661"/>
    </w:p>
    <w:p w:rsidR="00522F48" w:rsidRPr="0071537F" w:rsidRDefault="00522F48" w:rsidP="00485243">
      <w:pPr>
        <w:spacing w:line="360" w:lineRule="auto"/>
        <w:ind w:firstLine="567"/>
        <w:jc w:val="center"/>
        <w:rPr>
          <w:b/>
          <w:i/>
          <w:snapToGrid w:val="0"/>
          <w:sz w:val="22"/>
          <w:szCs w:val="22"/>
        </w:rPr>
      </w:pPr>
      <w:r w:rsidRPr="0071537F">
        <w:rPr>
          <w:b/>
          <w:i/>
          <w:sz w:val="22"/>
          <w:szCs w:val="22"/>
        </w:rPr>
        <w:t>БАНКОВСКАЯ ГАРАНТИЯ ОБЕСПЕЧЕНИЯ ЗАЯВКИ НА УЧАСТИЕ В</w:t>
      </w:r>
      <w:r>
        <w:rPr>
          <w:b/>
          <w:i/>
          <w:sz w:val="22"/>
          <w:szCs w:val="22"/>
        </w:rPr>
        <w:t xml:space="preserve"> </w:t>
      </w:r>
      <w:r w:rsidRPr="0071537F">
        <w:rPr>
          <w:b/>
          <w:i/>
          <w:sz w:val="22"/>
          <w:szCs w:val="22"/>
        </w:rPr>
        <w:t>ЗАКУПКЕ (Форма __)</w:t>
      </w:r>
    </w:p>
    <w:p w:rsidR="00522F48" w:rsidRPr="00485243" w:rsidRDefault="00522F48" w:rsidP="0079748F">
      <w:pPr>
        <w:spacing w:line="360" w:lineRule="auto"/>
        <w:ind w:firstLine="567"/>
        <w:jc w:val="both"/>
        <w:rPr>
          <w:bCs/>
          <w:i/>
          <w:snapToGrid w:val="0"/>
          <w:sz w:val="22"/>
          <w:szCs w:val="22"/>
        </w:rPr>
      </w:pPr>
    </w:p>
    <w:p w:rsidR="00522F48" w:rsidRPr="00485243" w:rsidRDefault="00522F48" w:rsidP="0079748F">
      <w:pPr>
        <w:spacing w:line="360" w:lineRule="auto"/>
        <w:ind w:firstLine="567"/>
        <w:jc w:val="both"/>
        <w:rPr>
          <w:bCs/>
          <w:i/>
          <w:snapToGrid w:val="0"/>
          <w:sz w:val="22"/>
          <w:szCs w:val="22"/>
        </w:rPr>
      </w:pPr>
    </w:p>
    <w:p w:rsidR="00522F48" w:rsidRPr="0079748F" w:rsidRDefault="00522F48" w:rsidP="0079748F">
      <w:pPr>
        <w:spacing w:line="360" w:lineRule="auto"/>
        <w:ind w:firstLine="567"/>
        <w:jc w:val="both"/>
        <w:rPr>
          <w:bCs/>
          <w:i/>
          <w:snapToGrid w:val="0"/>
          <w:sz w:val="22"/>
          <w:szCs w:val="22"/>
        </w:rPr>
      </w:pPr>
      <w:r w:rsidRPr="0079748F">
        <w:rPr>
          <w:bCs/>
          <w:i/>
          <w:snapToGrid w:val="0"/>
          <w:sz w:val="22"/>
          <w:szCs w:val="22"/>
        </w:rPr>
        <w:t>Бланк банка</w:t>
      </w:r>
      <w:bookmarkEnd w:id="105"/>
    </w:p>
    <w:p w:rsidR="00522F48" w:rsidRPr="0079748F" w:rsidRDefault="00522F48" w:rsidP="0079748F">
      <w:pPr>
        <w:spacing w:line="360" w:lineRule="auto"/>
        <w:ind w:firstLine="567"/>
        <w:jc w:val="right"/>
        <w:rPr>
          <w:b/>
          <w:snapToGrid w:val="0"/>
          <w:spacing w:val="-7"/>
          <w:sz w:val="22"/>
          <w:szCs w:val="22"/>
        </w:rPr>
      </w:pPr>
      <w:bookmarkStart w:id="106" w:name="_Toc247081662"/>
      <w:r w:rsidRPr="0079748F">
        <w:rPr>
          <w:b/>
          <w:snapToGrid w:val="0"/>
          <w:spacing w:val="-7"/>
          <w:sz w:val="22"/>
          <w:szCs w:val="22"/>
        </w:rPr>
        <w:t xml:space="preserve">КОМУ: </w:t>
      </w:r>
      <w:bookmarkEnd w:id="106"/>
      <w:r w:rsidRPr="0079748F">
        <w:rPr>
          <w:b/>
          <w:snapToGrid w:val="0"/>
          <w:spacing w:val="-7"/>
          <w:sz w:val="22"/>
          <w:szCs w:val="22"/>
        </w:rPr>
        <w:t>______________</w:t>
      </w:r>
    </w:p>
    <w:p w:rsidR="00522F48" w:rsidRPr="0079748F" w:rsidRDefault="00522F48" w:rsidP="0079748F">
      <w:pPr>
        <w:spacing w:line="360" w:lineRule="auto"/>
        <w:ind w:firstLine="567"/>
        <w:jc w:val="center"/>
        <w:rPr>
          <w:b/>
          <w:snapToGrid w:val="0"/>
          <w:sz w:val="22"/>
          <w:szCs w:val="22"/>
        </w:rPr>
      </w:pPr>
      <w:bookmarkStart w:id="107" w:name="_Toc247081663"/>
      <w:r w:rsidRPr="0079748F">
        <w:rPr>
          <w:b/>
          <w:snapToGrid w:val="0"/>
          <w:sz w:val="22"/>
          <w:szCs w:val="22"/>
        </w:rPr>
        <w:t>БАНКОВСКАЯ ГАРАНТИЯ №</w:t>
      </w:r>
      <w:bookmarkEnd w:id="107"/>
      <w:r w:rsidRPr="0079748F">
        <w:rPr>
          <w:b/>
          <w:snapToGrid w:val="0"/>
          <w:sz w:val="22"/>
          <w:szCs w:val="22"/>
        </w:rPr>
        <w:t>___</w:t>
      </w:r>
    </w:p>
    <w:p w:rsidR="00522F48" w:rsidRPr="0079748F" w:rsidRDefault="00522F48" w:rsidP="0079748F">
      <w:pPr>
        <w:pStyle w:val="Times12"/>
        <w:ind w:firstLine="709"/>
        <w:rPr>
          <w:b/>
          <w:i/>
          <w:sz w:val="22"/>
        </w:rPr>
      </w:pPr>
    </w:p>
    <w:p w:rsidR="00522F48" w:rsidRPr="0079748F" w:rsidRDefault="00522F48" w:rsidP="0079748F">
      <w:pPr>
        <w:tabs>
          <w:tab w:val="left" w:pos="4536"/>
          <w:tab w:val="right" w:pos="9900"/>
        </w:tabs>
        <w:rPr>
          <w:bCs/>
          <w:sz w:val="22"/>
          <w:szCs w:val="22"/>
        </w:rPr>
      </w:pPr>
      <w:r w:rsidRPr="0079748F">
        <w:rPr>
          <w:sz w:val="22"/>
          <w:szCs w:val="22"/>
        </w:rPr>
        <w:t>г. ________</w:t>
      </w:r>
      <w:r w:rsidRPr="0079748F">
        <w:rPr>
          <w:sz w:val="22"/>
          <w:szCs w:val="22"/>
        </w:rPr>
        <w:tab/>
      </w:r>
      <w:r w:rsidRPr="0079748F">
        <w:rPr>
          <w:sz w:val="22"/>
          <w:szCs w:val="22"/>
        </w:rPr>
        <w:tab/>
        <w:t>«___»___________20__ г.</w:t>
      </w:r>
    </w:p>
    <w:p w:rsidR="00522F48" w:rsidRPr="0079748F" w:rsidRDefault="00522F48" w:rsidP="0079748F">
      <w:pPr>
        <w:ind w:firstLine="567"/>
        <w:jc w:val="both"/>
        <w:rPr>
          <w:b/>
          <w:bCs/>
          <w:snapToGrid w:val="0"/>
          <w:sz w:val="22"/>
          <w:szCs w:val="22"/>
        </w:rPr>
      </w:pPr>
    </w:p>
    <w:p w:rsidR="00522F48" w:rsidRPr="0079748F" w:rsidRDefault="00522F48" w:rsidP="0079748F">
      <w:pPr>
        <w:widowControl w:val="0"/>
        <w:autoSpaceDE w:val="0"/>
        <w:autoSpaceDN w:val="0"/>
        <w:adjustRightInd w:val="0"/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Мы информированы о том, что ____________ (Место</w:t>
      </w:r>
      <w:r>
        <w:rPr>
          <w:snapToGrid w:val="0"/>
          <w:sz w:val="22"/>
          <w:szCs w:val="22"/>
        </w:rPr>
        <w:t xml:space="preserve"> </w:t>
      </w:r>
      <w:r w:rsidRPr="0079748F">
        <w:rPr>
          <w:snapToGrid w:val="0"/>
          <w:sz w:val="22"/>
          <w:szCs w:val="22"/>
        </w:rPr>
        <w:t>нахождение:</w:t>
      </w:r>
      <w:r w:rsidRPr="0071537F">
        <w:rPr>
          <w:snapToGrid w:val="0"/>
          <w:sz w:val="22"/>
          <w:szCs w:val="22"/>
        </w:rPr>
        <w:t xml:space="preserve"> </w:t>
      </w:r>
      <w:r w:rsidRPr="0079748F">
        <w:rPr>
          <w:snapToGrid w:val="0"/>
          <w:sz w:val="22"/>
          <w:szCs w:val="22"/>
        </w:rPr>
        <w:t xml:space="preserve">___________), именуемое в дальнейшем «Принципал», намерен участвовать в закупке на право заключения договора </w:t>
      </w:r>
      <w:r w:rsidRPr="0079748F">
        <w:rPr>
          <w:snapToGrid w:val="0"/>
          <w:spacing w:val="2"/>
          <w:sz w:val="22"/>
          <w:szCs w:val="22"/>
        </w:rPr>
        <w:t>на</w:t>
      </w:r>
      <w:r w:rsidRPr="0071537F">
        <w:rPr>
          <w:snapToGrid w:val="0"/>
          <w:spacing w:val="2"/>
          <w:sz w:val="22"/>
          <w:szCs w:val="22"/>
        </w:rPr>
        <w:t xml:space="preserve"> </w:t>
      </w:r>
      <w:r w:rsidRPr="0079748F">
        <w:rPr>
          <w:snapToGrid w:val="0"/>
          <w:spacing w:val="2"/>
          <w:sz w:val="22"/>
          <w:szCs w:val="22"/>
        </w:rPr>
        <w:t>____________</w:t>
      </w:r>
      <w:r w:rsidRPr="0079748F">
        <w:rPr>
          <w:snapToGrid w:val="0"/>
          <w:sz w:val="22"/>
          <w:szCs w:val="22"/>
        </w:rPr>
        <w:t xml:space="preserve">, проводимом ___ «_______» </w:t>
      </w:r>
      <w:r w:rsidRPr="0079748F">
        <w:rPr>
          <w:b/>
          <w:i/>
          <w:snapToGrid w:val="0"/>
          <w:sz w:val="22"/>
          <w:szCs w:val="22"/>
        </w:rPr>
        <w:t>[указывается наименование организатора закупки]</w:t>
      </w:r>
      <w:r w:rsidRPr="0079748F">
        <w:rPr>
          <w:snapToGrid w:val="0"/>
          <w:sz w:val="22"/>
          <w:szCs w:val="22"/>
        </w:rPr>
        <w:t xml:space="preserve"> (Местонахождение: __________ </w:t>
      </w:r>
      <w:r w:rsidRPr="0079748F">
        <w:rPr>
          <w:b/>
          <w:i/>
          <w:snapToGrid w:val="0"/>
          <w:sz w:val="22"/>
          <w:szCs w:val="22"/>
        </w:rPr>
        <w:t>[указывается индекс, адрес местонахождения организатора закупки]</w:t>
      </w:r>
      <w:r w:rsidRPr="0079748F">
        <w:rPr>
          <w:snapToGrid w:val="0"/>
          <w:sz w:val="22"/>
          <w:szCs w:val="22"/>
        </w:rPr>
        <w:t>; ИНН __________, КПП ___________, р/с _____________ в Банк ______, к/с № __________________, БИК __________), именуемым в дальнейшем «Бенефициар». В соответствии с условиями закупочной документации Принципал обязан предоставить Бенефициару обеспечение исполнения обязательств, связанных с участием в закупке (обеспечение заявки на участие в закупке) Принципала в соответствии с извещением о проведении закупки, опубликованным</w:t>
      </w:r>
      <w:r w:rsidRPr="0079748F" w:rsidDel="00A868AA">
        <w:rPr>
          <w:snapToGrid w:val="0"/>
          <w:sz w:val="22"/>
          <w:szCs w:val="22"/>
        </w:rPr>
        <w:t xml:space="preserve"> </w:t>
      </w:r>
      <w:r w:rsidRPr="0079748F">
        <w:rPr>
          <w:snapToGrid w:val="0"/>
          <w:sz w:val="22"/>
          <w:szCs w:val="22"/>
        </w:rPr>
        <w:t>«___» __________ 20__ г. на денежную сумму в размере ____________(сумма цифрами и прописью).</w:t>
      </w:r>
    </w:p>
    <w:p w:rsidR="00522F48" w:rsidRPr="0079748F" w:rsidRDefault="00522F48" w:rsidP="0079748F">
      <w:pPr>
        <w:tabs>
          <w:tab w:val="left" w:pos="9180"/>
        </w:tabs>
        <w:ind w:firstLine="540"/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Учитывая вышеизложенное, по просьбе Принципала, мы, _________________________________ (</w:t>
      </w:r>
      <w:r w:rsidRPr="0079748F">
        <w:rPr>
          <w:i/>
          <w:iCs/>
          <w:snapToGrid w:val="0"/>
          <w:sz w:val="22"/>
          <w:szCs w:val="22"/>
        </w:rPr>
        <w:t>реквизиты банка-гаранта</w:t>
      </w:r>
      <w:r w:rsidRPr="0079748F">
        <w:rPr>
          <w:snapToGrid w:val="0"/>
          <w:sz w:val="22"/>
          <w:szCs w:val="22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79748F">
        <w:rPr>
          <w:i/>
          <w:iCs/>
          <w:snapToGrid w:val="0"/>
          <w:sz w:val="22"/>
          <w:szCs w:val="22"/>
        </w:rPr>
        <w:t>(сумма цифрами и прописью</w:t>
      </w:r>
      <w:r w:rsidRPr="0079748F">
        <w:rPr>
          <w:snapToGrid w:val="0"/>
          <w:sz w:val="22"/>
          <w:szCs w:val="22"/>
        </w:rPr>
        <w:t>), в случае:</w:t>
      </w:r>
    </w:p>
    <w:p w:rsidR="00522F48" w:rsidRPr="0079748F" w:rsidRDefault="00522F48" w:rsidP="0079748F">
      <w:pPr>
        <w:numPr>
          <w:ilvl w:val="0"/>
          <w:numId w:val="55"/>
        </w:numPr>
        <w:jc w:val="both"/>
        <w:rPr>
          <w:sz w:val="22"/>
          <w:szCs w:val="22"/>
        </w:rPr>
      </w:pPr>
      <w:r w:rsidRPr="0079748F">
        <w:rPr>
          <w:sz w:val="22"/>
          <w:szCs w:val="22"/>
        </w:rPr>
        <w:t>изменения или отзыва Принципалом поданной заявки на участие в закупке, если такой отзыв (изменение) проведены после окончания срока подачи заявок на участие в закупке;</w:t>
      </w:r>
    </w:p>
    <w:p w:rsidR="00522F48" w:rsidRPr="0079748F" w:rsidRDefault="00522F48" w:rsidP="0079748F">
      <w:pPr>
        <w:numPr>
          <w:ilvl w:val="0"/>
          <w:numId w:val="55"/>
        </w:numPr>
        <w:tabs>
          <w:tab w:val="left" w:pos="9180"/>
        </w:tabs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прямого письменного отказа Принципалом подписать договор в порядке, установленном закупочной документацией;</w:t>
      </w:r>
    </w:p>
    <w:p w:rsidR="00522F48" w:rsidRPr="0079748F" w:rsidRDefault="00522F48" w:rsidP="0079748F">
      <w:pPr>
        <w:numPr>
          <w:ilvl w:val="0"/>
          <w:numId w:val="55"/>
        </w:numPr>
        <w:tabs>
          <w:tab w:val="left" w:pos="9180"/>
        </w:tabs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не подписания Принципалом договора в срок, установленный закупочной документацией;</w:t>
      </w:r>
    </w:p>
    <w:p w:rsidR="00522F48" w:rsidRPr="0079748F" w:rsidRDefault="00522F48" w:rsidP="0079748F">
      <w:pPr>
        <w:numPr>
          <w:ilvl w:val="0"/>
          <w:numId w:val="55"/>
        </w:numPr>
        <w:tabs>
          <w:tab w:val="left" w:pos="9180"/>
        </w:tabs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не предоставления Принципалом обеспечения исполнения обязательств по договору;</w:t>
      </w:r>
    </w:p>
    <w:p w:rsidR="00522F48" w:rsidRPr="0079748F" w:rsidRDefault="00522F48" w:rsidP="0079748F">
      <w:pPr>
        <w:numPr>
          <w:ilvl w:val="0"/>
          <w:numId w:val="55"/>
        </w:numPr>
        <w:tabs>
          <w:tab w:val="left" w:pos="9180"/>
        </w:tabs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предъявления при подписании договора встречных требований по условиям договора в противоречие ранее установленным в закупочной документации и (или) в заявке Принципала, а также достигнутым в ходе преддоговорных переговоров;</w:t>
      </w:r>
    </w:p>
    <w:p w:rsidR="00522F48" w:rsidRPr="0079748F" w:rsidRDefault="00522F48" w:rsidP="0079748F">
      <w:pPr>
        <w:numPr>
          <w:ilvl w:val="0"/>
          <w:numId w:val="55"/>
        </w:numPr>
        <w:tabs>
          <w:tab w:val="left" w:pos="1276"/>
          <w:tab w:val="left" w:pos="9180"/>
        </w:tabs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522F48" w:rsidRPr="0079748F" w:rsidRDefault="00522F48" w:rsidP="0079748F">
      <w:pPr>
        <w:spacing w:after="120"/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522F48" w:rsidRPr="0079748F" w:rsidRDefault="00522F48" w:rsidP="0079748F">
      <w:pPr>
        <w:ind w:right="-44" w:firstLine="540"/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 xml:space="preserve">Предел обязательств Гаранта по настоящей Гарантии ограничен суммой _____________ </w:t>
      </w:r>
      <w:r w:rsidRPr="0079748F">
        <w:rPr>
          <w:i/>
          <w:iCs/>
          <w:snapToGrid w:val="0"/>
          <w:sz w:val="22"/>
          <w:szCs w:val="22"/>
        </w:rPr>
        <w:t>(сумма цифрами и прописью</w:t>
      </w:r>
      <w:r w:rsidRPr="0079748F">
        <w:rPr>
          <w:snapToGrid w:val="0"/>
          <w:sz w:val="22"/>
          <w:szCs w:val="22"/>
        </w:rPr>
        <w:t>).</w:t>
      </w:r>
    </w:p>
    <w:p w:rsidR="00522F48" w:rsidRPr="0079748F" w:rsidRDefault="00522F48" w:rsidP="0079748F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  <w:sz w:val="22"/>
          <w:szCs w:val="22"/>
        </w:rPr>
      </w:pPr>
      <w:r w:rsidRPr="0079748F">
        <w:rPr>
          <w:iCs/>
          <w:sz w:val="22"/>
          <w:szCs w:val="22"/>
        </w:rPr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522F48" w:rsidRPr="0079748F" w:rsidRDefault="00522F48" w:rsidP="0079748F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  <w:sz w:val="22"/>
          <w:szCs w:val="22"/>
        </w:rPr>
      </w:pPr>
      <w:r w:rsidRPr="0079748F">
        <w:rPr>
          <w:snapToGrid w:val="0"/>
          <w:color w:val="000000"/>
          <w:sz w:val="22"/>
          <w:szCs w:val="22"/>
        </w:rPr>
        <w:t>Требование по настоящей Гарантии должно быть направлено Бенефициаром по адресу:</w:t>
      </w:r>
      <w:r w:rsidRPr="0079748F">
        <w:rPr>
          <w:i/>
          <w:snapToGrid w:val="0"/>
          <w:color w:val="000000"/>
          <w:sz w:val="22"/>
          <w:szCs w:val="22"/>
        </w:rPr>
        <w:t xml:space="preserve"> ________________________________.</w:t>
      </w:r>
    </w:p>
    <w:p w:rsidR="00522F48" w:rsidRPr="0079748F" w:rsidRDefault="00522F48" w:rsidP="0079748F">
      <w:pPr>
        <w:ind w:firstLine="709"/>
        <w:jc w:val="both"/>
        <w:rPr>
          <w:bCs/>
          <w:sz w:val="22"/>
          <w:szCs w:val="22"/>
        </w:rPr>
      </w:pPr>
      <w:r w:rsidRPr="0079748F">
        <w:rPr>
          <w:sz w:val="22"/>
          <w:szCs w:val="22"/>
        </w:rPr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522F48" w:rsidRPr="0079748F" w:rsidRDefault="00522F48" w:rsidP="0079748F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  <w:sz w:val="22"/>
          <w:szCs w:val="22"/>
        </w:rPr>
      </w:pPr>
      <w:r w:rsidRPr="0079748F">
        <w:rPr>
          <w:snapToGrid w:val="0"/>
          <w:color w:val="000000"/>
          <w:sz w:val="22"/>
          <w:szCs w:val="22"/>
        </w:rPr>
        <w:t>Настоящая Гарантия вступает в силу с окончательной даты открытия доступа к заявкам на участие в закупке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522F48" w:rsidRPr="0079748F" w:rsidRDefault="00522F48" w:rsidP="0079748F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  <w:sz w:val="22"/>
          <w:szCs w:val="22"/>
        </w:rPr>
      </w:pPr>
      <w:r w:rsidRPr="0079748F">
        <w:rPr>
          <w:iCs/>
          <w:sz w:val="22"/>
          <w:szCs w:val="22"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522F48" w:rsidRPr="0079748F" w:rsidRDefault="00522F48" w:rsidP="0079748F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  <w:sz w:val="22"/>
          <w:szCs w:val="22"/>
        </w:rPr>
      </w:pPr>
      <w:r w:rsidRPr="0079748F">
        <w:rPr>
          <w:iCs/>
          <w:sz w:val="22"/>
          <w:szCs w:val="22"/>
        </w:rPr>
        <w:t>Все споры, возникающие в связи с действительностью, толкованием или исполнением настоящей Гарантии, подлежат рассмотрению в Арбитражном суде г. _____.</w:t>
      </w:r>
    </w:p>
    <w:p w:rsidR="00522F48" w:rsidRPr="0079748F" w:rsidRDefault="00522F48" w:rsidP="0079748F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  <w:sz w:val="22"/>
          <w:szCs w:val="22"/>
        </w:rPr>
      </w:pPr>
    </w:p>
    <w:p w:rsidR="00522F48" w:rsidRPr="0079748F" w:rsidRDefault="00522F48" w:rsidP="0079748F">
      <w:pPr>
        <w:spacing w:line="360" w:lineRule="auto"/>
        <w:ind w:firstLine="567"/>
        <w:jc w:val="both"/>
        <w:rPr>
          <w:i/>
          <w:snapToGrid w:val="0"/>
          <w:sz w:val="22"/>
          <w:szCs w:val="22"/>
        </w:rPr>
      </w:pPr>
      <w:bookmarkStart w:id="108" w:name="_Toc247081664"/>
      <w:r w:rsidRPr="0079748F">
        <w:rPr>
          <w:i/>
          <w:snapToGrid w:val="0"/>
          <w:sz w:val="22"/>
          <w:szCs w:val="22"/>
        </w:rPr>
        <w:t>Подписи уполномоченных лиц</w:t>
      </w:r>
      <w:bookmarkEnd w:id="108"/>
    </w:p>
    <w:p w:rsidR="00522F48" w:rsidRPr="00356835" w:rsidRDefault="00522F48" w:rsidP="0079748F">
      <w:pPr>
        <w:ind w:left="540" w:firstLine="17"/>
        <w:jc w:val="both"/>
        <w:rPr>
          <w:sz w:val="22"/>
          <w:szCs w:val="22"/>
        </w:rPr>
      </w:pPr>
      <w:r>
        <w:rPr>
          <w:sz w:val="22"/>
          <w:szCs w:val="22"/>
        </w:rPr>
        <w:t>(печать банка)</w:t>
      </w:r>
    </w:p>
    <w:p w:rsidR="00522F48" w:rsidRDefault="00522F48" w:rsidP="0079748F">
      <w:pPr>
        <w:ind w:left="540" w:firstLine="17"/>
        <w:jc w:val="both"/>
      </w:pPr>
    </w:p>
    <w:p w:rsidR="00522F48" w:rsidRDefault="00522F48" w:rsidP="00E81FDA"/>
    <w:p w:rsidR="00522F48" w:rsidRDefault="00522F48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522F48" w:rsidRDefault="00522F48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522F48" w:rsidRDefault="00522F48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522F48" w:rsidRDefault="00522F48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522F48" w:rsidRDefault="00522F48">
      <w:pPr>
        <w:rPr>
          <w:rStyle w:val="FontStyle72"/>
          <w:i/>
          <w:sz w:val="20"/>
          <w:szCs w:val="20"/>
        </w:rPr>
      </w:pPr>
      <w:r>
        <w:rPr>
          <w:rStyle w:val="FontStyle72"/>
          <w:i/>
          <w:sz w:val="20"/>
          <w:szCs w:val="20"/>
        </w:rPr>
        <w:br w:type="page"/>
      </w:r>
    </w:p>
    <w:p w:rsidR="00522F48" w:rsidRPr="00356835" w:rsidRDefault="00522F48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522F48" w:rsidRPr="0071537F" w:rsidRDefault="00522F48" w:rsidP="0071537F">
      <w:pPr>
        <w:spacing w:line="360" w:lineRule="auto"/>
        <w:ind w:firstLine="567"/>
        <w:jc w:val="center"/>
        <w:rPr>
          <w:b/>
          <w:i/>
          <w:snapToGrid w:val="0"/>
          <w:sz w:val="22"/>
          <w:szCs w:val="22"/>
        </w:rPr>
      </w:pPr>
      <w:r w:rsidRPr="0071537F">
        <w:rPr>
          <w:b/>
          <w:i/>
          <w:sz w:val="22"/>
          <w:szCs w:val="22"/>
        </w:rPr>
        <w:t xml:space="preserve">БАНКОВСКАЯ ГАРАНТИЯ ОБЕСПЕЧЕНИЯ </w:t>
      </w:r>
      <w:r>
        <w:rPr>
          <w:b/>
          <w:i/>
          <w:sz w:val="22"/>
          <w:szCs w:val="22"/>
        </w:rPr>
        <w:t>ИСПОЛНЕНИЙ ОБЯЗАТЕЛЬСТВ ПО ДОГОВОРУ</w:t>
      </w:r>
      <w:r w:rsidRPr="0071537F">
        <w:rPr>
          <w:b/>
          <w:i/>
          <w:sz w:val="22"/>
          <w:szCs w:val="22"/>
        </w:rPr>
        <w:t xml:space="preserve"> (Форма __)</w:t>
      </w:r>
    </w:p>
    <w:p w:rsidR="00522F48" w:rsidRPr="0071537F" w:rsidRDefault="00522F48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522F48" w:rsidRPr="0071537F" w:rsidRDefault="00522F48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522F48" w:rsidRPr="0071537F" w:rsidRDefault="00522F48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522F48" w:rsidRPr="00CD2C7B" w:rsidRDefault="00522F48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Настоящая форма банковской гарантии</w:t>
      </w:r>
    </w:p>
    <w:p w:rsidR="00522F48" w:rsidRPr="00CD2C7B" w:rsidRDefault="00522F48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носит исключительно рекомендательный характер</w:t>
      </w:r>
    </w:p>
    <w:p w:rsidR="00522F48" w:rsidRPr="00CD2C7B" w:rsidRDefault="00522F48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и применяется с учетом экономической целесообразности.</w:t>
      </w:r>
    </w:p>
    <w:p w:rsidR="00522F48" w:rsidRDefault="00522F48" w:rsidP="00E81FDA">
      <w:pPr>
        <w:pStyle w:val="Times12"/>
        <w:jc w:val="right"/>
        <w:rPr>
          <w:b/>
          <w:bCs w:val="0"/>
          <w:sz w:val="22"/>
        </w:rPr>
      </w:pPr>
    </w:p>
    <w:p w:rsidR="00522F48" w:rsidRPr="00CD55B8" w:rsidRDefault="00522F48" w:rsidP="00E81FDA">
      <w:pPr>
        <w:pStyle w:val="Times12"/>
        <w:jc w:val="right"/>
        <w:rPr>
          <w:szCs w:val="24"/>
        </w:rPr>
      </w:pPr>
      <w:r w:rsidRPr="0077074A">
        <w:rPr>
          <w:b/>
          <w:bCs w:val="0"/>
          <w:sz w:val="22"/>
        </w:rPr>
        <w:t xml:space="preserve">Форма </w:t>
      </w:r>
      <w:r>
        <w:rPr>
          <w:b/>
          <w:bCs w:val="0"/>
          <w:sz w:val="22"/>
        </w:rPr>
        <w:t>_</w:t>
      </w:r>
    </w:p>
    <w:p w:rsidR="00522F48" w:rsidRDefault="00522F48" w:rsidP="00E81FDA">
      <w:pPr>
        <w:pStyle w:val="Times12"/>
        <w:ind w:firstLine="0"/>
        <w:rPr>
          <w:b/>
          <w:i/>
          <w:sz w:val="20"/>
          <w:szCs w:val="20"/>
        </w:rPr>
      </w:pPr>
    </w:p>
    <w:p w:rsidR="00522F48" w:rsidRPr="00186A6D" w:rsidRDefault="00522F48" w:rsidP="00E81FDA">
      <w:pPr>
        <w:pStyle w:val="Style34"/>
        <w:widowControl/>
        <w:spacing w:before="10"/>
        <w:jc w:val="center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БАНКОВСКАЯ ГАРАНТИЯ № _________</w:t>
      </w:r>
    </w:p>
    <w:p w:rsidR="00522F48" w:rsidRPr="00186A6D" w:rsidRDefault="00522F48" w:rsidP="00E81FDA">
      <w:pPr>
        <w:pStyle w:val="Style34"/>
        <w:widowControl/>
        <w:spacing w:line="240" w:lineRule="exact"/>
        <w:ind w:left="754"/>
        <w:rPr>
          <w:sz w:val="22"/>
          <w:szCs w:val="22"/>
        </w:rPr>
      </w:pPr>
    </w:p>
    <w:p w:rsidR="00522F48" w:rsidRPr="00186A6D" w:rsidRDefault="00522F48" w:rsidP="00E81FDA">
      <w:pPr>
        <w:pStyle w:val="Style34"/>
        <w:widowControl/>
        <w:tabs>
          <w:tab w:val="left" w:pos="6346"/>
        </w:tabs>
        <w:spacing w:before="19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г. Москва</w:t>
      </w:r>
      <w:r w:rsidRPr="00186A6D">
        <w:rPr>
          <w:rStyle w:val="FontStyle72"/>
          <w:sz w:val="22"/>
          <w:szCs w:val="22"/>
        </w:rPr>
        <w:tab/>
      </w:r>
      <w:r w:rsidRPr="00186A6D">
        <w:rPr>
          <w:rStyle w:val="FontStyle72"/>
          <w:sz w:val="22"/>
          <w:szCs w:val="22"/>
        </w:rPr>
        <w:tab/>
        <w:t>«__» __________ 201_ г.</w:t>
      </w:r>
    </w:p>
    <w:p w:rsidR="00522F48" w:rsidRPr="00186A6D" w:rsidRDefault="00522F48" w:rsidP="00E81FDA">
      <w:pPr>
        <w:pStyle w:val="Style67"/>
        <w:widowControl/>
        <w:spacing w:line="240" w:lineRule="exact"/>
        <w:ind w:left="710" w:firstLine="0"/>
        <w:rPr>
          <w:sz w:val="22"/>
          <w:szCs w:val="22"/>
        </w:rPr>
      </w:pPr>
    </w:p>
    <w:p w:rsidR="00522F48" w:rsidRDefault="00522F48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  <w:r w:rsidRPr="00186A6D">
        <w:rPr>
          <w:rStyle w:val="FontStyle72"/>
          <w:sz w:val="22"/>
          <w:szCs w:val="22"/>
        </w:rPr>
        <w:t xml:space="preserve">___________________________________ (_____________), </w:t>
      </w:r>
      <w:r w:rsidRPr="00186A6D">
        <w:rPr>
          <w:rStyle w:val="FontStyle90"/>
        </w:rPr>
        <w:t>именуемое в дальнейшем</w:t>
      </w:r>
      <w:r w:rsidRPr="00186A6D">
        <w:rPr>
          <w:rStyle w:val="FontStyle90"/>
        </w:rPr>
        <w:br/>
      </w:r>
      <w:r w:rsidRPr="00186A6D">
        <w:rPr>
          <w:rStyle w:val="FontStyle72"/>
          <w:sz w:val="22"/>
          <w:szCs w:val="22"/>
        </w:rPr>
        <w:t xml:space="preserve">«Гарант», </w:t>
      </w:r>
      <w:r w:rsidRPr="00186A6D">
        <w:rPr>
          <w:rStyle w:val="FontStyle90"/>
        </w:rPr>
        <w:t>осуществляющее деятельность в качестве кредитной организации на</w:t>
      </w:r>
      <w:r w:rsidRPr="00186A6D">
        <w:rPr>
          <w:rStyle w:val="FontStyle90"/>
        </w:rPr>
        <w:br/>
        <w:t xml:space="preserve">основании </w:t>
      </w:r>
      <w:r>
        <w:rPr>
          <w:rStyle w:val="FontStyle90"/>
        </w:rPr>
        <w:t>__________________________</w:t>
      </w:r>
      <w:r w:rsidRPr="00186A6D">
        <w:rPr>
          <w:rStyle w:val="FontStyle90"/>
        </w:rPr>
        <w:t>, выданной Банком России «__» ___________ 20__ г.,</w:t>
      </w:r>
      <w:r>
        <w:rPr>
          <w:rStyle w:val="FontStyle90"/>
        </w:rPr>
        <w:t xml:space="preserve"> </w:t>
      </w:r>
      <w:r w:rsidRPr="008A5149">
        <w:rPr>
          <w:rStyle w:val="FontStyle72"/>
          <w:sz w:val="22"/>
          <w:szCs w:val="22"/>
        </w:rPr>
        <w:t xml:space="preserve">адрес местонахождения: _________________________, ОГРН _______________, ИНН/КПП _______________/_______________, кор.счет №___________________________ в _________________________, БИК ___________, в лице _____________________, действующей на основании _______________________ № _______ от ____________ г., во исполнение направленного в адрес Гаранта ходатайства _______________________________ (ИНН/КПП________________, местонахождение: _________________________________),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«Принципал», </w:t>
      </w:r>
      <w:r w:rsidRPr="008A5149">
        <w:rPr>
          <w:rStyle w:val="FontStyle72"/>
          <w:sz w:val="22"/>
          <w:szCs w:val="22"/>
        </w:rPr>
        <w:t xml:space="preserve">обязуется уплатить в пользу </w:t>
      </w:r>
      <w:r w:rsidRPr="00186A6D">
        <w:rPr>
          <w:rStyle w:val="FontStyle72"/>
          <w:sz w:val="22"/>
          <w:szCs w:val="22"/>
        </w:rPr>
        <w:t xml:space="preserve">Федерального государственного унитарного предприятия «Всероссийский научно-исследовательский институт автоматики им. Н.Л. Духова» (ФГУП «ВНИИА») </w:t>
      </w:r>
      <w:r w:rsidRPr="008A5149">
        <w:rPr>
          <w:rStyle w:val="FontStyle72"/>
          <w:sz w:val="22"/>
          <w:szCs w:val="22"/>
        </w:rPr>
        <w:t xml:space="preserve">(ИНН/КПП _______________________, местонахождение: 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«Бенефициар», </w:t>
      </w:r>
      <w:r w:rsidRPr="008A5149">
        <w:rPr>
          <w:rStyle w:val="FontStyle72"/>
          <w:sz w:val="22"/>
          <w:szCs w:val="22"/>
        </w:rPr>
        <w:t>в порядке обеспечения надлежащего исполнения Принципалом обязательств по Договору ____________ № ____________ (далее -«Договор ___________»), подлежащему заключению между Бенефициаром и Принципалом на основании Протокола ______________________ № __________ от _________ г., по письменному требованию Бенефициара, платеж в пределах суммы, не превышающей ______________________ (____________________________) руб__, на следующих условиях:</w:t>
      </w:r>
    </w:p>
    <w:p w:rsidR="00522F48" w:rsidRPr="008A5149" w:rsidRDefault="00522F48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</w:p>
    <w:p w:rsidR="00522F48" w:rsidRPr="008A5149" w:rsidRDefault="00522F48" w:rsidP="00916D9A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Сумма гарантии по настоящему обязательству обеспечивает надлежащее</w:t>
      </w:r>
      <w:r w:rsidRPr="008A5149">
        <w:rPr>
          <w:rStyle w:val="FontStyle72"/>
          <w:sz w:val="22"/>
          <w:szCs w:val="22"/>
        </w:rPr>
        <w:br/>
        <w:t>исполнение Принципалом своих обязательств по Договору _____________.</w:t>
      </w:r>
    </w:p>
    <w:p w:rsidR="00522F48" w:rsidRPr="008A5149" w:rsidRDefault="00522F48" w:rsidP="00916D9A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гражданско-правовой ответственности, в соответствии с действующим российским законодательством.</w:t>
      </w:r>
    </w:p>
    <w:p w:rsidR="00522F48" w:rsidRPr="002258D3" w:rsidRDefault="00522F48" w:rsidP="00916D9A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не может быть отозвана Гарантом.</w:t>
      </w:r>
    </w:p>
    <w:p w:rsidR="00522F48" w:rsidRPr="002258D3" w:rsidRDefault="00522F48" w:rsidP="00916D9A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вступает в силу с даты выдачи и действует по «__» _________ 201_ года включительно.</w:t>
      </w:r>
    </w:p>
    <w:p w:rsidR="00522F48" w:rsidRPr="008A5149" w:rsidRDefault="00522F48" w:rsidP="00916D9A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Для выплаты средств по гарантии Бенефициаром Гаранту должны быть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представлены следующие документы:</w:t>
      </w:r>
    </w:p>
    <w:p w:rsidR="00522F48" w:rsidRPr="008A5149" w:rsidRDefault="00522F48" w:rsidP="00991983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pacing w:val="10"/>
          <w:sz w:val="20"/>
          <w:szCs w:val="20"/>
        </w:rPr>
      </w:pPr>
      <w:r w:rsidRPr="008A5149">
        <w:rPr>
          <w:rStyle w:val="FontStyle72"/>
          <w:sz w:val="22"/>
          <w:szCs w:val="22"/>
        </w:rPr>
        <w:t>требование Бенефициара о выплате денежных средств по банковской гарантии, которое должно содержать все необходимые и достаточные для перечисления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Бенефициара;</w:t>
      </w:r>
    </w:p>
    <w:p w:rsidR="00522F48" w:rsidRPr="008A5149" w:rsidRDefault="00522F48" w:rsidP="00991983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документы, подтверждающие полномочия лица, подписавшего требование от имени Бенефициара.</w:t>
      </w:r>
    </w:p>
    <w:p w:rsidR="00522F48" w:rsidRPr="008A5149" w:rsidRDefault="00522F48" w:rsidP="00916D9A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Бенефициара, указанный в требовании Бенефициара, в срок не позднее 5 (Пяти) рабочих дней с момента получения требования Бенефициара.</w:t>
      </w:r>
    </w:p>
    <w:p w:rsidR="00522F48" w:rsidRPr="008A5149" w:rsidRDefault="00522F48" w:rsidP="00916D9A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Основанием для отказа в удовлетворении Гарантом требования Бенефициара о совершении платежа являются:</w:t>
      </w:r>
    </w:p>
    <w:p w:rsidR="00522F48" w:rsidRDefault="00522F48" w:rsidP="00E81FDA">
      <w:pPr>
        <w:rPr>
          <w:sz w:val="2"/>
          <w:szCs w:val="2"/>
        </w:rPr>
      </w:pPr>
    </w:p>
    <w:p w:rsidR="00522F48" w:rsidRPr="008A5149" w:rsidRDefault="00522F48" w:rsidP="00991983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отсутствие приложенных к требованию документов, указанных в п. 5 настоящей Гарантии,</w:t>
      </w:r>
    </w:p>
    <w:p w:rsidR="00522F48" w:rsidRPr="008A5149" w:rsidRDefault="00522F48" w:rsidP="00991983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предъявление Бенефициаром к Гаранту требования об исполнении платежа по настоящей гарантии по истечении срока ее действия.</w:t>
      </w:r>
    </w:p>
    <w:p w:rsidR="00522F48" w:rsidRPr="008A5149" w:rsidRDefault="00522F48" w:rsidP="00E81FDA">
      <w:pPr>
        <w:pStyle w:val="Style59"/>
        <w:widowControl/>
        <w:spacing w:line="269" w:lineRule="exact"/>
        <w:ind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вручении.</w:t>
      </w:r>
    </w:p>
    <w:p w:rsidR="00522F48" w:rsidRPr="008A5149" w:rsidRDefault="00522F48" w:rsidP="00916D9A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Основаниями прекращения настоящего обязательства являются:</w:t>
      </w:r>
    </w:p>
    <w:p w:rsidR="00522F48" w:rsidRPr="008A5149" w:rsidRDefault="00522F48" w:rsidP="00991983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факт уплаты Гарантом в пользу Бенефициара суммы, на которую выдана настоящая гарантия;</w:t>
      </w:r>
    </w:p>
    <w:p w:rsidR="00522F48" w:rsidRPr="008A5149" w:rsidRDefault="00522F48" w:rsidP="00991983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окончание срока действия настоящей гарантии;</w:t>
      </w:r>
    </w:p>
    <w:p w:rsidR="00522F48" w:rsidRPr="008A5149" w:rsidRDefault="00522F48" w:rsidP="00991983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 и возвращение ее Гаранту;</w:t>
      </w:r>
    </w:p>
    <w:p w:rsidR="00522F48" w:rsidRPr="008A5149" w:rsidRDefault="00522F48" w:rsidP="00991983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гарантии, путем письменного заявления об освобождении Гаранта от его обязательств.</w:t>
      </w:r>
    </w:p>
    <w:p w:rsidR="00522F48" w:rsidRPr="008A5149" w:rsidRDefault="00522F48" w:rsidP="00916D9A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согласен с тем, что изменения и дополнения, внесенные в Договор, не освобождают его от обязательств по настоящей Гарантии.</w:t>
      </w:r>
    </w:p>
    <w:p w:rsidR="00522F48" w:rsidRPr="008A5149" w:rsidRDefault="00522F48" w:rsidP="00916D9A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Предусмотренные настоящей гарантией обязательства Гаранта считаются исполненными с момента списания денежных средств с корреспондентского счета Гаранта в пользу Бенефициара, в соответствии с реквизитами, указанными в требовании Бенефициара.</w:t>
      </w:r>
    </w:p>
    <w:p w:rsidR="00522F48" w:rsidRPr="008A5149" w:rsidRDefault="00522F48" w:rsidP="00916D9A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суммой, на которую она выдана.</w:t>
      </w:r>
    </w:p>
    <w:p w:rsidR="00522F48" w:rsidRPr="008A5149" w:rsidRDefault="00522F48" w:rsidP="00916D9A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Вытекающие из неисполнения (ненадлежащего исполнения) настоящей гарантии споры между Бенефициаром и Гарантом, неурегулированные путем переговоров, разрешаются Арбитражным судом г. Москвы.</w:t>
      </w:r>
    </w:p>
    <w:p w:rsidR="00522F48" w:rsidRPr="008A5149" w:rsidRDefault="00522F48" w:rsidP="00916D9A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Утратившая силу гарантия возвращается Гаранту без каких-либо</w:t>
      </w:r>
      <w:r w:rsidRPr="008A5149">
        <w:rPr>
          <w:rStyle w:val="FontStyle72"/>
          <w:sz w:val="22"/>
          <w:szCs w:val="22"/>
        </w:rPr>
        <w:br/>
        <w:t>дополнительных требований.</w:t>
      </w:r>
    </w:p>
    <w:p w:rsidR="00522F48" w:rsidRDefault="00522F48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522F48" w:rsidRDefault="00522F48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522F48" w:rsidRDefault="00522F48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522F48" w:rsidRDefault="00522F48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ГАРАНТ:</w:t>
      </w:r>
    </w:p>
    <w:p w:rsidR="00522F48" w:rsidRDefault="00522F48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522F48" w:rsidRDefault="00522F48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__________________(</w:t>
      </w:r>
      <w:r w:rsidRPr="008A5149">
        <w:rPr>
          <w:rStyle w:val="FontStyle72"/>
          <w:sz w:val="20"/>
          <w:szCs w:val="20"/>
        </w:rPr>
        <w:t>Должность</w:t>
      </w:r>
      <w:r>
        <w:rPr>
          <w:rStyle w:val="FontStyle72"/>
        </w:rPr>
        <w:t>)</w:t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___________________ (</w:t>
      </w:r>
      <w:r w:rsidRPr="008A5149">
        <w:rPr>
          <w:rStyle w:val="FontStyle72"/>
          <w:sz w:val="20"/>
          <w:szCs w:val="20"/>
        </w:rPr>
        <w:t>ФИО</w:t>
      </w:r>
      <w:r>
        <w:rPr>
          <w:rStyle w:val="FontStyle72"/>
        </w:rPr>
        <w:t>)</w:t>
      </w:r>
    </w:p>
    <w:p w:rsidR="00522F48" w:rsidRDefault="00522F48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М.П.</w:t>
      </w:r>
    </w:p>
    <w:p w:rsidR="00522F48" w:rsidRDefault="00522F48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522F48" w:rsidRPr="008A15A6" w:rsidRDefault="00522F48" w:rsidP="00E81FDA">
      <w:pPr>
        <w:sectPr w:rsidR="00522F48" w:rsidRPr="008A15A6" w:rsidSect="007D22D6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22F48" w:rsidRPr="00C42DD8" w:rsidRDefault="00522F48" w:rsidP="0088521A">
      <w:pPr>
        <w:spacing w:line="360" w:lineRule="auto"/>
        <w:ind w:left="357"/>
        <w:jc w:val="center"/>
        <w:outlineLvl w:val="0"/>
        <w:rPr>
          <w:b/>
        </w:rPr>
      </w:pPr>
      <w:bookmarkStart w:id="109" w:name="_БАНКОВСКАЯ_ГАРАНТИЯ_ОБЕСПЕЧЕНИЯ_1"/>
      <w:bookmarkStart w:id="110" w:name="_БАНКОВСКАЯ_ГАРАНТИЯ_ОБЕСПЕЧЕНИЯ"/>
      <w:bookmarkStart w:id="111" w:name="_Toc423599983"/>
      <w:bookmarkEnd w:id="109"/>
      <w:bookmarkEnd w:id="110"/>
      <w:r w:rsidRPr="00C42DD8">
        <w:rPr>
          <w:b/>
        </w:rPr>
        <w:t xml:space="preserve">ЧАСТЬ </w:t>
      </w:r>
      <w:r>
        <w:rPr>
          <w:b/>
        </w:rPr>
        <w:t>2</w:t>
      </w:r>
      <w:bookmarkEnd w:id="111"/>
    </w:p>
    <w:p w:rsidR="00522F48" w:rsidRPr="009D3E97" w:rsidRDefault="00522F48" w:rsidP="00E81FDA">
      <w:pPr>
        <w:pStyle w:val="Times12"/>
        <w:ind w:left="5387" w:firstLine="0"/>
        <w:jc w:val="left"/>
        <w:rPr>
          <w:sz w:val="22"/>
        </w:rPr>
      </w:pPr>
    </w:p>
    <w:p w:rsidR="00522F48" w:rsidRPr="009D3E97" w:rsidRDefault="00522F48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bookmarkStart w:id="112" w:name="_Toc390267492"/>
      <w:r w:rsidRPr="009D3E97">
        <w:rPr>
          <w:sz w:val="22"/>
        </w:rPr>
        <w:t xml:space="preserve">Порядок проведения </w:t>
      </w:r>
      <w:bookmarkEnd w:id="112"/>
      <w:r w:rsidRPr="009D3E97">
        <w:rPr>
          <w:sz w:val="22"/>
        </w:rPr>
        <w:t>про</w:t>
      </w:r>
      <w:r>
        <w:rPr>
          <w:sz w:val="22"/>
        </w:rPr>
        <w:t xml:space="preserve">цедуры закупки приведен в Части </w:t>
      </w:r>
      <w:r w:rsidRPr="009D3E97">
        <w:rPr>
          <w:sz w:val="22"/>
        </w:rPr>
        <w:t>2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файла.</w:t>
      </w:r>
    </w:p>
    <w:p w:rsidR="00522F48" w:rsidRPr="009D3E97" w:rsidRDefault="00522F48" w:rsidP="00E81FDA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522F48" w:rsidRPr="00C42DD8" w:rsidRDefault="00522F48" w:rsidP="00923C7F">
      <w:pPr>
        <w:spacing w:line="360" w:lineRule="auto"/>
        <w:ind w:left="357"/>
        <w:jc w:val="center"/>
        <w:outlineLvl w:val="0"/>
        <w:rPr>
          <w:b/>
        </w:rPr>
      </w:pPr>
      <w:bookmarkStart w:id="113" w:name="_Toc423599984"/>
      <w:r w:rsidRPr="00C42DD8">
        <w:rPr>
          <w:b/>
        </w:rPr>
        <w:t xml:space="preserve">ЧАСТЬ </w:t>
      </w:r>
      <w:r>
        <w:rPr>
          <w:b/>
        </w:rPr>
        <w:t>3</w:t>
      </w:r>
      <w:bookmarkEnd w:id="113"/>
    </w:p>
    <w:p w:rsidR="00522F48" w:rsidRPr="009D3E97" w:rsidRDefault="00522F48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r w:rsidRPr="009D3E97">
        <w:rPr>
          <w:sz w:val="22"/>
        </w:rPr>
        <w:t>Проект договора, который будет заключен по результатам закупки, приведен в Части</w:t>
      </w:r>
      <w:r>
        <w:rPr>
          <w:sz w:val="22"/>
        </w:rPr>
        <w:t xml:space="preserve"> </w:t>
      </w:r>
      <w:r w:rsidRPr="009D3E97">
        <w:rPr>
          <w:sz w:val="22"/>
        </w:rPr>
        <w:t>3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 в формате Word.</w:t>
      </w:r>
    </w:p>
    <w:p w:rsidR="00522F48" w:rsidRDefault="00522F48" w:rsidP="006D271D">
      <w:pPr>
        <w:ind w:left="357"/>
        <w:jc w:val="both"/>
        <w:outlineLvl w:val="0"/>
        <w:rPr>
          <w:sz w:val="22"/>
          <w:szCs w:val="22"/>
        </w:rPr>
      </w:pPr>
    </w:p>
    <w:sectPr w:rsidR="00522F48" w:rsidSect="0094252C">
      <w:headerReference w:type="even" r:id="rId32"/>
      <w:headerReference w:type="default" r:id="rId33"/>
      <w:footerReference w:type="default" r:id="rId34"/>
      <w:headerReference w:type="first" r:id="rId35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2F48" w:rsidRDefault="00522F48">
      <w:r>
        <w:separator/>
      </w:r>
    </w:p>
  </w:endnote>
  <w:endnote w:type="continuationSeparator" w:id="0">
    <w:p w:rsidR="00522F48" w:rsidRDefault="00522F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2F48" w:rsidRDefault="00522F48" w:rsidP="008D40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22F48" w:rsidRDefault="00522F48" w:rsidP="0035599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2F48" w:rsidRDefault="00522F48" w:rsidP="00355991">
    <w:pPr>
      <w:pStyle w:val="Footer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2F48" w:rsidRPr="00FE6219" w:rsidRDefault="00522F48" w:rsidP="00E81FDA">
    <w:pPr>
      <w:pStyle w:val="Footer"/>
      <w:tabs>
        <w:tab w:val="right" w:pos="7797"/>
      </w:tabs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2F48" w:rsidRPr="00FE6219" w:rsidRDefault="00522F48" w:rsidP="00E81FDA">
    <w:pPr>
      <w:pStyle w:val="Footer"/>
      <w:tabs>
        <w:tab w:val="right" w:pos="7797"/>
      </w:tabs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2F48" w:rsidRDefault="00522F48">
    <w:pPr>
      <w:pStyle w:val="Footer"/>
      <w:framePr w:wrap="auto" w:vAnchor="text" w:hAnchor="page" w:x="11161" w:yAlign="bottom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36</w:t>
    </w:r>
    <w:r>
      <w:rPr>
        <w:rStyle w:val="PageNumber"/>
      </w:rPr>
      <w:fldChar w:fldCharType="end"/>
    </w:r>
  </w:p>
  <w:p w:rsidR="00522F48" w:rsidRDefault="00522F4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2F48" w:rsidRDefault="00522F48">
      <w:r>
        <w:separator/>
      </w:r>
    </w:p>
  </w:footnote>
  <w:footnote w:type="continuationSeparator" w:id="0">
    <w:p w:rsidR="00522F48" w:rsidRDefault="00522F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2F48" w:rsidRDefault="00522F48" w:rsidP="00033A2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22F48" w:rsidRDefault="00522F4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2F48" w:rsidRDefault="00522F48" w:rsidP="00033A2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522F48" w:rsidRDefault="00522F48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2F48" w:rsidRPr="00F429FC" w:rsidRDefault="00522F48" w:rsidP="00E81FDA">
    <w:pPr>
      <w:pStyle w:val="Header"/>
      <w:jc w:val="center"/>
    </w:pPr>
    <w:fldSimple w:instr=" PAGE   \* MERGEFORMAT ">
      <w:r>
        <w:rPr>
          <w:noProof/>
        </w:rPr>
        <w:t>25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2F48" w:rsidRPr="00F429FC" w:rsidRDefault="00522F48" w:rsidP="00E81FDA">
    <w:pPr>
      <w:pStyle w:val="Header"/>
      <w:jc w:val="center"/>
    </w:pPr>
    <w:fldSimple w:instr=" PAGE   \* MERGEFORMAT ">
      <w:r>
        <w:rPr>
          <w:noProof/>
        </w:rPr>
        <w:t>35</w:t>
      </w:r>
    </w:fldSimple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2F48" w:rsidRDefault="00522F48">
    <w:pPr>
      <w:pStyle w:val="Header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2F48" w:rsidRDefault="00522F48">
    <w:pPr>
      <w:pStyle w:val="Header"/>
      <w:jc w:val="right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2F48" w:rsidRDefault="00522F4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3689DE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4B0695C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734995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70D642D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917E1AE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43A245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58A4D60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00A1A6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B089BB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D020D1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0317CE"/>
    <w:multiLevelType w:val="hybridMultilevel"/>
    <w:tmpl w:val="DFFA1B34"/>
    <w:lvl w:ilvl="0" w:tplc="A6F0B110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6"/>
        </w:tabs>
        <w:ind w:left="18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6"/>
        </w:tabs>
        <w:ind w:left="25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6"/>
        </w:tabs>
        <w:ind w:left="32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6"/>
        </w:tabs>
        <w:ind w:left="39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6"/>
        </w:tabs>
        <w:ind w:left="46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6"/>
        </w:tabs>
        <w:ind w:left="54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6"/>
        </w:tabs>
        <w:ind w:left="61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6"/>
        </w:tabs>
        <w:ind w:left="6846" w:hanging="180"/>
      </w:pPr>
      <w:rPr>
        <w:rFonts w:cs="Times New Roman"/>
      </w:rPr>
    </w:lvl>
  </w:abstractNum>
  <w:abstractNum w:abstractNumId="11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2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0A132BD8"/>
    <w:multiLevelType w:val="hybridMultilevel"/>
    <w:tmpl w:val="53787DF2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110C3D92"/>
    <w:multiLevelType w:val="hybridMultilevel"/>
    <w:tmpl w:val="77601014"/>
    <w:lvl w:ilvl="0" w:tplc="0AA6FFCE">
      <w:start w:val="1"/>
      <w:numFmt w:val="bullet"/>
      <w:lvlText w:val=""/>
      <w:lvlJc w:val="left"/>
      <w:pPr>
        <w:tabs>
          <w:tab w:val="num" w:pos="3195"/>
        </w:tabs>
        <w:ind w:left="3195" w:hanging="360"/>
      </w:pPr>
      <w:rPr>
        <w:rFonts w:ascii="Symbol" w:hAnsi="Symbo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172C1590"/>
    <w:multiLevelType w:val="hybridMultilevel"/>
    <w:tmpl w:val="E078E314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21">
    <w:nsid w:val="1FFF32B0"/>
    <w:multiLevelType w:val="multilevel"/>
    <w:tmpl w:val="04190023"/>
    <w:lvl w:ilvl="0">
      <w:start w:val="1"/>
      <w:numFmt w:val="upperRoman"/>
      <w:pStyle w:val="Heading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Heading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Heading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Heading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Heading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Heading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22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3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  <w:i w:val="0"/>
        <w:color w:val="000000"/>
        <w:sz w:val="24"/>
      </w:rPr>
    </w:lvl>
  </w:abstractNum>
  <w:abstractNum w:abstractNumId="24">
    <w:nsid w:val="259038E9"/>
    <w:multiLevelType w:val="hybridMultilevel"/>
    <w:tmpl w:val="06CC30AA"/>
    <w:lvl w:ilvl="0" w:tplc="00C01CB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6"/>
        </w:tabs>
        <w:ind w:left="18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6"/>
        </w:tabs>
        <w:ind w:left="25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6"/>
        </w:tabs>
        <w:ind w:left="32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6"/>
        </w:tabs>
        <w:ind w:left="39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6"/>
        </w:tabs>
        <w:ind w:left="46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6"/>
        </w:tabs>
        <w:ind w:left="54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6"/>
        </w:tabs>
        <w:ind w:left="61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6"/>
        </w:tabs>
        <w:ind w:left="6846" w:hanging="180"/>
      </w:pPr>
      <w:rPr>
        <w:rFonts w:cs="Times New Roman"/>
      </w:rPr>
    </w:lvl>
  </w:abstractNum>
  <w:abstractNum w:abstractNumId="25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2CDA5F5B"/>
    <w:multiLevelType w:val="hybridMultilevel"/>
    <w:tmpl w:val="C008A012"/>
    <w:lvl w:ilvl="0" w:tplc="D45458FE">
      <w:start w:val="1"/>
      <w:numFmt w:val="decimal"/>
      <w:lvlText w:val="1.%1)"/>
      <w:lvlJc w:val="left"/>
      <w:pPr>
        <w:ind w:left="96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  <w:rPr>
        <w:rFonts w:cs="Times New Roman"/>
      </w:rPr>
    </w:lvl>
  </w:abstractNum>
  <w:abstractNum w:abstractNumId="29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hanging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hanging="1440"/>
      </w:pPr>
      <w:rPr>
        <w:rFonts w:cs="Times New Roman" w:hint="default"/>
      </w:rPr>
    </w:lvl>
  </w:abstractNum>
  <w:abstractNum w:abstractNumId="3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3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3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4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36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37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3F5D10A2"/>
    <w:multiLevelType w:val="hybridMultilevel"/>
    <w:tmpl w:val="7E061A6A"/>
    <w:lvl w:ilvl="0" w:tplc="121CFAD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43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5BB3E18"/>
    <w:multiLevelType w:val="hybridMultilevel"/>
    <w:tmpl w:val="B9441D36"/>
    <w:lvl w:ilvl="0" w:tplc="FFFFFFFF">
      <w:start w:val="1"/>
      <w:numFmt w:val="decimal"/>
      <w:lvlText w:val="%1."/>
      <w:lvlJc w:val="left"/>
      <w:pPr>
        <w:ind w:left="1620" w:hanging="360"/>
      </w:pPr>
      <w:rPr>
        <w:rFonts w:cs="Times New Roman"/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>
    <w:nsid w:val="5D46104F"/>
    <w:multiLevelType w:val="hybridMultilevel"/>
    <w:tmpl w:val="D220C768"/>
    <w:lvl w:ilvl="0" w:tplc="FFFFFFFF">
      <w:start w:val="1"/>
      <w:numFmt w:val="bullet"/>
      <w:lvlText w:val="­"/>
      <w:lvlJc w:val="left"/>
      <w:pPr>
        <w:ind w:left="1080" w:hanging="360"/>
      </w:pPr>
      <w:rPr>
        <w:rFonts w:ascii="Courier New" w:hAnsi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9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0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51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4">
    <w:nsid w:val="7328187B"/>
    <w:multiLevelType w:val="hybridMultilevel"/>
    <w:tmpl w:val="C92E8D42"/>
    <w:lvl w:ilvl="0" w:tplc="FFFFFFFF">
      <w:start w:val="1"/>
      <w:numFmt w:val="bullet"/>
      <w:lvlText w:val=""/>
      <w:lvlJc w:val="left"/>
      <w:pPr>
        <w:tabs>
          <w:tab w:val="num" w:pos="0"/>
        </w:tabs>
        <w:ind w:left="67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9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1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3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5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27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9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1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32" w:hanging="360"/>
      </w:pPr>
      <w:rPr>
        <w:rFonts w:ascii="Wingdings" w:hAnsi="Wingdings" w:hint="default"/>
      </w:rPr>
    </w:lvl>
  </w:abstractNum>
  <w:abstractNum w:abstractNumId="55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57">
    <w:nsid w:val="7B2B6EDD"/>
    <w:multiLevelType w:val="hybridMultilevel"/>
    <w:tmpl w:val="E9B2ECCC"/>
    <w:lvl w:ilvl="0" w:tplc="1F4E4DFE">
      <w:start w:val="1"/>
      <w:numFmt w:val="bullet"/>
      <w:lvlText w:val=""/>
      <w:lvlJc w:val="left"/>
      <w:pPr>
        <w:tabs>
          <w:tab w:val="num" w:pos="2523"/>
        </w:tabs>
        <w:ind w:left="3195" w:hanging="360"/>
      </w:pPr>
      <w:rPr>
        <w:rFonts w:ascii="Symbol" w:hAnsi="Symbol" w:hint="default"/>
        <w:sz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20"/>
  </w:num>
  <w:num w:numId="12">
    <w:abstractNumId w:val="21"/>
  </w:num>
  <w:num w:numId="13">
    <w:abstractNumId w:val="35"/>
  </w:num>
  <w:num w:numId="14">
    <w:abstractNumId w:val="36"/>
  </w:num>
  <w:num w:numId="15">
    <w:abstractNumId w:val="31"/>
  </w:num>
  <w:num w:numId="16">
    <w:abstractNumId w:val="52"/>
  </w:num>
  <w:num w:numId="17">
    <w:abstractNumId w:val="58"/>
  </w:num>
  <w:num w:numId="18">
    <w:abstractNumId w:val="53"/>
  </w:num>
  <w:num w:numId="19">
    <w:abstractNumId w:val="37"/>
  </w:num>
  <w:num w:numId="20">
    <w:abstractNumId w:val="17"/>
  </w:num>
  <w:num w:numId="21">
    <w:abstractNumId w:val="49"/>
  </w:num>
  <w:num w:numId="22">
    <w:abstractNumId w:val="55"/>
  </w:num>
  <w:num w:numId="23">
    <w:abstractNumId w:val="46"/>
  </w:num>
  <w:num w:numId="24">
    <w:abstractNumId w:val="25"/>
  </w:num>
  <w:num w:numId="25">
    <w:abstractNumId w:val="41"/>
  </w:num>
  <w:num w:numId="26">
    <w:abstractNumId w:val="51"/>
  </w:num>
  <w:num w:numId="27">
    <w:abstractNumId w:val="56"/>
  </w:num>
  <w:num w:numId="28">
    <w:abstractNumId w:val="39"/>
  </w:num>
  <w:num w:numId="29">
    <w:abstractNumId w:val="27"/>
  </w:num>
  <w:num w:numId="30">
    <w:abstractNumId w:val="38"/>
  </w:num>
  <w:num w:numId="31">
    <w:abstractNumId w:val="54"/>
  </w:num>
  <w:num w:numId="32">
    <w:abstractNumId w:val="22"/>
  </w:num>
  <w:num w:numId="33">
    <w:abstractNumId w:val="47"/>
  </w:num>
  <w:num w:numId="34">
    <w:abstractNumId w:val="42"/>
  </w:num>
  <w:num w:numId="35">
    <w:abstractNumId w:val="30"/>
  </w:num>
  <w:num w:numId="36">
    <w:abstractNumId w:val="45"/>
  </w:num>
  <w:num w:numId="37">
    <w:abstractNumId w:val="34"/>
  </w:num>
  <w:num w:numId="38">
    <w:abstractNumId w:val="32"/>
  </w:num>
  <w:num w:numId="39">
    <w:abstractNumId w:val="13"/>
  </w:num>
  <w:num w:numId="40">
    <w:abstractNumId w:val="50"/>
  </w:num>
  <w:num w:numId="41">
    <w:abstractNumId w:val="11"/>
  </w:num>
  <w:num w:numId="42">
    <w:abstractNumId w:val="18"/>
  </w:num>
  <w:num w:numId="43">
    <w:abstractNumId w:val="14"/>
  </w:num>
  <w:num w:numId="44">
    <w:abstractNumId w:val="40"/>
  </w:num>
  <w:num w:numId="45">
    <w:abstractNumId w:val="19"/>
  </w:num>
  <w:num w:numId="46">
    <w:abstractNumId w:val="12"/>
  </w:num>
  <w:num w:numId="47">
    <w:abstractNumId w:val="26"/>
  </w:num>
  <w:num w:numId="48">
    <w:abstractNumId w:val="43"/>
  </w:num>
  <w:num w:numId="49">
    <w:abstractNumId w:val="23"/>
  </w:num>
  <w:num w:numId="50">
    <w:abstractNumId w:val="48"/>
  </w:num>
  <w:num w:numId="51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28"/>
  </w:num>
  <w:num w:numId="53">
    <w:abstractNumId w:val="29"/>
  </w:num>
  <w:num w:numId="54">
    <w:abstractNumId w:val="33"/>
  </w:num>
  <w:num w:numId="55">
    <w:abstractNumId w:val="15"/>
  </w:num>
  <w:num w:numId="56">
    <w:abstractNumId w:val="10"/>
  </w:num>
  <w:num w:numId="57">
    <w:abstractNumId w:val="16"/>
  </w:num>
  <w:num w:numId="58">
    <w:abstractNumId w:val="57"/>
  </w:num>
  <w:num w:numId="59">
    <w:abstractNumId w:val="24"/>
  </w:num>
  <w:numIdMacAtCleanup w:val="4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27B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17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30A9"/>
    <w:rsid w:val="0005405A"/>
    <w:rsid w:val="00054C56"/>
    <w:rsid w:val="00055460"/>
    <w:rsid w:val="00055500"/>
    <w:rsid w:val="00055BFF"/>
    <w:rsid w:val="00055EEF"/>
    <w:rsid w:val="000563EF"/>
    <w:rsid w:val="000565FC"/>
    <w:rsid w:val="00056F03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465"/>
    <w:rsid w:val="00061715"/>
    <w:rsid w:val="00061A4A"/>
    <w:rsid w:val="00061B5C"/>
    <w:rsid w:val="0006245D"/>
    <w:rsid w:val="00062792"/>
    <w:rsid w:val="00062EE3"/>
    <w:rsid w:val="0006423D"/>
    <w:rsid w:val="00064B29"/>
    <w:rsid w:val="000653B5"/>
    <w:rsid w:val="00065FD2"/>
    <w:rsid w:val="00066285"/>
    <w:rsid w:val="0006665C"/>
    <w:rsid w:val="0006693A"/>
    <w:rsid w:val="00066BDC"/>
    <w:rsid w:val="00066C68"/>
    <w:rsid w:val="000707BA"/>
    <w:rsid w:val="0007090B"/>
    <w:rsid w:val="00071DF7"/>
    <w:rsid w:val="00072E97"/>
    <w:rsid w:val="000730CE"/>
    <w:rsid w:val="00074275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951"/>
    <w:rsid w:val="00086C3C"/>
    <w:rsid w:val="00086CAB"/>
    <w:rsid w:val="000871AD"/>
    <w:rsid w:val="00087A8D"/>
    <w:rsid w:val="000902A1"/>
    <w:rsid w:val="00090830"/>
    <w:rsid w:val="00090C5C"/>
    <w:rsid w:val="00090E43"/>
    <w:rsid w:val="00091BC3"/>
    <w:rsid w:val="00092E3C"/>
    <w:rsid w:val="00092F57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668"/>
    <w:rsid w:val="000B3930"/>
    <w:rsid w:val="000B3DA9"/>
    <w:rsid w:val="000B46CE"/>
    <w:rsid w:val="000B4D45"/>
    <w:rsid w:val="000B556E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B49"/>
    <w:rsid w:val="000C5C6B"/>
    <w:rsid w:val="000C65A3"/>
    <w:rsid w:val="000C6EA4"/>
    <w:rsid w:val="000C6F0A"/>
    <w:rsid w:val="000C787A"/>
    <w:rsid w:val="000D0873"/>
    <w:rsid w:val="000D088E"/>
    <w:rsid w:val="000D0B23"/>
    <w:rsid w:val="000D2AE4"/>
    <w:rsid w:val="000D2C1F"/>
    <w:rsid w:val="000D2C4A"/>
    <w:rsid w:val="000D321C"/>
    <w:rsid w:val="000D3E2F"/>
    <w:rsid w:val="000D3FDE"/>
    <w:rsid w:val="000D5564"/>
    <w:rsid w:val="000D5FAF"/>
    <w:rsid w:val="000D601F"/>
    <w:rsid w:val="000D67AC"/>
    <w:rsid w:val="000D79A0"/>
    <w:rsid w:val="000E033A"/>
    <w:rsid w:val="000E05EA"/>
    <w:rsid w:val="000E08A9"/>
    <w:rsid w:val="000E170D"/>
    <w:rsid w:val="000E2B11"/>
    <w:rsid w:val="000E3B10"/>
    <w:rsid w:val="000E3D35"/>
    <w:rsid w:val="000E4852"/>
    <w:rsid w:val="000E5416"/>
    <w:rsid w:val="000E55F2"/>
    <w:rsid w:val="000E59EC"/>
    <w:rsid w:val="000E61A0"/>
    <w:rsid w:val="000E6663"/>
    <w:rsid w:val="000E66E9"/>
    <w:rsid w:val="000E69D7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2F9E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AEB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4C56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843"/>
    <w:rsid w:val="0016299B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6FFF"/>
    <w:rsid w:val="0018777E"/>
    <w:rsid w:val="0019002D"/>
    <w:rsid w:val="00190A82"/>
    <w:rsid w:val="00190CE0"/>
    <w:rsid w:val="001915C6"/>
    <w:rsid w:val="00191F41"/>
    <w:rsid w:val="00192469"/>
    <w:rsid w:val="00193165"/>
    <w:rsid w:val="00193A1A"/>
    <w:rsid w:val="00194DD1"/>
    <w:rsid w:val="0019522C"/>
    <w:rsid w:val="00195701"/>
    <w:rsid w:val="00196466"/>
    <w:rsid w:val="001969CD"/>
    <w:rsid w:val="00196A95"/>
    <w:rsid w:val="00197427"/>
    <w:rsid w:val="00197E36"/>
    <w:rsid w:val="001A03CD"/>
    <w:rsid w:val="001A0D82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3B29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53A"/>
    <w:rsid w:val="001C3A3B"/>
    <w:rsid w:val="001C4B28"/>
    <w:rsid w:val="001C4F3F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BC8"/>
    <w:rsid w:val="00200CCD"/>
    <w:rsid w:val="00201CB6"/>
    <w:rsid w:val="00203CD7"/>
    <w:rsid w:val="002041D3"/>
    <w:rsid w:val="0020524E"/>
    <w:rsid w:val="00205669"/>
    <w:rsid w:val="00205D75"/>
    <w:rsid w:val="0020671C"/>
    <w:rsid w:val="00207035"/>
    <w:rsid w:val="00210B3B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365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C35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57FFB"/>
    <w:rsid w:val="00260A46"/>
    <w:rsid w:val="00260E40"/>
    <w:rsid w:val="00262074"/>
    <w:rsid w:val="00262344"/>
    <w:rsid w:val="00262B68"/>
    <w:rsid w:val="002635DB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1AC9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0F0"/>
    <w:rsid w:val="00281C75"/>
    <w:rsid w:val="0028206A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4AF7"/>
    <w:rsid w:val="00294E21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5EC9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3B5"/>
    <w:rsid w:val="002B4D3B"/>
    <w:rsid w:val="002B4D8D"/>
    <w:rsid w:val="002B4EE3"/>
    <w:rsid w:val="002B52C9"/>
    <w:rsid w:val="002B5E80"/>
    <w:rsid w:val="002B6169"/>
    <w:rsid w:val="002B63F5"/>
    <w:rsid w:val="002B64FC"/>
    <w:rsid w:val="002B6840"/>
    <w:rsid w:val="002B695E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5D30"/>
    <w:rsid w:val="002D6167"/>
    <w:rsid w:val="002D711E"/>
    <w:rsid w:val="002D722B"/>
    <w:rsid w:val="002D7401"/>
    <w:rsid w:val="002D742A"/>
    <w:rsid w:val="002E01C9"/>
    <w:rsid w:val="002E06A2"/>
    <w:rsid w:val="002E07EE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36F5"/>
    <w:rsid w:val="003140DD"/>
    <w:rsid w:val="00314159"/>
    <w:rsid w:val="00314AD6"/>
    <w:rsid w:val="003155FB"/>
    <w:rsid w:val="00315DA1"/>
    <w:rsid w:val="0031692D"/>
    <w:rsid w:val="003170DD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1C61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835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4F57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36F2"/>
    <w:rsid w:val="003B4935"/>
    <w:rsid w:val="003B4F6B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405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94D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D4A"/>
    <w:rsid w:val="00416EB7"/>
    <w:rsid w:val="004177ED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0FD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125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5243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B18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5EAB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E7543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4D48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779"/>
    <w:rsid w:val="00520C51"/>
    <w:rsid w:val="00521A2D"/>
    <w:rsid w:val="005225C7"/>
    <w:rsid w:val="00522D8A"/>
    <w:rsid w:val="00522F48"/>
    <w:rsid w:val="00523160"/>
    <w:rsid w:val="005232C8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1A07"/>
    <w:rsid w:val="0054216B"/>
    <w:rsid w:val="00542189"/>
    <w:rsid w:val="00542767"/>
    <w:rsid w:val="00542898"/>
    <w:rsid w:val="00542A09"/>
    <w:rsid w:val="005430DA"/>
    <w:rsid w:val="0054358F"/>
    <w:rsid w:val="00543791"/>
    <w:rsid w:val="005439E8"/>
    <w:rsid w:val="00543A9A"/>
    <w:rsid w:val="005442C2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E47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ED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1B46"/>
    <w:rsid w:val="00582D63"/>
    <w:rsid w:val="00582DA9"/>
    <w:rsid w:val="00583802"/>
    <w:rsid w:val="00583E8F"/>
    <w:rsid w:val="005844A4"/>
    <w:rsid w:val="00585590"/>
    <w:rsid w:val="00585669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2F7"/>
    <w:rsid w:val="005A4DA6"/>
    <w:rsid w:val="005A4E2D"/>
    <w:rsid w:val="005A52E9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22"/>
    <w:rsid w:val="006067DB"/>
    <w:rsid w:val="006069B2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9E0"/>
    <w:rsid w:val="00614B30"/>
    <w:rsid w:val="00614D6C"/>
    <w:rsid w:val="0061515B"/>
    <w:rsid w:val="0061520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1E9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52D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AD8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D75E0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45B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267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4BC3"/>
    <w:rsid w:val="0071537F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5DE"/>
    <w:rsid w:val="00730CE6"/>
    <w:rsid w:val="00730F48"/>
    <w:rsid w:val="00731064"/>
    <w:rsid w:val="00731395"/>
    <w:rsid w:val="007320D4"/>
    <w:rsid w:val="0073222A"/>
    <w:rsid w:val="00732A85"/>
    <w:rsid w:val="007330EF"/>
    <w:rsid w:val="0073447B"/>
    <w:rsid w:val="00735915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577B5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672F8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944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632"/>
    <w:rsid w:val="00790990"/>
    <w:rsid w:val="00791F35"/>
    <w:rsid w:val="0079203F"/>
    <w:rsid w:val="007921A3"/>
    <w:rsid w:val="007924D2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48F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775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22D6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10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38CB"/>
    <w:rsid w:val="0081452B"/>
    <w:rsid w:val="00814A9B"/>
    <w:rsid w:val="0081558A"/>
    <w:rsid w:val="00815BE9"/>
    <w:rsid w:val="00817146"/>
    <w:rsid w:val="008171D9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8C"/>
    <w:rsid w:val="008418E3"/>
    <w:rsid w:val="00841AB6"/>
    <w:rsid w:val="008421FB"/>
    <w:rsid w:val="008425A7"/>
    <w:rsid w:val="00842BF7"/>
    <w:rsid w:val="00843187"/>
    <w:rsid w:val="00843460"/>
    <w:rsid w:val="00843883"/>
    <w:rsid w:val="00843B99"/>
    <w:rsid w:val="00843C09"/>
    <w:rsid w:val="008440E0"/>
    <w:rsid w:val="00844384"/>
    <w:rsid w:val="00844752"/>
    <w:rsid w:val="00844B2F"/>
    <w:rsid w:val="00845CD6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1ED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F69"/>
    <w:rsid w:val="0087387F"/>
    <w:rsid w:val="00874A75"/>
    <w:rsid w:val="00874B43"/>
    <w:rsid w:val="00874FC9"/>
    <w:rsid w:val="0087513A"/>
    <w:rsid w:val="0087550F"/>
    <w:rsid w:val="008755EC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E25"/>
    <w:rsid w:val="008B5DF3"/>
    <w:rsid w:val="008B602A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14B"/>
    <w:rsid w:val="008D7672"/>
    <w:rsid w:val="008D7AF8"/>
    <w:rsid w:val="008D7F7C"/>
    <w:rsid w:val="008E293F"/>
    <w:rsid w:val="008E2AB6"/>
    <w:rsid w:val="008E2B3C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132"/>
    <w:rsid w:val="008F140A"/>
    <w:rsid w:val="008F1C11"/>
    <w:rsid w:val="008F1C63"/>
    <w:rsid w:val="008F2B46"/>
    <w:rsid w:val="008F308D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433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16D9A"/>
    <w:rsid w:val="00920A1D"/>
    <w:rsid w:val="00920F39"/>
    <w:rsid w:val="00920FFD"/>
    <w:rsid w:val="009212FD"/>
    <w:rsid w:val="00921C29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3FF9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1983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357C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4C5"/>
    <w:rsid w:val="009C27D0"/>
    <w:rsid w:val="009C2F2F"/>
    <w:rsid w:val="009C388D"/>
    <w:rsid w:val="009C4826"/>
    <w:rsid w:val="009C4E70"/>
    <w:rsid w:val="009C4FE6"/>
    <w:rsid w:val="009C6350"/>
    <w:rsid w:val="009C65F2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C54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E7AEC"/>
    <w:rsid w:val="009F0322"/>
    <w:rsid w:val="009F1DEE"/>
    <w:rsid w:val="009F1E23"/>
    <w:rsid w:val="009F26CB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72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A99"/>
    <w:rsid w:val="00A37E24"/>
    <w:rsid w:val="00A40A8B"/>
    <w:rsid w:val="00A40C68"/>
    <w:rsid w:val="00A40C75"/>
    <w:rsid w:val="00A4135A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7D6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5EAC"/>
    <w:rsid w:val="00A8607F"/>
    <w:rsid w:val="00A868AA"/>
    <w:rsid w:val="00A8692B"/>
    <w:rsid w:val="00A87B82"/>
    <w:rsid w:val="00A87BE9"/>
    <w:rsid w:val="00A9042F"/>
    <w:rsid w:val="00A905CB"/>
    <w:rsid w:val="00A91222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4560"/>
    <w:rsid w:val="00AA6038"/>
    <w:rsid w:val="00AA6206"/>
    <w:rsid w:val="00AA653C"/>
    <w:rsid w:val="00AA690D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3F4E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0E9"/>
    <w:rsid w:val="00AF0410"/>
    <w:rsid w:val="00AF1779"/>
    <w:rsid w:val="00AF18CF"/>
    <w:rsid w:val="00AF1EE7"/>
    <w:rsid w:val="00AF1F50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3FC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C7B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5B50"/>
    <w:rsid w:val="00B7606F"/>
    <w:rsid w:val="00B76B62"/>
    <w:rsid w:val="00B76EC1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03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672"/>
    <w:rsid w:val="00C03F71"/>
    <w:rsid w:val="00C04406"/>
    <w:rsid w:val="00C04CE1"/>
    <w:rsid w:val="00C053D4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429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0C45"/>
    <w:rsid w:val="00C72206"/>
    <w:rsid w:val="00C72636"/>
    <w:rsid w:val="00C72B4A"/>
    <w:rsid w:val="00C734D5"/>
    <w:rsid w:val="00C74E66"/>
    <w:rsid w:val="00C74FF1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4F8E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04ED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1AFD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B8C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CEB"/>
    <w:rsid w:val="00CE4F3D"/>
    <w:rsid w:val="00CE5801"/>
    <w:rsid w:val="00CE6496"/>
    <w:rsid w:val="00CE65E2"/>
    <w:rsid w:val="00CE75FF"/>
    <w:rsid w:val="00CE7AD8"/>
    <w:rsid w:val="00CF0075"/>
    <w:rsid w:val="00CF16F6"/>
    <w:rsid w:val="00CF1E2C"/>
    <w:rsid w:val="00CF2644"/>
    <w:rsid w:val="00CF39B3"/>
    <w:rsid w:val="00CF3A8B"/>
    <w:rsid w:val="00CF3EF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4627"/>
    <w:rsid w:val="00D06178"/>
    <w:rsid w:val="00D0688F"/>
    <w:rsid w:val="00D074FA"/>
    <w:rsid w:val="00D07B88"/>
    <w:rsid w:val="00D1012C"/>
    <w:rsid w:val="00D105C4"/>
    <w:rsid w:val="00D11098"/>
    <w:rsid w:val="00D11146"/>
    <w:rsid w:val="00D11426"/>
    <w:rsid w:val="00D11682"/>
    <w:rsid w:val="00D1256A"/>
    <w:rsid w:val="00D12DC8"/>
    <w:rsid w:val="00D13598"/>
    <w:rsid w:val="00D13D05"/>
    <w:rsid w:val="00D14ECB"/>
    <w:rsid w:val="00D14FDC"/>
    <w:rsid w:val="00D15221"/>
    <w:rsid w:val="00D16828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561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072"/>
    <w:rsid w:val="00D3349E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7C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6EE6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309"/>
    <w:rsid w:val="00D75517"/>
    <w:rsid w:val="00D758B5"/>
    <w:rsid w:val="00D75D8D"/>
    <w:rsid w:val="00D7601D"/>
    <w:rsid w:val="00D763BE"/>
    <w:rsid w:val="00D76736"/>
    <w:rsid w:val="00D767F5"/>
    <w:rsid w:val="00D76EFD"/>
    <w:rsid w:val="00D76FD2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7A0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1AA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57820"/>
    <w:rsid w:val="00E605D6"/>
    <w:rsid w:val="00E608E7"/>
    <w:rsid w:val="00E6094C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14D9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0D3C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3EE0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878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30B"/>
    <w:rsid w:val="00EE4788"/>
    <w:rsid w:val="00EE5123"/>
    <w:rsid w:val="00EE567E"/>
    <w:rsid w:val="00EE6965"/>
    <w:rsid w:val="00EE6EA5"/>
    <w:rsid w:val="00EE70AB"/>
    <w:rsid w:val="00EE7406"/>
    <w:rsid w:val="00EE7427"/>
    <w:rsid w:val="00EE780B"/>
    <w:rsid w:val="00EF05D1"/>
    <w:rsid w:val="00EF0B8E"/>
    <w:rsid w:val="00EF0BB7"/>
    <w:rsid w:val="00EF0CC1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EF69E8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831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2D81"/>
    <w:rsid w:val="00F43D6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3CB9"/>
    <w:rsid w:val="00F74298"/>
    <w:rsid w:val="00F74F75"/>
    <w:rsid w:val="00F75205"/>
    <w:rsid w:val="00F764B4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2B75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2AB8"/>
    <w:rsid w:val="00FB38FC"/>
    <w:rsid w:val="00FB4DC6"/>
    <w:rsid w:val="00FB5357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3DAE"/>
    <w:rsid w:val="00FC3FE7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419"/>
    <w:rsid w:val="00FD5773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3E70"/>
    <w:rsid w:val="00FE468B"/>
    <w:rsid w:val="00FE46C9"/>
    <w:rsid w:val="00FE4778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E7BE4"/>
    <w:rsid w:val="00FF01C5"/>
    <w:rsid w:val="00FF16A9"/>
    <w:rsid w:val="00FF1979"/>
    <w:rsid w:val="00FF1E25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AD6DD9"/>
    <w:rPr>
      <w:sz w:val="24"/>
      <w:szCs w:val="24"/>
    </w:rPr>
  </w:style>
  <w:style w:type="paragraph" w:styleId="Heading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Normal"/>
    <w:next w:val="Normal"/>
    <w:link w:val="Heading1Char1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Heading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1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aliases w:val="H4"/>
    <w:basedOn w:val="Normal"/>
    <w:next w:val="Normal"/>
    <w:link w:val="Heading4Char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Heading5">
    <w:name w:val="heading 5"/>
    <w:aliases w:val="H5"/>
    <w:basedOn w:val="Normal"/>
    <w:next w:val="Normal"/>
    <w:link w:val="Heading5Char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aliases w:val="RTC 6"/>
    <w:basedOn w:val="Normal"/>
    <w:next w:val="Normal"/>
    <w:link w:val="Heading6Char1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Heading7">
    <w:name w:val="heading 7"/>
    <w:aliases w:val="RTC7"/>
    <w:basedOn w:val="Normal"/>
    <w:next w:val="Normal"/>
    <w:link w:val="Heading7Char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Heading8">
    <w:name w:val="heading 8"/>
    <w:basedOn w:val="Normal"/>
    <w:next w:val="Normal"/>
    <w:link w:val="Heading8Char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DefaultParagraphFont"/>
    <w:link w:val="Heading1"/>
    <w:uiPriority w:val="9"/>
    <w:rsid w:val="002256D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DefaultParagraphFont"/>
    <w:link w:val="Heading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DefaultParagraphFont"/>
    <w:link w:val="Heading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DefaultParagraphFont"/>
    <w:link w:val="Heading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DefaultParagraphFont"/>
    <w:link w:val="Heading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20">
    <w:name w:val="Heading 1 Char20"/>
    <w:aliases w:val="Заголовок 1 Знак Знак Знак Знак Знак Знак Знак Знак Знак Char20,H1 Char20,H1 Знак Char20,Document Header1 Char20,Headi... Char20,Heading 1iz Char20,Б1 Char20,Б11 Char20,Введение... Char20,Заголовок параграфа (1.) Char20,h1 Char20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9">
    <w:name w:val="Heading 1 Char19"/>
    <w:aliases w:val="Заголовок 1 Знак Знак Знак Знак Знак Знак Знак Знак Знак Char19,H1 Char19,H1 Знак Char19,Document Header1 Char19,Headi... Char19,Heading 1iz Char19,Б1 Char19,Б11 Char19,Введение... Char19,Заголовок параграфа (1.) Char19,h1 Char19"/>
    <w:basedOn w:val="DefaultParagraphFont"/>
    <w:link w:val="Heading1"/>
    <w:uiPriority w:val="99"/>
    <w:locked/>
    <w:rsid w:val="00331C6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8">
    <w:name w:val="Heading 1 Char18"/>
    <w:aliases w:val="Заголовок 1 Знак Знак Знак Знак Знак Знак Знак Знак Знак Char18,H1 Char18,H1 Знак Char18,Document Header1 Char18,Headi... Char18,Heading 1iz Char18,Б1 Char18,Б11 Char18,Введение... Char18,Заголовок параграфа (1.) Char18,h1 Char18"/>
    <w:basedOn w:val="DefaultParagraphFont"/>
    <w:link w:val="Heading1"/>
    <w:uiPriority w:val="99"/>
    <w:locked/>
    <w:rsid w:val="001B3B2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7">
    <w:name w:val="Heading 1 Char17"/>
    <w:aliases w:val="Заголовок 1 Знак Знак Знак Знак Знак Знак Знак Знак Знак Char17,H1 Char17,H1 Знак Char17,Document Header1 Char17,Headi... Char17,Heading 1iz Char17,Б1 Char17,Б11 Char17,Введение... Char17,Заголовок параграфа (1.) Char17,h1 Char17"/>
    <w:basedOn w:val="DefaultParagraphFont"/>
    <w:link w:val="Heading1"/>
    <w:uiPriority w:val="99"/>
    <w:locked/>
    <w:rsid w:val="00066BD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6">
    <w:name w:val="Heading 1 Char16"/>
    <w:aliases w:val="Заголовок 1 Знак Знак Знак Знак Знак Знак Знак Знак Знак Char16,H1 Char16,H1 Знак Char16,Document Header1 Char16,Headi... Char16,Heading 1iz Char16,Б1 Char16,Б11 Char16,Введение... Char16,Заголовок параграфа (1.) Char16,h1 Char16"/>
    <w:basedOn w:val="DefaultParagraphFont"/>
    <w:link w:val="Heading1"/>
    <w:uiPriority w:val="99"/>
    <w:locked/>
    <w:rsid w:val="00FB535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5">
    <w:name w:val="Heading 1 Char15"/>
    <w:aliases w:val="Заголовок 1 Знак Знак Знак Знак Знак Знак Знак Знак Знак Char15,H1 Char15,H1 Знак Char15,Document Header1 Char15,Headi... Char15,Heading 1iz Char15,Б1 Char15,Б11 Char15,Введение... Char15,Заголовок параграфа (1.) Char15,h1 Char15"/>
    <w:basedOn w:val="DefaultParagraphFont"/>
    <w:link w:val="Heading1"/>
    <w:uiPriority w:val="99"/>
    <w:locked/>
    <w:rsid w:val="00F764B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4">
    <w:name w:val="Heading 1 Char14"/>
    <w:aliases w:val="Заголовок 1 Знак Знак Знак Знак Знак Знак Знак Знак Знак Char14,H1 Char14,H1 Знак Char14,Document Header1 Char14,Headi... Char14,Heading 1iz Char14,Б1 Char14,Б11 Char14,Введение... Char14,Заголовок параграфа (1.) Char14,h1 Char14"/>
    <w:basedOn w:val="DefaultParagraphFont"/>
    <w:link w:val="Heading1"/>
    <w:uiPriority w:val="99"/>
    <w:locked/>
    <w:rsid w:val="009D5C5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3">
    <w:name w:val="Heading 1 Char13"/>
    <w:aliases w:val="Заголовок 1 Знак Знак Знак Знак Знак Знак Знак Знак Знак Char13,H1 Char13,H1 Знак Char13,Document Header1 Char13,Headi... Char13,Heading 1iz Char13,Б1 Char13,Б11 Char13,Введение... Char13,Заголовок параграфа (1.) Char13,h1 Char13"/>
    <w:basedOn w:val="DefaultParagraphFont"/>
    <w:link w:val="Heading1"/>
    <w:uiPriority w:val="99"/>
    <w:locked/>
    <w:rsid w:val="00AF00E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DefaultParagraphFont"/>
    <w:link w:val="Heading1"/>
    <w:uiPriority w:val="99"/>
    <w:locked/>
    <w:rsid w:val="00F73CB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DefaultParagraphFont"/>
    <w:link w:val="Heading1"/>
    <w:uiPriority w:val="99"/>
    <w:locked/>
    <w:rsid w:val="006331E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DefaultParagraphFont"/>
    <w:link w:val="Heading1"/>
    <w:uiPriority w:val="99"/>
    <w:locked/>
    <w:rsid w:val="0044012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DefaultParagraphFont"/>
    <w:link w:val="Heading1"/>
    <w:uiPriority w:val="99"/>
    <w:locked/>
    <w:rsid w:val="000D67A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DefaultParagraphFont"/>
    <w:link w:val="Heading1"/>
    <w:uiPriority w:val="99"/>
    <w:locked/>
    <w:rsid w:val="004A7B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DefaultParagraphFont"/>
    <w:link w:val="Heading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DefaultParagraphFont"/>
    <w:link w:val="Heading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DefaultParagraphFont"/>
    <w:link w:val="Heading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DefaultParagraphFont"/>
    <w:link w:val="Heading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DefaultParagraphFont"/>
    <w:link w:val="Heading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DefaultParagraphFont"/>
    <w:link w:val="Heading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">
    <w:name w:val="Heading 1 Char1"/>
    <w:aliases w:val="Заголовок 1 Знак Знак Знак Знак Знак Знак Знак Знак Знак Char1,H1 Char1,H1 Знак Char1,Document Header1 Char1,Headi... Char1,Heading 1iz Char1,Б1 Char1,Б11 Char1,Введение... Char1,Заголовок параграфа (1.) Char1,h1 Char1,В1 Char1"/>
    <w:basedOn w:val="DefaultParagraphFont"/>
    <w:link w:val="Heading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Normal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DefaultParagraphFont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DefaultParagraphFont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DefaultParagraphFont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DefaultParagraphFont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DefaultParagraphFont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0">
    <w:name w:val="Знак Знак4"/>
    <w:basedOn w:val="DefaultParagraphFont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Header">
    <w:name w:val="header"/>
    <w:aliases w:val="Heder,Titul"/>
    <w:basedOn w:val="Normal"/>
    <w:link w:val="HeaderChar1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Footer">
    <w:name w:val="footer"/>
    <w:basedOn w:val="Normal"/>
    <w:link w:val="FooterChar1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">
    <w:name w:val="Знак Знак2"/>
    <w:basedOn w:val="DefaultParagraphFont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">
    <w:name w:val="Знак Знак1"/>
    <w:basedOn w:val="DefaultParagraphFont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Hyperlink">
    <w:name w:val="Hyperlink"/>
    <w:basedOn w:val="DefaultParagraphFont"/>
    <w:uiPriority w:val="99"/>
    <w:rsid w:val="00AD6DD9"/>
    <w:rPr>
      <w:rFonts w:cs="Times New Roman"/>
      <w:color w:val="0000FF"/>
      <w:u w:val="single"/>
    </w:rPr>
  </w:style>
  <w:style w:type="paragraph" w:styleId="ListParagraph">
    <w:name w:val="List Paragraph"/>
    <w:basedOn w:val="Normal"/>
    <w:link w:val="ListParagraphChar"/>
    <w:uiPriority w:val="99"/>
    <w:qFormat/>
    <w:rsid w:val="00AD6DD9"/>
    <w:pPr>
      <w:ind w:left="720"/>
      <w:contextualSpacing/>
    </w:pPr>
    <w:rPr>
      <w:szCs w:val="20"/>
    </w:rPr>
  </w:style>
  <w:style w:type="character" w:styleId="FollowedHyperlink">
    <w:name w:val="FollowedHyperlink"/>
    <w:basedOn w:val="DefaultParagraphFont"/>
    <w:uiPriority w:val="99"/>
    <w:rsid w:val="00AD6DD9"/>
    <w:rPr>
      <w:rFonts w:cs="Times New Roman"/>
      <w:color w:val="800080"/>
      <w:u w:val="single"/>
    </w:rPr>
  </w:style>
  <w:style w:type="paragraph" w:customStyle="1" w:styleId="a1">
    <w:name w:val="Текст документа"/>
    <w:basedOn w:val="Normal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NormalWeb">
    <w:name w:val="Normal (Web)"/>
    <w:aliases w:val="Обычный (веб) Знак Знак,Обычный (Web) Знак Знак Знак"/>
    <w:basedOn w:val="Normal"/>
    <w:link w:val="NormalWebChar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Normal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Normal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0">
    <w:name w:val="çàãîëîâîê 2"/>
    <w:basedOn w:val="Normal"/>
    <w:next w:val="Normal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BodyTextIndent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Normal"/>
    <w:link w:val="BodyTextIndentChar1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DefaultParagraphFont"/>
    <w:link w:val="BodyTextIndent"/>
    <w:uiPriority w:val="99"/>
    <w:locked/>
    <w:rsid w:val="00AD6DD9"/>
    <w:rPr>
      <w:rFonts w:cs="Times New Roman"/>
      <w:sz w:val="24"/>
      <w:szCs w:val="24"/>
    </w:rPr>
  </w:style>
  <w:style w:type="character" w:customStyle="1" w:styleId="BodyTextIndentChar1">
    <w:name w:val="Body Text Indent Char1"/>
    <w:aliases w:val="текст Char1,Основной текст с отступом Знак1 Знак Char1,Основной текст с отступом Знак1 Знак Знак Знак Char1,Основной текст с отступом Знак Знак Знак Знак Знак Знак Char1,Основной текст с отступом Знак Char1,Знак Char1"/>
    <w:basedOn w:val="DefaultParagraphFont"/>
    <w:link w:val="BodyTextIndent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2">
    <w:name w:val="Знак Знак"/>
    <w:basedOn w:val="DefaultParagraphFont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Indent2">
    <w:name w:val="Body Text Indent 2"/>
    <w:aliases w:val="Знак1"/>
    <w:basedOn w:val="Normal"/>
    <w:link w:val="BodyTextIndent2Char1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DefaultParagraphFont"/>
    <w:link w:val="BodyTextIndent2"/>
    <w:uiPriority w:val="99"/>
    <w:semiHidden/>
    <w:locked/>
    <w:rsid w:val="00CB2336"/>
    <w:rPr>
      <w:rFonts w:cs="Times New Roman"/>
      <w:sz w:val="24"/>
      <w:szCs w:val="24"/>
    </w:rPr>
  </w:style>
  <w:style w:type="paragraph" w:styleId="BodyText">
    <w:name w:val="Body Text"/>
    <w:aliases w:val="Основной текст Знак Знак"/>
    <w:basedOn w:val="Normal"/>
    <w:link w:val="BodyTextChar"/>
    <w:uiPriority w:val="99"/>
    <w:rsid w:val="00AD6DD9"/>
    <w:pPr>
      <w:spacing w:after="120"/>
    </w:pPr>
  </w:style>
  <w:style w:type="character" w:customStyle="1" w:styleId="BodyTextChar">
    <w:name w:val="Body Text Char"/>
    <w:aliases w:val="Основной текст Знак Знак Char"/>
    <w:basedOn w:val="DefaultParagraphFont"/>
    <w:link w:val="BodyText"/>
    <w:uiPriority w:val="99"/>
    <w:locked/>
    <w:rsid w:val="00AD6DD9"/>
    <w:rPr>
      <w:rFonts w:cs="Times New Roman"/>
      <w:sz w:val="24"/>
      <w:szCs w:val="24"/>
    </w:rPr>
  </w:style>
  <w:style w:type="paragraph" w:styleId="Title">
    <w:name w:val="Title"/>
    <w:basedOn w:val="Normal"/>
    <w:link w:val="TitleChar1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Normal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Normal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Normal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Normal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BodyText3">
    <w:name w:val="Body Text 3"/>
    <w:basedOn w:val="Normal"/>
    <w:link w:val="BodyText3Char1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BodyTextIndent3">
    <w:name w:val="Body Text Indent 3"/>
    <w:basedOn w:val="Normal"/>
    <w:link w:val="BodyTextIndent3Char1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AD6DD9"/>
    <w:rPr>
      <w:rFonts w:cs="Times New Roman"/>
      <w:sz w:val="16"/>
      <w:szCs w:val="16"/>
    </w:rPr>
  </w:style>
  <w:style w:type="paragraph" w:customStyle="1" w:styleId="a3">
    <w:name w:val="Таблица шапка"/>
    <w:basedOn w:val="Normal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4">
    <w:name w:val="Таблица текст"/>
    <w:basedOn w:val="Normal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Normal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5">
    <w:name w:val="Пункт"/>
    <w:basedOn w:val="Normal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6">
    <w:name w:val="Подподпункт"/>
    <w:basedOn w:val="Normal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0">
    <w:name w:val="Заголовок 1 Знак"/>
    <w:aliases w:val="Заголовок 1 Знак Знак Знак Знак Знак Знак Знак Знак Знак Знак1,H1 Знак2,H1 Знак Знак1"/>
    <w:basedOn w:val="DefaultParagraphFont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Preformatted">
    <w:name w:val="HTML Preformatted"/>
    <w:basedOn w:val="Normal"/>
    <w:link w:val="HTMLPreformattedChar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DefaultParagraphFont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DefaultParagraphFont"/>
    <w:uiPriority w:val="99"/>
    <w:locked/>
    <w:rsid w:val="00AD6DD9"/>
    <w:rPr>
      <w:rFonts w:cs="Times New Roman"/>
    </w:rPr>
  </w:style>
  <w:style w:type="paragraph" w:styleId="EnvelopeAddress">
    <w:name w:val="envelope address"/>
    <w:basedOn w:val="Normal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EnvelopeReturn">
    <w:name w:val="envelope return"/>
    <w:basedOn w:val="Normal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ListBullet">
    <w:name w:val="List Bullet"/>
    <w:basedOn w:val="Normal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ListNumber">
    <w:name w:val="List Number"/>
    <w:basedOn w:val="Normal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ListBullet2">
    <w:name w:val="List Bullet 2"/>
    <w:basedOn w:val="Normal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ListBullet3">
    <w:name w:val="List Bullet 3"/>
    <w:basedOn w:val="Normal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ListBullet4">
    <w:name w:val="List Bullet 4"/>
    <w:basedOn w:val="Normal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ListBullet5">
    <w:name w:val="List Bullet 5"/>
    <w:basedOn w:val="Normal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ListNumber2">
    <w:name w:val="List Number 2"/>
    <w:basedOn w:val="Normal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ListNumber3">
    <w:name w:val="List Number 3"/>
    <w:basedOn w:val="Normal"/>
    <w:uiPriority w:val="99"/>
    <w:rsid w:val="00AD6DD9"/>
    <w:pPr>
      <w:tabs>
        <w:tab w:val="num" w:pos="360"/>
      </w:tabs>
      <w:spacing w:after="60"/>
      <w:jc w:val="both"/>
    </w:pPr>
  </w:style>
  <w:style w:type="paragraph" w:styleId="ListNumber4">
    <w:name w:val="List Number 4"/>
    <w:basedOn w:val="Normal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ListNumber5">
    <w:name w:val="List Number 5"/>
    <w:basedOn w:val="Normal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7">
    <w:name w:val="Основной текст Знак"/>
    <w:aliases w:val="Основной текст Знак Знак Знак1,Основной текст Знак Знак Знак"/>
    <w:basedOn w:val="DefaultParagraphFont"/>
    <w:uiPriority w:val="99"/>
    <w:locked/>
    <w:rsid w:val="00AD6DD9"/>
    <w:rPr>
      <w:rFonts w:cs="Times New Roman"/>
      <w:sz w:val="24"/>
      <w:szCs w:val="24"/>
    </w:rPr>
  </w:style>
  <w:style w:type="paragraph" w:styleId="Subtitle">
    <w:name w:val="Subtitle"/>
    <w:basedOn w:val="Normal"/>
    <w:link w:val="SubtitleChar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">
    <w:name w:val="Знак Знак9"/>
    <w:basedOn w:val="DefaultParagraphFont"/>
    <w:uiPriority w:val="99"/>
    <w:rsid w:val="00AD6DD9"/>
    <w:rPr>
      <w:rFonts w:ascii="Arial" w:hAnsi="Arial" w:cs="Arial"/>
      <w:sz w:val="24"/>
      <w:szCs w:val="24"/>
    </w:rPr>
  </w:style>
  <w:style w:type="paragraph" w:styleId="Date">
    <w:name w:val="Date"/>
    <w:basedOn w:val="Normal"/>
    <w:next w:val="Normal"/>
    <w:link w:val="DateChar"/>
    <w:uiPriority w:val="99"/>
    <w:rsid w:val="00AD6DD9"/>
    <w:pPr>
      <w:spacing w:after="60"/>
      <w:jc w:val="both"/>
    </w:pPr>
  </w:style>
  <w:style w:type="character" w:customStyle="1" w:styleId="DateChar">
    <w:name w:val="Date Char"/>
    <w:basedOn w:val="DefaultParagraphFont"/>
    <w:link w:val="Date"/>
    <w:uiPriority w:val="99"/>
    <w:locked/>
    <w:rsid w:val="00AD6DD9"/>
    <w:rPr>
      <w:rFonts w:cs="Times New Roman"/>
      <w:sz w:val="24"/>
      <w:szCs w:val="24"/>
    </w:rPr>
  </w:style>
  <w:style w:type="character" w:customStyle="1" w:styleId="8">
    <w:name w:val="Знак Знак8"/>
    <w:basedOn w:val="DefaultParagraphFont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NoteHeading">
    <w:name w:val="Note Heading"/>
    <w:basedOn w:val="Normal"/>
    <w:next w:val="Normal"/>
    <w:link w:val="NoteHeadingChar"/>
    <w:uiPriority w:val="99"/>
    <w:rsid w:val="00AD6DD9"/>
    <w:pPr>
      <w:spacing w:after="60"/>
      <w:jc w:val="both"/>
    </w:pPr>
  </w:style>
  <w:style w:type="character" w:customStyle="1" w:styleId="NoteHeadingChar">
    <w:name w:val="Note Heading Char"/>
    <w:basedOn w:val="DefaultParagraphFont"/>
    <w:link w:val="NoteHeading"/>
    <w:uiPriority w:val="99"/>
    <w:locked/>
    <w:rsid w:val="00AD6DD9"/>
    <w:rPr>
      <w:rFonts w:cs="Times New Roman"/>
      <w:sz w:val="24"/>
      <w:szCs w:val="24"/>
    </w:rPr>
  </w:style>
  <w:style w:type="character" w:customStyle="1" w:styleId="7">
    <w:name w:val="Знак Знак7"/>
    <w:basedOn w:val="DefaultParagraphFont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1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AD6DD9"/>
    <w:rPr>
      <w:rFonts w:cs="Times New Roman"/>
      <w:sz w:val="24"/>
      <w:szCs w:val="24"/>
    </w:rPr>
  </w:style>
  <w:style w:type="character" w:customStyle="1" w:styleId="6">
    <w:name w:val="Знак Знак6"/>
    <w:basedOn w:val="DefaultParagraphFont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DefaultParagraphFont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DefaultParagraphFont"/>
    <w:uiPriority w:val="99"/>
    <w:locked/>
    <w:rsid w:val="00AD6DD9"/>
    <w:rPr>
      <w:rFonts w:cs="Times New Roman"/>
      <w:noProof/>
      <w:sz w:val="24"/>
      <w:szCs w:val="24"/>
    </w:rPr>
  </w:style>
  <w:style w:type="paragraph" w:styleId="PlainText">
    <w:name w:val="Plain Text"/>
    <w:basedOn w:val="Normal"/>
    <w:link w:val="PlainTextChar1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AD6DD9"/>
    <w:rPr>
      <w:rFonts w:ascii="Courier New" w:hAnsi="Courier New" w:cs="Courier New"/>
    </w:rPr>
  </w:style>
  <w:style w:type="character" w:customStyle="1" w:styleId="5">
    <w:name w:val="Знак Знак5"/>
    <w:basedOn w:val="DefaultParagraphFont"/>
    <w:uiPriority w:val="99"/>
    <w:rsid w:val="00AD6DD9"/>
    <w:rPr>
      <w:rFonts w:ascii="Courier New" w:hAnsi="Courier New" w:cs="Courier New"/>
    </w:rPr>
  </w:style>
  <w:style w:type="paragraph" w:customStyle="1" w:styleId="12">
    <w:name w:val="Стиль1"/>
    <w:basedOn w:val="Normal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2">
    <w:name w:val="Стиль2"/>
    <w:basedOn w:val="ListNumber2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0">
    <w:name w:val="Стиль3 Знак Знак"/>
    <w:basedOn w:val="DefaultParagraphFont"/>
    <w:uiPriority w:val="99"/>
    <w:locked/>
    <w:rsid w:val="00AD6DD9"/>
    <w:rPr>
      <w:rFonts w:cs="Times New Roman"/>
      <w:sz w:val="24"/>
      <w:szCs w:val="24"/>
    </w:rPr>
  </w:style>
  <w:style w:type="paragraph" w:customStyle="1" w:styleId="31">
    <w:name w:val="Стиль3 Знак"/>
    <w:basedOn w:val="BodyTextIndent2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Normal"/>
    <w:uiPriority w:val="99"/>
    <w:rsid w:val="00AD6DD9"/>
    <w:pPr>
      <w:spacing w:after="60"/>
      <w:jc w:val="both"/>
    </w:pPr>
  </w:style>
  <w:style w:type="paragraph" w:customStyle="1" w:styleId="32">
    <w:name w:val="Стиль3"/>
    <w:basedOn w:val="BodyTextIndent2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8">
    <w:name w:val="Словарная статья"/>
    <w:basedOn w:val="Normal"/>
    <w:next w:val="Normal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9">
    <w:name w:val="текст таблицы"/>
    <w:basedOn w:val="Normal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Normal"/>
    <w:uiPriority w:val="99"/>
    <w:rsid w:val="00AD6DD9"/>
    <w:pPr>
      <w:spacing w:before="100" w:beforeAutospacing="1" w:after="100" w:afterAutospacing="1"/>
    </w:pPr>
  </w:style>
  <w:style w:type="character" w:customStyle="1" w:styleId="aa">
    <w:name w:val="Пункт Знак Знак"/>
    <w:basedOn w:val="DefaultParagraphFont"/>
    <w:uiPriority w:val="99"/>
    <w:locked/>
    <w:rsid w:val="00AD6DD9"/>
    <w:rPr>
      <w:rFonts w:cs="Times New Roman"/>
      <w:sz w:val="28"/>
      <w:szCs w:val="28"/>
    </w:rPr>
  </w:style>
  <w:style w:type="paragraph" w:customStyle="1" w:styleId="ab">
    <w:name w:val="Пункт Знак"/>
    <w:basedOn w:val="Normal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c">
    <w:name w:val="Подпункт"/>
    <w:basedOn w:val="a5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PlainText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3">
    <w:name w:val="Знак Знак Знак2 Знак"/>
    <w:basedOn w:val="Normal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7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Normal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Normal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Normal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Normal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Normal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0">
    <w:name w:val="Знак5 Знак Знак Знак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3">
    <w:name w:val="Знак3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Normal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PageNumber">
    <w:name w:val="page number"/>
    <w:basedOn w:val="DefaultParagraphFont"/>
    <w:uiPriority w:val="99"/>
    <w:rsid w:val="00AD6DD9"/>
    <w:rPr>
      <w:rFonts w:ascii="Times New Roman" w:hAnsi="Times New Roman" w:cs="Times New Roman"/>
    </w:rPr>
  </w:style>
  <w:style w:type="character" w:customStyle="1" w:styleId="ad">
    <w:name w:val="Знак Знак Знак"/>
    <w:basedOn w:val="DefaultParagraphFont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8">
    <w:name w:val="Заголовок 1 Знак Знак Знак Знак Знак Знак Знак Знак Знак Знак"/>
    <w:aliases w:val="H1 Знак1,H1 Знак Знак Знак"/>
    <w:basedOn w:val="DefaultParagraphFont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DefaultParagraphFont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4">
    <w:name w:val="Знак Знак Знак2"/>
    <w:basedOn w:val="DefaultParagraphFont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e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DefaultParagraphFont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Normal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0">
    <w:name w:val="Знак Знак22"/>
    <w:basedOn w:val="DefaultParagraphFont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DefaultParagraphFont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DefaultParagraphFont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9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DefaultParagraphFont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">
    <w:name w:val="Знак5 Знак Знак Знак1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TOCHeading">
    <w:name w:val="TOC Heading"/>
    <w:basedOn w:val="Heading1"/>
    <w:next w:val="Normal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DefaultParagraphFont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DefaultParagraphFont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DefaultParagraphFont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">
    <w:name w:val="Знак Знак91"/>
    <w:basedOn w:val="DefaultParagraphFont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">
    <w:name w:val="Знак Знак81"/>
    <w:basedOn w:val="DefaultParagraphFont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">
    <w:name w:val="Знак Знак71"/>
    <w:basedOn w:val="DefaultParagraphFont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">
    <w:name w:val="Знак Знак61"/>
    <w:basedOn w:val="DefaultParagraphFont"/>
    <w:uiPriority w:val="99"/>
    <w:rsid w:val="00AD6DD9"/>
    <w:rPr>
      <w:rFonts w:ascii="Arial" w:hAnsi="Arial" w:cs="Arial"/>
      <w:lang w:val="ru-RU" w:eastAsia="ru-RU"/>
    </w:rPr>
  </w:style>
  <w:style w:type="character" w:customStyle="1" w:styleId="510">
    <w:name w:val="Знак Знак51"/>
    <w:basedOn w:val="DefaultParagraphFont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">
    <w:name w:val="Знак Знак41"/>
    <w:basedOn w:val="DefaultParagraphFont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4">
    <w:name w:val="Знак Знак3"/>
    <w:basedOn w:val="DefaultParagraphFont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5">
    <w:name w:val="Знак Знак Знак3"/>
    <w:basedOn w:val="DefaultParagraphFont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1">
    <w:name w:val="Знак Знак Знак2 Знак2"/>
    <w:basedOn w:val="Normal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DefaultParagraphFont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DefaultParagraphFont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">
    <w:name w:val="Знак5 Знак Знак Знак2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DefaultParagraphFont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2">
    <w:name w:val="Стиль4"/>
    <w:basedOn w:val="Normal"/>
    <w:uiPriority w:val="99"/>
    <w:rsid w:val="00AD6DD9"/>
    <w:pPr>
      <w:jc w:val="both"/>
    </w:pPr>
    <w:rPr>
      <w:color w:val="000080"/>
    </w:rPr>
  </w:style>
  <w:style w:type="paragraph" w:customStyle="1" w:styleId="1a">
    <w:name w:val="Абзац списка1"/>
    <w:basedOn w:val="Normal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DefaultParagraphFont"/>
    <w:uiPriority w:val="99"/>
    <w:rsid w:val="00AD6DD9"/>
    <w:rPr>
      <w:rFonts w:cs="Times New Roman"/>
      <w:sz w:val="19"/>
      <w:szCs w:val="19"/>
    </w:rPr>
  </w:style>
  <w:style w:type="paragraph" w:customStyle="1" w:styleId="af">
    <w:name w:val="Содержимое таблицы"/>
    <w:basedOn w:val="Normal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NoSpacing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Normal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Strong">
    <w:name w:val="Strong"/>
    <w:basedOn w:val="DefaultParagraphFont"/>
    <w:uiPriority w:val="99"/>
    <w:qFormat/>
    <w:rsid w:val="00AD6DD9"/>
    <w:rPr>
      <w:rFonts w:cs="Times New Roman"/>
      <w:b/>
      <w:bCs/>
    </w:rPr>
  </w:style>
  <w:style w:type="table" w:styleId="TableGrid">
    <w:name w:val="Table Grid"/>
    <w:basedOn w:val="TableNormal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Normal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DefaultParagraphFont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TOC1">
    <w:name w:val="toc 1"/>
    <w:basedOn w:val="Normal"/>
    <w:next w:val="Normal"/>
    <w:autoRedefine/>
    <w:uiPriority w:val="99"/>
    <w:semiHidden/>
    <w:rsid w:val="00916D9A"/>
    <w:pPr>
      <w:tabs>
        <w:tab w:val="right" w:leader="dot" w:pos="10440"/>
      </w:tabs>
    </w:pPr>
    <w:rPr>
      <w:noProof/>
      <w:kern w:val="28"/>
      <w:sz w:val="22"/>
      <w:szCs w:val="22"/>
    </w:rPr>
  </w:style>
  <w:style w:type="character" w:customStyle="1" w:styleId="af0">
    <w:name w:val="комментарий"/>
    <w:basedOn w:val="DefaultParagraphFont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1">
    <w:name w:val="Поясн.зап."/>
    <w:basedOn w:val="ListNumber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BlockText">
    <w:name w:val="Block Text"/>
    <w:basedOn w:val="Normal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2">
    <w:name w:val="ОПЗ"/>
    <w:basedOn w:val="Normal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Normal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Normal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Normal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3">
    <w:name w:val="Заголовок приложения"/>
    <w:basedOn w:val="Normal"/>
    <w:next w:val="Normal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b">
    <w:name w:val="Заголовок приложения 1"/>
    <w:basedOn w:val="Normal"/>
    <w:next w:val="Normal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5">
    <w:name w:val="Заголовок приложения 2"/>
    <w:basedOn w:val="Normal"/>
    <w:next w:val="Normal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6">
    <w:name w:val="Заголовок приложения 3"/>
    <w:basedOn w:val="Normal"/>
    <w:next w:val="Normal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3">
    <w:name w:val="Заголовок приложения 4"/>
    <w:basedOn w:val="Normal"/>
    <w:next w:val="Normal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3">
    <w:name w:val="Заголовок приложения 5"/>
    <w:basedOn w:val="Normal"/>
    <w:next w:val="Normal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DefaultParagraphFont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Normal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4">
    <w:name w:val="Примечание"/>
    <w:basedOn w:val="Normal"/>
    <w:link w:val="af5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DefaultParagraphFont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Normal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Normal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DefaultParagraphFont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Normal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BodyTextIndent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DefaultParagraphFont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Normal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Normal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Normal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Normal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Normal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Normal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Normal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Normal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BodyTextIndent2Char1">
    <w:name w:val="Body Text Indent 2 Char1"/>
    <w:aliases w:val="Знак1 Char1"/>
    <w:basedOn w:val="DefaultParagraphFont"/>
    <w:link w:val="BodyTextIndent2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DefaultParagraphFont"/>
    <w:uiPriority w:val="99"/>
    <w:rsid w:val="009B2A17"/>
    <w:rPr>
      <w:rFonts w:cs="Times New Roman"/>
    </w:rPr>
  </w:style>
  <w:style w:type="paragraph" w:customStyle="1" w:styleId="Style20">
    <w:name w:val="Style20"/>
    <w:basedOn w:val="Normal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TitleChar1">
    <w:name w:val="Title Char1"/>
    <w:link w:val="Title"/>
    <w:uiPriority w:val="99"/>
    <w:locked/>
    <w:rsid w:val="0047627A"/>
    <w:rPr>
      <w:sz w:val="28"/>
      <w:lang w:val="ru-RU" w:eastAsia="ru-RU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locked/>
    <w:rsid w:val="00F02C1A"/>
    <w:rPr>
      <w:rFonts w:cs="Times New Roman"/>
      <w:sz w:val="16"/>
      <w:szCs w:val="16"/>
    </w:rPr>
  </w:style>
  <w:style w:type="character" w:customStyle="1" w:styleId="BodyText2Char1">
    <w:name w:val="Body Text 2 Char1"/>
    <w:link w:val="BodyText2"/>
    <w:uiPriority w:val="99"/>
    <w:locked/>
    <w:rsid w:val="00E4209C"/>
    <w:rPr>
      <w:sz w:val="28"/>
    </w:rPr>
  </w:style>
  <w:style w:type="paragraph" w:customStyle="1" w:styleId="af6">
    <w:name w:val="**Основной"/>
    <w:link w:val="af7"/>
    <w:uiPriority w:val="99"/>
    <w:rsid w:val="005E6F3F"/>
    <w:pPr>
      <w:spacing w:line="360" w:lineRule="exact"/>
      <w:ind w:firstLine="454"/>
      <w:jc w:val="both"/>
    </w:pPr>
  </w:style>
  <w:style w:type="character" w:customStyle="1" w:styleId="af7">
    <w:name w:val="**Основной Знак"/>
    <w:link w:val="af6"/>
    <w:uiPriority w:val="99"/>
    <w:locked/>
    <w:rsid w:val="005E6F3F"/>
    <w:rPr>
      <w:sz w:val="22"/>
    </w:rPr>
  </w:style>
  <w:style w:type="paragraph" w:styleId="DocumentMap">
    <w:name w:val="Document Map"/>
    <w:basedOn w:val="Normal"/>
    <w:link w:val="DocumentMapChar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Heading2Char1">
    <w:name w:val="Heading 2 Char1"/>
    <w:aliases w:val="H2 Char1,2 Char1,22 Char1,A Char1,A.B.C. Char1,CHS Char1,Gliederung2 Char1,H Char1,H2 Знак Char1,H2-Heading 2 Char1,H21 Char1,H22 Char1,HD2 Char1,Header2 Char1,Heading 2 Hidden Char1,Heading Indent No L2 Char1,Heading2 Char1,Major Char"/>
    <w:basedOn w:val="DefaultParagraphFont"/>
    <w:link w:val="Heading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1">
    <w:name w:val="Heading 3 Char1"/>
    <w:aliases w:val="H3 Char1"/>
    <w:basedOn w:val="DefaultParagraphFont"/>
    <w:link w:val="Heading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Heading4Char1">
    <w:name w:val="Heading 4 Char1"/>
    <w:aliases w:val="H4 Char1"/>
    <w:basedOn w:val="DefaultParagraphFont"/>
    <w:link w:val="Heading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Heading5Char1">
    <w:name w:val="Heading 5 Char1"/>
    <w:aliases w:val="H5 Char1"/>
    <w:basedOn w:val="DefaultParagraphFont"/>
    <w:link w:val="Heading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Heading6Char1">
    <w:name w:val="Heading 6 Char1"/>
    <w:aliases w:val="RTC 6 Char1"/>
    <w:basedOn w:val="DefaultParagraphFont"/>
    <w:link w:val="Heading6"/>
    <w:uiPriority w:val="99"/>
    <w:locked/>
    <w:rsid w:val="00974AA6"/>
    <w:rPr>
      <w:i/>
      <w:iCs/>
    </w:rPr>
  </w:style>
  <w:style w:type="character" w:customStyle="1" w:styleId="Heading7Char1">
    <w:name w:val="Heading 7 Char1"/>
    <w:aliases w:val="RTC7 Char1"/>
    <w:basedOn w:val="DefaultParagraphFont"/>
    <w:link w:val="Heading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Heading8Char1">
    <w:name w:val="Heading 8 Char1"/>
    <w:basedOn w:val="DefaultParagraphFont"/>
    <w:link w:val="Heading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Heading9Char1">
    <w:name w:val="Heading 9 Char1"/>
    <w:basedOn w:val="DefaultParagraphFont"/>
    <w:link w:val="Heading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FooterChar1">
    <w:name w:val="Footer Char1"/>
    <w:basedOn w:val="DefaultParagraphFont"/>
    <w:link w:val="Footer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Normal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BalloonText">
    <w:name w:val="Balloon Text"/>
    <w:basedOn w:val="Normal"/>
    <w:link w:val="BalloonTextChar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HeaderChar1">
    <w:name w:val="Header Char1"/>
    <w:aliases w:val="Heder Char1,Titul Char1"/>
    <w:basedOn w:val="DefaultParagraphFont"/>
    <w:link w:val="Header"/>
    <w:uiPriority w:val="99"/>
    <w:locked/>
    <w:rsid w:val="00974AA6"/>
    <w:rPr>
      <w:rFonts w:cs="Times New Roman"/>
      <w:sz w:val="24"/>
      <w:szCs w:val="24"/>
    </w:rPr>
  </w:style>
  <w:style w:type="paragraph" w:customStyle="1" w:styleId="26">
    <w:name w:val="заголовок 2"/>
    <w:basedOn w:val="Normal"/>
    <w:next w:val="Normal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TOC2">
    <w:name w:val="toc 2"/>
    <w:basedOn w:val="Normal"/>
    <w:next w:val="Normal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TOC3">
    <w:name w:val="toc 3"/>
    <w:basedOn w:val="Normal"/>
    <w:next w:val="Normal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TOC4">
    <w:name w:val="toc 4"/>
    <w:basedOn w:val="Normal"/>
    <w:next w:val="Normal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TOC5">
    <w:name w:val="toc 5"/>
    <w:basedOn w:val="Normal"/>
    <w:next w:val="Normal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TOC6">
    <w:name w:val="toc 6"/>
    <w:basedOn w:val="Normal"/>
    <w:next w:val="Normal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TOC7">
    <w:name w:val="toc 7"/>
    <w:basedOn w:val="Normal"/>
    <w:next w:val="Normal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TOC8">
    <w:name w:val="toc 8"/>
    <w:basedOn w:val="Normal"/>
    <w:next w:val="Normal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TOC9">
    <w:name w:val="toc 9"/>
    <w:basedOn w:val="Normal"/>
    <w:next w:val="Normal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TableofFigures">
    <w:name w:val="table of figures"/>
    <w:basedOn w:val="Normal"/>
    <w:next w:val="Normal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Index2">
    <w:name w:val="index 2"/>
    <w:basedOn w:val="Normal"/>
    <w:next w:val="Normal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Index3">
    <w:name w:val="index 3"/>
    <w:basedOn w:val="Normal"/>
    <w:next w:val="Normal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Index4">
    <w:name w:val="index 4"/>
    <w:basedOn w:val="Normal"/>
    <w:next w:val="Normal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Index5">
    <w:name w:val="index 5"/>
    <w:basedOn w:val="Normal"/>
    <w:next w:val="Normal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Index6">
    <w:name w:val="index 6"/>
    <w:basedOn w:val="Normal"/>
    <w:next w:val="Normal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Index7">
    <w:name w:val="index 7"/>
    <w:basedOn w:val="Normal"/>
    <w:next w:val="Normal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Index8">
    <w:name w:val="index 8"/>
    <w:basedOn w:val="Normal"/>
    <w:next w:val="Normal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Index9">
    <w:name w:val="index 9"/>
    <w:basedOn w:val="Normal"/>
    <w:next w:val="Normal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IndexHeading">
    <w:name w:val="index heading"/>
    <w:basedOn w:val="Normal"/>
    <w:next w:val="Index1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c">
    <w:name w:val="заголовок 1"/>
    <w:basedOn w:val="Normal"/>
    <w:next w:val="Normal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7">
    <w:name w:val="заголовок 3"/>
    <w:basedOn w:val="Normal"/>
    <w:next w:val="Normal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4">
    <w:name w:val="заголовок 4"/>
    <w:basedOn w:val="Normal"/>
    <w:next w:val="Normal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4">
    <w:name w:val="заголовок 5"/>
    <w:basedOn w:val="Normal"/>
    <w:next w:val="Normal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0">
    <w:name w:val="заголовок 6"/>
    <w:basedOn w:val="Normal"/>
    <w:next w:val="Normal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0">
    <w:name w:val="заголовок 7"/>
    <w:basedOn w:val="Normal"/>
    <w:next w:val="Normal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0">
    <w:name w:val="заголовок 8"/>
    <w:basedOn w:val="Normal"/>
    <w:next w:val="Normal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BodyText3Char1">
    <w:name w:val="Body Text 3 Char1"/>
    <w:basedOn w:val="DefaultParagraphFont"/>
    <w:link w:val="BodyText3"/>
    <w:uiPriority w:val="99"/>
    <w:locked/>
    <w:rsid w:val="00974AA6"/>
    <w:rPr>
      <w:rFonts w:cs="Times New Roman"/>
      <w:sz w:val="16"/>
      <w:szCs w:val="16"/>
    </w:rPr>
  </w:style>
  <w:style w:type="paragraph" w:styleId="Caption">
    <w:name w:val="caption"/>
    <w:basedOn w:val="Normal"/>
    <w:next w:val="Normal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PlainTextChar1">
    <w:name w:val="Plain Text Char1"/>
    <w:basedOn w:val="DefaultParagraphFont"/>
    <w:link w:val="PlainText"/>
    <w:uiPriority w:val="99"/>
    <w:locked/>
    <w:rsid w:val="00974AA6"/>
    <w:rPr>
      <w:rFonts w:ascii="Courier New" w:hAnsi="Courier New" w:cs="Courier New"/>
    </w:rPr>
  </w:style>
  <w:style w:type="paragraph" w:styleId="FootnoteText">
    <w:name w:val="footnote text"/>
    <w:basedOn w:val="Normal"/>
    <w:link w:val="FootnoteTextChar1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FootnoteTextChar1">
    <w:name w:val="Footnote Text Char1"/>
    <w:basedOn w:val="DefaultParagraphFont"/>
    <w:link w:val="FootnoteText"/>
    <w:uiPriority w:val="99"/>
    <w:locked/>
    <w:rsid w:val="00974AA6"/>
    <w:rPr>
      <w:rFonts w:cs="Times New Roman"/>
      <w:snapToGrid w:val="0"/>
    </w:rPr>
  </w:style>
  <w:style w:type="character" w:styleId="FootnoteReference">
    <w:name w:val="footnote reference"/>
    <w:basedOn w:val="DefaultParagraphFont"/>
    <w:uiPriority w:val="99"/>
    <w:rsid w:val="00974AA6"/>
    <w:rPr>
      <w:rFonts w:cs="Times New Roman"/>
      <w:vertAlign w:val="superscript"/>
    </w:rPr>
  </w:style>
  <w:style w:type="paragraph" w:customStyle="1" w:styleId="af8">
    <w:name w:val="Рисунок"/>
    <w:basedOn w:val="Normal"/>
    <w:next w:val="Caption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9">
    <w:name w:val="Таблица"/>
    <w:basedOn w:val="Normal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a">
    <w:name w:val="таблица"/>
    <w:basedOn w:val="Normal"/>
    <w:uiPriority w:val="99"/>
    <w:rsid w:val="00974AA6"/>
    <w:pPr>
      <w:keepNext/>
      <w:jc w:val="center"/>
    </w:pPr>
    <w:rPr>
      <w:szCs w:val="20"/>
    </w:rPr>
  </w:style>
  <w:style w:type="paragraph" w:customStyle="1" w:styleId="1d">
    <w:name w:val="Название объекта1"/>
    <w:basedOn w:val="Normal"/>
    <w:next w:val="Normal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DefaultParagraphFont"/>
    <w:uiPriority w:val="99"/>
    <w:rsid w:val="00974AA6"/>
    <w:rPr>
      <w:rFonts w:cs="Times New Roman"/>
    </w:rPr>
  </w:style>
  <w:style w:type="paragraph" w:customStyle="1" w:styleId="Style8">
    <w:name w:val="Style8"/>
    <w:basedOn w:val="Normal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DefaultParagraphFont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DefaultParagraphFont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Normal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DefaultParagraphFont"/>
    <w:uiPriority w:val="99"/>
    <w:rsid w:val="004F508C"/>
    <w:rPr>
      <w:rFonts w:cs="Times New Roman"/>
    </w:rPr>
  </w:style>
  <w:style w:type="character" w:customStyle="1" w:styleId="dfaq1">
    <w:name w:val="dfaq1"/>
    <w:basedOn w:val="DefaultParagraphFont"/>
    <w:uiPriority w:val="99"/>
    <w:rsid w:val="00C34E7C"/>
    <w:rPr>
      <w:rFonts w:cs="Times New Roman"/>
    </w:rPr>
  </w:style>
  <w:style w:type="paragraph" w:customStyle="1" w:styleId="afb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Normal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Normal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Normal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Normal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Normal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Normal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Normal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Normal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Normal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Normal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Normal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Normal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Normal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c">
    <w:name w:val="регламент список"/>
    <w:basedOn w:val="Heading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ListContinue">
    <w:name w:val="List Continue"/>
    <w:basedOn w:val="Normal"/>
    <w:uiPriority w:val="99"/>
    <w:rsid w:val="00C56686"/>
    <w:pPr>
      <w:spacing w:after="120"/>
      <w:ind w:left="283"/>
    </w:pPr>
  </w:style>
  <w:style w:type="character" w:customStyle="1" w:styleId="NormalWebChar">
    <w:name w:val="Normal (Web) Char"/>
    <w:aliases w:val="Обычный (веб) Знак Знак Char,Обычный (Web) Знак Знак Знак Char"/>
    <w:link w:val="NormalWeb"/>
    <w:uiPriority w:val="99"/>
    <w:locked/>
    <w:rsid w:val="00C56686"/>
    <w:rPr>
      <w:sz w:val="24"/>
      <w:lang w:val="ru-RU" w:eastAsia="ru-RU"/>
    </w:rPr>
  </w:style>
  <w:style w:type="paragraph" w:customStyle="1" w:styleId="afd">
    <w:name w:val="Ариал"/>
    <w:basedOn w:val="Normal"/>
    <w:link w:val="1e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e">
    <w:name w:val="Ариал Знак1"/>
    <w:link w:val="afd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e">
    <w:name w:val="Пункт б/н"/>
    <w:basedOn w:val="Normal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">
    <w:name w:val="Ариал Таблица"/>
    <w:basedOn w:val="afd"/>
    <w:link w:val="aff0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0">
    <w:name w:val="Ариал Таблица Знак"/>
    <w:link w:val="aff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">
    <w:name w:val="Пункт_3"/>
    <w:basedOn w:val="Normal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Normal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Normal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Normal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DefaultParagraphFont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DefaultParagraphFont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Normal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Normal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Normal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Normal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DefaultParagraphFont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DefaultParagraphFont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DefaultParagraphFont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Normal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Normal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Normal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Normal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DefaultParagraphFont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C557C8"/>
    <w:rPr>
      <w:rFonts w:cs="Times New Roman"/>
    </w:rPr>
  </w:style>
  <w:style w:type="character" w:customStyle="1" w:styleId="1100">
    <w:name w:val="Знак Знак110"/>
    <w:basedOn w:val="DefaultParagraphFont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DefaultParagraphFont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Emphasis">
    <w:name w:val="Emphasis"/>
    <w:basedOn w:val="DefaultParagraphFont"/>
    <w:uiPriority w:val="99"/>
    <w:qFormat/>
    <w:rsid w:val="00C557C8"/>
    <w:rPr>
      <w:rFonts w:cs="Times New Roman"/>
      <w:i/>
      <w:iCs/>
    </w:rPr>
  </w:style>
  <w:style w:type="character" w:customStyle="1" w:styleId="1f">
    <w:name w:val="Слабое выделение1"/>
    <w:basedOn w:val="DefaultParagraphFont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Normal"/>
    <w:next w:val="Normal"/>
    <w:link w:val="27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7">
    <w:name w:val="Цитата 2 Знак"/>
    <w:basedOn w:val="DefaultParagraphFont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DefaultParagraphFont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DefaultParagraphFont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Normal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Normal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Normal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Normal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DefaultParagraphFont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Normal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DefaultParagraphFont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Normal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0">
    <w:name w:val="Без интервала1"/>
    <w:link w:val="aff1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1">
    <w:name w:val="Без интервала Знак"/>
    <w:link w:val="1f0"/>
    <w:uiPriority w:val="99"/>
    <w:locked/>
    <w:rsid w:val="00CC5EA4"/>
    <w:rPr>
      <w:rFonts w:ascii="Arial" w:hAnsi="Arial"/>
      <w:sz w:val="22"/>
    </w:rPr>
  </w:style>
  <w:style w:type="character" w:styleId="CommentReference">
    <w:name w:val="annotation reference"/>
    <w:basedOn w:val="DefaultParagraphFont"/>
    <w:uiPriority w:val="99"/>
    <w:semiHidden/>
    <w:locked/>
    <w:rsid w:val="00C205F4"/>
    <w:rPr>
      <w:rFonts w:cs="Times New Roman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DefaultParagraphFont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DefaultParagraphFont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Normal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DefaultParagraphFont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DefaultParagraphFont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Normal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Normal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Normal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Normal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Normal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Normal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Normal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Normal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Normal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Normal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2">
    <w:name w:val="Знак Знак Знак Знак Знак Знак Знак Знак Знак Знак Знак Знак Знак Знак Знак Знак"/>
    <w:basedOn w:val="Normal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ListParagraphChar">
    <w:name w:val="List Paragraph Char"/>
    <w:link w:val="ListParagraph"/>
    <w:uiPriority w:val="99"/>
    <w:locked/>
    <w:rsid w:val="00D97E10"/>
    <w:rPr>
      <w:sz w:val="24"/>
      <w:lang w:val="ru-RU" w:eastAsia="ru-RU"/>
    </w:rPr>
  </w:style>
  <w:style w:type="character" w:customStyle="1" w:styleId="28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DefaultParagraphFont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3">
    <w:name w:val="Текст примечания Знак"/>
    <w:basedOn w:val="DefaultParagraphFont"/>
    <w:uiPriority w:val="99"/>
    <w:rsid w:val="00E81FDA"/>
    <w:rPr>
      <w:rFonts w:cs="Times New Roman"/>
    </w:rPr>
  </w:style>
  <w:style w:type="character" w:customStyle="1" w:styleId="aff4">
    <w:name w:val="Тема примечания Знак"/>
    <w:uiPriority w:val="99"/>
    <w:rsid w:val="00E81FDA"/>
    <w:rPr>
      <w:b/>
    </w:rPr>
  </w:style>
  <w:style w:type="character" w:customStyle="1" w:styleId="aff5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List2">
    <w:name w:val="List 2"/>
    <w:basedOn w:val="Normal"/>
    <w:uiPriority w:val="99"/>
    <w:semiHidden/>
    <w:locked/>
    <w:rsid w:val="00E81FDA"/>
    <w:pPr>
      <w:ind w:left="566" w:hanging="283"/>
    </w:pPr>
  </w:style>
  <w:style w:type="paragraph" w:customStyle="1" w:styleId="aff6">
    <w:name w:val="Знак Знак Знак Знак"/>
    <w:basedOn w:val="Normal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Normal"/>
    <w:next w:val="Normal"/>
    <w:uiPriority w:val="99"/>
    <w:rsid w:val="00E81FDA"/>
    <w:pPr>
      <w:keepNext/>
      <w:jc w:val="center"/>
    </w:pPr>
    <w:rPr>
      <w:szCs w:val="20"/>
    </w:rPr>
  </w:style>
  <w:style w:type="character" w:customStyle="1" w:styleId="HTML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7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8">
    <w:name w:val="Текст сноски Знак"/>
    <w:uiPriority w:val="99"/>
    <w:rsid w:val="00E81FDA"/>
    <w:rPr>
      <w:snapToGrid w:val="0"/>
      <w:sz w:val="24"/>
    </w:rPr>
  </w:style>
  <w:style w:type="character" w:customStyle="1" w:styleId="29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5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5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2">
    <w:name w:val="Заголовок 7 Знак"/>
    <w:uiPriority w:val="99"/>
    <w:rsid w:val="00E81FDA"/>
    <w:rPr>
      <w:sz w:val="24"/>
    </w:rPr>
  </w:style>
  <w:style w:type="character" w:customStyle="1" w:styleId="82">
    <w:name w:val="Заголовок 8 Знак"/>
    <w:uiPriority w:val="99"/>
    <w:rsid w:val="00E81FDA"/>
    <w:rPr>
      <w:i/>
      <w:sz w:val="24"/>
    </w:rPr>
  </w:style>
  <w:style w:type="character" w:customStyle="1" w:styleId="90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a">
    <w:name w:val="Уровень2"/>
    <w:basedOn w:val="Normal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a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9">
    <w:name w:val="Заголовок статьи"/>
    <w:basedOn w:val="Normal"/>
    <w:next w:val="Normal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Normal"/>
    <w:uiPriority w:val="99"/>
    <w:rsid w:val="00E81FDA"/>
    <w:pPr>
      <w:numPr>
        <w:numId w:val="34"/>
      </w:numPr>
      <w:jc w:val="both"/>
    </w:pPr>
  </w:style>
  <w:style w:type="paragraph" w:customStyle="1" w:styleId="1-3">
    <w:name w:val="Текст1-3"/>
    <w:basedOn w:val="Normal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Normal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a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b">
    <w:name w:val="Основной текст с отступом 2 Знак"/>
    <w:uiPriority w:val="99"/>
    <w:rsid w:val="00E81FDA"/>
    <w:rPr>
      <w:sz w:val="24"/>
    </w:rPr>
  </w:style>
  <w:style w:type="character" w:customStyle="1" w:styleId="39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b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c">
    <w:name w:val="Подраздел"/>
    <w:basedOn w:val="Normal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c">
    <w:name w:val="Пункт_2"/>
    <w:basedOn w:val="Normal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d">
    <w:name w:val="маркированный"/>
    <w:basedOn w:val="Normal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1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1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e">
    <w:name w:val="АриалТабл"/>
    <w:basedOn w:val="afd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locked/>
    <w:rsid w:val="00E81FD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">
    <w:name w:val="Основной шрифт"/>
    <w:uiPriority w:val="99"/>
    <w:semiHidden/>
    <w:rsid w:val="00E81FDA"/>
  </w:style>
  <w:style w:type="character" w:customStyle="1" w:styleId="afff0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1">
    <w:name w:val="Стиль начало"/>
    <w:basedOn w:val="Normal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Normal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Revision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">
    <w:name w:val="Пункт_4"/>
    <w:basedOn w:val="Normal"/>
    <w:link w:val="46"/>
    <w:uiPriority w:val="99"/>
    <w:rsid w:val="00E81FDA"/>
    <w:pPr>
      <w:numPr>
        <w:ilvl w:val="3"/>
        <w:numId w:val="33"/>
      </w:numPr>
      <w:jc w:val="both"/>
    </w:pPr>
    <w:rPr>
      <w:sz w:val="28"/>
      <w:szCs w:val="28"/>
    </w:rPr>
  </w:style>
  <w:style w:type="character" w:customStyle="1" w:styleId="46">
    <w:name w:val="Пункт_4 Знак"/>
    <w:link w:val="4"/>
    <w:uiPriority w:val="99"/>
    <w:locked/>
    <w:rsid w:val="00E81FDA"/>
    <w:rPr>
      <w:sz w:val="28"/>
      <w:szCs w:val="28"/>
    </w:rPr>
  </w:style>
  <w:style w:type="character" w:customStyle="1" w:styleId="af5">
    <w:name w:val="Примечание Знак"/>
    <w:link w:val="af4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DefaultParagraphFont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d">
    <w:name w:val="Без интервала2"/>
    <w:uiPriority w:val="99"/>
    <w:rsid w:val="00E65D6D"/>
  </w:style>
  <w:style w:type="character" w:styleId="EndnoteReference">
    <w:name w:val="endnote reference"/>
    <w:basedOn w:val="DefaultParagraphFont"/>
    <w:uiPriority w:val="99"/>
    <w:semiHidden/>
    <w:locked/>
    <w:rsid w:val="007D22D6"/>
    <w:rPr>
      <w:rFonts w:cs="Times New Roman"/>
      <w:vertAlign w:val="superscript"/>
    </w:rPr>
  </w:style>
  <w:style w:type="paragraph" w:customStyle="1" w:styleId="ConsPlusTitle">
    <w:name w:val="ConsPlusTitle"/>
    <w:uiPriority w:val="99"/>
    <w:rsid w:val="00061465"/>
    <w:pPr>
      <w:widowControl w:val="0"/>
      <w:autoSpaceDE w:val="0"/>
      <w:autoSpaceDN w:val="0"/>
      <w:adjustRightInd w:val="0"/>
    </w:pPr>
    <w:rPr>
      <w:rFonts w:ascii="Calibri" w:hAnsi="Calibri" w:cs="Calibri"/>
      <w:b/>
      <w:bCs/>
    </w:rPr>
  </w:style>
  <w:style w:type="numbering" w:customStyle="1" w:styleId="21">
    <w:name w:val="Стиль21"/>
    <w:rsid w:val="002256DE"/>
    <w:pPr>
      <w:numPr>
        <w:numId w:val="37"/>
      </w:numPr>
    </w:pPr>
  </w:style>
  <w:style w:type="numbering" w:customStyle="1" w:styleId="a">
    <w:name w:val="**Тире_список"/>
    <w:rsid w:val="002256DE"/>
    <w:pPr>
      <w:numPr>
        <w:numId w:val="13"/>
      </w:numPr>
    </w:pPr>
  </w:style>
  <w:style w:type="numbering" w:customStyle="1" w:styleId="11">
    <w:name w:val="Стиль11"/>
    <w:rsid w:val="002256DE"/>
    <w:pPr>
      <w:numPr>
        <w:numId w:val="3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9994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4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2.xml"/><Relationship Id="rId26" Type="http://schemas.openxmlformats.org/officeDocument/2006/relationships/oleObject" Target="embeddings/oleObject5.bin"/><Relationship Id="rId3" Type="http://schemas.openxmlformats.org/officeDocument/2006/relationships/settings" Target="settings.xml"/><Relationship Id="rId21" Type="http://schemas.openxmlformats.org/officeDocument/2006/relationships/image" Target="media/image3.wmf"/><Relationship Id="rId34" Type="http://schemas.openxmlformats.org/officeDocument/2006/relationships/footer" Target="footer5.xml"/><Relationship Id="rId7" Type="http://schemas.openxmlformats.org/officeDocument/2006/relationships/image" Target="media/image1.wmf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5" Type="http://schemas.openxmlformats.org/officeDocument/2006/relationships/image" Target="media/image5.wmf"/><Relationship Id="rId33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oleObject" Target="embeddings/oleObject2.bin"/><Relationship Id="rId29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24" Type="http://schemas.openxmlformats.org/officeDocument/2006/relationships/oleObject" Target="embeddings/oleObject4.bin"/><Relationship Id="rId32" Type="http://schemas.openxmlformats.org/officeDocument/2006/relationships/header" Target="header5.xm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openxmlformats.org/officeDocument/2006/relationships/image" Target="media/image4.wmf"/><Relationship Id="rId28" Type="http://schemas.openxmlformats.org/officeDocument/2006/relationships/header" Target="header3.xml"/><Relationship Id="rId36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image" Target="media/image2.wmf"/><Relationship Id="rId31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hyperlink" Target="mailto:zakupki@vniia.ru" TargetMode="External"/><Relationship Id="rId14" Type="http://schemas.openxmlformats.org/officeDocument/2006/relationships/hyperlink" Target="mailto:arbitration@rosatom.ru" TargetMode="External"/><Relationship Id="rId22" Type="http://schemas.openxmlformats.org/officeDocument/2006/relationships/oleObject" Target="embeddings/oleObject3.bin"/><Relationship Id="rId27" Type="http://schemas.openxmlformats.org/officeDocument/2006/relationships/hyperlink" Target="http://www.a-k-d.ru" TargetMode="External"/><Relationship Id="rId30" Type="http://schemas.openxmlformats.org/officeDocument/2006/relationships/header" Target="header4.xml"/><Relationship Id="rId35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234326"/>
      </a:dk1>
      <a:lt1>
        <a:sysClr val="window" lastClr="D7EBD6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46</TotalTime>
  <Pages>36</Pages>
  <Words>12447</Words>
  <Characters>-32766</Characters>
  <Application>Microsoft Office Outlook</Application>
  <DocSecurity>0</DocSecurity>
  <Lines>0</Lines>
  <Paragraphs>0</Paragraphs>
  <ScaleCrop>false</ScaleCrop>
  <Company>VNIIA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132-noi</cp:lastModifiedBy>
  <cp:revision>7</cp:revision>
  <cp:lastPrinted>2015-07-02T08:11:00Z</cp:lastPrinted>
  <dcterms:created xsi:type="dcterms:W3CDTF">2015-07-01T07:48:00Z</dcterms:created>
  <dcterms:modified xsi:type="dcterms:W3CDTF">2015-07-02T09:07:00Z</dcterms:modified>
</cp:coreProperties>
</file>