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DFA" w:rsidRPr="00897B8C" w:rsidRDefault="00E60DFA" w:rsidP="00D23FF7">
      <w:pPr>
        <w:jc w:val="center"/>
        <w:outlineLvl w:val="0"/>
        <w:rPr>
          <w:rFonts w:ascii="Times New Roman" w:hAnsi="Times New Roman" w:cs="Times New Roman"/>
        </w:rPr>
      </w:pPr>
      <w:r w:rsidRPr="00897B8C">
        <w:rPr>
          <w:rFonts w:ascii="Times New Roman" w:hAnsi="Times New Roman" w:cs="Times New Roman"/>
        </w:rPr>
        <w:t>ИЗВЕЩЕНИЕ О ПРОДЛЕНИИ СРОКА ПОДАЧИ ЗАЯВОК</w:t>
      </w:r>
    </w:p>
    <w:p w:rsidR="00E60DFA" w:rsidRPr="00897B8C" w:rsidRDefault="00E60DFA" w:rsidP="00D23FF7">
      <w:pPr>
        <w:jc w:val="center"/>
        <w:outlineLvl w:val="0"/>
        <w:rPr>
          <w:rFonts w:ascii="Times New Roman" w:hAnsi="Times New Roman" w:cs="Times New Roman"/>
        </w:rPr>
      </w:pPr>
      <w:r w:rsidRPr="00897B8C">
        <w:rPr>
          <w:rFonts w:ascii="Times New Roman" w:hAnsi="Times New Roman" w:cs="Times New Roman"/>
        </w:rPr>
        <w:t>№ 224/67-03/13-230/2 ОЗЦЭ</w:t>
      </w:r>
      <w:bookmarkStart w:id="0" w:name="_GoBack"/>
      <w:bookmarkEnd w:id="0"/>
    </w:p>
    <w:p w:rsidR="00E60DFA" w:rsidRPr="00A6215E" w:rsidRDefault="00E60DFA" w:rsidP="00D23FF7">
      <w:pPr>
        <w:jc w:val="center"/>
        <w:outlineLvl w:val="0"/>
        <w:rPr>
          <w:rFonts w:ascii="Times New Roman" w:hAnsi="Times New Roman" w:cs="Times New Roman"/>
        </w:rPr>
      </w:pPr>
    </w:p>
    <w:p w:rsidR="00E60DFA" w:rsidRPr="00A6215E" w:rsidRDefault="00E60DFA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E60DFA" w:rsidRPr="00A6215E" w:rsidRDefault="00E60DFA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60DFA" w:rsidRPr="00A6215E" w:rsidRDefault="00E60DFA" w:rsidP="00D23FF7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E60DFA" w:rsidRDefault="00E60DFA" w:rsidP="00D23FF7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E60DFA" w:rsidRPr="006F3094" w:rsidRDefault="00E60DFA" w:rsidP="00D23FF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F03A9D">
        <w:rPr>
          <w:rFonts w:ascii="Times New Roman" w:hAnsi="Times New Roman" w:cs="Times New Roman"/>
          <w:lang w:val="en-US"/>
        </w:rPr>
        <w:t>nfenina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E60DFA" w:rsidRPr="00807470" w:rsidRDefault="00E60DFA" w:rsidP="00D23FF7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E60DFA" w:rsidRPr="00A6215E" w:rsidRDefault="00E60DFA" w:rsidP="00D23FF7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программного обеспечения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E60DFA" w:rsidRPr="00A6215E" w:rsidRDefault="00E60DFA" w:rsidP="00D23FF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E60DFA" w:rsidRPr="00064702" w:rsidRDefault="00E60DFA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E60DFA" w:rsidRPr="00064702" w:rsidRDefault="00E60DFA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60DFA" w:rsidRPr="00A6215E" w:rsidRDefault="00E60DFA" w:rsidP="00D23FF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60DFA" w:rsidRPr="00A6215E" w:rsidRDefault="00E60DFA" w:rsidP="00D23FF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60DFA" w:rsidRPr="00A6215E" w:rsidRDefault="00E60DFA" w:rsidP="00D23FF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60DFA" w:rsidRPr="00650715" w:rsidRDefault="00E60DFA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5071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152 606</w:t>
      </w:r>
      <w:r w:rsidRPr="004B39CC">
        <w:rPr>
          <w:rFonts w:ascii="Times New Roman" w:hAnsi="Times New Roman" w:cs="Times New Roman"/>
          <w:color w:val="000000"/>
        </w:rPr>
        <w:t>,00 (</w:t>
      </w:r>
      <w:r>
        <w:rPr>
          <w:rFonts w:ascii="Times New Roman" w:hAnsi="Times New Roman" w:cs="Times New Roman"/>
          <w:color w:val="000000"/>
        </w:rPr>
        <w:t>сто пятьдесят две тысячи шестьсот шесть рублей 00 коп.</w:t>
      </w:r>
      <w:r w:rsidRPr="004B39CC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ей</w:t>
      </w:r>
      <w:r w:rsidRPr="004B39CC">
        <w:rPr>
          <w:rFonts w:ascii="Times New Roman" w:hAnsi="Times New Roman" w:cs="Times New Roman"/>
          <w:color w:val="000000"/>
        </w:rPr>
        <w:t>,</w:t>
      </w:r>
      <w:r w:rsidRPr="00650715">
        <w:rPr>
          <w:rFonts w:ascii="Times New Roman" w:hAnsi="Times New Roman" w:cs="Times New Roman"/>
        </w:rPr>
        <w:t xml:space="preserve"> включая НДС. </w:t>
      </w:r>
      <w:r>
        <w:rPr>
          <w:rFonts w:ascii="Times New Roman" w:hAnsi="Times New Roman" w:cs="Times New Roman"/>
        </w:rPr>
        <w:t>В</w:t>
      </w:r>
      <w:r w:rsidRPr="00650715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E60DFA" w:rsidRPr="00650715" w:rsidRDefault="00E60DFA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5071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60DFA" w:rsidRPr="00A6215E" w:rsidRDefault="00E60DFA" w:rsidP="00D23FF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60DFA" w:rsidRDefault="00E60DFA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E60DFA" w:rsidRPr="003E63D9" w:rsidRDefault="00E60DFA" w:rsidP="003E63D9">
      <w:pPr>
        <w:numPr>
          <w:ilvl w:val="0"/>
          <w:numId w:val="1"/>
        </w:numPr>
        <w:tabs>
          <w:tab w:val="left" w:pos="1134"/>
        </w:tabs>
        <w:suppressAutoHyphens w:val="0"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3E63D9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3E63D9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3E63D9">
        <w:rPr>
          <w:rFonts w:ascii="Times New Roman" w:hAnsi="Times New Roman" w:cs="Times New Roman"/>
          <w:b/>
          <w:bCs/>
        </w:rPr>
        <w:t>:</w:t>
      </w:r>
    </w:p>
    <w:p w:rsidR="00E60DFA" w:rsidRPr="003E63D9" w:rsidRDefault="00E60DFA" w:rsidP="003E63D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3E63D9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3E63D9">
        <w:rPr>
          <w:rFonts w:ascii="Times New Roman" w:hAnsi="Times New Roman" w:cs="Times New Roman"/>
          <w:color w:val="0000FF"/>
        </w:rPr>
        <w:t xml:space="preserve"> </w:t>
      </w:r>
      <w:r w:rsidRPr="003E63D9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3E63D9">
        <w:rPr>
          <w:rFonts w:ascii="Times New Roman" w:hAnsi="Times New Roman" w:cs="Times New Roman"/>
          <w:spacing w:val="-6"/>
        </w:rPr>
        <w:t>на участие в запросе цен</w:t>
      </w:r>
      <w:r w:rsidRPr="003E63D9">
        <w:rPr>
          <w:rFonts w:ascii="Times New Roman" w:hAnsi="Times New Roman" w:cs="Times New Roman"/>
        </w:rPr>
        <w:t xml:space="preserve"> продлевается на 4 рабочих дня.</w:t>
      </w:r>
    </w:p>
    <w:p w:rsidR="00E60DFA" w:rsidRPr="00A6215E" w:rsidRDefault="00E60DFA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60DFA" w:rsidRPr="00A6215E" w:rsidRDefault="00E60DFA" w:rsidP="00D23FF7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E60DFA" w:rsidRPr="00A6215E" w:rsidRDefault="00E60DFA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20</w:t>
      </w:r>
      <w:r>
        <w:rPr>
          <w:rFonts w:ascii="Times New Roman" w:hAnsi="Times New Roman" w:cs="Times New Roman"/>
          <w:spacing w:val="-6"/>
          <w:highlight w:val="yellow"/>
        </w:rPr>
        <w:t>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60DFA" w:rsidRPr="00A6215E" w:rsidRDefault="00E60DFA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20</w:t>
      </w:r>
      <w:r>
        <w:rPr>
          <w:rFonts w:ascii="Times New Roman" w:hAnsi="Times New Roman" w:cs="Times New Roman"/>
          <w:spacing w:val="-6"/>
          <w:highlight w:val="yellow"/>
        </w:rPr>
        <w:t>» августа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60DFA" w:rsidRPr="00A6215E" w:rsidRDefault="00E60DFA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E60DFA" w:rsidRPr="00A6215E" w:rsidRDefault="00E60DFA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E60DFA" w:rsidRPr="00A6215E" w:rsidRDefault="00E60DFA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60DFA" w:rsidRPr="00D55FE5" w:rsidRDefault="00E60DFA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60DFA" w:rsidRPr="00A6215E" w:rsidRDefault="00E60DFA" w:rsidP="00D23FF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60DFA" w:rsidRPr="00A6215E" w:rsidRDefault="00E60DFA" w:rsidP="00D23FF7">
      <w:pPr>
        <w:jc w:val="center"/>
        <w:rPr>
          <w:rFonts w:ascii="Times New Roman" w:hAnsi="Times New Roman" w:cs="Times New Roman"/>
          <w:color w:val="000000"/>
        </w:rPr>
      </w:pPr>
    </w:p>
    <w:p w:rsidR="00E60DFA" w:rsidRDefault="00E60DFA"/>
    <w:sectPr w:rsidR="00E60DFA" w:rsidSect="00483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1988"/>
    <w:rsid w:val="00064702"/>
    <w:rsid w:val="000648DD"/>
    <w:rsid w:val="001C0BDC"/>
    <w:rsid w:val="0036723D"/>
    <w:rsid w:val="003D771F"/>
    <w:rsid w:val="003E63D9"/>
    <w:rsid w:val="00427CE6"/>
    <w:rsid w:val="00454708"/>
    <w:rsid w:val="00483BA9"/>
    <w:rsid w:val="004B39CC"/>
    <w:rsid w:val="004E5D69"/>
    <w:rsid w:val="004F71CA"/>
    <w:rsid w:val="00520DB2"/>
    <w:rsid w:val="00605C77"/>
    <w:rsid w:val="00650715"/>
    <w:rsid w:val="006B4A1D"/>
    <w:rsid w:val="006F3094"/>
    <w:rsid w:val="0070007E"/>
    <w:rsid w:val="007A1988"/>
    <w:rsid w:val="00801685"/>
    <w:rsid w:val="00807470"/>
    <w:rsid w:val="00887A00"/>
    <w:rsid w:val="00897B8C"/>
    <w:rsid w:val="008E3C0C"/>
    <w:rsid w:val="008E64F0"/>
    <w:rsid w:val="0091736A"/>
    <w:rsid w:val="00993560"/>
    <w:rsid w:val="00A6215E"/>
    <w:rsid w:val="00B15C4C"/>
    <w:rsid w:val="00BA40B6"/>
    <w:rsid w:val="00C572F3"/>
    <w:rsid w:val="00D14104"/>
    <w:rsid w:val="00D23FF7"/>
    <w:rsid w:val="00D42E6F"/>
    <w:rsid w:val="00D55FE5"/>
    <w:rsid w:val="00D822F8"/>
    <w:rsid w:val="00DA6B67"/>
    <w:rsid w:val="00E60DFA"/>
    <w:rsid w:val="00E81426"/>
    <w:rsid w:val="00F03A9D"/>
    <w:rsid w:val="00F47EA1"/>
    <w:rsid w:val="00FA4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FF7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897B8C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733</Words>
  <Characters>4180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dcterms:created xsi:type="dcterms:W3CDTF">2013-07-31T07:30:00Z</dcterms:created>
  <dcterms:modified xsi:type="dcterms:W3CDTF">2013-08-06T07:27:00Z</dcterms:modified>
</cp:coreProperties>
</file>