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DC3" w:rsidRPr="00A443E1" w:rsidRDefault="00E07DC3" w:rsidP="00CD653B">
      <w:pPr>
        <w:jc w:val="center"/>
        <w:outlineLvl w:val="0"/>
        <w:rPr>
          <w:rFonts w:ascii="Times New Roman" w:hAnsi="Times New Roman" w:cs="Times New Roman"/>
        </w:rPr>
      </w:pPr>
      <w:r w:rsidRPr="00A443E1">
        <w:rPr>
          <w:rFonts w:ascii="Times New Roman" w:hAnsi="Times New Roman" w:cs="Times New Roman"/>
        </w:rPr>
        <w:t>ИЗВЕЩЕНИЕ О ПРОДЛЕНИИ СРОКА ПОДАЧИ ЗАЯВОК</w:t>
      </w:r>
    </w:p>
    <w:p w:rsidR="00E07DC3" w:rsidRDefault="00E07DC3" w:rsidP="00CD653B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A443E1">
        <w:rPr>
          <w:rFonts w:ascii="Times New Roman" w:hAnsi="Times New Roman" w:cs="Times New Roman"/>
        </w:rPr>
        <w:t>224/67-03/13-260/2 ОЗЦЭ</w:t>
      </w:r>
      <w:bookmarkStart w:id="0" w:name="_GoBack"/>
      <w:bookmarkEnd w:id="0"/>
    </w:p>
    <w:p w:rsidR="00E07DC3" w:rsidRPr="00A443E1" w:rsidRDefault="00E07DC3" w:rsidP="00CD653B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</w:p>
    <w:p w:rsidR="00E07DC3" w:rsidRPr="00801685" w:rsidRDefault="00E07DC3" w:rsidP="00CD65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E07DC3" w:rsidRPr="00801685" w:rsidRDefault="00E07DC3" w:rsidP="00CD65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07DC3" w:rsidRPr="00801685" w:rsidRDefault="00E07DC3" w:rsidP="00CD653B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E07DC3" w:rsidRPr="00801685" w:rsidRDefault="00E07DC3" w:rsidP="00CD653B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E07DC3" w:rsidRPr="00801685" w:rsidRDefault="00E07DC3" w:rsidP="00CD653B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E07DC3" w:rsidRPr="007A5739" w:rsidRDefault="00E07DC3" w:rsidP="00CD653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E07DC3" w:rsidRPr="00801685" w:rsidRDefault="00E07DC3" w:rsidP="00CD653B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ремонту </w:t>
      </w:r>
      <w:r w:rsidRPr="00F63420">
        <w:rPr>
          <w:rFonts w:ascii="Times New Roman" w:hAnsi="Times New Roman" w:cs="Times New Roman"/>
        </w:rPr>
        <w:t>помещений в/ч</w:t>
      </w:r>
      <w:r w:rsidRPr="00801685">
        <w:rPr>
          <w:rFonts w:ascii="Times New Roman" w:hAnsi="Times New Roman" w:cs="Times New Roman"/>
          <w:color w:val="000000"/>
        </w:rPr>
        <w:t xml:space="preserve"> для нужд ФГУП «ГНЦ РФ-ФЭИ».</w:t>
      </w:r>
    </w:p>
    <w:p w:rsidR="00E07DC3" w:rsidRPr="00801685" w:rsidRDefault="00E07DC3" w:rsidP="00CD653B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E07DC3" w:rsidRPr="00801685" w:rsidRDefault="00E07DC3" w:rsidP="00CD65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</w:t>
      </w:r>
      <w:r>
        <w:rPr>
          <w:rFonts w:ascii="Times New Roman" w:hAnsi="Times New Roman" w:cs="Times New Roman"/>
        </w:rPr>
        <w:t>р-т Ленина 23/25</w:t>
      </w:r>
      <w:r w:rsidRPr="00801685">
        <w:rPr>
          <w:rFonts w:ascii="Times New Roman" w:hAnsi="Times New Roman" w:cs="Times New Roman"/>
        </w:rPr>
        <w:t>.</w:t>
      </w:r>
    </w:p>
    <w:p w:rsidR="00E07DC3" w:rsidRPr="00801685" w:rsidRDefault="00E07DC3" w:rsidP="00CD65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07DC3" w:rsidRPr="00801685" w:rsidRDefault="00E07DC3" w:rsidP="00CD653B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07DC3" w:rsidRPr="00801685" w:rsidRDefault="00E07DC3" w:rsidP="00CD653B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7DC3" w:rsidRPr="00801685" w:rsidRDefault="00E07DC3" w:rsidP="00CD653B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07DC3" w:rsidRPr="00566174" w:rsidRDefault="00E07DC3" w:rsidP="00CD653B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 w:rsidRPr="00141C79">
        <w:t>2</w:t>
      </w:r>
      <w:r>
        <w:t xml:space="preserve"> </w:t>
      </w:r>
      <w:r w:rsidRPr="00141C79">
        <w:t>711</w:t>
      </w:r>
      <w:r>
        <w:t xml:space="preserve"> </w:t>
      </w:r>
      <w:r w:rsidRPr="00141C79">
        <w:t>994,</w:t>
      </w:r>
      <w:r>
        <w:t xml:space="preserve"> </w:t>
      </w:r>
      <w:r w:rsidRPr="00141C79">
        <w:t>57</w:t>
      </w:r>
      <w:r w:rsidRPr="00913F64">
        <w:t xml:space="preserve"> (</w:t>
      </w:r>
      <w:r>
        <w:t xml:space="preserve">Два миллиона семьсот одиннадцать тысяч девятьсот девяносто четыре рубля 57 </w:t>
      </w:r>
      <w:r w:rsidRPr="00913F64">
        <w:t xml:space="preserve">коп.)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E07DC3" w:rsidRPr="00801685" w:rsidRDefault="00E07DC3" w:rsidP="00CD653B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07DC3" w:rsidRPr="00801685" w:rsidRDefault="00E07DC3" w:rsidP="00CD653B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07DC3" w:rsidRDefault="00E07DC3" w:rsidP="00CD65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E07DC3" w:rsidRPr="00A443E1" w:rsidRDefault="00E07DC3" w:rsidP="00A443E1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443E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443E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443E1">
        <w:rPr>
          <w:rFonts w:ascii="Times New Roman" w:hAnsi="Times New Roman" w:cs="Times New Roman"/>
          <w:b/>
          <w:bCs/>
        </w:rPr>
        <w:t>:</w:t>
      </w:r>
    </w:p>
    <w:p w:rsidR="00E07DC3" w:rsidRPr="00A443E1" w:rsidRDefault="00E07DC3" w:rsidP="00A443E1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A443E1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443E1">
        <w:rPr>
          <w:rFonts w:ascii="Times New Roman" w:hAnsi="Times New Roman" w:cs="Times New Roman"/>
          <w:color w:val="0000FF"/>
        </w:rPr>
        <w:t xml:space="preserve"> </w:t>
      </w:r>
      <w:r w:rsidRPr="00A443E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443E1">
        <w:rPr>
          <w:rFonts w:ascii="Times New Roman" w:hAnsi="Times New Roman" w:cs="Times New Roman"/>
          <w:spacing w:val="-6"/>
        </w:rPr>
        <w:t>на участие в запросе цен</w:t>
      </w:r>
      <w:r w:rsidRPr="00A443E1">
        <w:rPr>
          <w:rFonts w:ascii="Times New Roman" w:hAnsi="Times New Roman" w:cs="Times New Roman"/>
        </w:rPr>
        <w:t xml:space="preserve"> продлевается на 4 рабочих дня.</w:t>
      </w:r>
    </w:p>
    <w:p w:rsidR="00E07DC3" w:rsidRPr="00801685" w:rsidRDefault="00E07DC3" w:rsidP="00CD65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07DC3" w:rsidRPr="00801685" w:rsidRDefault="00E07DC3" w:rsidP="00CD653B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06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E07DC3" w:rsidRPr="00801685" w:rsidRDefault="00E07DC3" w:rsidP="00CD65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95EB2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895EB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895EB2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E07DC3" w:rsidRPr="00801685" w:rsidRDefault="00E07DC3" w:rsidP="00CD65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95EB2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895EB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895EB2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E07DC3" w:rsidRPr="00801685" w:rsidRDefault="00E07DC3" w:rsidP="00CD65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 дней</w:t>
      </w:r>
    </w:p>
    <w:p w:rsidR="00E07DC3" w:rsidRPr="00801685" w:rsidRDefault="00E07DC3" w:rsidP="00CD65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E07DC3" w:rsidRPr="00801685" w:rsidRDefault="00E07DC3" w:rsidP="00CD65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07DC3" w:rsidRPr="00801685" w:rsidRDefault="00E07DC3" w:rsidP="00CD65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07DC3" w:rsidRPr="00801685" w:rsidRDefault="00E07DC3" w:rsidP="00CD65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07DC3" w:rsidRDefault="00E07DC3"/>
    <w:sectPr w:rsidR="00E07DC3" w:rsidSect="007372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E93"/>
    <w:rsid w:val="00141C79"/>
    <w:rsid w:val="00566174"/>
    <w:rsid w:val="00737289"/>
    <w:rsid w:val="007A5739"/>
    <w:rsid w:val="00801685"/>
    <w:rsid w:val="00895EB2"/>
    <w:rsid w:val="008E0FC0"/>
    <w:rsid w:val="008E3C0C"/>
    <w:rsid w:val="00913F64"/>
    <w:rsid w:val="009A6A84"/>
    <w:rsid w:val="00A443E1"/>
    <w:rsid w:val="00A6215E"/>
    <w:rsid w:val="00B34081"/>
    <w:rsid w:val="00C572F3"/>
    <w:rsid w:val="00CD653B"/>
    <w:rsid w:val="00D42E6F"/>
    <w:rsid w:val="00DB4E93"/>
    <w:rsid w:val="00E07DC3"/>
    <w:rsid w:val="00F4310B"/>
    <w:rsid w:val="00F63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53B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CD653B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A443E1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727</Words>
  <Characters>4145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4</cp:revision>
  <dcterms:created xsi:type="dcterms:W3CDTF">2013-07-24T14:15:00Z</dcterms:created>
  <dcterms:modified xsi:type="dcterms:W3CDTF">2013-07-30T07:17:00Z</dcterms:modified>
</cp:coreProperties>
</file>