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D62" w:rsidRPr="00244870" w:rsidRDefault="00402D62" w:rsidP="005122C1">
      <w:pPr>
        <w:jc w:val="center"/>
        <w:outlineLvl w:val="0"/>
        <w:rPr>
          <w:rFonts w:ascii="Times New Roman" w:hAnsi="Times New Roman" w:cs="Times New Roman"/>
        </w:rPr>
      </w:pPr>
      <w:r w:rsidRPr="00244870">
        <w:rPr>
          <w:rFonts w:ascii="Times New Roman" w:hAnsi="Times New Roman" w:cs="Times New Roman"/>
        </w:rPr>
        <w:t>ИЗВЕЩЕНИЕ О ПРОДЛЕНИИ СРОКА ПОДАЧИ ЗАЯВОК</w:t>
      </w:r>
    </w:p>
    <w:p w:rsidR="00402D62" w:rsidRPr="00244870" w:rsidRDefault="00402D62" w:rsidP="005122C1">
      <w:pPr>
        <w:jc w:val="center"/>
        <w:outlineLvl w:val="0"/>
        <w:rPr>
          <w:rFonts w:ascii="Times New Roman" w:hAnsi="Times New Roman" w:cs="Times New Roman"/>
        </w:rPr>
      </w:pPr>
      <w:r w:rsidRPr="00244870">
        <w:rPr>
          <w:rFonts w:ascii="Times New Roman" w:hAnsi="Times New Roman" w:cs="Times New Roman"/>
        </w:rPr>
        <w:t>224/11.02-04/14-298/2 ОЗЦЭ</w:t>
      </w:r>
      <w:bookmarkStart w:id="0" w:name="_GoBack"/>
      <w:bookmarkEnd w:id="0"/>
    </w:p>
    <w:p w:rsidR="00402D62" w:rsidRPr="00331F42" w:rsidRDefault="00402D62" w:rsidP="005122C1">
      <w:pPr>
        <w:jc w:val="center"/>
        <w:outlineLvl w:val="0"/>
        <w:rPr>
          <w:rFonts w:ascii="Times New Roman" w:hAnsi="Times New Roman" w:cs="Times New Roman"/>
        </w:rPr>
      </w:pPr>
    </w:p>
    <w:p w:rsidR="00402D62" w:rsidRPr="00331F42" w:rsidRDefault="00402D62" w:rsidP="005122C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402D62" w:rsidRPr="00331F42" w:rsidRDefault="00402D62" w:rsidP="005122C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402D62" w:rsidRPr="00331F42" w:rsidRDefault="00402D62" w:rsidP="005122C1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402D62" w:rsidRPr="00331F42" w:rsidRDefault="00402D62" w:rsidP="005122C1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402D62" w:rsidRPr="001B4F5D" w:rsidRDefault="00402D62" w:rsidP="005122C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лицо:</w:t>
      </w:r>
      <w:r w:rsidRPr="00E0584F">
        <w:rPr>
          <w:color w:val="000000"/>
        </w:rPr>
        <w:t xml:space="preserve"> </w:t>
      </w:r>
      <w:r w:rsidRPr="00B1772A">
        <w:rPr>
          <w:rFonts w:ascii="Times New Roman" w:hAnsi="Times New Roman" w:cs="Times New Roman"/>
          <w:color w:val="000000"/>
        </w:rPr>
        <w:t>Шейко Ольга Алексеевна</w:t>
      </w:r>
      <w:r w:rsidRPr="004A6555">
        <w:rPr>
          <w:rFonts w:ascii="Times New Roman" w:hAnsi="Times New Roman" w:cs="Times New Roman"/>
        </w:rPr>
        <w:t>, (48439</w:t>
      </w:r>
      <w:r>
        <w:rPr>
          <w:rFonts w:ascii="Times New Roman" w:hAnsi="Times New Roman" w:cs="Times New Roman"/>
        </w:rPr>
        <w:t xml:space="preserve">) </w:t>
      </w:r>
      <w:r w:rsidRPr="00166D2A">
        <w:rPr>
          <w:rFonts w:ascii="Times New Roman" w:hAnsi="Times New Roman" w:cs="Times New Roman"/>
        </w:rPr>
        <w:t>9-</w:t>
      </w:r>
      <w:r>
        <w:rPr>
          <w:rFonts w:ascii="Times New Roman" w:hAnsi="Times New Roman" w:cs="Times New Roman"/>
        </w:rPr>
        <w:t>83-99</w:t>
      </w:r>
      <w:r w:rsidRPr="001B4F5D">
        <w:rPr>
          <w:rFonts w:ascii="Times New Roman" w:hAnsi="Times New Roman" w:cs="Times New Roman"/>
        </w:rPr>
        <w:t xml:space="preserve">, </w:t>
      </w:r>
      <w:r w:rsidRPr="00085BDF">
        <w:rPr>
          <w:rFonts w:ascii="Times New Roman" w:hAnsi="Times New Roman" w:cs="Times New Roman"/>
        </w:rPr>
        <w:t>osheyko@ippe.ru</w:t>
      </w:r>
      <w:r w:rsidRPr="001B4F5D">
        <w:rPr>
          <w:rFonts w:ascii="Times New Roman" w:hAnsi="Times New Roman" w:cs="Times New Roman"/>
        </w:rPr>
        <w:t>;</w:t>
      </w:r>
    </w:p>
    <w:p w:rsidR="00402D62" w:rsidRPr="00331F42" w:rsidRDefault="00402D62" w:rsidP="005122C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402D62" w:rsidRPr="00166D2A" w:rsidRDefault="00402D62" w:rsidP="005122C1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C7D">
        <w:rPr>
          <w:rFonts w:ascii="Times New Roman" w:hAnsi="Times New Roman" w:cs="Times New Roman"/>
          <w:color w:val="000000"/>
        </w:rPr>
        <w:t xml:space="preserve"> пост</w:t>
      </w:r>
      <w:r w:rsidRPr="00DC1216">
        <w:rPr>
          <w:rFonts w:ascii="Times New Roman" w:hAnsi="Times New Roman" w:cs="Times New Roman"/>
          <w:color w:val="000000"/>
        </w:rPr>
        <w:t xml:space="preserve">авка </w:t>
      </w:r>
      <w:r>
        <w:rPr>
          <w:rFonts w:ascii="Times New Roman" w:hAnsi="Times New Roman" w:cs="Times New Roman"/>
          <w:color w:val="000000"/>
        </w:rPr>
        <w:t>свинины</w:t>
      </w:r>
      <w:r w:rsidRPr="001B08B0">
        <w:rPr>
          <w:rFonts w:ascii="Times New Roman" w:hAnsi="Times New Roman" w:cs="Times New Roman"/>
          <w:color w:val="000000"/>
        </w:rPr>
        <w:t xml:space="preserve"> </w:t>
      </w:r>
      <w:r w:rsidRPr="00DC1216">
        <w:rPr>
          <w:rFonts w:ascii="Times New Roman" w:hAnsi="Times New Roman" w:cs="Times New Roman"/>
          <w:color w:val="000000"/>
        </w:rPr>
        <w:t>для</w:t>
      </w:r>
      <w:r w:rsidRPr="00CA0665">
        <w:rPr>
          <w:rFonts w:ascii="Times New Roman" w:hAnsi="Times New Roman" w:cs="Times New Roman"/>
          <w:color w:val="000000"/>
        </w:rPr>
        <w:t xml:space="preserve"> нужд ФГУП «ГНЦ РФ-ФЭИ».</w:t>
      </w:r>
    </w:p>
    <w:p w:rsidR="00402D62" w:rsidRPr="00331F42" w:rsidRDefault="00402D62" w:rsidP="005122C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402D62" w:rsidRPr="00DE029F" w:rsidRDefault="00402D62" w:rsidP="005122C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DE029F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DE029F">
        <w:rPr>
          <w:rFonts w:ascii="Times New Roman" w:hAnsi="Times New Roman" w:cs="Times New Roman"/>
        </w:rPr>
        <w:t>:</w:t>
      </w:r>
      <w:r w:rsidRPr="00DE029F">
        <w:rPr>
          <w:rFonts w:ascii="Times New Roman" w:hAnsi="Times New Roman" w:cs="Times New Roman"/>
          <w:b/>
          <w:bCs/>
        </w:rPr>
        <w:t xml:space="preserve"> </w:t>
      </w:r>
      <w:r w:rsidRPr="00DE029F">
        <w:rPr>
          <w:rFonts w:ascii="Times New Roman" w:hAnsi="Times New Roman" w:cs="Times New Roman"/>
        </w:rPr>
        <w:t xml:space="preserve">249033, </w:t>
      </w:r>
      <w:r w:rsidRPr="00B1772A">
        <w:rPr>
          <w:rFonts w:ascii="Times New Roman" w:hAnsi="Times New Roman" w:cs="Times New Roman"/>
        </w:rPr>
        <w:t>Калужская область, г. Обнинск, пл. Бондаренко,1, столовая №1; ул. Пирогова, д.13, столовая №2 «Здоровье»</w:t>
      </w:r>
      <w:r>
        <w:rPr>
          <w:rFonts w:ascii="Times New Roman" w:hAnsi="Times New Roman" w:cs="Times New Roman"/>
        </w:rPr>
        <w:t xml:space="preserve">; </w:t>
      </w:r>
      <w:r w:rsidRPr="00655180">
        <w:rPr>
          <w:rFonts w:ascii="Times New Roman" w:hAnsi="Times New Roman" w:cs="Times New Roman"/>
          <w:color w:val="000000"/>
        </w:rPr>
        <w:t>улица Пионерский проезд, 23, санаторий-профилакторий ФЭИ</w:t>
      </w:r>
      <w:r w:rsidRPr="00B1772A">
        <w:rPr>
          <w:rFonts w:ascii="Times New Roman" w:hAnsi="Times New Roman" w:cs="Times New Roman"/>
          <w:color w:val="000000"/>
        </w:rPr>
        <w:t>,</w:t>
      </w:r>
    </w:p>
    <w:p w:rsidR="00402D62" w:rsidRPr="00DE029F" w:rsidRDefault="00402D62" w:rsidP="005122C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DE029F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DE029F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402D62" w:rsidRPr="00331F42" w:rsidRDefault="00402D62" w:rsidP="005122C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02D62" w:rsidRPr="00331F42" w:rsidRDefault="00402D62" w:rsidP="005122C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02D62" w:rsidRPr="00331F42" w:rsidRDefault="00402D62" w:rsidP="005122C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02D62" w:rsidRDefault="00402D62" w:rsidP="005122C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</w:rPr>
        <w:t xml:space="preserve">6. </w:t>
      </w: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>
        <w:rPr>
          <w:rFonts w:ascii="Times New Roman" w:hAnsi="Times New Roman" w:cs="Times New Roman"/>
          <w:b/>
          <w:bCs/>
        </w:rPr>
        <w:t>:</w:t>
      </w:r>
      <w:r>
        <w:rPr>
          <w:color w:val="000000"/>
          <w:sz w:val="22"/>
          <w:szCs w:val="22"/>
        </w:rPr>
        <w:t xml:space="preserve"> </w:t>
      </w:r>
      <w:r w:rsidRPr="0009368B">
        <w:rPr>
          <w:rFonts w:ascii="Times New Roman" w:hAnsi="Times New Roman" w:cs="Times New Roman"/>
          <w:color w:val="000000"/>
        </w:rPr>
        <w:t>758</w:t>
      </w:r>
      <w:r>
        <w:rPr>
          <w:rFonts w:ascii="Times New Roman" w:hAnsi="Times New Roman" w:cs="Times New Roman"/>
          <w:color w:val="000000"/>
        </w:rPr>
        <w:t xml:space="preserve"> </w:t>
      </w:r>
      <w:r w:rsidRPr="0009368B">
        <w:rPr>
          <w:rFonts w:ascii="Times New Roman" w:hAnsi="Times New Roman" w:cs="Times New Roman"/>
          <w:color w:val="000000"/>
        </w:rPr>
        <w:t>408,60 (семьсот пятьдесят восемь тысяч четыреста восемь рублей 60 копеек</w:t>
      </w:r>
      <w:r w:rsidRPr="003104B1">
        <w:rPr>
          <w:rFonts w:ascii="Times New Roman" w:hAnsi="Times New Roman" w:cs="Times New Roman"/>
        </w:rPr>
        <w:t>)</w:t>
      </w:r>
      <w:r w:rsidRPr="00083DB6">
        <w:rPr>
          <w:rFonts w:ascii="Times New Roman" w:hAnsi="Times New Roman" w:cs="Times New Roman"/>
          <w:color w:val="000000"/>
          <w:lang w:eastAsia="ru-RU"/>
        </w:rPr>
        <w:t xml:space="preserve"> рубля, включая НДС</w:t>
      </w:r>
      <w:r>
        <w:rPr>
          <w:rFonts w:ascii="Times New Roman" w:hAnsi="Times New Roman" w:cs="Times New Roman"/>
          <w:color w:val="000000"/>
          <w:lang w:eastAsia="ru-RU"/>
        </w:rPr>
        <w:t xml:space="preserve"> 10%.</w:t>
      </w:r>
      <w:r w:rsidRPr="00B1772A">
        <w:rPr>
          <w:rFonts w:ascii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С </w:t>
      </w:r>
      <w:r w:rsidRPr="00B1772A">
        <w:rPr>
          <w:rFonts w:ascii="Times New Roman" w:hAnsi="Times New Roman" w:cs="Times New Roman"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r w:rsidRPr="00655180">
        <w:rPr>
          <w:rFonts w:ascii="Times New Roman" w:hAnsi="Times New Roman" w:cs="Times New Roman"/>
          <w:color w:val="000000"/>
        </w:rPr>
        <w:t>Калужская область, г. Обнинск, ул. Пирогова, д.13, столовая №2 «Здоровье»;</w:t>
      </w:r>
      <w:r w:rsidRPr="006F05F8">
        <w:rPr>
          <w:rFonts w:ascii="Times New Roman" w:hAnsi="Times New Roman" w:cs="Times New Roman"/>
          <w:color w:val="000000"/>
        </w:rPr>
        <w:t xml:space="preserve"> </w:t>
      </w:r>
      <w:r w:rsidRPr="00655180">
        <w:rPr>
          <w:rFonts w:ascii="Times New Roman" w:hAnsi="Times New Roman" w:cs="Times New Roman"/>
          <w:color w:val="000000"/>
        </w:rPr>
        <w:t>улица Пионерский проезд, 23, санаторий-профилакторий ФЭИ</w:t>
      </w:r>
      <w:r w:rsidRPr="00B1772A">
        <w:rPr>
          <w:rFonts w:ascii="Times New Roman" w:hAnsi="Times New Roman" w:cs="Times New Roman"/>
          <w:color w:val="000000"/>
        </w:rPr>
        <w:t>,,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402D62" w:rsidRPr="00F464BD" w:rsidRDefault="00402D62" w:rsidP="005122C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D398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09368B">
        <w:rPr>
          <w:rFonts w:ascii="Times New Roman" w:hAnsi="Times New Roman" w:cs="Times New Roman"/>
          <w:color w:val="000000"/>
        </w:rPr>
        <w:t>689</w:t>
      </w:r>
      <w:r>
        <w:rPr>
          <w:rFonts w:ascii="Times New Roman" w:hAnsi="Times New Roman" w:cs="Times New Roman"/>
          <w:color w:val="000000"/>
        </w:rPr>
        <w:t xml:space="preserve"> </w:t>
      </w:r>
      <w:r w:rsidRPr="0009368B">
        <w:rPr>
          <w:rFonts w:ascii="Times New Roman" w:hAnsi="Times New Roman" w:cs="Times New Roman"/>
          <w:color w:val="000000"/>
        </w:rPr>
        <w:t>462,36 (шестьсот восемьдесят девять тысяч четыреста шестьдесят два рубля 36 копеек</w:t>
      </w:r>
      <w:r>
        <w:rPr>
          <w:rFonts w:ascii="Times New Roman" w:hAnsi="Times New Roman" w:cs="Times New Roman"/>
          <w:color w:val="000000"/>
        </w:rPr>
        <w:t>)</w:t>
      </w:r>
      <w:r w:rsidRPr="00083DB6">
        <w:rPr>
          <w:rFonts w:ascii="Times New Roman" w:hAnsi="Times New Roman" w:cs="Times New Roman"/>
          <w:color w:val="000000"/>
        </w:rPr>
        <w:t xml:space="preserve"> рублей, б</w:t>
      </w:r>
      <w:r w:rsidRPr="00F464BD">
        <w:rPr>
          <w:rFonts w:ascii="Times New Roman" w:hAnsi="Times New Roman" w:cs="Times New Roman"/>
          <w:color w:val="000000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 w:cs="Times New Roman"/>
          <w:lang w:eastAsia="ru-RU"/>
        </w:rPr>
        <w:t>) цену договора без учета НДС.</w:t>
      </w:r>
    </w:p>
    <w:p w:rsidR="00402D62" w:rsidRPr="00D37E19" w:rsidRDefault="00402D62" w:rsidP="005122C1">
      <w:pPr>
        <w:tabs>
          <w:tab w:val="left" w:pos="1134"/>
        </w:tabs>
        <w:suppressAutoHyphens w:val="0"/>
        <w:ind w:left="710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7. </w:t>
      </w: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402D62" w:rsidRPr="00331F42" w:rsidRDefault="00402D62" w:rsidP="005122C1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402D62" w:rsidRDefault="00402D62" w:rsidP="005122C1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402D62" w:rsidRPr="00825108" w:rsidRDefault="00402D62" w:rsidP="00825108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825108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825108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825108">
        <w:rPr>
          <w:rFonts w:ascii="Times New Roman" w:hAnsi="Times New Roman" w:cs="Times New Roman"/>
          <w:b/>
          <w:bCs/>
        </w:rPr>
        <w:t>:</w:t>
      </w:r>
    </w:p>
    <w:p w:rsidR="00402D62" w:rsidRPr="00825108" w:rsidRDefault="00402D62" w:rsidP="00825108">
      <w:pPr>
        <w:tabs>
          <w:tab w:val="left" w:pos="0"/>
          <w:tab w:val="left" w:pos="993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825108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825108">
        <w:rPr>
          <w:rFonts w:ascii="Times New Roman" w:hAnsi="Times New Roman" w:cs="Times New Roman"/>
          <w:color w:val="0000FF"/>
        </w:rPr>
        <w:t xml:space="preserve"> </w:t>
      </w:r>
      <w:r w:rsidRPr="00825108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825108">
        <w:rPr>
          <w:rFonts w:ascii="Times New Roman" w:hAnsi="Times New Roman" w:cs="Times New Roman"/>
          <w:spacing w:val="-6"/>
        </w:rPr>
        <w:t>на участие в запросе цен</w:t>
      </w:r>
      <w:r w:rsidRPr="00825108">
        <w:rPr>
          <w:rFonts w:ascii="Times New Roman" w:hAnsi="Times New Roman" w:cs="Times New Roman"/>
        </w:rPr>
        <w:t xml:space="preserve"> продлевается на 4 рабочих дня.</w:t>
      </w:r>
    </w:p>
    <w:p w:rsidR="00402D62" w:rsidRPr="00331F42" w:rsidRDefault="00402D62" w:rsidP="005122C1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402D62" w:rsidRPr="00331F42" w:rsidRDefault="00402D62" w:rsidP="005122C1">
      <w:pPr>
        <w:tabs>
          <w:tab w:val="left" w:pos="0"/>
        </w:tabs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11» августа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402D62" w:rsidRPr="00331F42" w:rsidRDefault="00402D62" w:rsidP="005122C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«18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августа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402D62" w:rsidRPr="00331F42" w:rsidRDefault="00402D62" w:rsidP="005122C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«18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B1772A">
        <w:rPr>
          <w:rFonts w:ascii="Times New Roman" w:hAnsi="Times New Roman" w:cs="Times New Roman"/>
          <w:spacing w:val="-6"/>
          <w:highlight w:val="yellow"/>
        </w:rPr>
        <w:t>августа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402D62" w:rsidRPr="00331F42" w:rsidRDefault="00402D62" w:rsidP="005122C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</w:t>
      </w:r>
      <w:r w:rsidRPr="00412F41">
        <w:rPr>
          <w:rFonts w:ascii="Times New Roman" w:hAnsi="Times New Roman" w:cs="Times New Roman"/>
        </w:rPr>
        <w:t>0</w:t>
      </w:r>
      <w:r w:rsidRPr="00331F42">
        <w:rPr>
          <w:rFonts w:ascii="Times New Roman" w:hAnsi="Times New Roman" w:cs="Times New Roman"/>
        </w:rPr>
        <w:t xml:space="preserve"> дней.</w:t>
      </w:r>
    </w:p>
    <w:p w:rsidR="00402D62" w:rsidRPr="00331F42" w:rsidRDefault="00402D62" w:rsidP="005122C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402D62" w:rsidRPr="00331F42" w:rsidRDefault="00402D62" w:rsidP="005122C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02D62" w:rsidRPr="00331F42" w:rsidRDefault="00402D62" w:rsidP="005122C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02D62" w:rsidRPr="00331F42" w:rsidRDefault="00402D62" w:rsidP="005122C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02D62" w:rsidRDefault="00402D62"/>
    <w:sectPr w:rsidR="00402D62" w:rsidSect="006B3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3ECB"/>
    <w:rsid w:val="00083DB6"/>
    <w:rsid w:val="00085BDF"/>
    <w:rsid w:val="0009368B"/>
    <w:rsid w:val="00166D2A"/>
    <w:rsid w:val="001B08B0"/>
    <w:rsid w:val="001B4F5D"/>
    <w:rsid w:val="00244870"/>
    <w:rsid w:val="003104B1"/>
    <w:rsid w:val="00331F42"/>
    <w:rsid w:val="00402D62"/>
    <w:rsid w:val="00412F41"/>
    <w:rsid w:val="004A6555"/>
    <w:rsid w:val="005122C1"/>
    <w:rsid w:val="00536BA0"/>
    <w:rsid w:val="005A326A"/>
    <w:rsid w:val="00655180"/>
    <w:rsid w:val="006B3C9A"/>
    <w:rsid w:val="006F05F8"/>
    <w:rsid w:val="00825108"/>
    <w:rsid w:val="00893C7D"/>
    <w:rsid w:val="008E3C0C"/>
    <w:rsid w:val="0090650C"/>
    <w:rsid w:val="00B1772A"/>
    <w:rsid w:val="00BC3ECB"/>
    <w:rsid w:val="00BD3987"/>
    <w:rsid w:val="00C572F3"/>
    <w:rsid w:val="00CA0665"/>
    <w:rsid w:val="00D37E19"/>
    <w:rsid w:val="00D42E6F"/>
    <w:rsid w:val="00DC1216"/>
    <w:rsid w:val="00DE029F"/>
    <w:rsid w:val="00E0584F"/>
    <w:rsid w:val="00E82DC3"/>
    <w:rsid w:val="00F0368B"/>
    <w:rsid w:val="00F16EE9"/>
    <w:rsid w:val="00F46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22C1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E82DC3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805</Words>
  <Characters>4594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2014-07-28T06:39:00Z</dcterms:created>
  <dcterms:modified xsi:type="dcterms:W3CDTF">2014-08-04T06:58:00Z</dcterms:modified>
</cp:coreProperties>
</file>