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DE292E">
      <w:pPr>
        <w:widowControl w:val="0"/>
        <w:spacing w:before="120"/>
        <w:ind w:firstLine="6237"/>
        <w:jc w:val="both"/>
        <w:rPr>
          <w:b/>
        </w:rPr>
      </w:pPr>
      <w:r w:rsidRPr="00E84C6B">
        <w:rPr>
          <w:b/>
        </w:rPr>
        <w:t>«УТВЕРЖДАЮ»:</w:t>
      </w:r>
      <w:r>
        <w:rPr>
          <w:b/>
        </w:rPr>
        <w:t xml:space="preserve"> </w:t>
      </w:r>
    </w:p>
    <w:p w:rsidR="00E13F35" w:rsidRPr="00874048" w:rsidRDefault="009713ED" w:rsidP="00DE292E">
      <w:pPr>
        <w:widowControl w:val="0"/>
        <w:spacing w:before="120"/>
        <w:ind w:firstLine="6237"/>
        <w:jc w:val="both"/>
      </w:pPr>
      <w:r>
        <w:t>И.о.</w:t>
      </w:r>
      <w:r w:rsidR="00DE292E">
        <w:t xml:space="preserve"> н</w:t>
      </w:r>
      <w:r w:rsidR="00E13F35" w:rsidRPr="00874048">
        <w:t>ачальник</w:t>
      </w:r>
      <w:r>
        <w:t>а</w:t>
      </w:r>
      <w:r w:rsidR="00E13F35" w:rsidRPr="00874048">
        <w:t xml:space="preserve"> </w:t>
      </w:r>
    </w:p>
    <w:p w:rsidR="00E13F35" w:rsidRPr="00874048" w:rsidRDefault="00DE292E" w:rsidP="00DE292E">
      <w:pPr>
        <w:widowControl w:val="0"/>
        <w:ind w:firstLine="6237"/>
        <w:jc w:val="both"/>
      </w:pPr>
      <w:r w:rsidRPr="00874048">
        <w:t xml:space="preserve">Управления </w:t>
      </w:r>
      <w:r w:rsidR="00E13F35" w:rsidRPr="00874048">
        <w:t>организации закупок</w:t>
      </w:r>
    </w:p>
    <w:p w:rsidR="00E13F35" w:rsidRPr="00874048" w:rsidRDefault="00E13F35" w:rsidP="00DE292E">
      <w:pPr>
        <w:widowControl w:val="0"/>
        <w:ind w:firstLine="6237"/>
        <w:jc w:val="both"/>
      </w:pPr>
      <w:r w:rsidRPr="00874048">
        <w:t>ФГУП «РосРАО»</w:t>
      </w:r>
    </w:p>
    <w:p w:rsidR="00E13F35" w:rsidRPr="00E84C6B" w:rsidRDefault="00DE292E" w:rsidP="00DE292E">
      <w:pPr>
        <w:widowControl w:val="0"/>
        <w:spacing w:before="240" w:after="120"/>
        <w:ind w:firstLine="6237"/>
        <w:jc w:val="both"/>
      </w:pPr>
      <w:r>
        <w:t>_______________ А</w:t>
      </w:r>
      <w:r w:rsidR="00E13F35" w:rsidRPr="00874048">
        <w:t>.А.</w:t>
      </w:r>
      <w:r>
        <w:t xml:space="preserve"> Майоров</w:t>
      </w:r>
    </w:p>
    <w:p w:rsidR="00E13F35" w:rsidRPr="00E84C6B" w:rsidRDefault="00E13F35" w:rsidP="00DE292E">
      <w:pPr>
        <w:widowControl w:val="0"/>
        <w:tabs>
          <w:tab w:val="left" w:pos="9742"/>
        </w:tabs>
        <w:spacing w:before="120"/>
        <w:ind w:firstLine="6237"/>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B94EDF" w:rsidRDefault="00CA2886" w:rsidP="00E13F35">
      <w:pPr>
        <w:pStyle w:val="af3"/>
        <w:widowControl w:val="0"/>
        <w:spacing w:before="0" w:beforeAutospacing="0" w:after="0" w:afterAutospacing="0"/>
        <w:jc w:val="center"/>
        <w:rPr>
          <w:sz w:val="28"/>
          <w:szCs w:val="28"/>
          <w:lang w:val="ru-RU"/>
        </w:rPr>
      </w:pPr>
      <w:r w:rsidRPr="00B94EDF">
        <w:rPr>
          <w:sz w:val="28"/>
          <w:szCs w:val="28"/>
          <w:lang w:val="ru-RU"/>
        </w:rPr>
        <w:t xml:space="preserve">открытый </w:t>
      </w:r>
      <w:r w:rsidR="00432E70" w:rsidRPr="00B94EDF">
        <w:rPr>
          <w:sz w:val="28"/>
          <w:szCs w:val="28"/>
          <w:lang w:val="ru-RU"/>
        </w:rPr>
        <w:t>аукцион</w:t>
      </w:r>
      <w:r w:rsidR="00FC3F64" w:rsidRPr="00B94EDF">
        <w:rPr>
          <w:sz w:val="28"/>
          <w:szCs w:val="28"/>
          <w:lang w:val="ru-RU"/>
        </w:rPr>
        <w:t xml:space="preserve"> </w:t>
      </w:r>
      <w:r w:rsidRPr="00B94EDF">
        <w:rPr>
          <w:sz w:val="28"/>
          <w:szCs w:val="28"/>
          <w:lang w:val="ru-RU"/>
        </w:rPr>
        <w:t xml:space="preserve">в электронной форме без квалификационного отбора на право </w:t>
      </w:r>
      <w:r w:rsidR="00E13F35" w:rsidRPr="00B94EDF">
        <w:rPr>
          <w:sz w:val="28"/>
          <w:szCs w:val="28"/>
          <w:lang w:val="ru-RU"/>
        </w:rPr>
        <w:t>заключения договора</w:t>
      </w:r>
      <w:r w:rsidRPr="00B94EDF">
        <w:rPr>
          <w:sz w:val="28"/>
          <w:szCs w:val="28"/>
          <w:lang w:val="ru-RU"/>
        </w:rPr>
        <w:t xml:space="preserve"> </w:t>
      </w:r>
    </w:p>
    <w:p w:rsidR="00CA2886" w:rsidRPr="00C22133" w:rsidRDefault="00C22133" w:rsidP="00E13F35">
      <w:pPr>
        <w:pStyle w:val="af3"/>
        <w:widowControl w:val="0"/>
        <w:spacing w:before="0" w:beforeAutospacing="0" w:after="0" w:afterAutospacing="0"/>
        <w:jc w:val="center"/>
        <w:rPr>
          <w:b/>
          <w:sz w:val="28"/>
          <w:szCs w:val="28"/>
          <w:lang w:val="ru-RU"/>
        </w:rPr>
      </w:pPr>
      <w:r w:rsidRPr="00B94EDF">
        <w:rPr>
          <w:bCs/>
          <w:color w:val="000000"/>
          <w:sz w:val="28"/>
          <w:szCs w:val="28"/>
          <w:lang w:val="ru-RU"/>
        </w:rPr>
        <w:t xml:space="preserve">на </w:t>
      </w:r>
      <w:r w:rsidR="00B94EDF" w:rsidRPr="00B94EDF">
        <w:rPr>
          <w:bCs/>
          <w:color w:val="000000"/>
          <w:sz w:val="28"/>
          <w:szCs w:val="28"/>
          <w:lang w:val="ru-RU"/>
        </w:rPr>
        <w:t>п</w:t>
      </w:r>
      <w:r w:rsidR="00B94EDF" w:rsidRPr="00B94EDF">
        <w:rPr>
          <w:bCs/>
          <w:color w:val="000000"/>
          <w:sz w:val="28"/>
          <w:szCs w:val="28"/>
        </w:rPr>
        <w:t>оставк</w:t>
      </w:r>
      <w:r w:rsidR="00B94EDF" w:rsidRPr="00B94EDF">
        <w:rPr>
          <w:bCs/>
          <w:color w:val="000000"/>
          <w:sz w:val="28"/>
          <w:szCs w:val="28"/>
          <w:lang w:val="ru-RU"/>
        </w:rPr>
        <w:t>у</w:t>
      </w:r>
      <w:r w:rsidR="00B94EDF" w:rsidRPr="00B94EDF">
        <w:rPr>
          <w:bCs/>
          <w:color w:val="000000"/>
          <w:sz w:val="28"/>
          <w:szCs w:val="28"/>
        </w:rPr>
        <w:t xml:space="preserve"> автомобилей Камаз-6520 для выполнения Госконтракта № Д.4ш.21.24.14.1085 от 30.06.2014 филиалом «Сибирский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2"/>
          <w:footerReference w:type="even" r:id="rId13"/>
          <w:headerReference w:type="first" r:id="rId14"/>
          <w:footerReference w:type="first" r:id="rId15"/>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99343212"/>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94EDF"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99343212" w:history="1">
        <w:r w:rsidR="00B94EDF" w:rsidRPr="00667164">
          <w:rPr>
            <w:rStyle w:val="afa"/>
            <w:bCs/>
          </w:rPr>
          <w:t>СОДЕРЖАНИЕ</w:t>
        </w:r>
        <w:r w:rsidR="00B94EDF">
          <w:rPr>
            <w:webHidden/>
          </w:rPr>
          <w:tab/>
        </w:r>
        <w:r w:rsidR="00B94EDF">
          <w:rPr>
            <w:webHidden/>
          </w:rPr>
          <w:fldChar w:fldCharType="begin"/>
        </w:r>
        <w:r w:rsidR="00B94EDF">
          <w:rPr>
            <w:webHidden/>
          </w:rPr>
          <w:instrText xml:space="preserve"> PAGEREF _Toc399343212 \h </w:instrText>
        </w:r>
        <w:r w:rsidR="00B94EDF">
          <w:rPr>
            <w:webHidden/>
          </w:rPr>
        </w:r>
        <w:r w:rsidR="00B94EDF">
          <w:rPr>
            <w:webHidden/>
          </w:rPr>
          <w:fldChar w:fldCharType="separate"/>
        </w:r>
        <w:r w:rsidR="00CA5FF5">
          <w:rPr>
            <w:webHidden/>
          </w:rPr>
          <w:t>2</w:t>
        </w:r>
        <w:r w:rsidR="00B94EDF">
          <w:rPr>
            <w:webHidden/>
          </w:rPr>
          <w:fldChar w:fldCharType="end"/>
        </w:r>
      </w:hyperlink>
    </w:p>
    <w:p w:rsidR="00B94EDF" w:rsidRDefault="00A90A06">
      <w:pPr>
        <w:pStyle w:val="14"/>
        <w:rPr>
          <w:rFonts w:asciiTheme="minorHAnsi" w:eastAsiaTheme="minorEastAsia" w:hAnsiTheme="minorHAnsi" w:cstheme="minorBidi"/>
          <w:sz w:val="22"/>
          <w:szCs w:val="22"/>
        </w:rPr>
      </w:pPr>
      <w:hyperlink w:anchor="_Toc399343213" w:history="1">
        <w:r w:rsidR="00B94EDF" w:rsidRPr="00B94EDF">
          <w:rPr>
            <w:rStyle w:val="afa"/>
            <w:b/>
          </w:rPr>
          <w:t>ИЗВЕЩЕНИЕ О ПРОВЕДЕНИИ АУКЦИОНА В ЭЛЕКТРОННОЙ ФОРМЕ</w:t>
        </w:r>
        <w:r w:rsidR="00B94EDF">
          <w:rPr>
            <w:webHidden/>
          </w:rPr>
          <w:tab/>
        </w:r>
        <w:r w:rsidR="00B94EDF">
          <w:rPr>
            <w:webHidden/>
          </w:rPr>
          <w:fldChar w:fldCharType="begin"/>
        </w:r>
        <w:r w:rsidR="00B94EDF">
          <w:rPr>
            <w:webHidden/>
          </w:rPr>
          <w:instrText xml:space="preserve"> PAGEREF _Toc399343213 \h </w:instrText>
        </w:r>
        <w:r w:rsidR="00B94EDF">
          <w:rPr>
            <w:webHidden/>
          </w:rPr>
        </w:r>
        <w:r w:rsidR="00B94EDF">
          <w:rPr>
            <w:webHidden/>
          </w:rPr>
          <w:fldChar w:fldCharType="separate"/>
        </w:r>
        <w:r w:rsidR="00CA5FF5">
          <w:rPr>
            <w:webHidden/>
          </w:rPr>
          <w:t>3</w:t>
        </w:r>
        <w:r w:rsidR="00B94EDF">
          <w:rPr>
            <w:webHidden/>
          </w:rPr>
          <w:fldChar w:fldCharType="end"/>
        </w:r>
      </w:hyperlink>
    </w:p>
    <w:p w:rsidR="00B94EDF" w:rsidRDefault="00A90A06">
      <w:pPr>
        <w:pStyle w:val="14"/>
        <w:rPr>
          <w:rFonts w:asciiTheme="minorHAnsi" w:eastAsiaTheme="minorEastAsia" w:hAnsiTheme="minorHAnsi" w:cstheme="minorBidi"/>
          <w:sz w:val="22"/>
          <w:szCs w:val="22"/>
        </w:rPr>
      </w:pPr>
      <w:hyperlink w:anchor="_Toc399343214" w:history="1">
        <w:r w:rsidR="00B94EDF" w:rsidRPr="00667164">
          <w:rPr>
            <w:rStyle w:val="afa"/>
            <w:b/>
          </w:rPr>
          <w:t>ЧАСТЬ 1</w:t>
        </w:r>
        <w:r w:rsidR="00B94EDF">
          <w:rPr>
            <w:webHidden/>
          </w:rPr>
          <w:tab/>
        </w:r>
        <w:r w:rsidR="00B94EDF">
          <w:rPr>
            <w:webHidden/>
          </w:rPr>
          <w:fldChar w:fldCharType="begin"/>
        </w:r>
        <w:r w:rsidR="00B94EDF">
          <w:rPr>
            <w:webHidden/>
          </w:rPr>
          <w:instrText xml:space="preserve"> PAGEREF _Toc399343214 \h </w:instrText>
        </w:r>
        <w:r w:rsidR="00B94EDF">
          <w:rPr>
            <w:webHidden/>
          </w:rPr>
        </w:r>
        <w:r w:rsidR="00B94EDF">
          <w:rPr>
            <w:webHidden/>
          </w:rPr>
          <w:fldChar w:fldCharType="separate"/>
        </w:r>
        <w:r w:rsidR="00CA5FF5">
          <w:rPr>
            <w:webHidden/>
          </w:rPr>
          <w:t>5</w:t>
        </w:r>
        <w:r w:rsidR="00B94EDF">
          <w:rPr>
            <w:webHidden/>
          </w:rPr>
          <w:fldChar w:fldCharType="end"/>
        </w:r>
      </w:hyperlink>
    </w:p>
    <w:p w:rsidR="00B94EDF" w:rsidRPr="00B94EDF" w:rsidRDefault="00A90A06">
      <w:pPr>
        <w:pStyle w:val="14"/>
        <w:rPr>
          <w:rFonts w:eastAsiaTheme="minorEastAsia"/>
          <w:szCs w:val="24"/>
        </w:rPr>
      </w:pPr>
      <w:hyperlink w:anchor="_Toc399343215" w:history="1">
        <w:r w:rsidR="00B94EDF" w:rsidRPr="00B94EDF">
          <w:rPr>
            <w:rStyle w:val="afa"/>
            <w:szCs w:val="24"/>
          </w:rPr>
          <w:t>1.</w:t>
        </w:r>
        <w:r w:rsidR="00B94EDF" w:rsidRPr="00B94EDF">
          <w:rPr>
            <w:rFonts w:eastAsiaTheme="minorEastAsia"/>
            <w:szCs w:val="24"/>
          </w:rPr>
          <w:tab/>
        </w:r>
        <w:r w:rsidR="00B94EDF" w:rsidRPr="00B94EDF">
          <w:rPr>
            <w:rStyle w:val="afa"/>
            <w:b/>
            <w:szCs w:val="24"/>
          </w:rPr>
          <w:t>ТЕРМИНЫ И ОПРЕДЕЛЕНИЯ</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_Toc399343215 \h </w:instrText>
        </w:r>
        <w:r w:rsidR="00B94EDF" w:rsidRPr="00B94EDF">
          <w:rPr>
            <w:webHidden/>
            <w:szCs w:val="24"/>
          </w:rPr>
        </w:r>
        <w:r w:rsidR="00B94EDF" w:rsidRPr="00B94EDF">
          <w:rPr>
            <w:webHidden/>
            <w:szCs w:val="24"/>
          </w:rPr>
          <w:fldChar w:fldCharType="separate"/>
        </w:r>
        <w:r w:rsidR="00CA5FF5">
          <w:rPr>
            <w:webHidden/>
            <w:szCs w:val="24"/>
          </w:rPr>
          <w:t>5</w:t>
        </w:r>
        <w:r w:rsidR="00B94EDF" w:rsidRPr="00B94EDF">
          <w:rPr>
            <w:webHidden/>
            <w:szCs w:val="24"/>
          </w:rPr>
          <w:fldChar w:fldCharType="end"/>
        </w:r>
      </w:hyperlink>
    </w:p>
    <w:p w:rsidR="00B94EDF" w:rsidRPr="00B94EDF" w:rsidRDefault="00A90A06">
      <w:pPr>
        <w:pStyle w:val="14"/>
        <w:rPr>
          <w:rFonts w:eastAsiaTheme="minorEastAsia"/>
          <w:szCs w:val="24"/>
        </w:rPr>
      </w:pPr>
      <w:hyperlink w:anchor="_Toc399343216" w:history="1">
        <w:r w:rsidR="00B94EDF" w:rsidRPr="00B94EDF">
          <w:rPr>
            <w:rStyle w:val="afa"/>
            <w:szCs w:val="24"/>
          </w:rPr>
          <w:t>2.</w:t>
        </w:r>
        <w:r w:rsidR="00B94EDF" w:rsidRPr="00B94EDF">
          <w:rPr>
            <w:rFonts w:eastAsiaTheme="minorEastAsia"/>
            <w:szCs w:val="24"/>
          </w:rPr>
          <w:tab/>
        </w:r>
        <w:r w:rsidR="00B94EDF" w:rsidRPr="00B94EDF">
          <w:rPr>
            <w:rStyle w:val="afa"/>
            <w:b/>
            <w:szCs w:val="24"/>
          </w:rPr>
          <w:t>ОБЩИЕ ПОЛОЖЕНИЯ</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_Toc399343216 \h </w:instrText>
        </w:r>
        <w:r w:rsidR="00B94EDF" w:rsidRPr="00B94EDF">
          <w:rPr>
            <w:webHidden/>
            <w:szCs w:val="24"/>
          </w:rPr>
        </w:r>
        <w:r w:rsidR="00B94EDF" w:rsidRPr="00B94EDF">
          <w:rPr>
            <w:webHidden/>
            <w:szCs w:val="24"/>
          </w:rPr>
          <w:fldChar w:fldCharType="separate"/>
        </w:r>
        <w:r w:rsidR="00CA5FF5">
          <w:rPr>
            <w:webHidden/>
            <w:szCs w:val="24"/>
          </w:rPr>
          <w:t>7</w:t>
        </w:r>
        <w:r w:rsidR="00B94EDF" w:rsidRPr="00B94EDF">
          <w:rPr>
            <w:webHidden/>
            <w:szCs w:val="24"/>
          </w:rPr>
          <w:fldChar w:fldCharType="end"/>
        </w:r>
      </w:hyperlink>
    </w:p>
    <w:p w:rsidR="00B94EDF" w:rsidRPr="00B94EDF" w:rsidRDefault="00A90A06">
      <w:pPr>
        <w:pStyle w:val="14"/>
        <w:rPr>
          <w:rFonts w:eastAsiaTheme="minorEastAsia"/>
          <w:szCs w:val="24"/>
        </w:rPr>
      </w:pPr>
      <w:hyperlink w:anchor="_Toc399343217" w:history="1">
        <w:r w:rsidR="00B94EDF" w:rsidRPr="00B94EDF">
          <w:rPr>
            <w:rStyle w:val="afa"/>
            <w:szCs w:val="24"/>
          </w:rPr>
          <w:t>3.</w:t>
        </w:r>
        <w:r w:rsidR="00B94EDF" w:rsidRPr="00B94EDF">
          <w:rPr>
            <w:rFonts w:eastAsiaTheme="minorEastAsia"/>
            <w:szCs w:val="24"/>
          </w:rPr>
          <w:tab/>
        </w:r>
        <w:r w:rsidR="00B94EDF" w:rsidRPr="00B94EDF">
          <w:rPr>
            <w:rStyle w:val="afa"/>
            <w:b/>
            <w:szCs w:val="24"/>
          </w:rPr>
          <w:t>ТРЕБОВАНИЯ К УЧАСТНИКАМ АУКЦИОНА, ДОКУМЕНТАМ, ПРЕДОСТАВЛЯЕМЫМ В СОСТАВЕ ЗАЯВКИ НА УЧАСТИЕ В АУКЦИОНЕ</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_Toc399343217 \h </w:instrText>
        </w:r>
        <w:r w:rsidR="00B94EDF" w:rsidRPr="00B94EDF">
          <w:rPr>
            <w:webHidden/>
            <w:szCs w:val="24"/>
          </w:rPr>
        </w:r>
        <w:r w:rsidR="00B94EDF" w:rsidRPr="00B94EDF">
          <w:rPr>
            <w:webHidden/>
            <w:szCs w:val="24"/>
          </w:rPr>
          <w:fldChar w:fldCharType="separate"/>
        </w:r>
        <w:r w:rsidR="00CA5FF5">
          <w:rPr>
            <w:webHidden/>
            <w:szCs w:val="24"/>
          </w:rPr>
          <w:t>11</w:t>
        </w:r>
        <w:r w:rsidR="00B94EDF" w:rsidRPr="00B94EDF">
          <w:rPr>
            <w:webHidden/>
            <w:szCs w:val="24"/>
          </w:rPr>
          <w:fldChar w:fldCharType="end"/>
        </w:r>
      </w:hyperlink>
    </w:p>
    <w:p w:rsidR="00B94EDF" w:rsidRPr="00B94EDF" w:rsidRDefault="00A90A06">
      <w:pPr>
        <w:pStyle w:val="14"/>
        <w:rPr>
          <w:rFonts w:eastAsiaTheme="minorEastAsia"/>
          <w:szCs w:val="24"/>
        </w:rPr>
      </w:pPr>
      <w:hyperlink w:anchor="_Toc399343218" w:history="1">
        <w:r w:rsidR="00B94EDF" w:rsidRPr="00B94EDF">
          <w:rPr>
            <w:rStyle w:val="afa"/>
            <w:szCs w:val="24"/>
          </w:rPr>
          <w:t>4.</w:t>
        </w:r>
        <w:r w:rsidR="00B94EDF" w:rsidRPr="00B94EDF">
          <w:rPr>
            <w:rFonts w:eastAsiaTheme="minorEastAsia"/>
            <w:szCs w:val="24"/>
          </w:rPr>
          <w:tab/>
        </w:r>
        <w:r w:rsidR="00B94EDF" w:rsidRPr="00B94EDF">
          <w:rPr>
            <w:rStyle w:val="afa"/>
            <w:b/>
            <w:szCs w:val="24"/>
          </w:rPr>
          <w:t>ПОРЯДОК ПРОВЕДЕНИЯ АУКЦИОНА</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_Toc399343218 \h </w:instrText>
        </w:r>
        <w:r w:rsidR="00B94EDF" w:rsidRPr="00B94EDF">
          <w:rPr>
            <w:webHidden/>
            <w:szCs w:val="24"/>
          </w:rPr>
        </w:r>
        <w:r w:rsidR="00B94EDF" w:rsidRPr="00B94EDF">
          <w:rPr>
            <w:webHidden/>
            <w:szCs w:val="24"/>
          </w:rPr>
          <w:fldChar w:fldCharType="separate"/>
        </w:r>
        <w:r w:rsidR="00CA5FF5">
          <w:rPr>
            <w:webHidden/>
            <w:szCs w:val="24"/>
          </w:rPr>
          <w:t>15</w:t>
        </w:r>
        <w:r w:rsidR="00B94EDF" w:rsidRPr="00B94EDF">
          <w:rPr>
            <w:webHidden/>
            <w:szCs w:val="24"/>
          </w:rPr>
          <w:fldChar w:fldCharType="end"/>
        </w:r>
      </w:hyperlink>
    </w:p>
    <w:p w:rsidR="00B94EDF" w:rsidRPr="00B94EDF" w:rsidRDefault="00A90A06">
      <w:pPr>
        <w:pStyle w:val="14"/>
        <w:rPr>
          <w:rFonts w:eastAsiaTheme="minorEastAsia"/>
          <w:szCs w:val="24"/>
        </w:rPr>
      </w:pPr>
      <w:hyperlink w:anchor="_Toc399343219" w:history="1">
        <w:r w:rsidR="00B94EDF" w:rsidRPr="00B94EDF">
          <w:rPr>
            <w:rStyle w:val="afa"/>
            <w:szCs w:val="24"/>
          </w:rPr>
          <w:t>5.</w:t>
        </w:r>
        <w:r w:rsidR="00B94EDF" w:rsidRPr="00B94EDF">
          <w:rPr>
            <w:rFonts w:eastAsiaTheme="minorEastAsia"/>
            <w:szCs w:val="24"/>
          </w:rPr>
          <w:tab/>
        </w:r>
        <w:r w:rsidR="00B94EDF" w:rsidRPr="00B94EDF">
          <w:rPr>
            <w:rStyle w:val="afa"/>
            <w:b/>
            <w:szCs w:val="24"/>
          </w:rPr>
          <w:t>ИНФОРМАЦИОННАЯ КАРТА АУКЦИОНА</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_Toc399343219 \h </w:instrText>
        </w:r>
        <w:r w:rsidR="00B94EDF" w:rsidRPr="00B94EDF">
          <w:rPr>
            <w:webHidden/>
            <w:szCs w:val="24"/>
          </w:rPr>
        </w:r>
        <w:r w:rsidR="00B94EDF" w:rsidRPr="00B94EDF">
          <w:rPr>
            <w:webHidden/>
            <w:szCs w:val="24"/>
          </w:rPr>
          <w:fldChar w:fldCharType="separate"/>
        </w:r>
        <w:r w:rsidR="00CA5FF5">
          <w:rPr>
            <w:webHidden/>
            <w:szCs w:val="24"/>
          </w:rPr>
          <w:t>34</w:t>
        </w:r>
        <w:r w:rsidR="00B94EDF" w:rsidRPr="00B94EDF">
          <w:rPr>
            <w:webHidden/>
            <w:szCs w:val="24"/>
          </w:rPr>
          <w:fldChar w:fldCharType="end"/>
        </w:r>
      </w:hyperlink>
    </w:p>
    <w:p w:rsidR="00B94EDF" w:rsidRPr="00B94EDF" w:rsidRDefault="00A90A06">
      <w:pPr>
        <w:pStyle w:val="14"/>
        <w:rPr>
          <w:rFonts w:eastAsiaTheme="minorEastAsia"/>
          <w:szCs w:val="24"/>
        </w:rPr>
      </w:pPr>
      <w:hyperlink w:anchor="_Toc399343220" w:history="1">
        <w:r w:rsidR="00B94EDF" w:rsidRPr="00B94EDF">
          <w:rPr>
            <w:rStyle w:val="afa"/>
            <w:szCs w:val="24"/>
          </w:rPr>
          <w:t>6.</w:t>
        </w:r>
        <w:r w:rsidR="00B94EDF" w:rsidRPr="00B94EDF">
          <w:rPr>
            <w:rFonts w:eastAsiaTheme="minorEastAsia"/>
            <w:szCs w:val="24"/>
          </w:rPr>
          <w:tab/>
        </w:r>
        <w:r w:rsidR="00B94EDF" w:rsidRPr="00B94EDF">
          <w:rPr>
            <w:rStyle w:val="afa"/>
            <w:b/>
            <w:szCs w:val="24"/>
          </w:rPr>
          <w:t>ОБРАЗЦЫ ФОРМ ОСНОВНЫХ ДОКУМЕНТОВ, ВКЛЮЧАЕМЫХ В ЗАЯВКУ НА УЧАСТИЕ В АУКЦИОНЕ</w:t>
        </w:r>
        <w:r w:rsidR="00B94EDF" w:rsidRPr="00B94EDF">
          <w:rPr>
            <w:webHidden/>
            <w:szCs w:val="24"/>
          </w:rPr>
          <w:tab/>
        </w:r>
        <w:r w:rsidR="00B94EDF" w:rsidRPr="00B94EDF">
          <w:rPr>
            <w:webHidden/>
            <w:szCs w:val="24"/>
          </w:rPr>
          <w:fldChar w:fldCharType="begin"/>
        </w:r>
        <w:r w:rsidR="00B94EDF" w:rsidRPr="00B94EDF">
          <w:rPr>
            <w:webHidden/>
            <w:szCs w:val="24"/>
          </w:rPr>
          <w:instrText xml:space="preserve"> PAGEREF _Toc399343220 \h </w:instrText>
        </w:r>
        <w:r w:rsidR="00B94EDF" w:rsidRPr="00B94EDF">
          <w:rPr>
            <w:webHidden/>
            <w:szCs w:val="24"/>
          </w:rPr>
        </w:r>
        <w:r w:rsidR="00B94EDF" w:rsidRPr="00B94EDF">
          <w:rPr>
            <w:webHidden/>
            <w:szCs w:val="24"/>
          </w:rPr>
          <w:fldChar w:fldCharType="separate"/>
        </w:r>
        <w:r w:rsidR="00CA5FF5">
          <w:rPr>
            <w:webHidden/>
            <w:szCs w:val="24"/>
          </w:rPr>
          <w:t>44</w:t>
        </w:r>
        <w:r w:rsidR="00B94EDF" w:rsidRPr="00B94EDF">
          <w:rPr>
            <w:webHidden/>
            <w:szCs w:val="24"/>
          </w:rPr>
          <w:fldChar w:fldCharType="end"/>
        </w:r>
      </w:hyperlink>
    </w:p>
    <w:p w:rsidR="00B94EDF" w:rsidRPr="00B94EDF" w:rsidRDefault="00A90A06">
      <w:pPr>
        <w:pStyle w:val="28"/>
        <w:rPr>
          <w:rFonts w:ascii="Times New Roman" w:eastAsiaTheme="minorEastAsia" w:hAnsi="Times New Roman" w:cs="Times New Roman"/>
          <w:b w:val="0"/>
          <w:bCs w:val="0"/>
          <w:sz w:val="24"/>
          <w:szCs w:val="24"/>
        </w:rPr>
      </w:pPr>
      <w:hyperlink w:anchor="_Toc399343221" w:history="1">
        <w:r w:rsidR="00B94EDF" w:rsidRPr="00B94EDF">
          <w:rPr>
            <w:rStyle w:val="afa"/>
            <w:rFonts w:ascii="Times New Roman" w:hAnsi="Times New Roman" w:cs="Times New Roman"/>
            <w:b w:val="0"/>
            <w:sz w:val="24"/>
            <w:szCs w:val="24"/>
          </w:rPr>
          <w:t>ЧАСТЬ 1 ЗАЯВКИ НА УЧАСТИЕ В АУКЦИОНЕ (Форма 1)</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_Toc399343221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 w:val="0"/>
            <w:webHidden/>
            <w:sz w:val="24"/>
            <w:szCs w:val="24"/>
          </w:rPr>
          <w:t>44</w:t>
        </w:r>
        <w:r w:rsidR="00B94EDF" w:rsidRPr="00B94EDF">
          <w:rPr>
            <w:rFonts w:ascii="Times New Roman" w:hAnsi="Times New Roman" w:cs="Times New Roman"/>
            <w:b w:val="0"/>
            <w:webHidden/>
            <w:sz w:val="24"/>
            <w:szCs w:val="24"/>
          </w:rPr>
          <w:fldChar w:fldCharType="end"/>
        </w:r>
      </w:hyperlink>
    </w:p>
    <w:p w:rsidR="00B94EDF" w:rsidRPr="00B94EDF" w:rsidRDefault="00A90A06">
      <w:pPr>
        <w:pStyle w:val="28"/>
        <w:rPr>
          <w:rFonts w:ascii="Times New Roman" w:eastAsiaTheme="minorEastAsia" w:hAnsi="Times New Roman" w:cs="Times New Roman"/>
          <w:b w:val="0"/>
          <w:bCs w:val="0"/>
          <w:sz w:val="24"/>
          <w:szCs w:val="24"/>
        </w:rPr>
      </w:pPr>
      <w:hyperlink w:anchor="_Toc399343222" w:history="1">
        <w:r w:rsidR="00B94EDF" w:rsidRPr="00B94EDF">
          <w:rPr>
            <w:rStyle w:val="afa"/>
            <w:rFonts w:ascii="Times New Roman" w:hAnsi="Times New Roman" w:cs="Times New Roman"/>
            <w:b w:val="0"/>
            <w:sz w:val="24"/>
            <w:szCs w:val="24"/>
          </w:rPr>
          <w:t>ТЕХНИЧЕСКОЕ ПРЕДЛОЖЕНИЕ (Форма 2)</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_Toc399343222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 w:val="0"/>
            <w:webHidden/>
            <w:sz w:val="24"/>
            <w:szCs w:val="24"/>
          </w:rPr>
          <w:t>46</w:t>
        </w:r>
        <w:r w:rsidR="00B94EDF" w:rsidRPr="00B94EDF">
          <w:rPr>
            <w:rFonts w:ascii="Times New Roman" w:hAnsi="Times New Roman" w:cs="Times New Roman"/>
            <w:b w:val="0"/>
            <w:webHidden/>
            <w:sz w:val="24"/>
            <w:szCs w:val="24"/>
          </w:rPr>
          <w:fldChar w:fldCharType="end"/>
        </w:r>
      </w:hyperlink>
    </w:p>
    <w:p w:rsidR="00B94EDF" w:rsidRPr="00B94EDF" w:rsidRDefault="00A90A06">
      <w:pPr>
        <w:pStyle w:val="28"/>
        <w:rPr>
          <w:rFonts w:ascii="Times New Roman" w:eastAsiaTheme="minorEastAsia" w:hAnsi="Times New Roman" w:cs="Times New Roman"/>
          <w:b w:val="0"/>
          <w:bCs w:val="0"/>
          <w:sz w:val="24"/>
          <w:szCs w:val="24"/>
        </w:rPr>
      </w:pPr>
      <w:hyperlink w:anchor="_Toc399343223" w:history="1">
        <w:r w:rsidR="00B94EDF" w:rsidRPr="00B94EDF">
          <w:rPr>
            <w:rStyle w:val="afa"/>
            <w:rFonts w:ascii="Times New Roman" w:hAnsi="Times New Roman" w:cs="Times New Roman"/>
            <w:b w:val="0"/>
            <w:sz w:val="24"/>
            <w:szCs w:val="24"/>
          </w:rPr>
          <w:t>ЧАСТЬ 2 ЗАЯВКИ НА УЧАСТИЕ В АУКЦИОНЕ (Форма 3)</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_Toc399343223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 w:val="0"/>
            <w:webHidden/>
            <w:sz w:val="24"/>
            <w:szCs w:val="24"/>
          </w:rPr>
          <w:t>48</w:t>
        </w:r>
        <w:r w:rsidR="00B94EDF" w:rsidRPr="00B94EDF">
          <w:rPr>
            <w:rFonts w:ascii="Times New Roman" w:hAnsi="Times New Roman" w:cs="Times New Roman"/>
            <w:b w:val="0"/>
            <w:webHidden/>
            <w:sz w:val="24"/>
            <w:szCs w:val="24"/>
          </w:rPr>
          <w:fldChar w:fldCharType="end"/>
        </w:r>
      </w:hyperlink>
    </w:p>
    <w:p w:rsidR="00B94EDF" w:rsidRPr="00B94EDF" w:rsidRDefault="00A90A06">
      <w:pPr>
        <w:pStyle w:val="28"/>
        <w:rPr>
          <w:rFonts w:ascii="Times New Roman" w:eastAsiaTheme="minorEastAsia" w:hAnsi="Times New Roman" w:cs="Times New Roman"/>
          <w:b w:val="0"/>
          <w:bCs w:val="0"/>
          <w:sz w:val="24"/>
          <w:szCs w:val="24"/>
        </w:rPr>
      </w:pPr>
      <w:hyperlink w:anchor="_Toc399343224" w:history="1">
        <w:r w:rsidR="00B94EDF" w:rsidRPr="00B94EDF">
          <w:rPr>
            <w:rStyle w:val="afa"/>
            <w:rFonts w:ascii="Times New Roman" w:hAnsi="Times New Roman" w:cs="Times New Roman"/>
            <w:b w:val="0"/>
            <w:sz w:val="24"/>
            <w:szCs w:val="24"/>
          </w:rPr>
          <w:t>АНКЕТА УЧАСТНИКА АУКЦИОНА (Форма 4)</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_Toc399343224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 w:val="0"/>
            <w:webHidden/>
            <w:sz w:val="24"/>
            <w:szCs w:val="24"/>
          </w:rPr>
          <w:t>51</w:t>
        </w:r>
        <w:r w:rsidR="00B94EDF" w:rsidRPr="00B94EDF">
          <w:rPr>
            <w:rFonts w:ascii="Times New Roman" w:hAnsi="Times New Roman" w:cs="Times New Roman"/>
            <w:b w:val="0"/>
            <w:webHidden/>
            <w:sz w:val="24"/>
            <w:szCs w:val="24"/>
          </w:rPr>
          <w:fldChar w:fldCharType="end"/>
        </w:r>
      </w:hyperlink>
    </w:p>
    <w:p w:rsidR="00B94EDF" w:rsidRPr="00B94EDF" w:rsidRDefault="00A90A06" w:rsidP="00B94EDF">
      <w:pPr>
        <w:pStyle w:val="28"/>
        <w:ind w:left="426" w:firstLine="0"/>
        <w:rPr>
          <w:rFonts w:ascii="Times New Roman" w:eastAsiaTheme="minorEastAsia" w:hAnsi="Times New Roman" w:cs="Times New Roman"/>
          <w:b w:val="0"/>
          <w:bCs w:val="0"/>
          <w:sz w:val="24"/>
          <w:szCs w:val="24"/>
        </w:rPr>
      </w:pPr>
      <w:hyperlink w:anchor="_Toc399343225" w:history="1">
        <w:r w:rsidR="00B94EDF" w:rsidRPr="00B94EDF">
          <w:rPr>
            <w:rStyle w:val="afa"/>
            <w:rFonts w:ascii="Times New Roman" w:hAnsi="Times New Roman" w:cs="Times New Roman"/>
            <w:b w:val="0"/>
            <w:sz w:val="24"/>
            <w:szCs w:val="24"/>
          </w:rPr>
          <w:t>ПЛАН РАСПРЕДЕЛЕНИЯ ВИДОВ И ОБЪЕМОВ выполнения работ/ оказания услуг МЕЖДУ УЧАСТНИКОМ АУКЦИОНА И субподрядчиками/ соисполнителями (Форма __)</w:t>
        </w:r>
        <w:r w:rsidR="00B94EDF" w:rsidRPr="00B94EDF">
          <w:rPr>
            <w:rFonts w:ascii="Times New Roman" w:hAnsi="Times New Roman" w:cs="Times New Roman"/>
            <w:b w:val="0"/>
            <w:webHidden/>
            <w:sz w:val="24"/>
            <w:szCs w:val="24"/>
          </w:rPr>
          <w:tab/>
        </w:r>
        <w:r w:rsidR="00B94EDF" w:rsidRPr="00B94EDF">
          <w:rPr>
            <w:rFonts w:ascii="Times New Roman" w:hAnsi="Times New Roman" w:cs="Times New Roman"/>
            <w:b w:val="0"/>
            <w:webHidden/>
            <w:sz w:val="24"/>
            <w:szCs w:val="24"/>
          </w:rPr>
          <w:fldChar w:fldCharType="begin"/>
        </w:r>
        <w:r w:rsidR="00B94EDF" w:rsidRPr="00B94EDF">
          <w:rPr>
            <w:rFonts w:ascii="Times New Roman" w:hAnsi="Times New Roman" w:cs="Times New Roman"/>
            <w:b w:val="0"/>
            <w:webHidden/>
            <w:sz w:val="24"/>
            <w:szCs w:val="24"/>
          </w:rPr>
          <w:instrText xml:space="preserve"> PAGEREF _Toc399343225 \h </w:instrText>
        </w:r>
        <w:r w:rsidR="00B94EDF" w:rsidRPr="00B94EDF">
          <w:rPr>
            <w:rFonts w:ascii="Times New Roman" w:hAnsi="Times New Roman" w:cs="Times New Roman"/>
            <w:b w:val="0"/>
            <w:webHidden/>
            <w:sz w:val="24"/>
            <w:szCs w:val="24"/>
          </w:rPr>
        </w:r>
        <w:r w:rsidR="00B94EDF" w:rsidRPr="00B94EDF">
          <w:rPr>
            <w:rFonts w:ascii="Times New Roman" w:hAnsi="Times New Roman" w:cs="Times New Roman"/>
            <w:b w:val="0"/>
            <w:webHidden/>
            <w:sz w:val="24"/>
            <w:szCs w:val="24"/>
          </w:rPr>
          <w:fldChar w:fldCharType="separate"/>
        </w:r>
        <w:r w:rsidR="00CA5FF5">
          <w:rPr>
            <w:rFonts w:ascii="Times New Roman" w:hAnsi="Times New Roman" w:cs="Times New Roman"/>
            <w:bCs w:val="0"/>
            <w:webHidden/>
            <w:sz w:val="24"/>
            <w:szCs w:val="24"/>
          </w:rPr>
          <w:t>Ошибка! Закладка не определена.</w:t>
        </w:r>
        <w:r w:rsidR="00B94EDF" w:rsidRPr="00B94EDF">
          <w:rPr>
            <w:rFonts w:ascii="Times New Roman" w:hAnsi="Times New Roman" w:cs="Times New Roman"/>
            <w:b w:val="0"/>
            <w:webHidden/>
            <w:sz w:val="24"/>
            <w:szCs w:val="24"/>
          </w:rPr>
          <w:fldChar w:fldCharType="end"/>
        </w:r>
      </w:hyperlink>
    </w:p>
    <w:p w:rsidR="00C87330" w:rsidRPr="00B63621" w:rsidRDefault="00C87330" w:rsidP="00600E86">
      <w:pPr>
        <w:rPr>
          <w:bCs/>
          <w:sz w:val="28"/>
          <w:szCs w:val="28"/>
        </w:rPr>
        <w:sectPr w:rsidR="00C87330" w:rsidRPr="00B63621" w:rsidSect="00F22B44">
          <w:headerReference w:type="default" r:id="rId16"/>
          <w:footerReference w:type="default" r:id="rId17"/>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5" w:name="_Toc399343213"/>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Форма</w:t>
      </w:r>
      <w:r w:rsidR="00A415BA" w:rsidRPr="003E1D57">
        <w:rPr>
          <w:rFonts w:ascii="Times New Roman" w:hAnsi="Times New Roman"/>
          <w:b/>
          <w:sz w:val="24"/>
          <w:szCs w:val="24"/>
        </w:rPr>
        <w:t xml:space="preserve"> и способ</w:t>
      </w:r>
      <w:r w:rsidRPr="003E1D57">
        <w:rPr>
          <w:rFonts w:ascii="Times New Roman" w:hAnsi="Times New Roman"/>
          <w:b/>
          <w:sz w:val="24"/>
          <w:szCs w:val="24"/>
        </w:rPr>
        <w:t xml:space="preserve"> процедуры закупки:</w:t>
      </w:r>
      <w:r w:rsidRPr="003E1D57">
        <w:rPr>
          <w:rFonts w:ascii="Times New Roman" w:hAnsi="Times New Roman"/>
          <w:sz w:val="24"/>
          <w:szCs w:val="24"/>
        </w:rPr>
        <w:t xml:space="preserve"> Открытый </w:t>
      </w:r>
      <w:r w:rsidR="00432E70" w:rsidRPr="003E1D57">
        <w:rPr>
          <w:rFonts w:ascii="Times New Roman" w:hAnsi="Times New Roman"/>
          <w:sz w:val="24"/>
          <w:szCs w:val="24"/>
        </w:rPr>
        <w:t>аукцион</w:t>
      </w:r>
      <w:r w:rsidRPr="003E1D57">
        <w:rPr>
          <w:rFonts w:ascii="Times New Roman" w:hAnsi="Times New Roman"/>
          <w:sz w:val="24"/>
          <w:szCs w:val="24"/>
        </w:rPr>
        <w:t xml:space="preserve"> </w:t>
      </w:r>
      <w:r w:rsidR="000A1961" w:rsidRPr="003E1D57">
        <w:rPr>
          <w:rFonts w:ascii="Times New Roman" w:hAnsi="Times New Roman"/>
          <w:sz w:val="24"/>
          <w:szCs w:val="24"/>
        </w:rPr>
        <w:t xml:space="preserve">в электронной форме </w:t>
      </w:r>
      <w:r w:rsidRPr="003E1D57">
        <w:rPr>
          <w:rFonts w:ascii="Times New Roman" w:hAnsi="Times New Roman"/>
          <w:sz w:val="24"/>
          <w:szCs w:val="24"/>
        </w:rPr>
        <w:t>без квалификационного отбора</w:t>
      </w:r>
      <w:r w:rsidR="007E559C" w:rsidRPr="003E1D57">
        <w:rPr>
          <w:rFonts w:ascii="Times New Roman" w:hAnsi="Times New Roman"/>
          <w:sz w:val="24"/>
          <w:szCs w:val="24"/>
        </w:rPr>
        <w:t>.</w:t>
      </w:r>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Заказчик:</w:t>
      </w:r>
      <w:r w:rsidRPr="003E1D57">
        <w:rPr>
          <w:rFonts w:ascii="Times New Roman" w:hAnsi="Times New Roman"/>
          <w:sz w:val="24"/>
          <w:szCs w:val="24"/>
        </w:rPr>
        <w:t xml:space="preserve"> </w:t>
      </w:r>
      <w:r w:rsidR="00632D02" w:rsidRPr="003E1D57">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632D02" w:rsidRPr="003E1D57" w:rsidRDefault="00632D02" w:rsidP="00632D02">
      <w:pPr>
        <w:pStyle w:val="af3"/>
        <w:widowControl w:val="0"/>
        <w:spacing w:before="0" w:beforeAutospacing="0" w:after="0" w:afterAutospacing="0"/>
        <w:ind w:firstLine="1276"/>
        <w:jc w:val="both"/>
      </w:pPr>
      <w:r w:rsidRPr="003E1D57">
        <w:t>Место нахождения: 119017, г. Москва, Пыжевский пер., д. 6.</w:t>
      </w:r>
    </w:p>
    <w:p w:rsidR="00632D02" w:rsidRPr="003E1D57" w:rsidRDefault="00632D02" w:rsidP="00632D02">
      <w:pPr>
        <w:pStyle w:val="af3"/>
        <w:widowControl w:val="0"/>
        <w:spacing w:before="0" w:beforeAutospacing="0" w:after="0" w:afterAutospacing="0"/>
        <w:ind w:firstLine="1276"/>
        <w:jc w:val="both"/>
      </w:pPr>
      <w:r w:rsidRPr="003E1D57">
        <w:t>Почтовый адрес: 119017, г. Москва, Большая Ордынка, д. 24.</w:t>
      </w:r>
    </w:p>
    <w:p w:rsidR="00632D02" w:rsidRPr="003E1D57" w:rsidRDefault="00632D02" w:rsidP="00632D02">
      <w:pPr>
        <w:widowControl w:val="0"/>
        <w:ind w:firstLine="1276"/>
        <w:jc w:val="both"/>
      </w:pPr>
      <w:r w:rsidRPr="003E1D57">
        <w:t>Тел.: (495) 710-76-48; факс: (495) 710-76-50.</w:t>
      </w:r>
    </w:p>
    <w:p w:rsidR="00C87330" w:rsidRPr="003E1D57"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 xml:space="preserve">Организатор </w:t>
      </w:r>
      <w:r w:rsidR="00432E70" w:rsidRPr="003E1D57">
        <w:rPr>
          <w:rFonts w:ascii="Times New Roman" w:hAnsi="Times New Roman"/>
          <w:b/>
          <w:sz w:val="24"/>
          <w:szCs w:val="24"/>
        </w:rPr>
        <w:t>аукцион</w:t>
      </w:r>
      <w:r w:rsidR="00FC3F64" w:rsidRPr="003E1D57">
        <w:rPr>
          <w:rFonts w:ascii="Times New Roman" w:hAnsi="Times New Roman"/>
          <w:b/>
          <w:sz w:val="24"/>
          <w:szCs w:val="24"/>
        </w:rPr>
        <w:t>а</w:t>
      </w:r>
      <w:r w:rsidRPr="003E1D57">
        <w:rPr>
          <w:rFonts w:ascii="Times New Roman" w:hAnsi="Times New Roman"/>
          <w:b/>
          <w:sz w:val="24"/>
          <w:szCs w:val="24"/>
        </w:rPr>
        <w:t>:</w:t>
      </w:r>
      <w:r w:rsidR="00632D02" w:rsidRPr="003E1D5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 </w:t>
      </w:r>
    </w:p>
    <w:p w:rsidR="00632D02" w:rsidRPr="003E1D57" w:rsidRDefault="00632D02" w:rsidP="00632D02">
      <w:pPr>
        <w:pStyle w:val="af3"/>
        <w:widowControl w:val="0"/>
        <w:spacing w:before="0" w:beforeAutospacing="0" w:after="0" w:afterAutospacing="0"/>
        <w:ind w:firstLine="1276"/>
        <w:jc w:val="both"/>
      </w:pPr>
      <w:r w:rsidRPr="003E1D57">
        <w:t>Место нахождения: 119017, г. Москва, Пыжевский пер., д. 6.</w:t>
      </w:r>
    </w:p>
    <w:p w:rsidR="00632D02" w:rsidRPr="003E1D57" w:rsidRDefault="00632D02" w:rsidP="00632D02">
      <w:pPr>
        <w:pStyle w:val="af3"/>
        <w:widowControl w:val="0"/>
        <w:spacing w:before="0" w:beforeAutospacing="0" w:after="0" w:afterAutospacing="0"/>
        <w:ind w:firstLine="1276"/>
        <w:jc w:val="both"/>
      </w:pPr>
      <w:r w:rsidRPr="003E1D57">
        <w:t>Почтовый адрес: 119017, г. Москва, Большая Ордынка, д. 24.</w:t>
      </w:r>
    </w:p>
    <w:p w:rsidR="00632D02" w:rsidRPr="003E1D57" w:rsidRDefault="00632D02" w:rsidP="00632D02">
      <w:pPr>
        <w:widowControl w:val="0"/>
        <w:ind w:firstLine="1276"/>
        <w:jc w:val="both"/>
      </w:pPr>
      <w:r w:rsidRPr="003E1D57">
        <w:t xml:space="preserve">Тел.: (495) 710-76-48; факс: (495) 710-76-50; эл. почта: </w:t>
      </w:r>
      <w:hyperlink r:id="rId18" w:history="1">
        <w:r w:rsidRPr="003E1D57">
          <w:rPr>
            <w:rStyle w:val="afa"/>
          </w:rPr>
          <w:t>zakupki@rosrao.r</w:t>
        </w:r>
        <w:r w:rsidRPr="003E1D57">
          <w:rPr>
            <w:rStyle w:val="afa"/>
            <w:lang w:val="en-US"/>
          </w:rPr>
          <w:t>u</w:t>
        </w:r>
      </w:hyperlink>
      <w:r w:rsidRPr="003E1D57">
        <w:t>.</w:t>
      </w:r>
    </w:p>
    <w:p w:rsidR="00632D02" w:rsidRPr="003E1D57" w:rsidRDefault="00632D02" w:rsidP="00632D02">
      <w:pPr>
        <w:widowControl w:val="0"/>
        <w:ind w:firstLine="1276"/>
        <w:jc w:val="both"/>
      </w:pPr>
      <w:r w:rsidRPr="003E1D57">
        <w:rPr>
          <w:b/>
        </w:rPr>
        <w:t>Контактное лицо:</w:t>
      </w:r>
      <w:r w:rsidRPr="003E1D57">
        <w:t xml:space="preserve"> </w:t>
      </w:r>
      <w:r w:rsidR="00C22133" w:rsidRPr="003E1D57">
        <w:t>Майоров Андрей Андреевич</w:t>
      </w:r>
      <w:r w:rsidRPr="003E1D57">
        <w:t>.</w:t>
      </w:r>
    </w:p>
    <w:p w:rsidR="00C87330" w:rsidRPr="003E1D57" w:rsidRDefault="00C87330" w:rsidP="007F2E4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Предмет договора:</w:t>
      </w:r>
      <w:r w:rsidRPr="003E1D57">
        <w:rPr>
          <w:rFonts w:ascii="Times New Roman" w:hAnsi="Times New Roman"/>
          <w:sz w:val="24"/>
          <w:szCs w:val="24"/>
        </w:rPr>
        <w:t xml:space="preserve"> </w:t>
      </w:r>
      <w:r w:rsidR="00483970" w:rsidRPr="003E1D57">
        <w:rPr>
          <w:rFonts w:ascii="Times New Roman" w:hAnsi="Times New Roman"/>
          <w:bCs/>
          <w:color w:val="000000"/>
          <w:sz w:val="24"/>
          <w:szCs w:val="24"/>
        </w:rPr>
        <w:t xml:space="preserve">Право заключения </w:t>
      </w:r>
      <w:r w:rsidR="00483970" w:rsidRPr="003E1D57">
        <w:rPr>
          <w:rFonts w:ascii="Times New Roman" w:hAnsi="Times New Roman"/>
          <w:sz w:val="24"/>
          <w:szCs w:val="24"/>
        </w:rPr>
        <w:t>договора</w:t>
      </w:r>
      <w:r w:rsidR="00483970" w:rsidRPr="003E1D57">
        <w:rPr>
          <w:rFonts w:ascii="Times New Roman" w:hAnsi="Times New Roman"/>
          <w:bCs/>
          <w:color w:val="000000"/>
          <w:sz w:val="24"/>
          <w:szCs w:val="24"/>
        </w:rPr>
        <w:t xml:space="preserve"> на </w:t>
      </w:r>
      <w:r w:rsidR="00511B84" w:rsidRPr="003E1D57">
        <w:rPr>
          <w:rFonts w:ascii="Times New Roman" w:hAnsi="Times New Roman"/>
          <w:bCs/>
          <w:color w:val="000000"/>
          <w:sz w:val="24"/>
          <w:szCs w:val="24"/>
        </w:rPr>
        <w:t>поставку автомобилей Камаз-6520 для выполнения Госконтракта № Д.4ш.21.24.14.1085 от 30.06.2014 филиалом «Сибирский территориальный округ» ФГУП «РосРАО»</w:t>
      </w:r>
      <w:r w:rsidR="003312BA" w:rsidRPr="003E1D57">
        <w:rPr>
          <w:rFonts w:ascii="Times New Roman" w:hAnsi="Times New Roman"/>
          <w:bCs/>
          <w:color w:val="000000"/>
          <w:sz w:val="24"/>
          <w:szCs w:val="24"/>
        </w:rPr>
        <w:t>.</w:t>
      </w:r>
    </w:p>
    <w:p w:rsidR="00C87330" w:rsidRPr="003E1D57"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Состав и объем поставки товара, выполнения работ или оказания услуг:</w:t>
      </w:r>
      <w:r w:rsidRPr="003E1D57">
        <w:rPr>
          <w:rFonts w:ascii="Times New Roman" w:hAnsi="Times New Roman"/>
          <w:sz w:val="24"/>
          <w:szCs w:val="24"/>
        </w:rPr>
        <w:t xml:space="preserve"> В соответствии с </w:t>
      </w:r>
      <w:r w:rsidRPr="003E1D57">
        <w:rPr>
          <w:rFonts w:ascii="Times New Roman" w:hAnsi="Times New Roman"/>
          <w:sz w:val="24"/>
          <w:szCs w:val="24"/>
          <w:u w:val="single"/>
        </w:rPr>
        <w:t>Томом 2 «ТЕХНИЧЕСКАЯ ЧАСТЬ»</w:t>
      </w:r>
      <w:r w:rsidRPr="003E1D57">
        <w:rPr>
          <w:rFonts w:ascii="Times New Roman" w:hAnsi="Times New Roman"/>
          <w:sz w:val="24"/>
          <w:szCs w:val="24"/>
        </w:rPr>
        <w:t>.</w:t>
      </w:r>
    </w:p>
    <w:p w:rsidR="00483970" w:rsidRPr="003E1D57" w:rsidRDefault="00483970" w:rsidP="00483970">
      <w:pPr>
        <w:widowControl w:val="0"/>
        <w:ind w:firstLine="1276"/>
        <w:jc w:val="both"/>
        <w:rPr>
          <w:b/>
        </w:rPr>
      </w:pPr>
      <w:r w:rsidRPr="003E1D57">
        <w:rPr>
          <w:b/>
        </w:rPr>
        <w:t>Срок поставки товара, выполнения работ или оказания услуг:</w:t>
      </w:r>
    </w:p>
    <w:p w:rsidR="00483970" w:rsidRPr="003E1D57" w:rsidRDefault="000B0BE9" w:rsidP="00483970">
      <w:pPr>
        <w:widowControl w:val="0"/>
        <w:ind w:firstLine="709"/>
        <w:jc w:val="both"/>
        <w:rPr>
          <w:color w:val="000000"/>
        </w:rPr>
      </w:pPr>
      <w:r w:rsidRPr="003E1D57">
        <w:rPr>
          <w:bCs/>
          <w:color w:val="000000"/>
        </w:rPr>
        <w:t>Дата начала: – дата подписания договора. Дата окончания: –</w:t>
      </w:r>
      <w:r w:rsidR="00A371F3" w:rsidRPr="003E1D57">
        <w:rPr>
          <w:bCs/>
          <w:color w:val="000000"/>
        </w:rPr>
        <w:t xml:space="preserve"> </w:t>
      </w:r>
      <w:r w:rsidR="00511B84" w:rsidRPr="003E1D57">
        <w:rPr>
          <w:bCs/>
          <w:color w:val="000000"/>
        </w:rPr>
        <w:t>30</w:t>
      </w:r>
      <w:r w:rsidR="007F2E46" w:rsidRPr="003E1D57">
        <w:rPr>
          <w:bCs/>
          <w:color w:val="000000"/>
        </w:rPr>
        <w:t>.</w:t>
      </w:r>
      <w:r w:rsidR="00C22133" w:rsidRPr="003E1D57">
        <w:rPr>
          <w:bCs/>
          <w:color w:val="000000"/>
        </w:rPr>
        <w:t>1</w:t>
      </w:r>
      <w:r w:rsidR="00511B84" w:rsidRPr="003E1D57">
        <w:rPr>
          <w:bCs/>
          <w:color w:val="000000"/>
        </w:rPr>
        <w:t>1</w:t>
      </w:r>
      <w:r w:rsidR="007F2E46" w:rsidRPr="003E1D57">
        <w:rPr>
          <w:bCs/>
          <w:color w:val="000000"/>
        </w:rPr>
        <w:t>.201</w:t>
      </w:r>
      <w:r w:rsidR="00511B84" w:rsidRPr="003E1D57">
        <w:rPr>
          <w:bCs/>
          <w:color w:val="000000"/>
        </w:rPr>
        <w:t>4</w:t>
      </w:r>
      <w:r w:rsidR="004B1A08" w:rsidRPr="003E1D57">
        <w:rPr>
          <w:bCs/>
          <w:color w:val="000000"/>
        </w:rPr>
        <w:t>.</w:t>
      </w:r>
    </w:p>
    <w:p w:rsidR="00483970" w:rsidRPr="003E1D57" w:rsidRDefault="00483970" w:rsidP="00483970">
      <w:pPr>
        <w:widowControl w:val="0"/>
        <w:ind w:firstLine="1276"/>
        <w:jc w:val="both"/>
        <w:rPr>
          <w:bCs/>
          <w:i/>
          <w:color w:val="000000"/>
        </w:rPr>
      </w:pPr>
      <w:r w:rsidRPr="003E1D57">
        <w:rPr>
          <w:b/>
        </w:rPr>
        <w:t xml:space="preserve">Место поставки товара, выполнения работ или оказания услуг: </w:t>
      </w:r>
    </w:p>
    <w:p w:rsidR="00483970" w:rsidRPr="003E1D57" w:rsidRDefault="00511B84" w:rsidP="004B1A08">
      <w:pPr>
        <w:widowControl w:val="0"/>
        <w:ind w:firstLine="709"/>
        <w:jc w:val="both"/>
        <w:rPr>
          <w:bCs/>
          <w:color w:val="000000"/>
        </w:rPr>
      </w:pPr>
      <w:r w:rsidRPr="003E1D57">
        <w:rPr>
          <w:bCs/>
          <w:color w:val="000000"/>
        </w:rPr>
        <w:t>664022, г. Иркутск, ул. 6-я Советская, 20.</w:t>
      </w:r>
    </w:p>
    <w:p w:rsidR="007E559C" w:rsidRPr="003E1D57"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Сведения о порядке проведения, в том числе об оформлении участия в </w:t>
      </w:r>
      <w:r w:rsidR="00432E70" w:rsidRPr="003E1D57">
        <w:rPr>
          <w:rFonts w:ascii="Times New Roman" w:hAnsi="Times New Roman"/>
          <w:b/>
          <w:sz w:val="24"/>
          <w:szCs w:val="24"/>
        </w:rPr>
        <w:t>аукцион</w:t>
      </w:r>
      <w:r w:rsidRPr="003E1D57">
        <w:rPr>
          <w:rFonts w:ascii="Times New Roman" w:hAnsi="Times New Roman"/>
          <w:b/>
          <w:sz w:val="24"/>
          <w:szCs w:val="24"/>
        </w:rPr>
        <w:t xml:space="preserve">е, определении лица, выигравшего </w:t>
      </w:r>
      <w:r w:rsidR="00432E70" w:rsidRPr="003E1D57">
        <w:rPr>
          <w:rFonts w:ascii="Times New Roman" w:hAnsi="Times New Roman"/>
          <w:b/>
          <w:sz w:val="24"/>
          <w:szCs w:val="24"/>
        </w:rPr>
        <w:t>аукцион</w:t>
      </w:r>
      <w:r w:rsidRPr="003E1D57">
        <w:rPr>
          <w:rFonts w:ascii="Times New Roman" w:hAnsi="Times New Roman"/>
          <w:b/>
          <w:sz w:val="24"/>
          <w:szCs w:val="24"/>
        </w:rPr>
        <w:t>:</w:t>
      </w:r>
    </w:p>
    <w:p w:rsidR="00DA0A0B" w:rsidRPr="003E1D57" w:rsidRDefault="00432E70" w:rsidP="00483970">
      <w:pPr>
        <w:widowControl w:val="0"/>
        <w:tabs>
          <w:tab w:val="left" w:pos="1134"/>
        </w:tabs>
        <w:ind w:firstLine="709"/>
        <w:contextualSpacing/>
        <w:jc w:val="both"/>
      </w:pPr>
      <w:r w:rsidRPr="003E1D57">
        <w:t>Аукцион</w:t>
      </w:r>
      <w:r w:rsidR="00C87330" w:rsidRPr="003E1D57">
        <w:t xml:space="preserve"> проводится </w:t>
      </w:r>
      <w:r w:rsidR="007E559C" w:rsidRPr="003E1D57">
        <w:t xml:space="preserve">на электронной торговой площадке </w:t>
      </w:r>
      <w:r w:rsidR="00483970" w:rsidRPr="003E1D57">
        <w:rPr>
          <w:color w:val="000000"/>
        </w:rPr>
        <w:t xml:space="preserve">ООО «Аукционный конкурсный дом» в сети «Интернет» по адресу: </w:t>
      </w:r>
      <w:hyperlink r:id="rId19" w:history="1">
        <w:r w:rsidR="00483970" w:rsidRPr="003E1D57">
          <w:rPr>
            <w:rStyle w:val="afa"/>
          </w:rPr>
          <w:t>http://www.a-k-d.ru</w:t>
        </w:r>
      </w:hyperlink>
      <w:r w:rsidR="007E559C" w:rsidRPr="003E1D57">
        <w:t xml:space="preserve"> в порядке, установленном регламентом </w:t>
      </w:r>
      <w:r w:rsidR="001E0335" w:rsidRPr="003E1D57">
        <w:t xml:space="preserve">данной </w:t>
      </w:r>
      <w:r w:rsidR="007E559C" w:rsidRPr="003E1D57">
        <w:t xml:space="preserve">электронной торговой площадки </w:t>
      </w:r>
      <w:r w:rsidR="00C87330" w:rsidRPr="003E1D57">
        <w:t>в соответствии с условиями и требов</w:t>
      </w:r>
      <w:r w:rsidR="00DA0A0B" w:rsidRPr="003E1D57">
        <w:t xml:space="preserve">аниями </w:t>
      </w:r>
      <w:r w:rsidRPr="003E1D57">
        <w:t>аукцион</w:t>
      </w:r>
      <w:r w:rsidR="00DA0A0B" w:rsidRPr="003E1D57">
        <w:t>ной документации.</w:t>
      </w:r>
    </w:p>
    <w:p w:rsidR="00E0155B" w:rsidRPr="003E1D57" w:rsidRDefault="00E0155B" w:rsidP="00483970">
      <w:pPr>
        <w:widowControl w:val="0"/>
        <w:tabs>
          <w:tab w:val="left" w:pos="1134"/>
        </w:tabs>
        <w:ind w:firstLine="709"/>
        <w:contextualSpacing/>
        <w:jc w:val="both"/>
      </w:pPr>
      <w:r w:rsidRPr="003E1D57">
        <w:t xml:space="preserve">Для участия в </w:t>
      </w:r>
      <w:r w:rsidR="00432E70" w:rsidRPr="003E1D57">
        <w:t>аукционе</w:t>
      </w:r>
      <w:r w:rsidRPr="003E1D5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3E1D57" w:rsidRDefault="00B84996" w:rsidP="00483970">
      <w:pPr>
        <w:widowControl w:val="0"/>
        <w:tabs>
          <w:tab w:val="left" w:pos="1134"/>
        </w:tabs>
        <w:ind w:firstLine="709"/>
        <w:contextualSpacing/>
        <w:jc w:val="both"/>
      </w:pPr>
      <w:r w:rsidRPr="003E1D57">
        <w:t>П</w:t>
      </w:r>
      <w:r w:rsidR="008F0914" w:rsidRPr="003E1D57">
        <w:t xml:space="preserve">обедителем </w:t>
      </w:r>
      <w:r w:rsidR="00432E70" w:rsidRPr="003E1D57">
        <w:t>аукцион</w:t>
      </w:r>
      <w:r w:rsidR="008F0914" w:rsidRPr="003E1D57">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3E1D57">
        <w:t>.</w:t>
      </w:r>
    </w:p>
    <w:p w:rsidR="00C87330" w:rsidRPr="003E1D57" w:rsidRDefault="00C87330" w:rsidP="007F2E4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3E1D57">
        <w:rPr>
          <w:rFonts w:ascii="Times New Roman" w:hAnsi="Times New Roman"/>
          <w:b/>
          <w:sz w:val="24"/>
          <w:szCs w:val="24"/>
        </w:rPr>
        <w:t>Начальн</w:t>
      </w:r>
      <w:r w:rsidR="005B3DAB" w:rsidRPr="003E1D57">
        <w:rPr>
          <w:rFonts w:ascii="Times New Roman" w:hAnsi="Times New Roman"/>
          <w:b/>
          <w:sz w:val="24"/>
          <w:szCs w:val="24"/>
        </w:rPr>
        <w:t>ая</w:t>
      </w:r>
      <w:r w:rsidR="005B3DAB" w:rsidRPr="003E1D57">
        <w:rPr>
          <w:rFonts w:ascii="Times New Roman" w:hAnsi="Times New Roman"/>
          <w:b/>
          <w:bCs/>
          <w:color w:val="000000"/>
          <w:sz w:val="24"/>
          <w:szCs w:val="24"/>
        </w:rPr>
        <w:t xml:space="preserve"> (максимальная) цена договора</w:t>
      </w:r>
      <w:r w:rsidRPr="003E1D57">
        <w:rPr>
          <w:rFonts w:ascii="Times New Roman" w:hAnsi="Times New Roman"/>
          <w:b/>
          <w:bCs/>
          <w:color w:val="000000"/>
          <w:sz w:val="24"/>
          <w:szCs w:val="24"/>
        </w:rPr>
        <w:t>:</w:t>
      </w:r>
      <w:r w:rsidRPr="003E1D57">
        <w:rPr>
          <w:rFonts w:ascii="Times New Roman" w:hAnsi="Times New Roman"/>
          <w:bCs/>
          <w:color w:val="000000"/>
          <w:sz w:val="24"/>
          <w:szCs w:val="24"/>
        </w:rPr>
        <w:t xml:space="preserve"> </w:t>
      </w:r>
      <w:r w:rsidR="00511B84" w:rsidRPr="003E1D57">
        <w:rPr>
          <w:rFonts w:ascii="Times New Roman" w:hAnsi="Times New Roman"/>
          <w:bCs/>
          <w:color w:val="000000"/>
          <w:sz w:val="24"/>
          <w:szCs w:val="24"/>
        </w:rPr>
        <w:t>5 917 333</w:t>
      </w:r>
      <w:r w:rsidR="00511B84" w:rsidRPr="003E1D57">
        <w:rPr>
          <w:rFonts w:ascii="Times New Roman" w:hAnsi="Times New Roman"/>
          <w:bCs/>
          <w:sz w:val="24"/>
          <w:szCs w:val="24"/>
        </w:rPr>
        <w:t xml:space="preserve"> (пять миллионов девятьсот семнадцать тысяч триста тридцать три</w:t>
      </w:r>
      <w:r w:rsidR="00511B84" w:rsidRPr="003E1D57">
        <w:rPr>
          <w:rFonts w:ascii="Times New Roman" w:hAnsi="Times New Roman"/>
          <w:bCs/>
          <w:color w:val="000000"/>
          <w:sz w:val="24"/>
          <w:szCs w:val="24"/>
        </w:rPr>
        <w:t>) российских рублей 33 копейки с учетом НДС 18%.</w:t>
      </w:r>
      <w:r w:rsidR="007F2E46" w:rsidRPr="003E1D57">
        <w:rPr>
          <w:rFonts w:ascii="Times New Roman" w:hAnsi="Times New Roman"/>
          <w:sz w:val="24"/>
          <w:szCs w:val="24"/>
        </w:rPr>
        <w:t xml:space="preserve"> Цена договора включает </w:t>
      </w:r>
      <w:r w:rsidR="00511B84" w:rsidRPr="003E1D57">
        <w:rPr>
          <w:rFonts w:ascii="Times New Roman" w:hAnsi="Times New Roman"/>
          <w:sz w:val="24"/>
          <w:szCs w:val="24"/>
        </w:rPr>
        <w:t xml:space="preserve">в себя </w:t>
      </w:r>
      <w:r w:rsidR="00511B84" w:rsidRPr="003E1D57">
        <w:rPr>
          <w:rFonts w:ascii="Times New Roman" w:hAnsi="Times New Roman"/>
          <w:bCs/>
          <w:iCs/>
          <w:color w:val="000000"/>
          <w:sz w:val="24"/>
          <w:szCs w:val="24"/>
        </w:rPr>
        <w:t xml:space="preserve">расходы на доставку, оплату налогов, сборов и других обязательных платежей, </w:t>
      </w:r>
      <w:r w:rsidR="00511B84" w:rsidRPr="003E1D57">
        <w:rPr>
          <w:rFonts w:ascii="Times New Roman" w:hAnsi="Times New Roman"/>
          <w:bCs/>
          <w:color w:val="000000"/>
          <w:sz w:val="24"/>
          <w:szCs w:val="24"/>
        </w:rPr>
        <w:t>а также с учетом НДС 18%</w:t>
      </w:r>
      <w:r w:rsidR="00511B84" w:rsidRPr="003E1D57">
        <w:rPr>
          <w:rFonts w:ascii="Times New Roman" w:hAnsi="Times New Roman"/>
          <w:bCs/>
          <w:iCs/>
          <w:color w:val="000000"/>
          <w:sz w:val="24"/>
          <w:szCs w:val="24"/>
        </w:rPr>
        <w:t>.</w:t>
      </w:r>
    </w:p>
    <w:p w:rsidR="00C87330" w:rsidRPr="003E1D57"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Срок, место и порядок предоставления </w:t>
      </w:r>
      <w:r w:rsidR="00432E70" w:rsidRPr="003E1D57">
        <w:rPr>
          <w:rFonts w:ascii="Times New Roman" w:hAnsi="Times New Roman"/>
          <w:b/>
          <w:sz w:val="24"/>
          <w:szCs w:val="24"/>
        </w:rPr>
        <w:t>аукцион</w:t>
      </w:r>
      <w:r w:rsidRPr="003E1D57">
        <w:rPr>
          <w:rFonts w:ascii="Times New Roman" w:hAnsi="Times New Roman"/>
          <w:b/>
          <w:sz w:val="24"/>
          <w:szCs w:val="24"/>
        </w:rPr>
        <w:t>ной документации:</w:t>
      </w:r>
    </w:p>
    <w:p w:rsidR="00973E61" w:rsidRPr="003E1D57" w:rsidRDefault="00973E61" w:rsidP="005B3DAB">
      <w:pPr>
        <w:widowControl w:val="0"/>
        <w:tabs>
          <w:tab w:val="left" w:pos="1134"/>
        </w:tabs>
        <w:ind w:firstLine="709"/>
        <w:contextualSpacing/>
        <w:jc w:val="both"/>
      </w:pPr>
      <w:r w:rsidRPr="003E1D57">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E87A55" w:rsidRPr="003E1D57">
          <w:rPr>
            <w:rStyle w:val="afa"/>
          </w:rPr>
          <w:t>http://www.zakupki.gov.ru</w:t>
        </w:r>
      </w:hyperlink>
      <w:r w:rsidRPr="003E1D57">
        <w:t>)</w:t>
      </w:r>
      <w:r w:rsidR="00CA5128" w:rsidRPr="003E1D57">
        <w:t xml:space="preserve">, на </w:t>
      </w:r>
      <w:r w:rsidR="00B15A9F" w:rsidRPr="003E1D57">
        <w:t xml:space="preserve">официальном </w:t>
      </w:r>
      <w:r w:rsidR="00CA5128" w:rsidRPr="003E1D57">
        <w:t>сайте</w:t>
      </w:r>
      <w:r w:rsidRPr="003E1D57">
        <w:t xml:space="preserve"> </w:t>
      </w:r>
      <w:r w:rsidR="00BB734C" w:rsidRPr="003E1D57">
        <w:t>по </w:t>
      </w:r>
      <w:r w:rsidR="00CA5128" w:rsidRPr="003E1D57">
        <w:t xml:space="preserve">закупкам атомной отрасли </w:t>
      </w:r>
      <w:r w:rsidRPr="003E1D57">
        <w:t xml:space="preserve">Госкорпорации «Росатом» </w:t>
      </w:r>
      <w:r w:rsidR="00E87A55" w:rsidRPr="003E1D57">
        <w:t>(</w:t>
      </w:r>
      <w:hyperlink r:id="rId21" w:history="1">
        <w:r w:rsidRPr="003E1D57">
          <w:rPr>
            <w:rStyle w:val="afa"/>
          </w:rPr>
          <w:t>http://zakupki.rosatom.ru</w:t>
        </w:r>
      </w:hyperlink>
      <w:r w:rsidR="00E87A55" w:rsidRPr="003E1D57">
        <w:t>)</w:t>
      </w:r>
      <w:r w:rsidRPr="003E1D57">
        <w:t xml:space="preserve"> </w:t>
      </w:r>
      <w:r w:rsidR="00432E70" w:rsidRPr="003E1D57">
        <w:t>аукцион</w:t>
      </w:r>
      <w:r w:rsidRPr="003E1D57">
        <w:t xml:space="preserve">ная документация находится в открытом доступе, начиная с </w:t>
      </w:r>
      <w:r w:rsidR="00D71393" w:rsidRPr="003E1D57">
        <w:t>даты</w:t>
      </w:r>
      <w:r w:rsidRPr="003E1D57">
        <w:t xml:space="preserve"> размещения настоящего извещения</w:t>
      </w:r>
      <w:r w:rsidR="00BB734C" w:rsidRPr="003E1D57">
        <w:t xml:space="preserve"> и </w:t>
      </w:r>
      <w:r w:rsidR="00432E70" w:rsidRPr="003E1D57">
        <w:t>аукцион</w:t>
      </w:r>
      <w:r w:rsidR="00BB734C" w:rsidRPr="003E1D57">
        <w:t>ной документации</w:t>
      </w:r>
      <w:r w:rsidRPr="003E1D57">
        <w:t xml:space="preserve">. Порядок получения </w:t>
      </w:r>
      <w:r w:rsidR="00432E70" w:rsidRPr="003E1D57">
        <w:t>аукцион</w:t>
      </w:r>
      <w:r w:rsidRPr="003E1D57">
        <w:t xml:space="preserve">ной документации на </w:t>
      </w:r>
      <w:r w:rsidR="00BB734C" w:rsidRPr="003E1D57">
        <w:t xml:space="preserve">электронной торговой площадке </w:t>
      </w:r>
      <w:r w:rsidR="005B3DAB" w:rsidRPr="003E1D57">
        <w:t>ООО «Аукционный Конкурсный Дом» (</w:t>
      </w:r>
      <w:hyperlink r:id="rId22" w:history="1">
        <w:r w:rsidR="005B3DAB" w:rsidRPr="003E1D57">
          <w:rPr>
            <w:rStyle w:val="afa"/>
          </w:rPr>
          <w:t>www.a-k-d.ru</w:t>
        </w:r>
      </w:hyperlink>
      <w:r w:rsidR="005B3DAB" w:rsidRPr="003E1D57">
        <w:t>)</w:t>
      </w:r>
      <w:r w:rsidRPr="003E1D57">
        <w:t xml:space="preserve"> определяется правилами </w:t>
      </w:r>
      <w:r w:rsidRPr="003E1D57">
        <w:lastRenderedPageBreak/>
        <w:t xml:space="preserve">данной </w:t>
      </w:r>
      <w:r w:rsidR="00BB734C" w:rsidRPr="003E1D57">
        <w:t>электронной торговой площадки</w:t>
      </w:r>
      <w:r w:rsidRPr="003E1D57">
        <w:t>.</w:t>
      </w:r>
    </w:p>
    <w:p w:rsidR="00C87330" w:rsidRPr="003E1D57"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 xml:space="preserve">Обеспечение заявки на участие в </w:t>
      </w:r>
      <w:r w:rsidR="00432E70" w:rsidRPr="003E1D57">
        <w:rPr>
          <w:rFonts w:ascii="Times New Roman" w:hAnsi="Times New Roman"/>
          <w:b/>
          <w:sz w:val="24"/>
          <w:szCs w:val="24"/>
        </w:rPr>
        <w:t>аукцион</w:t>
      </w:r>
      <w:r w:rsidR="005B3DAB" w:rsidRPr="003E1D57">
        <w:rPr>
          <w:rFonts w:ascii="Times New Roman" w:hAnsi="Times New Roman"/>
          <w:b/>
          <w:sz w:val="24"/>
          <w:szCs w:val="24"/>
        </w:rPr>
        <w:t>е</w:t>
      </w:r>
      <w:r w:rsidRPr="003E1D57">
        <w:rPr>
          <w:rFonts w:ascii="Times New Roman" w:hAnsi="Times New Roman"/>
          <w:b/>
          <w:sz w:val="24"/>
          <w:szCs w:val="24"/>
        </w:rPr>
        <w:t>:</w:t>
      </w:r>
      <w:r w:rsidR="005B3DAB" w:rsidRPr="003E1D57">
        <w:rPr>
          <w:rFonts w:ascii="Times New Roman" w:hAnsi="Times New Roman"/>
          <w:sz w:val="24"/>
          <w:szCs w:val="24"/>
        </w:rPr>
        <w:t xml:space="preserve"> </w:t>
      </w:r>
    </w:p>
    <w:p w:rsidR="004A1049" w:rsidRPr="003E1D57" w:rsidRDefault="004A1049" w:rsidP="004A1049">
      <w:pPr>
        <w:widowControl w:val="0"/>
        <w:tabs>
          <w:tab w:val="left" w:pos="1134"/>
        </w:tabs>
        <w:ind w:firstLine="709"/>
        <w:contextualSpacing/>
        <w:jc w:val="both"/>
      </w:pPr>
      <w:r w:rsidRPr="003E1D57">
        <w:rPr>
          <w:spacing w:val="-6"/>
        </w:rPr>
        <w:t>денежные</w:t>
      </w:r>
      <w:r w:rsidRPr="003E1D57">
        <w:t xml:space="preserve"> средства в размере </w:t>
      </w:r>
      <w:r w:rsidR="00511B84" w:rsidRPr="003E1D57">
        <w:t>1,</w:t>
      </w:r>
      <w:r w:rsidRPr="003E1D57">
        <w:t>00</w:t>
      </w:r>
      <w:r w:rsidR="00511B84" w:rsidRPr="003E1D57">
        <w:t>%</w:t>
      </w:r>
      <w:r w:rsidRPr="003E1D57">
        <w:t xml:space="preserve"> от начальной (максимальной) цены договора, включая НДС, что составляет </w:t>
      </w:r>
      <w:r w:rsidR="00511B84" w:rsidRPr="003E1D57">
        <w:t>59 173,33</w:t>
      </w:r>
      <w:r w:rsidR="00CF3A4B" w:rsidRPr="003E1D57">
        <w:t xml:space="preserve"> </w:t>
      </w:r>
      <w:r w:rsidRPr="003E1D57">
        <w:t>(</w:t>
      </w:r>
      <w:r w:rsidR="00511B84" w:rsidRPr="003E1D57">
        <w:t>Пятьдесят девять тысяч сто семьдесят три</w:t>
      </w:r>
      <w:r w:rsidRPr="003E1D57">
        <w:t>) рубл</w:t>
      </w:r>
      <w:r w:rsidR="00511B84" w:rsidRPr="003E1D57">
        <w:t>я</w:t>
      </w:r>
      <w:r w:rsidRPr="003E1D57">
        <w:t xml:space="preserve"> </w:t>
      </w:r>
      <w:r w:rsidR="00511B84" w:rsidRPr="003E1D57">
        <w:t>33</w:t>
      </w:r>
      <w:r w:rsidRPr="003E1D57">
        <w:t xml:space="preserve"> копе</w:t>
      </w:r>
      <w:r w:rsidR="003E1D57">
        <w:t>й</w:t>
      </w:r>
      <w:r w:rsidRPr="003E1D57">
        <w:t>к</w:t>
      </w:r>
      <w:r w:rsidR="003E1D57">
        <w:t>и</w:t>
      </w:r>
      <w:r w:rsidRPr="003E1D57">
        <w:t>.</w:t>
      </w:r>
    </w:p>
    <w:p w:rsidR="003D2803" w:rsidRPr="003E1D57"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3E1D57">
        <w:rPr>
          <w:rFonts w:ascii="Times New Roman" w:hAnsi="Times New Roman"/>
          <w:b/>
          <w:sz w:val="24"/>
          <w:szCs w:val="24"/>
        </w:rPr>
        <w:t xml:space="preserve">Дата начала и дата и время окончания подачи заявок на участие в </w:t>
      </w:r>
      <w:r w:rsidR="00432E70" w:rsidRPr="003E1D57">
        <w:rPr>
          <w:rFonts w:ascii="Times New Roman" w:hAnsi="Times New Roman"/>
          <w:b/>
          <w:sz w:val="24"/>
          <w:szCs w:val="24"/>
        </w:rPr>
        <w:t>аукцион</w:t>
      </w:r>
      <w:r w:rsidRPr="003E1D57">
        <w:rPr>
          <w:rFonts w:ascii="Times New Roman" w:hAnsi="Times New Roman"/>
          <w:b/>
          <w:sz w:val="24"/>
          <w:szCs w:val="24"/>
        </w:rPr>
        <w:t>е</w:t>
      </w:r>
      <w:r w:rsidR="003D2803" w:rsidRPr="003E1D57">
        <w:rPr>
          <w:rFonts w:ascii="Times New Roman" w:hAnsi="Times New Roman"/>
          <w:b/>
          <w:sz w:val="24"/>
          <w:szCs w:val="24"/>
        </w:rPr>
        <w:t>, мест</w:t>
      </w:r>
      <w:r w:rsidR="002141E9" w:rsidRPr="003E1D57">
        <w:rPr>
          <w:rFonts w:ascii="Times New Roman" w:hAnsi="Times New Roman"/>
          <w:b/>
          <w:sz w:val="24"/>
          <w:szCs w:val="24"/>
        </w:rPr>
        <w:t>о</w:t>
      </w:r>
      <w:r w:rsidR="003D2803" w:rsidRPr="003E1D57">
        <w:rPr>
          <w:rFonts w:ascii="Times New Roman" w:hAnsi="Times New Roman"/>
          <w:b/>
          <w:sz w:val="24"/>
          <w:szCs w:val="24"/>
        </w:rPr>
        <w:t xml:space="preserve"> и поряд</w:t>
      </w:r>
      <w:r w:rsidR="002141E9" w:rsidRPr="003E1D57">
        <w:rPr>
          <w:rFonts w:ascii="Times New Roman" w:hAnsi="Times New Roman"/>
          <w:b/>
          <w:sz w:val="24"/>
          <w:szCs w:val="24"/>
        </w:rPr>
        <w:t>о</w:t>
      </w:r>
      <w:r w:rsidR="003D2803" w:rsidRPr="003E1D57">
        <w:rPr>
          <w:rFonts w:ascii="Times New Roman" w:hAnsi="Times New Roman"/>
          <w:b/>
          <w:sz w:val="24"/>
          <w:szCs w:val="24"/>
        </w:rPr>
        <w:t>к их подачи участниками</w:t>
      </w:r>
      <w:r w:rsidR="00110379" w:rsidRPr="003E1D57">
        <w:rPr>
          <w:rFonts w:ascii="Times New Roman" w:hAnsi="Times New Roman"/>
          <w:b/>
          <w:sz w:val="24"/>
          <w:szCs w:val="24"/>
        </w:rPr>
        <w:t>:</w:t>
      </w:r>
    </w:p>
    <w:p w:rsidR="00110379" w:rsidRPr="003E1D57" w:rsidRDefault="0049084E" w:rsidP="005B3DAB">
      <w:pPr>
        <w:widowControl w:val="0"/>
        <w:tabs>
          <w:tab w:val="left" w:pos="1134"/>
        </w:tabs>
        <w:ind w:firstLine="709"/>
        <w:contextualSpacing/>
        <w:jc w:val="both"/>
        <w:rPr>
          <w:spacing w:val="-6"/>
        </w:rPr>
      </w:pPr>
      <w:r w:rsidRPr="003E1D57">
        <w:rPr>
          <w:spacing w:val="-6"/>
        </w:rPr>
        <w:t xml:space="preserve">Заявки на участие в </w:t>
      </w:r>
      <w:r w:rsidR="00432E70" w:rsidRPr="003E1D57">
        <w:rPr>
          <w:spacing w:val="-6"/>
        </w:rPr>
        <w:t>аукцион</w:t>
      </w:r>
      <w:r w:rsidRPr="003E1D57">
        <w:rPr>
          <w:spacing w:val="-6"/>
        </w:rPr>
        <w:t xml:space="preserve">е </w:t>
      </w:r>
      <w:r w:rsidR="00110379" w:rsidRPr="003E1D57">
        <w:rPr>
          <w:spacing w:val="-6"/>
        </w:rPr>
        <w:t>предоставляются</w:t>
      </w:r>
      <w:r w:rsidRPr="003E1D57">
        <w:rPr>
          <w:spacing w:val="-6"/>
        </w:rPr>
        <w:t xml:space="preserve"> </w:t>
      </w:r>
      <w:r w:rsidR="002141E9" w:rsidRPr="003E1D57">
        <w:rPr>
          <w:spacing w:val="-6"/>
        </w:rPr>
        <w:t>на</w:t>
      </w:r>
      <w:r w:rsidR="00110379" w:rsidRPr="003E1D57">
        <w:rPr>
          <w:spacing w:val="-6"/>
        </w:rPr>
        <w:t xml:space="preserve"> </w:t>
      </w:r>
      <w:r w:rsidR="002141E9" w:rsidRPr="003E1D57">
        <w:rPr>
          <w:spacing w:val="-6"/>
        </w:rPr>
        <w:t xml:space="preserve">электронную торговую </w:t>
      </w:r>
      <w:r w:rsidR="005B3DAB" w:rsidRPr="003E1D57">
        <w:rPr>
          <w:spacing w:val="-6"/>
        </w:rPr>
        <w:t xml:space="preserve">площадку </w:t>
      </w:r>
      <w:r w:rsidR="005B3DAB" w:rsidRPr="003E1D57">
        <w:t xml:space="preserve">ООО «Аукционный Конкурсный Дом» в сети «Интернет» по адресу: </w:t>
      </w:r>
      <w:hyperlink r:id="rId23" w:history="1">
        <w:r w:rsidR="005B3DAB" w:rsidRPr="003E1D57">
          <w:rPr>
            <w:rStyle w:val="afa"/>
          </w:rPr>
          <w:t>www.a-k-d.r</w:t>
        </w:r>
        <w:r w:rsidR="005B3DAB" w:rsidRPr="003E1D57">
          <w:rPr>
            <w:rStyle w:val="afa"/>
            <w:lang w:val="en-US"/>
          </w:rPr>
          <w:t>u</w:t>
        </w:r>
      </w:hyperlink>
      <w:r w:rsidR="00213571" w:rsidRPr="003E1D57">
        <w:rPr>
          <w:spacing w:val="-6"/>
        </w:rPr>
        <w:t xml:space="preserve">, начиная с даты размещения настоящего извещения и </w:t>
      </w:r>
      <w:r w:rsidR="00432E70" w:rsidRPr="003E1D57">
        <w:rPr>
          <w:spacing w:val="-6"/>
        </w:rPr>
        <w:t>аукцион</w:t>
      </w:r>
      <w:r w:rsidR="00213571" w:rsidRPr="003E1D57">
        <w:rPr>
          <w:spacing w:val="-6"/>
        </w:rPr>
        <w:t xml:space="preserve">ной документации на официальном сайте и на данной </w:t>
      </w:r>
      <w:r w:rsidR="005B3DAB" w:rsidRPr="003E1D57">
        <w:rPr>
          <w:spacing w:val="-6"/>
        </w:rPr>
        <w:t>электронной торговой площадке</w:t>
      </w:r>
      <w:r w:rsidR="00213571" w:rsidRPr="003E1D57">
        <w:rPr>
          <w:spacing w:val="-6"/>
        </w:rPr>
        <w:t>,</w:t>
      </w:r>
      <w:r w:rsidR="00110379" w:rsidRPr="003E1D57">
        <w:rPr>
          <w:spacing w:val="-6"/>
        </w:rPr>
        <w:t xml:space="preserve"> в порядке и в соответствии с регламентом работы </w:t>
      </w:r>
      <w:r w:rsidR="002141E9" w:rsidRPr="003E1D57">
        <w:rPr>
          <w:spacing w:val="-6"/>
        </w:rPr>
        <w:t xml:space="preserve">данной </w:t>
      </w:r>
      <w:r w:rsidR="005B3DAB" w:rsidRPr="003E1D57">
        <w:rPr>
          <w:spacing w:val="-6"/>
        </w:rPr>
        <w:t>электронной торговой площадки</w:t>
      </w:r>
      <w:r w:rsidR="002141E9" w:rsidRPr="003E1D57">
        <w:rPr>
          <w:spacing w:val="-6"/>
        </w:rPr>
        <w:t>,</w:t>
      </w:r>
      <w:r w:rsidR="00110379" w:rsidRPr="003E1D57">
        <w:rPr>
          <w:spacing w:val="-6"/>
        </w:rPr>
        <w:t xml:space="preserve"> </w:t>
      </w:r>
      <w:r w:rsidR="00213571" w:rsidRPr="003E1D57">
        <w:rPr>
          <w:spacing w:val="-6"/>
        </w:rPr>
        <w:t xml:space="preserve">в срок </w:t>
      </w:r>
      <w:r w:rsidR="00110379" w:rsidRPr="003E1D57">
        <w:rPr>
          <w:spacing w:val="-6"/>
        </w:rPr>
        <w:t xml:space="preserve">не позднее </w:t>
      </w:r>
      <w:r w:rsidR="00102B96" w:rsidRPr="003E1D57">
        <w:rPr>
          <w:spacing w:val="-6"/>
        </w:rPr>
        <w:t>11</w:t>
      </w:r>
      <w:r w:rsidR="005B3DAB" w:rsidRPr="003E1D57">
        <w:rPr>
          <w:spacing w:val="-6"/>
        </w:rPr>
        <w:t>-00 (время московское) «</w:t>
      </w:r>
      <w:r w:rsidR="00A90A06">
        <w:rPr>
          <w:spacing w:val="-6"/>
        </w:rPr>
        <w:t>27</w:t>
      </w:r>
      <w:r w:rsidR="005B3DAB" w:rsidRPr="003E1D57">
        <w:rPr>
          <w:spacing w:val="-6"/>
        </w:rPr>
        <w:t xml:space="preserve">» </w:t>
      </w:r>
      <w:r w:rsidR="00CF3A4B" w:rsidRPr="003E1D57">
        <w:rPr>
          <w:spacing w:val="-6"/>
        </w:rPr>
        <w:t>октября</w:t>
      </w:r>
      <w:r w:rsidR="00102B96" w:rsidRPr="003E1D57">
        <w:rPr>
          <w:spacing w:val="-6"/>
        </w:rPr>
        <w:t xml:space="preserve"> </w:t>
      </w:r>
      <w:r w:rsidR="005B3DAB" w:rsidRPr="003E1D57">
        <w:rPr>
          <w:spacing w:val="-6"/>
        </w:rPr>
        <w:t>20</w:t>
      </w:r>
      <w:r w:rsidR="00102B96" w:rsidRPr="003E1D57">
        <w:rPr>
          <w:spacing w:val="-6"/>
        </w:rPr>
        <w:t>14</w:t>
      </w:r>
      <w:r w:rsidR="005B3DAB" w:rsidRPr="003E1D57">
        <w:rPr>
          <w:spacing w:val="-6"/>
        </w:rPr>
        <w:t xml:space="preserve"> </w:t>
      </w:r>
      <w:r w:rsidR="00110379" w:rsidRPr="003E1D57">
        <w:rPr>
          <w:spacing w:val="-6"/>
        </w:rPr>
        <w:t xml:space="preserve">года. </w:t>
      </w:r>
    </w:p>
    <w:p w:rsidR="00C87330" w:rsidRPr="003E1D57" w:rsidRDefault="00C87330" w:rsidP="00C87330">
      <w:pPr>
        <w:numPr>
          <w:ilvl w:val="0"/>
          <w:numId w:val="6"/>
        </w:numPr>
        <w:tabs>
          <w:tab w:val="num" w:pos="480"/>
          <w:tab w:val="left" w:pos="1134"/>
        </w:tabs>
        <w:ind w:left="0" w:firstLine="709"/>
        <w:contextualSpacing/>
        <w:jc w:val="both"/>
        <w:rPr>
          <w:spacing w:val="-6"/>
        </w:rPr>
      </w:pPr>
      <w:r w:rsidRPr="003E1D57">
        <w:rPr>
          <w:rFonts w:eastAsia="Calibri"/>
          <w:b/>
          <w:lang w:eastAsia="en-US"/>
        </w:rPr>
        <w:t xml:space="preserve">Место и дата </w:t>
      </w:r>
      <w:r w:rsidR="00822AB6" w:rsidRPr="003E1D57">
        <w:rPr>
          <w:rFonts w:eastAsia="Calibri"/>
          <w:b/>
          <w:lang w:eastAsia="en-US"/>
        </w:rPr>
        <w:t>проведения отборочной стадии</w:t>
      </w:r>
      <w:r w:rsidRPr="003E1D57">
        <w:rPr>
          <w:rFonts w:eastAsia="Calibri"/>
          <w:b/>
          <w:lang w:eastAsia="en-US"/>
        </w:rPr>
        <w:t xml:space="preserve"> </w:t>
      </w:r>
      <w:r w:rsidR="00B4415B" w:rsidRPr="003E1D57">
        <w:rPr>
          <w:rFonts w:eastAsia="Calibri"/>
          <w:b/>
          <w:lang w:eastAsia="en-US"/>
        </w:rPr>
        <w:t>рассмотрения первых частей заявок на участие в аукционе</w:t>
      </w:r>
      <w:r w:rsidR="005B3DAB" w:rsidRPr="003E1D57">
        <w:rPr>
          <w:rFonts w:eastAsia="Calibri"/>
          <w:b/>
          <w:lang w:eastAsia="en-US"/>
        </w:rPr>
        <w:t>:</w:t>
      </w:r>
      <w:r w:rsidR="00B4415B" w:rsidRPr="003E1D57">
        <w:rPr>
          <w:spacing w:val="-6"/>
        </w:rPr>
        <w:t xml:space="preserve"> </w:t>
      </w:r>
      <w:r w:rsidR="005B3DAB" w:rsidRPr="003E1D57">
        <w:t xml:space="preserve">не позднее </w:t>
      </w:r>
      <w:r w:rsidR="00102B96" w:rsidRPr="003E1D57">
        <w:rPr>
          <w:spacing w:val="-6"/>
        </w:rPr>
        <w:t>«</w:t>
      </w:r>
      <w:r w:rsidR="00A90A06">
        <w:rPr>
          <w:spacing w:val="-6"/>
        </w:rPr>
        <w:t>2</w:t>
      </w:r>
      <w:r w:rsidR="0039435B">
        <w:rPr>
          <w:spacing w:val="-6"/>
        </w:rPr>
        <w:t>8</w:t>
      </w:r>
      <w:r w:rsidR="00102B96" w:rsidRPr="003E1D57">
        <w:rPr>
          <w:spacing w:val="-6"/>
        </w:rPr>
        <w:t xml:space="preserve">» </w:t>
      </w:r>
      <w:r w:rsidR="00CF3A4B" w:rsidRPr="003E1D57">
        <w:rPr>
          <w:spacing w:val="-6"/>
        </w:rPr>
        <w:t>октября</w:t>
      </w:r>
      <w:r w:rsidR="00102B96" w:rsidRPr="003E1D57">
        <w:rPr>
          <w:spacing w:val="-6"/>
        </w:rPr>
        <w:t xml:space="preserve"> 2014 </w:t>
      </w:r>
      <w:r w:rsidR="005B3DAB" w:rsidRPr="003E1D57">
        <w:t>года, г. Москва, Пыжевский пер., д. 6.</w:t>
      </w:r>
    </w:p>
    <w:p w:rsidR="00B4415B" w:rsidRPr="003E1D57" w:rsidRDefault="00B4415B" w:rsidP="00C87330">
      <w:pPr>
        <w:numPr>
          <w:ilvl w:val="0"/>
          <w:numId w:val="6"/>
        </w:numPr>
        <w:tabs>
          <w:tab w:val="num" w:pos="480"/>
          <w:tab w:val="left" w:pos="1134"/>
        </w:tabs>
        <w:ind w:left="0" w:firstLine="709"/>
        <w:contextualSpacing/>
        <w:jc w:val="both"/>
      </w:pPr>
      <w:r w:rsidRPr="003E1D57">
        <w:rPr>
          <w:b/>
        </w:rPr>
        <w:t>Дата и время начала проведения аукциона:</w:t>
      </w:r>
      <w:r w:rsidRPr="003E1D57">
        <w:t xml:space="preserve"> </w:t>
      </w:r>
      <w:r w:rsidR="00102B96" w:rsidRPr="003E1D57">
        <w:t>10</w:t>
      </w:r>
      <w:r w:rsidR="005B3DAB" w:rsidRPr="003E1D57">
        <w:rPr>
          <w:spacing w:val="-6"/>
        </w:rPr>
        <w:t xml:space="preserve">-00 (время московское) </w:t>
      </w:r>
      <w:r w:rsidR="00102B96" w:rsidRPr="003E1D57">
        <w:rPr>
          <w:spacing w:val="-6"/>
        </w:rPr>
        <w:t>«</w:t>
      </w:r>
      <w:r w:rsidR="0039435B">
        <w:rPr>
          <w:spacing w:val="-6"/>
        </w:rPr>
        <w:t>31</w:t>
      </w:r>
      <w:r w:rsidR="00102B96" w:rsidRPr="003E1D57">
        <w:rPr>
          <w:spacing w:val="-6"/>
        </w:rPr>
        <w:t xml:space="preserve">» </w:t>
      </w:r>
      <w:r w:rsidR="00CF3A4B" w:rsidRPr="003E1D57">
        <w:rPr>
          <w:spacing w:val="-6"/>
        </w:rPr>
        <w:t>октября</w:t>
      </w:r>
      <w:r w:rsidR="000D6736" w:rsidRPr="003E1D57">
        <w:rPr>
          <w:spacing w:val="-6"/>
        </w:rPr>
        <w:t xml:space="preserve"> </w:t>
      </w:r>
      <w:r w:rsidR="00102B96" w:rsidRPr="003E1D57">
        <w:rPr>
          <w:spacing w:val="-6"/>
        </w:rPr>
        <w:t>2014</w:t>
      </w:r>
      <w:r w:rsidR="005B3DAB" w:rsidRPr="003E1D57">
        <w:rPr>
          <w:spacing w:val="-6"/>
        </w:rPr>
        <w:t xml:space="preserve"> года.</w:t>
      </w:r>
    </w:p>
    <w:p w:rsidR="00B4415B" w:rsidRPr="003E1D57" w:rsidRDefault="00B4415B" w:rsidP="00B4415B">
      <w:pPr>
        <w:numPr>
          <w:ilvl w:val="0"/>
          <w:numId w:val="6"/>
        </w:numPr>
        <w:tabs>
          <w:tab w:val="num" w:pos="480"/>
          <w:tab w:val="left" w:pos="1134"/>
        </w:tabs>
        <w:ind w:left="0" w:firstLine="709"/>
        <w:contextualSpacing/>
        <w:jc w:val="both"/>
      </w:pPr>
      <w:r w:rsidRPr="003E1D57">
        <w:rPr>
          <w:b/>
        </w:rPr>
        <w:t>Место и дата проведения отборочной стади</w:t>
      </w:r>
      <w:r w:rsidR="00647F37" w:rsidRPr="003E1D57">
        <w:rPr>
          <w:b/>
        </w:rPr>
        <w:t xml:space="preserve">и </w:t>
      </w:r>
      <w:r w:rsidRPr="003E1D57">
        <w:rPr>
          <w:b/>
        </w:rPr>
        <w:t xml:space="preserve">рассмотрения вторых частей заявок на участие в аукционе </w:t>
      </w:r>
      <w:r w:rsidR="0069171B" w:rsidRPr="003E1D57">
        <w:rPr>
          <w:b/>
        </w:rPr>
        <w:t>и подведения итогов аукциона</w:t>
      </w:r>
      <w:r w:rsidRPr="003E1D57">
        <w:rPr>
          <w:b/>
        </w:rPr>
        <w:t>:</w:t>
      </w:r>
      <w:r w:rsidRPr="003E1D57">
        <w:t xml:space="preserve"> </w:t>
      </w:r>
      <w:r w:rsidR="005B3DAB" w:rsidRPr="003E1D57">
        <w:t xml:space="preserve">не позднее </w:t>
      </w:r>
      <w:r w:rsidR="00102B96" w:rsidRPr="003E1D57">
        <w:rPr>
          <w:spacing w:val="-6"/>
        </w:rPr>
        <w:t>«</w:t>
      </w:r>
      <w:r w:rsidR="0039435B">
        <w:rPr>
          <w:spacing w:val="-6"/>
        </w:rPr>
        <w:t>03</w:t>
      </w:r>
      <w:r w:rsidR="00102B96" w:rsidRPr="003E1D57">
        <w:rPr>
          <w:spacing w:val="-6"/>
        </w:rPr>
        <w:t xml:space="preserve">» </w:t>
      </w:r>
      <w:r w:rsidR="0039435B">
        <w:rPr>
          <w:spacing w:val="-6"/>
        </w:rPr>
        <w:t>но</w:t>
      </w:r>
      <w:r w:rsidR="00A371F3" w:rsidRPr="003E1D57">
        <w:rPr>
          <w:spacing w:val="-6"/>
        </w:rPr>
        <w:t>ября</w:t>
      </w:r>
      <w:r w:rsidR="00102B96" w:rsidRPr="003E1D57">
        <w:rPr>
          <w:spacing w:val="-6"/>
        </w:rPr>
        <w:t xml:space="preserve"> 2014 </w:t>
      </w:r>
      <w:r w:rsidR="005B3DAB" w:rsidRPr="003E1D57">
        <w:t>года, г. Москва, Пыжевский пер., д. 6.</w:t>
      </w:r>
    </w:p>
    <w:p w:rsidR="00C87330" w:rsidRPr="003E1D57"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Срок</w:t>
      </w:r>
      <w:r w:rsidR="00C87330" w:rsidRPr="003E1D57">
        <w:rPr>
          <w:rFonts w:ascii="Times New Roman" w:hAnsi="Times New Roman"/>
          <w:b/>
          <w:sz w:val="24"/>
          <w:szCs w:val="24"/>
        </w:rPr>
        <w:t xml:space="preserve"> заключения договора</w:t>
      </w:r>
      <w:r w:rsidR="00822AB6" w:rsidRPr="003E1D57">
        <w:rPr>
          <w:rFonts w:ascii="Times New Roman" w:hAnsi="Times New Roman"/>
          <w:b/>
          <w:sz w:val="24"/>
          <w:szCs w:val="24"/>
        </w:rPr>
        <w:t xml:space="preserve"> после определения победителя </w:t>
      </w:r>
      <w:r w:rsidR="00432E70" w:rsidRPr="003E1D57">
        <w:rPr>
          <w:rFonts w:ascii="Times New Roman" w:hAnsi="Times New Roman"/>
          <w:b/>
          <w:sz w:val="24"/>
          <w:szCs w:val="24"/>
        </w:rPr>
        <w:t>аукцион</w:t>
      </w:r>
      <w:r w:rsidR="00FC3F64" w:rsidRPr="003E1D57">
        <w:rPr>
          <w:rFonts w:ascii="Times New Roman" w:hAnsi="Times New Roman"/>
          <w:b/>
          <w:sz w:val="24"/>
          <w:szCs w:val="24"/>
        </w:rPr>
        <w:t>а</w:t>
      </w:r>
      <w:r w:rsidR="00C87330" w:rsidRPr="003E1D57">
        <w:rPr>
          <w:rFonts w:ascii="Times New Roman" w:hAnsi="Times New Roman"/>
          <w:b/>
          <w:sz w:val="24"/>
          <w:szCs w:val="24"/>
        </w:rPr>
        <w:t>:</w:t>
      </w:r>
      <w:r w:rsidR="00C87330" w:rsidRPr="003E1D57">
        <w:rPr>
          <w:rFonts w:ascii="Times New Roman" w:hAnsi="Times New Roman"/>
          <w:sz w:val="24"/>
          <w:szCs w:val="24"/>
        </w:rPr>
        <w:t xml:space="preserve"> </w:t>
      </w:r>
      <w:r w:rsidR="00BC461A" w:rsidRPr="003E1D57">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3E1D57">
        <w:rPr>
          <w:rFonts w:ascii="Times New Roman" w:hAnsi="Times New Roman"/>
          <w:sz w:val="24"/>
          <w:szCs w:val="24"/>
        </w:rPr>
        <w:t>электронной торговой площадке</w:t>
      </w:r>
      <w:r w:rsidR="00BC461A" w:rsidRPr="003E1D57">
        <w:rPr>
          <w:rFonts w:ascii="Times New Roman" w:hAnsi="Times New Roman"/>
          <w:sz w:val="24"/>
          <w:szCs w:val="24"/>
        </w:rPr>
        <w:t xml:space="preserve"> протокола подведения итогов аукциона.</w:t>
      </w:r>
    </w:p>
    <w:p w:rsidR="00C87330" w:rsidRPr="003E1D57"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b/>
          <w:sz w:val="24"/>
          <w:szCs w:val="24"/>
        </w:rPr>
        <w:t>Форма, размер и срок предоставления обеспечения</w:t>
      </w:r>
      <w:r w:rsidR="00C87330" w:rsidRPr="003E1D57">
        <w:rPr>
          <w:rFonts w:ascii="Times New Roman" w:hAnsi="Times New Roman"/>
          <w:b/>
          <w:sz w:val="24"/>
          <w:szCs w:val="24"/>
        </w:rPr>
        <w:t xml:space="preserve"> </w:t>
      </w:r>
      <w:r w:rsidR="00B4786D" w:rsidRPr="003E1D57">
        <w:rPr>
          <w:rFonts w:ascii="Times New Roman" w:hAnsi="Times New Roman"/>
          <w:b/>
          <w:sz w:val="24"/>
          <w:szCs w:val="24"/>
        </w:rPr>
        <w:t xml:space="preserve">исполнения </w:t>
      </w:r>
      <w:r w:rsidR="00B57244" w:rsidRPr="003E1D57">
        <w:rPr>
          <w:rFonts w:ascii="Times New Roman" w:hAnsi="Times New Roman"/>
          <w:b/>
          <w:sz w:val="24"/>
          <w:szCs w:val="24"/>
        </w:rPr>
        <w:t>обязательств по договору</w:t>
      </w:r>
      <w:r w:rsidR="00C87330" w:rsidRPr="003E1D57">
        <w:rPr>
          <w:rFonts w:ascii="Times New Roman" w:hAnsi="Times New Roman"/>
          <w:b/>
          <w:sz w:val="24"/>
          <w:szCs w:val="24"/>
        </w:rPr>
        <w:t>:</w:t>
      </w:r>
      <w:r w:rsidR="00C87330" w:rsidRPr="003E1D57">
        <w:rPr>
          <w:rFonts w:ascii="Times New Roman" w:hAnsi="Times New Roman"/>
          <w:sz w:val="24"/>
          <w:szCs w:val="24"/>
        </w:rPr>
        <w:t xml:space="preserve"> </w:t>
      </w:r>
      <w:r w:rsidR="006B7F79" w:rsidRPr="003E1D57">
        <w:rPr>
          <w:rFonts w:ascii="Times New Roman" w:hAnsi="Times New Roman"/>
          <w:sz w:val="24"/>
          <w:szCs w:val="24"/>
        </w:rPr>
        <w:t>«не требуется»</w:t>
      </w:r>
      <w:r w:rsidR="005B3DAB" w:rsidRPr="003E1D57">
        <w:rPr>
          <w:rFonts w:ascii="Times New Roman" w:hAnsi="Times New Roman"/>
          <w:sz w:val="24"/>
          <w:szCs w:val="24"/>
        </w:rPr>
        <w:t>.</w:t>
      </w:r>
    </w:p>
    <w:p w:rsidR="00C87330" w:rsidRPr="003E1D57"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sz w:val="24"/>
          <w:szCs w:val="24"/>
        </w:rPr>
        <w:t xml:space="preserve">Организатор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вправе отказаться от проведения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[или любого лота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не позднее, чем за </w:t>
      </w:r>
      <w:r w:rsidR="00F93081" w:rsidRPr="003E1D57">
        <w:rPr>
          <w:rFonts w:ascii="Times New Roman" w:hAnsi="Times New Roman"/>
          <w:sz w:val="24"/>
          <w:szCs w:val="24"/>
        </w:rPr>
        <w:t xml:space="preserve">три </w:t>
      </w:r>
      <w:r w:rsidRPr="003E1D57">
        <w:rPr>
          <w:rFonts w:ascii="Times New Roman" w:hAnsi="Times New Roman"/>
          <w:sz w:val="24"/>
          <w:szCs w:val="24"/>
        </w:rPr>
        <w:t>дн</w:t>
      </w:r>
      <w:r w:rsidR="00F93081" w:rsidRPr="003E1D57">
        <w:rPr>
          <w:rFonts w:ascii="Times New Roman" w:hAnsi="Times New Roman"/>
          <w:sz w:val="24"/>
          <w:szCs w:val="24"/>
        </w:rPr>
        <w:t>я</w:t>
      </w:r>
      <w:r w:rsidRPr="003E1D57">
        <w:rPr>
          <w:rFonts w:ascii="Times New Roman" w:hAnsi="Times New Roman"/>
          <w:sz w:val="24"/>
          <w:szCs w:val="24"/>
        </w:rPr>
        <w:t xml:space="preserve"> до даты окончания срока подачи заявок на участие в </w:t>
      </w:r>
      <w:r w:rsidR="00432E70" w:rsidRPr="003E1D57">
        <w:rPr>
          <w:rFonts w:ascii="Times New Roman" w:hAnsi="Times New Roman"/>
          <w:sz w:val="24"/>
          <w:szCs w:val="24"/>
        </w:rPr>
        <w:t>аукцион</w:t>
      </w:r>
      <w:r w:rsidR="005B3DAB" w:rsidRPr="003E1D57">
        <w:rPr>
          <w:rFonts w:ascii="Times New Roman" w:hAnsi="Times New Roman"/>
          <w:sz w:val="24"/>
          <w:szCs w:val="24"/>
        </w:rPr>
        <w:t>е,</w:t>
      </w:r>
      <w:r w:rsidRPr="003E1D57">
        <w:rPr>
          <w:rFonts w:ascii="Times New Roman" w:hAnsi="Times New Roman"/>
          <w:sz w:val="24"/>
          <w:szCs w:val="24"/>
        </w:rPr>
        <w:t xml:space="preserve"> не неся никакой ответственности перед участниками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или третьими лицами, которым такое действие может принести убытки.</w:t>
      </w:r>
    </w:p>
    <w:p w:rsidR="00C87330" w:rsidRPr="00A371F3"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3E1D57">
        <w:rPr>
          <w:rFonts w:ascii="Times New Roman" w:hAnsi="Times New Roman"/>
          <w:sz w:val="24"/>
          <w:szCs w:val="24"/>
        </w:rPr>
        <w:t xml:space="preserve">Остальные и более подробные условия </w:t>
      </w:r>
      <w:r w:rsidR="00432E70" w:rsidRPr="003E1D57">
        <w:rPr>
          <w:rFonts w:ascii="Times New Roman" w:hAnsi="Times New Roman"/>
          <w:sz w:val="24"/>
          <w:szCs w:val="24"/>
        </w:rPr>
        <w:t>аукцион</w:t>
      </w:r>
      <w:r w:rsidR="00FC3F64" w:rsidRPr="003E1D57">
        <w:rPr>
          <w:rFonts w:ascii="Times New Roman" w:hAnsi="Times New Roman"/>
          <w:sz w:val="24"/>
          <w:szCs w:val="24"/>
        </w:rPr>
        <w:t>а</w:t>
      </w:r>
      <w:r w:rsidRPr="003E1D57">
        <w:rPr>
          <w:rFonts w:ascii="Times New Roman" w:hAnsi="Times New Roman"/>
          <w:sz w:val="24"/>
          <w:szCs w:val="24"/>
        </w:rPr>
        <w:t xml:space="preserve"> содержатся в </w:t>
      </w:r>
      <w:r w:rsidR="00432E70" w:rsidRPr="003E1D57">
        <w:rPr>
          <w:rFonts w:ascii="Times New Roman" w:hAnsi="Times New Roman"/>
          <w:sz w:val="24"/>
          <w:szCs w:val="24"/>
        </w:rPr>
        <w:t>аукцион</w:t>
      </w:r>
      <w:r w:rsidR="00665819" w:rsidRPr="003E1D57">
        <w:rPr>
          <w:rFonts w:ascii="Times New Roman" w:hAnsi="Times New Roman"/>
          <w:sz w:val="24"/>
          <w:szCs w:val="24"/>
        </w:rPr>
        <w:t>ной документации</w:t>
      </w:r>
      <w:r w:rsidR="008D67CF" w:rsidRPr="003E1D57">
        <w:rPr>
          <w:rFonts w:ascii="Times New Roman" w:hAnsi="Times New Roman"/>
          <w:sz w:val="24"/>
          <w:szCs w:val="24"/>
        </w:rPr>
        <w:t>, являющейся неотъемлемым приложением к данному извещению</w:t>
      </w:r>
      <w:r w:rsidR="00665819" w:rsidRPr="003E1D57">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99343214"/>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99343215"/>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CA5FF5">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CA5FF5">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CA5FF5">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CA5FF5">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«Росатом».</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CA5FF5">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CA5FF5">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r w:rsidR="0058002C" w:rsidRPr="00C93601">
        <w:rPr>
          <w:rStyle w:val="afa"/>
          <w:lang w:val="en-US"/>
        </w:rPr>
        <w:t>rosatom</w:t>
      </w:r>
      <w:r w:rsidR="0058002C" w:rsidRPr="00C93601">
        <w:rPr>
          <w:rStyle w:val="afa"/>
        </w:rPr>
        <w:t>.ru</w:t>
      </w:r>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lastRenderedPageBreak/>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АК дивизиона — Арбитражный комитет дивизиона Госкорпорации «Росатом».</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CA5FF5">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CA5FF5">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в сфере закупок Госкорпорации «Росатом»</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99343216"/>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/ов</w:t>
      </w:r>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CA5FF5">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CA5FF5">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 xml:space="preserve">/ам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/ов</w:t>
      </w:r>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CA5FF5">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CA5FF5">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CA5FF5">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CA5FF5">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CA5FF5">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CA5FF5">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CA5FF5">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CA5FF5">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w:t>
      </w:r>
      <w:r w:rsidRPr="00C93601">
        <w:lastRenderedPageBreak/>
        <w:t xml:space="preserve">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CA5FF5">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CA5FF5">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CA5FF5">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CA5FF5">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CA5FF5">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CA5FF5">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CA5FF5">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CA5FF5">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 xml:space="preserve">закупок (Положением о закупке) Государственной корпорации по атомной энергии «Росатом», </w:t>
      </w:r>
      <w:r w:rsidRPr="00C93601">
        <w:t>утвержденным</w:t>
      </w:r>
      <w:r w:rsidR="00F84F2E" w:rsidRPr="00C93601">
        <w:t xml:space="preserve"> решением наблюдательного совета Госкорпорации «Росатом»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CA5FF5">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CA5FF5">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CA5FF5">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lastRenderedPageBreak/>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CA5FF5">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CA5FF5">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CA5FF5">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CA5FF5">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 xml:space="preserve">нераспространение сведений о </w:t>
      </w:r>
      <w:r w:rsidR="00E260D8" w:rsidRPr="00C93601">
        <w:lastRenderedPageBreak/>
        <w:t>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99343217"/>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99344726"/>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bookmarkEnd w:id="31"/>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CA5FF5">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CA5FF5">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5" w:name="_Ref357679270"/>
      <w:bookmarkStart w:id="36"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5"/>
      <w:r w:rsidRPr="00C93601">
        <w:t>.</w:t>
      </w:r>
      <w:bookmarkEnd w:id="36"/>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CA5FF5">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7" w:name="_Ref317253328"/>
      <w:bookmarkStart w:id="38" w:name="_Ref317256545"/>
      <w:r w:rsidRPr="00C93601">
        <w:t xml:space="preserve">Документы, предоставляемые в составе заявки на участие в </w:t>
      </w:r>
      <w:r w:rsidR="00432E70" w:rsidRPr="00C93601">
        <w:t>аукцион</w:t>
      </w:r>
      <w:r w:rsidRPr="00C93601">
        <w:t>е</w:t>
      </w:r>
      <w:bookmarkEnd w:id="37"/>
      <w:bookmarkEnd w:id="38"/>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w:t>
      </w:r>
      <w:r w:rsidR="00362743" w:rsidRPr="00C93601">
        <w:lastRenderedPageBreak/>
        <w:t>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70105117"/>
      <w:r w:rsidRPr="00C93601">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CA5FF5">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9"/>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CA5FF5">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40"/>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1"/>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ненахождении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неприостановлении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2" w:name="_Ref270105111"/>
      <w:bookmarkStart w:id="43"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2"/>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3"/>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4"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4"/>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CA5FF5">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CA5FF5">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w:t>
      </w:r>
      <w:r w:rsidRPr="00C93601">
        <w:rPr>
          <w:szCs w:val="24"/>
        </w:rPr>
        <w:lastRenderedPageBreak/>
        <w:t xml:space="preserve">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CA5FF5">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sidRPr="00CA5FF5">
        <w:rPr>
          <w:u w:val="single"/>
        </w:rPr>
        <w:t>3.5</w:t>
      </w:r>
      <w:r w:rsidR="00695D9D" w:rsidRPr="00DF235B">
        <w:rPr>
          <w:u w:val="single"/>
        </w:rPr>
        <w:fldChar w:fldCharType="end"/>
      </w:r>
      <w:r w:rsidRPr="00DF235B">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CA5FF5">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5" w:name="_Toc318102635"/>
      <w:bookmarkStart w:id="46" w:name="_Toc318103507"/>
      <w:bookmarkStart w:id="47" w:name="_Toc127262883"/>
      <w:bookmarkStart w:id="48" w:name="_Toc255985672"/>
      <w:bookmarkStart w:id="49" w:name="_Ref317252053"/>
      <w:bookmarkEnd w:id="45"/>
      <w:bookmarkEnd w:id="46"/>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7"/>
      <w:bookmarkEnd w:id="48"/>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9"/>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0"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CA5FF5">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CA5FF5">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CA5FF5">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2"/>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3"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CA5FF5">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3"/>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4"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4"/>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5"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r w:rsidR="00695D9D" w:rsidRPr="00DF235B">
        <w:rPr>
          <w:rFonts w:ascii="Times New Roman" w:hAnsi="Times New Roman"/>
          <w:sz w:val="24"/>
          <w:szCs w:val="24"/>
          <w:u w:val="single"/>
        </w:rPr>
        <w:t>подпунктами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5"/>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CA5FF5">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A5FF5">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CA5FF5">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непривлечения; в последнем случае в данной </w:t>
      </w:r>
      <w:r w:rsidR="00F42828" w:rsidRPr="00DF235B">
        <w:rPr>
          <w:rFonts w:ascii="Times New Roman" w:hAnsi="Times New Roman"/>
          <w:sz w:val="24"/>
          <w:szCs w:val="24"/>
        </w:rPr>
        <w:lastRenderedPageBreak/>
        <w:t xml:space="preserve">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r w:rsidR="009D7F72" w:rsidRPr="00DF235B">
        <w:rPr>
          <w:rFonts w:ascii="Times New Roman" w:hAnsi="Times New Roman"/>
          <w:color w:val="auto"/>
          <w:sz w:val="24"/>
          <w:szCs w:val="24"/>
          <w:u w:val="single"/>
        </w:rPr>
        <w:t>подпункте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6"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6"/>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7" w:name="_Ref317259044"/>
      <w:bookmarkStart w:id="58" w:name="_Toc399343218"/>
      <w:r w:rsidRPr="00DF235B">
        <w:lastRenderedPageBreak/>
        <w:t xml:space="preserve">ПОРЯДОК ПРОВЕДЕНИЯ </w:t>
      </w:r>
      <w:r w:rsidR="00432E70" w:rsidRPr="00DF235B">
        <w:t>АУКЦИОН</w:t>
      </w:r>
      <w:r w:rsidR="00FC3F64" w:rsidRPr="00DF235B">
        <w:t>А</w:t>
      </w:r>
      <w:bookmarkEnd w:id="57"/>
      <w:bookmarkEnd w:id="58"/>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9"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9"/>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60"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ной документации через ЭТП в порядке, предусмотренном регламентом работы данной ЭТП</w:t>
      </w:r>
      <w:r w:rsidR="000C4DC3" w:rsidRPr="00C93601">
        <w:t>.</w:t>
      </w:r>
      <w:bookmarkEnd w:id="60"/>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A5FF5">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1" w:name="_Toc276137311"/>
      <w:bookmarkStart w:id="62" w:name="_Ref317504346"/>
      <w:bookmarkEnd w:id="61"/>
      <w:r w:rsidRPr="009C3CD8">
        <w:t xml:space="preserve">Общие требования к заявке на участие в </w:t>
      </w:r>
      <w:r w:rsidR="00432E70" w:rsidRPr="009C3CD8">
        <w:t>аукцион</w:t>
      </w:r>
      <w:r w:rsidRPr="009C3CD8">
        <w:t>е</w:t>
      </w:r>
      <w:bookmarkEnd w:id="62"/>
    </w:p>
    <w:p w:rsidR="00C87330" w:rsidRPr="00C93601" w:rsidRDefault="00FA54A7" w:rsidP="009C3CD8">
      <w:pPr>
        <w:numPr>
          <w:ilvl w:val="2"/>
          <w:numId w:val="11"/>
        </w:numPr>
        <w:spacing w:before="60"/>
        <w:ind w:left="0" w:firstLine="851"/>
        <w:jc w:val="both"/>
      </w:pPr>
      <w:bookmarkStart w:id="63"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lastRenderedPageBreak/>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CA5FF5">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CA5FF5">
        <w:rPr>
          <w:u w:val="single"/>
        </w:rPr>
        <w:t>4.6</w:t>
      </w:r>
      <w:r w:rsidR="006F00F3" w:rsidRPr="00DF235B">
        <w:rPr>
          <w:u w:val="single"/>
        </w:rPr>
        <w:fldChar w:fldCharType="end"/>
      </w:r>
      <w:r w:rsidR="005A6B8C" w:rsidRPr="00C93601">
        <w:t xml:space="preserve"> настоящей документации.</w:t>
      </w:r>
      <w:bookmarkEnd w:id="63"/>
      <w:r w:rsidR="009D1B0D" w:rsidRPr="00C93601">
        <w:t xml:space="preserve"> </w:t>
      </w:r>
    </w:p>
    <w:p w:rsidR="00C87330" w:rsidRPr="00C93601" w:rsidRDefault="00C87330" w:rsidP="009C3CD8">
      <w:pPr>
        <w:numPr>
          <w:ilvl w:val="2"/>
          <w:numId w:val="11"/>
        </w:numPr>
        <w:spacing w:before="60"/>
        <w:ind w:left="0" w:firstLine="851"/>
        <w:jc w:val="both"/>
      </w:pPr>
      <w:r w:rsidRPr="007E13C9">
        <w:rPr>
          <w:i/>
        </w:rPr>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4"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4"/>
    </w:p>
    <w:p w:rsidR="00C87330" w:rsidRPr="00C93601" w:rsidRDefault="000909FF" w:rsidP="009C3CD8">
      <w:pPr>
        <w:numPr>
          <w:ilvl w:val="2"/>
          <w:numId w:val="11"/>
        </w:numPr>
        <w:spacing w:before="60"/>
        <w:ind w:left="0" w:firstLine="851"/>
        <w:jc w:val="both"/>
      </w:pPr>
      <w:bookmarkStart w:id="65"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5"/>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CA5FF5">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CA5FF5">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CA5FF5">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работы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6" w:name="_Toc308092746"/>
      <w:bookmarkStart w:id="67" w:name="_Ref319849024"/>
      <w:bookmarkStart w:id="68" w:name="_Ref319849899"/>
      <w:r w:rsidRPr="009C3CD8">
        <w:t xml:space="preserve">Требования к содержанию первой части заявки на участие в </w:t>
      </w:r>
      <w:bookmarkEnd w:id="66"/>
      <w:r w:rsidRPr="009C3CD8">
        <w:t>аукционе</w:t>
      </w:r>
      <w:bookmarkEnd w:id="67"/>
      <w:bookmarkEnd w:id="68"/>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CA5FF5">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w:t>
      </w:r>
      <w:r w:rsidR="008C31C8" w:rsidRPr="007E13C9">
        <w:lastRenderedPageBreak/>
        <w:t xml:space="preserve">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CA5FF5">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CA5FF5">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CA5FF5">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r w:rsidR="007E13C9">
        <w:rPr>
          <w:u w:val="single"/>
        </w:rPr>
        <w:t xml:space="preserve">Частью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9" w:name="_Ref320206889"/>
      <w:r w:rsidRPr="009C3CD8">
        <w:t>Требования к содержанию второй части заявки на участие в аукционе</w:t>
      </w:r>
      <w:bookmarkEnd w:id="69"/>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CA5FF5">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70"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70"/>
    </w:p>
    <w:p w:rsidR="00744953" w:rsidRPr="00C93601" w:rsidRDefault="000909FF" w:rsidP="009C3CD8">
      <w:pPr>
        <w:numPr>
          <w:ilvl w:val="2"/>
          <w:numId w:val="11"/>
        </w:numPr>
        <w:spacing w:before="60"/>
        <w:ind w:left="0" w:firstLine="851"/>
        <w:jc w:val="both"/>
      </w:pPr>
      <w:bookmarkStart w:id="71" w:name="_Ref317252433"/>
      <w:bookmarkStart w:id="72"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1"/>
      <w:r w:rsidR="00744953" w:rsidRPr="00C93601">
        <w:t>.</w:t>
      </w:r>
      <w:bookmarkEnd w:id="72"/>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CA5FF5">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CA5FF5">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3" w:name="_Ref56220570"/>
      <w:bookmarkStart w:id="74"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CA5FF5">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3"/>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4"/>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5"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5"/>
      <w:r w:rsidRPr="00C93601">
        <w:t xml:space="preserve"> </w:t>
      </w:r>
    </w:p>
    <w:p w:rsidR="00C87330" w:rsidRPr="00C93601" w:rsidRDefault="00EB6A53" w:rsidP="009C3CD8">
      <w:pPr>
        <w:numPr>
          <w:ilvl w:val="2"/>
          <w:numId w:val="11"/>
        </w:numPr>
        <w:spacing w:before="60"/>
        <w:ind w:left="0" w:firstLine="851"/>
        <w:jc w:val="both"/>
      </w:pPr>
      <w:bookmarkStart w:id="76"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6"/>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7" w:name="_Ref517806908"/>
      <w:bookmarkStart w:id="78" w:name="_Toc518119274"/>
      <w:bookmarkStart w:id="79" w:name="_Ref52534291"/>
      <w:bookmarkStart w:id="80"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lastRenderedPageBreak/>
        <w:t>Все суммы денежных средств, указанные в формах к заявке на участие в аукционе, должны быть выражены в валюте,</w:t>
      </w:r>
      <w:bookmarkEnd w:id="77"/>
      <w:bookmarkEnd w:id="78"/>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9"/>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80"/>
    </w:p>
    <w:p w:rsidR="00C87330" w:rsidRPr="00C93601" w:rsidRDefault="00C87330" w:rsidP="009C3CD8">
      <w:pPr>
        <w:numPr>
          <w:ilvl w:val="2"/>
          <w:numId w:val="11"/>
        </w:numPr>
        <w:spacing w:before="60"/>
        <w:ind w:left="0" w:firstLine="851"/>
        <w:jc w:val="both"/>
      </w:pPr>
      <w:bookmarkStart w:id="81" w:name="_Ref317253467"/>
      <w:bookmarkStart w:id="82" w:name="_Toc518119275"/>
      <w:r w:rsidRPr="00C93601">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1"/>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A5FF5">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2"/>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CA5FF5">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CA5FF5">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3"/>
    </w:p>
    <w:p w:rsidR="00591206" w:rsidRPr="00C93601" w:rsidRDefault="00591206" w:rsidP="009C3CD8">
      <w:pPr>
        <w:numPr>
          <w:ilvl w:val="2"/>
          <w:numId w:val="11"/>
        </w:numPr>
        <w:spacing w:before="60"/>
        <w:ind w:left="0" w:firstLine="851"/>
        <w:jc w:val="both"/>
      </w:pPr>
      <w:bookmarkStart w:id="84"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5" w:name="_Ref320283323"/>
      <w:r w:rsidRPr="00C93601">
        <w:t xml:space="preserve">Обеспечение заявки на участие в </w:t>
      </w:r>
      <w:r w:rsidR="00432E70" w:rsidRPr="00C93601">
        <w:t>аукцион</w:t>
      </w:r>
      <w:r w:rsidRPr="00C93601">
        <w:t>е возвращается:</w:t>
      </w:r>
      <w:bookmarkEnd w:id="84"/>
      <w:bookmarkEnd w:id="85"/>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w:t>
      </w:r>
      <w:r w:rsidR="00E23AF3" w:rsidRPr="00C93601">
        <w:rPr>
          <w:rFonts w:ascii="Times New Roman" w:hAnsi="Times New Roman"/>
          <w:color w:val="auto"/>
          <w:sz w:val="24"/>
          <w:szCs w:val="24"/>
        </w:rPr>
        <w:lastRenderedPageBreak/>
        <w:t xml:space="preserve">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6" w:name="_Ref317253690"/>
      <w:r w:rsidRPr="00C93601">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CA5FF5">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7"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6"/>
      <w:bookmarkEnd w:id="87"/>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CA5FF5">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8"/>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е на ЭТП определяется регламентом работы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CA5FF5">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CA5FF5">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CA5FF5">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CA5FF5">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CA5FF5">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9" w:name="_Ref319854187"/>
      <w:r w:rsidRPr="009C3CD8">
        <w:t xml:space="preserve">Изменение заявок на участие в </w:t>
      </w:r>
      <w:r w:rsidR="00432E70" w:rsidRPr="009C3CD8">
        <w:t>аукцион</w:t>
      </w:r>
      <w:r w:rsidRPr="009C3CD8">
        <w:t>е или их отзыв</w:t>
      </w:r>
      <w:bookmarkEnd w:id="89"/>
    </w:p>
    <w:p w:rsidR="00C87330" w:rsidRPr="00C93601" w:rsidRDefault="00F62BD9" w:rsidP="009C3CD8">
      <w:pPr>
        <w:numPr>
          <w:ilvl w:val="2"/>
          <w:numId w:val="11"/>
        </w:numPr>
        <w:spacing w:before="60"/>
        <w:ind w:left="0" w:firstLine="851"/>
        <w:jc w:val="both"/>
      </w:pPr>
      <w:bookmarkStart w:id="90"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w:t>
      </w:r>
      <w:r w:rsidRPr="007E13C9">
        <w:lastRenderedPageBreak/>
        <w:t xml:space="preserve">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CA5FF5">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CA5FF5">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90"/>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1"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1"/>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2"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2"/>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CA5FF5">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CA5FF5">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3" w:name="_Toc269472549"/>
      <w:bookmarkStart w:id="94" w:name="_Toc277263812"/>
      <w:bookmarkStart w:id="95" w:name="_Toc319675843"/>
      <w:bookmarkStart w:id="96" w:name="_Toc308092755"/>
      <w:bookmarkStart w:id="97" w:name="_Ref319589889"/>
      <w:bookmarkStart w:id="98" w:name="_Ref317254920"/>
      <w:r w:rsidRPr="009C3CD8">
        <w:t xml:space="preserve">Опоздавшие </w:t>
      </w:r>
      <w:bookmarkEnd w:id="93"/>
      <w:r w:rsidRPr="009C3CD8">
        <w:t>заявки на участие в аукционе</w:t>
      </w:r>
      <w:bookmarkEnd w:id="94"/>
      <w:bookmarkEnd w:id="95"/>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9"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CA5FF5">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CA5FF5">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работы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100" w:name="_Ref352346793"/>
      <w:bookmarkEnd w:id="99"/>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CA5FF5">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CA5FF5">
        <w:rPr>
          <w:u w:val="single"/>
        </w:rPr>
        <w:t>4.16.4</w:t>
      </w:r>
      <w:r w:rsidRPr="007E13C9">
        <w:rPr>
          <w:u w:val="single"/>
        </w:rPr>
        <w:fldChar w:fldCharType="end"/>
      </w:r>
      <w:r w:rsidR="007540D2" w:rsidRPr="00C93601">
        <w:t>.</w:t>
      </w:r>
      <w:bookmarkEnd w:id="100"/>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1" w:name="_Toc352346723"/>
      <w:bookmarkStart w:id="102" w:name="_Toc352348854"/>
      <w:bookmarkStart w:id="103" w:name="_Toc353542411"/>
      <w:bookmarkStart w:id="104" w:name="_Toc353967374"/>
      <w:bookmarkStart w:id="105" w:name="_Toc269472550"/>
      <w:bookmarkStart w:id="106" w:name="_Ref317258080"/>
      <w:bookmarkStart w:id="107" w:name="_Ref317258098"/>
      <w:bookmarkStart w:id="108" w:name="_Toc319675844"/>
      <w:bookmarkEnd w:id="101"/>
      <w:bookmarkEnd w:id="102"/>
      <w:bookmarkEnd w:id="103"/>
      <w:bookmarkEnd w:id="104"/>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5"/>
      <w:bookmarkEnd w:id="106"/>
      <w:bookmarkEnd w:id="107"/>
      <w:bookmarkEnd w:id="108"/>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CA5FF5">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lastRenderedPageBreak/>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CA5FF5">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CA5FF5">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CA5FF5">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9" w:name="_Ref319858873"/>
      <w:bookmarkStart w:id="110"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6"/>
      <w:bookmarkEnd w:id="97"/>
      <w:r w:rsidR="00E615DE" w:rsidRPr="009C3CD8">
        <w:t>.</w:t>
      </w:r>
      <w:bookmarkEnd w:id="109"/>
      <w:bookmarkEnd w:id="110"/>
    </w:p>
    <w:p w:rsidR="00195C2F" w:rsidRPr="00C93601" w:rsidRDefault="0057396A" w:rsidP="00B1188E">
      <w:pPr>
        <w:numPr>
          <w:ilvl w:val="3"/>
          <w:numId w:val="11"/>
        </w:numPr>
        <w:tabs>
          <w:tab w:val="clear" w:pos="3065"/>
          <w:tab w:val="num" w:pos="1985"/>
        </w:tabs>
        <w:spacing w:before="30"/>
        <w:ind w:left="0" w:firstLine="993"/>
        <w:jc w:val="both"/>
      </w:pPr>
      <w:bookmarkStart w:id="111"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1"/>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A5FF5">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2"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CA5FF5">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CA5FF5">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3"/>
    </w:p>
    <w:p w:rsidR="00675393" w:rsidRPr="00C93601" w:rsidRDefault="00675393" w:rsidP="009A18EF">
      <w:pPr>
        <w:numPr>
          <w:ilvl w:val="0"/>
          <w:numId w:val="62"/>
        </w:numPr>
        <w:autoSpaceDE w:val="0"/>
        <w:autoSpaceDN w:val="0"/>
        <w:adjustRightInd w:val="0"/>
        <w:ind w:left="0" w:firstLine="709"/>
        <w:jc w:val="both"/>
      </w:pPr>
      <w:bookmarkStart w:id="114" w:name="_Ref319658796"/>
      <w:r w:rsidRPr="00C93601">
        <w:t>достоверность сведений и действительность документов, приведенных в первой части заявки;</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CA5FF5">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CA5FF5">
        <w:rPr>
          <w:u w:val="single"/>
        </w:rPr>
        <w:t>5</w:t>
      </w:r>
      <w:r w:rsidRPr="007E13C9">
        <w:rPr>
          <w:u w:val="single"/>
        </w:rPr>
        <w:fldChar w:fldCharType="end"/>
      </w:r>
      <w:r w:rsidRPr="007E13C9">
        <w:rPr>
          <w:u w:val="single"/>
        </w:rPr>
        <w:t xml:space="preserve"> «Информационная карта аукциона»</w:t>
      </w:r>
      <w:r w:rsidRPr="007E13C9">
        <w:t>;</w:t>
      </w:r>
      <w:bookmarkEnd w:id="115"/>
    </w:p>
    <w:p w:rsidR="00675393" w:rsidRPr="007E13C9" w:rsidRDefault="00675393" w:rsidP="009A18EF">
      <w:pPr>
        <w:numPr>
          <w:ilvl w:val="0"/>
          <w:numId w:val="62"/>
        </w:numPr>
        <w:autoSpaceDE w:val="0"/>
        <w:autoSpaceDN w:val="0"/>
        <w:adjustRightInd w:val="0"/>
        <w:ind w:left="0" w:firstLine="709"/>
        <w:jc w:val="both"/>
      </w:pPr>
      <w:bookmarkStart w:id="116" w:name="_Ref319659237"/>
      <w:bookmarkStart w:id="117"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CA5FF5">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CA5FF5">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6"/>
      <w:r w:rsidR="008C31C8" w:rsidRPr="007E13C9">
        <w:t>.</w:t>
      </w:r>
      <w:bookmarkEnd w:id="117"/>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8"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CA5FF5">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CA5FF5">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CA5FF5">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CA5FF5">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w:t>
      </w:r>
      <w:r w:rsidRPr="00C93601">
        <w:lastRenderedPageBreak/>
        <w:t xml:space="preserve">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CA5FF5" w:rsidRPr="00CA5FF5">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CA5FF5">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CA5FF5">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CA5FF5">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8"/>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A5FF5">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A5FF5">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A5FF5">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A5FF5">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CA5FF5">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CA5FF5">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9" w:name="_Ref320209601"/>
      <w:r w:rsidRPr="00C93601">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9"/>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/ые</w:t>
      </w:r>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CA5FF5">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20"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/ются</w:t>
      </w:r>
      <w:r w:rsidRPr="00536EB0">
        <w:t xml:space="preserve"> и подписывается</w:t>
      </w:r>
      <w:r w:rsidRPr="00536EB0">
        <w:rPr>
          <w:i/>
        </w:rPr>
        <w:t>/ются</w:t>
      </w:r>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/ются</w:t>
      </w:r>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/ых</w:t>
      </w:r>
      <w:r w:rsidRPr="00536EB0">
        <w:t xml:space="preserve"> протокола</w:t>
      </w:r>
      <w:r w:rsidRPr="00536EB0">
        <w:rPr>
          <w:i/>
        </w:rPr>
        <w:t>/ов</w:t>
      </w:r>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2.7.2</w:t>
      </w:r>
      <w:r w:rsidRPr="00536EB0">
        <w:rPr>
          <w:u w:val="single"/>
        </w:rPr>
        <w:fldChar w:fldCharType="end"/>
      </w:r>
      <w:r w:rsidRPr="00536EB0">
        <w:t xml:space="preserve">. </w:t>
      </w:r>
      <w:bookmarkEnd w:id="120"/>
    </w:p>
    <w:p w:rsidR="00FE1C79" w:rsidRPr="00536EB0" w:rsidRDefault="003C6E20" w:rsidP="00B1188E">
      <w:pPr>
        <w:numPr>
          <w:ilvl w:val="3"/>
          <w:numId w:val="11"/>
        </w:numPr>
        <w:tabs>
          <w:tab w:val="clear" w:pos="3065"/>
          <w:tab w:val="num" w:pos="1985"/>
        </w:tabs>
        <w:spacing w:before="30"/>
        <w:ind w:left="0" w:firstLine="993"/>
        <w:jc w:val="both"/>
      </w:pPr>
      <w:bookmarkStart w:id="121"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в </w:t>
      </w:r>
      <w:r w:rsidR="002745FC" w:rsidRPr="00536EB0">
        <w:t xml:space="preserve">порядке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CA5FF5">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CA5FF5">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CA5FF5">
        <w:rPr>
          <w:u w:val="single"/>
        </w:rPr>
        <w:t>4.16.4</w:t>
      </w:r>
      <w:r w:rsidR="007E3879" w:rsidRPr="00536EB0">
        <w:rPr>
          <w:u w:val="single"/>
        </w:rPr>
        <w:fldChar w:fldCharType="end"/>
      </w:r>
      <w:bookmarkEnd w:id="121"/>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lastRenderedPageBreak/>
        <w:t>Незамедлительно после размещения протокола</w:t>
      </w:r>
      <w:r w:rsidR="00552016" w:rsidRPr="00536EB0">
        <w:rPr>
          <w:i/>
        </w:rPr>
        <w:t>/ов</w:t>
      </w:r>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2" w:name="_Toc308092756"/>
      <w:bookmarkStart w:id="123" w:name="_Ref320208180"/>
      <w:r w:rsidRPr="00823124">
        <w:t xml:space="preserve">Процедура проведения </w:t>
      </w:r>
      <w:bookmarkEnd w:id="122"/>
      <w:r w:rsidRPr="00823124">
        <w:t>аукциона</w:t>
      </w:r>
      <w:bookmarkEnd w:id="123"/>
    </w:p>
    <w:p w:rsidR="00552016" w:rsidRPr="00536EB0" w:rsidRDefault="00552016" w:rsidP="00B1188E">
      <w:pPr>
        <w:numPr>
          <w:ilvl w:val="3"/>
          <w:numId w:val="11"/>
        </w:numPr>
        <w:tabs>
          <w:tab w:val="clear" w:pos="3065"/>
          <w:tab w:val="num" w:pos="1985"/>
        </w:tabs>
        <w:spacing w:before="30"/>
        <w:ind w:left="0" w:firstLine="993"/>
        <w:jc w:val="both"/>
      </w:pPr>
      <w:r w:rsidRPr="00C93601">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во время,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CA5FF5">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CA5FF5">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CA5FF5">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во время,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4"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4"/>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CA5FF5">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5"/>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6"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7" w:name="_Ref300575148"/>
      <w:bookmarkStart w:id="128" w:name="_Ref300573860"/>
      <w:bookmarkStart w:id="129"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7"/>
    </w:p>
    <w:p w:rsidR="00B029F5" w:rsidRPr="00536EB0" w:rsidRDefault="00B029F5" w:rsidP="00B1188E">
      <w:pPr>
        <w:numPr>
          <w:ilvl w:val="3"/>
          <w:numId w:val="11"/>
        </w:numPr>
        <w:tabs>
          <w:tab w:val="clear" w:pos="3065"/>
          <w:tab w:val="num" w:pos="1985"/>
        </w:tabs>
        <w:spacing w:before="30"/>
        <w:ind w:left="0" w:firstLine="993"/>
        <w:jc w:val="both"/>
      </w:pPr>
      <w:bookmarkStart w:id="130"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8"/>
      <w:bookmarkEnd w:id="130"/>
    </w:p>
    <w:p w:rsidR="00552016" w:rsidRPr="00536EB0" w:rsidRDefault="00552016" w:rsidP="00B1188E">
      <w:pPr>
        <w:numPr>
          <w:ilvl w:val="3"/>
          <w:numId w:val="11"/>
        </w:numPr>
        <w:tabs>
          <w:tab w:val="clear" w:pos="3065"/>
          <w:tab w:val="num" w:pos="1985"/>
        </w:tabs>
        <w:spacing w:before="30"/>
        <w:ind w:left="0" w:firstLine="993"/>
        <w:jc w:val="both"/>
      </w:pPr>
      <w:bookmarkStart w:id="131" w:name="_Ref319872490"/>
      <w:bookmarkEnd w:id="129"/>
      <w:r w:rsidRPr="00536EB0">
        <w:lastRenderedPageBreak/>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CA5FF5">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CA5FF5">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CA5FF5">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CA5FF5">
        <w:rPr>
          <w:u w:val="single"/>
        </w:rPr>
        <w:t>4.16.3.7</w:t>
      </w:r>
      <w:r w:rsidR="0042553A" w:rsidRPr="00536EB0">
        <w:rPr>
          <w:u w:val="single"/>
        </w:rPr>
        <w:fldChar w:fldCharType="end"/>
      </w:r>
      <w:r w:rsidRPr="00536EB0">
        <w:t>.</w:t>
      </w:r>
      <w:bookmarkEnd w:id="131"/>
    </w:p>
    <w:p w:rsidR="009A57A0" w:rsidRPr="00536EB0" w:rsidRDefault="00D44F2E" w:rsidP="00B1188E">
      <w:pPr>
        <w:numPr>
          <w:ilvl w:val="3"/>
          <w:numId w:val="11"/>
        </w:numPr>
        <w:tabs>
          <w:tab w:val="clear" w:pos="3065"/>
          <w:tab w:val="num" w:pos="1985"/>
        </w:tabs>
        <w:spacing w:before="30"/>
        <w:ind w:left="0" w:firstLine="993"/>
        <w:jc w:val="both"/>
      </w:pPr>
      <w:bookmarkStart w:id="132" w:name="_Ref349727498"/>
      <w:bookmarkStart w:id="133"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2"/>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3"/>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CA5FF5">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CA5FF5">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4" w:name="_Toc308092757"/>
      <w:bookmarkStart w:id="135" w:name="_Ref319589906"/>
      <w:bookmarkStart w:id="136" w:name="_Ref319858827"/>
      <w:bookmarkStart w:id="137" w:name="_Ref319858900"/>
      <w:bookmarkStart w:id="138" w:name="_Ref319860017"/>
      <w:bookmarkStart w:id="139" w:name="_Ref319925937"/>
      <w:bookmarkStart w:id="140"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4"/>
      <w:bookmarkEnd w:id="135"/>
      <w:bookmarkEnd w:id="136"/>
      <w:bookmarkEnd w:id="137"/>
      <w:bookmarkEnd w:id="138"/>
      <w:bookmarkEnd w:id="139"/>
      <w:bookmarkEnd w:id="140"/>
    </w:p>
    <w:p w:rsidR="00A06E19" w:rsidRPr="00C93601" w:rsidRDefault="00C74F0A" w:rsidP="00B1188E">
      <w:pPr>
        <w:numPr>
          <w:ilvl w:val="3"/>
          <w:numId w:val="11"/>
        </w:numPr>
        <w:tabs>
          <w:tab w:val="clear" w:pos="3065"/>
          <w:tab w:val="num" w:pos="1985"/>
        </w:tabs>
        <w:spacing w:before="30"/>
        <w:ind w:left="0" w:firstLine="993"/>
        <w:jc w:val="both"/>
      </w:pPr>
      <w:bookmarkStart w:id="141"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CA5FF5">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CA5FF5">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1"/>
      <w:r w:rsidR="006F0F4D" w:rsidRPr="00C93601">
        <w:t xml:space="preserve"> </w:t>
      </w:r>
    </w:p>
    <w:bookmarkEnd w:id="98"/>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A5FF5">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CA5FF5">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достоверности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2" w:name="_Ref319590095"/>
      <w:bookmarkStart w:id="143"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2"/>
    </w:p>
    <w:p w:rsidR="00EB0E84" w:rsidRPr="00C93601" w:rsidRDefault="00EB0E84" w:rsidP="009A18EF">
      <w:pPr>
        <w:numPr>
          <w:ilvl w:val="0"/>
          <w:numId w:val="47"/>
        </w:numPr>
        <w:tabs>
          <w:tab w:val="num" w:pos="1276"/>
        </w:tabs>
        <w:autoSpaceDE w:val="0"/>
        <w:autoSpaceDN w:val="0"/>
        <w:adjustRightInd w:val="0"/>
        <w:ind w:left="0" w:firstLine="709"/>
        <w:jc w:val="both"/>
      </w:pPr>
      <w:bookmarkStart w:id="144"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w:t>
      </w:r>
      <w:r w:rsidR="00C74F0A" w:rsidRPr="00C93601">
        <w:lastRenderedPageBreak/>
        <w:t xml:space="preserve">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5"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5"/>
    </w:p>
    <w:p w:rsidR="008240C6" w:rsidRPr="00C93601" w:rsidRDefault="008240C6" w:rsidP="00B1188E">
      <w:pPr>
        <w:numPr>
          <w:ilvl w:val="3"/>
          <w:numId w:val="11"/>
        </w:numPr>
        <w:tabs>
          <w:tab w:val="clear" w:pos="3065"/>
          <w:tab w:val="num" w:pos="1985"/>
        </w:tabs>
        <w:spacing w:before="30"/>
        <w:ind w:left="0" w:firstLine="993"/>
        <w:jc w:val="both"/>
      </w:pPr>
      <w:bookmarkStart w:id="146" w:name="_Ref317250737"/>
      <w:bookmarkEnd w:id="143"/>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6"/>
      <w:r w:rsidR="0045678D" w:rsidRPr="00C93601">
        <w:t xml:space="preserve"> Предусмотренные </w:t>
      </w:r>
      <w:r w:rsidR="0045678D" w:rsidRPr="00536EB0">
        <w:rPr>
          <w:u w:val="single"/>
        </w:rPr>
        <w:t>подпунктом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CA5FF5">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CA5FF5">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CA5FF5">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7"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CA5FF5">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CA5FF5">
        <w:rPr>
          <w:u w:val="single"/>
        </w:rPr>
        <w:t>2.7.2</w:t>
      </w:r>
      <w:r w:rsidR="00B85488" w:rsidRPr="00536EB0">
        <w:rPr>
          <w:u w:val="single"/>
        </w:rPr>
        <w:fldChar w:fldCharType="end"/>
      </w:r>
      <w:r w:rsidR="009936F6" w:rsidRPr="00C93601">
        <w:t>.</w:t>
      </w:r>
      <w:bookmarkEnd w:id="147"/>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CA5FF5">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CA5FF5">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lastRenderedPageBreak/>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8"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8"/>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9" w:name="_Ref319852350"/>
      <w:r w:rsidRPr="00C93601">
        <w:t>В соответствии с установленными в аукционной документации требованиями, критериями отбора являются:</w:t>
      </w:r>
      <w:bookmarkEnd w:id="149"/>
    </w:p>
    <w:p w:rsidR="00A56A91" w:rsidRPr="00C93601" w:rsidRDefault="00A56A91" w:rsidP="009A18EF">
      <w:pPr>
        <w:numPr>
          <w:ilvl w:val="0"/>
          <w:numId w:val="63"/>
        </w:numPr>
        <w:autoSpaceDE w:val="0"/>
        <w:autoSpaceDN w:val="0"/>
        <w:adjustRightInd w:val="0"/>
        <w:ind w:left="0" w:firstLine="720"/>
        <w:jc w:val="both"/>
      </w:pPr>
      <w:bookmarkStart w:id="150" w:name="_Ref319852295"/>
      <w:r w:rsidRPr="00C93601">
        <w:t xml:space="preserve">соответствие второй части заявки требованиям аукционной документации по существу по своему составу, согласно </w:t>
      </w:r>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CA5FF5">
        <w:rPr>
          <w:u w:val="single"/>
        </w:rPr>
        <w:t>18.2</w:t>
      </w:r>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50"/>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1"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CA5FF5">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A56A91" w:rsidRPr="00C93601" w:rsidRDefault="00A56A91" w:rsidP="009A18EF">
      <w:pPr>
        <w:numPr>
          <w:ilvl w:val="0"/>
          <w:numId w:val="63"/>
        </w:numPr>
        <w:autoSpaceDE w:val="0"/>
        <w:autoSpaceDN w:val="0"/>
        <w:adjustRightInd w:val="0"/>
        <w:ind w:left="0" w:firstLine="720"/>
        <w:jc w:val="both"/>
      </w:pPr>
      <w:bookmarkStart w:id="152"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CA5FF5">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A5FF5">
        <w:rPr>
          <w:u w:val="single"/>
        </w:rPr>
        <w:t>5</w:t>
      </w:r>
      <w:r w:rsidRPr="00536EB0">
        <w:rPr>
          <w:u w:val="single"/>
        </w:rPr>
        <w:fldChar w:fldCharType="end"/>
      </w:r>
      <w:r w:rsidRPr="00536EB0">
        <w:rPr>
          <w:u w:val="single"/>
        </w:rPr>
        <w:t xml:space="preserve"> «Информационная карта аукциона»</w:t>
      </w:r>
      <w:r w:rsidRPr="00C93601">
        <w:t>.</w:t>
      </w:r>
      <w:bookmarkEnd w:id="152"/>
    </w:p>
    <w:p w:rsidR="007E6500" w:rsidRPr="00536EB0" w:rsidRDefault="007E6500" w:rsidP="00B1188E">
      <w:pPr>
        <w:numPr>
          <w:ilvl w:val="3"/>
          <w:numId w:val="11"/>
        </w:numPr>
        <w:tabs>
          <w:tab w:val="clear" w:pos="3065"/>
          <w:tab w:val="num" w:pos="1985"/>
        </w:tabs>
        <w:spacing w:before="30"/>
        <w:ind w:left="0" w:firstLine="993"/>
        <w:jc w:val="both"/>
      </w:pPr>
      <w:bookmarkStart w:id="153"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4" w:name="sub_1211"/>
      <w:bookmarkEnd w:id="153"/>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5"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5"/>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r w:rsidR="0050515A" w:rsidRPr="00536EB0">
        <w:rPr>
          <w:u w:val="single"/>
          <w:lang w:eastAsia="x-none"/>
        </w:rPr>
        <w:t xml:space="preserve">подпунктах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CA5FF5">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CA5FF5">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CA5FF5">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CA5FF5">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CA5FF5">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CA5FF5">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CA5FF5">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lastRenderedPageBreak/>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CA5FF5">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CA5FF5">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CA5FF5">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CA5FF5">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CA5FF5">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6" w:name="_Ref320208232"/>
      <w:bookmarkStart w:id="157" w:name="_Ref319926799"/>
      <w:bookmarkEnd w:id="154"/>
      <w:r w:rsidRPr="00823124">
        <w:t>Подведение итогов</w:t>
      </w:r>
      <w:bookmarkEnd w:id="156"/>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CA5FF5">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CA5FF5">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7"/>
    </w:p>
    <w:p w:rsidR="006F1283" w:rsidRPr="005F590F" w:rsidRDefault="00190F07" w:rsidP="00B1188E">
      <w:pPr>
        <w:numPr>
          <w:ilvl w:val="3"/>
          <w:numId w:val="11"/>
        </w:numPr>
        <w:tabs>
          <w:tab w:val="clear" w:pos="3065"/>
          <w:tab w:val="num" w:pos="1985"/>
        </w:tabs>
        <w:spacing w:before="30"/>
        <w:ind w:left="0" w:firstLine="993"/>
        <w:jc w:val="both"/>
      </w:pPr>
      <w:bookmarkStart w:id="158"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/ются</w:t>
      </w:r>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/ые</w:t>
      </w:r>
      <w:r w:rsidR="006F1283" w:rsidRPr="005F590F">
        <w:t xml:space="preserve"> вносятся </w:t>
      </w:r>
      <w:r w:rsidR="00535313" w:rsidRPr="005F590F">
        <w:t xml:space="preserve">как минимум </w:t>
      </w:r>
      <w:r w:rsidR="006F1283" w:rsidRPr="005F590F">
        <w:t>следующие сведения:</w:t>
      </w:r>
      <w:bookmarkEnd w:id="158"/>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CA5FF5">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9" w:name="_Ref320266367"/>
      <w:bookmarkStart w:id="160"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/ются</w:t>
      </w:r>
      <w:r w:rsidRPr="005F590F">
        <w:t xml:space="preserve"> и подписывается</w:t>
      </w:r>
      <w:r w:rsidRPr="005F590F">
        <w:rPr>
          <w:i/>
        </w:rPr>
        <w:t xml:space="preserve">/ются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/ются</w:t>
      </w:r>
      <w:r w:rsidRPr="005F590F">
        <w:t xml:space="preserve"> на официальном сайте и на ЭТП в день подписания указанного</w:t>
      </w:r>
      <w:r w:rsidRPr="005F590F">
        <w:rPr>
          <w:i/>
        </w:rPr>
        <w:t>/ых</w:t>
      </w:r>
      <w:r w:rsidRPr="005F590F">
        <w:t xml:space="preserve"> протокола</w:t>
      </w:r>
      <w:r w:rsidRPr="005F590F">
        <w:rPr>
          <w:i/>
        </w:rPr>
        <w:t>/ов</w:t>
      </w:r>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CA5FF5">
        <w:rPr>
          <w:u w:val="single"/>
        </w:rPr>
        <w:t>2.7.2</w:t>
      </w:r>
      <w:r w:rsidRPr="005F590F">
        <w:rPr>
          <w:u w:val="single"/>
        </w:rPr>
        <w:fldChar w:fldCharType="end"/>
      </w:r>
      <w:r w:rsidRPr="00C93601">
        <w:t>.</w:t>
      </w:r>
      <w:bookmarkEnd w:id="159"/>
      <w:r w:rsidRPr="00C93601">
        <w:t xml:space="preserve"> </w:t>
      </w:r>
      <w:bookmarkEnd w:id="160"/>
    </w:p>
    <w:p w:rsidR="008C3762" w:rsidRPr="00C93601" w:rsidRDefault="008C3762" w:rsidP="00B1188E">
      <w:pPr>
        <w:numPr>
          <w:ilvl w:val="3"/>
          <w:numId w:val="11"/>
        </w:numPr>
        <w:tabs>
          <w:tab w:val="clear" w:pos="3065"/>
          <w:tab w:val="num" w:pos="1985"/>
        </w:tabs>
        <w:spacing w:before="30"/>
        <w:ind w:left="0" w:firstLine="993"/>
        <w:jc w:val="both"/>
      </w:pPr>
      <w:r w:rsidRPr="005F590F">
        <w:lastRenderedPageBreak/>
        <w:t>Незамедлительно после размещения на электронной торговой площадке протокола</w:t>
      </w:r>
      <w:r w:rsidR="007E3879" w:rsidRPr="005F590F">
        <w:rPr>
          <w:i/>
        </w:rPr>
        <w:t>/ов</w:t>
      </w:r>
      <w:r w:rsidRPr="005F590F">
        <w:t>, указанного</w:t>
      </w:r>
      <w:r w:rsidR="007E3879" w:rsidRPr="005F590F">
        <w:rPr>
          <w:i/>
        </w:rPr>
        <w:t>/ых</w:t>
      </w:r>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CA5FF5">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1"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1"/>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2" w:name="_Ref440090183"/>
      <w:bookmarkStart w:id="163" w:name="_Ref440090175"/>
      <w:bookmarkStart w:id="164" w:name="_Ref469290666"/>
      <w:bookmarkStart w:id="165" w:name="_Ref440090241"/>
      <w:r w:rsidRPr="009C3CD8">
        <w:t xml:space="preserve">Заключение договора </w:t>
      </w:r>
      <w:bookmarkStart w:id="166" w:name="_Toc314731803"/>
      <w:r w:rsidR="00E51ACD" w:rsidRPr="009C3CD8">
        <w:t xml:space="preserve">по результатам </w:t>
      </w:r>
      <w:r w:rsidR="00432E70" w:rsidRPr="009C3CD8">
        <w:t>аукцион</w:t>
      </w:r>
      <w:r w:rsidR="00FC3F64" w:rsidRPr="009C3CD8">
        <w:t>а</w:t>
      </w:r>
      <w:bookmarkEnd w:id="166"/>
    </w:p>
    <w:p w:rsidR="002D16CA" w:rsidRPr="005F590F" w:rsidRDefault="008A644E" w:rsidP="00823124">
      <w:pPr>
        <w:numPr>
          <w:ilvl w:val="2"/>
          <w:numId w:val="11"/>
        </w:numPr>
        <w:spacing w:before="60"/>
        <w:ind w:left="0" w:firstLine="851"/>
        <w:jc w:val="both"/>
        <w:rPr>
          <w:color w:val="000000"/>
        </w:rPr>
      </w:pPr>
      <w:bookmarkStart w:id="167" w:name="_Ref357688023"/>
      <w:bookmarkStart w:id="168" w:name="_Ref317255645"/>
      <w:bookmarkStart w:id="169" w:name="sub_291"/>
      <w:bookmarkStart w:id="170" w:name="_Toc269835279"/>
      <w:bookmarkStart w:id="171" w:name="_Toc270595288"/>
      <w:bookmarkStart w:id="172" w:name="_Toc271294290"/>
      <w:bookmarkEnd w:id="162"/>
      <w:bookmarkEnd w:id="163"/>
      <w:bookmarkEnd w:id="164"/>
      <w:bookmarkEnd w:id="165"/>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CA5FF5">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[по данному 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CA5FF5">
        <w:rPr>
          <w:u w:val="single"/>
        </w:rPr>
        <w:t>4.17.12</w:t>
      </w:r>
      <w:r w:rsidR="009A5491" w:rsidRPr="005F590F">
        <w:rPr>
          <w:u w:val="single"/>
        </w:rPr>
        <w:fldChar w:fldCharType="end"/>
      </w:r>
      <w:r w:rsidR="009A5491" w:rsidRPr="005F590F">
        <w:t>)</w:t>
      </w:r>
      <w:r w:rsidRPr="005F590F">
        <w:t>.</w:t>
      </w:r>
      <w:bookmarkEnd w:id="167"/>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CA5FF5">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8"/>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CA5FF5">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CA5FF5">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3"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CA5FF5">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CA5FF5">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CA5FF5">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CA5FF5">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CA5FF5">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3"/>
    </w:p>
    <w:p w:rsidR="00870D0A" w:rsidRPr="00C93601" w:rsidRDefault="00870D0A" w:rsidP="00823124">
      <w:pPr>
        <w:numPr>
          <w:ilvl w:val="2"/>
          <w:numId w:val="11"/>
        </w:numPr>
        <w:spacing w:before="60"/>
        <w:ind w:left="0" w:firstLine="851"/>
        <w:jc w:val="both"/>
      </w:pPr>
      <w:bookmarkStart w:id="174" w:name="_Ref361398143"/>
      <w:bookmarkStart w:id="175"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CA5FF5">
        <w:rPr>
          <w:u w:val="single"/>
        </w:rPr>
        <w:t>3.1.7</w:t>
      </w:r>
      <w:r w:rsidRPr="005F590F">
        <w:rPr>
          <w:u w:val="single"/>
        </w:rPr>
        <w:fldChar w:fldCharType="end"/>
      </w:r>
      <w:r w:rsidRPr="00C93601">
        <w:t xml:space="preserve"> настоящей документации, а именно:</w:t>
      </w:r>
      <w:bookmarkEnd w:id="174"/>
      <w:bookmarkEnd w:id="175"/>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C93601">
        <w:lastRenderedPageBreak/>
        <w:t>(финансовой)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6"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CA5FF5">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CA5FF5">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6"/>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CA5FF5">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7"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8" w:name="_Ref297816629"/>
      <w:bookmarkStart w:id="179"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CA5FF5">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8"/>
      <w:r w:rsidRPr="005F590F">
        <w:t xml:space="preserve">. </w:t>
      </w:r>
      <w:bookmarkEnd w:id="179"/>
    </w:p>
    <w:p w:rsidR="008A644E" w:rsidRPr="00C93601" w:rsidRDefault="008A644E" w:rsidP="00823124">
      <w:pPr>
        <w:numPr>
          <w:ilvl w:val="2"/>
          <w:numId w:val="11"/>
        </w:numPr>
        <w:spacing w:before="60"/>
        <w:ind w:left="0" w:firstLine="851"/>
        <w:jc w:val="both"/>
      </w:pPr>
      <w:bookmarkStart w:id="180"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7"/>
      <w:bookmarkEnd w:id="180"/>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CA5FF5">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CA5FF5">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CA5FF5">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w:t>
      </w:r>
      <w:r w:rsidRPr="00C93601">
        <w:lastRenderedPageBreak/>
        <w:t xml:space="preserve">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1" w:name="_Ref355091645"/>
      <w:r w:rsidRPr="006B528D">
        <w:t>Преддоговорные переговоры допускаются:</w:t>
      </w:r>
      <w:bookmarkEnd w:id="181"/>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CA5FF5">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2" w:name="_Ref352317600"/>
      <w:r w:rsidRPr="00C93601">
        <w:t>Заказчик не вправе отказаться от заключения договора по результатам аукциона, за исключением следующих случаев:</w:t>
      </w:r>
      <w:bookmarkEnd w:id="182"/>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3" w:name="_Ref352317597"/>
      <w:r w:rsidRPr="00C93601">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CA5FF5">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3"/>
    </w:p>
    <w:p w:rsidR="00397A0A" w:rsidRPr="00C93601" w:rsidRDefault="00397A0A" w:rsidP="00823124">
      <w:pPr>
        <w:numPr>
          <w:ilvl w:val="2"/>
          <w:numId w:val="11"/>
        </w:numPr>
        <w:spacing w:before="60"/>
        <w:ind w:left="0" w:firstLine="851"/>
        <w:jc w:val="both"/>
      </w:pPr>
      <w:bookmarkStart w:id="184" w:name="_Ref352317671"/>
      <w:r w:rsidRPr="00C93601">
        <w:lastRenderedPageBreak/>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CA5FF5">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CA5FF5">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4"/>
    </w:p>
    <w:p w:rsidR="00B969E5" w:rsidRPr="00C93601" w:rsidRDefault="00B969E5" w:rsidP="00823124">
      <w:pPr>
        <w:numPr>
          <w:ilvl w:val="2"/>
          <w:numId w:val="11"/>
        </w:numPr>
        <w:spacing w:before="60"/>
        <w:ind w:left="0" w:firstLine="851"/>
        <w:jc w:val="both"/>
      </w:pPr>
      <w:bookmarkStart w:id="185"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5"/>
    </w:p>
    <w:p w:rsidR="00D13A2E" w:rsidRPr="00C93601" w:rsidRDefault="00D13A2E" w:rsidP="00823124">
      <w:pPr>
        <w:numPr>
          <w:ilvl w:val="2"/>
          <w:numId w:val="11"/>
        </w:numPr>
        <w:spacing w:before="60"/>
        <w:ind w:left="0" w:firstLine="851"/>
        <w:jc w:val="both"/>
      </w:pPr>
      <w:bookmarkStart w:id="186"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Pr="00C93601">
        <w:t>, признается уклонившимся от заключения договора</w:t>
      </w:r>
      <w:bookmarkStart w:id="187" w:name="_Ref311027194"/>
      <w:r w:rsidRPr="00C93601">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CA5FF5">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CA5FF5">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7"/>
      <w:r w:rsidR="000D73B6" w:rsidRPr="00C93601">
        <w:t>:</w:t>
      </w:r>
      <w:bookmarkEnd w:id="186"/>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CA5FF5">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CA5FF5">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CA5FF5">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8"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8"/>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9"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9"/>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90"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90"/>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9"/>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lastRenderedPageBreak/>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1" w:name="_Toc352326237"/>
      <w:bookmarkStart w:id="192" w:name="_Toc352334159"/>
      <w:bookmarkStart w:id="193" w:name="_Toc352346726"/>
      <w:bookmarkStart w:id="194" w:name="_Toc352348857"/>
      <w:bookmarkStart w:id="195" w:name="_Toc353542414"/>
      <w:bookmarkStart w:id="196" w:name="_Toc353967377"/>
      <w:bookmarkStart w:id="197" w:name="_Toc352326238"/>
      <w:bookmarkStart w:id="198" w:name="_Toc352334160"/>
      <w:bookmarkStart w:id="199" w:name="_Toc352346727"/>
      <w:bookmarkStart w:id="200" w:name="_Toc352348858"/>
      <w:bookmarkStart w:id="201" w:name="_Toc353542415"/>
      <w:bookmarkStart w:id="202" w:name="_Toc353967378"/>
      <w:bookmarkEnd w:id="191"/>
      <w:bookmarkEnd w:id="192"/>
      <w:bookmarkEnd w:id="193"/>
      <w:bookmarkEnd w:id="194"/>
      <w:bookmarkEnd w:id="195"/>
      <w:bookmarkEnd w:id="196"/>
      <w:bookmarkEnd w:id="197"/>
      <w:bookmarkEnd w:id="198"/>
      <w:bookmarkEnd w:id="199"/>
      <w:bookmarkEnd w:id="200"/>
      <w:bookmarkEnd w:id="201"/>
      <w:bookmarkEnd w:id="202"/>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70"/>
      <w:bookmarkEnd w:id="171"/>
      <w:bookmarkEnd w:id="172"/>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3" w:name="_Ref166350669"/>
      <w:r w:rsidRPr="00C93601">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CA5FF5">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CA5FF5">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t>в форме денежных средств путем их перечисления заказчику.</w:t>
      </w:r>
    </w:p>
    <w:bookmarkEnd w:id="203"/>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CA5FF5">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CA5FF5">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4"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4"/>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w:t>
      </w:r>
      <w:r w:rsidRPr="00C93601">
        <w:rPr>
          <w:rFonts w:ascii="Times New Roman" w:hAnsi="Times New Roman"/>
          <w:color w:val="000000"/>
          <w:sz w:val="24"/>
          <w:szCs w:val="24"/>
        </w:rPr>
        <w:lastRenderedPageBreak/>
        <w:t>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CA5FF5">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5"/>
    </w:p>
    <w:p w:rsidR="00C2325A" w:rsidRPr="00C93601" w:rsidRDefault="00C2325A" w:rsidP="00823124">
      <w:pPr>
        <w:numPr>
          <w:ilvl w:val="2"/>
          <w:numId w:val="11"/>
        </w:numPr>
        <w:tabs>
          <w:tab w:val="clear" w:pos="1680"/>
          <w:tab w:val="num" w:pos="1713"/>
        </w:tabs>
        <w:spacing w:before="60"/>
        <w:ind w:left="0" w:firstLine="851"/>
        <w:jc w:val="both"/>
        <w:rPr>
          <w:bCs/>
        </w:rPr>
      </w:pPr>
      <w:bookmarkStart w:id="206" w:name="_Ref264477417"/>
      <w:bookmarkStart w:id="207" w:name="_Ref264478467"/>
      <w:bookmarkStart w:id="208" w:name="_Ref298490302"/>
      <w:bookmarkStart w:id="209" w:name="_Toc342292943"/>
      <w:r w:rsidRPr="00C93601">
        <w:rPr>
          <w:bCs/>
        </w:rPr>
        <w:t>Срок действия обеспечения исполнения обязательств по договору</w:t>
      </w:r>
      <w:bookmarkEnd w:id="206"/>
      <w:bookmarkEnd w:id="207"/>
      <w:bookmarkEnd w:id="208"/>
      <w:bookmarkEnd w:id="209"/>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A5FF5">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A5FF5">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A5FF5">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10" w:name="_Ref317249938"/>
      <w:bookmarkStart w:id="211" w:name="_Ref317250097"/>
      <w:bookmarkStart w:id="212" w:name="_Ref317250449"/>
      <w:bookmarkStart w:id="213" w:name="_Ref317250478"/>
      <w:bookmarkStart w:id="214" w:name="_Ref317250543"/>
      <w:bookmarkStart w:id="215" w:name="_Ref317250574"/>
      <w:bookmarkStart w:id="216" w:name="_Ref317250613"/>
      <w:bookmarkStart w:id="217" w:name="_Ref317250658"/>
      <w:bookmarkStart w:id="218" w:name="_Ref317250794"/>
      <w:bookmarkStart w:id="219" w:name="_Ref317250824"/>
      <w:bookmarkStart w:id="220" w:name="_Ref317250960"/>
      <w:bookmarkStart w:id="221" w:name="_Ref317251687"/>
      <w:bookmarkStart w:id="222" w:name="_Ref317251859"/>
      <w:bookmarkStart w:id="223" w:name="_Ref317251922"/>
      <w:bookmarkStart w:id="224" w:name="_Ref317252010"/>
      <w:bookmarkStart w:id="225" w:name="_Ref317252139"/>
      <w:bookmarkStart w:id="226" w:name="_Ref317252218"/>
      <w:bookmarkStart w:id="227" w:name="_Ref317252248"/>
      <w:bookmarkStart w:id="228" w:name="_Ref317252368"/>
      <w:bookmarkStart w:id="229" w:name="_Ref317252507"/>
      <w:bookmarkStart w:id="230" w:name="_Ref317252621"/>
      <w:bookmarkStart w:id="231" w:name="_Ref317252703"/>
      <w:bookmarkStart w:id="232" w:name="_Ref317252728"/>
      <w:bookmarkStart w:id="233" w:name="_Ref317252748"/>
      <w:bookmarkStart w:id="234" w:name="_Ref317253259"/>
      <w:bookmarkStart w:id="235" w:name="_Ref317253402"/>
      <w:bookmarkStart w:id="236" w:name="_Ref317253410"/>
      <w:bookmarkStart w:id="237" w:name="_Ref317253440"/>
      <w:bookmarkStart w:id="238" w:name="_Ref317253501"/>
      <w:bookmarkStart w:id="239" w:name="_Ref317253520"/>
      <w:bookmarkStart w:id="240" w:name="_Ref317253546"/>
      <w:bookmarkStart w:id="241" w:name="_Ref317253575"/>
      <w:bookmarkStart w:id="242" w:name="_Ref317253625"/>
      <w:bookmarkStart w:id="243" w:name="_Ref317253730"/>
      <w:bookmarkStart w:id="244" w:name="_Ref317253746"/>
      <w:bookmarkStart w:id="245" w:name="_Ref317253837"/>
      <w:bookmarkStart w:id="246" w:name="_Ref317253860"/>
      <w:bookmarkStart w:id="247" w:name="_Ref317253928"/>
      <w:bookmarkStart w:id="248" w:name="_Ref317253950"/>
      <w:bookmarkStart w:id="249" w:name="_Ref317254150"/>
      <w:bookmarkStart w:id="250" w:name="_Ref317254376"/>
      <w:bookmarkStart w:id="251" w:name="_Ref317254587"/>
      <w:bookmarkStart w:id="252" w:name="_Ref317254624"/>
      <w:bookmarkStart w:id="253" w:name="_Ref317254668"/>
      <w:bookmarkStart w:id="254" w:name="_Ref317254811"/>
      <w:bookmarkStart w:id="255" w:name="_Ref317254962"/>
      <w:bookmarkStart w:id="256" w:name="_Ref317254984"/>
      <w:bookmarkStart w:id="257" w:name="_Ref317255052"/>
      <w:bookmarkStart w:id="258" w:name="_Ref317255067"/>
      <w:bookmarkStart w:id="259" w:name="_Ref317255152"/>
      <w:bookmarkStart w:id="260" w:name="_Ref317255544"/>
      <w:bookmarkStart w:id="261" w:name="_Ref317255710"/>
      <w:bookmarkStart w:id="262" w:name="_Ref317255807"/>
      <w:bookmarkStart w:id="263" w:name="_Ref317256048"/>
      <w:bookmarkStart w:id="264" w:name="_Ref317256158"/>
      <w:bookmarkStart w:id="265" w:name="_Ref317256294"/>
      <w:bookmarkStart w:id="266" w:name="_Ref317256304"/>
      <w:bookmarkStart w:id="267" w:name="_Ref317256340"/>
      <w:bookmarkStart w:id="268" w:name="_Ref317256731"/>
      <w:bookmarkStart w:id="269" w:name="_Ref317257275"/>
      <w:bookmarkStart w:id="270" w:name="_Ref317257316"/>
      <w:bookmarkStart w:id="271" w:name="_Ref317257380"/>
      <w:bookmarkStart w:id="272" w:name="_Ref317257480"/>
      <w:bookmarkStart w:id="273" w:name="_Ref317257622"/>
      <w:bookmarkStart w:id="274" w:name="_Ref317257653"/>
      <w:bookmarkStart w:id="275" w:name="_Ref317257798"/>
      <w:bookmarkStart w:id="276" w:name="_Ref317257810"/>
      <w:bookmarkStart w:id="277" w:name="_Ref317257897"/>
      <w:bookmarkStart w:id="278" w:name="_Ref317258036"/>
      <w:bookmarkStart w:id="279" w:name="_Toc399343219"/>
      <w:r w:rsidRPr="007E6A45">
        <w:lastRenderedPageBreak/>
        <w:t xml:space="preserve">ИНФОРМАЦИОННАЯ КАРТА </w:t>
      </w:r>
      <w:r w:rsidR="00432E70" w:rsidRPr="007E6A45">
        <w:t>АУКЦИОН</w:t>
      </w:r>
      <w:r w:rsidR="00FC3F64" w:rsidRPr="007E6A45">
        <w:t>А</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CA5FF5">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CA5FF5">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56006E" w:rsidTr="000B0BE9">
        <w:trPr>
          <w:trHeight w:val="20"/>
          <w:tblHeader/>
        </w:trPr>
        <w:tc>
          <w:tcPr>
            <w:tcW w:w="781" w:type="dxa"/>
            <w:vAlign w:val="center"/>
          </w:tcPr>
          <w:p w:rsidR="009A45C8" w:rsidRPr="0056006E" w:rsidRDefault="009A45C8" w:rsidP="009A45C8">
            <w:pPr>
              <w:jc w:val="center"/>
            </w:pPr>
            <w:r w:rsidRPr="0056006E">
              <w:t>№ п/п</w:t>
            </w:r>
          </w:p>
        </w:tc>
        <w:tc>
          <w:tcPr>
            <w:tcW w:w="3228" w:type="dxa"/>
            <w:vAlign w:val="center"/>
          </w:tcPr>
          <w:p w:rsidR="009A45C8" w:rsidRPr="0056006E" w:rsidRDefault="009A45C8" w:rsidP="009A45C8">
            <w:pPr>
              <w:jc w:val="center"/>
              <w:rPr>
                <w:bCs/>
              </w:rPr>
            </w:pPr>
            <w:r w:rsidRPr="0056006E">
              <w:rPr>
                <w:bCs/>
              </w:rPr>
              <w:t>Наименование п/п</w:t>
            </w:r>
          </w:p>
        </w:tc>
        <w:tc>
          <w:tcPr>
            <w:tcW w:w="10664" w:type="dxa"/>
            <w:vAlign w:val="center"/>
          </w:tcPr>
          <w:p w:rsidR="009A45C8" w:rsidRPr="0056006E" w:rsidRDefault="009A45C8" w:rsidP="009A45C8">
            <w:pPr>
              <w:ind w:right="153"/>
              <w:jc w:val="center"/>
              <w:rPr>
                <w:bCs/>
              </w:rPr>
            </w:pPr>
            <w:r w:rsidRPr="0056006E">
              <w:rPr>
                <w:bCs/>
              </w:rPr>
              <w:t>Содержание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0" w:name="_Ref319589751"/>
          </w:p>
        </w:tc>
        <w:bookmarkEnd w:id="280"/>
        <w:tc>
          <w:tcPr>
            <w:tcW w:w="3228" w:type="dxa"/>
          </w:tcPr>
          <w:p w:rsidR="009A45C8" w:rsidRPr="0056006E" w:rsidRDefault="009A45C8" w:rsidP="009A45C8">
            <w:pPr>
              <w:contextualSpacing/>
              <w:rPr>
                <w:bCs/>
              </w:rPr>
            </w:pPr>
            <w:r w:rsidRPr="0056006E">
              <w:rPr>
                <w:bCs/>
              </w:rPr>
              <w:t xml:space="preserve">Предмет аукциона </w:t>
            </w:r>
          </w:p>
          <w:p w:rsidR="00F1593D" w:rsidRPr="0056006E" w:rsidRDefault="00F1593D" w:rsidP="009A45C8">
            <w:pPr>
              <w:contextualSpacing/>
            </w:pPr>
          </w:p>
          <w:p w:rsidR="000B0BE9" w:rsidRPr="0056006E" w:rsidRDefault="000B0BE9" w:rsidP="009A45C8">
            <w:pPr>
              <w:contextualSpacing/>
            </w:pPr>
          </w:p>
          <w:p w:rsidR="009A45C8" w:rsidRPr="0056006E" w:rsidRDefault="009A45C8" w:rsidP="009A45C8">
            <w:pPr>
              <w:contextualSpacing/>
              <w:rPr>
                <w:bCs/>
              </w:rPr>
            </w:pPr>
            <w:r w:rsidRPr="0056006E">
              <w:t xml:space="preserve">Состав и объем </w:t>
            </w:r>
            <w:r w:rsidRPr="0056006E">
              <w:rPr>
                <w:i/>
              </w:rPr>
              <w:t>[товара/ работ/услуг]</w:t>
            </w:r>
          </w:p>
        </w:tc>
        <w:tc>
          <w:tcPr>
            <w:tcW w:w="10664" w:type="dxa"/>
          </w:tcPr>
          <w:p w:rsidR="00F1593D" w:rsidRPr="0056006E" w:rsidRDefault="00F1593D" w:rsidP="00F1593D">
            <w:pPr>
              <w:widowControl w:val="0"/>
              <w:ind w:right="153"/>
              <w:contextualSpacing/>
              <w:jc w:val="both"/>
            </w:pPr>
            <w:r w:rsidRPr="0056006E">
              <w:t xml:space="preserve">Право заключения договора на </w:t>
            </w:r>
            <w:r w:rsidR="003E1D57" w:rsidRPr="0056006E">
              <w:rPr>
                <w:bCs/>
                <w:color w:val="000000"/>
              </w:rPr>
              <w:t>поставку автомобилей Камаз-6520 для выполнения Госконтракта № Д.4ш.21.24.14.1085 от 30.06.2014 филиалом «Сибирский территориальный округ» ФГУП «РосРАО»</w:t>
            </w:r>
            <w:r w:rsidRPr="0056006E">
              <w:t>.</w:t>
            </w:r>
          </w:p>
          <w:p w:rsidR="00F1593D" w:rsidRPr="0056006E" w:rsidRDefault="00F1593D" w:rsidP="00F1593D">
            <w:pPr>
              <w:widowControl w:val="0"/>
              <w:ind w:right="153"/>
              <w:contextualSpacing/>
              <w:jc w:val="both"/>
            </w:pPr>
          </w:p>
          <w:p w:rsidR="009A45C8" w:rsidRPr="0056006E" w:rsidRDefault="00F1593D" w:rsidP="00F1593D">
            <w:pPr>
              <w:ind w:right="153"/>
              <w:contextualSpacing/>
              <w:jc w:val="both"/>
              <w:rPr>
                <w:bCs/>
              </w:rPr>
            </w:pPr>
            <w:r w:rsidRPr="0056006E">
              <w:t xml:space="preserve">В соответствии с </w:t>
            </w:r>
            <w:r w:rsidRPr="0056006E">
              <w:rPr>
                <w:u w:val="single"/>
              </w:rPr>
              <w:t>Томом 2 «ТЕХНИЧЕСКАЯ ЧАСТЬ»</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1" w:name="_Ref320181764"/>
          </w:p>
        </w:tc>
        <w:bookmarkEnd w:id="281"/>
        <w:tc>
          <w:tcPr>
            <w:tcW w:w="3228" w:type="dxa"/>
          </w:tcPr>
          <w:p w:rsidR="009A45C8" w:rsidRPr="0056006E" w:rsidRDefault="009A45C8" w:rsidP="009A45C8">
            <w:pPr>
              <w:ind w:right="70"/>
              <w:rPr>
                <w:bCs/>
              </w:rPr>
            </w:pPr>
            <w:r w:rsidRPr="0056006E">
              <w:rPr>
                <w:bCs/>
              </w:rPr>
              <w:t>Нормативный документ, в соответствии с которым проводится аукцион</w:t>
            </w:r>
          </w:p>
        </w:tc>
        <w:tc>
          <w:tcPr>
            <w:tcW w:w="10664" w:type="dxa"/>
          </w:tcPr>
          <w:p w:rsidR="009A45C8" w:rsidRPr="0056006E" w:rsidRDefault="009A45C8" w:rsidP="00A371F3">
            <w:pPr>
              <w:ind w:right="153"/>
              <w:jc w:val="both"/>
              <w:rPr>
                <w:b/>
                <w:bCs/>
                <w:i/>
                <w:shd w:val="clear" w:color="auto" w:fill="FDE9D9"/>
              </w:rPr>
            </w:pPr>
            <w:r w:rsidRPr="0056006E">
              <w:rPr>
                <w:bCs/>
              </w:rPr>
              <w:t xml:space="preserve">Единый отраслевой стандарт закупок (Положение о закупке) Государственной корпорации по атомной энергии «Росатом» </w:t>
            </w:r>
            <w:r w:rsidR="00C2325A" w:rsidRPr="0056006E">
              <w:rPr>
                <w:bCs/>
              </w:rPr>
              <w:t>с изменениями</w:t>
            </w:r>
            <w:r w:rsidR="00047D18" w:rsidRPr="0056006E">
              <w:rPr>
                <w:bCs/>
              </w:rPr>
              <w:t>,</w:t>
            </w:r>
            <w:r w:rsidR="00C2325A" w:rsidRPr="0056006E">
              <w:rPr>
                <w:bCs/>
              </w:rPr>
              <w:t xml:space="preserve"> утвержденными </w:t>
            </w:r>
            <w:r w:rsidRPr="0056006E">
              <w:rPr>
                <w:bCs/>
              </w:rPr>
              <w:t>решением наблюдательного совета Госкорпорации «Росатом» (</w:t>
            </w:r>
            <w:r w:rsidR="00B84A34" w:rsidRPr="0056006E">
              <w:rPr>
                <w:bCs/>
                <w:i/>
              </w:rPr>
              <w:t xml:space="preserve">протокол от </w:t>
            </w:r>
            <w:r w:rsidR="00A371F3" w:rsidRPr="0056006E">
              <w:rPr>
                <w:bCs/>
                <w:i/>
              </w:rPr>
              <w:t>26</w:t>
            </w:r>
            <w:r w:rsidR="00515324" w:rsidRPr="0056006E">
              <w:rPr>
                <w:bCs/>
                <w:i/>
              </w:rPr>
              <w:t>.</w:t>
            </w:r>
            <w:r w:rsidR="00B84A34" w:rsidRPr="0056006E">
              <w:rPr>
                <w:bCs/>
                <w:i/>
              </w:rPr>
              <w:t>0</w:t>
            </w:r>
            <w:r w:rsidR="00A371F3" w:rsidRPr="0056006E">
              <w:rPr>
                <w:bCs/>
                <w:i/>
              </w:rPr>
              <w:t>6</w:t>
            </w:r>
            <w:r w:rsidR="00F1593D" w:rsidRPr="0056006E">
              <w:rPr>
                <w:bCs/>
                <w:i/>
              </w:rPr>
              <w:t>.201</w:t>
            </w:r>
            <w:r w:rsidR="00B84A34" w:rsidRPr="0056006E">
              <w:rPr>
                <w:bCs/>
                <w:i/>
              </w:rPr>
              <w:t>4</w:t>
            </w:r>
            <w:r w:rsidR="00F1593D" w:rsidRPr="0056006E">
              <w:rPr>
                <w:bCs/>
                <w:i/>
              </w:rPr>
              <w:t xml:space="preserve"> № </w:t>
            </w:r>
            <w:r w:rsidR="00B84A34" w:rsidRPr="0056006E">
              <w:rPr>
                <w:bCs/>
                <w:i/>
              </w:rPr>
              <w:t>6</w:t>
            </w:r>
            <w:r w:rsidR="00A371F3" w:rsidRPr="0056006E">
              <w:rPr>
                <w:bCs/>
                <w:i/>
              </w:rPr>
              <w:t>3</w:t>
            </w:r>
            <w:r w:rsidR="00F1593D" w:rsidRPr="0056006E">
              <w:rPr>
                <w:bCs/>
                <w:i/>
              </w:rPr>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2" w:name="_Ref319589793"/>
          </w:p>
        </w:tc>
        <w:bookmarkEnd w:id="282"/>
        <w:tc>
          <w:tcPr>
            <w:tcW w:w="3228" w:type="dxa"/>
          </w:tcPr>
          <w:p w:rsidR="00A40122" w:rsidRPr="0056006E" w:rsidRDefault="00A40122" w:rsidP="009A45C8">
            <w:pPr>
              <w:ind w:right="153"/>
            </w:pPr>
            <w:r w:rsidRPr="0056006E">
              <w:t>Условия договора:</w:t>
            </w:r>
          </w:p>
          <w:p w:rsidR="009A45C8" w:rsidRPr="0056006E" w:rsidRDefault="009A45C8" w:rsidP="009A45C8">
            <w:pPr>
              <w:ind w:right="153"/>
              <w:rPr>
                <w:i/>
              </w:rPr>
            </w:pPr>
            <w:r w:rsidRPr="0056006E">
              <w:t xml:space="preserve">Сроки </w:t>
            </w:r>
            <w:r w:rsidRPr="0056006E">
              <w:rPr>
                <w:i/>
              </w:rPr>
              <w:t>поставки товара/ выполнения работ или оказания услуг</w:t>
            </w:r>
          </w:p>
          <w:p w:rsidR="00F1593D" w:rsidRPr="0056006E" w:rsidRDefault="00F1593D" w:rsidP="009A45C8">
            <w:pPr>
              <w:ind w:right="153"/>
              <w:rPr>
                <w:bCs/>
                <w:i/>
                <w:shd w:val="clear" w:color="auto" w:fill="FDE9D9"/>
              </w:rPr>
            </w:pPr>
          </w:p>
          <w:p w:rsidR="009A45C8" w:rsidRPr="0056006E" w:rsidRDefault="009A45C8" w:rsidP="009A45C8">
            <w:pPr>
              <w:ind w:right="153"/>
              <w:rPr>
                <w:bCs/>
                <w:i/>
                <w:shd w:val="clear" w:color="auto" w:fill="FDE9D9"/>
              </w:rPr>
            </w:pPr>
            <w:r w:rsidRPr="0056006E">
              <w:t xml:space="preserve">Место </w:t>
            </w:r>
            <w:r w:rsidRPr="0056006E">
              <w:rPr>
                <w:i/>
              </w:rPr>
              <w:t>поставки товара/ выполнения работ или оказания услуг</w:t>
            </w:r>
          </w:p>
          <w:p w:rsidR="009A45C8" w:rsidRPr="0056006E" w:rsidRDefault="009A45C8" w:rsidP="009A45C8">
            <w:pPr>
              <w:ind w:right="153"/>
              <w:rPr>
                <w:bCs/>
                <w:i/>
                <w:shd w:val="clear" w:color="auto" w:fill="FDE9D9"/>
              </w:rPr>
            </w:pPr>
          </w:p>
          <w:p w:rsidR="009A45C8" w:rsidRPr="0056006E" w:rsidRDefault="009A45C8" w:rsidP="009A45C8">
            <w:pPr>
              <w:ind w:right="153"/>
              <w:rPr>
                <w:i/>
              </w:rPr>
            </w:pPr>
            <w:r w:rsidRPr="0056006E">
              <w:rPr>
                <w:i/>
              </w:rPr>
              <w:t xml:space="preserve">Условия оплаты </w:t>
            </w:r>
          </w:p>
          <w:p w:rsidR="009A45C8" w:rsidRPr="0056006E" w:rsidRDefault="009A45C8" w:rsidP="009A45C8">
            <w:pPr>
              <w:ind w:right="153"/>
            </w:pPr>
          </w:p>
        </w:tc>
        <w:tc>
          <w:tcPr>
            <w:tcW w:w="10664" w:type="dxa"/>
          </w:tcPr>
          <w:p w:rsidR="00F1593D" w:rsidRPr="0056006E" w:rsidRDefault="00F1593D" w:rsidP="00F1593D">
            <w:pPr>
              <w:ind w:right="153"/>
            </w:pPr>
          </w:p>
          <w:p w:rsidR="00F1593D" w:rsidRPr="0056006E" w:rsidRDefault="00F1593D" w:rsidP="00F1593D">
            <w:pPr>
              <w:ind w:right="153"/>
            </w:pPr>
            <w:r w:rsidRPr="0056006E">
              <w:t xml:space="preserve">Дата начала: – </w:t>
            </w:r>
            <w:r w:rsidR="000B0BE9" w:rsidRPr="0056006E">
              <w:t>дата подписания договора</w:t>
            </w:r>
            <w:r w:rsidR="004B1A08" w:rsidRPr="0056006E">
              <w:t>.</w:t>
            </w:r>
            <w:r w:rsidRPr="0056006E">
              <w:t xml:space="preserve"> Дата окончания: –</w:t>
            </w:r>
            <w:r w:rsidR="00102B96" w:rsidRPr="0056006E">
              <w:t xml:space="preserve"> </w:t>
            </w:r>
            <w:r w:rsidR="000B0BE9" w:rsidRPr="0056006E">
              <w:t xml:space="preserve">не позднее </w:t>
            </w:r>
            <w:r w:rsidR="003E1D57" w:rsidRPr="0056006E">
              <w:t>30</w:t>
            </w:r>
            <w:r w:rsidR="007F2E46" w:rsidRPr="0056006E">
              <w:t>.</w:t>
            </w:r>
            <w:r w:rsidR="00A371F3" w:rsidRPr="0056006E">
              <w:t>1</w:t>
            </w:r>
            <w:r w:rsidR="003E1D57" w:rsidRPr="0056006E">
              <w:t>1</w:t>
            </w:r>
            <w:r w:rsidR="007F2E46" w:rsidRPr="0056006E">
              <w:t>.201</w:t>
            </w:r>
            <w:r w:rsidR="003E1D57" w:rsidRPr="0056006E">
              <w:t>4</w:t>
            </w:r>
            <w:r w:rsidR="004B1A08" w:rsidRPr="0056006E">
              <w:t>.</w:t>
            </w:r>
          </w:p>
          <w:p w:rsidR="00F1593D" w:rsidRPr="0056006E" w:rsidRDefault="00F1593D" w:rsidP="00F1593D">
            <w:pPr>
              <w:widowControl w:val="0"/>
              <w:ind w:right="153"/>
              <w:jc w:val="both"/>
            </w:pPr>
          </w:p>
          <w:p w:rsidR="007F2E46" w:rsidRPr="0056006E" w:rsidRDefault="007F2E46" w:rsidP="00F1593D">
            <w:pPr>
              <w:widowControl w:val="0"/>
              <w:ind w:right="153"/>
              <w:jc w:val="both"/>
            </w:pPr>
          </w:p>
          <w:p w:rsidR="004B1A08" w:rsidRPr="0056006E" w:rsidRDefault="004B1A08" w:rsidP="00F1593D">
            <w:pPr>
              <w:widowControl w:val="0"/>
              <w:ind w:right="153"/>
              <w:jc w:val="both"/>
            </w:pPr>
          </w:p>
          <w:p w:rsidR="00F1593D" w:rsidRPr="0056006E" w:rsidRDefault="003E1D57" w:rsidP="00F1593D">
            <w:pPr>
              <w:widowControl w:val="0"/>
              <w:ind w:right="153"/>
              <w:jc w:val="both"/>
            </w:pPr>
            <w:r w:rsidRPr="0056006E">
              <w:rPr>
                <w:bCs/>
                <w:color w:val="000000"/>
              </w:rPr>
              <w:t>664022, г. Иркутск, ул. 6-я Советская, 20</w:t>
            </w:r>
          </w:p>
          <w:p w:rsidR="00E32C56" w:rsidRPr="0056006E" w:rsidRDefault="00E32C56" w:rsidP="00F1593D">
            <w:pPr>
              <w:widowControl w:val="0"/>
              <w:ind w:right="153"/>
              <w:jc w:val="both"/>
            </w:pPr>
          </w:p>
          <w:p w:rsidR="00E32C56" w:rsidRPr="0056006E" w:rsidRDefault="00E32C56" w:rsidP="00F1593D">
            <w:pPr>
              <w:widowControl w:val="0"/>
              <w:ind w:right="153"/>
              <w:jc w:val="both"/>
            </w:pPr>
          </w:p>
          <w:p w:rsidR="003E1D57" w:rsidRPr="0056006E" w:rsidRDefault="003E1D57" w:rsidP="00F1593D">
            <w:pPr>
              <w:widowControl w:val="0"/>
              <w:ind w:right="153"/>
              <w:jc w:val="both"/>
            </w:pPr>
          </w:p>
          <w:p w:rsidR="00F1593D" w:rsidRPr="0056006E" w:rsidRDefault="007F2E46" w:rsidP="00F1593D">
            <w:pPr>
              <w:widowControl w:val="0"/>
              <w:ind w:right="153"/>
              <w:jc w:val="both"/>
            </w:pPr>
            <w:r w:rsidRPr="0056006E">
              <w:t xml:space="preserve">Безналичный расчет. </w:t>
            </w:r>
            <w:r w:rsidR="003E1D57" w:rsidRPr="0056006E">
              <w:t>Оплата производится по факту поставки товара в течение 5-ти банковских дней на расчетный счет Исполнителя, с момента предоставления счета, счета-фактуры, товарной накладной  (универсальный передаточный документ) и акта приема-передачи, подписанных Исполнителем и Заказчиком.</w:t>
            </w:r>
          </w:p>
          <w:p w:rsidR="00F1593D" w:rsidRPr="0056006E" w:rsidRDefault="00F1593D" w:rsidP="00F1593D">
            <w:pPr>
              <w:widowControl w:val="0"/>
              <w:ind w:right="153"/>
              <w:jc w:val="both"/>
            </w:pPr>
          </w:p>
          <w:p w:rsidR="00A40122" w:rsidRPr="0056006E" w:rsidRDefault="00F1593D" w:rsidP="00F1593D">
            <w:pPr>
              <w:ind w:right="153"/>
              <w:jc w:val="both"/>
            </w:pPr>
            <w:r w:rsidRPr="0056006E">
              <w:t xml:space="preserve">Встречные предложения участников по проекту договора </w:t>
            </w:r>
            <w:r w:rsidRPr="0056006E">
              <w:rPr>
                <w:u w:val="single"/>
              </w:rPr>
              <w:t>не допускаются</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3" w:name="_Ref319589808"/>
          </w:p>
        </w:tc>
        <w:bookmarkEnd w:id="283"/>
        <w:tc>
          <w:tcPr>
            <w:tcW w:w="3228" w:type="dxa"/>
          </w:tcPr>
          <w:p w:rsidR="009A45C8" w:rsidRPr="0056006E" w:rsidRDefault="009A45C8" w:rsidP="009A45C8">
            <w:pPr>
              <w:ind w:right="153"/>
            </w:pPr>
            <w:r w:rsidRPr="0056006E">
              <w:t xml:space="preserve">Количество лотов </w:t>
            </w:r>
          </w:p>
        </w:tc>
        <w:tc>
          <w:tcPr>
            <w:tcW w:w="10664" w:type="dxa"/>
          </w:tcPr>
          <w:p w:rsidR="009A45C8" w:rsidRPr="0056006E" w:rsidRDefault="00F1593D" w:rsidP="009A45C8">
            <w:pPr>
              <w:ind w:right="153"/>
            </w:pPr>
            <w:r w:rsidRPr="0056006E">
              <w:t>1 (Один)</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4" w:name="_Ref319836820"/>
          </w:p>
        </w:tc>
        <w:bookmarkEnd w:id="284"/>
        <w:tc>
          <w:tcPr>
            <w:tcW w:w="3228" w:type="dxa"/>
          </w:tcPr>
          <w:p w:rsidR="009A45C8" w:rsidRPr="0056006E" w:rsidRDefault="009A45C8" w:rsidP="009A45C8">
            <w:pPr>
              <w:contextualSpacing/>
            </w:pPr>
            <w:r w:rsidRPr="0056006E">
              <w:t>Заказчик</w:t>
            </w:r>
          </w:p>
        </w:tc>
        <w:tc>
          <w:tcPr>
            <w:tcW w:w="10664" w:type="dxa"/>
          </w:tcPr>
          <w:p w:rsidR="00F1593D" w:rsidRPr="0056006E" w:rsidRDefault="00F1593D" w:rsidP="00F1593D">
            <w:pPr>
              <w:widowControl w:val="0"/>
              <w:ind w:right="153"/>
              <w:jc w:val="both"/>
            </w:pPr>
            <w:r w:rsidRPr="0056006E">
              <w:t>Федеральное государственное унитарное предприятие «Предприятие по обращению с радиоактивными отходами «РосРАО»</w:t>
            </w:r>
          </w:p>
          <w:p w:rsidR="00F1593D" w:rsidRPr="0056006E" w:rsidRDefault="00F1593D" w:rsidP="00F1593D">
            <w:pPr>
              <w:widowControl w:val="0"/>
              <w:ind w:right="153"/>
              <w:jc w:val="both"/>
            </w:pPr>
            <w:r w:rsidRPr="0056006E">
              <w:t>Место нахождения: 119017, г. Москва, Пыжевский пер., д. 6.</w:t>
            </w:r>
          </w:p>
          <w:p w:rsidR="00F1593D" w:rsidRPr="0056006E" w:rsidRDefault="00F1593D" w:rsidP="00F1593D">
            <w:pPr>
              <w:widowControl w:val="0"/>
              <w:ind w:right="153"/>
              <w:jc w:val="both"/>
            </w:pPr>
            <w:r w:rsidRPr="0056006E">
              <w:t>Почтовый адрес: 119017, г. Москва, Большая Ордынка, д. 24.</w:t>
            </w:r>
          </w:p>
          <w:p w:rsidR="009A45C8" w:rsidRPr="0056006E" w:rsidRDefault="00F1593D" w:rsidP="00F1593D">
            <w:pPr>
              <w:ind w:right="153"/>
              <w:jc w:val="both"/>
            </w:pPr>
            <w:r w:rsidRPr="0056006E">
              <w:t>Тел.: (495) 710-76-48; факс: (495) 710-76-50.</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5" w:name="_Ref319836899"/>
          </w:p>
        </w:tc>
        <w:bookmarkEnd w:id="285"/>
        <w:tc>
          <w:tcPr>
            <w:tcW w:w="3228" w:type="dxa"/>
          </w:tcPr>
          <w:p w:rsidR="009A45C8" w:rsidRPr="0056006E" w:rsidRDefault="009A45C8" w:rsidP="009A45C8">
            <w:pPr>
              <w:ind w:right="153"/>
            </w:pPr>
            <w:r w:rsidRPr="0056006E">
              <w:t>О</w:t>
            </w:r>
            <w:r w:rsidRPr="0056006E">
              <w:rPr>
                <w:bCs/>
              </w:rPr>
              <w:t>рганизатор аукциона</w:t>
            </w:r>
          </w:p>
        </w:tc>
        <w:tc>
          <w:tcPr>
            <w:tcW w:w="10664" w:type="dxa"/>
          </w:tcPr>
          <w:p w:rsidR="00F1593D" w:rsidRPr="0056006E" w:rsidRDefault="00F1593D" w:rsidP="00F1593D">
            <w:pPr>
              <w:widowControl w:val="0"/>
              <w:ind w:right="153"/>
              <w:jc w:val="both"/>
            </w:pPr>
            <w:r w:rsidRPr="0056006E">
              <w:t>Федеральное государственное унитарное предприятие «Предприятие по обращению с радиоактивными отходами «РосРАО».</w:t>
            </w:r>
          </w:p>
          <w:p w:rsidR="00F1593D" w:rsidRPr="0056006E" w:rsidRDefault="00F1593D" w:rsidP="00F1593D">
            <w:pPr>
              <w:widowControl w:val="0"/>
              <w:ind w:right="153"/>
              <w:jc w:val="both"/>
            </w:pPr>
            <w:r w:rsidRPr="0056006E">
              <w:t>Место нахождения: 119017, г. Москва, Пыжевский пер., д. 6.</w:t>
            </w:r>
          </w:p>
          <w:p w:rsidR="00F1593D" w:rsidRPr="0056006E" w:rsidRDefault="00F1593D" w:rsidP="00F1593D">
            <w:pPr>
              <w:widowControl w:val="0"/>
              <w:ind w:right="153"/>
              <w:jc w:val="both"/>
            </w:pPr>
            <w:r w:rsidRPr="0056006E">
              <w:t>Почтовый адрес: 119017, г. Москва, Большая Ордынка, д. 24.</w:t>
            </w:r>
          </w:p>
          <w:p w:rsidR="00F1593D" w:rsidRPr="0056006E" w:rsidRDefault="00F1593D" w:rsidP="00F1593D">
            <w:pPr>
              <w:widowControl w:val="0"/>
              <w:ind w:right="153"/>
              <w:jc w:val="both"/>
            </w:pPr>
            <w:r w:rsidRPr="0056006E">
              <w:t xml:space="preserve">Тел.: (495) 710-76-48; факс: (495) 710-76-50; Эл. почта: </w:t>
            </w:r>
            <w:hyperlink r:id="rId26" w:history="1">
              <w:r w:rsidRPr="0056006E">
                <w:rPr>
                  <w:rStyle w:val="afa"/>
                </w:rPr>
                <w:t>zakupki@rosrao.ru</w:t>
              </w:r>
            </w:hyperlink>
            <w:r w:rsidRPr="0056006E">
              <w:t>.</w:t>
            </w:r>
          </w:p>
          <w:p w:rsidR="009A45C8" w:rsidRPr="0056006E" w:rsidRDefault="00F1593D" w:rsidP="00A371F3">
            <w:pPr>
              <w:ind w:right="153"/>
              <w:jc w:val="both"/>
            </w:pPr>
            <w:r w:rsidRPr="0056006E">
              <w:t xml:space="preserve">Контактное лицо: </w:t>
            </w:r>
            <w:r w:rsidR="00A371F3" w:rsidRPr="0056006E">
              <w:t>Майоров Андрей Андреевич</w:t>
            </w:r>
            <w:r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6" w:name="_Ref320183782"/>
          </w:p>
        </w:tc>
        <w:bookmarkEnd w:id="286"/>
        <w:tc>
          <w:tcPr>
            <w:tcW w:w="3228" w:type="dxa"/>
          </w:tcPr>
          <w:p w:rsidR="009A45C8" w:rsidRPr="0056006E" w:rsidRDefault="009A45C8" w:rsidP="00F1593D">
            <w:pPr>
              <w:ind w:right="153"/>
            </w:pPr>
            <w:r w:rsidRPr="0056006E">
              <w:t>Информационное обеспечение проведения аукциона</w:t>
            </w:r>
            <w:r w:rsidR="00A94C03" w:rsidRPr="0056006E">
              <w:t xml:space="preserve"> </w:t>
            </w:r>
          </w:p>
        </w:tc>
        <w:tc>
          <w:tcPr>
            <w:tcW w:w="10664" w:type="dxa"/>
          </w:tcPr>
          <w:p w:rsidR="009A45C8" w:rsidRPr="0056006E" w:rsidRDefault="009A45C8" w:rsidP="00F1593D">
            <w:pPr>
              <w:widowControl w:val="0"/>
              <w:tabs>
                <w:tab w:val="left" w:pos="1134"/>
              </w:tabs>
              <w:contextualSpacing/>
              <w:jc w:val="both"/>
            </w:pPr>
            <w:r w:rsidRPr="0056006E">
              <w:rPr>
                <w:spacing w:val="-6"/>
              </w:rPr>
              <w:t xml:space="preserve">Официальным сайтом </w:t>
            </w:r>
            <w:r w:rsidRPr="0056006E">
              <w:t>в сети «Интернет» для размещения информации о проведении аукциона является:</w:t>
            </w:r>
          </w:p>
          <w:p w:rsidR="009A45C8" w:rsidRPr="0056006E" w:rsidRDefault="009A45C8" w:rsidP="00F1593D">
            <w:pPr>
              <w:widowControl w:val="0"/>
              <w:tabs>
                <w:tab w:val="left" w:pos="1134"/>
              </w:tabs>
              <w:contextualSpacing/>
              <w:jc w:val="both"/>
            </w:pPr>
            <w:r w:rsidRPr="0056006E">
              <w:rPr>
                <w:spacing w:val="-6"/>
              </w:rPr>
              <w:t xml:space="preserve">Официальный государственный сайт </w:t>
            </w:r>
            <w:r w:rsidRPr="0056006E">
              <w:t>(</w:t>
            </w:r>
            <w:hyperlink r:id="rId27" w:history="1">
              <w:r w:rsidRPr="0056006E">
                <w:rPr>
                  <w:color w:val="0000FF"/>
                  <w:u w:val="single"/>
                </w:rPr>
                <w:t>http://www.zakupki.gov.ru</w:t>
              </w:r>
            </w:hyperlink>
            <w:r w:rsidRPr="0056006E">
              <w:t xml:space="preserve">), </w:t>
            </w:r>
          </w:p>
          <w:p w:rsidR="009A45C8" w:rsidRPr="0056006E" w:rsidRDefault="009A45C8" w:rsidP="00F1593D">
            <w:pPr>
              <w:widowControl w:val="0"/>
              <w:tabs>
                <w:tab w:val="left" w:pos="1134"/>
              </w:tabs>
              <w:contextualSpacing/>
              <w:jc w:val="both"/>
              <w:rPr>
                <w:spacing w:val="-6"/>
              </w:rPr>
            </w:pPr>
            <w:r w:rsidRPr="0056006E">
              <w:t>Официальный сайт по закупкам атомной отрасли Госкорпорации «Рос</w:t>
            </w:r>
            <w:r w:rsidRPr="0056006E">
              <w:rPr>
                <w:spacing w:val="-6"/>
              </w:rPr>
              <w:t>атом» (</w:t>
            </w:r>
            <w:hyperlink r:id="rId28" w:history="1">
              <w:r w:rsidRPr="0056006E">
                <w:rPr>
                  <w:color w:val="0000FF"/>
                  <w:u w:val="single"/>
                </w:rPr>
                <w:t>http://zakupki.rosatom.ru</w:t>
              </w:r>
            </w:hyperlink>
            <w:r w:rsidRPr="0056006E">
              <w:rPr>
                <w:spacing w:val="-6"/>
              </w:rPr>
              <w:t>).</w:t>
            </w:r>
          </w:p>
          <w:p w:rsidR="009A45C8" w:rsidRPr="0056006E" w:rsidRDefault="009A45C8" w:rsidP="00F1593D">
            <w:pPr>
              <w:widowControl w:val="0"/>
              <w:tabs>
                <w:tab w:val="left" w:pos="1134"/>
              </w:tabs>
              <w:jc w:val="both"/>
              <w:rPr>
                <w:b/>
                <w:i/>
              </w:rPr>
            </w:pPr>
            <w:r w:rsidRPr="0056006E">
              <w:t xml:space="preserve">Настоящий аукцион проводится в соответствии с правилами и с использованием функционала </w:t>
            </w:r>
            <w:r w:rsidR="00F1593D" w:rsidRPr="0056006E">
              <w:t xml:space="preserve">ЭТП ООО «Аукционный конкурсный дом» в сети «Интернет» по адресу: </w:t>
            </w:r>
            <w:hyperlink r:id="rId29" w:history="1">
              <w:r w:rsidR="00F1593D" w:rsidRPr="0056006E">
                <w:rPr>
                  <w:color w:val="0000FF"/>
                  <w:u w:val="single"/>
                </w:rPr>
                <w:t>http://www.a-k-d.ru/</w:t>
              </w:r>
            </w:hyperlink>
            <w:r w:rsidR="00F1593D" w:rsidRPr="0056006E">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p>
        </w:tc>
        <w:tc>
          <w:tcPr>
            <w:tcW w:w="3228" w:type="dxa"/>
          </w:tcPr>
          <w:p w:rsidR="009A45C8" w:rsidRPr="0056006E" w:rsidRDefault="009A45C8" w:rsidP="009A45C8">
            <w:pPr>
              <w:ind w:right="153"/>
            </w:pPr>
            <w:r w:rsidRPr="0056006E">
              <w:rPr>
                <w:bCs/>
              </w:rPr>
              <w:t>Дата опубликования извещения о проведении аукциона</w:t>
            </w:r>
          </w:p>
        </w:tc>
        <w:tc>
          <w:tcPr>
            <w:tcW w:w="10664" w:type="dxa"/>
          </w:tcPr>
          <w:p w:rsidR="009A45C8" w:rsidRPr="0056006E" w:rsidRDefault="009A45C8" w:rsidP="003E1D57">
            <w:pPr>
              <w:ind w:right="153"/>
              <w:rPr>
                <w:bCs/>
              </w:rPr>
            </w:pPr>
            <w:r w:rsidRPr="0056006E">
              <w:t>«</w:t>
            </w:r>
            <w:r w:rsidR="003E1D57" w:rsidRPr="0056006E">
              <w:t>24</w:t>
            </w:r>
            <w:r w:rsidRPr="0056006E">
              <w:t xml:space="preserve">» </w:t>
            </w:r>
            <w:r w:rsidR="00A371F3" w:rsidRPr="0056006E">
              <w:t>сентября</w:t>
            </w:r>
            <w:r w:rsidR="004224B3" w:rsidRPr="0056006E">
              <w:t xml:space="preserve"> </w:t>
            </w:r>
            <w:r w:rsidRPr="0056006E">
              <w:t>20</w:t>
            </w:r>
            <w:r w:rsidR="004224B3" w:rsidRPr="0056006E">
              <w:t xml:space="preserve">14 </w:t>
            </w:r>
            <w:r w:rsidRPr="0056006E">
              <w:t>года</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7" w:name="_Ref319837268"/>
          </w:p>
        </w:tc>
        <w:bookmarkEnd w:id="287"/>
        <w:tc>
          <w:tcPr>
            <w:tcW w:w="3228" w:type="dxa"/>
          </w:tcPr>
          <w:p w:rsidR="009A45C8" w:rsidRPr="0056006E" w:rsidRDefault="009A45C8" w:rsidP="009A45C8">
            <w:pPr>
              <w:ind w:right="153"/>
              <w:rPr>
                <w:bCs/>
              </w:rPr>
            </w:pPr>
            <w:r w:rsidRPr="0056006E">
              <w:t xml:space="preserve">Отказ от проведения аукциона </w:t>
            </w:r>
            <w:r w:rsidRPr="0056006E">
              <w:rPr>
                <w:i/>
              </w:rPr>
              <w:t>[или любого лота аукциона]</w:t>
            </w:r>
          </w:p>
        </w:tc>
        <w:tc>
          <w:tcPr>
            <w:tcW w:w="10664" w:type="dxa"/>
          </w:tcPr>
          <w:p w:rsidR="009A45C8" w:rsidRPr="0056006E" w:rsidRDefault="00F3638E" w:rsidP="00F3638E">
            <w:pPr>
              <w:ind w:right="153"/>
              <w:jc w:val="both"/>
            </w:pPr>
            <w:r w:rsidRPr="0056006E">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8" w:name="_Ref319836864"/>
          </w:p>
        </w:tc>
        <w:bookmarkEnd w:id="288"/>
        <w:tc>
          <w:tcPr>
            <w:tcW w:w="3228" w:type="dxa"/>
          </w:tcPr>
          <w:p w:rsidR="009A45C8" w:rsidRPr="0056006E" w:rsidRDefault="009A45C8" w:rsidP="009A45C8">
            <w:pPr>
              <w:widowControl w:val="0"/>
              <w:adjustRightInd w:val="0"/>
              <w:ind w:right="153"/>
              <w:textAlignment w:val="baseline"/>
            </w:pPr>
            <w:r w:rsidRPr="0056006E">
              <w:t xml:space="preserve">Начальная (максимальная) цена договора </w:t>
            </w:r>
            <w:r w:rsidRPr="0056006E">
              <w:rPr>
                <w:i/>
              </w:rPr>
              <w:t>[по каждому лоту]</w:t>
            </w:r>
          </w:p>
        </w:tc>
        <w:tc>
          <w:tcPr>
            <w:tcW w:w="10664" w:type="dxa"/>
          </w:tcPr>
          <w:p w:rsidR="009A45C8" w:rsidRPr="0056006E" w:rsidRDefault="00297F4D" w:rsidP="00A371F3">
            <w:pPr>
              <w:widowControl w:val="0"/>
              <w:adjustRightInd w:val="0"/>
              <w:ind w:right="153"/>
              <w:jc w:val="both"/>
              <w:textAlignment w:val="baseline"/>
            </w:pPr>
            <w:r w:rsidRPr="003E1D57">
              <w:rPr>
                <w:bCs/>
                <w:color w:val="000000"/>
              </w:rPr>
              <w:t>5 917 333</w:t>
            </w:r>
            <w:r w:rsidRPr="003E1D57">
              <w:rPr>
                <w:bCs/>
              </w:rPr>
              <w:t xml:space="preserve"> (пять миллионов девятьсот семнадцать тысяч триста тридцать три</w:t>
            </w:r>
            <w:r w:rsidRPr="003E1D57">
              <w:rPr>
                <w:bCs/>
                <w:color w:val="000000"/>
              </w:rPr>
              <w:t>) российских рублей 33 копейки с учетом НДС 18%.</w:t>
            </w:r>
            <w:r w:rsidRPr="003E1D57">
              <w:t xml:space="preserve"> Цена договора включает в себя </w:t>
            </w:r>
            <w:r w:rsidRPr="003E1D57">
              <w:rPr>
                <w:bCs/>
                <w:iCs/>
                <w:color w:val="000000"/>
              </w:rPr>
              <w:t xml:space="preserve">расходы на доставку, оплату налогов, сборов и других обязательных платежей, </w:t>
            </w:r>
            <w:r w:rsidRPr="003E1D57">
              <w:rPr>
                <w:bCs/>
                <w:color w:val="000000"/>
              </w:rPr>
              <w:t>а также с учетом НДС 18%</w:t>
            </w:r>
            <w:r w:rsidRPr="003E1D57">
              <w:rPr>
                <w:bCs/>
                <w:iCs/>
                <w:color w:val="000000"/>
              </w:rPr>
              <w:t>.</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p>
        </w:tc>
        <w:tc>
          <w:tcPr>
            <w:tcW w:w="3228" w:type="dxa"/>
          </w:tcPr>
          <w:p w:rsidR="009A45C8" w:rsidRPr="0056006E" w:rsidRDefault="009A45C8" w:rsidP="009A45C8">
            <w:pPr>
              <w:ind w:right="153"/>
              <w:rPr>
                <w:lang w:val="en-US"/>
              </w:rPr>
            </w:pPr>
            <w:r w:rsidRPr="0056006E">
              <w:t>Официальный язык аукциона</w:t>
            </w:r>
          </w:p>
        </w:tc>
        <w:tc>
          <w:tcPr>
            <w:tcW w:w="10664" w:type="dxa"/>
          </w:tcPr>
          <w:p w:rsidR="009A45C8" w:rsidRPr="0056006E" w:rsidRDefault="004F0654" w:rsidP="009A45C8">
            <w:pPr>
              <w:ind w:right="153"/>
            </w:pPr>
            <w:r w:rsidRPr="0056006E">
              <w:t>р</w:t>
            </w:r>
            <w:r w:rsidR="009A45C8" w:rsidRPr="0056006E">
              <w:t>усский</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89" w:name="_Ref319839536"/>
          </w:p>
        </w:tc>
        <w:bookmarkEnd w:id="289"/>
        <w:tc>
          <w:tcPr>
            <w:tcW w:w="3228" w:type="dxa"/>
          </w:tcPr>
          <w:p w:rsidR="009A45C8" w:rsidRPr="0056006E" w:rsidRDefault="009A45C8" w:rsidP="009A45C8">
            <w:pPr>
              <w:ind w:right="153"/>
              <w:rPr>
                <w:lang w:val="en-US"/>
              </w:rPr>
            </w:pPr>
            <w:r w:rsidRPr="0056006E">
              <w:t>Валюта аукциона</w:t>
            </w:r>
          </w:p>
        </w:tc>
        <w:tc>
          <w:tcPr>
            <w:tcW w:w="10664" w:type="dxa"/>
          </w:tcPr>
          <w:p w:rsidR="009A45C8" w:rsidRPr="0056006E" w:rsidRDefault="009A45C8" w:rsidP="00092CC4">
            <w:pPr>
              <w:ind w:right="153"/>
            </w:pPr>
            <w:r w:rsidRPr="0056006E">
              <w:t>российский рубль</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0" w:name="_Ref319839673"/>
          </w:p>
        </w:tc>
        <w:bookmarkEnd w:id="290"/>
        <w:tc>
          <w:tcPr>
            <w:tcW w:w="3228" w:type="dxa"/>
          </w:tcPr>
          <w:p w:rsidR="009A45C8" w:rsidRPr="0056006E" w:rsidRDefault="009A45C8" w:rsidP="009A45C8">
            <w:pPr>
              <w:ind w:right="153"/>
            </w:pPr>
            <w:r w:rsidRPr="0056006E">
              <w:t xml:space="preserve">Обеспечение заявки на участие в аукционе </w:t>
            </w:r>
            <w:r w:rsidRPr="0056006E">
              <w:rPr>
                <w:i/>
              </w:rPr>
              <w:t>[по каждому лоту]</w:t>
            </w:r>
            <w:r w:rsidRPr="0056006E">
              <w:t>:</w:t>
            </w:r>
          </w:p>
          <w:p w:rsidR="009A45C8" w:rsidRPr="0056006E" w:rsidRDefault="009A45C8" w:rsidP="009A45C8">
            <w:pPr>
              <w:ind w:right="153"/>
            </w:pPr>
          </w:p>
          <w:p w:rsidR="009A45C8" w:rsidRPr="0056006E" w:rsidRDefault="009A45C8" w:rsidP="009A45C8">
            <w:pPr>
              <w:ind w:right="153"/>
            </w:pPr>
            <w:r w:rsidRPr="0056006E">
              <w:t>Форма обеспечения</w:t>
            </w:r>
          </w:p>
          <w:p w:rsidR="009A45C8" w:rsidRPr="0056006E" w:rsidRDefault="009A45C8" w:rsidP="009A45C8">
            <w:pPr>
              <w:ind w:right="153"/>
            </w:pPr>
          </w:p>
          <w:p w:rsidR="00040078" w:rsidRPr="0056006E" w:rsidRDefault="00040078" w:rsidP="009A45C8">
            <w:pPr>
              <w:ind w:right="153"/>
            </w:pPr>
          </w:p>
          <w:p w:rsidR="009A45C8" w:rsidRPr="0056006E" w:rsidRDefault="009A45C8" w:rsidP="009A45C8">
            <w:pPr>
              <w:ind w:right="153"/>
            </w:pPr>
            <w:r w:rsidRPr="0056006E">
              <w:lastRenderedPageBreak/>
              <w:t xml:space="preserve">Размер и валюта обеспечения заявки на участие в аукционе </w:t>
            </w:r>
          </w:p>
          <w:p w:rsidR="009A45C8" w:rsidRPr="0056006E" w:rsidRDefault="009A45C8" w:rsidP="009A45C8">
            <w:pPr>
              <w:ind w:right="153"/>
            </w:pPr>
          </w:p>
          <w:p w:rsidR="009A45C8" w:rsidRPr="0056006E" w:rsidRDefault="009A45C8" w:rsidP="009A45C8">
            <w:pPr>
              <w:ind w:right="153"/>
            </w:pPr>
            <w:r w:rsidRPr="0056006E">
              <w:t>Реквизиты для перечисления обеспечения заявок на участие в аукционе</w:t>
            </w:r>
          </w:p>
        </w:tc>
        <w:tc>
          <w:tcPr>
            <w:tcW w:w="10664" w:type="dxa"/>
          </w:tcPr>
          <w:p w:rsidR="00A371F3" w:rsidRPr="0056006E" w:rsidRDefault="006B0587" w:rsidP="00A371F3">
            <w:pPr>
              <w:ind w:right="153"/>
              <w:jc w:val="both"/>
            </w:pPr>
            <w:r w:rsidRPr="0056006E">
              <w:lastRenderedPageBreak/>
              <w:t xml:space="preserve">денежные средства </w:t>
            </w:r>
          </w:p>
          <w:p w:rsidR="006B0587" w:rsidRPr="0056006E" w:rsidRDefault="006B0587" w:rsidP="006B0587">
            <w:pPr>
              <w:ind w:right="153"/>
              <w:jc w:val="both"/>
            </w:pPr>
          </w:p>
          <w:p w:rsidR="006B0587" w:rsidRPr="0056006E" w:rsidRDefault="006B0587" w:rsidP="006B0587">
            <w:pPr>
              <w:ind w:right="153"/>
              <w:jc w:val="both"/>
            </w:pPr>
          </w:p>
          <w:p w:rsidR="00A371F3" w:rsidRPr="0056006E" w:rsidRDefault="00A371F3" w:rsidP="006B0587">
            <w:pPr>
              <w:ind w:right="153"/>
              <w:jc w:val="both"/>
            </w:pPr>
          </w:p>
          <w:p w:rsidR="006B0587" w:rsidRPr="0056006E" w:rsidRDefault="003E1D57" w:rsidP="006B0587">
            <w:pPr>
              <w:ind w:right="153"/>
              <w:jc w:val="both"/>
            </w:pPr>
            <w:r w:rsidRPr="0056006E">
              <w:t>в размере 1,00% от начальной (максимальной) цены договора, включая НДС, что составляет 59 173,33 (Пятьдесят девять тысяч сто семьдесят три) рубля 33 копейки</w:t>
            </w:r>
            <w:r w:rsidR="00040078" w:rsidRPr="0056006E">
              <w:t>.</w:t>
            </w:r>
          </w:p>
          <w:p w:rsidR="00040078" w:rsidRPr="0056006E" w:rsidRDefault="00040078" w:rsidP="006B0587">
            <w:pPr>
              <w:ind w:right="153"/>
              <w:jc w:val="both"/>
            </w:pPr>
          </w:p>
          <w:p w:rsidR="009A45C8" w:rsidRPr="0056006E" w:rsidRDefault="006B0587" w:rsidP="006B0587">
            <w:pPr>
              <w:ind w:right="153"/>
              <w:jc w:val="both"/>
            </w:pPr>
            <w:r w:rsidRPr="0056006E">
              <w:lastRenderedPageBreak/>
              <w:t>Российский рубль</w:t>
            </w:r>
            <w:r w:rsidR="00BC6A7E" w:rsidRPr="0056006E">
              <w:t>.</w:t>
            </w:r>
          </w:p>
          <w:p w:rsidR="006B0587" w:rsidRPr="0056006E" w:rsidRDefault="006B0587" w:rsidP="006B0587">
            <w:pPr>
              <w:ind w:right="153"/>
              <w:jc w:val="both"/>
            </w:pPr>
          </w:p>
          <w:p w:rsidR="00040078" w:rsidRPr="0056006E" w:rsidRDefault="00040078" w:rsidP="006B0587">
            <w:pPr>
              <w:ind w:right="153"/>
              <w:jc w:val="both"/>
            </w:pPr>
          </w:p>
          <w:p w:rsidR="004C5A2F" w:rsidRPr="0056006E" w:rsidRDefault="004C5A2F" w:rsidP="006B0587">
            <w:pPr>
              <w:ind w:right="153"/>
              <w:jc w:val="both"/>
            </w:pPr>
          </w:p>
          <w:p w:rsidR="006B0587" w:rsidRPr="0056006E" w:rsidRDefault="006B0587" w:rsidP="006B0587">
            <w:pPr>
              <w:ind w:right="153"/>
              <w:jc w:val="both"/>
            </w:pPr>
            <w:r w:rsidRPr="0056006E">
              <w:t xml:space="preserve">Получатель: ФГУП «РосРАО» </w:t>
            </w:r>
          </w:p>
          <w:p w:rsidR="006B0587" w:rsidRPr="0056006E" w:rsidRDefault="006B0587" w:rsidP="006B0587">
            <w:pPr>
              <w:ind w:right="153"/>
              <w:jc w:val="both"/>
            </w:pPr>
            <w:r w:rsidRPr="0056006E">
              <w:t>Банковские реквизиты: СБЕРБАНК РОССИИ (ОАО)</w:t>
            </w:r>
          </w:p>
          <w:p w:rsidR="006B0587" w:rsidRPr="0056006E" w:rsidRDefault="006B0587" w:rsidP="006B0587">
            <w:pPr>
              <w:ind w:right="153"/>
              <w:jc w:val="both"/>
            </w:pPr>
            <w:r w:rsidRPr="0056006E">
              <w:t>Московский банк Сбербанка России ОАО г. Москва</w:t>
            </w:r>
          </w:p>
          <w:p w:rsidR="006B0587" w:rsidRPr="0056006E" w:rsidRDefault="006B0587" w:rsidP="006B0587">
            <w:pPr>
              <w:ind w:right="153"/>
              <w:jc w:val="both"/>
            </w:pPr>
            <w:r w:rsidRPr="0056006E">
              <w:t>Расчетный счет: 40502810938090000004</w:t>
            </w:r>
          </w:p>
          <w:p w:rsidR="006B0587" w:rsidRPr="0056006E" w:rsidRDefault="006B0587" w:rsidP="006B0587">
            <w:pPr>
              <w:ind w:right="153"/>
              <w:jc w:val="both"/>
            </w:pPr>
            <w:r w:rsidRPr="0056006E">
              <w:t>Корреспондентский счет: 30101810400000000225</w:t>
            </w:r>
          </w:p>
          <w:p w:rsidR="006B0587" w:rsidRPr="0056006E" w:rsidRDefault="006B0587" w:rsidP="006B0587">
            <w:pPr>
              <w:ind w:right="153"/>
              <w:jc w:val="both"/>
            </w:pPr>
            <w:r w:rsidRPr="0056006E">
              <w:t>БИК: 044525225</w:t>
            </w:r>
          </w:p>
          <w:p w:rsidR="006B0587" w:rsidRPr="0056006E" w:rsidRDefault="006B0587" w:rsidP="006B0587">
            <w:pPr>
              <w:ind w:right="153"/>
              <w:jc w:val="both"/>
            </w:pPr>
            <w:r w:rsidRPr="0056006E">
              <w:t>ИНН / КПП</w:t>
            </w:r>
            <w:r w:rsidRPr="0056006E">
              <w:tab/>
              <w:t>4714004270 / 770601001</w:t>
            </w:r>
          </w:p>
          <w:p w:rsidR="006B0587" w:rsidRPr="0056006E" w:rsidRDefault="006B0587" w:rsidP="006B0587">
            <w:pPr>
              <w:ind w:right="153"/>
              <w:jc w:val="both"/>
            </w:pPr>
            <w:r w:rsidRPr="0056006E">
              <w:t>Код организации по ОКПО: 32802451</w:t>
            </w:r>
          </w:p>
          <w:p w:rsidR="006B0587" w:rsidRPr="0056006E" w:rsidRDefault="006B0587" w:rsidP="006B0587">
            <w:pPr>
              <w:ind w:right="153"/>
              <w:jc w:val="both"/>
            </w:pPr>
            <w:r w:rsidRPr="0056006E">
              <w:t xml:space="preserve">Назначение платежа: «Обеспечение заявки на участие в аукционе на </w:t>
            </w:r>
            <w:r w:rsidR="003E1D57" w:rsidRPr="0056006E">
              <w:t xml:space="preserve">поставку </w:t>
            </w:r>
            <w:r w:rsidR="003E1D57" w:rsidRPr="0056006E">
              <w:rPr>
                <w:bCs/>
                <w:color w:val="000000"/>
              </w:rPr>
              <w:t>автомобилей Камаз-6520 для выполнения Госконтракта № Д.4ш.21.24.14.1085 от 30.06.2014</w:t>
            </w:r>
            <w:r w:rsidRPr="0056006E">
              <w:rPr>
                <w:bCs/>
                <w:color w:val="000000"/>
              </w:rPr>
              <w:t>.</w:t>
            </w:r>
          </w:p>
          <w:p w:rsidR="006B0587" w:rsidRPr="0056006E" w:rsidRDefault="006B0587" w:rsidP="006B0587">
            <w:pPr>
              <w:ind w:right="153"/>
              <w:jc w:val="center"/>
            </w:pPr>
          </w:p>
          <w:p w:rsidR="006B0587" w:rsidRPr="0056006E" w:rsidRDefault="006B0587" w:rsidP="006B0587">
            <w:pPr>
              <w:ind w:right="153"/>
              <w:jc w:val="both"/>
            </w:pPr>
            <w:r w:rsidRPr="0056006E">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1" w:name="_Ref319837338"/>
          </w:p>
        </w:tc>
        <w:bookmarkEnd w:id="291"/>
        <w:tc>
          <w:tcPr>
            <w:tcW w:w="3228" w:type="dxa"/>
          </w:tcPr>
          <w:p w:rsidR="009A45C8" w:rsidRPr="0056006E" w:rsidRDefault="009A45C8" w:rsidP="003C308E">
            <w:pPr>
              <w:widowControl w:val="0"/>
              <w:adjustRightInd w:val="0"/>
              <w:ind w:left="45" w:right="153"/>
              <w:jc w:val="both"/>
              <w:textAlignment w:val="baseline"/>
            </w:pPr>
            <w:r w:rsidRPr="0056006E">
              <w:t>Требования, предъявляемые к участникам аукциона</w:t>
            </w:r>
            <w:r w:rsidR="003C308E" w:rsidRPr="0056006E">
              <w:rPr>
                <w:i/>
              </w:rPr>
              <w:t>,</w:t>
            </w:r>
            <w:r w:rsidRPr="0056006E">
              <w:rPr>
                <w:i/>
              </w:rPr>
              <w:t xml:space="preserve"> поставщикам/</w:t>
            </w:r>
            <w:r w:rsidRPr="0056006E">
              <w:t xml:space="preserve"> </w:t>
            </w:r>
            <w:r w:rsidRPr="0056006E">
              <w:rPr>
                <w:i/>
              </w:rPr>
              <w:t>субподрядчикам/ соисполнителям</w:t>
            </w:r>
            <w:r w:rsidR="003C308E" w:rsidRPr="0056006E">
              <w:rPr>
                <w:i/>
              </w:rPr>
              <w:t>,</w:t>
            </w:r>
            <w:r w:rsidRPr="0056006E">
              <w:rPr>
                <w:i/>
              </w:rPr>
              <w:t xml:space="preserve"> </w:t>
            </w:r>
            <w:r w:rsidR="00DF7B2D" w:rsidRPr="0056006E">
              <w:rPr>
                <w:i/>
              </w:rPr>
              <w:t xml:space="preserve">головным изготовителям (в соответствии с Р 50-605-80-93) </w:t>
            </w:r>
            <w:r w:rsidRPr="0056006E">
              <w:rPr>
                <w:i/>
              </w:rPr>
              <w:t>в объеме поставляемого товара/ выполняемых работ /оказываемых услуг</w:t>
            </w:r>
            <w:r w:rsidR="00C651A6" w:rsidRPr="0056006E">
              <w:rPr>
                <w:i/>
              </w:rPr>
              <w:t xml:space="preserve">/ </w:t>
            </w:r>
            <w:r w:rsidRPr="0056006E">
              <w:rPr>
                <w:i/>
              </w:rPr>
              <w:t xml:space="preserve">[в случае предъявления по лотам различных </w:t>
            </w:r>
            <w:r w:rsidRPr="0056006E">
              <w:rPr>
                <w:i/>
              </w:rPr>
              <w:lastRenderedPageBreak/>
              <w:t>требований - c указанием номеров лотов, для которых эти требования предъявляются]</w:t>
            </w:r>
          </w:p>
        </w:tc>
        <w:tc>
          <w:tcPr>
            <w:tcW w:w="10664" w:type="dxa"/>
          </w:tcPr>
          <w:p w:rsidR="009A45C8" w:rsidRPr="0056006E" w:rsidRDefault="009A45C8" w:rsidP="009A18EF">
            <w:pPr>
              <w:widowControl w:val="0"/>
              <w:numPr>
                <w:ilvl w:val="0"/>
                <w:numId w:val="43"/>
              </w:numPr>
              <w:tabs>
                <w:tab w:val="left" w:pos="709"/>
              </w:tabs>
              <w:adjustRightInd w:val="0"/>
              <w:ind w:left="0" w:right="153" w:firstLine="660"/>
              <w:jc w:val="both"/>
              <w:textAlignment w:val="baseline"/>
            </w:pPr>
            <w:bookmarkStart w:id="292" w:name="_Ref319589832"/>
            <w:r w:rsidRPr="0056006E">
              <w:lastRenderedPageBreak/>
              <w:t>Требования к участникам аукциона:</w:t>
            </w:r>
            <w:bookmarkEnd w:id="292"/>
          </w:p>
          <w:p w:rsidR="009A45C8" w:rsidRPr="0056006E" w:rsidRDefault="009A45C8" w:rsidP="009A18EF">
            <w:pPr>
              <w:numPr>
                <w:ilvl w:val="0"/>
                <w:numId w:val="42"/>
              </w:numPr>
              <w:tabs>
                <w:tab w:val="left" w:pos="851"/>
              </w:tabs>
              <w:ind w:left="0" w:right="153" w:firstLine="660"/>
              <w:jc w:val="both"/>
            </w:pPr>
            <w:r w:rsidRPr="0056006E">
              <w:t>должен отвечать требованиям, указанным в </w:t>
            </w:r>
            <w:r w:rsidRPr="0056006E">
              <w:rPr>
                <w:u w:val="single"/>
              </w:rPr>
              <w:t>пункте </w:t>
            </w:r>
            <w:r w:rsidRPr="0056006E">
              <w:rPr>
                <w:u w:val="single"/>
              </w:rPr>
              <w:fldChar w:fldCharType="begin"/>
            </w:r>
            <w:r w:rsidRPr="0056006E">
              <w:rPr>
                <w:u w:val="single"/>
              </w:rPr>
              <w:instrText xml:space="preserve"> REF _Ref317256436 \r \h </w:instrText>
            </w:r>
            <w:r w:rsidR="009861D0" w:rsidRPr="0056006E">
              <w:rPr>
                <w:u w:val="single"/>
              </w:rPr>
              <w:instrText xml:space="preserve"> \* MERGEFORMAT </w:instrText>
            </w:r>
            <w:r w:rsidRPr="0056006E">
              <w:rPr>
                <w:u w:val="single"/>
              </w:rPr>
            </w:r>
            <w:r w:rsidRPr="0056006E">
              <w:rPr>
                <w:u w:val="single"/>
              </w:rPr>
              <w:fldChar w:fldCharType="separate"/>
            </w:r>
            <w:r w:rsidR="00CA5FF5">
              <w:rPr>
                <w:u w:val="single"/>
              </w:rPr>
              <w:t>3.1</w:t>
            </w:r>
            <w:r w:rsidRPr="0056006E">
              <w:rPr>
                <w:u w:val="single"/>
              </w:rPr>
              <w:fldChar w:fldCharType="end"/>
            </w:r>
            <w:r w:rsidRPr="0056006E">
              <w:t xml:space="preserve"> настоящей аукционной документации;</w:t>
            </w:r>
          </w:p>
          <w:p w:rsidR="009A45C8" w:rsidRPr="0056006E" w:rsidRDefault="009A45C8" w:rsidP="009A18EF">
            <w:pPr>
              <w:numPr>
                <w:ilvl w:val="0"/>
                <w:numId w:val="42"/>
              </w:numPr>
              <w:tabs>
                <w:tab w:val="left" w:pos="851"/>
              </w:tabs>
              <w:ind w:left="0" w:right="153" w:firstLine="660"/>
              <w:jc w:val="both"/>
            </w:pPr>
            <w:r w:rsidRPr="0056006E">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56006E" w:rsidRDefault="009A45C8" w:rsidP="009A45C8">
            <w:pPr>
              <w:tabs>
                <w:tab w:val="left" w:pos="851"/>
              </w:tabs>
              <w:ind w:right="153"/>
              <w:jc w:val="both"/>
            </w:pPr>
            <w:r w:rsidRPr="0056006E">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56006E">
              <w:t>ом</w:t>
            </w:r>
            <w:r w:rsidRPr="0056006E">
              <w:t xml:space="preserve"> порядке раскрыта соответствующая информация.</w:t>
            </w:r>
          </w:p>
          <w:p w:rsidR="009A45C8" w:rsidRPr="0056006E" w:rsidRDefault="009A45C8" w:rsidP="009A45C8">
            <w:pPr>
              <w:tabs>
                <w:tab w:val="left" w:pos="851"/>
              </w:tabs>
              <w:ind w:right="153"/>
              <w:jc w:val="both"/>
            </w:pPr>
            <w:r w:rsidRPr="0056006E">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w:t>
            </w:r>
            <w:r w:rsidRPr="0056006E">
              <w:lastRenderedPageBreak/>
              <w:t>акционерах</w:t>
            </w:r>
            <w:r w:rsidR="009A48EF" w:rsidRPr="0056006E">
              <w:t xml:space="preserve"> и бенефициарах (в том числе конечных)</w:t>
            </w:r>
            <w:r w:rsidRPr="0056006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56006E">
              <w:t>ом</w:t>
            </w:r>
            <w:r w:rsidRPr="0056006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40078" w:rsidRPr="0056006E" w:rsidRDefault="00040078" w:rsidP="00CE4D4A">
            <w:pPr>
              <w:numPr>
                <w:ilvl w:val="0"/>
                <w:numId w:val="42"/>
              </w:numPr>
              <w:tabs>
                <w:tab w:val="left" w:pos="851"/>
              </w:tabs>
              <w:ind w:left="0" w:right="153" w:firstLine="660"/>
              <w:jc w:val="both"/>
            </w:pPr>
            <w:bookmarkStart w:id="293" w:name="_Ref389208629"/>
            <w:r w:rsidRPr="0056006E">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56006E">
              <w:rPr>
                <w:b/>
                <w:i/>
              </w:rPr>
              <w:t>выполняемых работ /оказываемых услуг</w:t>
            </w:r>
            <w:r w:rsidRPr="0056006E">
              <w:t xml:space="preserve"> согласно плану распределения видов и объемов </w:t>
            </w:r>
            <w:r w:rsidRPr="0056006E">
              <w:rPr>
                <w:b/>
                <w:i/>
              </w:rPr>
              <w:t>выполнения работ /оказания услуг,</w:t>
            </w:r>
            <w:r w:rsidRPr="0056006E">
              <w:t xml:space="preserve"> в том числе:</w:t>
            </w:r>
            <w:bookmarkEnd w:id="293"/>
          </w:p>
          <w:p w:rsidR="00040078" w:rsidRPr="0056006E" w:rsidRDefault="00E27257" w:rsidP="00040078">
            <w:pPr>
              <w:pStyle w:val="affe"/>
              <w:numPr>
                <w:ilvl w:val="0"/>
                <w:numId w:val="87"/>
              </w:numPr>
              <w:tabs>
                <w:tab w:val="left" w:pos="527"/>
              </w:tabs>
              <w:spacing w:after="0" w:line="240" w:lineRule="auto"/>
              <w:ind w:left="0" w:right="153" w:firstLine="244"/>
              <w:jc w:val="both"/>
              <w:rPr>
                <w:rFonts w:ascii="Times New Roman" w:hAnsi="Times New Roman"/>
                <w:sz w:val="24"/>
                <w:szCs w:val="24"/>
              </w:rPr>
            </w:pPr>
            <w:r w:rsidRPr="0056006E">
              <w:rPr>
                <w:rFonts w:ascii="Times New Roman" w:hAnsi="Times New Roman"/>
                <w:sz w:val="24"/>
                <w:szCs w:val="24"/>
              </w:rPr>
              <w:t>наличие документа, подтверждающего необходимые полномочия на предложение поставки, распространения фирменных гарантийных обязательств от изготовителя оборудования, представление соглашения с официальным дилером о распространении заводской гарантии, место предоставления г. Иркутск.</w:t>
            </w:r>
          </w:p>
          <w:p w:rsidR="00FA3FD0" w:rsidRPr="00FA3FD0" w:rsidRDefault="00FA3FD0" w:rsidP="00CE4D4A">
            <w:pPr>
              <w:numPr>
                <w:ilvl w:val="0"/>
                <w:numId w:val="42"/>
              </w:numPr>
              <w:tabs>
                <w:tab w:val="left" w:pos="851"/>
              </w:tabs>
              <w:ind w:left="0" w:right="153" w:firstLine="660"/>
              <w:jc w:val="both"/>
            </w:pPr>
            <w:r w:rsidRPr="00FA3FD0">
              <w:rPr>
                <w:bCs/>
                <w:color w:val="000000"/>
              </w:rPr>
              <w:t>наличие базы сервисного обслуживания и гарантийного ремонта или наличие соглашения (договора) на сервисное обслуживание и гарантийного ремонта в г. Иркутске.</w:t>
            </w:r>
          </w:p>
          <w:p w:rsidR="009A45C8" w:rsidRPr="0056006E" w:rsidRDefault="00CE4D4A" w:rsidP="00CE4D4A">
            <w:pPr>
              <w:numPr>
                <w:ilvl w:val="0"/>
                <w:numId w:val="42"/>
              </w:numPr>
              <w:tabs>
                <w:tab w:val="left" w:pos="851"/>
              </w:tabs>
              <w:ind w:left="0" w:right="153" w:firstLine="660"/>
              <w:jc w:val="both"/>
            </w:pPr>
            <w:r w:rsidRPr="0056006E">
              <w:t>отсутствие сведений об участнике процедуры закупки в следующих реестрах недобросовестных поставщиков:</w:t>
            </w:r>
          </w:p>
          <w:p w:rsidR="00CE4D4A" w:rsidRPr="0056006E" w:rsidRDefault="00CE4D4A" w:rsidP="00CE4D4A">
            <w:pPr>
              <w:tabs>
                <w:tab w:val="left" w:pos="450"/>
              </w:tabs>
              <w:ind w:left="450" w:right="153" w:hanging="425"/>
              <w:jc w:val="both"/>
            </w:pPr>
            <w:r w:rsidRPr="0056006E">
              <w:t>•</w:t>
            </w:r>
            <w:r w:rsidRPr="0056006E">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E4D4A" w:rsidRPr="0056006E" w:rsidRDefault="00CE4D4A" w:rsidP="00CE4D4A">
            <w:pPr>
              <w:tabs>
                <w:tab w:val="left" w:pos="450"/>
              </w:tabs>
              <w:ind w:left="450" w:right="153" w:hanging="425"/>
              <w:jc w:val="both"/>
            </w:pPr>
            <w:r w:rsidRPr="0056006E">
              <w:t>•</w:t>
            </w:r>
            <w:r w:rsidRPr="0056006E">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6B0587" w:rsidRPr="0056006E" w:rsidRDefault="00CE4D4A" w:rsidP="00040078">
            <w:pPr>
              <w:tabs>
                <w:tab w:val="left" w:pos="450"/>
              </w:tabs>
              <w:ind w:left="450" w:right="153" w:hanging="425"/>
              <w:jc w:val="both"/>
            </w:pPr>
            <w:r w:rsidRPr="0056006E">
              <w:t>•</w:t>
            </w:r>
            <w:r w:rsidRPr="0056006E">
              <w:tab/>
              <w:t>в реестре недобросовестных поставщиков Госкорпорации «Росатом» и организаций Госкорпорации «Росатом».</w:t>
            </w:r>
          </w:p>
          <w:p w:rsidR="004C03EE" w:rsidRPr="0056006E" w:rsidRDefault="004C03EE" w:rsidP="004C03EE">
            <w:pPr>
              <w:widowControl w:val="0"/>
              <w:numPr>
                <w:ilvl w:val="0"/>
                <w:numId w:val="43"/>
              </w:numPr>
              <w:tabs>
                <w:tab w:val="left" w:pos="709"/>
              </w:tabs>
              <w:adjustRightInd w:val="0"/>
              <w:ind w:left="0" w:right="153" w:firstLine="660"/>
              <w:jc w:val="both"/>
              <w:textAlignment w:val="baseline"/>
            </w:pPr>
            <w:bookmarkStart w:id="294" w:name="_Ref319838957"/>
            <w:r w:rsidRPr="0056006E">
              <w:t>Требования к субподрядчикам/ соисполнителям в объеме выполняемых работ /оказываемых услуг:</w:t>
            </w:r>
            <w:bookmarkEnd w:id="294"/>
          </w:p>
          <w:p w:rsidR="004C03EE" w:rsidRPr="0056006E" w:rsidRDefault="004C03EE" w:rsidP="004C03EE">
            <w:pPr>
              <w:numPr>
                <w:ilvl w:val="0"/>
                <w:numId w:val="88"/>
              </w:numPr>
              <w:tabs>
                <w:tab w:val="left" w:pos="778"/>
              </w:tabs>
              <w:ind w:left="0" w:right="153" w:firstLine="660"/>
              <w:jc w:val="both"/>
            </w:pPr>
            <w:r w:rsidRPr="0056006E">
              <w:t xml:space="preserve">должен отвечать требованиям, указанным в </w:t>
            </w:r>
            <w:r w:rsidRPr="0056006E">
              <w:rPr>
                <w:u w:val="single"/>
              </w:rPr>
              <w:t>пунктах </w:t>
            </w:r>
            <w:r w:rsidR="003E1D57" w:rsidRPr="0056006E">
              <w:rPr>
                <w:u w:val="single"/>
              </w:rPr>
              <w:fldChar w:fldCharType="begin"/>
            </w:r>
            <w:r w:rsidR="003E1D57" w:rsidRPr="0056006E">
              <w:rPr>
                <w:u w:val="single"/>
              </w:rPr>
              <w:instrText xml:space="preserve"> REF _Ref399344726 \r \h </w:instrText>
            </w:r>
            <w:r w:rsidR="0056006E">
              <w:rPr>
                <w:u w:val="single"/>
              </w:rPr>
              <w:instrText xml:space="preserve"> \* MERGEFORMAT </w:instrText>
            </w:r>
            <w:r w:rsidR="003E1D57" w:rsidRPr="0056006E">
              <w:rPr>
                <w:u w:val="single"/>
              </w:rPr>
            </w:r>
            <w:r w:rsidR="003E1D57" w:rsidRPr="0056006E">
              <w:rPr>
                <w:u w:val="single"/>
              </w:rPr>
              <w:fldChar w:fldCharType="separate"/>
            </w:r>
            <w:r w:rsidR="00CA5FF5">
              <w:rPr>
                <w:u w:val="single"/>
              </w:rPr>
              <w:t>3.1.1</w:t>
            </w:r>
            <w:r w:rsidR="003E1D57" w:rsidRPr="0056006E">
              <w:rPr>
                <w:u w:val="single"/>
              </w:rPr>
              <w:fldChar w:fldCharType="end"/>
            </w:r>
            <w:r w:rsidRPr="0056006E">
              <w:rPr>
                <w:u w:val="single"/>
              </w:rPr>
              <w:t> - </w:t>
            </w:r>
            <w:r w:rsidRPr="0056006E">
              <w:rPr>
                <w:u w:val="single"/>
              </w:rPr>
              <w:fldChar w:fldCharType="begin"/>
            </w:r>
            <w:r w:rsidRPr="0056006E">
              <w:rPr>
                <w:u w:val="single"/>
              </w:rPr>
              <w:instrText xml:space="preserve"> REF _Ref299553055 \r \h </w:instrText>
            </w:r>
            <w:r w:rsidR="004C5A2F" w:rsidRPr="0056006E">
              <w:rPr>
                <w:u w:val="single"/>
              </w:rPr>
              <w:instrText xml:space="preserve"> \* MERGEFORMAT </w:instrText>
            </w:r>
            <w:r w:rsidRPr="0056006E">
              <w:rPr>
                <w:u w:val="single"/>
              </w:rPr>
            </w:r>
            <w:r w:rsidRPr="0056006E">
              <w:rPr>
                <w:u w:val="single"/>
              </w:rPr>
              <w:fldChar w:fldCharType="separate"/>
            </w:r>
            <w:r w:rsidR="00CA5FF5">
              <w:rPr>
                <w:u w:val="single"/>
              </w:rPr>
              <w:t>3.1.5</w:t>
            </w:r>
            <w:r w:rsidRPr="0056006E">
              <w:rPr>
                <w:u w:val="single"/>
              </w:rPr>
              <w:fldChar w:fldCharType="end"/>
            </w:r>
            <w:r w:rsidRPr="0056006E">
              <w:t xml:space="preserve"> настоящей аукционной документации;</w:t>
            </w:r>
          </w:p>
          <w:p w:rsidR="004C03EE" w:rsidRPr="0056006E" w:rsidRDefault="004C03EE" w:rsidP="004C03EE">
            <w:pPr>
              <w:numPr>
                <w:ilvl w:val="0"/>
                <w:numId w:val="88"/>
              </w:numPr>
              <w:tabs>
                <w:tab w:val="left" w:pos="778"/>
              </w:tabs>
              <w:ind w:left="0" w:right="153" w:firstLine="660"/>
              <w:jc w:val="both"/>
              <w:rPr>
                <w:bCs/>
                <w:snapToGrid w:val="0"/>
                <w:color w:val="000000"/>
                <w:highlight w:val="yellow"/>
              </w:rPr>
            </w:pPr>
            <w:bookmarkStart w:id="295" w:name="_Ref395020953"/>
            <w:r w:rsidRPr="0056006E">
              <w:t xml:space="preserve">должен иметь соответствующие разрешающие документы, указанные в п. </w:t>
            </w:r>
            <w:r w:rsidRPr="0056006E">
              <w:fldChar w:fldCharType="begin"/>
            </w:r>
            <w:r w:rsidRPr="0056006E">
              <w:instrText xml:space="preserve"> REF _Ref389208629 \r \h </w:instrText>
            </w:r>
            <w:r w:rsidR="004C5A2F" w:rsidRPr="0056006E">
              <w:instrText xml:space="preserve"> \* MERGEFORMAT </w:instrText>
            </w:r>
            <w:r w:rsidRPr="0056006E">
              <w:fldChar w:fldCharType="separate"/>
            </w:r>
            <w:r w:rsidR="00CA5FF5">
              <w:t>14.1.3</w:t>
            </w:r>
            <w:r w:rsidRPr="0056006E">
              <w:fldChar w:fldCharType="end"/>
            </w:r>
            <w:r w:rsidRPr="0056006E">
              <w:t xml:space="preserve">, на </w:t>
            </w:r>
            <w:r w:rsidRPr="0056006E">
              <w:lastRenderedPageBreak/>
              <w:t xml:space="preserve">осуществление видов деятельности, видов работ, связанные с выполнением договора, право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56006E">
              <w:rPr>
                <w:b/>
                <w:i/>
              </w:rPr>
              <w:t>выполняемых работ /оказываемых услуг</w:t>
            </w:r>
            <w:r w:rsidRPr="0056006E">
              <w:t xml:space="preserve"> согласно плану распределения видов и объемов </w:t>
            </w:r>
            <w:r w:rsidRPr="0056006E">
              <w:rPr>
                <w:b/>
                <w:i/>
              </w:rPr>
              <w:t>выполнения работ /оказания услуг</w:t>
            </w:r>
            <w:bookmarkEnd w:id="295"/>
            <w:r w:rsidRPr="0056006E">
              <w:rPr>
                <w:b/>
                <w:i/>
              </w:rPr>
              <w:t>.</w:t>
            </w:r>
          </w:p>
          <w:p w:rsidR="004C03EE" w:rsidRPr="0056006E" w:rsidRDefault="004C03EE" w:rsidP="004C03EE">
            <w:pPr>
              <w:numPr>
                <w:ilvl w:val="0"/>
                <w:numId w:val="88"/>
              </w:numPr>
              <w:tabs>
                <w:tab w:val="left" w:pos="778"/>
              </w:tabs>
              <w:ind w:left="0" w:right="153" w:firstLine="660"/>
              <w:jc w:val="both"/>
            </w:pPr>
            <w:r w:rsidRPr="0056006E">
              <w:t>отсутствие сведений о субподрядчиках/ соисполнителях в следующих реестрах недобросовестных поставщиков:</w:t>
            </w:r>
          </w:p>
          <w:p w:rsidR="004C03EE" w:rsidRPr="0056006E" w:rsidRDefault="004C03EE" w:rsidP="004C03EE">
            <w:pPr>
              <w:numPr>
                <w:ilvl w:val="0"/>
                <w:numId w:val="89"/>
              </w:numPr>
              <w:tabs>
                <w:tab w:val="left" w:pos="1094"/>
              </w:tabs>
              <w:ind w:left="0" w:right="153" w:firstLine="669"/>
              <w:jc w:val="both"/>
            </w:pPr>
            <w:r w:rsidRPr="0056006E">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C03EE" w:rsidRPr="0056006E" w:rsidRDefault="004C03EE" w:rsidP="004C03EE">
            <w:pPr>
              <w:numPr>
                <w:ilvl w:val="0"/>
                <w:numId w:val="89"/>
              </w:numPr>
              <w:tabs>
                <w:tab w:val="left" w:pos="1094"/>
              </w:tabs>
              <w:ind w:left="0" w:right="153" w:firstLine="669"/>
              <w:jc w:val="both"/>
            </w:pPr>
            <w:r w:rsidRPr="0056006E">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C03EE" w:rsidRPr="0056006E" w:rsidRDefault="004C03EE" w:rsidP="004C03EE">
            <w:pPr>
              <w:numPr>
                <w:ilvl w:val="0"/>
                <w:numId w:val="89"/>
              </w:numPr>
              <w:tabs>
                <w:tab w:val="left" w:pos="1094"/>
              </w:tabs>
              <w:ind w:left="0" w:right="153" w:firstLine="669"/>
              <w:jc w:val="both"/>
            </w:pPr>
            <w:r w:rsidRPr="0056006E">
              <w:t>в реестре недобросовестных поставщиков Госкорпорации «Росатом» и организаций Госкорпорации «Росатом».</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6" w:name="_Ref319931748"/>
          </w:p>
        </w:tc>
        <w:bookmarkEnd w:id="296"/>
        <w:tc>
          <w:tcPr>
            <w:tcW w:w="3228" w:type="dxa"/>
          </w:tcPr>
          <w:p w:rsidR="009A45C8" w:rsidRPr="0056006E" w:rsidRDefault="009A45C8" w:rsidP="009A45C8">
            <w:pPr>
              <w:widowControl w:val="0"/>
              <w:adjustRightInd w:val="0"/>
              <w:ind w:left="45" w:right="153"/>
              <w:jc w:val="both"/>
              <w:textAlignment w:val="baseline"/>
            </w:pPr>
            <w:r w:rsidRPr="0056006E">
              <w:t xml:space="preserve">Предельный показатель достаточности обладания финансовыми ресурсами </w:t>
            </w:r>
          </w:p>
        </w:tc>
        <w:tc>
          <w:tcPr>
            <w:tcW w:w="10664" w:type="dxa"/>
          </w:tcPr>
          <w:p w:rsidR="009A45C8" w:rsidRPr="0056006E" w:rsidRDefault="009A45C8" w:rsidP="001B27EA">
            <w:pPr>
              <w:widowControl w:val="0"/>
              <w:tabs>
                <w:tab w:val="left" w:pos="778"/>
              </w:tabs>
              <w:adjustRightInd w:val="0"/>
              <w:ind w:right="153" w:firstLine="660"/>
              <w:jc w:val="both"/>
              <w:textAlignment w:val="baseline"/>
            </w:pP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7" w:name="_Ref319855657"/>
          </w:p>
        </w:tc>
        <w:bookmarkEnd w:id="297"/>
        <w:tc>
          <w:tcPr>
            <w:tcW w:w="3228" w:type="dxa"/>
          </w:tcPr>
          <w:p w:rsidR="009A45C8" w:rsidRPr="0056006E" w:rsidRDefault="009A45C8" w:rsidP="009A45C8">
            <w:pPr>
              <w:widowControl w:val="0"/>
              <w:adjustRightInd w:val="0"/>
              <w:ind w:left="45" w:right="153"/>
              <w:jc w:val="both"/>
              <w:textAlignment w:val="baseline"/>
            </w:pPr>
            <w:r w:rsidRPr="0056006E">
              <w:t xml:space="preserve">Требования к </w:t>
            </w:r>
            <w:r w:rsidRPr="0056006E">
              <w:rPr>
                <w:i/>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56006E" w:rsidRDefault="00BC6A7E" w:rsidP="00BC6A7E">
            <w:pPr>
              <w:tabs>
                <w:tab w:val="left" w:pos="495"/>
                <w:tab w:val="left" w:pos="5657"/>
              </w:tabs>
              <w:ind w:right="153" w:firstLine="660"/>
              <w:jc w:val="both"/>
            </w:pPr>
            <w:r w:rsidRPr="0056006E">
              <w:t xml:space="preserve">Требования к </w:t>
            </w:r>
            <w:r w:rsidRPr="0056006E">
              <w:rPr>
                <w:i/>
              </w:rPr>
              <w:t>поставляемому товару, выполняемым работам, оказываемым услугам</w:t>
            </w:r>
            <w:r w:rsidRPr="0056006E">
              <w:t xml:space="preserve"> приводятся в </w:t>
            </w:r>
            <w:r w:rsidRPr="0056006E">
              <w:rPr>
                <w:u w:val="single"/>
              </w:rPr>
              <w:t>Томе 2 «ТЕХНИЧЕСКАЯ ЧАСТЬ»</w:t>
            </w:r>
            <w:r w:rsidRPr="0056006E">
              <w:t>.</w:t>
            </w:r>
          </w:p>
          <w:p w:rsidR="00E27257" w:rsidRDefault="00E27257" w:rsidP="00E426F3">
            <w:pPr>
              <w:tabs>
                <w:tab w:val="left" w:pos="495"/>
                <w:tab w:val="left" w:pos="5657"/>
              </w:tabs>
              <w:ind w:right="153" w:firstLine="660"/>
              <w:jc w:val="both"/>
              <w:rPr>
                <w:bCs/>
                <w:color w:val="000000"/>
              </w:rPr>
            </w:pPr>
            <w:r w:rsidRPr="0056006E">
              <w:rPr>
                <w:bCs/>
                <w:color w:val="000000"/>
              </w:rPr>
              <w:t>На момент поставки на поставляемые автомобили Камаз-6520 (или аналог) должны быть представлены сертификаты в соответствии с нормами сертификации, действующими в РФ.</w:t>
            </w:r>
          </w:p>
          <w:p w:rsidR="006B182C" w:rsidRPr="006B182C" w:rsidRDefault="006B182C" w:rsidP="006B182C">
            <w:pPr>
              <w:spacing w:before="60"/>
              <w:ind w:firstLine="669"/>
              <w:jc w:val="both"/>
            </w:pPr>
            <w:r w:rsidRPr="006B182C">
              <w:t xml:space="preserve">Качество предоставляемых Заказчику </w:t>
            </w:r>
            <w:r w:rsidRPr="006B182C">
              <w:rPr>
                <w:bCs/>
                <w:color w:val="000000"/>
              </w:rPr>
              <w:t xml:space="preserve">автомобилей </w:t>
            </w:r>
            <w:r w:rsidRPr="006B182C">
              <w:t xml:space="preserve">должно </w:t>
            </w:r>
            <w:r w:rsidRPr="006B182C">
              <w:rPr>
                <w:bCs/>
                <w:color w:val="000000"/>
              </w:rPr>
              <w:t>полностью соответствовать действующим нормативно-правовым документам РФ. Автомобили должны</w:t>
            </w:r>
            <w:r w:rsidRPr="006B182C">
              <w:t xml:space="preserve"> быть новыми (не бывшим в употреблении, не ремонтированным, не должен быть собран из восстановленных узлов и агрегатов),</w:t>
            </w:r>
            <w:r w:rsidRPr="006B182C">
              <w:rPr>
                <w:bCs/>
                <w:color w:val="000000"/>
              </w:rPr>
              <w:t xml:space="preserve"> </w:t>
            </w:r>
            <w:r w:rsidRPr="006B182C">
              <w:t>должен быть поставлен комплектно, с ЗИП и обеспечивать высокую степень безопасности при использовании в соответствии с требованиями ТЗ заказчика.</w:t>
            </w:r>
          </w:p>
          <w:p w:rsidR="006B182C" w:rsidRPr="006B182C" w:rsidRDefault="006B182C" w:rsidP="006B182C">
            <w:pPr>
              <w:tabs>
                <w:tab w:val="left" w:pos="495"/>
                <w:tab w:val="left" w:pos="5657"/>
              </w:tabs>
              <w:ind w:right="153" w:firstLine="669"/>
              <w:jc w:val="both"/>
              <w:rPr>
                <w:i/>
                <w:color w:val="000000"/>
              </w:rPr>
            </w:pPr>
            <w:r w:rsidRPr="006B182C">
              <w:rPr>
                <w:bCs/>
                <w:color w:val="000000"/>
              </w:rPr>
              <w:t>Гарантийный срок на поставляемые автомобили 24 месяца</w:t>
            </w:r>
            <w:r w:rsidRPr="006B182C">
              <w:rPr>
                <w:bCs/>
              </w:rPr>
              <w:t xml:space="preserve"> или 100000 км пробега с начала эксплуатации</w:t>
            </w:r>
            <w:r w:rsidRPr="006B182C">
              <w:rPr>
                <w:bCs/>
                <w:color w:val="000000"/>
              </w:rPr>
              <w:t>.</w:t>
            </w:r>
          </w:p>
          <w:p w:rsidR="009A45C8" w:rsidRPr="0056006E" w:rsidRDefault="009A45C8" w:rsidP="00E426F3">
            <w:pPr>
              <w:tabs>
                <w:tab w:val="left" w:pos="495"/>
                <w:tab w:val="left" w:pos="5657"/>
              </w:tabs>
              <w:ind w:right="153" w:firstLine="660"/>
              <w:jc w:val="both"/>
            </w:pPr>
            <w:r w:rsidRPr="0056006E">
              <w:rPr>
                <w:i/>
                <w:color w:val="000000"/>
              </w:rPr>
              <w:t xml:space="preserve">Участник </w:t>
            </w:r>
            <w:r w:rsidR="007A0380" w:rsidRPr="0056006E">
              <w:rPr>
                <w:i/>
                <w:color w:val="000000"/>
              </w:rPr>
              <w:t>аукциона</w:t>
            </w:r>
            <w:r w:rsidRPr="0056006E">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w:t>
            </w:r>
            <w:r w:rsidRPr="0056006E">
              <w:rPr>
                <w:i/>
                <w:color w:val="000000"/>
              </w:rPr>
              <w:lastRenderedPageBreak/>
              <w:t xml:space="preserve">промышленные образцы, наименование места происхождения товара или наименование </w:t>
            </w:r>
            <w:r w:rsidR="00E426F3" w:rsidRPr="0056006E">
              <w:rPr>
                <w:i/>
              </w:rPr>
              <w:t>изготовителя</w:t>
            </w:r>
            <w:r w:rsidRPr="0056006E">
              <w:rPr>
                <w:i/>
                <w:color w:val="000000"/>
              </w:rPr>
              <w:t xml:space="preserve">, носят лишь рекомендательный, а не обязательный характер. Участник </w:t>
            </w:r>
            <w:r w:rsidR="007A0380" w:rsidRPr="0056006E">
              <w:rPr>
                <w:i/>
                <w:color w:val="000000"/>
              </w:rPr>
              <w:t>аукциона</w:t>
            </w:r>
            <w:r w:rsidRPr="0056006E">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56006E">
              <w:rPr>
                <w:i/>
                <w:color w:val="000000"/>
              </w:rPr>
              <w:t>товар иных изготовителей</w:t>
            </w:r>
            <w:r w:rsidRPr="0056006E">
              <w:rPr>
                <w:i/>
                <w:color w:val="00000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298" w:name="_Ref320274312"/>
          </w:p>
        </w:tc>
        <w:bookmarkEnd w:id="298"/>
        <w:tc>
          <w:tcPr>
            <w:tcW w:w="3228" w:type="dxa"/>
          </w:tcPr>
          <w:p w:rsidR="009A45C8" w:rsidRPr="0056006E" w:rsidRDefault="009A45C8" w:rsidP="005554DE">
            <w:pPr>
              <w:tabs>
                <w:tab w:val="num" w:pos="960"/>
                <w:tab w:val="num" w:pos="2564"/>
              </w:tabs>
              <w:overflowPunct w:val="0"/>
              <w:autoSpaceDE w:val="0"/>
              <w:autoSpaceDN w:val="0"/>
              <w:adjustRightInd w:val="0"/>
              <w:ind w:right="153"/>
              <w:jc w:val="both"/>
              <w:rPr>
                <w:bCs/>
              </w:rPr>
            </w:pPr>
            <w:r w:rsidRPr="0056006E">
              <w:rPr>
                <w:bCs/>
              </w:rPr>
              <w:t>Документы, подтверждающие соответствие требованиям, предъявляемым участникам аукциона</w:t>
            </w:r>
            <w:r w:rsidR="005554DE" w:rsidRPr="0056006E">
              <w:rPr>
                <w:bCs/>
                <w:i/>
              </w:rPr>
              <w:t>,</w:t>
            </w:r>
            <w:r w:rsidRPr="0056006E">
              <w:rPr>
                <w:bCs/>
                <w:i/>
              </w:rPr>
              <w:t xml:space="preserve"> привлекаемым поставщикам/ субподрядчикам/ соисполнителям</w:t>
            </w:r>
            <w:r w:rsidR="00F67DB7" w:rsidRPr="0056006E">
              <w:rPr>
                <w:bCs/>
                <w:i/>
              </w:rPr>
              <w:t xml:space="preserve">, </w:t>
            </w:r>
            <w:r w:rsidR="00F67DB7" w:rsidRPr="0056006E">
              <w:rPr>
                <w:i/>
              </w:rPr>
              <w:t>головным изготовителям (в соответствии с Р 50-605-80-93) оборудования</w:t>
            </w:r>
            <w:r w:rsidRPr="0056006E">
              <w:rPr>
                <w:bCs/>
                <w:i/>
              </w:rPr>
              <w:t xml:space="preserve"> [при предъявлении к ним соответствующих требований</w:t>
            </w:r>
            <w:r w:rsidRPr="0056006E">
              <w:rPr>
                <w:bCs/>
              </w:rPr>
              <w:t xml:space="preserve"> и включаемые участником в состав заявки на участие в аукционе </w:t>
            </w:r>
            <w:r w:rsidRPr="0056006E">
              <w:rPr>
                <w:bCs/>
                <w:i/>
              </w:rPr>
              <w:t>[в случае требования по лотам различных документов – c указанием номеров лотов, для которых эти документы необходимо предоставить]</w:t>
            </w:r>
            <w:r w:rsidRPr="0056006E">
              <w:rPr>
                <w:bCs/>
              </w:rPr>
              <w:t xml:space="preserve"> </w:t>
            </w:r>
          </w:p>
        </w:tc>
        <w:tc>
          <w:tcPr>
            <w:tcW w:w="10664" w:type="dxa"/>
          </w:tcPr>
          <w:p w:rsidR="009A45C8" w:rsidRPr="0056006E" w:rsidRDefault="009A45C8" w:rsidP="009A18EF">
            <w:pPr>
              <w:widowControl w:val="0"/>
              <w:numPr>
                <w:ilvl w:val="0"/>
                <w:numId w:val="44"/>
              </w:numPr>
              <w:tabs>
                <w:tab w:val="left" w:pos="636"/>
              </w:tabs>
              <w:adjustRightInd w:val="0"/>
              <w:ind w:left="0" w:right="153" w:firstLine="660"/>
              <w:jc w:val="both"/>
              <w:textAlignment w:val="baseline"/>
            </w:pPr>
            <w:bookmarkStart w:id="299" w:name="_Ref319839099"/>
            <w:r w:rsidRPr="0056006E">
              <w:rPr>
                <w:bCs/>
              </w:rPr>
              <w:t>Документы, подтверждающие соответствие т</w:t>
            </w:r>
            <w:r w:rsidRPr="0056006E">
              <w:t>ребованиям, предъявляемым участникам аукциона</w:t>
            </w:r>
            <w:r w:rsidR="005554DE" w:rsidRPr="0056006E">
              <w:rPr>
                <w:i/>
              </w:rPr>
              <w:t>,</w:t>
            </w:r>
            <w:r w:rsidRPr="0056006E">
              <w:rPr>
                <w:i/>
              </w:rPr>
              <w:t xml:space="preserve"> привлекаемым поставщикам/ субподрядчикам/ соисполнителям [при предъявлении к ним соответствующих требований]</w:t>
            </w:r>
            <w:r w:rsidRPr="0056006E">
              <w:t>:</w:t>
            </w:r>
            <w:bookmarkEnd w:id="299"/>
          </w:p>
          <w:p w:rsidR="009A45C8" w:rsidRPr="0056006E" w:rsidRDefault="009A45C8" w:rsidP="009A18EF">
            <w:pPr>
              <w:numPr>
                <w:ilvl w:val="0"/>
                <w:numId w:val="45"/>
              </w:numPr>
              <w:tabs>
                <w:tab w:val="left" w:pos="778"/>
              </w:tabs>
              <w:ind w:left="0" w:right="153" w:firstLine="660"/>
              <w:jc w:val="both"/>
            </w:pPr>
            <w:bookmarkStart w:id="300" w:name="_Ref320273765"/>
            <w:r w:rsidRPr="0056006E">
              <w:t>документы, указанные в пункте </w:t>
            </w:r>
            <w:r w:rsidRPr="0056006E">
              <w:fldChar w:fldCharType="begin"/>
            </w:r>
            <w:r w:rsidRPr="0056006E">
              <w:instrText xml:space="preserve"> REF _Ref317256545 \r \h </w:instrText>
            </w:r>
            <w:r w:rsidR="009861D0" w:rsidRPr="0056006E">
              <w:instrText xml:space="preserve"> \* MERGEFORMAT </w:instrText>
            </w:r>
            <w:r w:rsidRPr="0056006E">
              <w:fldChar w:fldCharType="separate"/>
            </w:r>
            <w:r w:rsidR="00CA5FF5">
              <w:t>3.3</w:t>
            </w:r>
            <w:r w:rsidRPr="0056006E">
              <w:fldChar w:fldCharType="end"/>
            </w:r>
            <w:r w:rsidRPr="0056006E">
              <w:t xml:space="preserve"> настоящей аукционной документации;</w:t>
            </w:r>
            <w:bookmarkEnd w:id="300"/>
          </w:p>
          <w:p w:rsidR="00BC6A7E" w:rsidRPr="0056006E" w:rsidRDefault="00BC6A7E" w:rsidP="009A18EF">
            <w:pPr>
              <w:numPr>
                <w:ilvl w:val="0"/>
                <w:numId w:val="45"/>
              </w:numPr>
              <w:tabs>
                <w:tab w:val="left" w:pos="778"/>
              </w:tabs>
              <w:ind w:left="0" w:right="153" w:firstLine="660"/>
              <w:jc w:val="both"/>
            </w:pPr>
            <w:bookmarkStart w:id="301" w:name="_Ref399346283"/>
            <w:r w:rsidRPr="0056006E">
              <w:t xml:space="preserve">документы, указанные в </w:t>
            </w:r>
            <w:r w:rsidRPr="0056006E">
              <w:rPr>
                <w:u w:val="single"/>
              </w:rPr>
              <w:t>пункте 14 раздела 5 «Информационная карта запроса предложений»</w:t>
            </w:r>
            <w:r w:rsidRPr="0056006E">
              <w:t xml:space="preserve"> настоящей документации по запросу предложений;</w:t>
            </w:r>
            <w:bookmarkEnd w:id="301"/>
          </w:p>
          <w:p w:rsidR="000F49C2" w:rsidRPr="0056006E" w:rsidRDefault="000F49C2" w:rsidP="009A18EF">
            <w:pPr>
              <w:numPr>
                <w:ilvl w:val="0"/>
                <w:numId w:val="45"/>
              </w:numPr>
              <w:tabs>
                <w:tab w:val="left" w:pos="778"/>
              </w:tabs>
              <w:ind w:left="0" w:right="153" w:firstLine="660"/>
              <w:jc w:val="both"/>
            </w:pPr>
            <w:bookmarkStart w:id="302" w:name="_Ref319493337"/>
            <w:bookmarkStart w:id="303" w:name="_Ref319493636"/>
            <w:r w:rsidRPr="0056006E">
              <w:t>документы, подтверждающие сведения о цепочке собственников, включая бенефициаров (в том числе конечных)</w:t>
            </w:r>
            <w:bookmarkEnd w:id="302"/>
            <w:r w:rsidRPr="0056006E">
              <w:t>;</w:t>
            </w:r>
            <w:bookmarkEnd w:id="303"/>
          </w:p>
          <w:p w:rsidR="00B41B61" w:rsidRPr="0056006E" w:rsidRDefault="00B41B61" w:rsidP="00B41B61">
            <w:pPr>
              <w:numPr>
                <w:ilvl w:val="0"/>
                <w:numId w:val="45"/>
              </w:numPr>
              <w:tabs>
                <w:tab w:val="left" w:pos="778"/>
              </w:tabs>
              <w:ind w:left="0" w:right="153" w:firstLine="660"/>
              <w:jc w:val="both"/>
              <w:rPr>
                <w:bCs/>
              </w:rPr>
            </w:pPr>
            <w:bookmarkStart w:id="304" w:name="_Ref399346610"/>
            <w:r w:rsidRPr="0056006E">
              <w:t>Если участник не является изготовителем предлагаемого товара (по номенклатуре спецификации Тома 2 «Техническая часть»):</w:t>
            </w:r>
            <w:bookmarkEnd w:id="304"/>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56006E">
              <w:rPr>
                <w:sz w:val="24"/>
                <w:szCs w:val="24"/>
              </w:rPr>
              <w:t xml:space="preserve">документы, </w:t>
            </w:r>
            <w:r w:rsidRPr="0056006E">
              <w:rPr>
                <w:bCs w:val="0"/>
                <w:snapToGrid/>
                <w:sz w:val="24"/>
                <w:szCs w:val="24"/>
              </w:rPr>
              <w:t>подтверждающие</w:t>
            </w:r>
            <w:r w:rsidRPr="0056006E">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B41B61" w:rsidRPr="0056006E" w:rsidRDefault="00B41B61" w:rsidP="00B41B61">
            <w:pPr>
              <w:tabs>
                <w:tab w:val="left" w:pos="778"/>
              </w:tabs>
              <w:ind w:right="153" w:firstLine="637"/>
              <w:jc w:val="both"/>
            </w:pPr>
            <w:r w:rsidRPr="0056006E">
              <w:t xml:space="preserve">и/или </w:t>
            </w:r>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56006E">
              <w:rPr>
                <w:sz w:val="24"/>
                <w:szCs w:val="24"/>
              </w:rPr>
              <w:t>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в том числе подтверждения гарантийных обязательств, проведения шеф-монтажа и/или шеф-наладки, в срок и на условиях настоящей аукционной документации,</w:t>
            </w:r>
            <w:r w:rsidRPr="0056006E">
              <w:rPr>
                <w:b/>
                <w:i/>
                <w:sz w:val="24"/>
                <w:szCs w:val="24"/>
              </w:rPr>
              <w:t xml:space="preserve"> </w:t>
            </w:r>
            <w:r w:rsidRPr="0056006E">
              <w:rPr>
                <w:sz w:val="24"/>
                <w:szCs w:val="24"/>
              </w:rPr>
              <w:t>а именно: свидетельство в соответствии с инструкциями, приведенными в настоящей аукционной документации (раздел </w:t>
            </w:r>
            <w:r w:rsidRPr="0056006E">
              <w:rPr>
                <w:sz w:val="24"/>
                <w:szCs w:val="24"/>
              </w:rPr>
              <w:fldChar w:fldCharType="begin"/>
            </w:r>
            <w:r w:rsidRPr="0056006E">
              <w:rPr>
                <w:sz w:val="24"/>
                <w:szCs w:val="24"/>
              </w:rPr>
              <w:instrText xml:space="preserve"> REF _Ref317259097 \r \h  \* MERGEFORMAT </w:instrText>
            </w:r>
            <w:r w:rsidRPr="0056006E">
              <w:rPr>
                <w:sz w:val="24"/>
                <w:szCs w:val="24"/>
              </w:rPr>
            </w:r>
            <w:r w:rsidRPr="0056006E">
              <w:rPr>
                <w:sz w:val="24"/>
                <w:szCs w:val="24"/>
              </w:rPr>
              <w:fldChar w:fldCharType="separate"/>
            </w:r>
            <w:r w:rsidR="00CA5FF5">
              <w:rPr>
                <w:sz w:val="24"/>
                <w:szCs w:val="24"/>
              </w:rPr>
              <w:t>6</w:t>
            </w:r>
            <w:r w:rsidRPr="0056006E">
              <w:rPr>
                <w:sz w:val="24"/>
                <w:szCs w:val="24"/>
              </w:rPr>
              <w:fldChar w:fldCharType="end"/>
            </w:r>
            <w:r w:rsidRPr="0056006E">
              <w:rPr>
                <w:sz w:val="24"/>
                <w:szCs w:val="24"/>
              </w:rPr>
              <w:t xml:space="preserve">, соответствующая </w:t>
            </w:r>
            <w:hyperlink w:anchor="_ПОДТВЕРЖДЕНИЕ_ПРАВА_ПОСТАВКИ" w:history="1">
              <w:r w:rsidRPr="0056006E">
                <w:rPr>
                  <w:rStyle w:val="afa"/>
                  <w:color w:val="auto"/>
                  <w:sz w:val="24"/>
                  <w:szCs w:val="24"/>
                </w:rPr>
                <w:t>форма</w:t>
              </w:r>
            </w:hyperlink>
            <w:r w:rsidRPr="0056006E">
              <w:rPr>
                <w:sz w:val="24"/>
                <w:szCs w:val="24"/>
              </w:rPr>
              <w:t>)</w:t>
            </w:r>
          </w:p>
          <w:p w:rsidR="00B41B61" w:rsidRPr="0056006E" w:rsidRDefault="00B41B61" w:rsidP="00B41B61">
            <w:pPr>
              <w:tabs>
                <w:tab w:val="left" w:pos="778"/>
              </w:tabs>
              <w:ind w:right="153" w:firstLine="637"/>
              <w:jc w:val="both"/>
            </w:pPr>
            <w:r w:rsidRPr="0056006E">
              <w:t xml:space="preserve">и/или </w:t>
            </w:r>
          </w:p>
          <w:p w:rsidR="00B41B61" w:rsidRPr="0056006E" w:rsidRDefault="00B41B61" w:rsidP="00B41B6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56006E">
              <w:rPr>
                <w:sz w:val="24"/>
                <w:szCs w:val="24"/>
              </w:rPr>
              <w:t>документы его полномочного представителя, подтверждающие согласие такого полномочного представителя</w:t>
            </w:r>
            <w:r w:rsidRPr="0056006E">
              <w:rPr>
                <w:bCs w:val="0"/>
                <w:snapToGrid/>
                <w:sz w:val="24"/>
                <w:szCs w:val="24"/>
              </w:rPr>
              <w:t xml:space="preserve"> </w:t>
            </w:r>
            <w:r w:rsidRPr="0056006E">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в том числе подтверждения гарантийных обязательств, </w:t>
            </w:r>
            <w:r w:rsidRPr="0056006E">
              <w:rPr>
                <w:sz w:val="24"/>
                <w:szCs w:val="24"/>
              </w:rPr>
              <w:lastRenderedPageBreak/>
              <w:t>проведения шеф-монтажа и/или шеф-наладки, в срок и на условиях настоящей аукционной документации,</w:t>
            </w:r>
            <w:r w:rsidRPr="0056006E">
              <w:rPr>
                <w:b/>
                <w:i/>
                <w:sz w:val="24"/>
                <w:szCs w:val="24"/>
              </w:rPr>
              <w:t xml:space="preserve"> </w:t>
            </w:r>
            <w:r w:rsidRPr="0056006E">
              <w:rPr>
                <w:sz w:val="24"/>
                <w:szCs w:val="24"/>
              </w:rPr>
              <w:t xml:space="preserve">а именно: </w:t>
            </w:r>
          </w:p>
          <w:p w:rsidR="00B41B61" w:rsidRPr="0056006E" w:rsidRDefault="00B41B61" w:rsidP="00B41B61">
            <w:pPr>
              <w:pStyle w:val="affe"/>
              <w:numPr>
                <w:ilvl w:val="0"/>
                <w:numId w:val="87"/>
              </w:numPr>
              <w:tabs>
                <w:tab w:val="left" w:pos="778"/>
              </w:tabs>
              <w:ind w:right="153"/>
              <w:jc w:val="both"/>
              <w:rPr>
                <w:rFonts w:ascii="Times New Roman" w:hAnsi="Times New Roman"/>
                <w:sz w:val="24"/>
                <w:szCs w:val="24"/>
              </w:rPr>
            </w:pPr>
            <w:r w:rsidRPr="0056006E">
              <w:rPr>
                <w:rFonts w:ascii="Times New Roman" w:hAnsi="Times New Roman"/>
                <w:sz w:val="24"/>
                <w:szCs w:val="24"/>
              </w:rPr>
              <w:t>копии дилерских договоров и/или копии дистрибьюторских договоров и т.п.</w:t>
            </w:r>
          </w:p>
          <w:p w:rsidR="009A45C8" w:rsidRPr="0056006E" w:rsidRDefault="009A45C8" w:rsidP="009A45C8">
            <w:pPr>
              <w:widowControl w:val="0"/>
              <w:tabs>
                <w:tab w:val="left" w:pos="648"/>
              </w:tabs>
              <w:adjustRightInd w:val="0"/>
              <w:ind w:right="153" w:firstLine="660"/>
              <w:jc w:val="both"/>
              <w:textAlignment w:val="baseline"/>
            </w:pPr>
            <w:r w:rsidRPr="0056006E">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56006E" w:rsidRDefault="009A45C8" w:rsidP="009A45C8">
            <w:pPr>
              <w:widowControl w:val="0"/>
              <w:adjustRightInd w:val="0"/>
              <w:ind w:right="153" w:firstLine="660"/>
              <w:jc w:val="both"/>
              <w:textAlignment w:val="baseline"/>
            </w:pPr>
            <w:r w:rsidRPr="0056006E">
              <w:t>Все указанные документы прилагаются участником к заявке на участие в аукционе.</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05" w:name="_Ref320274316"/>
          </w:p>
        </w:tc>
        <w:bookmarkEnd w:id="305"/>
        <w:tc>
          <w:tcPr>
            <w:tcW w:w="3228" w:type="dxa"/>
          </w:tcPr>
          <w:p w:rsidR="009A45C8" w:rsidRPr="0056006E" w:rsidRDefault="009A45C8" w:rsidP="009A45C8">
            <w:pPr>
              <w:overflowPunct w:val="0"/>
              <w:autoSpaceDE w:val="0"/>
              <w:autoSpaceDN w:val="0"/>
              <w:adjustRightInd w:val="0"/>
              <w:ind w:right="153"/>
              <w:rPr>
                <w:bCs/>
              </w:rPr>
            </w:pPr>
            <w:r w:rsidRPr="0056006E">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56006E" w:rsidRDefault="009A45C8" w:rsidP="00627949">
            <w:pPr>
              <w:tabs>
                <w:tab w:val="left" w:pos="353"/>
              </w:tabs>
              <w:overflowPunct w:val="0"/>
              <w:autoSpaceDE w:val="0"/>
              <w:autoSpaceDN w:val="0"/>
              <w:adjustRightInd w:val="0"/>
              <w:ind w:right="153"/>
              <w:jc w:val="both"/>
              <w:rPr>
                <w:bCs/>
              </w:rPr>
            </w:pPr>
            <w:r w:rsidRPr="0056006E">
              <w:rPr>
                <w:bCs/>
              </w:rPr>
              <w:t>Заявка на участие в аукционе состоит из двух частей.</w:t>
            </w:r>
          </w:p>
          <w:p w:rsidR="009A45C8" w:rsidRPr="0056006E"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6" w:name="_Ref319837991"/>
            <w:r w:rsidRPr="0056006E">
              <w:rPr>
                <w:bCs/>
              </w:rPr>
              <w:t>Состав первой части заявки на участие в аукционе:</w:t>
            </w:r>
            <w:bookmarkEnd w:id="306"/>
          </w:p>
          <w:p w:rsidR="009A45C8" w:rsidRPr="0056006E"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7" w:name="_Ref319837698"/>
            <w:bookmarkStart w:id="308" w:name="_Ref319837971"/>
            <w:r w:rsidRPr="0056006E">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CA5FF5">
              <w:t>6</w:t>
            </w:r>
            <w:r w:rsidR="00783BC5" w:rsidRPr="0056006E">
              <w:fldChar w:fldCharType="end"/>
            </w:r>
            <w:r w:rsidRPr="0056006E">
              <w:rPr>
                <w:bCs/>
              </w:rPr>
              <w:t>,</w:t>
            </w:r>
            <w:r w:rsidR="00CF6918" w:rsidRPr="0056006E">
              <w:rPr>
                <w:bCs/>
              </w:rPr>
              <w:t xml:space="preserve"> </w:t>
            </w:r>
            <w:hyperlink w:anchor="_ЧАСТЬ_1_ЗАЯВКИ" w:history="1">
              <w:r w:rsidR="00CF6918" w:rsidRPr="0056006E">
                <w:rPr>
                  <w:rStyle w:val="afa"/>
                  <w:bCs/>
                </w:rPr>
                <w:t>Форма 1</w:t>
              </w:r>
            </w:hyperlink>
            <w:r w:rsidRPr="0056006E">
              <w:rPr>
                <w:bCs/>
              </w:rPr>
              <w:t>)</w:t>
            </w:r>
            <w:bookmarkEnd w:id="307"/>
            <w:r w:rsidR="000F49C2" w:rsidRPr="0056006E">
              <w:rPr>
                <w:bCs/>
              </w:rPr>
              <w:t>,</w:t>
            </w:r>
            <w:bookmarkEnd w:id="308"/>
          </w:p>
          <w:p w:rsidR="009A45C8" w:rsidRPr="0056006E"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9" w:name="_Ref352326469"/>
            <w:r w:rsidRPr="0056006E">
              <w:rPr>
                <w:bCs/>
              </w:rPr>
              <w:t>техническое предложение</w:t>
            </w:r>
            <w:r w:rsidR="00EB0933" w:rsidRPr="0056006E">
              <w:rPr>
                <w:bCs/>
              </w:rPr>
              <w:t>,</w:t>
            </w:r>
            <w:r w:rsidRPr="0056006E">
              <w:rPr>
                <w:bCs/>
              </w:rPr>
              <w:t xml:space="preserve"> </w:t>
            </w:r>
            <w:r w:rsidR="00EB0933" w:rsidRPr="0056006E">
              <w:rPr>
                <w:rFonts w:eastAsia="Calibri"/>
              </w:rPr>
              <w:t>подтверждающее выполнение каждого технического требования (</w:t>
            </w:r>
            <w:r w:rsidR="00EB0933" w:rsidRPr="0056006E">
              <w:rPr>
                <w:rFonts w:eastAsia="Calibri"/>
                <w:iCs/>
              </w:rPr>
              <w:t>том 2</w:t>
            </w:r>
            <w:r w:rsidR="00EB0933" w:rsidRPr="0056006E">
              <w:rPr>
                <w:rFonts w:eastAsia="Calibri"/>
              </w:rPr>
              <w:t xml:space="preserve">), </w:t>
            </w:r>
            <w:r w:rsidRPr="0056006E">
              <w:rPr>
                <w:bCs/>
              </w:rPr>
              <w:t xml:space="preserve">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CA5FF5">
              <w:t>6</w:t>
            </w:r>
            <w:r w:rsidR="00783BC5" w:rsidRPr="0056006E">
              <w:fldChar w:fldCharType="end"/>
            </w:r>
            <w:r w:rsidRPr="0056006E">
              <w:rPr>
                <w:bCs/>
              </w:rPr>
              <w:t>,</w:t>
            </w:r>
            <w:r w:rsidR="00CF6918" w:rsidRPr="0056006E">
              <w:rPr>
                <w:bCs/>
              </w:rPr>
              <w:t xml:space="preserve"> </w:t>
            </w:r>
            <w:hyperlink w:anchor="_Техническое_предложение_(Форма" w:history="1">
              <w:r w:rsidR="006F76E7" w:rsidRPr="0056006E">
                <w:rPr>
                  <w:rStyle w:val="afa"/>
                  <w:bCs/>
                </w:rPr>
                <w:t>Форма 2</w:t>
              </w:r>
            </w:hyperlink>
            <w:r w:rsidRPr="0056006E">
              <w:rPr>
                <w:bCs/>
              </w:rPr>
              <w:t>)</w:t>
            </w:r>
            <w:bookmarkEnd w:id="309"/>
            <w:r w:rsidR="004224B3" w:rsidRPr="0056006E">
              <w:rPr>
                <w:bCs/>
              </w:rPr>
              <w:t>.</w:t>
            </w:r>
          </w:p>
          <w:p w:rsidR="004C03EE" w:rsidRPr="0056006E" w:rsidRDefault="004C03EE" w:rsidP="004C03EE">
            <w:pPr>
              <w:pStyle w:val="Times12"/>
              <w:tabs>
                <w:tab w:val="left" w:pos="0"/>
                <w:tab w:val="left" w:pos="1140"/>
                <w:tab w:val="num" w:pos="2564"/>
              </w:tabs>
              <w:ind w:right="153" w:firstLine="669"/>
              <w:rPr>
                <w:szCs w:val="24"/>
              </w:rPr>
            </w:pPr>
            <w:r w:rsidRPr="0056006E">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w:t>
            </w:r>
            <w:r w:rsidRPr="0056006E">
              <w:rPr>
                <w:szCs w:val="24"/>
                <w:u w:val="single"/>
              </w:rPr>
              <w:t xml:space="preserve">пунктах </w:t>
            </w:r>
            <w:r w:rsidRPr="0056006E">
              <w:rPr>
                <w:szCs w:val="24"/>
                <w:u w:val="single"/>
              </w:rPr>
              <w:fldChar w:fldCharType="begin"/>
            </w:r>
            <w:r w:rsidRPr="0056006E">
              <w:rPr>
                <w:szCs w:val="24"/>
                <w:u w:val="single"/>
              </w:rPr>
              <w:instrText xml:space="preserve"> REF _Ref389208629 \r \h </w:instrText>
            </w:r>
            <w:r w:rsidR="004C5A2F" w:rsidRPr="0056006E">
              <w:rPr>
                <w:szCs w:val="24"/>
                <w:u w:val="single"/>
              </w:rPr>
              <w:instrText xml:space="preserve"> \* MERGEFORMAT </w:instrText>
            </w:r>
            <w:r w:rsidRPr="0056006E">
              <w:rPr>
                <w:szCs w:val="24"/>
                <w:u w:val="single"/>
              </w:rPr>
            </w:r>
            <w:r w:rsidRPr="0056006E">
              <w:rPr>
                <w:szCs w:val="24"/>
                <w:u w:val="single"/>
              </w:rPr>
              <w:fldChar w:fldCharType="separate"/>
            </w:r>
            <w:r w:rsidR="00CA5FF5">
              <w:rPr>
                <w:szCs w:val="24"/>
                <w:u w:val="single"/>
              </w:rPr>
              <w:t>14.1.3</w:t>
            </w:r>
            <w:r w:rsidRPr="0056006E">
              <w:rPr>
                <w:szCs w:val="24"/>
                <w:u w:val="single"/>
              </w:rPr>
              <w:fldChar w:fldCharType="end"/>
            </w:r>
            <w:r w:rsidRPr="0056006E">
              <w:rPr>
                <w:szCs w:val="24"/>
                <w:u w:val="single"/>
              </w:rPr>
              <w:t xml:space="preserve">, </w:t>
            </w:r>
            <w:r w:rsidRPr="0056006E">
              <w:rPr>
                <w:szCs w:val="24"/>
                <w:u w:val="single"/>
              </w:rPr>
              <w:fldChar w:fldCharType="begin"/>
            </w:r>
            <w:r w:rsidRPr="0056006E">
              <w:rPr>
                <w:szCs w:val="24"/>
                <w:u w:val="single"/>
              </w:rPr>
              <w:instrText xml:space="preserve"> REF _Ref395020953 \r \h </w:instrText>
            </w:r>
            <w:r w:rsidR="004C5A2F" w:rsidRPr="0056006E">
              <w:rPr>
                <w:szCs w:val="24"/>
                <w:u w:val="single"/>
              </w:rPr>
              <w:instrText xml:space="preserve"> \* MERGEFORMAT </w:instrText>
            </w:r>
            <w:r w:rsidRPr="0056006E">
              <w:rPr>
                <w:szCs w:val="24"/>
                <w:u w:val="single"/>
              </w:rPr>
            </w:r>
            <w:r w:rsidRPr="0056006E">
              <w:rPr>
                <w:szCs w:val="24"/>
                <w:u w:val="single"/>
              </w:rPr>
              <w:fldChar w:fldCharType="separate"/>
            </w:r>
            <w:r w:rsidR="00CA5FF5">
              <w:rPr>
                <w:szCs w:val="24"/>
                <w:u w:val="single"/>
              </w:rPr>
              <w:t>14.2.2</w:t>
            </w:r>
            <w:r w:rsidRPr="0056006E">
              <w:rPr>
                <w:szCs w:val="24"/>
                <w:u w:val="single"/>
              </w:rPr>
              <w:fldChar w:fldCharType="end"/>
            </w:r>
            <w:r w:rsidRPr="0056006E">
              <w:rPr>
                <w:szCs w:val="24"/>
                <w:u w:val="single"/>
              </w:rPr>
              <w:t> раздела </w:t>
            </w:r>
            <w:r w:rsidRPr="0056006E">
              <w:rPr>
                <w:szCs w:val="24"/>
                <w:u w:val="single"/>
              </w:rPr>
              <w:fldChar w:fldCharType="begin"/>
            </w:r>
            <w:r w:rsidRPr="0056006E">
              <w:rPr>
                <w:szCs w:val="24"/>
                <w:u w:val="single"/>
              </w:rPr>
              <w:instrText xml:space="preserve"> REF _Ref317257480 \r \h  \* MERGEFORMAT </w:instrText>
            </w:r>
            <w:r w:rsidRPr="0056006E">
              <w:rPr>
                <w:szCs w:val="24"/>
                <w:u w:val="single"/>
              </w:rPr>
            </w:r>
            <w:r w:rsidRPr="0056006E">
              <w:rPr>
                <w:szCs w:val="24"/>
                <w:u w:val="single"/>
              </w:rPr>
              <w:fldChar w:fldCharType="separate"/>
            </w:r>
            <w:r w:rsidR="00CA5FF5">
              <w:rPr>
                <w:szCs w:val="24"/>
                <w:u w:val="single"/>
              </w:rPr>
              <w:t>5</w:t>
            </w:r>
            <w:r w:rsidRPr="0056006E">
              <w:rPr>
                <w:szCs w:val="24"/>
                <w:u w:val="single"/>
              </w:rPr>
              <w:fldChar w:fldCharType="end"/>
            </w:r>
            <w:r w:rsidRPr="0056006E">
              <w:rPr>
                <w:szCs w:val="24"/>
                <w:u w:val="single"/>
              </w:rPr>
              <w:t xml:space="preserve"> «Информационная карта аукциона»</w:t>
            </w:r>
            <w:r w:rsidRPr="0056006E">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C03EE" w:rsidRPr="0056006E" w:rsidRDefault="004C03EE" w:rsidP="004C03EE">
            <w:pPr>
              <w:widowControl w:val="0"/>
              <w:tabs>
                <w:tab w:val="left" w:pos="353"/>
              </w:tabs>
              <w:overflowPunct w:val="0"/>
              <w:autoSpaceDE w:val="0"/>
              <w:autoSpaceDN w:val="0"/>
              <w:adjustRightInd w:val="0"/>
              <w:ind w:right="153"/>
              <w:jc w:val="both"/>
              <w:textAlignment w:val="baseline"/>
              <w:rPr>
                <w:bCs/>
              </w:rPr>
            </w:pPr>
          </w:p>
          <w:p w:rsidR="009A45C8" w:rsidRPr="0056006E"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10" w:name="_Ref319839320"/>
            <w:r w:rsidRPr="0056006E">
              <w:rPr>
                <w:bCs/>
              </w:rPr>
              <w:t>Состав второй части заявки на участие в аукционе:</w:t>
            </w:r>
            <w:bookmarkEnd w:id="310"/>
          </w:p>
          <w:p w:rsidR="009A45C8" w:rsidRPr="0056006E"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56006E">
              <w:fldChar w:fldCharType="begin"/>
            </w:r>
            <w:r w:rsidR="00783BC5" w:rsidRPr="0056006E">
              <w:instrText xml:space="preserve"> REF _Ref317259097 \r \h  \* MERGEFORMAT </w:instrText>
            </w:r>
            <w:r w:rsidR="00783BC5" w:rsidRPr="0056006E">
              <w:fldChar w:fldCharType="separate"/>
            </w:r>
            <w:r w:rsidR="00CA5FF5">
              <w:t>6</w:t>
            </w:r>
            <w:r w:rsidR="00783BC5" w:rsidRPr="0056006E">
              <w:fldChar w:fldCharType="end"/>
            </w:r>
            <w:r w:rsidRPr="0056006E">
              <w:rPr>
                <w:bCs/>
              </w:rPr>
              <w:t>,</w:t>
            </w:r>
            <w:r w:rsidR="006F76E7" w:rsidRPr="0056006E">
              <w:rPr>
                <w:bCs/>
              </w:rPr>
              <w:t xml:space="preserve"> соответствующая </w:t>
            </w:r>
            <w:hyperlink w:anchor="_ЧАСТЬ_2_ЗАЯВКИ" w:history="1">
              <w:r w:rsidR="006F76E7" w:rsidRPr="0056006E">
                <w:rPr>
                  <w:bCs/>
                  <w:color w:val="0000FF"/>
                  <w:u w:val="single"/>
                </w:rPr>
                <w:t>форма</w:t>
              </w:r>
            </w:hyperlink>
            <w:r w:rsidRPr="0056006E">
              <w:rPr>
                <w:bCs/>
              </w:rPr>
              <w:t>);</w:t>
            </w:r>
          </w:p>
          <w:p w:rsidR="00AA5169" w:rsidRPr="0056006E"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анкета (</w:t>
            </w:r>
            <w:r w:rsidRPr="0056006E">
              <w:rPr>
                <w:bCs/>
                <w:u w:val="single"/>
              </w:rPr>
              <w:t>раздел </w:t>
            </w:r>
            <w:r w:rsidRPr="0056006E">
              <w:rPr>
                <w:bCs/>
                <w:u w:val="single"/>
              </w:rPr>
              <w:fldChar w:fldCharType="begin"/>
            </w:r>
            <w:r w:rsidRPr="0056006E">
              <w:rPr>
                <w:bCs/>
                <w:u w:val="single"/>
              </w:rPr>
              <w:instrText xml:space="preserve"> REF _Ref317259149 \r \h </w:instrText>
            </w:r>
            <w:r w:rsidR="009861D0" w:rsidRPr="0056006E">
              <w:rPr>
                <w:bCs/>
                <w:u w:val="single"/>
              </w:rPr>
              <w:instrText xml:space="preserve"> \* MERGEFORMAT </w:instrText>
            </w:r>
            <w:r w:rsidRPr="0056006E">
              <w:rPr>
                <w:bCs/>
                <w:u w:val="single"/>
              </w:rPr>
            </w:r>
            <w:r w:rsidRPr="0056006E">
              <w:rPr>
                <w:bCs/>
                <w:u w:val="single"/>
              </w:rPr>
              <w:fldChar w:fldCharType="separate"/>
            </w:r>
            <w:r w:rsidR="00CA5FF5">
              <w:rPr>
                <w:bCs/>
                <w:u w:val="single"/>
              </w:rPr>
              <w:t>6</w:t>
            </w:r>
            <w:r w:rsidRPr="0056006E">
              <w:rPr>
                <w:bCs/>
                <w:u w:val="single"/>
              </w:rPr>
              <w:fldChar w:fldCharType="end"/>
            </w:r>
            <w:r w:rsidRPr="0056006E">
              <w:rPr>
                <w:bCs/>
                <w:u w:val="single"/>
              </w:rPr>
              <w:t xml:space="preserve">, </w:t>
            </w:r>
            <w:r w:rsidR="006F76E7" w:rsidRPr="0056006E">
              <w:rPr>
                <w:bCs/>
                <w:u w:val="single"/>
              </w:rPr>
              <w:t xml:space="preserve">соответствующая </w:t>
            </w:r>
            <w:hyperlink w:anchor="_АНКЕТА_УЧАСТНИКА_АУКЦИОНА" w:history="1">
              <w:r w:rsidR="006F76E7" w:rsidRPr="0056006E">
                <w:rPr>
                  <w:bCs/>
                  <w:color w:val="0000FF"/>
                  <w:u w:val="single"/>
                </w:rPr>
                <w:t>форма</w:t>
              </w:r>
            </w:hyperlink>
            <w:r w:rsidR="00AA5169" w:rsidRPr="0056006E">
              <w:rPr>
                <w:bCs/>
              </w:rPr>
              <w:t xml:space="preserve">): </w:t>
            </w:r>
            <w:r w:rsidR="00AA5169" w:rsidRPr="0056006E">
              <w:rPr>
                <w:bCs/>
                <w:u w:val="single"/>
              </w:rPr>
              <w:t>Таблица 1 «Сведения об участнике аукциона»</w:t>
            </w:r>
            <w:r w:rsidR="00AA5169" w:rsidRPr="0056006E">
              <w:rPr>
                <w:bCs/>
              </w:rPr>
              <w:t>,</w:t>
            </w:r>
            <w:r w:rsidRPr="0056006E">
              <w:rPr>
                <w:bCs/>
              </w:rPr>
              <w:t xml:space="preserve"> </w:t>
            </w:r>
            <w:r w:rsidRPr="0056006E">
              <w:rPr>
                <w:bCs/>
                <w:u w:val="single"/>
              </w:rPr>
              <w:t>Таблица 2 «Сведения о цепочке собственников, включая бенеф</w:t>
            </w:r>
            <w:r w:rsidR="00AA5169" w:rsidRPr="0056006E">
              <w:rPr>
                <w:bCs/>
                <w:u w:val="single"/>
              </w:rPr>
              <w:t>ициаров (в том числе конечных)»</w:t>
            </w:r>
            <w:r w:rsidR="00AA5169" w:rsidRPr="0056006E">
              <w:rPr>
                <w:bCs/>
              </w:rPr>
              <w:t>.</w:t>
            </w:r>
          </w:p>
          <w:p w:rsidR="00391BAD" w:rsidRPr="0056006E"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56006E">
              <w:rPr>
                <w:bCs/>
              </w:rPr>
              <w:t xml:space="preserve">Таблица 2 должна быть оформлена </w:t>
            </w:r>
            <w:r w:rsidR="009A45C8" w:rsidRPr="0056006E">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56006E">
              <w:rPr>
                <w:bCs/>
              </w:rPr>
              <w:t>.</w:t>
            </w:r>
          </w:p>
          <w:p w:rsidR="00391BAD" w:rsidRPr="0056006E" w:rsidRDefault="00391BAD" w:rsidP="00391BAD">
            <w:pPr>
              <w:pStyle w:val="Times12"/>
              <w:tabs>
                <w:tab w:val="left" w:pos="0"/>
                <w:tab w:val="left" w:pos="1140"/>
                <w:tab w:val="num" w:pos="2564"/>
              </w:tabs>
              <w:ind w:right="153" w:firstLine="669"/>
              <w:rPr>
                <w:szCs w:val="24"/>
              </w:rPr>
            </w:pPr>
            <w:r w:rsidRPr="0056006E">
              <w:rPr>
                <w:szCs w:val="24"/>
              </w:rPr>
              <w:lastRenderedPageBreak/>
              <w:t xml:space="preserve">Таблица </w:t>
            </w:r>
            <w:r w:rsidR="00AA5169" w:rsidRPr="0056006E">
              <w:rPr>
                <w:szCs w:val="24"/>
              </w:rPr>
              <w:t xml:space="preserve">2 </w:t>
            </w:r>
            <w:r w:rsidRPr="0056006E">
              <w:rPr>
                <w:szCs w:val="24"/>
              </w:rPr>
              <w:t xml:space="preserve">должна быть представлена в составе заявки на участие в </w:t>
            </w:r>
            <w:r w:rsidR="00CF3AFF" w:rsidRPr="0056006E">
              <w:rPr>
                <w:szCs w:val="24"/>
              </w:rPr>
              <w:t>аукционе</w:t>
            </w:r>
            <w:r w:rsidRPr="0056006E">
              <w:rPr>
                <w:szCs w:val="24"/>
              </w:rPr>
              <w:t xml:space="preserve"> в двух форматах</w:t>
            </w:r>
            <w:r w:rsidR="00AA5169" w:rsidRPr="0056006E">
              <w:rPr>
                <w:szCs w:val="24"/>
              </w:rPr>
              <w:t>:</w:t>
            </w:r>
            <w:r w:rsidRPr="0056006E">
              <w:rPr>
                <w:szCs w:val="24"/>
              </w:rPr>
              <w:t xml:space="preserve"> *.</w:t>
            </w:r>
            <w:r w:rsidRPr="0056006E">
              <w:rPr>
                <w:szCs w:val="24"/>
                <w:lang w:val="en-US"/>
              </w:rPr>
              <w:t>pdf</w:t>
            </w:r>
            <w:r w:rsidRPr="0056006E">
              <w:rPr>
                <w:szCs w:val="24"/>
              </w:rPr>
              <w:t xml:space="preserve"> и *.xls;</w:t>
            </w:r>
          </w:p>
          <w:p w:rsidR="004C03EE" w:rsidRPr="0056006E"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платежное поручение (квитанция), подтверждающее факт внесения денежных средств в качестве обеспечения заявки на участие в аукционе (подраздел </w:t>
            </w:r>
            <w:r w:rsidRPr="0056006E">
              <w:rPr>
                <w:bCs/>
              </w:rPr>
              <w:fldChar w:fldCharType="begin"/>
            </w:r>
            <w:r w:rsidRPr="0056006E">
              <w:rPr>
                <w:bCs/>
              </w:rPr>
              <w:instrText xml:space="preserve"> REF _Ref317258254 \r \h  \* MERGEFORMAT </w:instrText>
            </w:r>
            <w:r w:rsidRPr="0056006E">
              <w:rPr>
                <w:bCs/>
              </w:rPr>
            </w:r>
            <w:r w:rsidRPr="0056006E">
              <w:rPr>
                <w:bCs/>
              </w:rPr>
              <w:fldChar w:fldCharType="separate"/>
            </w:r>
            <w:r w:rsidR="00CA5FF5">
              <w:rPr>
                <w:bCs/>
              </w:rPr>
              <w:t>4.11</w:t>
            </w:r>
            <w:r w:rsidRPr="0056006E">
              <w:rPr>
                <w:bCs/>
              </w:rPr>
              <w:fldChar w:fldCharType="end"/>
            </w:r>
            <w:r w:rsidRPr="0056006E">
              <w:rPr>
                <w:bCs/>
              </w:rPr>
              <w:t>);</w:t>
            </w:r>
          </w:p>
          <w:p w:rsidR="004C03EE" w:rsidRPr="0056006E"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56006E">
              <w:rPr>
                <w:bCs/>
              </w:rPr>
              <w:t xml:space="preserve">документы, указанные в </w:t>
            </w:r>
            <w:r w:rsidRPr="0056006E">
              <w:rPr>
                <w:bCs/>
                <w:u w:val="single"/>
              </w:rPr>
              <w:t>пунктах </w:t>
            </w:r>
            <w:r w:rsidRPr="0056006E">
              <w:rPr>
                <w:bCs/>
                <w:u w:val="single"/>
              </w:rPr>
              <w:fldChar w:fldCharType="begin"/>
            </w:r>
            <w:r w:rsidRPr="0056006E">
              <w:rPr>
                <w:bCs/>
                <w:u w:val="single"/>
              </w:rPr>
              <w:instrText xml:space="preserve"> REF _Ref320273765 \r \h </w:instrText>
            </w:r>
            <w:r w:rsidR="004C5A2F" w:rsidRPr="0056006E">
              <w:rPr>
                <w:bCs/>
                <w:u w:val="single"/>
              </w:rPr>
              <w:instrText xml:space="preserve"> \* MERGEFORMAT </w:instrText>
            </w:r>
            <w:r w:rsidRPr="0056006E">
              <w:rPr>
                <w:bCs/>
                <w:u w:val="single"/>
              </w:rPr>
            </w:r>
            <w:r w:rsidRPr="0056006E">
              <w:rPr>
                <w:bCs/>
                <w:u w:val="single"/>
              </w:rPr>
              <w:fldChar w:fldCharType="separate"/>
            </w:r>
            <w:r w:rsidR="00CA5FF5">
              <w:rPr>
                <w:bCs/>
                <w:u w:val="single"/>
              </w:rPr>
              <w:t>17.1.1</w:t>
            </w:r>
            <w:r w:rsidRPr="0056006E">
              <w:rPr>
                <w:bCs/>
                <w:u w:val="single"/>
              </w:rPr>
              <w:fldChar w:fldCharType="end"/>
            </w:r>
            <w:r w:rsidRPr="0056006E">
              <w:rPr>
                <w:bCs/>
                <w:u w:val="single"/>
              </w:rPr>
              <w:t>,</w:t>
            </w:r>
            <w:r w:rsidR="00E27257" w:rsidRPr="0056006E">
              <w:rPr>
                <w:bCs/>
                <w:u w:val="single"/>
              </w:rPr>
              <w:t xml:space="preserve"> </w:t>
            </w:r>
            <w:r w:rsidR="00E27257" w:rsidRPr="0056006E">
              <w:rPr>
                <w:bCs/>
                <w:u w:val="single"/>
              </w:rPr>
              <w:fldChar w:fldCharType="begin"/>
            </w:r>
            <w:r w:rsidR="00E27257" w:rsidRPr="0056006E">
              <w:rPr>
                <w:bCs/>
                <w:u w:val="single"/>
              </w:rPr>
              <w:instrText xml:space="preserve"> REF _Ref399346283 \r \h </w:instrText>
            </w:r>
            <w:r w:rsidR="0056006E">
              <w:rPr>
                <w:bCs/>
                <w:u w:val="single"/>
              </w:rPr>
              <w:instrText xml:space="preserve"> \* MERGEFORMAT </w:instrText>
            </w:r>
            <w:r w:rsidR="00E27257" w:rsidRPr="0056006E">
              <w:rPr>
                <w:bCs/>
                <w:u w:val="single"/>
              </w:rPr>
            </w:r>
            <w:r w:rsidR="00E27257" w:rsidRPr="0056006E">
              <w:rPr>
                <w:bCs/>
                <w:u w:val="single"/>
              </w:rPr>
              <w:fldChar w:fldCharType="separate"/>
            </w:r>
            <w:r w:rsidR="00CA5FF5">
              <w:rPr>
                <w:bCs/>
                <w:u w:val="single"/>
              </w:rPr>
              <w:t>17.1.2</w:t>
            </w:r>
            <w:r w:rsidR="00E27257" w:rsidRPr="0056006E">
              <w:rPr>
                <w:bCs/>
                <w:u w:val="single"/>
              </w:rPr>
              <w:fldChar w:fldCharType="end"/>
            </w:r>
            <w:r w:rsidR="00E27257" w:rsidRPr="0056006E">
              <w:rPr>
                <w:bCs/>
                <w:u w:val="single"/>
              </w:rPr>
              <w:t xml:space="preserve">, </w:t>
            </w:r>
            <w:r w:rsidR="00B41B61" w:rsidRPr="0056006E">
              <w:rPr>
                <w:bCs/>
                <w:u w:val="single"/>
              </w:rPr>
              <w:fldChar w:fldCharType="begin"/>
            </w:r>
            <w:r w:rsidR="00B41B61" w:rsidRPr="0056006E">
              <w:rPr>
                <w:bCs/>
                <w:u w:val="single"/>
              </w:rPr>
              <w:instrText xml:space="preserve"> REF _Ref399346610 \r \h </w:instrText>
            </w:r>
            <w:r w:rsidR="0056006E">
              <w:rPr>
                <w:bCs/>
                <w:u w:val="single"/>
              </w:rPr>
              <w:instrText xml:space="preserve"> \* MERGEFORMAT </w:instrText>
            </w:r>
            <w:r w:rsidR="00B41B61" w:rsidRPr="0056006E">
              <w:rPr>
                <w:bCs/>
                <w:u w:val="single"/>
              </w:rPr>
            </w:r>
            <w:r w:rsidR="00B41B61" w:rsidRPr="0056006E">
              <w:rPr>
                <w:bCs/>
                <w:u w:val="single"/>
              </w:rPr>
              <w:fldChar w:fldCharType="separate"/>
            </w:r>
            <w:r w:rsidR="00CA5FF5">
              <w:rPr>
                <w:bCs/>
                <w:u w:val="single"/>
              </w:rPr>
              <w:t>17.1.4</w:t>
            </w:r>
            <w:r w:rsidR="00B41B61" w:rsidRPr="0056006E">
              <w:rPr>
                <w:bCs/>
                <w:u w:val="single"/>
              </w:rPr>
              <w:fldChar w:fldCharType="end"/>
            </w:r>
            <w:r w:rsidR="00B41B61" w:rsidRPr="0056006E">
              <w:rPr>
                <w:bCs/>
                <w:u w:val="single"/>
              </w:rPr>
              <w:t xml:space="preserve"> </w:t>
            </w:r>
            <w:r w:rsidRPr="0056006E">
              <w:rPr>
                <w:bCs/>
                <w:u w:val="single"/>
              </w:rPr>
              <w:t>раздела </w:t>
            </w:r>
            <w:r w:rsidRPr="0056006E">
              <w:rPr>
                <w:bCs/>
                <w:u w:val="single"/>
              </w:rPr>
              <w:fldChar w:fldCharType="begin"/>
            </w:r>
            <w:r w:rsidRPr="0056006E">
              <w:rPr>
                <w:bCs/>
                <w:u w:val="single"/>
              </w:rPr>
              <w:instrText xml:space="preserve"> REF _Ref317256731 \r \h  \* MERGEFORMAT </w:instrText>
            </w:r>
            <w:r w:rsidRPr="0056006E">
              <w:rPr>
                <w:bCs/>
                <w:u w:val="single"/>
              </w:rPr>
            </w:r>
            <w:r w:rsidRPr="0056006E">
              <w:rPr>
                <w:bCs/>
                <w:u w:val="single"/>
              </w:rPr>
              <w:fldChar w:fldCharType="separate"/>
            </w:r>
            <w:r w:rsidR="00CA5FF5">
              <w:rPr>
                <w:bCs/>
                <w:u w:val="single"/>
              </w:rPr>
              <w:t>5</w:t>
            </w:r>
            <w:r w:rsidRPr="0056006E">
              <w:rPr>
                <w:bCs/>
                <w:u w:val="single"/>
              </w:rPr>
              <w:fldChar w:fldCharType="end"/>
            </w:r>
            <w:r w:rsidRPr="0056006E">
              <w:rPr>
                <w:bCs/>
                <w:u w:val="single"/>
              </w:rPr>
              <w:t xml:space="preserve"> «Информационная карта аукциона»</w:t>
            </w:r>
            <w:r w:rsidRPr="0056006E">
              <w:rPr>
                <w:bCs/>
              </w:rPr>
              <w:t>, подтверждающие соответствие участника аукциона установленным требованиям;</w:t>
            </w:r>
          </w:p>
          <w:p w:rsidR="009A45C8" w:rsidRPr="0056006E" w:rsidRDefault="009A45C8" w:rsidP="00B41B61">
            <w:pPr>
              <w:widowControl w:val="0"/>
              <w:tabs>
                <w:tab w:val="left" w:pos="527"/>
              </w:tabs>
              <w:overflowPunct w:val="0"/>
              <w:autoSpaceDE w:val="0"/>
              <w:autoSpaceDN w:val="0"/>
              <w:adjustRightInd w:val="0"/>
              <w:ind w:right="153"/>
              <w:jc w:val="both"/>
              <w:textAlignment w:val="baseline"/>
              <w:rPr>
                <w:bCs/>
              </w:rPr>
            </w:pP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11" w:name="_Ref319838802"/>
          </w:p>
        </w:tc>
        <w:bookmarkEnd w:id="311"/>
        <w:tc>
          <w:tcPr>
            <w:tcW w:w="3228" w:type="dxa"/>
          </w:tcPr>
          <w:p w:rsidR="009A45C8" w:rsidRPr="0056006E" w:rsidRDefault="009A45C8" w:rsidP="009A45C8">
            <w:pPr>
              <w:overflowPunct w:val="0"/>
              <w:autoSpaceDE w:val="0"/>
              <w:autoSpaceDN w:val="0"/>
              <w:adjustRightInd w:val="0"/>
              <w:ind w:left="45" w:right="153"/>
              <w:jc w:val="both"/>
              <w:rPr>
                <w:bCs/>
                <w:spacing w:val="-6"/>
              </w:rPr>
            </w:pPr>
            <w:r w:rsidRPr="0056006E">
              <w:rPr>
                <w:bCs/>
              </w:rPr>
              <w:t xml:space="preserve">Привлечение </w:t>
            </w:r>
            <w:r w:rsidRPr="0056006E">
              <w:rPr>
                <w:bCs/>
                <w:i/>
              </w:rPr>
              <w:t>поставщиков/ субподрядчиков соисполнителей,</w:t>
            </w:r>
            <w:r w:rsidRPr="0056006E">
              <w:rPr>
                <w:bCs/>
                <w:spacing w:val="-6"/>
              </w:rPr>
              <w:t xml:space="preserve"> минимальный % от общего объема </w:t>
            </w:r>
            <w:r w:rsidRPr="0056006E">
              <w:rPr>
                <w:bCs/>
                <w:i/>
              </w:rPr>
              <w:t>поставок, работ/услуг</w:t>
            </w:r>
            <w:r w:rsidRPr="0056006E">
              <w:rPr>
                <w:bCs/>
                <w:spacing w:val="-6"/>
              </w:rPr>
              <w:t xml:space="preserve"> по договору, выше которого требуется представление документов на </w:t>
            </w:r>
            <w:r w:rsidRPr="0056006E">
              <w:rPr>
                <w:bCs/>
                <w:i/>
              </w:rPr>
              <w:t>поставщиков/ субподрядчиков/ соисполнителей</w:t>
            </w:r>
            <w:r w:rsidRPr="0056006E">
              <w:rPr>
                <w:bCs/>
                <w:spacing w:val="-6"/>
              </w:rPr>
              <w:t xml:space="preserve"> </w:t>
            </w:r>
          </w:p>
        </w:tc>
        <w:tc>
          <w:tcPr>
            <w:tcW w:w="10664" w:type="dxa"/>
          </w:tcPr>
          <w:p w:rsidR="004C03EE" w:rsidRPr="0056006E" w:rsidRDefault="00B41B61" w:rsidP="004224B3">
            <w:pPr>
              <w:tabs>
                <w:tab w:val="left" w:pos="70"/>
              </w:tabs>
              <w:overflowPunct w:val="0"/>
              <w:autoSpaceDE w:val="0"/>
              <w:autoSpaceDN w:val="0"/>
              <w:adjustRightInd w:val="0"/>
              <w:ind w:right="153"/>
            </w:pPr>
            <w:r w:rsidRPr="0056006E">
              <w:t>Не д</w:t>
            </w:r>
            <w:r w:rsidR="004C03EE" w:rsidRPr="0056006E">
              <w:t>опускается,</w:t>
            </w:r>
          </w:p>
        </w:tc>
      </w:tr>
      <w:tr w:rsidR="009A45C8" w:rsidRPr="0056006E" w:rsidTr="000B0BE9">
        <w:trPr>
          <w:trHeight w:val="20"/>
        </w:trPr>
        <w:tc>
          <w:tcPr>
            <w:tcW w:w="781" w:type="dxa"/>
          </w:tcPr>
          <w:p w:rsidR="009A45C8" w:rsidRPr="0056006E" w:rsidRDefault="009A45C8" w:rsidP="009A18EF">
            <w:pPr>
              <w:numPr>
                <w:ilvl w:val="0"/>
                <w:numId w:val="46"/>
              </w:numPr>
              <w:tabs>
                <w:tab w:val="num" w:pos="786"/>
              </w:tabs>
              <w:ind w:left="0" w:hanging="15"/>
              <w:jc w:val="center"/>
            </w:pPr>
            <w:bookmarkStart w:id="312" w:name="_Ref319841828"/>
          </w:p>
        </w:tc>
        <w:bookmarkEnd w:id="312"/>
        <w:tc>
          <w:tcPr>
            <w:tcW w:w="3228" w:type="dxa"/>
          </w:tcPr>
          <w:p w:rsidR="009A45C8" w:rsidRPr="0056006E" w:rsidRDefault="009A45C8" w:rsidP="00914BCE">
            <w:pPr>
              <w:overflowPunct w:val="0"/>
              <w:autoSpaceDE w:val="0"/>
              <w:autoSpaceDN w:val="0"/>
              <w:adjustRightInd w:val="0"/>
              <w:ind w:left="45" w:right="153"/>
              <w:jc w:val="both"/>
              <w:rPr>
                <w:bCs/>
              </w:rPr>
            </w:pPr>
            <w:r w:rsidRPr="0056006E">
              <w:rPr>
                <w:bCs/>
              </w:rPr>
              <w:t xml:space="preserve">Величина понижения начальной (максимальной) цены договора </w:t>
            </w:r>
            <w:r w:rsidR="00914BCE" w:rsidRPr="0056006E">
              <w:rPr>
                <w:bCs/>
                <w:i/>
              </w:rPr>
              <w:t>[цены лота]</w:t>
            </w:r>
            <w:r w:rsidR="00914BCE" w:rsidRPr="0056006E">
              <w:rPr>
                <w:bCs/>
              </w:rPr>
              <w:t xml:space="preserve"> </w:t>
            </w:r>
            <w:r w:rsidRPr="0056006E">
              <w:rPr>
                <w:bCs/>
              </w:rPr>
              <w:t>(«шаг аукциона»)</w:t>
            </w:r>
          </w:p>
        </w:tc>
        <w:tc>
          <w:tcPr>
            <w:tcW w:w="10664" w:type="dxa"/>
          </w:tcPr>
          <w:p w:rsidR="009A45C8" w:rsidRPr="0056006E" w:rsidRDefault="009A45C8" w:rsidP="00627949">
            <w:pPr>
              <w:tabs>
                <w:tab w:val="left" w:pos="70"/>
              </w:tabs>
              <w:overflowPunct w:val="0"/>
              <w:autoSpaceDE w:val="0"/>
              <w:autoSpaceDN w:val="0"/>
              <w:adjustRightInd w:val="0"/>
              <w:ind w:right="153"/>
              <w:jc w:val="both"/>
              <w:rPr>
                <w:b/>
                <w:bCs/>
                <w:i/>
              </w:rPr>
            </w:pPr>
            <w:r w:rsidRPr="0056006E">
              <w:rPr>
                <w:bCs/>
              </w:rPr>
              <w:t>от 0,5 до 5</w:t>
            </w:r>
            <w:r w:rsidR="00914BCE" w:rsidRPr="0056006E">
              <w:rPr>
                <w:bCs/>
              </w:rPr>
              <w:t xml:space="preserve"> процентов</w:t>
            </w:r>
            <w:r w:rsidRPr="0056006E">
              <w:rPr>
                <w:bCs/>
              </w:rPr>
              <w:t xml:space="preserve"> от начальной (максимальной) цены договора</w:t>
            </w:r>
            <w:r w:rsidRPr="0056006E" w:rsidDel="005E0771">
              <w:rPr>
                <w:bCs/>
              </w:rPr>
              <w:t xml:space="preserve"> </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num" w:pos="786"/>
              </w:tabs>
              <w:ind w:left="0" w:hanging="15"/>
              <w:jc w:val="center"/>
            </w:pPr>
            <w:bookmarkStart w:id="313" w:name="_Ref319839864"/>
          </w:p>
        </w:tc>
        <w:bookmarkEnd w:id="313"/>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9A45C8">
            <w:pPr>
              <w:overflowPunct w:val="0"/>
              <w:autoSpaceDE w:val="0"/>
              <w:autoSpaceDN w:val="0"/>
              <w:adjustRightInd w:val="0"/>
              <w:ind w:left="45" w:right="153"/>
              <w:jc w:val="both"/>
              <w:rPr>
                <w:bCs/>
              </w:rPr>
            </w:pPr>
            <w:r w:rsidRPr="0056006E">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56006E" w:rsidRDefault="008D0E78" w:rsidP="008D0E78">
            <w:pPr>
              <w:pStyle w:val="Times12"/>
              <w:widowControl w:val="0"/>
              <w:tabs>
                <w:tab w:val="left" w:pos="70"/>
              </w:tabs>
              <w:ind w:right="153" w:firstLine="0"/>
              <w:rPr>
                <w:szCs w:val="24"/>
              </w:rPr>
            </w:pPr>
            <w:r w:rsidRPr="0056006E">
              <w:rPr>
                <w:szCs w:val="24"/>
              </w:rPr>
              <w:t xml:space="preserve">ЭТП ООО «Аукционный Конкурсный Дом» в сети «Интернет» по адресу: </w:t>
            </w:r>
            <w:hyperlink r:id="rId30" w:history="1">
              <w:r w:rsidRPr="0056006E">
                <w:rPr>
                  <w:rStyle w:val="afa"/>
                  <w:szCs w:val="24"/>
                </w:rPr>
                <w:t>www.a-k-d.ru</w:t>
              </w:r>
            </w:hyperlink>
            <w:r w:rsidRPr="0056006E">
              <w:rPr>
                <w:szCs w:val="24"/>
              </w:rPr>
              <w:t>.</w:t>
            </w:r>
          </w:p>
          <w:p w:rsidR="009A45C8" w:rsidRPr="0056006E" w:rsidRDefault="008D0E78" w:rsidP="0039435B">
            <w:pPr>
              <w:tabs>
                <w:tab w:val="left" w:pos="70"/>
              </w:tabs>
              <w:overflowPunct w:val="0"/>
              <w:autoSpaceDE w:val="0"/>
              <w:autoSpaceDN w:val="0"/>
              <w:adjustRightInd w:val="0"/>
              <w:ind w:right="153"/>
              <w:rPr>
                <w:b/>
                <w:bCs/>
                <w:i/>
              </w:rPr>
            </w:pPr>
            <w:r w:rsidRPr="0056006E">
              <w:t>11:00 (время московское) «</w:t>
            </w:r>
            <w:r w:rsidR="0039435B">
              <w:t>27</w:t>
            </w:r>
            <w:r w:rsidRPr="0056006E">
              <w:t xml:space="preserve">» </w:t>
            </w:r>
            <w:r w:rsidR="00654672" w:rsidRPr="0056006E">
              <w:t>октября</w:t>
            </w:r>
            <w:r w:rsidRPr="0056006E">
              <w:t xml:space="preserve"> 201</w:t>
            </w:r>
            <w:r w:rsidR="004224B3" w:rsidRPr="0056006E">
              <w:t>4</w:t>
            </w:r>
            <w:r w:rsidRPr="0056006E">
              <w:t xml:space="preserve"> г.</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4" w:name="_Ref319841172"/>
          </w:p>
        </w:tc>
        <w:bookmarkEnd w:id="314"/>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E17727">
            <w:pPr>
              <w:overflowPunct w:val="0"/>
              <w:autoSpaceDE w:val="0"/>
              <w:autoSpaceDN w:val="0"/>
              <w:adjustRightInd w:val="0"/>
              <w:ind w:left="45" w:right="153"/>
              <w:jc w:val="both"/>
              <w:rPr>
                <w:bCs/>
              </w:rPr>
            </w:pPr>
            <w:r w:rsidRPr="0056006E">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56006E" w:rsidRDefault="00155F95" w:rsidP="00155F95">
            <w:pPr>
              <w:pStyle w:val="Times12"/>
              <w:widowControl w:val="0"/>
              <w:ind w:firstLine="0"/>
              <w:rPr>
                <w:szCs w:val="24"/>
              </w:rPr>
            </w:pPr>
            <w:r w:rsidRPr="0056006E">
              <w:rPr>
                <w:szCs w:val="24"/>
              </w:rPr>
              <w:t xml:space="preserve">119017, </w:t>
            </w:r>
            <w:r w:rsidR="00654672" w:rsidRPr="0056006E">
              <w:rPr>
                <w:szCs w:val="24"/>
              </w:rPr>
              <w:t>г. Москва, Пыжевский пер., д. 6,</w:t>
            </w:r>
          </w:p>
          <w:p w:rsidR="009A45C8" w:rsidRPr="0056006E" w:rsidRDefault="00155F95" w:rsidP="0039435B">
            <w:pPr>
              <w:pStyle w:val="Times12"/>
              <w:widowControl w:val="0"/>
              <w:ind w:firstLine="0"/>
              <w:rPr>
                <w:szCs w:val="24"/>
              </w:rPr>
            </w:pPr>
            <w:r w:rsidRPr="0056006E">
              <w:rPr>
                <w:szCs w:val="24"/>
              </w:rPr>
              <w:t xml:space="preserve">не позднее </w:t>
            </w:r>
            <w:r w:rsidR="002B20D3" w:rsidRPr="0056006E">
              <w:rPr>
                <w:szCs w:val="24"/>
              </w:rPr>
              <w:t>«</w:t>
            </w:r>
            <w:r w:rsidR="0039435B">
              <w:rPr>
                <w:szCs w:val="24"/>
              </w:rPr>
              <w:t>28</w:t>
            </w:r>
            <w:r w:rsidR="002B20D3" w:rsidRPr="0056006E">
              <w:rPr>
                <w:szCs w:val="24"/>
              </w:rPr>
              <w:t xml:space="preserve">» </w:t>
            </w:r>
            <w:r w:rsidR="00654672" w:rsidRPr="0056006E">
              <w:rPr>
                <w:szCs w:val="24"/>
              </w:rPr>
              <w:t>октября</w:t>
            </w:r>
            <w:r w:rsidR="002B20D3" w:rsidRPr="0056006E">
              <w:rPr>
                <w:szCs w:val="24"/>
              </w:rPr>
              <w:t xml:space="preserve"> 2014 </w:t>
            </w:r>
            <w:r w:rsidRPr="0056006E">
              <w:rPr>
                <w:szCs w:val="24"/>
              </w:rPr>
              <w:t>г.</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5" w:name="_Ref319841727"/>
          </w:p>
        </w:tc>
        <w:bookmarkEnd w:id="315"/>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9A45C8">
            <w:pPr>
              <w:overflowPunct w:val="0"/>
              <w:autoSpaceDE w:val="0"/>
              <w:autoSpaceDN w:val="0"/>
              <w:adjustRightInd w:val="0"/>
              <w:ind w:left="45" w:right="153"/>
              <w:jc w:val="both"/>
              <w:rPr>
                <w:bCs/>
              </w:rPr>
            </w:pPr>
            <w:r w:rsidRPr="0056006E">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56006E" w:rsidRDefault="009A45C8" w:rsidP="0039435B">
            <w:pPr>
              <w:tabs>
                <w:tab w:val="left" w:pos="70"/>
              </w:tabs>
              <w:overflowPunct w:val="0"/>
              <w:autoSpaceDE w:val="0"/>
              <w:autoSpaceDN w:val="0"/>
              <w:adjustRightInd w:val="0"/>
              <w:ind w:right="153"/>
              <w:rPr>
                <w:b/>
                <w:bCs/>
                <w:i/>
              </w:rPr>
            </w:pPr>
            <w:r w:rsidRPr="0056006E">
              <w:t>Начиная с</w:t>
            </w:r>
            <w:r w:rsidR="00155F95" w:rsidRPr="0056006E">
              <w:t xml:space="preserve"> </w:t>
            </w:r>
            <w:r w:rsidR="002B20D3" w:rsidRPr="0056006E">
              <w:t>10</w:t>
            </w:r>
            <w:r w:rsidR="00155F95" w:rsidRPr="0056006E">
              <w:t xml:space="preserve">:00 (время московское) </w:t>
            </w:r>
            <w:r w:rsidR="002B20D3" w:rsidRPr="0056006E">
              <w:t>«</w:t>
            </w:r>
            <w:r w:rsidR="0039435B">
              <w:t>31</w:t>
            </w:r>
            <w:r w:rsidR="002B20D3" w:rsidRPr="0056006E">
              <w:t xml:space="preserve">» </w:t>
            </w:r>
            <w:r w:rsidR="00654672" w:rsidRPr="0056006E">
              <w:t>октября</w:t>
            </w:r>
            <w:r w:rsidR="002B20D3" w:rsidRPr="0056006E">
              <w:t xml:space="preserve"> 2014 </w:t>
            </w:r>
            <w:r w:rsidR="00155F95" w:rsidRPr="0056006E">
              <w:t>г.</w:t>
            </w:r>
            <w:r w:rsidRPr="0056006E" w:rsidDel="007A12F0">
              <w:rPr>
                <w:b/>
                <w:bCs/>
                <w:i/>
              </w:rPr>
              <w:t xml:space="preserve"> </w:t>
            </w:r>
          </w:p>
        </w:tc>
      </w:tr>
      <w:tr w:rsidR="009A45C8" w:rsidRPr="0056006E"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56006E" w:rsidRDefault="009A45C8" w:rsidP="009A18EF">
            <w:pPr>
              <w:numPr>
                <w:ilvl w:val="0"/>
                <w:numId w:val="46"/>
              </w:numPr>
              <w:tabs>
                <w:tab w:val="clear" w:pos="720"/>
                <w:tab w:val="num" w:pos="0"/>
                <w:tab w:val="num" w:pos="786"/>
              </w:tabs>
              <w:ind w:left="0" w:hanging="15"/>
              <w:jc w:val="center"/>
            </w:pPr>
            <w:bookmarkStart w:id="316" w:name="_Ref319841446"/>
          </w:p>
        </w:tc>
        <w:bookmarkEnd w:id="316"/>
        <w:tc>
          <w:tcPr>
            <w:tcW w:w="3228" w:type="dxa"/>
            <w:tcBorders>
              <w:top w:val="single" w:sz="4" w:space="0" w:color="auto"/>
              <w:left w:val="single" w:sz="4" w:space="0" w:color="auto"/>
              <w:bottom w:val="single" w:sz="4" w:space="0" w:color="auto"/>
              <w:right w:val="single" w:sz="4" w:space="0" w:color="auto"/>
            </w:tcBorders>
          </w:tcPr>
          <w:p w:rsidR="009A45C8" w:rsidRPr="0056006E" w:rsidRDefault="009A45C8" w:rsidP="00E17727">
            <w:pPr>
              <w:overflowPunct w:val="0"/>
              <w:autoSpaceDE w:val="0"/>
              <w:autoSpaceDN w:val="0"/>
              <w:adjustRightInd w:val="0"/>
              <w:ind w:left="45" w:right="153"/>
              <w:jc w:val="both"/>
              <w:rPr>
                <w:bCs/>
              </w:rPr>
            </w:pPr>
            <w:r w:rsidRPr="0056006E">
              <w:rPr>
                <w:bCs/>
              </w:rPr>
              <w:t xml:space="preserve">Место и дата окончания </w:t>
            </w:r>
            <w:r w:rsidRPr="0056006E">
              <w:rPr>
                <w:bCs/>
              </w:rPr>
              <w:lastRenderedPageBreak/>
              <w:t>рассмотрения вторых частей заявок на участие в аукционе</w:t>
            </w:r>
            <w:r w:rsidR="0069171B" w:rsidRPr="0056006E">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56006E" w:rsidRDefault="00155F95" w:rsidP="00155F95">
            <w:pPr>
              <w:pStyle w:val="Times12"/>
              <w:widowControl w:val="0"/>
              <w:ind w:firstLine="0"/>
              <w:rPr>
                <w:szCs w:val="24"/>
              </w:rPr>
            </w:pPr>
            <w:r w:rsidRPr="0056006E">
              <w:rPr>
                <w:szCs w:val="24"/>
              </w:rPr>
              <w:lastRenderedPageBreak/>
              <w:t xml:space="preserve">119017, </w:t>
            </w:r>
            <w:r w:rsidR="00654672" w:rsidRPr="0056006E">
              <w:rPr>
                <w:szCs w:val="24"/>
              </w:rPr>
              <w:t>г. Москва, Пыжевский пер., д. 6,</w:t>
            </w:r>
            <w:r w:rsidRPr="0056006E">
              <w:rPr>
                <w:szCs w:val="24"/>
              </w:rPr>
              <w:t xml:space="preserve"> </w:t>
            </w:r>
          </w:p>
          <w:p w:rsidR="009A45C8" w:rsidRPr="0056006E" w:rsidRDefault="00155F95" w:rsidP="0039435B">
            <w:pPr>
              <w:tabs>
                <w:tab w:val="left" w:pos="70"/>
              </w:tabs>
              <w:overflowPunct w:val="0"/>
              <w:autoSpaceDE w:val="0"/>
              <w:autoSpaceDN w:val="0"/>
              <w:adjustRightInd w:val="0"/>
              <w:ind w:right="153"/>
              <w:rPr>
                <w:b/>
                <w:bCs/>
                <w:i/>
              </w:rPr>
            </w:pPr>
            <w:r w:rsidRPr="0056006E">
              <w:lastRenderedPageBreak/>
              <w:t xml:space="preserve">не позднее </w:t>
            </w:r>
            <w:r w:rsidR="002B20D3" w:rsidRPr="0056006E">
              <w:t>«</w:t>
            </w:r>
            <w:r w:rsidR="0039435B">
              <w:t>03</w:t>
            </w:r>
            <w:r w:rsidR="002B20D3" w:rsidRPr="0056006E">
              <w:t xml:space="preserve">» </w:t>
            </w:r>
            <w:r w:rsidR="0039435B">
              <w:t>но</w:t>
            </w:r>
            <w:bookmarkStart w:id="317" w:name="_GoBack"/>
            <w:bookmarkEnd w:id="317"/>
            <w:r w:rsidR="00654672" w:rsidRPr="0056006E">
              <w:t>ября</w:t>
            </w:r>
            <w:r w:rsidR="002B20D3" w:rsidRPr="0056006E">
              <w:t xml:space="preserve"> 2014</w:t>
            </w:r>
            <w:r w:rsidRPr="0056006E">
              <w:t xml:space="preserve"> г.</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18" w:name="_Ref319841541"/>
          </w:p>
        </w:tc>
        <w:bookmarkEnd w:id="318"/>
        <w:tc>
          <w:tcPr>
            <w:tcW w:w="3228" w:type="dxa"/>
          </w:tcPr>
          <w:p w:rsidR="009A45C8" w:rsidRPr="0056006E" w:rsidRDefault="009A45C8" w:rsidP="009A45C8">
            <w:pPr>
              <w:ind w:right="153"/>
              <w:rPr>
                <w:spacing w:val="-6"/>
              </w:rPr>
            </w:pPr>
            <w:r w:rsidRPr="0056006E">
              <w:rPr>
                <w:spacing w:val="-6"/>
              </w:rPr>
              <w:t>Срок заключения договора/</w:t>
            </w:r>
            <w:r w:rsidRPr="0056006E">
              <w:rPr>
                <w:bCs/>
                <w:i/>
              </w:rPr>
              <w:t>ов [в отношении каждого лота]</w:t>
            </w:r>
            <w:r w:rsidRPr="0056006E">
              <w:rPr>
                <w:spacing w:val="-6"/>
              </w:rPr>
              <w:t>:</w:t>
            </w:r>
          </w:p>
          <w:p w:rsidR="009A45C8" w:rsidRPr="0056006E" w:rsidRDefault="009A45C8" w:rsidP="009A45C8">
            <w:pPr>
              <w:ind w:right="153"/>
              <w:rPr>
                <w:spacing w:val="-6"/>
              </w:rPr>
            </w:pPr>
          </w:p>
        </w:tc>
        <w:tc>
          <w:tcPr>
            <w:tcW w:w="10664" w:type="dxa"/>
          </w:tcPr>
          <w:p w:rsidR="006F76E7" w:rsidRPr="0056006E" w:rsidRDefault="006F76E7" w:rsidP="00B97A65">
            <w:pPr>
              <w:ind w:firstLine="669"/>
              <w:jc w:val="both"/>
            </w:pPr>
            <w:r w:rsidRPr="0056006E">
              <w:rPr>
                <w:bCs/>
                <w:i/>
                <w:iCs/>
              </w:rPr>
              <w:t>[в отношении каждого лота]</w:t>
            </w:r>
            <w:r w:rsidRPr="0056006E">
              <w:t xml:space="preserve"> Заказчик в течение </w:t>
            </w:r>
            <w:r w:rsidR="00155F95" w:rsidRPr="0056006E">
              <w:t xml:space="preserve">10 (десяти) дней </w:t>
            </w:r>
            <w:r w:rsidRPr="0056006E">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sidRPr="0056006E">
              <w:t xml:space="preserve"> в течение 10 (десяти) </w:t>
            </w:r>
            <w:r w:rsidRPr="0056006E">
              <w:t>со дня направления указанного договора.</w:t>
            </w:r>
          </w:p>
          <w:p w:rsidR="009A45C8" w:rsidRPr="0056006E" w:rsidRDefault="009A45C8" w:rsidP="00B97A65">
            <w:pPr>
              <w:ind w:right="153" w:firstLine="669"/>
              <w:jc w:val="both"/>
            </w:pPr>
            <w:r w:rsidRPr="0056006E">
              <w:rPr>
                <w:bCs/>
                <w:i/>
              </w:rPr>
              <w:t>[в отношении каждого лота]</w:t>
            </w:r>
            <w:r w:rsidRPr="0056006E">
              <w:t xml:space="preserve"> </w:t>
            </w:r>
            <w:r w:rsidR="006F76E7" w:rsidRPr="0056006E">
              <w:t xml:space="preserve">договор заключается </w:t>
            </w:r>
            <w:r w:rsidRPr="0056006E">
              <w:t xml:space="preserve">в течение </w:t>
            </w:r>
            <w:r w:rsidRPr="0056006E">
              <w:rPr>
                <w:bCs/>
                <w:i/>
              </w:rPr>
              <w:t xml:space="preserve">20 </w:t>
            </w:r>
            <w:r w:rsidRPr="0056006E">
              <w:t xml:space="preserve">дней, но не ранее 10 дней со дня размещения </w:t>
            </w:r>
            <w:r w:rsidR="00870D0A" w:rsidRPr="0056006E">
              <w:t>на официальном сайте и на ЭТП протокола, на основании которого заключается договор</w:t>
            </w:r>
            <w:r w:rsidR="00B97A65" w:rsidRPr="0056006E">
              <w:t>.</w:t>
            </w:r>
          </w:p>
          <w:p w:rsidR="00B97A65" w:rsidRPr="0056006E" w:rsidRDefault="00B97A65" w:rsidP="00870D0A">
            <w:pPr>
              <w:ind w:right="153" w:firstLine="669"/>
              <w:jc w:val="both"/>
              <w:rPr>
                <w:spacing w:val="-6"/>
              </w:rPr>
            </w:pPr>
            <w:r w:rsidRPr="0056006E">
              <w:rPr>
                <w:spacing w:val="-6"/>
              </w:rPr>
              <w:t>До заключения договора, победитель аукциона представляет</w:t>
            </w:r>
            <w:r w:rsidR="00870D0A" w:rsidRPr="0056006E">
              <w:rPr>
                <w:spacing w:val="-6"/>
              </w:rPr>
              <w:t xml:space="preserve"> </w:t>
            </w:r>
            <w:r w:rsidRPr="0056006E">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56006E">
              <w:rPr>
                <w:spacing w:val="-6"/>
              </w:rPr>
              <w:t>.</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19" w:name="_Ref319837202"/>
          </w:p>
        </w:tc>
        <w:bookmarkEnd w:id="319"/>
        <w:tc>
          <w:tcPr>
            <w:tcW w:w="3228" w:type="dxa"/>
          </w:tcPr>
          <w:p w:rsidR="009A45C8" w:rsidRPr="0056006E" w:rsidRDefault="009A45C8" w:rsidP="00B744DC">
            <w:pPr>
              <w:ind w:right="153"/>
              <w:rPr>
                <w:spacing w:val="-6"/>
              </w:rPr>
            </w:pPr>
            <w:r w:rsidRPr="0056006E">
              <w:rPr>
                <w:spacing w:val="-6"/>
              </w:rPr>
              <w:t xml:space="preserve">Обеспечение исполнения </w:t>
            </w:r>
            <w:r w:rsidR="00B744DC" w:rsidRPr="0056006E">
              <w:rPr>
                <w:spacing w:val="-6"/>
              </w:rPr>
              <w:t>обязательств по договору</w:t>
            </w:r>
            <w:r w:rsidRPr="0056006E">
              <w:rPr>
                <w:spacing w:val="-6"/>
              </w:rPr>
              <w:t xml:space="preserve"> </w:t>
            </w:r>
            <w:r w:rsidRPr="0056006E">
              <w:rPr>
                <w:bCs/>
                <w:i/>
              </w:rPr>
              <w:t>[в отношении каждого лота]</w:t>
            </w:r>
            <w:r w:rsidRPr="0056006E">
              <w:rPr>
                <w:spacing w:val="-6"/>
              </w:rPr>
              <w:t>:</w:t>
            </w:r>
          </w:p>
        </w:tc>
        <w:tc>
          <w:tcPr>
            <w:tcW w:w="10664" w:type="dxa"/>
          </w:tcPr>
          <w:p w:rsidR="004D337E" w:rsidRPr="0056006E" w:rsidRDefault="00155F95" w:rsidP="00CE4D4A">
            <w:pPr>
              <w:ind w:right="153"/>
              <w:jc w:val="both"/>
              <w:rPr>
                <w:spacing w:val="-6"/>
              </w:rPr>
            </w:pPr>
            <w:r w:rsidRPr="0056006E">
              <w:t xml:space="preserve">Не </w:t>
            </w:r>
            <w:r w:rsidR="00CE4D4A" w:rsidRPr="0056006E">
              <w:t>требу</w:t>
            </w:r>
            <w:r w:rsidRPr="0056006E">
              <w:t>ется.</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p>
        </w:tc>
        <w:tc>
          <w:tcPr>
            <w:tcW w:w="3228" w:type="dxa"/>
          </w:tcPr>
          <w:p w:rsidR="009A45C8" w:rsidRPr="0056006E" w:rsidRDefault="009A45C8" w:rsidP="00155F95">
            <w:pPr>
              <w:ind w:right="153"/>
              <w:jc w:val="both"/>
              <w:rPr>
                <w:spacing w:val="-6"/>
              </w:rPr>
            </w:pPr>
            <w:r w:rsidRPr="0056006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56006E" w:rsidRDefault="009A45C8" w:rsidP="009A45C8">
            <w:pPr>
              <w:ind w:right="153"/>
              <w:rPr>
                <w:lang w:val="x-none" w:eastAsia="x-none"/>
              </w:rPr>
            </w:pPr>
            <w:r w:rsidRPr="0056006E">
              <w:rPr>
                <w:lang w:val="x-none" w:eastAsia="x-none"/>
              </w:rPr>
              <w:t>Получатель: _____________</w:t>
            </w:r>
          </w:p>
          <w:p w:rsidR="009A45C8" w:rsidRPr="0056006E" w:rsidRDefault="009A45C8" w:rsidP="009A45C8">
            <w:pPr>
              <w:ind w:right="153"/>
              <w:rPr>
                <w:lang w:val="x-none" w:eastAsia="x-none"/>
              </w:rPr>
            </w:pPr>
            <w:r w:rsidRPr="0056006E">
              <w:rPr>
                <w:lang w:val="x-none" w:eastAsia="x-none"/>
              </w:rPr>
              <w:t>Банковские реквизиты: __________</w:t>
            </w:r>
          </w:p>
          <w:p w:rsidR="009A45C8" w:rsidRPr="0056006E" w:rsidRDefault="009A45C8" w:rsidP="009A45C8">
            <w:pPr>
              <w:ind w:right="153" w:firstLine="636"/>
              <w:jc w:val="both"/>
              <w:rPr>
                <w:b/>
                <w:bCs/>
                <w:i/>
              </w:rPr>
            </w:pP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bookmarkStart w:id="320" w:name="_Ref321836572"/>
          </w:p>
        </w:tc>
        <w:bookmarkEnd w:id="320"/>
        <w:tc>
          <w:tcPr>
            <w:tcW w:w="3228" w:type="dxa"/>
          </w:tcPr>
          <w:p w:rsidR="009A45C8" w:rsidRPr="0056006E" w:rsidRDefault="009A45C8" w:rsidP="009A45C8">
            <w:pPr>
              <w:ind w:right="153"/>
              <w:jc w:val="both"/>
              <w:rPr>
                <w:b/>
                <w:i/>
              </w:rPr>
            </w:pPr>
            <w:r w:rsidRPr="0056006E">
              <w:t>Порядок обжалования действий заказчика, организатора аукциона, аукционной комиссии</w:t>
            </w:r>
          </w:p>
        </w:tc>
        <w:tc>
          <w:tcPr>
            <w:tcW w:w="10664" w:type="dxa"/>
          </w:tcPr>
          <w:p w:rsidR="009A45C8" w:rsidRPr="0056006E" w:rsidRDefault="009A45C8" w:rsidP="009A45C8">
            <w:pPr>
              <w:ind w:right="153"/>
              <w:jc w:val="both"/>
              <w:rPr>
                <w:lang w:eastAsia="x-none"/>
              </w:rPr>
            </w:pPr>
            <w:r w:rsidRPr="0056006E">
              <w:rPr>
                <w:lang w:val="x-none" w:eastAsia="x-none"/>
              </w:rPr>
              <w:t xml:space="preserve">Жалобы на действия (бездействие) заказчика, организатора </w:t>
            </w:r>
            <w:r w:rsidRPr="0056006E">
              <w:rPr>
                <w:lang w:eastAsia="x-none"/>
              </w:rPr>
              <w:t>аукциона</w:t>
            </w:r>
            <w:r w:rsidRPr="0056006E">
              <w:rPr>
                <w:lang w:val="x-none" w:eastAsia="x-none"/>
              </w:rPr>
              <w:t xml:space="preserve">, </w:t>
            </w:r>
            <w:r w:rsidRPr="0056006E">
              <w:rPr>
                <w:lang w:eastAsia="x-none"/>
              </w:rPr>
              <w:t>аукционной</w:t>
            </w:r>
            <w:r w:rsidRPr="0056006E">
              <w:rPr>
                <w:lang w:val="x-none" w:eastAsia="x-none"/>
              </w:rPr>
              <w:t xml:space="preserve"> комиссии </w:t>
            </w:r>
            <w:r w:rsidR="00087CBE" w:rsidRPr="0056006E">
              <w:rPr>
                <w:lang w:eastAsia="x-none"/>
              </w:rPr>
              <w:t xml:space="preserve">при проведении аукциона </w:t>
            </w:r>
            <w:r w:rsidRPr="0056006E">
              <w:rPr>
                <w:lang w:val="x-none" w:eastAsia="x-none"/>
              </w:rPr>
              <w:t xml:space="preserve">могут быть направлены </w:t>
            </w:r>
            <w:r w:rsidR="00087CBE" w:rsidRPr="0056006E">
              <w:t xml:space="preserve">в </w:t>
            </w:r>
            <w:r w:rsidR="00B744DC" w:rsidRPr="0056006E">
              <w:t>Центральный арбитражный комитет (</w:t>
            </w:r>
            <w:r w:rsidR="00087CBE" w:rsidRPr="0056006E">
              <w:t>ЦАК</w:t>
            </w:r>
            <w:r w:rsidR="00B744DC" w:rsidRPr="0056006E">
              <w:t>)</w:t>
            </w:r>
            <w:r w:rsidR="00087CBE" w:rsidRPr="0056006E">
              <w:t xml:space="preserve"> в отсканированном виде </w:t>
            </w:r>
            <w:r w:rsidRPr="0056006E">
              <w:rPr>
                <w:lang w:val="x-none" w:eastAsia="x-none"/>
              </w:rPr>
              <w:t xml:space="preserve">по электронному адресу </w:t>
            </w:r>
            <w:hyperlink r:id="rId31" w:history="1">
              <w:r w:rsidRPr="0056006E">
                <w:rPr>
                  <w:color w:val="0000FF"/>
                  <w:u w:val="single"/>
                  <w:lang w:val="x-none" w:eastAsia="x-none"/>
                </w:rPr>
                <w:t>arbitration@rosatom.ru</w:t>
              </w:r>
            </w:hyperlink>
            <w:r w:rsidRPr="0056006E">
              <w:rPr>
                <w:lang w:eastAsia="x-none"/>
              </w:rPr>
              <w:t>.</w:t>
            </w:r>
          </w:p>
          <w:p w:rsidR="009A45C8" w:rsidRPr="0056006E" w:rsidRDefault="009A45C8" w:rsidP="009A45C8">
            <w:pPr>
              <w:ind w:right="153"/>
              <w:jc w:val="both"/>
              <w:rPr>
                <w:lang w:val="x-none" w:eastAsia="x-none"/>
              </w:rPr>
            </w:pPr>
            <w:r w:rsidRPr="0056006E">
              <w:rPr>
                <w:lang w:val="x-none" w:eastAsia="x-none"/>
              </w:rPr>
              <w:t xml:space="preserve">Направление жалоб допускается в любое время проведения </w:t>
            </w:r>
            <w:r w:rsidRPr="0056006E">
              <w:rPr>
                <w:lang w:eastAsia="x-none"/>
              </w:rPr>
              <w:t>аукциона</w:t>
            </w:r>
            <w:r w:rsidRPr="0056006E">
              <w:rPr>
                <w:lang w:val="x-none" w:eastAsia="x-none"/>
              </w:rPr>
              <w:t xml:space="preserve">, но не позднее десяти дней со </w:t>
            </w:r>
            <w:r w:rsidRPr="0056006E">
              <w:rPr>
                <w:lang w:val="x-none" w:eastAsia="x-none"/>
              </w:rPr>
              <w:lastRenderedPageBreak/>
              <w:t xml:space="preserve">дня размещения на официальном сайте протокола подведения итогов </w:t>
            </w:r>
            <w:r w:rsidRPr="0056006E">
              <w:rPr>
                <w:lang w:eastAsia="x-none"/>
              </w:rPr>
              <w:t>аукциона</w:t>
            </w:r>
            <w:r w:rsidRPr="0056006E">
              <w:rPr>
                <w:lang w:val="x-none" w:eastAsia="x-none"/>
              </w:rPr>
              <w:t xml:space="preserve">, протокола о признании </w:t>
            </w:r>
            <w:r w:rsidRPr="0056006E">
              <w:rPr>
                <w:lang w:eastAsia="x-none"/>
              </w:rPr>
              <w:t>аукциона</w:t>
            </w:r>
            <w:r w:rsidRPr="0056006E">
              <w:rPr>
                <w:lang w:val="x-none" w:eastAsia="x-none"/>
              </w:rPr>
              <w:t xml:space="preserve"> не</w:t>
            </w:r>
            <w:r w:rsidRPr="0056006E">
              <w:rPr>
                <w:lang w:eastAsia="x-none"/>
              </w:rPr>
              <w:t> </w:t>
            </w:r>
            <w:r w:rsidRPr="0056006E">
              <w:rPr>
                <w:lang w:val="x-none" w:eastAsia="x-none"/>
              </w:rPr>
              <w:t>состоявш</w:t>
            </w:r>
            <w:r w:rsidRPr="0056006E">
              <w:rPr>
                <w:lang w:eastAsia="x-none"/>
              </w:rPr>
              <w:t>имся</w:t>
            </w:r>
            <w:r w:rsidRPr="0056006E">
              <w:rPr>
                <w:lang w:val="x-none" w:eastAsia="x-none"/>
              </w:rPr>
              <w:t xml:space="preserve"> или принятия заказчиком решения об отказе от проведения </w:t>
            </w:r>
            <w:r w:rsidRPr="0056006E">
              <w:rPr>
                <w:lang w:eastAsia="x-none"/>
              </w:rPr>
              <w:t>аукциона</w:t>
            </w:r>
            <w:r w:rsidRPr="0056006E">
              <w:rPr>
                <w:lang w:val="x-none" w:eastAsia="x-none"/>
              </w:rPr>
              <w:t>.</w:t>
            </w:r>
          </w:p>
          <w:p w:rsidR="009A45C8" w:rsidRPr="0056006E" w:rsidRDefault="009A45C8" w:rsidP="009A45C8">
            <w:pPr>
              <w:ind w:right="153"/>
              <w:jc w:val="both"/>
              <w:rPr>
                <w:lang w:val="x-none" w:eastAsia="x-none"/>
              </w:rPr>
            </w:pPr>
            <w:r w:rsidRPr="0056006E">
              <w:rPr>
                <w:lang w:val="x-none" w:eastAsia="x-none"/>
              </w:rPr>
              <w:t xml:space="preserve">Условия и положения </w:t>
            </w:r>
            <w:r w:rsidRPr="0056006E">
              <w:rPr>
                <w:lang w:eastAsia="x-none"/>
              </w:rPr>
              <w:t>аукционной</w:t>
            </w:r>
            <w:r w:rsidRPr="0056006E">
              <w:rPr>
                <w:lang w:val="x-none" w:eastAsia="x-none"/>
              </w:rPr>
              <w:t xml:space="preserve"> документации могут быть обжалованы исключительно до окончания срока подачи заявок на участие в </w:t>
            </w:r>
            <w:r w:rsidRPr="0056006E">
              <w:rPr>
                <w:lang w:eastAsia="x-none"/>
              </w:rPr>
              <w:t>аукционе</w:t>
            </w:r>
            <w:r w:rsidRPr="0056006E">
              <w:rPr>
                <w:lang w:val="x-none" w:eastAsia="x-none"/>
              </w:rPr>
              <w:t>.</w:t>
            </w:r>
          </w:p>
          <w:p w:rsidR="009A45C8" w:rsidRPr="0056006E" w:rsidRDefault="009A45C8" w:rsidP="009A45C8">
            <w:pPr>
              <w:ind w:right="153"/>
              <w:jc w:val="both"/>
              <w:rPr>
                <w:lang w:val="x-none" w:eastAsia="x-none"/>
              </w:rPr>
            </w:pPr>
            <w:r w:rsidRPr="0056006E">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56006E" w:rsidRDefault="009A45C8" w:rsidP="009A45C8">
            <w:pPr>
              <w:ind w:right="153"/>
              <w:jc w:val="both"/>
              <w:rPr>
                <w:lang w:eastAsia="x-none"/>
              </w:rPr>
            </w:pPr>
            <w:r w:rsidRPr="0056006E">
              <w:rPr>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87CBE" w:rsidRPr="0056006E" w:rsidRDefault="006E4E15" w:rsidP="00155F95">
            <w:pPr>
              <w:ind w:right="153"/>
              <w:jc w:val="both"/>
              <w:rPr>
                <w:lang w:eastAsia="x-none"/>
              </w:rPr>
            </w:pPr>
            <w:r w:rsidRPr="0056006E">
              <w:t xml:space="preserve">Решения </w:t>
            </w:r>
            <w:r w:rsidR="00087CBE" w:rsidRPr="0056006E">
              <w:t>ЦАК</w:t>
            </w:r>
            <w:r w:rsidRPr="0056006E">
              <w:t xml:space="preserve"> могут быть обжалованы </w:t>
            </w:r>
            <w:r w:rsidR="00087CBE" w:rsidRPr="0056006E">
              <w:t>в Контрольно</w:t>
            </w:r>
            <w:r w:rsidRPr="0056006E">
              <w:t>м</w:t>
            </w:r>
            <w:r w:rsidR="00087CBE" w:rsidRPr="0056006E">
              <w:t xml:space="preserve"> </w:t>
            </w:r>
            <w:r w:rsidRPr="0056006E">
              <w:t xml:space="preserve">комитете </w:t>
            </w:r>
            <w:r w:rsidR="00087CBE" w:rsidRPr="0056006E">
              <w:t>Госкорпорации «Росатом» не позднее 1 (одного) месяца с даты размещения на официальном сайте результата рассмотрения жалобы.</w:t>
            </w:r>
          </w:p>
        </w:tc>
      </w:tr>
      <w:tr w:rsidR="009A45C8" w:rsidRPr="0056006E" w:rsidTr="000B0BE9">
        <w:trPr>
          <w:trHeight w:val="20"/>
        </w:trPr>
        <w:tc>
          <w:tcPr>
            <w:tcW w:w="781" w:type="dxa"/>
          </w:tcPr>
          <w:p w:rsidR="009A45C8" w:rsidRPr="0056006E" w:rsidRDefault="009A45C8" w:rsidP="009A18EF">
            <w:pPr>
              <w:numPr>
                <w:ilvl w:val="0"/>
                <w:numId w:val="46"/>
              </w:numPr>
              <w:tabs>
                <w:tab w:val="clear" w:pos="720"/>
                <w:tab w:val="num" w:pos="0"/>
                <w:tab w:val="num" w:pos="786"/>
              </w:tabs>
              <w:ind w:left="0" w:hanging="15"/>
              <w:jc w:val="center"/>
            </w:pPr>
          </w:p>
        </w:tc>
        <w:tc>
          <w:tcPr>
            <w:tcW w:w="3228" w:type="dxa"/>
          </w:tcPr>
          <w:p w:rsidR="009A45C8" w:rsidRPr="0056006E" w:rsidRDefault="009A45C8" w:rsidP="009A45C8">
            <w:pPr>
              <w:ind w:right="153"/>
              <w:jc w:val="both"/>
              <w:rPr>
                <w:b/>
                <w:i/>
              </w:rPr>
            </w:pPr>
            <w:r w:rsidRPr="0056006E">
              <w:t>Каналы связи, по которым можно сообщить о фактах злоупотребления при проведении аукциона</w:t>
            </w:r>
          </w:p>
        </w:tc>
        <w:tc>
          <w:tcPr>
            <w:tcW w:w="10664" w:type="dxa"/>
          </w:tcPr>
          <w:p w:rsidR="009A45C8" w:rsidRPr="0056006E" w:rsidRDefault="009A45C8" w:rsidP="009A45C8">
            <w:pPr>
              <w:ind w:right="153"/>
              <w:jc w:val="both"/>
              <w:rPr>
                <w:lang w:val="x-none" w:eastAsia="x-none"/>
              </w:rPr>
            </w:pPr>
            <w:r w:rsidRPr="0056006E">
              <w:rPr>
                <w:lang w:val="x-none" w:eastAsia="x-none"/>
              </w:rPr>
              <w:t xml:space="preserve">О фактах злоупотреблений участник </w:t>
            </w:r>
            <w:r w:rsidRPr="0056006E">
              <w:rPr>
                <w:lang w:eastAsia="x-none"/>
              </w:rPr>
              <w:t>аукциона</w:t>
            </w:r>
            <w:r w:rsidRPr="0056006E">
              <w:rPr>
                <w:lang w:val="x-none" w:eastAsia="x-none"/>
              </w:rPr>
              <w:t xml:space="preserve"> может заявить в </w:t>
            </w:r>
            <w:r w:rsidR="00087CBE" w:rsidRPr="0056006E">
              <w:t xml:space="preserve">Госкорпорацию «Росатом» </w:t>
            </w:r>
            <w:r w:rsidRPr="0056006E">
              <w:rPr>
                <w:lang w:val="x-none" w:eastAsia="x-none"/>
              </w:rPr>
              <w:t xml:space="preserve">и сообщить об этом гласно или анонимно, воспользовавшись следующими каналами связи: </w:t>
            </w:r>
          </w:p>
          <w:p w:rsidR="009A45C8" w:rsidRPr="0056006E" w:rsidRDefault="009A45C8" w:rsidP="009A45C8">
            <w:pPr>
              <w:tabs>
                <w:tab w:val="left" w:pos="330"/>
              </w:tabs>
              <w:ind w:right="153"/>
              <w:jc w:val="both"/>
              <w:rPr>
                <w:lang w:val="x-none" w:eastAsia="x-none"/>
              </w:rPr>
            </w:pPr>
            <w:r w:rsidRPr="0056006E">
              <w:rPr>
                <w:lang w:val="x-none" w:eastAsia="x-none"/>
              </w:rPr>
              <w:t>1.</w:t>
            </w:r>
            <w:r w:rsidRPr="0056006E">
              <w:rPr>
                <w:lang w:val="x-none" w:eastAsia="x-none"/>
              </w:rPr>
              <w:tab/>
              <w:t>Телефон «горячей линии»: 8-800-100-07-07 (многоканальный, круглосуточно, бесплатно из любой точки страны);</w:t>
            </w:r>
          </w:p>
          <w:p w:rsidR="009A45C8" w:rsidRPr="0056006E" w:rsidRDefault="009A45C8" w:rsidP="009A45C8">
            <w:pPr>
              <w:tabs>
                <w:tab w:val="left" w:pos="360"/>
              </w:tabs>
              <w:ind w:right="153"/>
              <w:jc w:val="both"/>
              <w:rPr>
                <w:lang w:val="x-none" w:eastAsia="x-none"/>
              </w:rPr>
            </w:pPr>
            <w:r w:rsidRPr="0056006E">
              <w:rPr>
                <w:lang w:val="x-none" w:eastAsia="x-none"/>
              </w:rPr>
              <w:t>2.</w:t>
            </w:r>
            <w:r w:rsidRPr="0056006E">
              <w:rPr>
                <w:lang w:val="x-none" w:eastAsia="x-none"/>
              </w:rPr>
              <w:tab/>
              <w:t>Адрес электронной почты: 0707@rosatom.ru;</w:t>
            </w:r>
          </w:p>
          <w:p w:rsidR="009A45C8" w:rsidRPr="0056006E" w:rsidRDefault="009A45C8" w:rsidP="009A45C8">
            <w:pPr>
              <w:tabs>
                <w:tab w:val="left" w:pos="330"/>
              </w:tabs>
              <w:ind w:right="153"/>
              <w:jc w:val="both"/>
              <w:rPr>
                <w:lang w:val="x-none" w:eastAsia="x-none"/>
              </w:rPr>
            </w:pPr>
            <w:r w:rsidRPr="0056006E">
              <w:rPr>
                <w:lang w:val="x-none" w:eastAsia="x-none"/>
              </w:rPr>
              <w:t>3.</w:t>
            </w:r>
            <w:r w:rsidRPr="0056006E">
              <w:rPr>
                <w:lang w:val="x-none" w:eastAsia="x-none"/>
              </w:rPr>
              <w:tab/>
              <w:t>Адрес для почтовых отправлений: 119017, Москва, а/я</w:t>
            </w:r>
            <w:r w:rsidRPr="0056006E">
              <w:rPr>
                <w:lang w:eastAsia="x-none"/>
              </w:rPr>
              <w:t> </w:t>
            </w:r>
            <w:r w:rsidRPr="0056006E">
              <w:rPr>
                <w:lang w:val="x-none" w:eastAsia="x-none"/>
              </w:rPr>
              <w:t xml:space="preserve">226, </w:t>
            </w:r>
            <w:r w:rsidR="009B577D" w:rsidRPr="0056006E">
              <w:t>Департамент защиты активов Госкорпорации «Росатом»</w:t>
            </w:r>
            <w:r w:rsidRPr="0056006E">
              <w:rPr>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21" w:name="_Ref317252392"/>
      <w:bookmarkStart w:id="322" w:name="_Ref317252770"/>
      <w:bookmarkStart w:id="323" w:name="_Ref317258826"/>
      <w:bookmarkStart w:id="324" w:name="_Ref317258847"/>
      <w:bookmarkStart w:id="325" w:name="_Ref317258884"/>
      <w:bookmarkStart w:id="326" w:name="_Ref317259078"/>
      <w:bookmarkStart w:id="327" w:name="_Ref317259086"/>
      <w:bookmarkStart w:id="328" w:name="_Ref317259097"/>
      <w:bookmarkStart w:id="329" w:name="_Ref317259107"/>
      <w:bookmarkStart w:id="330" w:name="_Ref317259121"/>
      <w:bookmarkStart w:id="331" w:name="_Ref317259138"/>
      <w:bookmarkStart w:id="332" w:name="_Ref317259149"/>
      <w:bookmarkStart w:id="333" w:name="_Ref317259167"/>
      <w:bookmarkStart w:id="334" w:name="_Ref317259176"/>
      <w:bookmarkStart w:id="335" w:name="_Ref317259188"/>
      <w:bookmarkStart w:id="336" w:name="_Ref317259197"/>
      <w:bookmarkStart w:id="337" w:name="_Ref317259206"/>
      <w:bookmarkStart w:id="338" w:name="_Ref317259217"/>
      <w:bookmarkStart w:id="339" w:name="_Ref317259233"/>
      <w:bookmarkStart w:id="340" w:name="_Toc399343220"/>
      <w:bookmarkStart w:id="341"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CA5FF5">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CA5FF5">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CA5FF5">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42" w:name="_ЧАСТЬ_1_ЗАЯВКИ"/>
      <w:bookmarkStart w:id="343" w:name="_Toc308092765"/>
      <w:bookmarkStart w:id="344" w:name="_Toc377460376"/>
      <w:bookmarkStart w:id="345" w:name="_Toc399343221"/>
      <w:bookmarkEnd w:id="342"/>
      <w:r w:rsidRPr="00506195">
        <w:rPr>
          <w:rFonts w:ascii="Times New Roman" w:hAnsi="Times New Roman" w:cs="Times New Roman"/>
          <w:b w:val="0"/>
          <w:bCs w:val="0"/>
          <w:i w:val="0"/>
          <w:sz w:val="24"/>
        </w:rPr>
        <w:t xml:space="preserve">ЧАСТЬ 1 ЗАЯВКИ НА УЧАСТИЕ В </w:t>
      </w:r>
      <w:bookmarkEnd w:id="343"/>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46"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46"/>
      <w:bookmarkEnd w:id="344"/>
      <w:bookmarkEnd w:id="345"/>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r w:rsidRPr="00506195">
        <w:rPr>
          <w:b/>
          <w:bCs/>
          <w:i/>
          <w:sz w:val="22"/>
        </w:rPr>
        <w:t>ов</w:t>
      </w:r>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CA5FF5">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CA5FF5">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CA5FF5">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CA5FF5">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CA5FF5">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CA5FF5">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w:t>
      </w:r>
      <w:r w:rsidR="00C622E7" w:rsidRPr="00506195">
        <w:rPr>
          <w:szCs w:val="28"/>
        </w:rPr>
        <w:lastRenderedPageBreak/>
        <w:t>превышающей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CA5FF5">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CA5FF5">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части  </w:t>
      </w:r>
      <w:r w:rsidRPr="00506195">
        <w:rPr>
          <w:rFonts w:ascii="Times New Roman" w:hAnsi="Times New Roman" w:cs="Times New Roman"/>
          <w:szCs w:val="28"/>
        </w:rPr>
        <w:t>заявки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CA5FF5">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CA5FF5">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r w:rsidRPr="00506195">
                <w:rPr>
                  <w:bCs/>
                  <w:i/>
                  <w:color w:val="0000FF"/>
                  <w:sz w:val="22"/>
                  <w:u w:val="single"/>
                </w:rPr>
                <w:t>форма</w:t>
              </w:r>
            </w:hyperlink>
            <w:r w:rsidRPr="00506195">
              <w:rPr>
                <w:bCs/>
                <w:i/>
                <w:sz w:val="22"/>
              </w:rPr>
              <w:t xml:space="preserve">  )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CA5FF5">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CA5FF5">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41"/>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r w:rsidRPr="00D27F99">
        <w:rPr>
          <w:b/>
          <w:i/>
          <w:iCs/>
          <w:sz w:val="22"/>
        </w:rPr>
        <w:t xml:space="preserve">ов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7" w:name="_Техническое_предложение_(Форма"/>
      <w:bookmarkStart w:id="348" w:name="_Toc235439567"/>
      <w:bookmarkStart w:id="349" w:name="_Toc377460377"/>
      <w:bookmarkStart w:id="350" w:name="_Toc399343222"/>
      <w:bookmarkEnd w:id="347"/>
      <w:r w:rsidRPr="00D27F99">
        <w:rPr>
          <w:rFonts w:ascii="Times New Roman" w:hAnsi="Times New Roman" w:cs="Times New Roman"/>
          <w:b w:val="0"/>
          <w:i w:val="0"/>
          <w:sz w:val="24"/>
        </w:rPr>
        <w:t xml:space="preserve">ТЕХНИЧЕСКОЕ ПРЕДЛОЖЕНИЕ (Форма </w:t>
      </w:r>
      <w:bookmarkEnd w:id="348"/>
      <w:r w:rsidR="006F76E7" w:rsidRPr="00D27F99">
        <w:rPr>
          <w:rFonts w:ascii="Times New Roman" w:hAnsi="Times New Roman" w:cs="Times New Roman"/>
          <w:b w:val="0"/>
          <w:i w:val="0"/>
          <w:sz w:val="24"/>
        </w:rPr>
        <w:t>2)</w:t>
      </w:r>
      <w:bookmarkEnd w:id="349"/>
      <w:bookmarkEnd w:id="350"/>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Участник редукциона указывает свое фирменное наименование (в т.ч.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указание объема работ или услуг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CA5FF5">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CA5FF5">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w:t>
      </w:r>
      <w:r w:rsidR="00B914B6" w:rsidRPr="00D27F99">
        <w:rPr>
          <w:b/>
          <w:i/>
          <w:szCs w:val="24"/>
        </w:rPr>
        <w:t xml:space="preserve"> в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CA5FF5">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CA5FF5">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CA5FF5">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CA5FF5">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CA5FF5">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CA5FF5">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CA5FF5">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п.п.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51" w:name="форма1"/>
      <w:bookmarkStart w:id="352" w:name="_Toc98251753"/>
      <w:r w:rsidRPr="00D27F99">
        <w:rPr>
          <w:bCs w:val="0"/>
          <w:szCs w:val="28"/>
        </w:rPr>
        <w:lastRenderedPageBreak/>
        <w:t xml:space="preserve">Форма </w:t>
      </w:r>
      <w:r w:rsidR="00654672">
        <w:rPr>
          <w:bCs w:val="0"/>
          <w:szCs w:val="28"/>
        </w:rPr>
        <w:t>3</w:t>
      </w:r>
      <w:r w:rsidRPr="00D27F99">
        <w:rPr>
          <w:bCs w:val="0"/>
          <w:szCs w:val="28"/>
        </w:rPr>
        <w:t>.</w:t>
      </w:r>
      <w:bookmarkEnd w:id="351"/>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53" w:name="_Письмо_о_подаче"/>
      <w:bookmarkStart w:id="354" w:name="_ЧАСТЬ_2_ЗАЯВКИ"/>
      <w:bookmarkStart w:id="355" w:name="_Toc255987071"/>
      <w:bookmarkStart w:id="356" w:name="_Toc272505461"/>
      <w:bookmarkStart w:id="357" w:name="_Toc377460384"/>
      <w:bookmarkStart w:id="358" w:name="_Toc399343223"/>
      <w:bookmarkEnd w:id="353"/>
      <w:bookmarkEnd w:id="354"/>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00654672">
        <w:rPr>
          <w:rFonts w:ascii="Times New Roman" w:hAnsi="Times New Roman" w:cs="Times New Roman"/>
          <w:b w:val="0"/>
          <w:bCs w:val="0"/>
          <w:i w:val="0"/>
          <w:sz w:val="24"/>
        </w:rPr>
        <w:t>3</w:t>
      </w:r>
      <w:r w:rsidR="005F1EC6" w:rsidRPr="00D27F99">
        <w:rPr>
          <w:rFonts w:ascii="Times New Roman" w:hAnsi="Times New Roman" w:cs="Times New Roman"/>
          <w:b w:val="0"/>
          <w:bCs w:val="0"/>
          <w:i w:val="0"/>
          <w:sz w:val="24"/>
        </w:rPr>
        <w:t>)</w:t>
      </w:r>
      <w:bookmarkEnd w:id="355"/>
      <w:bookmarkEnd w:id="356"/>
      <w:bookmarkEnd w:id="357"/>
      <w:bookmarkEnd w:id="358"/>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r w:rsidRPr="00D27F99">
        <w:rPr>
          <w:b/>
          <w:bCs/>
          <w:i/>
          <w:sz w:val="22"/>
        </w:rPr>
        <w:t>ов</w:t>
      </w:r>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к</w:t>
      </w:r>
      <w:r w:rsidR="006D53FC" w:rsidRPr="00D27F99">
        <w:rPr>
          <w:szCs w:val="28"/>
        </w:rPr>
        <w:t xml:space="preserve">  настоящей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9" w:name="_Hlt440565644"/>
      <w:bookmarkEnd w:id="359"/>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истекший </w:t>
      </w:r>
      <w:r w:rsidR="00AF04E6" w:rsidRPr="00D27F99">
        <w:rPr>
          <w:b/>
          <w:i/>
          <w:sz w:val="22"/>
          <w:lang w:val="ru-RU"/>
        </w:rPr>
        <w:t xml:space="preserve"> _____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Pr="00D27F99">
        <w:rPr>
          <w:szCs w:val="28"/>
        </w:rPr>
        <w:lastRenderedPageBreak/>
        <w:t>Росфинмониторингу,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CA5FF5">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сведения о нас будут внесены в соответствующий реестр недобросовестных поставщиков сроком на два года в  случаях</w:t>
      </w:r>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CA5FF5">
        <w:rPr>
          <w:rFonts w:ascii="Times New Roman" w:hAnsi="Times New Roman" w:cs="Times New Roman"/>
          <w:szCs w:val="28"/>
        </w:rPr>
        <w:t>18.2</w:t>
      </w:r>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CA5FF5">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52"/>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CA5FF5">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CA5FF5">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CA5FF5">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CA5FF5">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CA5FF5">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60" w:name="_Ref55335821"/>
      <w:bookmarkStart w:id="361" w:name="_Ref55336345"/>
      <w:bookmarkStart w:id="362" w:name="_Toc57314674"/>
      <w:bookmarkStart w:id="363" w:name="_Toc69728988"/>
      <w:bookmarkStart w:id="364" w:name="_Toc98251754"/>
      <w:r w:rsidRPr="00D27F99">
        <w:rPr>
          <w:sz w:val="20"/>
        </w:rPr>
        <w:br w:type="page"/>
      </w:r>
      <w:bookmarkEnd w:id="360"/>
      <w:bookmarkEnd w:id="361"/>
      <w:bookmarkEnd w:id="362"/>
      <w:bookmarkEnd w:id="363"/>
      <w:bookmarkEnd w:id="364"/>
      <w:r w:rsidRPr="00D27F99">
        <w:rPr>
          <w:szCs w:val="28"/>
        </w:rPr>
        <w:lastRenderedPageBreak/>
        <w:t xml:space="preserve">Форма </w:t>
      </w:r>
      <w:r w:rsidR="00654672">
        <w:rPr>
          <w:szCs w:val="28"/>
        </w:rPr>
        <w:t>4</w:t>
      </w:r>
      <w:r w:rsidRPr="00D27F99">
        <w:rPr>
          <w:szCs w:val="28"/>
        </w:rPr>
        <w:t>.</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r w:rsidRPr="00D27F99">
        <w:rPr>
          <w:b/>
          <w:i/>
          <w:iCs/>
          <w:sz w:val="22"/>
        </w:rPr>
        <w:t xml:space="preserve">ов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65" w:name="_Анкета_Претендента_на"/>
      <w:bookmarkStart w:id="366" w:name="_Анкета_Участника_процедуры"/>
      <w:bookmarkStart w:id="367" w:name="_АНКЕТА_УЧАСТНИКА_АУКЦИОНА"/>
      <w:bookmarkStart w:id="368" w:name="_Toc255987077"/>
      <w:bookmarkStart w:id="369" w:name="_Toc377460385"/>
      <w:bookmarkStart w:id="370" w:name="_Toc399343224"/>
      <w:bookmarkEnd w:id="365"/>
      <w:bookmarkEnd w:id="366"/>
      <w:bookmarkEnd w:id="367"/>
      <w:r w:rsidRPr="00D27F99">
        <w:rPr>
          <w:rFonts w:ascii="Times New Roman" w:hAnsi="Times New Roman" w:cs="Times New Roman"/>
          <w:b w:val="0"/>
          <w:i w:val="0"/>
          <w:sz w:val="24"/>
        </w:rPr>
        <w:t xml:space="preserve">АНКЕТА УЧАСТНИКА АУКЦИОНА (Форма </w:t>
      </w:r>
      <w:r w:rsidR="00654672">
        <w:rPr>
          <w:rFonts w:ascii="Times New Roman" w:hAnsi="Times New Roman" w:cs="Times New Roman"/>
          <w:b w:val="0"/>
          <w:i w:val="0"/>
          <w:sz w:val="24"/>
        </w:rPr>
        <w:t>4</w:t>
      </w:r>
      <w:r w:rsidRPr="00D27F99">
        <w:rPr>
          <w:rFonts w:ascii="Times New Roman" w:hAnsi="Times New Roman" w:cs="Times New Roman"/>
          <w:b w:val="0"/>
          <w:i w:val="0"/>
          <w:sz w:val="24"/>
        </w:rPr>
        <w:t>)</w:t>
      </w:r>
      <w:bookmarkEnd w:id="368"/>
      <w:bookmarkEnd w:id="369"/>
      <w:bookmarkEnd w:id="37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71" w:name="_Ref319589680"/>
          </w:p>
        </w:tc>
        <w:bookmarkEnd w:id="37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эл.почты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7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7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т.ч.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*.xls;</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6 участником аукциона заполняется в формате Фамилия Имя Отчество, например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Default="00992DCF" w:rsidP="00992DCF">
      <w:pPr>
        <w:pStyle w:val="Times12"/>
        <w:jc w:val="right"/>
        <w:rPr>
          <w:i/>
          <w:sz w:val="22"/>
          <w:szCs w:val="24"/>
        </w:rPr>
      </w:pPr>
      <w:r>
        <w:rPr>
          <w:i/>
          <w:sz w:val="22"/>
          <w:szCs w:val="24"/>
        </w:rPr>
        <w:lastRenderedPageBreak/>
        <w:t>о</w:t>
      </w:r>
      <w:r w:rsidR="00CA12B6" w:rsidRPr="00D27F99">
        <w:rPr>
          <w:i/>
          <w:sz w:val="22"/>
          <w:szCs w:val="24"/>
        </w:rPr>
        <w:t>кончание</w:t>
      </w:r>
    </w:p>
    <w:p w:rsidR="00992DCF" w:rsidRPr="00D27F99" w:rsidRDefault="00992DCF" w:rsidP="00992DCF">
      <w:pPr>
        <w:pStyle w:val="Times12"/>
        <w:jc w:val="right"/>
        <w:rPr>
          <w:i/>
          <w:sz w:val="22"/>
          <w:szCs w:val="24"/>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Москва, ул.Лубянка,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Москва, ул.Щепкина,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Мухов Амир Мазиевич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К.Маркса,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Игуана лтд (Iguana LTD)</w:t>
            </w:r>
          </w:p>
        </w:tc>
        <w:tc>
          <w:tcPr>
            <w:tcW w:w="2410" w:type="dxa"/>
            <w:noWrap/>
            <w:vAlign w:val="bottom"/>
          </w:tcPr>
          <w:p w:rsidR="00CA12B6" w:rsidRPr="00D27F99" w:rsidRDefault="00CA12B6" w:rsidP="00246CB2">
            <w:pPr>
              <w:rPr>
                <w:sz w:val="18"/>
                <w:szCs w:val="20"/>
              </w:rPr>
            </w:pPr>
            <w:r w:rsidRPr="00D27F99">
              <w:rPr>
                <w:i/>
                <w:iCs/>
                <w:sz w:val="18"/>
                <w:szCs w:val="20"/>
              </w:rPr>
              <w:t>США, штат Виржиния,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Ruan Max Amer</w:t>
            </w:r>
          </w:p>
        </w:tc>
        <w:tc>
          <w:tcPr>
            <w:tcW w:w="2410" w:type="dxa"/>
            <w:noWrap/>
            <w:vAlign w:val="bottom"/>
          </w:tcPr>
          <w:p w:rsidR="00CA12B6" w:rsidRPr="00D27F99" w:rsidRDefault="00CA12B6" w:rsidP="00246CB2">
            <w:pPr>
              <w:rPr>
                <w:sz w:val="18"/>
                <w:szCs w:val="20"/>
              </w:rPr>
            </w:pPr>
            <w:r w:rsidRPr="00D27F99">
              <w:rPr>
                <w:i/>
                <w:iCs/>
                <w:sz w:val="18"/>
                <w:szCs w:val="20"/>
              </w:rPr>
              <w:t>Кипр, Лимассол,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9573BD" w:rsidRDefault="009573BD" w:rsidP="00992DCF">
      <w:bookmarkStart w:id="373" w:name="_Справка_о_перечне"/>
      <w:bookmarkStart w:id="374" w:name="_Справка_об_участии_в_судебных_разби"/>
      <w:bookmarkStart w:id="375" w:name="_Справка_об_участии"/>
      <w:bookmarkStart w:id="376" w:name="_План_распределения_выполнения"/>
      <w:bookmarkStart w:id="377" w:name="_План_распределения_выполнения_объем"/>
      <w:bookmarkEnd w:id="373"/>
      <w:bookmarkEnd w:id="374"/>
      <w:bookmarkEnd w:id="375"/>
      <w:bookmarkEnd w:id="376"/>
      <w:bookmarkEnd w:id="377"/>
    </w:p>
    <w:p w:rsidR="009573BD" w:rsidRDefault="009573BD">
      <w:r>
        <w:br w:type="page"/>
      </w:r>
    </w:p>
    <w:p w:rsidR="009573BD" w:rsidRDefault="009573BD" w:rsidP="009573BD">
      <w:pPr>
        <w:pStyle w:val="Times12"/>
        <w:jc w:val="right"/>
        <w:rPr>
          <w:bCs w:val="0"/>
          <w:szCs w:val="24"/>
        </w:rPr>
        <w:sectPr w:rsidR="009573BD" w:rsidSect="00992DCF">
          <w:pgSz w:w="16840" w:h="11907" w:orient="landscape" w:code="9"/>
          <w:pgMar w:top="1134" w:right="1134" w:bottom="737" w:left="1701" w:header="567" w:footer="306" w:gutter="0"/>
          <w:cols w:space="708"/>
          <w:docGrid w:linePitch="360"/>
        </w:sectPr>
      </w:pPr>
    </w:p>
    <w:p w:rsidR="009573BD" w:rsidRPr="009573BD" w:rsidRDefault="009573BD" w:rsidP="009573BD">
      <w:pPr>
        <w:pStyle w:val="Times12"/>
        <w:jc w:val="right"/>
        <w:rPr>
          <w:bCs w:val="0"/>
          <w:szCs w:val="24"/>
        </w:rPr>
      </w:pPr>
      <w:r w:rsidRPr="009573BD">
        <w:rPr>
          <w:bCs w:val="0"/>
          <w:szCs w:val="24"/>
        </w:rPr>
        <w:lastRenderedPageBreak/>
        <w:t>Форма ___.</w:t>
      </w:r>
    </w:p>
    <w:p w:rsidR="009573BD" w:rsidRPr="009573BD" w:rsidRDefault="009573BD" w:rsidP="009573BD">
      <w:pPr>
        <w:pStyle w:val="Times12"/>
        <w:ind w:left="4678" w:firstLine="0"/>
        <w:jc w:val="left"/>
        <w:rPr>
          <w:iCs/>
          <w:szCs w:val="24"/>
        </w:rPr>
      </w:pPr>
      <w:r w:rsidRPr="009573BD">
        <w:rPr>
          <w:iCs/>
          <w:szCs w:val="24"/>
        </w:rPr>
        <w:t>Приложение к части 2 заявки</w:t>
      </w:r>
      <w:r w:rsidRPr="009573BD" w:rsidDel="00037AC5">
        <w:rPr>
          <w:iCs/>
          <w:szCs w:val="24"/>
        </w:rPr>
        <w:t xml:space="preserve"> </w:t>
      </w:r>
      <w:r w:rsidRPr="009573BD">
        <w:rPr>
          <w:iCs/>
          <w:szCs w:val="24"/>
        </w:rPr>
        <w:t>на участие в аукционе</w:t>
      </w:r>
    </w:p>
    <w:p w:rsidR="009573BD" w:rsidRPr="009573BD" w:rsidRDefault="009573BD" w:rsidP="009573BD">
      <w:pPr>
        <w:pStyle w:val="Times12"/>
        <w:ind w:left="4678" w:firstLine="0"/>
        <w:jc w:val="left"/>
        <w:rPr>
          <w:szCs w:val="24"/>
        </w:rPr>
      </w:pPr>
      <w:r w:rsidRPr="009573BD">
        <w:rPr>
          <w:iCs/>
          <w:szCs w:val="24"/>
        </w:rPr>
        <w:t>от «___» __________ 20___ г. № ______</w:t>
      </w:r>
    </w:p>
    <w:p w:rsidR="009573BD" w:rsidRPr="009573BD" w:rsidRDefault="009573BD" w:rsidP="009573BD">
      <w:pPr>
        <w:pStyle w:val="Times12"/>
        <w:jc w:val="right"/>
        <w:rPr>
          <w:bCs w:val="0"/>
          <w:szCs w:val="24"/>
        </w:rPr>
      </w:pPr>
    </w:p>
    <w:p w:rsidR="009573BD" w:rsidRPr="009573BD" w:rsidRDefault="009573BD" w:rsidP="009573BD">
      <w:pPr>
        <w:suppressAutoHyphens/>
        <w:overflowPunct w:val="0"/>
        <w:autoSpaceDE w:val="0"/>
        <w:autoSpaceDN w:val="0"/>
        <w:ind w:right="60" w:firstLine="708"/>
        <w:jc w:val="right"/>
      </w:pPr>
    </w:p>
    <w:p w:rsidR="009573BD" w:rsidRPr="009573BD" w:rsidRDefault="009573BD" w:rsidP="009573BD">
      <w:pPr>
        <w:pStyle w:val="20"/>
        <w:numPr>
          <w:ilvl w:val="0"/>
          <w:numId w:val="0"/>
        </w:numPr>
        <w:spacing w:before="0" w:after="0"/>
        <w:ind w:right="240"/>
        <w:jc w:val="center"/>
        <w:rPr>
          <w:sz w:val="24"/>
          <w:szCs w:val="24"/>
        </w:rPr>
      </w:pPr>
      <w:bookmarkStart w:id="378" w:name="_Свидетельство_производителя_оборудо"/>
      <w:bookmarkStart w:id="379" w:name="_Свидетельство_изготовителя_оборудов"/>
      <w:bookmarkStart w:id="380" w:name="_Toc395090997"/>
      <w:bookmarkEnd w:id="378"/>
      <w:bookmarkEnd w:id="379"/>
      <w:r w:rsidRPr="009573BD">
        <w:rPr>
          <w:rFonts w:ascii="Times New Roman" w:hAnsi="Times New Roman" w:cs="Times New Roman"/>
          <w:b w:val="0"/>
          <w:i w:val="0"/>
          <w:sz w:val="24"/>
          <w:szCs w:val="24"/>
        </w:rPr>
        <w:t>СВИДЕТЕЛЬСТВО (Форма ___)</w:t>
      </w:r>
      <w:bookmarkEnd w:id="380"/>
    </w:p>
    <w:p w:rsidR="009573BD" w:rsidRPr="009573BD" w:rsidRDefault="009573BD" w:rsidP="009573BD">
      <w:pPr>
        <w:suppressAutoHyphens/>
      </w:pPr>
    </w:p>
    <w:p w:rsidR="009573BD" w:rsidRPr="009573BD" w:rsidRDefault="009573BD" w:rsidP="009573BD">
      <w:pPr>
        <w:suppressAutoHyphens/>
        <w:overflowPunct w:val="0"/>
        <w:autoSpaceDE w:val="0"/>
        <w:autoSpaceDN w:val="0"/>
        <w:adjustRightInd w:val="0"/>
        <w:spacing w:line="288" w:lineRule="auto"/>
        <w:ind w:right="62" w:firstLine="539"/>
        <w:jc w:val="both"/>
        <w:rPr>
          <w:bCs/>
        </w:rPr>
      </w:pPr>
      <w:r w:rsidRPr="009573BD">
        <w:rPr>
          <w:bCs/>
        </w:rPr>
        <w:t>Настоящим организация ______________________ (</w:t>
      </w:r>
      <w:r w:rsidRPr="009573BD">
        <w:rPr>
          <w:bCs/>
          <w:i/>
        </w:rPr>
        <w:t>указывается полное наименование лица, выдавшего данное свидетельство: изготовителя предлагаемого товара, либо полномочного представителя такого изготовителя</w:t>
      </w:r>
      <w:r w:rsidRPr="009573BD">
        <w:rPr>
          <w:bCs/>
        </w:rPr>
        <w:t xml:space="preserve">), являющаяся _________ </w:t>
      </w:r>
      <w:r w:rsidRPr="009573BD">
        <w:rPr>
          <w:bCs/>
          <w:i/>
        </w:rPr>
        <w:t>(указывается кем является организация, выдающая данное свидетельство: изготовителем товара или полномочным представителем изготовителя)</w:t>
      </w:r>
      <w:r w:rsidRPr="009573BD">
        <w:rPr>
          <w:bCs/>
        </w:rPr>
        <w:t>______________________________ (</w:t>
      </w:r>
      <w:r w:rsidRPr="009573BD">
        <w:rPr>
          <w:bCs/>
          <w:i/>
          <w:iCs/>
        </w:rPr>
        <w:t>указывается наименование, марка, модель и тому подобное применительно к товару, предложенному участником аукциона</w:t>
      </w:r>
      <w:r w:rsidRPr="009573BD">
        <w:rPr>
          <w:bCs/>
          <w:i/>
        </w:rPr>
        <w:t>)</w:t>
      </w:r>
      <w:r w:rsidRPr="009573BD">
        <w:rPr>
          <w:bCs/>
        </w:rPr>
        <w:t xml:space="preserve">, подтверждает согласие на предложение </w:t>
      </w:r>
      <w:r w:rsidRPr="009573BD">
        <w:rPr>
          <w:bCs/>
          <w:iCs/>
        </w:rPr>
        <w:t xml:space="preserve">участником </w:t>
      </w:r>
      <w:r w:rsidRPr="009573BD">
        <w:rPr>
          <w:bCs/>
        </w:rPr>
        <w:t>аукциона</w:t>
      </w:r>
      <w:r w:rsidRPr="009573BD">
        <w:rPr>
          <w:bCs/>
          <w:i/>
          <w:iCs/>
        </w:rPr>
        <w:t xml:space="preserve"> </w:t>
      </w:r>
      <w:r w:rsidRPr="009573BD">
        <w:rPr>
          <w:bCs/>
        </w:rPr>
        <w:t>_______________________________ (</w:t>
      </w:r>
      <w:r w:rsidRPr="009573BD">
        <w:rPr>
          <w:bCs/>
          <w:i/>
        </w:rPr>
        <w:t>указывается полное наименование организации, получившей данное свидетельство</w:t>
      </w:r>
      <w:r w:rsidRPr="009573BD">
        <w:rPr>
          <w:bCs/>
        </w:rPr>
        <w:t>), товара в количестве __________ единиц (</w:t>
      </w:r>
      <w:r w:rsidRPr="009573BD">
        <w:rPr>
          <w:bCs/>
          <w:i/>
        </w:rPr>
        <w:t>указывается количество единиц товара, требуемого в соответствии с условиями аукционной документации</w:t>
      </w:r>
      <w:r w:rsidRPr="009573BD">
        <w:rPr>
          <w:bCs/>
        </w:rPr>
        <w:t>) и, в случае признания данного участника победителем аукциона, заключение с ним по результатам аукциона</w:t>
      </w:r>
      <w:r w:rsidRPr="009573BD">
        <w:rPr>
          <w:bCs/>
          <w:i/>
          <w:iCs/>
        </w:rPr>
        <w:t xml:space="preserve"> </w:t>
      </w:r>
      <w:r w:rsidRPr="009573BD">
        <w:rPr>
          <w:bCs/>
        </w:rPr>
        <w:t>договора на поставку товара, предлагаемого в рамках открытого аукциона</w:t>
      </w:r>
      <w:r w:rsidRPr="009573BD">
        <w:rPr>
          <w:bCs/>
          <w:i/>
          <w:iCs/>
        </w:rPr>
        <w:t xml:space="preserve"> </w:t>
      </w:r>
      <w:r w:rsidRPr="009573BD">
        <w:rPr>
          <w:bCs/>
        </w:rPr>
        <w:t>в электронной форме на право заключения договора ______________________________________________ в соответствии с извещением о проведении аукциона, опубликованным «__» _________ на официальном сайте и на ЭТП.</w:t>
      </w:r>
    </w:p>
    <w:p w:rsidR="009573BD" w:rsidRPr="009573BD" w:rsidRDefault="009573BD" w:rsidP="009573BD">
      <w:pPr>
        <w:suppressAutoHyphens/>
        <w:overflowPunct w:val="0"/>
        <w:autoSpaceDE w:val="0"/>
        <w:autoSpaceDN w:val="0"/>
        <w:adjustRightInd w:val="0"/>
        <w:spacing w:line="288" w:lineRule="auto"/>
        <w:ind w:right="62" w:firstLine="539"/>
        <w:jc w:val="both"/>
        <w:rPr>
          <w:bCs/>
        </w:rPr>
      </w:pPr>
      <w:r w:rsidRPr="009573BD">
        <w:rPr>
          <w:bCs/>
        </w:rPr>
        <w:t xml:space="preserve">Настоящим </w:t>
      </w:r>
      <w:r w:rsidRPr="009573BD">
        <w:t xml:space="preserve">мы </w:t>
      </w:r>
      <w:r w:rsidRPr="009573BD">
        <w:rPr>
          <w:i/>
        </w:rPr>
        <w:t xml:space="preserve">гарантируем проведение шеф-монтажа и/или шеф-наладки товара, а также подтверждаем, что на оборудование, </w:t>
      </w:r>
      <w:r w:rsidRPr="009573BD">
        <w:t>поставленное ____________________________</w:t>
      </w:r>
      <w:r w:rsidRPr="009573BD">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9573BD">
        <w:t>, заключенного</w:t>
      </w:r>
      <w:r w:rsidRPr="009573BD">
        <w:rPr>
          <w:bCs/>
          <w:i/>
        </w:rPr>
        <w:t xml:space="preserve"> </w:t>
      </w:r>
      <w:r w:rsidRPr="009573BD">
        <w:rPr>
          <w:bCs/>
        </w:rPr>
        <w:t>по итогам аукциона на право заключения договора ______________________________________ в соответствии с извещением о проведении аукциона, опубликованным «__» _________ на официальном сайте и на ЭТП.</w:t>
      </w:r>
    </w:p>
    <w:p w:rsidR="009573BD" w:rsidRPr="009573BD" w:rsidRDefault="009573BD" w:rsidP="009573BD">
      <w:pPr>
        <w:autoSpaceDE w:val="0"/>
        <w:autoSpaceDN w:val="0"/>
        <w:jc w:val="both"/>
        <w:rPr>
          <w:bCs/>
          <w:snapToGrid w:val="0"/>
        </w:rPr>
      </w:pPr>
    </w:p>
    <w:p w:rsidR="009573BD" w:rsidRPr="009573BD" w:rsidRDefault="009573BD" w:rsidP="009573BD">
      <w:pPr>
        <w:autoSpaceDE w:val="0"/>
        <w:autoSpaceDN w:val="0"/>
        <w:jc w:val="both"/>
        <w:rPr>
          <w:bCs/>
          <w:snapToGrid w:val="0"/>
        </w:rPr>
      </w:pPr>
      <w:r w:rsidRPr="009573BD">
        <w:rPr>
          <w:bCs/>
          <w:snapToGrid w:val="0"/>
        </w:rPr>
        <w:t>_________________________________</w:t>
      </w:r>
      <w:r w:rsidRPr="009573BD">
        <w:rPr>
          <w:bCs/>
          <w:snapToGrid w:val="0"/>
        </w:rPr>
        <w:tab/>
        <w:t>_____</w:t>
      </w:r>
      <w:r w:rsidRPr="009573BD">
        <w:rPr>
          <w:bCs/>
          <w:snapToGrid w:val="0"/>
        </w:rPr>
        <w:tab/>
      </w:r>
      <w:r w:rsidRPr="009573BD">
        <w:rPr>
          <w:bCs/>
          <w:snapToGrid w:val="0"/>
        </w:rPr>
        <w:tab/>
        <w:t>_____________________________</w:t>
      </w:r>
    </w:p>
    <w:p w:rsidR="009573BD" w:rsidRPr="009573BD" w:rsidRDefault="009573BD" w:rsidP="009573BD">
      <w:pPr>
        <w:overflowPunct w:val="0"/>
        <w:autoSpaceDE w:val="0"/>
        <w:autoSpaceDN w:val="0"/>
        <w:adjustRightInd w:val="0"/>
        <w:jc w:val="both"/>
        <w:rPr>
          <w:b/>
          <w:i/>
          <w:vertAlign w:val="superscript"/>
        </w:rPr>
      </w:pPr>
      <w:r w:rsidRPr="009573BD">
        <w:rPr>
          <w:b/>
          <w:i/>
          <w:vertAlign w:val="superscript"/>
        </w:rPr>
        <w:t>(Подпись уполномоченного представителя)</w:t>
      </w:r>
      <w:r w:rsidRPr="009573BD">
        <w:rPr>
          <w:bCs/>
          <w:snapToGrid w:val="0"/>
        </w:rPr>
        <w:tab/>
      </w:r>
      <w:r w:rsidRPr="009573BD">
        <w:rPr>
          <w:bCs/>
          <w:snapToGrid w:val="0"/>
        </w:rPr>
        <w:tab/>
      </w:r>
      <w:r w:rsidRPr="009573BD">
        <w:rPr>
          <w:b/>
          <w:i/>
          <w:vertAlign w:val="superscript"/>
        </w:rPr>
        <w:t>(Имя и должность подписавшего)</w:t>
      </w:r>
    </w:p>
    <w:p w:rsidR="009573BD" w:rsidRPr="009573BD" w:rsidRDefault="009573BD" w:rsidP="009573BD">
      <w:pPr>
        <w:overflowPunct w:val="0"/>
        <w:autoSpaceDE w:val="0"/>
        <w:autoSpaceDN w:val="0"/>
        <w:adjustRightInd w:val="0"/>
        <w:ind w:firstLine="709"/>
        <w:jc w:val="both"/>
      </w:pPr>
      <w:r w:rsidRPr="009573BD">
        <w:t>М.П.</w:t>
      </w:r>
    </w:p>
    <w:p w:rsidR="009573BD" w:rsidRPr="009573BD" w:rsidRDefault="009573BD" w:rsidP="009573BD">
      <w:pPr>
        <w:overflowPunct w:val="0"/>
        <w:autoSpaceDE w:val="0"/>
        <w:autoSpaceDN w:val="0"/>
        <w:adjustRightInd w:val="0"/>
        <w:ind w:firstLine="567"/>
        <w:jc w:val="both"/>
        <w:rPr>
          <w:bCs/>
        </w:rPr>
      </w:pPr>
    </w:p>
    <w:p w:rsidR="009573BD" w:rsidRPr="009573BD" w:rsidRDefault="009573BD" w:rsidP="009573BD">
      <w:pPr>
        <w:keepNext/>
        <w:tabs>
          <w:tab w:val="left" w:pos="1134"/>
        </w:tabs>
        <w:overflowPunct w:val="0"/>
        <w:autoSpaceDE w:val="0"/>
        <w:autoSpaceDN w:val="0"/>
        <w:adjustRightInd w:val="0"/>
        <w:ind w:right="-181" w:firstLine="709"/>
        <w:jc w:val="both"/>
      </w:pPr>
      <w:r w:rsidRPr="009573BD">
        <w:t>ИНСТРУКЦИИ ПО ЗАПОЛНЕНИЮ</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Данные инструкции не следует воспроизводить в документах, подготовленных участником аукциона.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Участник аукциона</w:t>
      </w:r>
      <w:r w:rsidRPr="009573BD">
        <w:rPr>
          <w:bCs/>
          <w:i/>
          <w:iCs/>
        </w:rPr>
        <w:t xml:space="preserve"> </w:t>
      </w:r>
      <w:r w:rsidRPr="009573BD">
        <w:rPr>
          <w:bCs/>
        </w:rPr>
        <w:t>приводит номер и дату заявки на участие в аукционе, приложением к которой является данная форма.</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 xml:space="preserve">Данная форма заполняется на все виды предлагаемого товара (по номенклатуре спецификации </w:t>
      </w:r>
      <w:r w:rsidRPr="009573BD">
        <w:rPr>
          <w:b/>
          <w:bCs/>
          <w:i/>
        </w:rPr>
        <w:t>Тома 2</w:t>
      </w:r>
      <w:r w:rsidRPr="009573BD">
        <w:rPr>
          <w:bCs/>
        </w:rPr>
        <w:t xml:space="preserve"> «Техническая часть»), в отношении которых требуется данное свидетельство согласно пункту </w:t>
      </w:r>
      <w:r w:rsidRPr="009573BD">
        <w:rPr>
          <w:bCs/>
        </w:rPr>
        <w:fldChar w:fldCharType="begin"/>
      </w:r>
      <w:r w:rsidRPr="009573BD">
        <w:rPr>
          <w:bCs/>
        </w:rPr>
        <w:instrText xml:space="preserve"> REF _Ref383677327 \r \h  \* MERGEFORMAT </w:instrText>
      </w:r>
      <w:r w:rsidRPr="009573BD">
        <w:rPr>
          <w:bCs/>
        </w:rPr>
      </w:r>
      <w:r w:rsidRPr="009573BD">
        <w:rPr>
          <w:bCs/>
        </w:rPr>
        <w:fldChar w:fldCharType="separate"/>
      </w:r>
      <w:r w:rsidR="00CA5FF5">
        <w:rPr>
          <w:b/>
        </w:rPr>
        <w:t>Ошибка! Источник ссылки не найден.</w:t>
      </w:r>
      <w:r w:rsidRPr="009573BD">
        <w:rPr>
          <w:bCs/>
        </w:rPr>
        <w:fldChar w:fldCharType="end"/>
      </w:r>
      <w:r w:rsidRPr="009573BD">
        <w:rPr>
          <w:bCs/>
        </w:rPr>
        <w:t xml:space="preserve"> раздела </w:t>
      </w:r>
      <w:r w:rsidRPr="009573BD">
        <w:rPr>
          <w:bCs/>
        </w:rPr>
        <w:fldChar w:fldCharType="begin"/>
      </w:r>
      <w:r w:rsidRPr="009573BD">
        <w:rPr>
          <w:bCs/>
        </w:rPr>
        <w:instrText xml:space="preserve"> REF _Ref317249938 \r \h  \* MERGEFORMAT </w:instrText>
      </w:r>
      <w:r w:rsidRPr="009573BD">
        <w:rPr>
          <w:bCs/>
        </w:rPr>
      </w:r>
      <w:r w:rsidRPr="009573BD">
        <w:rPr>
          <w:bCs/>
        </w:rPr>
        <w:fldChar w:fldCharType="separate"/>
      </w:r>
      <w:r w:rsidR="00CA5FF5">
        <w:rPr>
          <w:bCs/>
        </w:rPr>
        <w:t>5</w:t>
      </w:r>
      <w:r w:rsidRPr="009573BD">
        <w:rPr>
          <w:bCs/>
        </w:rPr>
        <w:fldChar w:fldCharType="end"/>
      </w:r>
      <w:r w:rsidRPr="009573BD">
        <w:rPr>
          <w:bCs/>
        </w:rPr>
        <w:t xml:space="preserve"> «Информационная карта аукциона» настоящей аукционной документации.</w:t>
      </w:r>
    </w:p>
    <w:p w:rsidR="009573BD" w:rsidRPr="009573BD" w:rsidRDefault="009573BD" w:rsidP="009573BD">
      <w:pPr>
        <w:numPr>
          <w:ilvl w:val="0"/>
          <w:numId w:val="90"/>
        </w:numPr>
        <w:tabs>
          <w:tab w:val="num" w:pos="720"/>
          <w:tab w:val="left" w:pos="1134"/>
        </w:tabs>
        <w:overflowPunct w:val="0"/>
        <w:autoSpaceDE w:val="0"/>
        <w:autoSpaceDN w:val="0"/>
        <w:adjustRightInd w:val="0"/>
        <w:ind w:left="0" w:right="-179" w:firstLine="709"/>
        <w:jc w:val="both"/>
        <w:rPr>
          <w:bCs/>
        </w:rPr>
      </w:pPr>
      <w:r w:rsidRPr="009573BD">
        <w:rPr>
          <w:bCs/>
        </w:rPr>
        <w:t>Данная форма является примерной и может быть соответствующим образом изменена изготовителем (</w:t>
      </w:r>
      <w:r w:rsidRPr="009573BD">
        <w:rPr>
          <w:b/>
          <w:bCs/>
          <w:i/>
        </w:rPr>
        <w:t>юридическим лицом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CA5FF5">
        <w:rPr>
          <w:i/>
        </w:rPr>
        <w:t>Ошибка! Источник ссылки не найден.</w:t>
      </w:r>
      <w:r w:rsidRPr="009573BD">
        <w:rPr>
          <w:b/>
          <w:bCs/>
          <w:i/>
        </w:rPr>
        <w:fldChar w:fldCharType="end"/>
      </w:r>
      <w:r w:rsidRPr="009573BD">
        <w:rPr>
          <w:b/>
          <w:bCs/>
          <w:i/>
        </w:rPr>
        <w:t>]</w:t>
      </w:r>
      <w:r w:rsidRPr="009573BD">
        <w:rPr>
          <w:bCs/>
        </w:rPr>
        <w:t xml:space="preserve">) или полномочным его </w:t>
      </w:r>
      <w:r w:rsidRPr="009573BD">
        <w:rPr>
          <w:bCs/>
        </w:rPr>
        <w:lastRenderedPageBreak/>
        <w:t>представителем</w:t>
      </w:r>
      <w:r w:rsidRPr="009573BD">
        <w:rPr>
          <w:bCs/>
          <w:i/>
          <w:iCs/>
        </w:rPr>
        <w:t xml:space="preserve"> </w:t>
      </w:r>
      <w:r w:rsidRPr="009573BD">
        <w:rPr>
          <w:bCs/>
        </w:rPr>
        <w:t>(дилером, дистрибьютором и т.п.). Для организатора аукциона</w:t>
      </w:r>
      <w:r w:rsidRPr="009573BD">
        <w:rPr>
          <w:bCs/>
          <w:i/>
          <w:iCs/>
        </w:rPr>
        <w:t xml:space="preserve"> </w:t>
      </w:r>
      <w:r w:rsidRPr="009573BD">
        <w:rPr>
          <w:bCs/>
        </w:rPr>
        <w:t>принципиально, чтобы прослеживалась полностью цепочка от участника аукциона</w:t>
      </w:r>
      <w:r w:rsidRPr="009573BD">
        <w:rPr>
          <w:bCs/>
          <w:i/>
          <w:iCs/>
        </w:rPr>
        <w:t xml:space="preserve"> </w:t>
      </w:r>
      <w:r w:rsidRPr="009573BD">
        <w:rPr>
          <w:bCs/>
        </w:rPr>
        <w:t>до изготовителя (</w:t>
      </w:r>
      <w:r w:rsidRPr="009573BD">
        <w:rPr>
          <w:b/>
          <w:bCs/>
          <w:i/>
        </w:rPr>
        <w:t>юридического лица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CA5FF5">
        <w:rPr>
          <w:i/>
        </w:rPr>
        <w:t>Ошибка! Источник ссылки не найден.</w:t>
      </w:r>
      <w:r w:rsidRPr="009573BD">
        <w:rPr>
          <w:b/>
          <w:bCs/>
          <w:i/>
        </w:rPr>
        <w:fldChar w:fldCharType="end"/>
      </w:r>
      <w:r w:rsidRPr="009573BD">
        <w:rPr>
          <w:b/>
          <w:bCs/>
          <w:i/>
        </w:rPr>
        <w:t>]</w:t>
      </w:r>
      <w:r w:rsidRPr="009573BD">
        <w:rPr>
          <w:bCs/>
        </w:rPr>
        <w:t>), и в данном документе нашли отражение следующие положения:</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Документ должен быть выдан таким изготовителем товара (по номенклатуре спецификации </w:t>
      </w:r>
      <w:r w:rsidRPr="009573BD">
        <w:rPr>
          <w:b/>
          <w:bCs/>
          <w:i/>
        </w:rPr>
        <w:t>Тома 2</w:t>
      </w:r>
      <w:r w:rsidRPr="009573BD">
        <w:rPr>
          <w:bCs/>
        </w:rPr>
        <w:t xml:space="preserve"> «Техническая часть»)</w:t>
      </w:r>
      <w:r w:rsidRPr="009573BD">
        <w:t xml:space="preserve"> </w:t>
      </w:r>
      <w:r w:rsidRPr="009573BD">
        <w:rPr>
          <w:bCs/>
        </w:rPr>
        <w:t>или полномочным его представителем</w:t>
      </w:r>
      <w:r w:rsidRPr="009573BD">
        <w:rPr>
          <w:bCs/>
          <w:i/>
          <w:iCs/>
        </w:rPr>
        <w:t xml:space="preserve"> </w:t>
      </w:r>
      <w:r w:rsidRPr="009573BD">
        <w:rPr>
          <w:bCs/>
        </w:rPr>
        <w:t>(дилером, дистрибьютором и т.п.);</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В документе должен быть упомянут участник аукциона</w:t>
      </w:r>
      <w:r w:rsidRPr="009573BD">
        <w:rPr>
          <w:bCs/>
          <w:i/>
          <w:iCs/>
        </w:rPr>
        <w:t xml:space="preserve"> </w:t>
      </w:r>
      <w:r w:rsidRPr="009573BD">
        <w:rPr>
          <w:bCs/>
        </w:rPr>
        <w:t>как лицо, получившее данное свидетельство;</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должен быть упомянут предложенный участником товар (по номенклатуре спецификации </w:t>
      </w:r>
      <w:r w:rsidRPr="009573BD">
        <w:rPr>
          <w:b/>
          <w:bCs/>
          <w:i/>
        </w:rPr>
        <w:t>Тома 2</w:t>
      </w:r>
      <w:r w:rsidRPr="009573BD">
        <w:rPr>
          <w:bCs/>
        </w:rPr>
        <w:t xml:space="preserve"> «Техническая часть») с использованием тех же наименований, обозначений, что и в Сводной таблице стоимости (форма __);</w:t>
      </w:r>
    </w:p>
    <w:p w:rsidR="009573BD" w:rsidRPr="009573BD" w:rsidRDefault="009573BD" w:rsidP="009573BD">
      <w:pPr>
        <w:numPr>
          <w:ilvl w:val="1"/>
          <w:numId w:val="27"/>
        </w:numPr>
        <w:tabs>
          <w:tab w:val="clear" w:pos="2367"/>
          <w:tab w:val="left" w:pos="1134"/>
          <w:tab w:val="left" w:pos="1560"/>
        </w:tabs>
        <w:overflowPunct w:val="0"/>
        <w:autoSpaceDE w:val="0"/>
        <w:autoSpaceDN w:val="0"/>
        <w:adjustRightInd w:val="0"/>
        <w:ind w:left="1560" w:hanging="426"/>
        <w:jc w:val="both"/>
        <w:rPr>
          <w:bCs/>
        </w:rPr>
      </w:pPr>
      <w:r w:rsidRPr="009573BD">
        <w:rPr>
          <w:bCs/>
        </w:rPr>
        <w:t xml:space="preserve">В документе должно быть указано количество единиц товара (по номенклатуре спецификации </w:t>
      </w:r>
      <w:r w:rsidRPr="009573BD">
        <w:rPr>
          <w:b/>
          <w:bCs/>
          <w:i/>
        </w:rPr>
        <w:t>Тома 2</w:t>
      </w:r>
      <w:r w:rsidRPr="009573BD">
        <w:rPr>
          <w:bCs/>
        </w:rPr>
        <w:t xml:space="preserve"> «Техническая часть») и, что оно предлагается в соответствии с извещением о проведении настоящего аукциона;</w:t>
      </w:r>
    </w:p>
    <w:p w:rsidR="009573BD" w:rsidRDefault="009573BD" w:rsidP="009573BD">
      <w:r w:rsidRPr="009573BD">
        <w:rPr>
          <w:bCs/>
          <w:i/>
        </w:rPr>
        <w:t>Из документа должно следовать, что изготовитель (</w:t>
      </w:r>
      <w:r w:rsidRPr="009573BD">
        <w:rPr>
          <w:b/>
          <w:bCs/>
          <w:i/>
        </w:rPr>
        <w:t>юридическое лицо ___________ [указывается определение изготовителя согласно подразделу </w:t>
      </w:r>
      <w:r w:rsidRPr="009573BD">
        <w:rPr>
          <w:b/>
          <w:bCs/>
          <w:i/>
        </w:rPr>
        <w:fldChar w:fldCharType="begin"/>
      </w:r>
      <w:r w:rsidRPr="009573BD">
        <w:rPr>
          <w:b/>
          <w:bCs/>
          <w:i/>
        </w:rPr>
        <w:instrText xml:space="preserve"> REF _Ref389461871 \r \h  \* MERGEFORMAT </w:instrText>
      </w:r>
      <w:r w:rsidRPr="009573BD">
        <w:rPr>
          <w:b/>
          <w:bCs/>
          <w:i/>
        </w:rPr>
      </w:r>
      <w:r w:rsidRPr="009573BD">
        <w:rPr>
          <w:b/>
          <w:bCs/>
          <w:i/>
        </w:rPr>
        <w:fldChar w:fldCharType="separate"/>
      </w:r>
      <w:r w:rsidR="00CA5FF5">
        <w:rPr>
          <w:i/>
        </w:rPr>
        <w:t>Ошибка! Источник ссылки не найден.</w:t>
      </w:r>
      <w:r w:rsidRPr="009573BD">
        <w:rPr>
          <w:b/>
          <w:bCs/>
          <w:i/>
        </w:rPr>
        <w:fldChar w:fldCharType="end"/>
      </w:r>
      <w:r w:rsidRPr="009573BD">
        <w:rPr>
          <w:b/>
          <w:bCs/>
          <w:i/>
        </w:rPr>
        <w:t>])</w:t>
      </w:r>
      <w:r w:rsidRPr="009573BD">
        <w:rPr>
          <w:bCs/>
          <w:i/>
        </w:rPr>
        <w:t>) или полномочный его представитель, гарантирует проведение шеф-монтажа и/или шеф-наладки</w:t>
      </w:r>
      <w:r w:rsidRPr="009573BD">
        <w:rPr>
          <w:i/>
        </w:rPr>
        <w:t xml:space="preserve">, а также на предлагаемое таким образом оборудование (по номенклатуре спецификации </w:t>
      </w:r>
      <w:r w:rsidRPr="009573BD">
        <w:rPr>
          <w:b/>
          <w:i/>
        </w:rPr>
        <w:t>Тома 2</w:t>
      </w:r>
      <w:r w:rsidRPr="009573BD">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аукциона</w:t>
      </w:r>
      <w:r w:rsidRPr="009573BD">
        <w:rPr>
          <w:bCs/>
          <w:i/>
        </w:rPr>
        <w:t>.</w:t>
      </w:r>
    </w:p>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Pr="009573BD" w:rsidRDefault="009573BD" w:rsidP="009573BD"/>
    <w:p w:rsidR="009573BD" w:rsidRDefault="009573BD" w:rsidP="009573BD"/>
    <w:p w:rsidR="00654672" w:rsidRPr="009573BD" w:rsidRDefault="009573BD" w:rsidP="009573BD">
      <w:pPr>
        <w:tabs>
          <w:tab w:val="left" w:pos="3641"/>
        </w:tabs>
      </w:pPr>
      <w:r>
        <w:tab/>
      </w:r>
    </w:p>
    <w:sectPr w:rsidR="00654672" w:rsidRPr="009573BD" w:rsidSect="009573BD">
      <w:pgSz w:w="11907" w:h="16840" w:code="9"/>
      <w:pgMar w:top="1134" w:right="737" w:bottom="1701" w:left="1134"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A06" w:rsidRDefault="00A90A06">
      <w:r>
        <w:separator/>
      </w:r>
    </w:p>
  </w:endnote>
  <w:endnote w:type="continuationSeparator" w:id="0">
    <w:p w:rsidR="00A90A06" w:rsidRDefault="00A90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A06" w:rsidRDefault="00A90A0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90A06" w:rsidRDefault="00A90A0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A06" w:rsidRDefault="00A90A06"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A90A06" w:rsidRPr="00270579" w:rsidRDefault="00A90A06"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A06" w:rsidRPr="00C030AA" w:rsidRDefault="00A90A06"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9435B">
          <w:rPr>
            <w:rFonts w:ascii="Times New Roman" w:hAnsi="Times New Roman"/>
            <w:noProof/>
          </w:rPr>
          <w:t>42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9435B">
          <w:rPr>
            <w:rFonts w:ascii="Times New Roman" w:hAnsi="Times New Roman"/>
            <w:noProof/>
          </w:rPr>
          <w:t>58</w:t>
        </w:r>
        <w:r w:rsidRPr="00C030AA">
          <w:rPr>
            <w:rFonts w:ascii="Times New Roman" w:hAnsi="Times New Roman"/>
          </w:rPr>
          <w:fldChar w:fldCharType="end"/>
        </w:r>
      </w:sdtContent>
    </w:sdt>
    <w:r w:rsidRPr="00C030AA">
      <w:rPr>
        <w:rFonts w:ascii="Times New Roman" w:hAnsi="Times New Roman" w:cs="Times New Roman"/>
      </w:rPr>
      <w:t xml:space="preserve"> </w:t>
    </w:r>
  </w:p>
  <w:p w:rsidR="00A90A06" w:rsidRPr="00C030AA" w:rsidRDefault="00A90A06"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A90A06" w:rsidRPr="00C030AA" w:rsidRDefault="00A90A06"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Pr="00B94EDF">
      <w:rPr>
        <w:rFonts w:ascii="Times New Roman" w:hAnsi="Times New Roman" w:cs="Times New Roman"/>
        <w:bCs/>
        <w:color w:val="000000"/>
      </w:rPr>
      <w:t>поставку автомобилей Камаз-6520 для выполнения Госконтракта № Д.4ш.21.24.14.1085 от 30.06.2014 филиалом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A06" w:rsidRDefault="00A90A06">
      <w:r>
        <w:separator/>
      </w:r>
    </w:p>
  </w:footnote>
  <w:footnote w:type="continuationSeparator" w:id="0">
    <w:p w:rsidR="00A90A06" w:rsidRDefault="00A90A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A06" w:rsidRPr="00723913" w:rsidRDefault="00A90A06"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A06" w:rsidRPr="00723913" w:rsidRDefault="00A90A06"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A90A06" w:rsidRPr="00723913" w:rsidRDefault="00A90A06"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A90A06" w:rsidRPr="00723913" w:rsidRDefault="00A90A06"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A06" w:rsidRPr="00E13F35" w:rsidRDefault="00A90A06"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3">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4">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5">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6">
    <w:nsid w:val="284C348F"/>
    <w:multiLevelType w:val="hybridMultilevel"/>
    <w:tmpl w:val="34F613FC"/>
    <w:lvl w:ilvl="0" w:tplc="DD7A2E88">
      <w:start w:val="1"/>
      <w:numFmt w:val="decimal"/>
      <w:lvlText w:val="%1."/>
      <w:lvlJc w:val="left"/>
      <w:pPr>
        <w:tabs>
          <w:tab w:val="num" w:pos="360"/>
        </w:tabs>
        <w:ind w:left="360" w:hanging="360"/>
      </w:pPr>
    </w:lvl>
    <w:lvl w:ilvl="1" w:tplc="8556A76E">
      <w:start w:val="1"/>
      <w:numFmt w:val="lowerLetter"/>
      <w:lvlText w:val="%2."/>
      <w:lvlJc w:val="left"/>
      <w:pPr>
        <w:tabs>
          <w:tab w:val="num" w:pos="1080"/>
        </w:tabs>
        <w:ind w:left="1080" w:hanging="360"/>
      </w:pPr>
    </w:lvl>
    <w:lvl w:ilvl="2" w:tplc="BEF43E26" w:tentative="1">
      <w:start w:val="1"/>
      <w:numFmt w:val="lowerRoman"/>
      <w:lvlText w:val="%3."/>
      <w:lvlJc w:val="right"/>
      <w:pPr>
        <w:tabs>
          <w:tab w:val="num" w:pos="1800"/>
        </w:tabs>
        <w:ind w:left="1800" w:hanging="180"/>
      </w:pPr>
    </w:lvl>
    <w:lvl w:ilvl="3" w:tplc="C18CC580" w:tentative="1">
      <w:start w:val="1"/>
      <w:numFmt w:val="decimal"/>
      <w:lvlText w:val="%4."/>
      <w:lvlJc w:val="left"/>
      <w:pPr>
        <w:tabs>
          <w:tab w:val="num" w:pos="2520"/>
        </w:tabs>
        <w:ind w:left="2520" w:hanging="360"/>
      </w:pPr>
    </w:lvl>
    <w:lvl w:ilvl="4" w:tplc="3C04D136" w:tentative="1">
      <w:start w:val="1"/>
      <w:numFmt w:val="lowerLetter"/>
      <w:lvlText w:val="%5."/>
      <w:lvlJc w:val="left"/>
      <w:pPr>
        <w:tabs>
          <w:tab w:val="num" w:pos="3240"/>
        </w:tabs>
        <w:ind w:left="3240" w:hanging="360"/>
      </w:pPr>
    </w:lvl>
    <w:lvl w:ilvl="5" w:tplc="9B604252" w:tentative="1">
      <w:start w:val="1"/>
      <w:numFmt w:val="lowerRoman"/>
      <w:lvlText w:val="%6."/>
      <w:lvlJc w:val="right"/>
      <w:pPr>
        <w:tabs>
          <w:tab w:val="num" w:pos="3960"/>
        </w:tabs>
        <w:ind w:left="3960" w:hanging="180"/>
      </w:pPr>
    </w:lvl>
    <w:lvl w:ilvl="6" w:tplc="A5589850" w:tentative="1">
      <w:start w:val="1"/>
      <w:numFmt w:val="decimal"/>
      <w:lvlText w:val="%7."/>
      <w:lvlJc w:val="left"/>
      <w:pPr>
        <w:tabs>
          <w:tab w:val="num" w:pos="4680"/>
        </w:tabs>
        <w:ind w:left="4680" w:hanging="360"/>
      </w:pPr>
    </w:lvl>
    <w:lvl w:ilvl="7" w:tplc="B0E86794" w:tentative="1">
      <w:start w:val="1"/>
      <w:numFmt w:val="lowerLetter"/>
      <w:lvlText w:val="%8."/>
      <w:lvlJc w:val="left"/>
      <w:pPr>
        <w:tabs>
          <w:tab w:val="num" w:pos="5400"/>
        </w:tabs>
        <w:ind w:left="5400" w:hanging="360"/>
      </w:pPr>
    </w:lvl>
    <w:lvl w:ilvl="8" w:tplc="35624212" w:tentative="1">
      <w:start w:val="1"/>
      <w:numFmt w:val="lowerRoman"/>
      <w:lvlText w:val="%9."/>
      <w:lvlJc w:val="right"/>
      <w:pPr>
        <w:tabs>
          <w:tab w:val="num" w:pos="6120"/>
        </w:tabs>
        <w:ind w:left="6120" w:hanging="180"/>
      </w:pPr>
    </w:lvl>
  </w:abstractNum>
  <w:abstractNum w:abstractNumId="27">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0095342"/>
    <w:multiLevelType w:val="hybridMultilevel"/>
    <w:tmpl w:val="84901E78"/>
    <w:lvl w:ilvl="0" w:tplc="E8D4CAF6">
      <w:start w:val="1"/>
      <w:numFmt w:val="bullet"/>
      <w:lvlText w:val=""/>
      <w:lvlJc w:val="left"/>
      <w:pPr>
        <w:ind w:left="106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7">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8">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81">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4">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6">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80"/>
  </w:num>
  <w:num w:numId="2">
    <w:abstractNumId w:val="68"/>
  </w:num>
  <w:num w:numId="3">
    <w:abstractNumId w:val="59"/>
  </w:num>
  <w:num w:numId="4">
    <w:abstractNumId w:val="1"/>
  </w:num>
  <w:num w:numId="5">
    <w:abstractNumId w:val="0"/>
  </w:num>
  <w:num w:numId="6">
    <w:abstractNumId w:val="25"/>
  </w:num>
  <w:num w:numId="7">
    <w:abstractNumId w:val="69"/>
  </w:num>
  <w:num w:numId="8">
    <w:abstractNumId w:val="54"/>
  </w:num>
  <w:num w:numId="9">
    <w:abstractNumId w:val="53"/>
  </w:num>
  <w:num w:numId="10">
    <w:abstractNumId w:val="3"/>
  </w:num>
  <w:num w:numId="11">
    <w:abstractNumId w:val="52"/>
  </w:num>
  <w:num w:numId="12">
    <w:abstractNumId w:val="5"/>
  </w:num>
  <w:num w:numId="13">
    <w:abstractNumId w:val="42"/>
  </w:num>
  <w:num w:numId="14">
    <w:abstractNumId w:val="40"/>
  </w:num>
  <w:num w:numId="15">
    <w:abstractNumId w:val="22"/>
  </w:num>
  <w:num w:numId="16">
    <w:abstractNumId w:val="41"/>
  </w:num>
  <w:num w:numId="17">
    <w:abstractNumId w:val="85"/>
  </w:num>
  <w:num w:numId="18">
    <w:abstractNumId w:val="43"/>
  </w:num>
  <w:num w:numId="19">
    <w:abstractNumId w:val="2"/>
  </w:num>
  <w:num w:numId="20">
    <w:abstractNumId w:val="70"/>
  </w:num>
  <w:num w:numId="21">
    <w:abstractNumId w:val="89"/>
  </w:num>
  <w:num w:numId="22">
    <w:abstractNumId w:val="75"/>
  </w:num>
  <w:num w:numId="23">
    <w:abstractNumId w:val="83"/>
  </w:num>
  <w:num w:numId="24">
    <w:abstractNumId w:val="38"/>
  </w:num>
  <w:num w:numId="25">
    <w:abstractNumId w:val="39"/>
  </w:num>
  <w:num w:numId="26">
    <w:abstractNumId w:val="24"/>
  </w:num>
  <w:num w:numId="27">
    <w:abstractNumId w:val="33"/>
  </w:num>
  <w:num w:numId="28">
    <w:abstractNumId w:val="72"/>
  </w:num>
  <w:num w:numId="29">
    <w:abstractNumId w:val="32"/>
  </w:num>
  <w:num w:numId="30">
    <w:abstractNumId w:val="10"/>
  </w:num>
  <w:num w:numId="31">
    <w:abstractNumId w:val="49"/>
  </w:num>
  <w:num w:numId="32">
    <w:abstractNumId w:val="77"/>
  </w:num>
  <w:num w:numId="33">
    <w:abstractNumId w:val="79"/>
  </w:num>
  <w:num w:numId="34">
    <w:abstractNumId w:val="57"/>
  </w:num>
  <w:num w:numId="35">
    <w:abstractNumId w:val="12"/>
  </w:num>
  <w:num w:numId="36">
    <w:abstractNumId w:val="62"/>
  </w:num>
  <w:num w:numId="37">
    <w:abstractNumId w:val="48"/>
  </w:num>
  <w:num w:numId="38">
    <w:abstractNumId w:val="8"/>
  </w:num>
  <w:num w:numId="39">
    <w:abstractNumId w:val="76"/>
  </w:num>
  <w:num w:numId="40">
    <w:abstractNumId w:val="66"/>
  </w:num>
  <w:num w:numId="41">
    <w:abstractNumId w:val="67"/>
  </w:num>
  <w:num w:numId="42">
    <w:abstractNumId w:val="55"/>
  </w:num>
  <w:num w:numId="43">
    <w:abstractNumId w:val="13"/>
  </w:num>
  <w:num w:numId="44">
    <w:abstractNumId w:val="31"/>
  </w:num>
  <w:num w:numId="45">
    <w:abstractNumId w:val="47"/>
  </w:num>
  <w:num w:numId="46">
    <w:abstractNumId w:val="35"/>
  </w:num>
  <w:num w:numId="47">
    <w:abstractNumId w:val="88"/>
  </w:num>
  <w:num w:numId="48">
    <w:abstractNumId w:val="56"/>
  </w:num>
  <w:num w:numId="49">
    <w:abstractNumId w:val="58"/>
  </w:num>
  <w:num w:numId="50">
    <w:abstractNumId w:val="46"/>
  </w:num>
  <w:num w:numId="51">
    <w:abstractNumId w:val="60"/>
  </w:num>
  <w:num w:numId="52">
    <w:abstractNumId w:val="74"/>
  </w:num>
  <w:num w:numId="53">
    <w:abstractNumId w:val="61"/>
  </w:num>
  <w:num w:numId="54">
    <w:abstractNumId w:val="82"/>
  </w:num>
  <w:num w:numId="55">
    <w:abstractNumId w:val="19"/>
  </w:num>
  <w:num w:numId="56">
    <w:abstractNumId w:val="29"/>
  </w:num>
  <w:num w:numId="57">
    <w:abstractNumId w:val="36"/>
  </w:num>
  <w:num w:numId="58">
    <w:abstractNumId w:val="14"/>
  </w:num>
  <w:num w:numId="59">
    <w:abstractNumId w:val="84"/>
  </w:num>
  <w:num w:numId="60">
    <w:abstractNumId w:val="63"/>
  </w:num>
  <w:num w:numId="61">
    <w:abstractNumId w:val="81"/>
  </w:num>
  <w:num w:numId="62">
    <w:abstractNumId w:val="15"/>
  </w:num>
  <w:num w:numId="63">
    <w:abstractNumId w:val="28"/>
  </w:num>
  <w:num w:numId="64">
    <w:abstractNumId w:val="73"/>
  </w:num>
  <w:num w:numId="65">
    <w:abstractNumId w:val="86"/>
  </w:num>
  <w:num w:numId="66">
    <w:abstractNumId w:val="6"/>
  </w:num>
  <w:num w:numId="67">
    <w:abstractNumId w:val="30"/>
  </w:num>
  <w:num w:numId="68">
    <w:abstractNumId w:val="71"/>
  </w:num>
  <w:num w:numId="69">
    <w:abstractNumId w:val="87"/>
  </w:num>
  <w:num w:numId="70">
    <w:abstractNumId w:val="44"/>
  </w:num>
  <w:num w:numId="71">
    <w:abstractNumId w:val="50"/>
  </w:num>
  <w:num w:numId="72">
    <w:abstractNumId w:val="64"/>
  </w:num>
  <w:num w:numId="73">
    <w:abstractNumId w:val="45"/>
  </w:num>
  <w:num w:numId="74">
    <w:abstractNumId w:val="34"/>
  </w:num>
  <w:num w:numId="75">
    <w:abstractNumId w:val="37"/>
  </w:num>
  <w:num w:numId="76">
    <w:abstractNumId w:val="78"/>
  </w:num>
  <w:num w:numId="77">
    <w:abstractNumId w:val="9"/>
  </w:num>
  <w:num w:numId="78">
    <w:abstractNumId w:val="27"/>
  </w:num>
  <w:num w:numId="79">
    <w:abstractNumId w:val="20"/>
  </w:num>
  <w:num w:numId="80">
    <w:abstractNumId w:val="23"/>
  </w:num>
  <w:num w:numId="81">
    <w:abstractNumId w:val="4"/>
  </w:num>
  <w:num w:numId="82">
    <w:abstractNumId w:val="7"/>
  </w:num>
  <w:num w:numId="83">
    <w:abstractNumId w:val="16"/>
  </w:num>
  <w:num w:numId="84">
    <w:abstractNumId w:val="21"/>
  </w:num>
  <w:num w:numId="85">
    <w:abstractNumId w:val="17"/>
  </w:num>
  <w:num w:numId="86">
    <w:abstractNumId w:val="18"/>
  </w:num>
  <w:num w:numId="87">
    <w:abstractNumId w:val="51"/>
  </w:num>
  <w:num w:numId="88">
    <w:abstractNumId w:val="65"/>
  </w:num>
  <w:num w:numId="89">
    <w:abstractNumId w:val="11"/>
  </w:num>
  <w:num w:numId="90">
    <w:abstractNumId w:val="2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078"/>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6736"/>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607F"/>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207"/>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97F4D"/>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8F7"/>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0621"/>
    <w:rsid w:val="00391BAD"/>
    <w:rsid w:val="00392911"/>
    <w:rsid w:val="0039435B"/>
    <w:rsid w:val="003953D5"/>
    <w:rsid w:val="00395954"/>
    <w:rsid w:val="00396405"/>
    <w:rsid w:val="00397791"/>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1D57"/>
    <w:rsid w:val="003E298E"/>
    <w:rsid w:val="003E3560"/>
    <w:rsid w:val="003E55E8"/>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1049"/>
    <w:rsid w:val="004A41E6"/>
    <w:rsid w:val="004A5DFD"/>
    <w:rsid w:val="004A6C28"/>
    <w:rsid w:val="004A6DCB"/>
    <w:rsid w:val="004A7506"/>
    <w:rsid w:val="004A7526"/>
    <w:rsid w:val="004A7AD8"/>
    <w:rsid w:val="004B0FF1"/>
    <w:rsid w:val="004B1A08"/>
    <w:rsid w:val="004B541C"/>
    <w:rsid w:val="004C03EE"/>
    <w:rsid w:val="004C0ED7"/>
    <w:rsid w:val="004C1016"/>
    <w:rsid w:val="004C1219"/>
    <w:rsid w:val="004C1A41"/>
    <w:rsid w:val="004C520C"/>
    <w:rsid w:val="004C5A2F"/>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1B84"/>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06E"/>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7FB"/>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4672"/>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587"/>
    <w:rsid w:val="006B0D0B"/>
    <w:rsid w:val="006B182C"/>
    <w:rsid w:val="006B23C5"/>
    <w:rsid w:val="006B2CD4"/>
    <w:rsid w:val="006B528D"/>
    <w:rsid w:val="006B7F79"/>
    <w:rsid w:val="006C04A4"/>
    <w:rsid w:val="006C07A7"/>
    <w:rsid w:val="006C0DBD"/>
    <w:rsid w:val="006C1BC5"/>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2E46"/>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573BD"/>
    <w:rsid w:val="009611F7"/>
    <w:rsid w:val="00963D48"/>
    <w:rsid w:val="00964E64"/>
    <w:rsid w:val="00965271"/>
    <w:rsid w:val="009713ED"/>
    <w:rsid w:val="00973E61"/>
    <w:rsid w:val="00980074"/>
    <w:rsid w:val="00980351"/>
    <w:rsid w:val="00981BF7"/>
    <w:rsid w:val="00984CF1"/>
    <w:rsid w:val="00984DC4"/>
    <w:rsid w:val="009861D0"/>
    <w:rsid w:val="00986C26"/>
    <w:rsid w:val="009877A9"/>
    <w:rsid w:val="00992DCF"/>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1F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0A06"/>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AFC"/>
    <w:rsid w:val="00B24EA7"/>
    <w:rsid w:val="00B267B4"/>
    <w:rsid w:val="00B27257"/>
    <w:rsid w:val="00B27E89"/>
    <w:rsid w:val="00B31A37"/>
    <w:rsid w:val="00B3242E"/>
    <w:rsid w:val="00B35AFC"/>
    <w:rsid w:val="00B36870"/>
    <w:rsid w:val="00B3707D"/>
    <w:rsid w:val="00B37793"/>
    <w:rsid w:val="00B4122F"/>
    <w:rsid w:val="00B4176C"/>
    <w:rsid w:val="00B41810"/>
    <w:rsid w:val="00B41B61"/>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4A34"/>
    <w:rsid w:val="00B85488"/>
    <w:rsid w:val="00B86787"/>
    <w:rsid w:val="00B8704A"/>
    <w:rsid w:val="00B914B6"/>
    <w:rsid w:val="00B91AF2"/>
    <w:rsid w:val="00B92351"/>
    <w:rsid w:val="00B92C20"/>
    <w:rsid w:val="00B93D7B"/>
    <w:rsid w:val="00B947FB"/>
    <w:rsid w:val="00B94EDF"/>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2133"/>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5FF5"/>
    <w:rsid w:val="00CA60E1"/>
    <w:rsid w:val="00CA7FA4"/>
    <w:rsid w:val="00CB2F59"/>
    <w:rsid w:val="00CB3291"/>
    <w:rsid w:val="00CB6822"/>
    <w:rsid w:val="00CB734D"/>
    <w:rsid w:val="00CB78D0"/>
    <w:rsid w:val="00CB7930"/>
    <w:rsid w:val="00CC0167"/>
    <w:rsid w:val="00CC1CD9"/>
    <w:rsid w:val="00CC1F81"/>
    <w:rsid w:val="00CD2079"/>
    <w:rsid w:val="00CD5796"/>
    <w:rsid w:val="00CE1339"/>
    <w:rsid w:val="00CE1CC4"/>
    <w:rsid w:val="00CE1D20"/>
    <w:rsid w:val="00CE35B8"/>
    <w:rsid w:val="00CE370A"/>
    <w:rsid w:val="00CE4D4A"/>
    <w:rsid w:val="00CF01F4"/>
    <w:rsid w:val="00CF302D"/>
    <w:rsid w:val="00CF38B6"/>
    <w:rsid w:val="00CF3935"/>
    <w:rsid w:val="00CF3A4B"/>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6A5C"/>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292E"/>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27257"/>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778"/>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3FD0"/>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mailto:zakupki@rosrao.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2B138-8999-4CFC-97EB-F0B9B3F7C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0</TotalTime>
  <Pages>58</Pages>
  <Words>19650</Words>
  <Characters>149698</Characters>
  <Application>Microsoft Office Word</Application>
  <DocSecurity>0</DocSecurity>
  <Lines>1247</Lines>
  <Paragraphs>338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169010</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kamalovar</dc:creator>
  <cp:lastModifiedBy>Майоров Андрей Андреевич</cp:lastModifiedBy>
  <cp:revision>2</cp:revision>
  <cp:lastPrinted>2014-09-24T14:39:00Z</cp:lastPrinted>
  <dcterms:created xsi:type="dcterms:W3CDTF">2014-10-09T13:14:00Z</dcterms:created>
  <dcterms:modified xsi:type="dcterms:W3CDTF">2014-10-09T13:14:00Z</dcterms:modified>
</cp:coreProperties>
</file>