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D1C" w:rsidRPr="008B4B9F" w:rsidRDefault="00562D1C" w:rsidP="001A36D8">
      <w:pPr>
        <w:spacing w:line="360" w:lineRule="auto"/>
        <w:ind w:left="-284" w:right="-284"/>
        <w:contextualSpacing/>
        <w:jc w:val="center"/>
        <w:rPr>
          <w:rFonts w:ascii="Cambria" w:hAnsi="Cambria"/>
          <w:sz w:val="28"/>
          <w:szCs w:val="28"/>
        </w:rPr>
      </w:pPr>
      <w:r w:rsidRPr="008B4B9F">
        <w:rPr>
          <w:rFonts w:ascii="Cambria" w:hAnsi="Cambria"/>
          <w:sz w:val="28"/>
          <w:szCs w:val="28"/>
        </w:rPr>
        <w:t>ИЗВЕЩЕНИЕ О ПРОВЕДЕНИИ ЗАПРОСА ЦЕН</w:t>
      </w:r>
    </w:p>
    <w:p w:rsidR="00562D1C" w:rsidRPr="008B4B9F" w:rsidRDefault="00562D1C" w:rsidP="001A36D8">
      <w:pPr>
        <w:spacing w:line="240" w:lineRule="atLeast"/>
        <w:ind w:right="142"/>
        <w:contextualSpacing/>
        <w:jc w:val="center"/>
        <w:rPr>
          <w:rFonts w:ascii="Cambria" w:hAnsi="Cambria"/>
          <w:sz w:val="28"/>
          <w:szCs w:val="28"/>
        </w:rPr>
      </w:pPr>
    </w:p>
    <w:p w:rsidR="00562D1C" w:rsidRPr="008B4B9F" w:rsidRDefault="00562D1C" w:rsidP="001A36D8">
      <w:pPr>
        <w:pStyle w:val="NormalWeb"/>
        <w:numPr>
          <w:ilvl w:val="0"/>
          <w:numId w:val="1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spacing w:val="-6"/>
        </w:rPr>
        <w:t>Форма и способ процедуры закупки:</w:t>
      </w:r>
      <w:r w:rsidRPr="008B4B9F">
        <w:rPr>
          <w:rFonts w:ascii="Cambria" w:hAnsi="Cambria"/>
        </w:rPr>
        <w:t>Открытый запрос цен в электронной форме.</w:t>
      </w:r>
    </w:p>
    <w:p w:rsidR="00562D1C" w:rsidRPr="008B4B9F" w:rsidRDefault="00562D1C" w:rsidP="001A36D8">
      <w:pPr>
        <w:pStyle w:val="NormalWeb"/>
        <w:numPr>
          <w:ilvl w:val="0"/>
          <w:numId w:val="2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8B4B9F">
        <w:rPr>
          <w:rFonts w:ascii="Cambria" w:hAnsi="Cambria"/>
          <w:b/>
          <w:bCs/>
          <w:shd w:val="clear" w:color="auto" w:fill="FFFFFF"/>
          <w:lang/>
        </w:rPr>
        <w:t>ФГУП «Горно-химический комбинат»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</w:rPr>
        <w:t>Почтовый адрес: 662972, РФ, ЗАТО Железногорск, г. Железногорск, Красноярского края, ул. Ленина, д.53</w:t>
      </w:r>
      <w:r w:rsidRPr="008B4B9F">
        <w:rPr>
          <w:rFonts w:ascii="Cambria" w:hAnsi="Cambria"/>
          <w:lang/>
        </w:rPr>
        <w:t>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8B4B9F">
        <w:rPr>
          <w:rFonts w:ascii="Cambria" w:hAnsi="Cambria"/>
          <w:b/>
        </w:rPr>
        <w:t>запроса цен</w:t>
      </w:r>
      <w:r w:rsidRPr="008B4B9F">
        <w:rPr>
          <w:rFonts w:ascii="Cambria" w:hAnsi="Cambria"/>
          <w:b/>
          <w:bCs/>
          <w:shd w:val="clear" w:color="auto" w:fill="FFFFFF"/>
          <w:lang/>
        </w:rPr>
        <w:t>:Отдел закупок ФГУП «Горно-химического комбината»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</w:rPr>
        <w:t xml:space="preserve">Контактное лицо: </w:t>
      </w:r>
      <w:r w:rsidRPr="008B4B9F">
        <w:rPr>
          <w:rFonts w:ascii="Cambria" w:hAnsi="Cambria"/>
          <w:lang/>
        </w:rPr>
        <w:t>Гвоздев Андрей Игоревич</w:t>
      </w:r>
      <w:r w:rsidRPr="008B4B9F">
        <w:rPr>
          <w:rFonts w:ascii="Cambria" w:hAnsi="Cambria"/>
        </w:rPr>
        <w:t>, тел./факс 8 (3919) 73-14-</w:t>
      </w:r>
      <w:r w:rsidRPr="008B4B9F">
        <w:rPr>
          <w:rFonts w:ascii="Cambria" w:hAnsi="Cambria"/>
          <w:lang/>
        </w:rPr>
        <w:t>06</w:t>
      </w:r>
      <w:r w:rsidRPr="008B4B9F">
        <w:rPr>
          <w:rFonts w:ascii="Cambria" w:hAnsi="Cambria"/>
        </w:rPr>
        <w:t>, 8 (3919) 73-15-49, эл.почта</w:t>
      </w:r>
      <w:r w:rsidRPr="008B4B9F">
        <w:rPr>
          <w:rFonts w:ascii="Cambria" w:hAnsi="Cambria"/>
          <w:lang/>
        </w:rPr>
        <w:t>:</w:t>
      </w:r>
      <w:hyperlink r:id="rId5" w:history="1">
        <w:r w:rsidRPr="008B4B9F">
          <w:rPr>
            <w:rStyle w:val="Hyperlink"/>
            <w:rFonts w:ascii="Cambria" w:hAnsi="Cambria"/>
            <w:lang w:val="en-US"/>
          </w:rPr>
          <w:t>oz</w:t>
        </w:r>
        <w:r w:rsidRPr="008B4B9F">
          <w:rPr>
            <w:rStyle w:val="Hyperlink"/>
            <w:rFonts w:ascii="Cambria" w:hAnsi="Cambria"/>
            <w:lang/>
          </w:rPr>
          <w:t>0514@</w:t>
        </w:r>
        <w:r w:rsidRPr="008B4B9F">
          <w:rPr>
            <w:rStyle w:val="Hyperlink"/>
            <w:rFonts w:ascii="Cambria" w:hAnsi="Cambria"/>
            <w:lang w:val="en-US"/>
          </w:rPr>
          <w:t>mcc</w:t>
        </w:r>
        <w:r w:rsidRPr="008B4B9F">
          <w:rPr>
            <w:rStyle w:val="Hyperlink"/>
            <w:rFonts w:ascii="Cambria" w:hAnsi="Cambria"/>
            <w:lang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krasnoyarsk</w:t>
        </w:r>
        <w:r w:rsidRPr="008B4B9F">
          <w:rPr>
            <w:rStyle w:val="Hyperlink"/>
            <w:rFonts w:ascii="Cambria" w:hAnsi="Cambria"/>
            <w:lang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su</w:t>
        </w:r>
      </w:hyperlink>
    </w:p>
    <w:p w:rsidR="00562D1C" w:rsidRPr="008B4B9F" w:rsidRDefault="00562D1C" w:rsidP="001A36D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</w:rPr>
        <w:t>Предмет договора</w:t>
      </w:r>
      <w:r w:rsidRPr="008B4B9F">
        <w:rPr>
          <w:rFonts w:ascii="Cambria" w:hAnsi="Cambria"/>
        </w:rPr>
        <w:t xml:space="preserve">: </w:t>
      </w:r>
      <w:r w:rsidRPr="008B4B9F">
        <w:rPr>
          <w:rFonts w:ascii="Cambria" w:hAnsi="Cambria"/>
          <w:lang/>
        </w:rPr>
        <w:t>П</w:t>
      </w:r>
      <w:r w:rsidRPr="008B4B9F">
        <w:rPr>
          <w:rFonts w:ascii="Cambria" w:hAnsi="Cambria"/>
        </w:rPr>
        <w:t>раво заключения договора на поставку специальной режущей оснастки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</w:rPr>
        <w:t>Состав и объем товара</w:t>
      </w:r>
      <w:r w:rsidRPr="008B4B9F">
        <w:rPr>
          <w:rFonts w:ascii="Cambria" w:hAnsi="Cambria"/>
        </w:rPr>
        <w:t xml:space="preserve">: указан в </w:t>
      </w:r>
      <w:r w:rsidRPr="008B4B9F">
        <w:rPr>
          <w:rFonts w:ascii="Cambria" w:hAnsi="Cambria"/>
          <w:b/>
          <w:bCs/>
          <w:i/>
        </w:rPr>
        <w:t>Томе 2</w:t>
      </w:r>
      <w:r w:rsidRPr="008B4B9F">
        <w:rPr>
          <w:rFonts w:ascii="Cambria" w:hAnsi="Cambria"/>
        </w:rPr>
        <w:t xml:space="preserve"> «ТЕХНИЧЕСКАЯ ЧАСТЬ»</w:t>
      </w:r>
      <w:r w:rsidRPr="008B4B9F">
        <w:rPr>
          <w:rFonts w:ascii="Cambria" w:hAnsi="Cambria"/>
          <w:lang/>
        </w:rPr>
        <w:t>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  <w:b/>
          <w:color w:val="FF0000"/>
          <w:lang/>
        </w:rPr>
      </w:pPr>
      <w:r w:rsidRPr="008B4B9F">
        <w:rPr>
          <w:rFonts w:ascii="Cambria" w:hAnsi="Cambria"/>
          <w:b/>
        </w:rPr>
        <w:t>Срок поставки</w:t>
      </w:r>
      <w:r w:rsidRPr="008B4B9F">
        <w:rPr>
          <w:rFonts w:ascii="Cambria" w:hAnsi="Cambria"/>
        </w:rPr>
        <w:t xml:space="preserve">: 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  <w:bCs/>
          <w:lang/>
        </w:rPr>
      </w:pPr>
      <w:r w:rsidRPr="008B4B9F">
        <w:rPr>
          <w:rFonts w:ascii="Cambria" w:hAnsi="Cambria"/>
          <w:bCs/>
        </w:rPr>
        <w:t xml:space="preserve">дата начала поставки: в течение 5 дней после подписания договора;  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  <w:b/>
          <w:color w:val="FF0000"/>
          <w:lang/>
        </w:rPr>
      </w:pPr>
      <w:r w:rsidRPr="008B4B9F">
        <w:rPr>
          <w:rFonts w:ascii="Cambria" w:hAnsi="Cambria"/>
          <w:bCs/>
        </w:rPr>
        <w:t>дата окончания поставки: поставка производится в течение 10 дней после подписания договора</w:t>
      </w:r>
      <w:r w:rsidRPr="008B4B9F">
        <w:rPr>
          <w:rFonts w:ascii="Cambria" w:hAnsi="Cambria"/>
          <w:bCs/>
          <w:lang/>
        </w:rPr>
        <w:t>.</w:t>
      </w:r>
      <w:r w:rsidRPr="008B4B9F">
        <w:rPr>
          <w:rFonts w:ascii="Cambria" w:hAnsi="Cambria"/>
          <w:lang/>
        </w:rPr>
        <w:tab/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</w:rPr>
        <w:t>Место поставки товара, выполнения работ, оказания услуг</w:t>
      </w:r>
      <w:r w:rsidRPr="008B4B9F">
        <w:rPr>
          <w:rFonts w:ascii="Cambria" w:hAnsi="Cambria"/>
          <w:b/>
          <w:i/>
        </w:rPr>
        <w:t>:</w:t>
      </w:r>
      <w:r w:rsidRPr="00C63DE9">
        <w:rPr>
          <w:rFonts w:ascii="Cambria" w:hAnsi="Cambria"/>
          <w:lang/>
        </w:rPr>
        <w:t>Склад 931 ТСЦ ФГУП "ГХК" расположенный по адресу: г. Железногорск, Красноярского края, ул. Ленина  76.  Обязательства Поставщика считаются исполненными с момента приемки товара Покупателем на своем складе.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62D1C" w:rsidRPr="008B4B9F" w:rsidRDefault="00562D1C" w:rsidP="001A36D8">
      <w:pPr>
        <w:shd w:val="clear" w:color="auto" w:fill="FFFFFF"/>
        <w:autoSpaceDE w:val="0"/>
        <w:autoSpaceDN w:val="0"/>
        <w:adjustRightInd w:val="0"/>
        <w:spacing w:line="360" w:lineRule="auto"/>
        <w:ind w:right="142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«Аукционный конкурсный Дом» по адресу: </w:t>
      </w:r>
      <w:hyperlink r:id="rId6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2D1C" w:rsidRPr="008B4B9F" w:rsidRDefault="00562D1C" w:rsidP="001A36D8">
      <w:pPr>
        <w:tabs>
          <w:tab w:val="left" w:pos="1134"/>
        </w:tabs>
        <w:spacing w:line="360" w:lineRule="auto"/>
        <w:ind w:right="142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2D1C" w:rsidRPr="008B4B9F" w:rsidRDefault="00562D1C" w:rsidP="001A36D8">
      <w:pPr>
        <w:tabs>
          <w:tab w:val="left" w:pos="1134"/>
        </w:tabs>
        <w:spacing w:line="360" w:lineRule="auto"/>
        <w:ind w:right="142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</w:rPr>
        <w:t>Начальная (максимальная) цена договора</w:t>
      </w:r>
      <w:r w:rsidRPr="008B4B9F">
        <w:rPr>
          <w:rFonts w:ascii="Cambria" w:hAnsi="Cambria"/>
        </w:rPr>
        <w:t xml:space="preserve">: </w:t>
      </w:r>
      <w:r w:rsidRPr="008B4B9F">
        <w:rPr>
          <w:rFonts w:ascii="Cambria" w:hAnsi="Cambria"/>
          <w:b/>
          <w:i/>
          <w:lang/>
        </w:rPr>
        <w:t>1 575 894</w:t>
      </w:r>
      <w:r w:rsidRPr="008B4B9F">
        <w:rPr>
          <w:rFonts w:ascii="Cambria" w:hAnsi="Cambria"/>
          <w:b/>
          <w:i/>
        </w:rPr>
        <w:t xml:space="preserve"> (</w:t>
      </w:r>
      <w:r w:rsidRPr="008B4B9F">
        <w:rPr>
          <w:rFonts w:ascii="Cambria" w:hAnsi="Cambria"/>
          <w:b/>
          <w:i/>
          <w:lang/>
        </w:rPr>
        <w:t>Один миллион пятьсот семьдесят пять тысяч восемьсот девяносто четыре</w:t>
      </w:r>
      <w:r w:rsidRPr="008B4B9F">
        <w:rPr>
          <w:rFonts w:ascii="Cambria" w:hAnsi="Cambria"/>
          <w:b/>
          <w:i/>
        </w:rPr>
        <w:t>) рубл</w:t>
      </w:r>
      <w:r w:rsidRPr="008B4B9F">
        <w:rPr>
          <w:rFonts w:ascii="Cambria" w:hAnsi="Cambria"/>
          <w:b/>
          <w:i/>
          <w:lang/>
        </w:rPr>
        <w:t xml:space="preserve">я85 </w:t>
      </w:r>
      <w:r w:rsidRPr="008B4B9F">
        <w:rPr>
          <w:rFonts w:ascii="Cambria" w:hAnsi="Cambria"/>
          <w:b/>
          <w:i/>
        </w:rPr>
        <w:t>копе</w:t>
      </w:r>
      <w:r w:rsidRPr="008B4B9F">
        <w:rPr>
          <w:rFonts w:ascii="Cambria" w:hAnsi="Cambria"/>
          <w:b/>
          <w:i/>
          <w:lang/>
        </w:rPr>
        <w:t xml:space="preserve">ек,включая </w:t>
      </w:r>
      <w:r w:rsidRPr="008B4B9F">
        <w:rPr>
          <w:rFonts w:ascii="Cambria" w:hAnsi="Cambria"/>
          <w:b/>
          <w:i/>
        </w:rPr>
        <w:t>НДС.</w:t>
      </w:r>
      <w:r w:rsidRPr="008B4B9F">
        <w:rPr>
          <w:rFonts w:ascii="Cambria" w:hAnsi="Cambria"/>
          <w:u w:val="single"/>
        </w:rPr>
        <w:t>Цена договора включает в себя</w:t>
      </w:r>
      <w:r w:rsidRPr="008B4B9F">
        <w:rPr>
          <w:rFonts w:ascii="Cambria" w:hAnsi="Cambria"/>
          <w:u w:val="single"/>
          <w:lang/>
        </w:rPr>
        <w:t xml:space="preserve">: </w:t>
      </w:r>
      <w:r w:rsidRPr="00910C9D">
        <w:rPr>
          <w:rFonts w:ascii="Cambria" w:hAnsi="Cambria"/>
          <w:lang/>
        </w:rPr>
        <w:t>стоимость самого товара, расходы на уплату налогов и других обязательных платежей, НДС 18%, упаковка и  транспортные расходы</w:t>
      </w:r>
      <w:r>
        <w:rPr>
          <w:rFonts w:ascii="Cambria" w:hAnsi="Cambria"/>
          <w:lang/>
        </w:rPr>
        <w:t>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4B9F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8B4B9F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8B4B9F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8B4B9F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8B4B9F">
        <w:rPr>
          <w:rFonts w:ascii="Cambria" w:hAnsi="Cambria"/>
        </w:rPr>
        <w:t xml:space="preserve">«Аукционный конкурсный Дом» </w:t>
      </w:r>
      <w:hyperlink r:id="rId9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B4B9F">
        <w:rPr>
          <w:rFonts w:ascii="Cambria" w:hAnsi="Cambria"/>
          <w:spacing w:val="-6"/>
        </w:rPr>
        <w:t xml:space="preserve">  невозможна.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</w:rPr>
        <w:t xml:space="preserve">/, </w:t>
      </w:r>
      <w:r w:rsidRPr="008B4B9F">
        <w:rPr>
          <w:rFonts w:ascii="Cambria" w:hAnsi="Cambria"/>
          <w:spacing w:val="-6"/>
        </w:rPr>
        <w:t>начиная с даты</w:t>
      </w:r>
      <w:r w:rsidRPr="008B4B9F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8B4B9F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>
        <w:rPr>
          <w:rFonts w:ascii="Cambria" w:hAnsi="Cambria"/>
          <w:spacing w:val="-6"/>
        </w:rPr>
        <w:t>8</w:t>
      </w:r>
      <w:r w:rsidRPr="008B4B9F">
        <w:rPr>
          <w:rFonts w:ascii="Cambria" w:hAnsi="Cambria"/>
          <w:spacing w:val="-6"/>
        </w:rPr>
        <w:t>-00 (время московское) «</w:t>
      </w:r>
      <w:r>
        <w:rPr>
          <w:rFonts w:ascii="Cambria" w:hAnsi="Cambria"/>
          <w:spacing w:val="-6"/>
        </w:rPr>
        <w:t>08</w:t>
      </w:r>
      <w:r w:rsidRPr="008B4B9F">
        <w:rPr>
          <w:rFonts w:ascii="Cambria" w:hAnsi="Cambria"/>
          <w:spacing w:val="-6"/>
          <w:lang/>
        </w:rPr>
        <w:t xml:space="preserve"> </w:t>
      </w:r>
      <w:r w:rsidRPr="008B4B9F">
        <w:rPr>
          <w:rFonts w:ascii="Cambria" w:hAnsi="Cambria"/>
          <w:spacing w:val="-6"/>
        </w:rPr>
        <w:t xml:space="preserve">» </w:t>
      </w:r>
      <w:r w:rsidRPr="008B4B9F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07</w:t>
      </w:r>
      <w:r w:rsidRPr="008B4B9F">
        <w:rPr>
          <w:rFonts w:ascii="Cambria" w:hAnsi="Cambria"/>
          <w:spacing w:val="-6"/>
          <w:lang/>
        </w:rPr>
        <w:t>_____</w:t>
      </w:r>
      <w:r w:rsidRPr="008B4B9F">
        <w:rPr>
          <w:rFonts w:ascii="Cambria" w:hAnsi="Cambria"/>
          <w:spacing w:val="-6"/>
        </w:rPr>
        <w:t xml:space="preserve"> 201</w:t>
      </w:r>
      <w:r w:rsidRPr="008B4B9F">
        <w:rPr>
          <w:rFonts w:ascii="Cambria" w:hAnsi="Cambria"/>
          <w:spacing w:val="-6"/>
          <w:lang/>
        </w:rPr>
        <w:t>3</w:t>
      </w:r>
      <w:r w:rsidRPr="008B4B9F">
        <w:rPr>
          <w:rFonts w:ascii="Cambria" w:hAnsi="Cambria"/>
          <w:spacing w:val="-6"/>
        </w:rPr>
        <w:t xml:space="preserve"> года.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8B4B9F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29</w:t>
      </w:r>
      <w:r w:rsidRPr="008B4B9F">
        <w:rPr>
          <w:rFonts w:ascii="Cambria" w:hAnsi="Cambria"/>
          <w:spacing w:val="-6"/>
          <w:lang/>
        </w:rPr>
        <w:t xml:space="preserve"> </w:t>
      </w:r>
      <w:r w:rsidRPr="008B4B9F">
        <w:rPr>
          <w:rFonts w:ascii="Cambria" w:hAnsi="Cambria"/>
          <w:spacing w:val="-6"/>
        </w:rPr>
        <w:t xml:space="preserve">» </w:t>
      </w:r>
      <w:r w:rsidRPr="008B4B9F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07</w:t>
      </w:r>
      <w:r w:rsidRPr="008B4B9F">
        <w:rPr>
          <w:rFonts w:ascii="Cambria" w:hAnsi="Cambria"/>
          <w:spacing w:val="-6"/>
          <w:lang/>
        </w:rPr>
        <w:t>______</w:t>
      </w:r>
      <w:r w:rsidRPr="008B4B9F">
        <w:rPr>
          <w:rFonts w:ascii="Cambria" w:hAnsi="Cambria"/>
          <w:spacing w:val="-6"/>
        </w:rPr>
        <w:t xml:space="preserve"> 201</w:t>
      </w:r>
      <w:r w:rsidRPr="008B4B9F">
        <w:rPr>
          <w:rFonts w:ascii="Cambria" w:hAnsi="Cambria"/>
          <w:spacing w:val="-6"/>
          <w:lang/>
        </w:rPr>
        <w:t>3</w:t>
      </w:r>
      <w:r w:rsidRPr="008B4B9F">
        <w:rPr>
          <w:rFonts w:ascii="Cambria" w:hAnsi="Cambria"/>
          <w:spacing w:val="-6"/>
        </w:rPr>
        <w:t xml:space="preserve"> года.</w:t>
      </w:r>
    </w:p>
    <w:p w:rsidR="00562D1C" w:rsidRPr="008B4B9F" w:rsidRDefault="00562D1C" w:rsidP="001A36D8">
      <w:pPr>
        <w:tabs>
          <w:tab w:val="left" w:pos="1134"/>
        </w:tabs>
        <w:spacing w:line="360" w:lineRule="auto"/>
        <w:ind w:right="142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8B4B9F">
        <w:rPr>
          <w:rFonts w:ascii="Cambria" w:hAnsi="Cambria"/>
          <w:spacing w:val="-20"/>
        </w:rPr>
        <w:t>ул. Ленина, д.56.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8B4B9F">
        <w:rPr>
          <w:rFonts w:ascii="Cambria" w:hAnsi="Cambria"/>
          <w:spacing w:val="-6"/>
        </w:rPr>
        <w:t>«</w:t>
      </w:r>
      <w:r w:rsidRPr="008B4B9F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29</w:t>
      </w:r>
      <w:r w:rsidRPr="008B4B9F">
        <w:rPr>
          <w:rFonts w:ascii="Cambria" w:hAnsi="Cambria"/>
          <w:spacing w:val="-6"/>
          <w:lang/>
        </w:rPr>
        <w:t xml:space="preserve">_ </w:t>
      </w:r>
      <w:r w:rsidRPr="008B4B9F">
        <w:rPr>
          <w:rFonts w:ascii="Cambria" w:hAnsi="Cambria"/>
          <w:spacing w:val="-6"/>
        </w:rPr>
        <w:t xml:space="preserve">» </w:t>
      </w:r>
      <w:r w:rsidRPr="008B4B9F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07</w:t>
      </w:r>
      <w:r w:rsidRPr="008B4B9F">
        <w:rPr>
          <w:rFonts w:ascii="Cambria" w:hAnsi="Cambria"/>
          <w:spacing w:val="-6"/>
          <w:lang/>
        </w:rPr>
        <w:t>____</w:t>
      </w:r>
      <w:r w:rsidRPr="008B4B9F">
        <w:rPr>
          <w:rFonts w:ascii="Cambria" w:hAnsi="Cambria"/>
          <w:spacing w:val="-6"/>
        </w:rPr>
        <w:t xml:space="preserve"> 201</w:t>
      </w:r>
      <w:r w:rsidRPr="008B4B9F">
        <w:rPr>
          <w:rFonts w:ascii="Cambria" w:hAnsi="Cambria"/>
          <w:spacing w:val="-6"/>
          <w:lang/>
        </w:rPr>
        <w:t>3</w:t>
      </w:r>
      <w:r w:rsidRPr="008B4B9F">
        <w:rPr>
          <w:rFonts w:ascii="Cambria" w:hAnsi="Cambria"/>
          <w:spacing w:val="-6"/>
        </w:rPr>
        <w:t xml:space="preserve"> года. </w:t>
      </w:r>
    </w:p>
    <w:p w:rsidR="00562D1C" w:rsidRPr="008B4B9F" w:rsidRDefault="00562D1C" w:rsidP="001A36D8">
      <w:pPr>
        <w:tabs>
          <w:tab w:val="left" w:pos="1134"/>
        </w:tabs>
        <w:spacing w:line="360" w:lineRule="auto"/>
        <w:ind w:right="142"/>
        <w:contextualSpacing/>
        <w:jc w:val="both"/>
        <w:rPr>
          <w:rFonts w:ascii="Cambria" w:hAnsi="Cambria"/>
          <w:spacing w:val="-20"/>
        </w:rPr>
      </w:pPr>
      <w:r w:rsidRPr="008B4B9F">
        <w:rPr>
          <w:rFonts w:ascii="Cambria" w:hAnsi="Cambria"/>
        </w:rPr>
        <w:t>Россия, 662972, ЗАТО Железногорск, г. Железногорск, Красноярского края, у</w:t>
      </w:r>
      <w:r w:rsidRPr="008B4B9F">
        <w:rPr>
          <w:rFonts w:ascii="Cambria" w:hAnsi="Cambria"/>
          <w:spacing w:val="-20"/>
        </w:rPr>
        <w:t>л. Ленина, д.56.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Style w:val="postbody"/>
          <w:rFonts w:ascii="Cambria" w:hAnsi="Cambria"/>
          <w:b/>
        </w:rPr>
      </w:pPr>
      <w:r w:rsidRPr="008B4B9F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8B4B9F">
        <w:rPr>
          <w:rFonts w:ascii="Cambria" w:hAnsi="Cambria"/>
        </w:rPr>
        <w:t>договор</w:t>
      </w:r>
      <w:r w:rsidRPr="008B4B9F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8B4B9F">
        <w:rPr>
          <w:rFonts w:ascii="Cambria" w:hAnsi="Cambria"/>
        </w:rPr>
        <w:t xml:space="preserve"> подведени</w:t>
      </w:r>
      <w:r w:rsidRPr="008B4B9F">
        <w:rPr>
          <w:rFonts w:ascii="Cambria" w:hAnsi="Cambria"/>
          <w:lang/>
        </w:rPr>
        <w:t>я</w:t>
      </w:r>
      <w:r w:rsidRPr="008B4B9F">
        <w:rPr>
          <w:rFonts w:ascii="Cambria" w:hAnsi="Cambria"/>
        </w:rPr>
        <w:t xml:space="preserve"> итогов запроса цен</w:t>
      </w:r>
      <w:r w:rsidRPr="008B4B9F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b/>
          <w:spacing w:val="-6"/>
        </w:rPr>
        <w:t xml:space="preserve">Форма, размер и срок предоставления обеспечения исполнения </w:t>
      </w:r>
      <w:r>
        <w:rPr>
          <w:rFonts w:ascii="Cambria" w:hAnsi="Cambria"/>
          <w:b/>
          <w:spacing w:val="-6"/>
          <w:lang/>
        </w:rPr>
        <w:t xml:space="preserve">обязательств по </w:t>
      </w:r>
      <w:r w:rsidRPr="008B4B9F">
        <w:rPr>
          <w:rFonts w:ascii="Cambria" w:hAnsi="Cambria"/>
          <w:b/>
          <w:spacing w:val="-6"/>
        </w:rPr>
        <w:t>договор</w:t>
      </w:r>
      <w:r>
        <w:rPr>
          <w:rFonts w:ascii="Cambria" w:hAnsi="Cambria"/>
          <w:b/>
          <w:spacing w:val="-6"/>
          <w:lang/>
        </w:rPr>
        <w:t>у</w:t>
      </w:r>
      <w:r w:rsidRPr="008B4B9F">
        <w:rPr>
          <w:rFonts w:ascii="Cambria" w:hAnsi="Cambria"/>
          <w:b/>
          <w:spacing w:val="-6"/>
        </w:rPr>
        <w:t>: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bCs/>
          <w:i/>
          <w:spacing w:val="-6"/>
          <w:lang/>
        </w:rPr>
        <w:t xml:space="preserve">Форма </w:t>
      </w:r>
      <w:r w:rsidRPr="008B4B9F">
        <w:rPr>
          <w:rFonts w:ascii="Cambria" w:hAnsi="Cambria"/>
          <w:bCs/>
          <w:i/>
          <w:spacing w:val="-6"/>
        </w:rPr>
        <w:t>обеспечения:</w:t>
      </w:r>
      <w:r w:rsidRPr="008B4B9F">
        <w:rPr>
          <w:rFonts w:ascii="Cambria" w:hAnsi="Cambria"/>
          <w:bCs/>
        </w:rPr>
        <w:t>передача заказчику денежных средств</w:t>
      </w:r>
      <w:r w:rsidRPr="008B4B9F">
        <w:rPr>
          <w:rFonts w:ascii="Cambria" w:hAnsi="Cambria"/>
          <w:lang/>
        </w:rPr>
        <w:t xml:space="preserve">; 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i/>
          <w:lang/>
        </w:rPr>
        <w:t>Размер обеспечения:</w:t>
      </w:r>
      <w:r w:rsidRPr="008B4B9F">
        <w:rPr>
          <w:rFonts w:ascii="Cambria" w:hAnsi="Cambria"/>
          <w:lang/>
        </w:rPr>
        <w:t xml:space="preserve"> 20% от суммы договора; </w:t>
      </w:r>
    </w:p>
    <w:p w:rsidR="00562D1C" w:rsidRPr="008B4B9F" w:rsidRDefault="00562D1C" w:rsidP="001A36D8">
      <w:pPr>
        <w:pStyle w:val="NormalWeb"/>
        <w:spacing w:before="0" w:beforeAutospacing="0" w:after="0" w:afterAutospacing="0" w:line="360" w:lineRule="auto"/>
        <w:ind w:right="142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i/>
          <w:lang/>
        </w:rPr>
        <w:t>Срок предоставления:</w:t>
      </w:r>
      <w:r w:rsidRPr="008B4B9F">
        <w:rPr>
          <w:rFonts w:ascii="Cambria" w:hAnsi="Cambria"/>
        </w:rPr>
        <w:t>Предоставляется до заключения договора, но не ранее 10 дней со дня размещения на официальном сайте протокола, на основании которого заключается договор</w:t>
      </w:r>
      <w:r w:rsidRPr="008B4B9F">
        <w:rPr>
          <w:rFonts w:ascii="Cambria" w:hAnsi="Cambria"/>
          <w:i/>
          <w:lang/>
        </w:rPr>
        <w:t>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62D1C" w:rsidRPr="008B4B9F" w:rsidRDefault="00562D1C" w:rsidP="001A36D8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right="142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562D1C" w:rsidRPr="008B4B9F" w:rsidRDefault="00562D1C" w:rsidP="001A36D8">
      <w:pPr>
        <w:pStyle w:val="ListParagraph"/>
        <w:tabs>
          <w:tab w:val="left" w:pos="7655"/>
        </w:tabs>
        <w:spacing w:after="0" w:line="360" w:lineRule="auto"/>
        <w:ind w:left="0" w:right="142"/>
        <w:jc w:val="both"/>
        <w:rPr>
          <w:rFonts w:ascii="Cambria" w:hAnsi="Cambria"/>
          <w:b/>
          <w:sz w:val="24"/>
          <w:szCs w:val="24"/>
        </w:rPr>
      </w:pPr>
    </w:p>
    <w:p w:rsidR="00562D1C" w:rsidRPr="008B4B9F" w:rsidRDefault="00562D1C" w:rsidP="001A36D8">
      <w:pPr>
        <w:pStyle w:val="ListParagraph"/>
        <w:tabs>
          <w:tab w:val="left" w:pos="8080"/>
        </w:tabs>
        <w:spacing w:after="0" w:line="200" w:lineRule="atLeast"/>
        <w:ind w:left="0" w:right="142"/>
        <w:jc w:val="both"/>
        <w:rPr>
          <w:rFonts w:ascii="Cambria" w:hAnsi="Cambria"/>
          <w:b/>
          <w:sz w:val="24"/>
          <w:szCs w:val="24"/>
        </w:rPr>
      </w:pPr>
      <w:bookmarkStart w:id="0" w:name="_GoBack"/>
      <w:bookmarkEnd w:id="0"/>
    </w:p>
    <w:sectPr w:rsidR="00562D1C" w:rsidRPr="008B4B9F" w:rsidSect="00AE4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90161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3B5A54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36D8"/>
    <w:rsid w:val="00002CBB"/>
    <w:rsid w:val="00005171"/>
    <w:rsid w:val="00005990"/>
    <w:rsid w:val="00006CD2"/>
    <w:rsid w:val="00007619"/>
    <w:rsid w:val="00012EAA"/>
    <w:rsid w:val="000175C2"/>
    <w:rsid w:val="00017B83"/>
    <w:rsid w:val="0002094B"/>
    <w:rsid w:val="00026129"/>
    <w:rsid w:val="00034FA6"/>
    <w:rsid w:val="00037DD7"/>
    <w:rsid w:val="00047FA6"/>
    <w:rsid w:val="00056A49"/>
    <w:rsid w:val="000668D0"/>
    <w:rsid w:val="000672AA"/>
    <w:rsid w:val="00070D7D"/>
    <w:rsid w:val="000824CB"/>
    <w:rsid w:val="00092579"/>
    <w:rsid w:val="0009381F"/>
    <w:rsid w:val="000944B7"/>
    <w:rsid w:val="000B5280"/>
    <w:rsid w:val="000B6802"/>
    <w:rsid w:val="000C1D3D"/>
    <w:rsid w:val="000C2230"/>
    <w:rsid w:val="000C2B8B"/>
    <w:rsid w:val="000C33B3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18A7"/>
    <w:rsid w:val="00140D13"/>
    <w:rsid w:val="00143372"/>
    <w:rsid w:val="00144E10"/>
    <w:rsid w:val="001619DF"/>
    <w:rsid w:val="00162321"/>
    <w:rsid w:val="00173564"/>
    <w:rsid w:val="00180831"/>
    <w:rsid w:val="00183B7F"/>
    <w:rsid w:val="001843EE"/>
    <w:rsid w:val="00191E5E"/>
    <w:rsid w:val="00196116"/>
    <w:rsid w:val="001A36D8"/>
    <w:rsid w:val="001B1F8C"/>
    <w:rsid w:val="001B555D"/>
    <w:rsid w:val="001C1729"/>
    <w:rsid w:val="001C46A5"/>
    <w:rsid w:val="001D19C5"/>
    <w:rsid w:val="001D5F8B"/>
    <w:rsid w:val="001E1D11"/>
    <w:rsid w:val="001E2D46"/>
    <w:rsid w:val="001E5B0B"/>
    <w:rsid w:val="001E5E33"/>
    <w:rsid w:val="001F2DBE"/>
    <w:rsid w:val="001F3913"/>
    <w:rsid w:val="002058EC"/>
    <w:rsid w:val="00213C5E"/>
    <w:rsid w:val="00213D20"/>
    <w:rsid w:val="00214887"/>
    <w:rsid w:val="00224561"/>
    <w:rsid w:val="0022494B"/>
    <w:rsid w:val="002272CB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810D8"/>
    <w:rsid w:val="0029144E"/>
    <w:rsid w:val="00291754"/>
    <w:rsid w:val="00293F0A"/>
    <w:rsid w:val="002976D2"/>
    <w:rsid w:val="00297D51"/>
    <w:rsid w:val="002A212E"/>
    <w:rsid w:val="002A525E"/>
    <w:rsid w:val="002A592B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86DD4"/>
    <w:rsid w:val="00392472"/>
    <w:rsid w:val="00393CBA"/>
    <w:rsid w:val="003946CB"/>
    <w:rsid w:val="00396CDD"/>
    <w:rsid w:val="003B002D"/>
    <w:rsid w:val="003B0474"/>
    <w:rsid w:val="003B20BA"/>
    <w:rsid w:val="003B629C"/>
    <w:rsid w:val="003B64C3"/>
    <w:rsid w:val="003C0423"/>
    <w:rsid w:val="003C49E8"/>
    <w:rsid w:val="003C5E0A"/>
    <w:rsid w:val="003E6B97"/>
    <w:rsid w:val="003F1A8B"/>
    <w:rsid w:val="003F493F"/>
    <w:rsid w:val="00400931"/>
    <w:rsid w:val="00403963"/>
    <w:rsid w:val="00403C23"/>
    <w:rsid w:val="0041292F"/>
    <w:rsid w:val="004134AD"/>
    <w:rsid w:val="00416143"/>
    <w:rsid w:val="00426A46"/>
    <w:rsid w:val="00427718"/>
    <w:rsid w:val="00430EC3"/>
    <w:rsid w:val="00431EF1"/>
    <w:rsid w:val="0043259D"/>
    <w:rsid w:val="00433FC7"/>
    <w:rsid w:val="00446BFD"/>
    <w:rsid w:val="00447E0D"/>
    <w:rsid w:val="004552C5"/>
    <w:rsid w:val="004623A2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0EFE"/>
    <w:rsid w:val="004E61B4"/>
    <w:rsid w:val="004E6D28"/>
    <w:rsid w:val="004F169E"/>
    <w:rsid w:val="004F4887"/>
    <w:rsid w:val="0050145B"/>
    <w:rsid w:val="00501F2B"/>
    <w:rsid w:val="00503A41"/>
    <w:rsid w:val="00504126"/>
    <w:rsid w:val="00507761"/>
    <w:rsid w:val="005311A4"/>
    <w:rsid w:val="00540167"/>
    <w:rsid w:val="005441B7"/>
    <w:rsid w:val="00545D92"/>
    <w:rsid w:val="0054737B"/>
    <w:rsid w:val="005475E0"/>
    <w:rsid w:val="005516A4"/>
    <w:rsid w:val="005555DE"/>
    <w:rsid w:val="005614A9"/>
    <w:rsid w:val="00562A40"/>
    <w:rsid w:val="00562D1C"/>
    <w:rsid w:val="00563AD9"/>
    <w:rsid w:val="00565EEE"/>
    <w:rsid w:val="00570B15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C52E5"/>
    <w:rsid w:val="005D534F"/>
    <w:rsid w:val="005E6650"/>
    <w:rsid w:val="005F0F9C"/>
    <w:rsid w:val="005F37BC"/>
    <w:rsid w:val="005F4AB6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632B"/>
    <w:rsid w:val="00635870"/>
    <w:rsid w:val="006412DB"/>
    <w:rsid w:val="00643BFA"/>
    <w:rsid w:val="0064422A"/>
    <w:rsid w:val="0064454D"/>
    <w:rsid w:val="00645B48"/>
    <w:rsid w:val="00651E7E"/>
    <w:rsid w:val="00654624"/>
    <w:rsid w:val="00654F23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C28"/>
    <w:rsid w:val="00703143"/>
    <w:rsid w:val="0070435C"/>
    <w:rsid w:val="00705388"/>
    <w:rsid w:val="00712FA2"/>
    <w:rsid w:val="00723722"/>
    <w:rsid w:val="00724C79"/>
    <w:rsid w:val="00726FB0"/>
    <w:rsid w:val="00730047"/>
    <w:rsid w:val="007409A0"/>
    <w:rsid w:val="00747323"/>
    <w:rsid w:val="00750120"/>
    <w:rsid w:val="007632F6"/>
    <w:rsid w:val="007706EA"/>
    <w:rsid w:val="00774AC4"/>
    <w:rsid w:val="00776926"/>
    <w:rsid w:val="00780FAC"/>
    <w:rsid w:val="00791FA2"/>
    <w:rsid w:val="007A229B"/>
    <w:rsid w:val="007A3321"/>
    <w:rsid w:val="007A7D02"/>
    <w:rsid w:val="007B1175"/>
    <w:rsid w:val="007B2D71"/>
    <w:rsid w:val="007B49AF"/>
    <w:rsid w:val="007B756D"/>
    <w:rsid w:val="007C560F"/>
    <w:rsid w:val="007C6259"/>
    <w:rsid w:val="007C6CEE"/>
    <w:rsid w:val="007D16D4"/>
    <w:rsid w:val="007D72F2"/>
    <w:rsid w:val="00812EEF"/>
    <w:rsid w:val="0081529F"/>
    <w:rsid w:val="00816A8C"/>
    <w:rsid w:val="00817DCC"/>
    <w:rsid w:val="00826001"/>
    <w:rsid w:val="008265DE"/>
    <w:rsid w:val="008316C6"/>
    <w:rsid w:val="00832274"/>
    <w:rsid w:val="00840B2F"/>
    <w:rsid w:val="008568D6"/>
    <w:rsid w:val="00856D26"/>
    <w:rsid w:val="0085750F"/>
    <w:rsid w:val="00861952"/>
    <w:rsid w:val="00863A3B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4070"/>
    <w:rsid w:val="008B4B9F"/>
    <w:rsid w:val="008B6A0C"/>
    <w:rsid w:val="008C43E9"/>
    <w:rsid w:val="008E144E"/>
    <w:rsid w:val="008F28BA"/>
    <w:rsid w:val="008F6C2B"/>
    <w:rsid w:val="009026C3"/>
    <w:rsid w:val="009055EF"/>
    <w:rsid w:val="00910C9D"/>
    <w:rsid w:val="00937AFB"/>
    <w:rsid w:val="00942356"/>
    <w:rsid w:val="00942C3E"/>
    <w:rsid w:val="0094334B"/>
    <w:rsid w:val="0094399D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73F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D3C78"/>
    <w:rsid w:val="009D59DD"/>
    <w:rsid w:val="009E0244"/>
    <w:rsid w:val="009E18A6"/>
    <w:rsid w:val="009F3586"/>
    <w:rsid w:val="009F5008"/>
    <w:rsid w:val="009F5F24"/>
    <w:rsid w:val="00A1100B"/>
    <w:rsid w:val="00A14D07"/>
    <w:rsid w:val="00A26388"/>
    <w:rsid w:val="00A27C1C"/>
    <w:rsid w:val="00A31795"/>
    <w:rsid w:val="00A330F6"/>
    <w:rsid w:val="00A35231"/>
    <w:rsid w:val="00A40104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1BC"/>
    <w:rsid w:val="00A825F2"/>
    <w:rsid w:val="00A82DAA"/>
    <w:rsid w:val="00A86067"/>
    <w:rsid w:val="00A91FBA"/>
    <w:rsid w:val="00AA182C"/>
    <w:rsid w:val="00AA78E7"/>
    <w:rsid w:val="00AB58DD"/>
    <w:rsid w:val="00AB64E2"/>
    <w:rsid w:val="00AC1FDA"/>
    <w:rsid w:val="00AC2103"/>
    <w:rsid w:val="00AC3B83"/>
    <w:rsid w:val="00AC3DDF"/>
    <w:rsid w:val="00AC429D"/>
    <w:rsid w:val="00AC47EF"/>
    <w:rsid w:val="00AD0946"/>
    <w:rsid w:val="00AD2EA2"/>
    <w:rsid w:val="00AE00EF"/>
    <w:rsid w:val="00AE3D99"/>
    <w:rsid w:val="00AE4623"/>
    <w:rsid w:val="00AE75AF"/>
    <w:rsid w:val="00AF4591"/>
    <w:rsid w:val="00AF686F"/>
    <w:rsid w:val="00B014C2"/>
    <w:rsid w:val="00B03595"/>
    <w:rsid w:val="00B14E55"/>
    <w:rsid w:val="00B265F7"/>
    <w:rsid w:val="00B352BC"/>
    <w:rsid w:val="00B44310"/>
    <w:rsid w:val="00B565B4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47E6"/>
    <w:rsid w:val="00BB5CB9"/>
    <w:rsid w:val="00BC54EA"/>
    <w:rsid w:val="00BC7029"/>
    <w:rsid w:val="00BD023A"/>
    <w:rsid w:val="00BE1CBE"/>
    <w:rsid w:val="00BE743E"/>
    <w:rsid w:val="00BF0805"/>
    <w:rsid w:val="00BF41BC"/>
    <w:rsid w:val="00BF4556"/>
    <w:rsid w:val="00BF7DB8"/>
    <w:rsid w:val="00C01723"/>
    <w:rsid w:val="00C02413"/>
    <w:rsid w:val="00C056AD"/>
    <w:rsid w:val="00C14E78"/>
    <w:rsid w:val="00C1575D"/>
    <w:rsid w:val="00C15A08"/>
    <w:rsid w:val="00C1661C"/>
    <w:rsid w:val="00C20BF8"/>
    <w:rsid w:val="00C24D36"/>
    <w:rsid w:val="00C265EA"/>
    <w:rsid w:val="00C44346"/>
    <w:rsid w:val="00C55783"/>
    <w:rsid w:val="00C63DE9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4175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1E62"/>
    <w:rsid w:val="00DB5E65"/>
    <w:rsid w:val="00DC6633"/>
    <w:rsid w:val="00DD55B3"/>
    <w:rsid w:val="00DE0ECB"/>
    <w:rsid w:val="00DE2E5C"/>
    <w:rsid w:val="00DE3E1E"/>
    <w:rsid w:val="00DE6722"/>
    <w:rsid w:val="00DF0A78"/>
    <w:rsid w:val="00DF163A"/>
    <w:rsid w:val="00DF26BD"/>
    <w:rsid w:val="00DF2FCD"/>
    <w:rsid w:val="00E006C5"/>
    <w:rsid w:val="00E027DC"/>
    <w:rsid w:val="00E03D7A"/>
    <w:rsid w:val="00E07103"/>
    <w:rsid w:val="00E0786D"/>
    <w:rsid w:val="00E1019B"/>
    <w:rsid w:val="00E12FF3"/>
    <w:rsid w:val="00E17B0A"/>
    <w:rsid w:val="00E21354"/>
    <w:rsid w:val="00E243B5"/>
    <w:rsid w:val="00E27C45"/>
    <w:rsid w:val="00E3001B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F4D88"/>
    <w:rsid w:val="00F07D9B"/>
    <w:rsid w:val="00F141A9"/>
    <w:rsid w:val="00F17DF8"/>
    <w:rsid w:val="00F30825"/>
    <w:rsid w:val="00F3178B"/>
    <w:rsid w:val="00F42B5C"/>
    <w:rsid w:val="00F45B4D"/>
    <w:rsid w:val="00F5354A"/>
    <w:rsid w:val="00F56C60"/>
    <w:rsid w:val="00F649E8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168"/>
    <w:rsid w:val="00FC2862"/>
    <w:rsid w:val="00FC47FC"/>
    <w:rsid w:val="00FD0F04"/>
    <w:rsid w:val="00FD24D2"/>
    <w:rsid w:val="00FD30D1"/>
    <w:rsid w:val="00FE0319"/>
    <w:rsid w:val="00FE1365"/>
    <w:rsid w:val="00FE2DD3"/>
    <w:rsid w:val="00FE30F6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6D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1A36D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A36D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1A36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1A36D8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1A36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837</Words>
  <Characters>4775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3</cp:revision>
  <dcterms:created xsi:type="dcterms:W3CDTF">2013-07-03T02:48:00Z</dcterms:created>
  <dcterms:modified xsi:type="dcterms:W3CDTF">2013-07-03T03:25:00Z</dcterms:modified>
</cp:coreProperties>
</file>