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F50125" w:rsidRPr="005942D4">
        <w:tc>
          <w:tcPr>
            <w:tcW w:w="4001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F50125" w:rsidRPr="005942D4">
        <w:tc>
          <w:tcPr>
            <w:tcW w:w="4140" w:type="dxa"/>
            <w:gridSpan w:val="3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50125" w:rsidRPr="005942D4" w:rsidRDefault="00F50125" w:rsidP="000C2E8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F50125" w:rsidRPr="005942D4">
        <w:tc>
          <w:tcPr>
            <w:tcW w:w="1971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F50125" w:rsidRPr="005942D4">
        <w:tc>
          <w:tcPr>
            <w:tcW w:w="1971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50125" w:rsidRPr="005942D4">
        <w:tc>
          <w:tcPr>
            <w:tcW w:w="1971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50125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F50125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F50125" w:rsidRPr="005942D4">
        <w:trPr>
          <w:gridAfter w:val="3"/>
          <w:wAfter w:w="5847" w:type="dxa"/>
        </w:trPr>
        <w:tc>
          <w:tcPr>
            <w:tcW w:w="1971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F50125" w:rsidRPr="005942D4">
        <w:trPr>
          <w:gridAfter w:val="3"/>
          <w:wAfter w:w="5847" w:type="dxa"/>
        </w:trPr>
        <w:tc>
          <w:tcPr>
            <w:tcW w:w="1971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50125" w:rsidRPr="005942D4">
        <w:trPr>
          <w:gridAfter w:val="4"/>
          <w:wAfter w:w="5986" w:type="dxa"/>
        </w:trPr>
        <w:tc>
          <w:tcPr>
            <w:tcW w:w="1971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50125" w:rsidRPr="005942D4" w:rsidRDefault="00F5012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pStyle w:val="110"/>
        <w:keepNext w:val="0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F50125" w:rsidRPr="00BA276C" w:rsidRDefault="00F5012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F50125" w:rsidRPr="00BA276C" w:rsidRDefault="00F50125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  <w:lang w:eastAsia="ar-SA"/>
        </w:rPr>
        <w:t>средств обнаружения</w:t>
      </w: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Default="00F5012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F50125" w:rsidRDefault="00F50125" w:rsidP="007D34D5">
      <w:pPr>
        <w:jc w:val="center"/>
        <w:rPr>
          <w:sz w:val="28"/>
          <w:szCs w:val="28"/>
        </w:rPr>
      </w:pPr>
    </w:p>
    <w:p w:rsidR="00F50125" w:rsidRDefault="00F5012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>
        <w:rPr>
          <w:sz w:val="28"/>
          <w:szCs w:val="28"/>
        </w:rPr>
        <w:t>13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770-15/ОЗ-151-ЗЦ-Э</w:t>
      </w: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jc w:val="center"/>
        <w:rPr>
          <w:sz w:val="28"/>
          <w:szCs w:val="28"/>
        </w:rPr>
      </w:pPr>
    </w:p>
    <w:p w:rsidR="00F50125" w:rsidRPr="00563FFA" w:rsidRDefault="00F50125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F50125" w:rsidRPr="00563FFA" w:rsidRDefault="00F50125" w:rsidP="00CA2886">
      <w:pPr>
        <w:sectPr w:rsidR="00F50125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50125" w:rsidRPr="00563FFA" w:rsidRDefault="00F50125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F50125" w:rsidRPr="00563FFA" w:rsidRDefault="00F50125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50125" w:rsidRPr="005C1E93" w:rsidRDefault="00F50125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F345D6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50125" w:rsidRPr="005C1E93" w:rsidRDefault="00F50125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F345D6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50125" w:rsidRPr="005C1E93" w:rsidRDefault="00F50125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F345D6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50125" w:rsidRPr="005C1E93" w:rsidRDefault="00F50125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F345D6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50125" w:rsidRDefault="00F50125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50125" w:rsidRPr="00563FFA" w:rsidRDefault="00F50125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F50125" w:rsidRPr="00563FFA" w:rsidRDefault="00F50125" w:rsidP="005D6E3F">
      <w:pPr>
        <w:rPr>
          <w:sz w:val="28"/>
          <w:szCs w:val="28"/>
        </w:rPr>
      </w:pPr>
    </w:p>
    <w:p w:rsidR="00F50125" w:rsidRPr="00563FFA" w:rsidRDefault="00F50125" w:rsidP="00600E86"/>
    <w:p w:rsidR="00F50125" w:rsidRPr="00563FFA" w:rsidRDefault="00F50125" w:rsidP="00600E86">
      <w:pPr>
        <w:sectPr w:rsidR="00F50125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F50125" w:rsidRPr="00563FFA" w:rsidRDefault="00F50125" w:rsidP="004B3019">
      <w:pPr>
        <w:rPr>
          <w:sz w:val="28"/>
          <w:szCs w:val="28"/>
        </w:rPr>
      </w:pPr>
      <w:bookmarkStart w:id="8" w:name="_Toc397064010"/>
    </w:p>
    <w:p w:rsidR="00F50125" w:rsidRPr="00563FFA" w:rsidRDefault="00F50125" w:rsidP="009608F2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F50125" w:rsidRPr="00563FFA" w:rsidRDefault="00F50125" w:rsidP="00347B82">
      <w:pPr>
        <w:rPr>
          <w:sz w:val="28"/>
          <w:szCs w:val="28"/>
        </w:rPr>
      </w:pPr>
    </w:p>
    <w:p w:rsidR="00F50125" w:rsidRPr="0099548E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F50125" w:rsidRPr="004B0F9E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приказа/-ов генерального директора Госкорпорации «Росатом» от 29.04.2015 г.  № 1/431-П.</w:t>
      </w:r>
    </w:p>
    <w:p w:rsidR="00F50125" w:rsidRDefault="00F50125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973D27">
        <w:rPr>
          <w:rFonts w:ascii="Times New Roman" w:hAnsi="Times New Roman" w:cs="Times New Roman"/>
          <w:spacing w:val="-6"/>
          <w:sz w:val="28"/>
          <w:szCs w:val="28"/>
        </w:rPr>
        <w:t>средств обнаружения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F50125" w:rsidRPr="00563F70" w:rsidRDefault="00F50125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50125" w:rsidRPr="00563F70" w:rsidRDefault="00F50125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50125" w:rsidRPr="00563FFA" w:rsidRDefault="00F50125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F50125" w:rsidRPr="00563FFA" w:rsidRDefault="00F50125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973D27">
        <w:rPr>
          <w:rFonts w:ascii="Times New Roman" w:hAnsi="Times New Roman" w:cs="Times New Roman"/>
          <w:sz w:val="28"/>
          <w:szCs w:val="28"/>
        </w:rPr>
        <w:t>средств обнаружения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0125" w:rsidRDefault="00F50125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Товар поставляется партиями.</w:t>
      </w:r>
    </w:p>
    <w:p w:rsidR="00F50125" w:rsidRDefault="00F50125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 пп.1-6., п.7- не менее 8 шт. – не позднее 10 дней с даты подписания договора; остальное – в течение 2 месяцев с даты подписания договора.</w:t>
      </w:r>
    </w:p>
    <w:p w:rsidR="00F50125" w:rsidRPr="00563FFA" w:rsidRDefault="00F50125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F50125" w:rsidRPr="00563FFA" w:rsidRDefault="00F50125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F50125" w:rsidRPr="00563FFA" w:rsidRDefault="00F50125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F50125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125" w:rsidRPr="00B34D3D" w:rsidRDefault="00F50125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 </w:t>
      </w:r>
      <w:r w:rsidRPr="00B34D3D">
        <w:rPr>
          <w:sz w:val="28"/>
          <w:szCs w:val="28"/>
        </w:rPr>
        <w:t xml:space="preserve">дней с момента фактической приемки </w:t>
      </w:r>
      <w:r>
        <w:rPr>
          <w:sz w:val="28"/>
          <w:szCs w:val="28"/>
        </w:rPr>
        <w:t xml:space="preserve">каждой партии </w:t>
      </w:r>
      <w:bookmarkStart w:id="12" w:name="_GoBack"/>
      <w:bookmarkEnd w:id="12"/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F50125" w:rsidRPr="00A043E8" w:rsidRDefault="00F50125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F50125" w:rsidRPr="00563FFA" w:rsidRDefault="00F50125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2 930 000 (Два миллиона девятьсот тридцать тысяч)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F64A6B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F50125" w:rsidRPr="00563FFA" w:rsidRDefault="00F501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F50125" w:rsidRPr="00563FFA" w:rsidRDefault="00F50125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F50125" w:rsidRDefault="00F501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F50125" w:rsidRPr="00563FFA" w:rsidRDefault="00F50125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F50125" w:rsidRPr="00563FFA" w:rsidRDefault="00F5012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F50125" w:rsidRPr="00563FFA" w:rsidRDefault="00F501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F50125" w:rsidRPr="00563FFA" w:rsidRDefault="00F501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F50125" w:rsidRPr="00563FFA" w:rsidRDefault="00F50125" w:rsidP="009608F2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F50125" w:rsidRPr="00563FFA" w:rsidRDefault="00F50125" w:rsidP="009608F2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мая 2015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года. 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F50125" w:rsidRPr="00563FFA" w:rsidRDefault="00F50125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19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F50125" w:rsidRPr="00117DD4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F50125" w:rsidRDefault="00F5012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F50125" w:rsidRDefault="00F5012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F50125" w:rsidRDefault="00F50125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F50125" w:rsidRDefault="00F50125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50125" w:rsidRDefault="00F50125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50125" w:rsidRPr="00563FFA" w:rsidRDefault="00F50125" w:rsidP="009608F2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F50125" w:rsidRPr="00563FFA" w:rsidRDefault="00F50125" w:rsidP="009608F2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F50125" w:rsidRPr="00563FFA" w:rsidRDefault="00F50125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F50125" w:rsidRPr="00563FFA" w:rsidRDefault="00F50125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50125" w:rsidRPr="00563FFA" w:rsidRDefault="00F50125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50125" w:rsidRPr="00563FFA" w:rsidRDefault="00F50125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50125" w:rsidRPr="00563FFA" w:rsidRDefault="00F50125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F50125" w:rsidRPr="00563FFA" w:rsidRDefault="00F50125" w:rsidP="009608F2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F50125" w:rsidRDefault="00F50125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50125" w:rsidRPr="008A0248" w:rsidRDefault="00F50125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F50125" w:rsidRPr="00563FFA" w:rsidRDefault="00F50125" w:rsidP="00CD6C43">
      <w:pPr>
        <w:pStyle w:val="NormalWeb"/>
        <w:spacing w:before="0" w:beforeAutospacing="0" w:after="0" w:afterAutospacing="0"/>
        <w:ind w:right="153"/>
        <w:jc w:val="both"/>
        <w:sectPr w:rsidR="00F50125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F50125" w:rsidRPr="00563FFA" w:rsidRDefault="00F50125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F50125" w:rsidRPr="00563FFA" w:rsidRDefault="00F5012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50125" w:rsidRPr="00563FFA" w:rsidRDefault="00F5012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F50125" w:rsidRPr="00563FFA" w:rsidRDefault="00F5012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50125" w:rsidRPr="00563FFA" w:rsidRDefault="00F50125" w:rsidP="009608F2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F50125" w:rsidRPr="00563FFA" w:rsidRDefault="00F50125" w:rsidP="009608F2">
      <w:pPr>
        <w:pStyle w:val="Heading1"/>
        <w:numPr>
          <w:ilvl w:val="1"/>
          <w:numId w:val="3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F50125" w:rsidRPr="00563FFA" w:rsidRDefault="00F50125" w:rsidP="009608F2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F50125" w:rsidRPr="00563FFA" w:rsidRDefault="00F50125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F50125" w:rsidRPr="00E04F63">
        <w:trPr>
          <w:trHeight w:val="440"/>
          <w:tblHeader/>
        </w:trPr>
        <w:tc>
          <w:tcPr>
            <w:tcW w:w="851" w:type="dxa"/>
            <w:vAlign w:val="center"/>
          </w:tcPr>
          <w:p w:rsidR="00F50125" w:rsidRPr="00E04F63" w:rsidRDefault="00F50125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vAlign w:val="center"/>
          </w:tcPr>
          <w:p w:rsidR="00F50125" w:rsidRPr="00E04F63" w:rsidRDefault="00F50125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vAlign w:val="center"/>
          </w:tcPr>
          <w:p w:rsidR="00F50125" w:rsidRPr="00E04F63" w:rsidRDefault="00F50125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F50125" w:rsidRPr="00E04F63">
        <w:trPr>
          <w:trHeight w:val="367"/>
        </w:trPr>
        <w:tc>
          <w:tcPr>
            <w:tcW w:w="851" w:type="dxa"/>
            <w:vAlign w:val="center"/>
          </w:tcPr>
          <w:p w:rsidR="00F50125" w:rsidRPr="00E04F63" w:rsidRDefault="00F50125" w:rsidP="002F77F7">
            <w:pPr>
              <w:numPr>
                <w:ilvl w:val="0"/>
                <w:numId w:val="46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vAlign w:val="center"/>
          </w:tcPr>
          <w:p w:rsidR="00F50125" w:rsidRPr="00E04F63" w:rsidRDefault="00F50125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50125" w:rsidRPr="00E04F63">
        <w:trPr>
          <w:trHeight w:val="649"/>
        </w:trPr>
        <w:tc>
          <w:tcPr>
            <w:tcW w:w="851" w:type="dxa"/>
            <w:vMerge w:val="restart"/>
          </w:tcPr>
          <w:p w:rsidR="00F50125" w:rsidRPr="00E04F63" w:rsidRDefault="00F50125" w:rsidP="002F77F7">
            <w:pPr>
              <w:numPr>
                <w:ilvl w:val="0"/>
                <w:numId w:val="47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</w:tcPr>
          <w:p w:rsidR="00F50125" w:rsidRPr="00E04F63" w:rsidRDefault="00F50125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</w:tcPr>
          <w:p w:rsidR="00F50125" w:rsidRPr="00E04F63" w:rsidRDefault="00F50125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F50125" w:rsidRPr="00E04F63" w:rsidRDefault="00F50125" w:rsidP="00E04F63">
            <w:pPr>
              <w:tabs>
                <w:tab w:val="left" w:pos="300"/>
              </w:tabs>
              <w:ind w:right="153"/>
            </w:pPr>
          </w:p>
        </w:tc>
      </w:tr>
      <w:tr w:rsidR="00F50125" w:rsidRPr="00E04F63">
        <w:trPr>
          <w:trHeight w:val="240"/>
        </w:trPr>
        <w:tc>
          <w:tcPr>
            <w:tcW w:w="851" w:type="dxa"/>
            <w:vMerge/>
            <w:vAlign w:val="center"/>
          </w:tcPr>
          <w:p w:rsidR="00F50125" w:rsidRPr="00E04F63" w:rsidRDefault="00F50125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vAlign w:val="center"/>
          </w:tcPr>
          <w:p w:rsidR="00F50125" w:rsidRPr="00E04F63" w:rsidRDefault="00F50125" w:rsidP="00E04F63">
            <w:pPr>
              <w:ind w:right="153"/>
              <w:jc w:val="both"/>
            </w:pPr>
          </w:p>
        </w:tc>
        <w:tc>
          <w:tcPr>
            <w:tcW w:w="8363" w:type="dxa"/>
            <w:vAlign w:val="center"/>
          </w:tcPr>
          <w:p w:rsidR="00F50125" w:rsidRPr="00862B1C" w:rsidRDefault="00F50125" w:rsidP="009608F2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F50125" w:rsidRPr="00E04F63" w:rsidRDefault="00F50125" w:rsidP="009608F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F50125" w:rsidRPr="00E04F63" w:rsidRDefault="00F50125" w:rsidP="009608F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F50125" w:rsidRPr="00E04F63">
        <w:trPr>
          <w:trHeight w:val="300"/>
        </w:trPr>
        <w:tc>
          <w:tcPr>
            <w:tcW w:w="851" w:type="dxa"/>
            <w:vMerge/>
            <w:vAlign w:val="center"/>
          </w:tcPr>
          <w:p w:rsidR="00F50125" w:rsidRPr="00E04F63" w:rsidRDefault="00F50125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vAlign w:val="center"/>
          </w:tcPr>
          <w:p w:rsidR="00F50125" w:rsidRPr="00E04F63" w:rsidRDefault="00F50125" w:rsidP="00E04F63">
            <w:pPr>
              <w:ind w:right="153"/>
              <w:jc w:val="both"/>
            </w:pPr>
          </w:p>
        </w:tc>
        <w:tc>
          <w:tcPr>
            <w:tcW w:w="8363" w:type="dxa"/>
            <w:vAlign w:val="center"/>
          </w:tcPr>
          <w:p w:rsidR="00F50125" w:rsidRPr="00E04F63" w:rsidRDefault="00F50125" w:rsidP="002F77F7">
            <w:pPr>
              <w:numPr>
                <w:ilvl w:val="0"/>
                <w:numId w:val="49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F50125" w:rsidRPr="00E04F63" w:rsidRDefault="00F50125" w:rsidP="009608F2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50125" w:rsidRPr="00E04F63" w:rsidRDefault="00F50125" w:rsidP="009608F2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50125" w:rsidRPr="00E04F63" w:rsidRDefault="00F50125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50125" w:rsidRPr="00E04F63">
        <w:trPr>
          <w:trHeight w:val="699"/>
        </w:trPr>
        <w:tc>
          <w:tcPr>
            <w:tcW w:w="851" w:type="dxa"/>
            <w:vAlign w:val="center"/>
          </w:tcPr>
          <w:p w:rsidR="00F50125" w:rsidRPr="00E04F63" w:rsidRDefault="00F50125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F50125" w:rsidRPr="00E04F63" w:rsidRDefault="00F50125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F50125" w:rsidRPr="00862B1C" w:rsidRDefault="00F50125" w:rsidP="009608F2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F50125" w:rsidRPr="00E04F63" w:rsidRDefault="00F50125" w:rsidP="009608F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F50125" w:rsidRPr="00E04F63" w:rsidRDefault="00F50125" w:rsidP="009608F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50125" w:rsidRPr="00E04F63" w:rsidRDefault="00F50125" w:rsidP="009608F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50125" w:rsidRPr="00E04F63" w:rsidRDefault="00F50125" w:rsidP="009608F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F50125" w:rsidRPr="00E04F63">
        <w:trPr>
          <w:trHeight w:val="440"/>
        </w:trPr>
        <w:tc>
          <w:tcPr>
            <w:tcW w:w="851" w:type="dxa"/>
            <w:vAlign w:val="center"/>
          </w:tcPr>
          <w:p w:rsidR="00F50125" w:rsidRPr="00E04F63" w:rsidRDefault="00F50125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50125" w:rsidRPr="00E04F63" w:rsidRDefault="00F50125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F50125" w:rsidRPr="00E04F63" w:rsidRDefault="00F50125" w:rsidP="002F77F7">
            <w:pPr>
              <w:numPr>
                <w:ilvl w:val="0"/>
                <w:numId w:val="42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F50125" w:rsidRPr="00E04F63">
        <w:trPr>
          <w:trHeight w:val="440"/>
        </w:trPr>
        <w:tc>
          <w:tcPr>
            <w:tcW w:w="851" w:type="dxa"/>
            <w:vAlign w:val="center"/>
          </w:tcPr>
          <w:p w:rsidR="00F50125" w:rsidRPr="00E04F63" w:rsidRDefault="00F50125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50125" w:rsidRPr="00E04F63" w:rsidRDefault="00F50125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50125" w:rsidRPr="00E04F63" w:rsidRDefault="00F50125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50125" w:rsidRPr="00E04F63" w:rsidRDefault="00F50125" w:rsidP="009608F2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F50125" w:rsidRPr="00E04F63" w:rsidRDefault="00F50125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F50125" w:rsidRPr="00E04F63">
        <w:trPr>
          <w:trHeight w:val="70"/>
        </w:trPr>
        <w:tc>
          <w:tcPr>
            <w:tcW w:w="851" w:type="dxa"/>
            <w:vAlign w:val="center"/>
          </w:tcPr>
          <w:p w:rsidR="00F50125" w:rsidRPr="00E04F63" w:rsidRDefault="00F50125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50125" w:rsidRPr="00E04F63" w:rsidRDefault="00F50125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F50125" w:rsidRPr="00E04F63" w:rsidRDefault="00F50125" w:rsidP="009608F2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50125" w:rsidRPr="00E04F63" w:rsidRDefault="00F50125" w:rsidP="009608F2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50125" w:rsidRPr="00E04F63" w:rsidRDefault="00F50125" w:rsidP="009608F2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F50125" w:rsidRPr="00E04F63" w:rsidRDefault="00F50125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50125" w:rsidRPr="00563FFA" w:rsidRDefault="00F50125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F50125" w:rsidRPr="00563FFA" w:rsidRDefault="00F50125" w:rsidP="009608F2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F50125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50125" w:rsidRPr="00563FFA" w:rsidRDefault="00F50125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50125" w:rsidRPr="00563FFA" w:rsidRDefault="00F50125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F50125" w:rsidRPr="00563FFA" w:rsidRDefault="00F50125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F50125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50125" w:rsidRPr="00563FFA" w:rsidRDefault="00F50125" w:rsidP="009608F2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50125" w:rsidRPr="00563FFA" w:rsidRDefault="00F50125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50125" w:rsidRPr="00563FFA" w:rsidRDefault="00F50125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50125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50125" w:rsidRPr="00563FFA" w:rsidRDefault="00F50125" w:rsidP="009608F2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50125" w:rsidRPr="00563FFA" w:rsidRDefault="00F50125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50125" w:rsidRPr="00563FFA" w:rsidRDefault="00F50125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F50125" w:rsidRPr="00563FFA" w:rsidRDefault="00F50125" w:rsidP="00703F4C"/>
    <w:p w:rsidR="00F50125" w:rsidRPr="00563FFA" w:rsidRDefault="00F50125" w:rsidP="002F77F7">
      <w:pPr>
        <w:pStyle w:val="Heading1"/>
        <w:numPr>
          <w:ilvl w:val="1"/>
          <w:numId w:val="31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F50125" w:rsidRPr="00563FFA" w:rsidRDefault="00F50125" w:rsidP="009608F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F50125" w:rsidRPr="00563FFA" w:rsidRDefault="00F50125" w:rsidP="009608F2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F50125" w:rsidRPr="00563FFA" w:rsidRDefault="00F50125" w:rsidP="009608F2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F50125" w:rsidRPr="00563FFA" w:rsidRDefault="00F50125" w:rsidP="009608F2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F50125" w:rsidRPr="00563FFA" w:rsidRDefault="00F50125" w:rsidP="009608F2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F50125" w:rsidRPr="00563FFA" w:rsidRDefault="00F50125" w:rsidP="009608F2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F50125" w:rsidRPr="00563FFA" w:rsidRDefault="00F50125" w:rsidP="009608F2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F50125" w:rsidRPr="00563FFA" w:rsidRDefault="00F50125" w:rsidP="009608F2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F50125" w:rsidRPr="00563FFA" w:rsidRDefault="00F50125" w:rsidP="009608F2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F50125" w:rsidRPr="00563FFA" w:rsidRDefault="00F50125" w:rsidP="009608F2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F50125" w:rsidRPr="00563FFA" w:rsidRDefault="00F50125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F50125" w:rsidRPr="00563FFA" w:rsidRDefault="00F50125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F50125" w:rsidRPr="00563FFA" w:rsidRDefault="00F50125" w:rsidP="009608F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F50125" w:rsidRPr="00563FFA" w:rsidRDefault="00F50125" w:rsidP="009608F2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F50125" w:rsidRDefault="00F50125" w:rsidP="009608F2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F50125" w:rsidRPr="00563FFA" w:rsidRDefault="00F50125" w:rsidP="009608F2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F50125" w:rsidRPr="00563FFA" w:rsidRDefault="00F50125" w:rsidP="005D6E3F">
      <w:pPr>
        <w:pStyle w:val="Times12"/>
        <w:ind w:firstLine="0"/>
      </w:pPr>
    </w:p>
    <w:p w:rsidR="00F50125" w:rsidRPr="00563FFA" w:rsidRDefault="00F50125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F50125" w:rsidRPr="00563FFA" w:rsidRDefault="00F50125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F50125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50125" w:rsidRPr="00563FFA" w:rsidRDefault="00F50125" w:rsidP="004B69B9">
      <w:pPr>
        <w:ind w:firstLine="709"/>
        <w:jc w:val="both"/>
        <w:rPr>
          <w:b/>
          <w:bCs/>
          <w:i/>
          <w:iCs/>
        </w:rPr>
      </w:pPr>
    </w:p>
    <w:p w:rsidR="00F50125" w:rsidRPr="00563FFA" w:rsidRDefault="00F50125" w:rsidP="009608F2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F50125" w:rsidRPr="00563FFA" w:rsidRDefault="00F50125" w:rsidP="004B69B9">
      <w:pPr>
        <w:ind w:right="153" w:firstLine="636"/>
        <w:jc w:val="both"/>
        <w:rPr>
          <w:b/>
          <w:bCs/>
          <w:i/>
          <w:iCs/>
        </w:rPr>
      </w:pPr>
    </w:p>
    <w:p w:rsidR="00F50125" w:rsidRPr="00563FFA" w:rsidRDefault="00F50125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F50125" w:rsidRPr="00563FFA" w:rsidRDefault="00F50125" w:rsidP="004B69B9">
      <w:pPr>
        <w:ind w:right="153" w:firstLine="636"/>
        <w:jc w:val="both"/>
        <w:rPr>
          <w:b/>
          <w:bCs/>
          <w:i/>
          <w:iCs/>
        </w:rPr>
      </w:pPr>
    </w:p>
    <w:p w:rsidR="00F50125" w:rsidRPr="00563FFA" w:rsidRDefault="00F50125" w:rsidP="009608F2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F50125" w:rsidRPr="00563FFA" w:rsidRDefault="00F50125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F50125" w:rsidRPr="00563FFA" w:rsidRDefault="00F50125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F50125" w:rsidRPr="00563FFA" w:rsidRDefault="00F50125" w:rsidP="009608F2">
      <w:pPr>
        <w:pStyle w:val="Heading1"/>
        <w:numPr>
          <w:ilvl w:val="0"/>
          <w:numId w:val="3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F50125" w:rsidRDefault="00F50125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F50125" w:rsidRPr="00FC009D" w:rsidRDefault="00F50125" w:rsidP="004B69B9">
      <w:pPr>
        <w:pStyle w:val="Times12"/>
        <w:jc w:val="right"/>
        <w:rPr>
          <w:sz w:val="28"/>
          <w:szCs w:val="28"/>
        </w:rPr>
      </w:pPr>
    </w:p>
    <w:p w:rsidR="00F50125" w:rsidRPr="00FC009D" w:rsidRDefault="00F50125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F50125" w:rsidRPr="00FC009D" w:rsidRDefault="00F50125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F50125" w:rsidRDefault="00F50125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F50125" w:rsidRPr="00FC009D" w:rsidRDefault="00F50125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F50125" w:rsidRPr="00FC009D" w:rsidRDefault="00F50125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F50125" w:rsidRPr="00FC009D" w:rsidRDefault="00F50125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F50125" w:rsidRDefault="00F50125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F50125" w:rsidRPr="00FC009D" w:rsidRDefault="00F50125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F50125" w:rsidRPr="00FC009D" w:rsidRDefault="00F50125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50125" w:rsidRPr="00FC009D" w:rsidRDefault="00F50125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F50125" w:rsidRPr="00FC009D" w:rsidRDefault="00F50125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50125" w:rsidRPr="00FC009D" w:rsidRDefault="00F50125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F50125" w:rsidRPr="00FC009D" w:rsidRDefault="00F50125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50125" w:rsidRPr="00FC009D" w:rsidRDefault="00F50125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F50125" w:rsidRPr="00FC009D" w:rsidRDefault="00F50125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50125" w:rsidRPr="00FC009D" w:rsidRDefault="00F50125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F50125" w:rsidRPr="00FC009D" w:rsidRDefault="00F50125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F50125" w:rsidRPr="00FC009D" w:rsidRDefault="00F50125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50125" w:rsidRPr="00FC009D">
        <w:trPr>
          <w:cantSplit/>
          <w:tblHeader/>
        </w:trPr>
        <w:tc>
          <w:tcPr>
            <w:tcW w:w="709" w:type="dxa"/>
            <w:vAlign w:val="center"/>
          </w:tcPr>
          <w:p w:rsidR="00F50125" w:rsidRPr="00FC009D" w:rsidRDefault="00F50125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F50125" w:rsidRPr="00FC009D" w:rsidRDefault="00F50125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50125" w:rsidRPr="00FC009D" w:rsidRDefault="00F50125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50125" w:rsidRPr="00FC009D">
        <w:trPr>
          <w:cantSplit/>
        </w:trPr>
        <w:tc>
          <w:tcPr>
            <w:tcW w:w="709" w:type="dxa"/>
            <w:vAlign w:val="center"/>
          </w:tcPr>
          <w:p w:rsidR="00F50125" w:rsidRPr="00FC009D" w:rsidRDefault="00F50125" w:rsidP="009608F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50125" w:rsidRPr="00FC009D" w:rsidRDefault="00F50125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50125" w:rsidRPr="00FC009D" w:rsidRDefault="00F50125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F50125" w:rsidRPr="00FC009D">
        <w:trPr>
          <w:cantSplit/>
        </w:trPr>
        <w:tc>
          <w:tcPr>
            <w:tcW w:w="709" w:type="dxa"/>
            <w:vAlign w:val="center"/>
          </w:tcPr>
          <w:p w:rsidR="00F50125" w:rsidRPr="00FC009D" w:rsidRDefault="00F50125" w:rsidP="009608F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50125" w:rsidRPr="00FC009D" w:rsidRDefault="00F50125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50125" w:rsidRPr="00FC009D" w:rsidRDefault="00F50125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50125" w:rsidRPr="00FC009D">
        <w:trPr>
          <w:cantSplit/>
        </w:trPr>
        <w:tc>
          <w:tcPr>
            <w:tcW w:w="709" w:type="dxa"/>
            <w:vAlign w:val="center"/>
          </w:tcPr>
          <w:p w:rsidR="00F50125" w:rsidRPr="00FC009D" w:rsidRDefault="00F50125" w:rsidP="009608F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50125" w:rsidRPr="00FC009D" w:rsidRDefault="00F50125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F50125" w:rsidRPr="00FC009D" w:rsidRDefault="00F50125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50125" w:rsidRPr="00FC009D">
        <w:trPr>
          <w:cantSplit/>
        </w:trPr>
        <w:tc>
          <w:tcPr>
            <w:tcW w:w="709" w:type="dxa"/>
            <w:vAlign w:val="center"/>
          </w:tcPr>
          <w:p w:rsidR="00F50125" w:rsidRPr="00FC009D" w:rsidRDefault="00F50125" w:rsidP="009608F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50125" w:rsidRPr="00FC009D" w:rsidRDefault="00F50125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50125" w:rsidRPr="00FC009D" w:rsidRDefault="00F50125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F50125" w:rsidRPr="00FC009D" w:rsidRDefault="00F50125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50125" w:rsidRDefault="00F50125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50125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50125" w:rsidRDefault="00F50125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F50125" w:rsidRPr="00100970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50125" w:rsidRPr="00FC009D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50125" w:rsidRDefault="00F50125" w:rsidP="009608F2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50125" w:rsidRPr="00FC009D" w:rsidRDefault="00F50125" w:rsidP="009608F2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50125" w:rsidRPr="00FC009D" w:rsidRDefault="00F50125" w:rsidP="009608F2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F50125" w:rsidRPr="00FC009D" w:rsidRDefault="00F50125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F50125" w:rsidRPr="00FC009D" w:rsidRDefault="00F50125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F50125" w:rsidRPr="00FC009D" w:rsidRDefault="00F50125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F50125" w:rsidRDefault="00F50125" w:rsidP="009608F2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F50125" w:rsidRDefault="00F50125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F50125" w:rsidRPr="00FC009D" w:rsidRDefault="00F50125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F50125" w:rsidRDefault="00F50125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F50125" w:rsidRPr="00FC009D" w:rsidRDefault="00F50125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F50125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50125" w:rsidRPr="00C35EF7" w:rsidRDefault="00F50125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50125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50125" w:rsidRPr="00FC009D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50125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50125" w:rsidRPr="00FC009D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50125" w:rsidRPr="00FC009D" w:rsidRDefault="00F50125" w:rsidP="009608F2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50125" w:rsidRDefault="00F50125" w:rsidP="009608F2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50125" w:rsidRDefault="00F50125" w:rsidP="009608F2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F50125" w:rsidRPr="00914AB9" w:rsidRDefault="00F50125" w:rsidP="009608F2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F50125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F50125" w:rsidRDefault="00F50125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F50125" w:rsidRDefault="00F50125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50125" w:rsidRPr="00881537" w:rsidRDefault="00F50125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F50125" w:rsidRDefault="00F50125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F50125" w:rsidRDefault="00F50125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50125" w:rsidRPr="001205C1" w:rsidRDefault="00F50125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F50125" w:rsidRPr="00FC009D" w:rsidRDefault="00F50125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50125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50125" w:rsidRPr="002C5C15" w:rsidRDefault="00F50125" w:rsidP="009608F2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50125" w:rsidRPr="002C5C15" w:rsidRDefault="00F50125" w:rsidP="009608F2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50125" w:rsidRPr="00FC009D" w:rsidRDefault="00F50125" w:rsidP="009608F2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50125" w:rsidRPr="00FC009D" w:rsidRDefault="00F50125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0125" w:rsidRPr="00FC009D" w:rsidRDefault="00F50125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F50125" w:rsidRPr="00FC009D" w:rsidRDefault="00F50125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50125" w:rsidRPr="00FC009D">
        <w:trPr>
          <w:tblHeader/>
        </w:trPr>
        <w:tc>
          <w:tcPr>
            <w:tcW w:w="1091" w:type="dxa"/>
            <w:vAlign w:val="center"/>
          </w:tcPr>
          <w:p w:rsidR="00F50125" w:rsidRPr="00FC009D" w:rsidRDefault="00F50125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F50125" w:rsidRPr="00FC009D" w:rsidRDefault="00F50125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F50125" w:rsidRPr="00FC009D" w:rsidRDefault="00F50125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50125" w:rsidRPr="00FC009D" w:rsidRDefault="00F50125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F50125" w:rsidRPr="00FC009D">
        <w:tc>
          <w:tcPr>
            <w:tcW w:w="1091" w:type="dxa"/>
            <w:vAlign w:val="center"/>
          </w:tcPr>
          <w:p w:rsidR="00F50125" w:rsidRPr="00FC009D" w:rsidRDefault="00F50125" w:rsidP="009608F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F50125" w:rsidRPr="00FC009D" w:rsidRDefault="00F50125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50125" w:rsidRPr="00FC009D" w:rsidRDefault="00F50125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F50125" w:rsidRPr="00FC009D">
        <w:tc>
          <w:tcPr>
            <w:tcW w:w="1091" w:type="dxa"/>
            <w:vAlign w:val="center"/>
          </w:tcPr>
          <w:p w:rsidR="00F50125" w:rsidRPr="0083031A" w:rsidRDefault="00F50125" w:rsidP="009608F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50125" w:rsidRPr="0083031A" w:rsidRDefault="00F50125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50125" w:rsidRPr="00FC009D" w:rsidRDefault="00F50125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50125" w:rsidRPr="00FC009D">
        <w:tc>
          <w:tcPr>
            <w:tcW w:w="1091" w:type="dxa"/>
            <w:vAlign w:val="center"/>
          </w:tcPr>
          <w:p w:rsidR="00F50125" w:rsidRPr="0083031A" w:rsidRDefault="00F50125" w:rsidP="009608F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50125" w:rsidRPr="0083031A" w:rsidRDefault="00F50125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50125" w:rsidRPr="00FC009D" w:rsidRDefault="00F50125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50125" w:rsidRPr="00FC009D">
        <w:tc>
          <w:tcPr>
            <w:tcW w:w="1091" w:type="dxa"/>
            <w:vAlign w:val="center"/>
          </w:tcPr>
          <w:p w:rsidR="00F50125" w:rsidRPr="0083031A" w:rsidRDefault="00F50125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50125" w:rsidRPr="0083031A" w:rsidRDefault="00F50125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50125" w:rsidRPr="00FC009D" w:rsidRDefault="00F50125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50125" w:rsidRPr="00FC009D">
        <w:tc>
          <w:tcPr>
            <w:tcW w:w="1091" w:type="dxa"/>
            <w:vAlign w:val="center"/>
          </w:tcPr>
          <w:p w:rsidR="00F50125" w:rsidRPr="0083031A" w:rsidRDefault="00F50125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50125" w:rsidRPr="0083031A" w:rsidRDefault="00F50125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50125" w:rsidRPr="00FC009D" w:rsidRDefault="00F50125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50125" w:rsidRPr="00FC009D">
        <w:tc>
          <w:tcPr>
            <w:tcW w:w="1091" w:type="dxa"/>
            <w:vAlign w:val="center"/>
          </w:tcPr>
          <w:p w:rsidR="00F50125" w:rsidRPr="0083031A" w:rsidRDefault="00F50125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50125" w:rsidRPr="0083031A" w:rsidRDefault="00F50125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50125" w:rsidRPr="00FC009D" w:rsidRDefault="00F50125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50125" w:rsidRPr="00FC009D">
        <w:tc>
          <w:tcPr>
            <w:tcW w:w="1091" w:type="dxa"/>
            <w:vAlign w:val="center"/>
          </w:tcPr>
          <w:p w:rsidR="00F50125" w:rsidRPr="0083031A" w:rsidRDefault="00F50125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50125" w:rsidRPr="0083031A" w:rsidRDefault="00F50125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50125" w:rsidRPr="0083031A" w:rsidRDefault="00F50125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F50125" w:rsidRPr="00FC009D" w:rsidRDefault="00F50125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50125" w:rsidRPr="00FC009D" w:rsidRDefault="00F50125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50125" w:rsidRPr="00FC009D" w:rsidRDefault="00F50125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50125" w:rsidRPr="00FC009D" w:rsidRDefault="00F50125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50125" w:rsidRPr="00FC009D" w:rsidRDefault="00F50125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F50125" w:rsidRPr="00FC009D" w:rsidRDefault="00F50125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F50125" w:rsidRPr="00FC009D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50125" w:rsidRPr="00FC009D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F50125" w:rsidRPr="00FC009D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F50125" w:rsidRPr="00FC009D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50125" w:rsidRPr="00FC009D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50125" w:rsidRPr="009449E0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F345D6">
          <w:t xml:space="preserve">СВЕДЕНИЯ О </w:t>
        </w:r>
        <w:r w:rsidRPr="00F345D6" w:rsidDel="00EC0238">
          <w:t>ПРИНАДЛЕЖНОСТ</w:t>
        </w:r>
        <w:r w:rsidRPr="00F345D6">
          <w:t>И</w:t>
        </w:r>
        <w:r w:rsidRPr="00F345D6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F50125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F50125" w:rsidRPr="00100970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F50125" w:rsidRPr="00100970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F50125" w:rsidRPr="00100970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F50125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F50125" w:rsidRPr="00A356CF" w:rsidRDefault="00F50125" w:rsidP="009608F2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F50125" w:rsidRDefault="00F50125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F50125" w:rsidRPr="00FC009D" w:rsidRDefault="00F50125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50125" w:rsidRPr="0022001A" w:rsidRDefault="00F50125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F50125" w:rsidRPr="0022001A" w:rsidRDefault="00F50125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F50125" w:rsidRPr="00FC009D" w:rsidRDefault="00F50125" w:rsidP="004B69B9">
      <w:pPr>
        <w:jc w:val="right"/>
        <w:rPr>
          <w:b/>
          <w:bCs/>
          <w:sz w:val="22"/>
          <w:szCs w:val="22"/>
        </w:rPr>
      </w:pPr>
    </w:p>
    <w:p w:rsidR="00F50125" w:rsidRPr="00B03ADB" w:rsidRDefault="00F50125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50125" w:rsidRDefault="00F50125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50125" w:rsidRPr="00FC009D" w:rsidRDefault="00F50125" w:rsidP="004B69B9">
      <w:pPr>
        <w:jc w:val="right"/>
        <w:rPr>
          <w:b/>
          <w:bCs/>
          <w:i/>
          <w:iCs/>
        </w:rPr>
      </w:pPr>
    </w:p>
    <w:p w:rsidR="00F50125" w:rsidRPr="00936804" w:rsidDel="00EC0238" w:rsidRDefault="00F50125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F50125" w:rsidRPr="00FC009D" w:rsidRDefault="00F50125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50125" w:rsidRDefault="00F50125" w:rsidP="004B69B9">
      <w:pPr>
        <w:jc w:val="both"/>
        <w:rPr>
          <w:lang w:eastAsia="en-US"/>
        </w:rPr>
      </w:pPr>
    </w:p>
    <w:p w:rsidR="00F50125" w:rsidDel="00EC0238" w:rsidRDefault="00F50125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F50125" w:rsidRPr="002B303E" w:rsidDel="00EC0238" w:rsidRDefault="00F50125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F50125" w:rsidRPr="002B303E" w:rsidDel="00EC0238">
        <w:trPr>
          <w:tblHeader/>
        </w:trPr>
        <w:tc>
          <w:tcPr>
            <w:tcW w:w="540" w:type="dxa"/>
            <w:vAlign w:val="center"/>
          </w:tcPr>
          <w:p w:rsidR="00F50125" w:rsidRPr="005F6473" w:rsidDel="00EC0238" w:rsidRDefault="00F50125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F50125" w:rsidRPr="005F6473" w:rsidDel="00EC0238" w:rsidRDefault="00F50125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F50125" w:rsidRPr="005F6473" w:rsidDel="00EC0238" w:rsidRDefault="00F50125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F50125" w:rsidRPr="005F6473" w:rsidDel="00EC0238" w:rsidRDefault="00F50125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F50125" w:rsidRPr="005F6473" w:rsidDel="00EC0238" w:rsidRDefault="00F50125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F50125" w:rsidRPr="002B303E" w:rsidDel="00EC0238">
        <w:trPr>
          <w:tblHeader/>
        </w:trPr>
        <w:tc>
          <w:tcPr>
            <w:tcW w:w="540" w:type="dxa"/>
            <w:vAlign w:val="center"/>
          </w:tcPr>
          <w:p w:rsidR="00F50125" w:rsidRPr="002B303E" w:rsidDel="00EC0238" w:rsidRDefault="00F50125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F50125" w:rsidRPr="002B303E" w:rsidDel="00EC0238">
        <w:tc>
          <w:tcPr>
            <w:tcW w:w="540" w:type="dxa"/>
          </w:tcPr>
          <w:p w:rsidR="00F50125" w:rsidRPr="002B303E" w:rsidDel="00EC0238" w:rsidRDefault="00F50125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F50125" w:rsidRPr="002B303E" w:rsidDel="00EC0238" w:rsidRDefault="00F50125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50125" w:rsidRPr="002B303E" w:rsidDel="00EC0238" w:rsidRDefault="00F50125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50125" w:rsidRPr="002B303E" w:rsidDel="00EC0238" w:rsidRDefault="00F50125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50125" w:rsidRPr="002B303E" w:rsidDel="00EC0238">
        <w:tc>
          <w:tcPr>
            <w:tcW w:w="540" w:type="dxa"/>
          </w:tcPr>
          <w:p w:rsidR="00F50125" w:rsidRPr="002B303E" w:rsidDel="00EC0238" w:rsidRDefault="00F50125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F50125" w:rsidRPr="002B303E" w:rsidDel="00EC0238" w:rsidRDefault="00F50125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50125" w:rsidRPr="002B303E" w:rsidDel="00EC0238" w:rsidRDefault="00F50125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50125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F50125" w:rsidRPr="002B303E" w:rsidDel="00EC0238" w:rsidRDefault="00F50125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F50125" w:rsidRPr="002B303E" w:rsidDel="00EC0238" w:rsidRDefault="00F50125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F50125" w:rsidRPr="002B303E" w:rsidDel="00EC0238" w:rsidRDefault="00F50125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F50125" w:rsidRPr="002B303E" w:rsidDel="00EC0238" w:rsidRDefault="00F50125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F50125" w:rsidRPr="002B303E" w:rsidDel="00EC0238" w:rsidRDefault="00F50125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F50125" w:rsidRPr="002B303E" w:rsidDel="00EC0238" w:rsidRDefault="00F50125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F50125" w:rsidRPr="002B303E" w:rsidDel="00EC0238">
        <w:trPr>
          <w:trHeight w:val="1903"/>
        </w:trPr>
        <w:tc>
          <w:tcPr>
            <w:tcW w:w="540" w:type="dxa"/>
            <w:vMerge/>
          </w:tcPr>
          <w:p w:rsidR="00F50125" w:rsidRPr="002B303E" w:rsidDel="00EC0238" w:rsidRDefault="00F50125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F50125" w:rsidRPr="002B303E" w:rsidDel="00EC0238" w:rsidRDefault="00F50125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F50125" w:rsidRPr="002B303E" w:rsidDel="00EC0238" w:rsidRDefault="00F50125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F50125" w:rsidRPr="002B303E" w:rsidDel="00EC0238" w:rsidRDefault="00F50125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F50125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F50125" w:rsidRPr="002B303E" w:rsidDel="00EC0238" w:rsidRDefault="00F50125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F50125" w:rsidRPr="005F6473" w:rsidDel="00EC0238" w:rsidRDefault="00F50125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F50125" w:rsidRPr="00241B8D" w:rsidDel="00EC0238" w:rsidRDefault="00F50125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F50125" w:rsidRPr="00241B8D" w:rsidDel="00EC0238" w:rsidRDefault="00F50125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F50125" w:rsidRPr="002B303E" w:rsidDel="00EC0238">
        <w:trPr>
          <w:trHeight w:val="1267"/>
        </w:trPr>
        <w:tc>
          <w:tcPr>
            <w:tcW w:w="540" w:type="dxa"/>
            <w:vMerge/>
          </w:tcPr>
          <w:p w:rsidR="00F50125" w:rsidRPr="002B303E" w:rsidDel="00EC0238" w:rsidRDefault="00F50125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F50125" w:rsidRPr="002B303E" w:rsidDel="00EC0238" w:rsidRDefault="00F50125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50125" w:rsidRPr="005F6473" w:rsidDel="00EC0238" w:rsidRDefault="00F50125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F50125" w:rsidRPr="005F6473" w:rsidDel="00EC0238" w:rsidRDefault="00F50125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F50125" w:rsidRPr="002B303E" w:rsidDel="00EC0238" w:rsidRDefault="00F50125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F50125" w:rsidRPr="00012898" w:rsidDel="00EC0238" w:rsidRDefault="00F50125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50125" w:rsidRPr="008B0FDE" w:rsidDel="00EC0238" w:rsidRDefault="00F50125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F50125" w:rsidRPr="008B0FDE" w:rsidDel="00EC0238" w:rsidRDefault="00F50125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F50125" w:rsidDel="00EC0238" w:rsidRDefault="00F50125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F50125" w:rsidRPr="00FC009D" w:rsidDel="00EC0238" w:rsidRDefault="00F50125" w:rsidP="004B69B9">
      <w:pPr>
        <w:jc w:val="center"/>
        <w:rPr>
          <w:b/>
          <w:bCs/>
        </w:rPr>
      </w:pPr>
    </w:p>
    <w:p w:rsidR="00F50125" w:rsidRPr="00FC009D" w:rsidDel="00EC0238" w:rsidRDefault="00F50125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F50125" w:rsidRDefault="00F50125" w:rsidP="009608F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F50125" w:rsidRPr="00FC009D" w:rsidDel="00EC0238" w:rsidRDefault="00F50125" w:rsidP="009608F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F50125" w:rsidRPr="00FC009D" w:rsidDel="00EC0238" w:rsidRDefault="00F50125" w:rsidP="009608F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F50125" w:rsidRPr="0076483D" w:rsidDel="00EC0238" w:rsidRDefault="00F50125" w:rsidP="009608F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F50125" w:rsidRPr="00770FB1" w:rsidDel="00EC0238" w:rsidRDefault="00F50125" w:rsidP="009608F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F50125" w:rsidRDefault="00F50125" w:rsidP="004B69B9">
      <w:pPr>
        <w:pStyle w:val="Times12"/>
        <w:ind w:right="-29"/>
        <w:rPr>
          <w:b/>
          <w:bCs/>
          <w:i/>
          <w:iCs/>
        </w:rPr>
        <w:sectPr w:rsidR="00F50125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F50125" w:rsidRPr="00815223" w:rsidRDefault="00F50125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F50125" w:rsidRPr="00FC009D" w:rsidRDefault="00F50125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50125" w:rsidRPr="00FC009D" w:rsidRDefault="00F50125" w:rsidP="004B69B9">
      <w:pPr>
        <w:pStyle w:val="Times12"/>
        <w:ind w:left="10065" w:firstLine="0"/>
        <w:jc w:val="left"/>
      </w:pPr>
    </w:p>
    <w:p w:rsidR="00F50125" w:rsidRPr="00FC009D" w:rsidRDefault="00F50125" w:rsidP="004B69B9">
      <w:pPr>
        <w:jc w:val="right"/>
        <w:rPr>
          <w:b/>
          <w:bCs/>
          <w:sz w:val="22"/>
          <w:szCs w:val="22"/>
        </w:rPr>
      </w:pPr>
    </w:p>
    <w:p w:rsidR="00F50125" w:rsidRPr="00FC009D" w:rsidRDefault="00F50125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F50125" w:rsidRPr="00FC009D" w:rsidRDefault="00F50125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50125" w:rsidRPr="00FC009D" w:rsidRDefault="00F50125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50125" w:rsidRPr="00FC009D" w:rsidRDefault="00F50125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50125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50125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50125" w:rsidRPr="00FC009D" w:rsidRDefault="00F50125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F50125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F50125" w:rsidRPr="00FC009D" w:rsidRDefault="00F50125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50125" w:rsidRPr="00FC009D" w:rsidRDefault="00F50125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F5012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50125" w:rsidRPr="00FC009D" w:rsidRDefault="00F50125" w:rsidP="000C2E8B">
            <w:pPr>
              <w:rPr>
                <w:sz w:val="20"/>
                <w:szCs w:val="20"/>
              </w:rPr>
            </w:pPr>
          </w:p>
        </w:tc>
      </w:tr>
    </w:tbl>
    <w:p w:rsidR="00F50125" w:rsidRPr="00FC009D" w:rsidRDefault="00F50125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50125" w:rsidRPr="00FC009D" w:rsidRDefault="00F50125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50125" w:rsidRPr="00FC009D" w:rsidRDefault="00F50125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50125" w:rsidRPr="00FC009D" w:rsidRDefault="00F50125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50125" w:rsidRPr="00FC009D" w:rsidRDefault="00F50125" w:rsidP="004B69B9">
      <w:pPr>
        <w:jc w:val="center"/>
        <w:rPr>
          <w:b/>
          <w:bCs/>
        </w:rPr>
      </w:pPr>
    </w:p>
    <w:p w:rsidR="00F50125" w:rsidRPr="00FC009D" w:rsidRDefault="00F50125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50125" w:rsidRPr="00FC009D" w:rsidRDefault="00F50125" w:rsidP="009608F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50125" w:rsidRPr="00FC009D" w:rsidRDefault="00F50125" w:rsidP="004B69B9">
      <w:pPr>
        <w:pStyle w:val="Times12"/>
        <w:ind w:firstLine="0"/>
        <w:jc w:val="left"/>
      </w:pPr>
    </w:p>
    <w:p w:rsidR="00F50125" w:rsidRPr="00023AED" w:rsidRDefault="00F50125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F50125" w:rsidRPr="00023AED" w:rsidRDefault="00F50125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50125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F50125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F50125" w:rsidRPr="00023AED" w:rsidRDefault="00F50125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50125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</w:p>
        </w:tc>
      </w:tr>
    </w:tbl>
    <w:p w:rsidR="00F50125" w:rsidRPr="00023AED" w:rsidRDefault="00F50125" w:rsidP="004B69B9">
      <w:pPr>
        <w:overflowPunct w:val="0"/>
        <w:autoSpaceDE w:val="0"/>
        <w:autoSpaceDN w:val="0"/>
        <w:adjustRightInd w:val="0"/>
        <w:sectPr w:rsidR="00F50125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50125" w:rsidRPr="00023AED" w:rsidRDefault="00F50125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50125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50125" w:rsidRPr="00023AED">
        <w:trPr>
          <w:trHeight w:val="1590"/>
        </w:trPr>
        <w:tc>
          <w:tcPr>
            <w:tcW w:w="851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50125" w:rsidRPr="00023AED" w:rsidRDefault="00F50125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F50125" w:rsidRPr="00023AED" w:rsidRDefault="00F50125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F50125" w:rsidRPr="00023AED" w:rsidRDefault="00F50125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50125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50125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50125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50125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501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50125" w:rsidRPr="00023AED" w:rsidRDefault="00F50125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50125" w:rsidRDefault="00F50125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50125" w:rsidRDefault="00F50125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50125" w:rsidRDefault="00F50125" w:rsidP="004B69B9">
      <w:pPr>
        <w:pStyle w:val="Times12"/>
        <w:jc w:val="right"/>
        <w:rPr>
          <w:sz w:val="28"/>
          <w:szCs w:val="28"/>
        </w:rPr>
        <w:sectPr w:rsidR="00F50125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F50125" w:rsidRPr="00FC009D" w:rsidRDefault="00F50125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F50125" w:rsidRPr="00FC009D" w:rsidRDefault="00F50125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F50125" w:rsidRPr="00FC009D" w:rsidRDefault="00F50125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F50125" w:rsidRPr="00FC009D" w:rsidRDefault="00F50125" w:rsidP="004B69B9">
      <w:pPr>
        <w:pStyle w:val="Times12"/>
        <w:jc w:val="center"/>
        <w:rPr>
          <w:b/>
          <w:bCs/>
          <w:snapToGrid w:val="0"/>
        </w:rPr>
      </w:pPr>
    </w:p>
    <w:p w:rsidR="00F50125" w:rsidRPr="00B03ADB" w:rsidRDefault="00F50125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50125" w:rsidRPr="00FC009D" w:rsidRDefault="00F50125" w:rsidP="004B69B9">
      <w:pPr>
        <w:widowControl w:val="0"/>
        <w:autoSpaceDE w:val="0"/>
        <w:autoSpaceDN w:val="0"/>
        <w:adjustRightInd w:val="0"/>
        <w:jc w:val="center"/>
      </w:pPr>
    </w:p>
    <w:p w:rsidR="00F50125" w:rsidRPr="00FC009D" w:rsidRDefault="00F50125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F50125" w:rsidRPr="00FC009D" w:rsidRDefault="00F50125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50125" w:rsidRPr="00927CFA" w:rsidRDefault="00F50125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F50125" w:rsidRPr="00FC009D" w:rsidRDefault="00F50125" w:rsidP="004B69B9">
      <w:pPr>
        <w:pStyle w:val="Times12"/>
        <w:rPr>
          <w:i/>
          <w:iCs/>
          <w:sz w:val="22"/>
          <w:szCs w:val="22"/>
        </w:rPr>
      </w:pPr>
    </w:p>
    <w:p w:rsidR="00F50125" w:rsidRPr="00FC009D" w:rsidRDefault="00F50125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F50125" w:rsidRPr="00FC009D" w:rsidRDefault="00F50125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50125" w:rsidRPr="00102E0C" w:rsidRDefault="00F50125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F50125" w:rsidRPr="00102E0C" w:rsidRDefault="00F50125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F50125" w:rsidRPr="00102E0C" w:rsidRDefault="00F50125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F50125" w:rsidRPr="00FC009D" w:rsidRDefault="00F50125" w:rsidP="004B69B9">
      <w:pPr>
        <w:jc w:val="center"/>
        <w:rPr>
          <w:b/>
          <w:bCs/>
        </w:rPr>
      </w:pPr>
    </w:p>
    <w:p w:rsidR="00F50125" w:rsidRPr="00FC009D" w:rsidRDefault="00F50125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F50125" w:rsidRPr="00FC009D" w:rsidRDefault="00F50125" w:rsidP="009608F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50125" w:rsidRPr="00FC009D" w:rsidRDefault="00F50125" w:rsidP="009608F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F50125" w:rsidRPr="00102E0C" w:rsidRDefault="00F50125" w:rsidP="009608F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F50125" w:rsidRPr="00FC009D" w:rsidRDefault="00F50125" w:rsidP="009608F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F50125" w:rsidRPr="00FC009D" w:rsidRDefault="00F50125" w:rsidP="009608F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F50125" w:rsidRPr="00FC009D" w:rsidRDefault="00F50125" w:rsidP="009608F2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F50125" w:rsidRPr="00FC009D" w:rsidRDefault="00F50125" w:rsidP="009608F2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50125" w:rsidRPr="00FC009D" w:rsidRDefault="00F50125" w:rsidP="009608F2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50125" w:rsidRPr="00FC009D" w:rsidRDefault="00F50125" w:rsidP="009608F2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F50125" w:rsidRPr="00FC009D" w:rsidRDefault="00F50125" w:rsidP="009608F2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F50125" w:rsidRDefault="00F50125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F50125" w:rsidRPr="00FC009D" w:rsidRDefault="00F50125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F50125" w:rsidRPr="00FC009D" w:rsidRDefault="00F50125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50125" w:rsidRPr="00FC009D" w:rsidRDefault="00F50125" w:rsidP="009608F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F50125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  <w:r w:rsidRPr="00FC009D">
              <w:t>Ссылки на ПП</w:t>
            </w:r>
          </w:p>
        </w:tc>
      </w:tr>
      <w:tr w:rsidR="00F50125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0125" w:rsidRPr="00FC009D" w:rsidRDefault="00F50125" w:rsidP="000C2E8B">
            <w:pPr>
              <w:jc w:val="center"/>
            </w:pPr>
          </w:p>
        </w:tc>
      </w:tr>
      <w:tr w:rsidR="00F501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50125" w:rsidRPr="00FC009D" w:rsidRDefault="00F50125" w:rsidP="000C2E8B"/>
          <w:p w:rsidR="00F50125" w:rsidRPr="00FC009D" w:rsidRDefault="00F50125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50125" w:rsidRPr="00FC009D" w:rsidRDefault="00F50125" w:rsidP="000C2E8B"/>
          <w:p w:rsidR="00F50125" w:rsidRPr="00FC009D" w:rsidRDefault="00F50125" w:rsidP="000C2E8B">
            <w:r w:rsidRPr="00FC009D">
              <w:t>порядковый номер</w:t>
            </w:r>
          </w:p>
        </w:tc>
      </w:tr>
      <w:tr w:rsidR="00F501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50125" w:rsidRPr="00FC009D" w:rsidRDefault="00F50125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F50125" w:rsidRPr="00FC009D" w:rsidRDefault="00F50125" w:rsidP="000C2E8B">
            <w:r w:rsidRPr="00FC009D">
              <w:t xml:space="preserve">номер пункта Технических требований </w:t>
            </w:r>
          </w:p>
        </w:tc>
      </w:tr>
      <w:tr w:rsidR="00F501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50125" w:rsidRPr="00FC009D" w:rsidRDefault="00F50125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50125" w:rsidRPr="00FC009D" w:rsidRDefault="00F50125" w:rsidP="000C2E8B"/>
        </w:tc>
      </w:tr>
      <w:tr w:rsidR="00F501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50125" w:rsidRPr="00FC009D" w:rsidRDefault="00F50125" w:rsidP="000C2E8B"/>
        </w:tc>
        <w:tc>
          <w:tcPr>
            <w:tcW w:w="7513" w:type="dxa"/>
            <w:gridSpan w:val="3"/>
          </w:tcPr>
          <w:p w:rsidR="00F50125" w:rsidRPr="00FC009D" w:rsidRDefault="00F50125" w:rsidP="000C2E8B">
            <w:r w:rsidRPr="00FC009D">
              <w:t>"да" - будет выполнен полностью</w:t>
            </w:r>
          </w:p>
        </w:tc>
      </w:tr>
      <w:tr w:rsidR="00F501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50125" w:rsidRPr="00FC009D" w:rsidRDefault="00F50125" w:rsidP="000C2E8B"/>
        </w:tc>
        <w:tc>
          <w:tcPr>
            <w:tcW w:w="7513" w:type="dxa"/>
            <w:gridSpan w:val="3"/>
          </w:tcPr>
          <w:p w:rsidR="00F50125" w:rsidRPr="00FC009D" w:rsidRDefault="00F50125" w:rsidP="000C2E8B">
            <w:r w:rsidRPr="00FC009D">
              <w:t>"нет" - не будет выполнен</w:t>
            </w:r>
          </w:p>
        </w:tc>
      </w:tr>
      <w:tr w:rsidR="00F501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50125" w:rsidRPr="00FC009D" w:rsidRDefault="00F50125" w:rsidP="000C2E8B"/>
        </w:tc>
        <w:tc>
          <w:tcPr>
            <w:tcW w:w="7513" w:type="dxa"/>
            <w:gridSpan w:val="3"/>
          </w:tcPr>
          <w:p w:rsidR="00F50125" w:rsidRPr="00FC009D" w:rsidRDefault="00F50125" w:rsidP="000C2E8B">
            <w:r w:rsidRPr="00FC009D">
              <w:t>"частично" – выполняется с "такими-то" ограничениями</w:t>
            </w:r>
          </w:p>
        </w:tc>
      </w:tr>
      <w:tr w:rsidR="00F501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50125" w:rsidRPr="00FC009D" w:rsidRDefault="00F50125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50125" w:rsidRPr="00FC009D" w:rsidRDefault="00F50125" w:rsidP="000C2E8B">
            <w:r w:rsidRPr="00FC009D">
              <w:t>необходимые пояснения</w:t>
            </w:r>
          </w:p>
        </w:tc>
      </w:tr>
      <w:tr w:rsidR="00F501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50125" w:rsidRPr="00FC009D" w:rsidRDefault="00F50125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50125" w:rsidRPr="00FC009D" w:rsidRDefault="00F50125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50125" w:rsidRPr="00FC009D" w:rsidRDefault="00F50125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F50125" w:rsidRPr="00FC009D" w:rsidRDefault="00F50125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F50125" w:rsidRPr="00FC009D" w:rsidRDefault="00F50125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50125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50125" w:rsidRPr="00FC009D" w:rsidRDefault="00F50125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50125" w:rsidRPr="00FC009D" w:rsidRDefault="00F50125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50125" w:rsidRPr="00FC009D" w:rsidRDefault="00F50125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50125" w:rsidRPr="00FC009D" w:rsidRDefault="00F50125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F50125" w:rsidRPr="00FC009D">
        <w:trPr>
          <w:trHeight w:val="371"/>
        </w:trPr>
        <w:tc>
          <w:tcPr>
            <w:tcW w:w="600" w:type="dxa"/>
          </w:tcPr>
          <w:p w:rsidR="00F50125" w:rsidRPr="00FC009D" w:rsidRDefault="00F50125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F50125" w:rsidRPr="00FC009D" w:rsidRDefault="00F50125" w:rsidP="000C2E8B"/>
        </w:tc>
        <w:tc>
          <w:tcPr>
            <w:tcW w:w="1440" w:type="dxa"/>
          </w:tcPr>
          <w:p w:rsidR="00F50125" w:rsidRPr="00FC009D" w:rsidRDefault="00F50125" w:rsidP="000C2E8B"/>
        </w:tc>
        <w:tc>
          <w:tcPr>
            <w:tcW w:w="2880" w:type="dxa"/>
          </w:tcPr>
          <w:p w:rsidR="00F50125" w:rsidRPr="00FC009D" w:rsidRDefault="00F50125" w:rsidP="000C2E8B">
            <w:pPr>
              <w:ind w:firstLine="16"/>
              <w:jc w:val="center"/>
            </w:pPr>
          </w:p>
        </w:tc>
      </w:tr>
      <w:tr w:rsidR="00F50125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50125" w:rsidRPr="00FC009D" w:rsidRDefault="00F50125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50125" w:rsidRPr="00FC009D" w:rsidRDefault="00F50125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50125" w:rsidRPr="00FC009D" w:rsidRDefault="00F50125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F50125" w:rsidRPr="00FC009D" w:rsidRDefault="00F50125" w:rsidP="000C2E8B">
            <w:pPr>
              <w:ind w:firstLine="16"/>
              <w:jc w:val="center"/>
            </w:pPr>
          </w:p>
        </w:tc>
      </w:tr>
    </w:tbl>
    <w:p w:rsidR="00F50125" w:rsidRPr="00FC009D" w:rsidRDefault="00F50125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50125" w:rsidRPr="00FC009D" w:rsidRDefault="00F50125" w:rsidP="009608F2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F50125" w:rsidRPr="00FC009D" w:rsidRDefault="00F50125" w:rsidP="009608F2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F50125" w:rsidRPr="00FC009D" w:rsidRDefault="00F50125" w:rsidP="009608F2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F50125" w:rsidRDefault="00F50125" w:rsidP="004B69B9">
      <w:pPr>
        <w:pStyle w:val="Times12"/>
        <w:ind w:firstLine="0"/>
        <w:jc w:val="center"/>
        <w:rPr>
          <w:b/>
          <w:bCs/>
          <w:i/>
          <w:iCs/>
        </w:rPr>
        <w:sectPr w:rsidR="00F50125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50125" w:rsidRDefault="00F50125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50125" w:rsidRPr="00563FFA" w:rsidRDefault="00F50125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F50125" w:rsidRPr="00563FFA" w:rsidRDefault="00F50125" w:rsidP="004B69B9">
      <w:pPr>
        <w:pStyle w:val="Times12"/>
        <w:ind w:left="5387" w:firstLine="0"/>
        <w:jc w:val="left"/>
      </w:pPr>
    </w:p>
    <w:p w:rsidR="00F50125" w:rsidRPr="00563FFA" w:rsidRDefault="00F50125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F50125" w:rsidRPr="00563FFA" w:rsidRDefault="00F50125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F50125" w:rsidRPr="00563FFA" w:rsidRDefault="00F50125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F50125" w:rsidRPr="00563FFA" w:rsidRDefault="00F50125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F50125" w:rsidRPr="00563FFA" w:rsidRDefault="00F50125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F50125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125" w:rsidRDefault="00F50125">
      <w:r>
        <w:separator/>
      </w:r>
    </w:p>
  </w:endnote>
  <w:endnote w:type="continuationSeparator" w:id="0">
    <w:p w:rsidR="00F50125" w:rsidRDefault="00F50125">
      <w:r>
        <w:continuationSeparator/>
      </w:r>
    </w:p>
  </w:endnote>
  <w:endnote w:type="continuationNotice" w:id="1">
    <w:p w:rsidR="00F50125" w:rsidRDefault="00F5012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125" w:rsidRPr="00FE6219" w:rsidRDefault="00F50125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125" w:rsidRPr="00FE6219" w:rsidRDefault="00F50125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125" w:rsidRDefault="00F50125">
      <w:r>
        <w:separator/>
      </w:r>
    </w:p>
  </w:footnote>
  <w:footnote w:type="continuationSeparator" w:id="0">
    <w:p w:rsidR="00F50125" w:rsidRDefault="00F50125">
      <w:r>
        <w:continuationSeparator/>
      </w:r>
    </w:p>
  </w:footnote>
  <w:footnote w:type="continuationNotice" w:id="1">
    <w:p w:rsidR="00F50125" w:rsidRDefault="00F5012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125" w:rsidRPr="00157639" w:rsidRDefault="00F50125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F50125" w:rsidRPr="00157639" w:rsidRDefault="00F50125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F50125" w:rsidRPr="00157639" w:rsidRDefault="00F50125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F50125" w:rsidRPr="00157639" w:rsidRDefault="00F50125" w:rsidP="007D34D5">
    <w:pPr>
      <w:jc w:val="center"/>
      <w:rPr>
        <w:b/>
        <w:bCs/>
        <w:caps/>
      </w:rPr>
    </w:pPr>
  </w:p>
  <w:p w:rsidR="00F50125" w:rsidRPr="007D34D5" w:rsidRDefault="00F50125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125" w:rsidRPr="00F429FC" w:rsidRDefault="00F50125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125" w:rsidRPr="00F429FC" w:rsidRDefault="00F50125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A454B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20C21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E0E2F3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2"/>
  </w:num>
  <w:num w:numId="14">
    <w:abstractNumId w:val="1"/>
  </w:num>
  <w:num w:numId="15">
    <w:abstractNumId w:val="2"/>
  </w:num>
  <w:num w:numId="16">
    <w:abstractNumId w:val="36"/>
  </w:num>
  <w:num w:numId="17">
    <w:abstractNumId w:val="24"/>
  </w:num>
  <w:num w:numId="18">
    <w:abstractNumId w:val="22"/>
  </w:num>
  <w:num w:numId="19">
    <w:abstractNumId w:val="19"/>
  </w:num>
  <w:num w:numId="20">
    <w:abstractNumId w:val="18"/>
  </w:num>
  <w:num w:numId="21">
    <w:abstractNumId w:val="12"/>
  </w:num>
  <w:num w:numId="22">
    <w:abstractNumId w:val="10"/>
  </w:num>
  <w:num w:numId="23">
    <w:abstractNumId w:val="16"/>
  </w:num>
  <w:num w:numId="24">
    <w:abstractNumId w:val="33"/>
  </w:num>
  <w:num w:numId="25">
    <w:abstractNumId w:val="23"/>
  </w:num>
  <w:num w:numId="26">
    <w:abstractNumId w:val="15"/>
  </w:num>
  <w:num w:numId="27">
    <w:abstractNumId w:val="38"/>
  </w:num>
  <w:num w:numId="28">
    <w:abstractNumId w:val="20"/>
  </w:num>
  <w:num w:numId="29">
    <w:abstractNumId w:val="37"/>
  </w:num>
  <w:num w:numId="30">
    <w:abstractNumId w:val="21"/>
  </w:num>
  <w:num w:numId="31">
    <w:abstractNumId w:val="30"/>
  </w:num>
  <w:num w:numId="32">
    <w:abstractNumId w:val="13"/>
  </w:num>
  <w:num w:numId="33">
    <w:abstractNumId w:val="29"/>
  </w:num>
  <w:num w:numId="34">
    <w:abstractNumId w:val="34"/>
  </w:num>
  <w:num w:numId="35">
    <w:abstractNumId w:val="39"/>
  </w:num>
  <w:num w:numId="36">
    <w:abstractNumId w:val="14"/>
  </w:num>
  <w:num w:numId="37">
    <w:abstractNumId w:val="35"/>
  </w:num>
  <w:num w:numId="38">
    <w:abstractNumId w:val="17"/>
  </w:num>
  <w:num w:numId="39">
    <w:abstractNumId w:val="5"/>
  </w:num>
  <w:num w:numId="40">
    <w:abstractNumId w:val="26"/>
  </w:num>
  <w:num w:numId="41">
    <w:abstractNumId w:val="25"/>
  </w:num>
  <w:num w:numId="42">
    <w:abstractNumId w:val="9"/>
  </w:num>
  <w:num w:numId="43">
    <w:abstractNumId w:val="11"/>
  </w:num>
  <w:num w:numId="44">
    <w:abstractNumId w:val="32"/>
  </w:num>
  <w:num w:numId="45">
    <w:abstractNumId w:val="6"/>
  </w:num>
  <w:num w:numId="46">
    <w:abstractNumId w:val="27"/>
  </w:num>
  <w:num w:numId="47">
    <w:abstractNumId w:val="28"/>
  </w:num>
  <w:num w:numId="48">
    <w:abstractNumId w:val="4"/>
  </w:num>
  <w:num w:numId="49">
    <w:abstractNumId w:val="7"/>
  </w:num>
  <w:num w:numId="50">
    <w:abstractNumId w:val="8"/>
  </w:num>
  <w:num w:numId="51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F1A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6473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30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D7B1E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5C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415"/>
    <w:rsid w:val="00457A4A"/>
    <w:rsid w:val="0046112E"/>
    <w:rsid w:val="004615A0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C7E9D"/>
    <w:rsid w:val="004D09D6"/>
    <w:rsid w:val="004D0F98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B2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66B40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55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1B0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6F3A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44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5661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5151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3998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12B"/>
    <w:rsid w:val="00923478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3C7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08F2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D27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E7B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C0CE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3645E"/>
    <w:rsid w:val="00D4043A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B73B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5D6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125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9DA"/>
    <w:rsid w:val="00FA35FA"/>
    <w:rsid w:val="00FA54A7"/>
    <w:rsid w:val="00FA5D0C"/>
    <w:rsid w:val="00FA60F2"/>
    <w:rsid w:val="00FA6187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9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D3645E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FA29D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FA29D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A29D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A29D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A29DA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A29DA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A29DA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D3645E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29DA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A29DA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A29DA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9DA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A29DA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9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FA29DA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A29DA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A29DA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A29DA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D364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A29DA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D3645E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D3645E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D3645E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D3645E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D3645E"/>
    <w:pPr>
      <w:numPr>
        <w:ilvl w:val="2"/>
        <w:numId w:val="1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D3645E"/>
    <w:pPr>
      <w:numPr>
        <w:numId w:val="1"/>
      </w:numPr>
    </w:pPr>
  </w:style>
  <w:style w:type="paragraph" w:styleId="ListNumber3">
    <w:name w:val="List Number 3"/>
    <w:basedOn w:val="Normal"/>
    <w:uiPriority w:val="99"/>
    <w:rsid w:val="00D3645E"/>
    <w:pPr>
      <w:numPr>
        <w:numId w:val="6"/>
      </w:numPr>
    </w:pPr>
  </w:style>
  <w:style w:type="paragraph" w:styleId="ListContinue">
    <w:name w:val="List Continue"/>
    <w:basedOn w:val="Normal"/>
    <w:uiPriority w:val="99"/>
    <w:rsid w:val="00D3645E"/>
    <w:pPr>
      <w:spacing w:after="120"/>
      <w:ind w:left="283"/>
    </w:pPr>
  </w:style>
  <w:style w:type="paragraph" w:styleId="ListNumber">
    <w:name w:val="List Number"/>
    <w:basedOn w:val="Normal"/>
    <w:uiPriority w:val="99"/>
    <w:rsid w:val="00D3645E"/>
    <w:pPr>
      <w:numPr>
        <w:numId w:val="7"/>
      </w:numPr>
    </w:pPr>
  </w:style>
  <w:style w:type="paragraph" w:customStyle="1" w:styleId="ConsNonformat">
    <w:name w:val="ConsNonformat"/>
    <w:uiPriority w:val="99"/>
    <w:rsid w:val="00D3645E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D3645E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D3645E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D3645E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D3645E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D3645E"/>
    <w:pPr>
      <w:numPr>
        <w:numId w:val="21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D3645E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D364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D3645E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D3645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D3645E"/>
    <w:pPr>
      <w:numPr>
        <w:numId w:val="5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D3645E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D3645E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D3645E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D3645E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D364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D3645E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D364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D3645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D3645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D3645E"/>
  </w:style>
  <w:style w:type="character" w:customStyle="1" w:styleId="afa">
    <w:name w:val="Подпункт Знак"/>
    <w:uiPriority w:val="99"/>
    <w:rsid w:val="00D3645E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D364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D3645E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D3645E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D3645E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D364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D364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D364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D3645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D3645E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D3645E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D3645E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306C11"/>
    <w:pPr>
      <w:numPr>
        <w:numId w:val="26"/>
      </w:numPr>
    </w:pPr>
  </w:style>
  <w:style w:type="numbering" w:customStyle="1" w:styleId="1">
    <w:name w:val="Стиль1"/>
    <w:rsid w:val="00306C11"/>
    <w:pPr>
      <w:numPr>
        <w:numId w:val="23"/>
      </w:numPr>
    </w:pPr>
  </w:style>
  <w:style w:type="numbering" w:customStyle="1" w:styleId="11">
    <w:name w:val="Стиль11"/>
    <w:rsid w:val="00306C11"/>
    <w:pPr>
      <w:numPr>
        <w:numId w:val="25"/>
      </w:numPr>
    </w:pPr>
  </w:style>
  <w:style w:type="numbering" w:customStyle="1" w:styleId="2">
    <w:name w:val="Стиль2"/>
    <w:rsid w:val="00306C11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8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55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8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55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168</TotalTime>
  <Pages>23</Pages>
  <Words>6576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73</cp:revision>
  <cp:lastPrinted>2015-05-13T06:06:00Z</cp:lastPrinted>
  <dcterms:created xsi:type="dcterms:W3CDTF">2015-05-05T06:59:00Z</dcterms:created>
  <dcterms:modified xsi:type="dcterms:W3CDTF">2015-05-13T06:08:00Z</dcterms:modified>
</cp:coreProperties>
</file>