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F81" w:rsidRDefault="001A6F81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1A6F81" w:rsidRDefault="001A6F81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1A6F81" w:rsidRPr="00AE6B22" w:rsidRDefault="001A6F81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1A6F81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1A6F81" w:rsidRPr="00FC009D" w:rsidRDefault="001A6F81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1A6F81" w:rsidRPr="00FC009D" w:rsidRDefault="001A6F81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1A6F81" w:rsidRPr="00FC009D" w:rsidRDefault="001A6F81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1A6F81" w:rsidRPr="00FC009D">
        <w:trPr>
          <w:trHeight w:val="184"/>
        </w:trPr>
        <w:tc>
          <w:tcPr>
            <w:tcW w:w="781" w:type="dxa"/>
          </w:tcPr>
          <w:p w:rsidR="001A6F81" w:rsidRPr="00FC009D" w:rsidRDefault="001A6F81" w:rsidP="0037069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A6F81" w:rsidRPr="00FC009D" w:rsidRDefault="001A6F81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1A6F81" w:rsidRPr="009A5C74" w:rsidRDefault="001A6F81" w:rsidP="00370694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1A6F81" w:rsidRDefault="001A6F81" w:rsidP="00370694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1A6F81" w:rsidRPr="00FD5F77" w:rsidRDefault="001A6F81" w:rsidP="00370694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1A6F81" w:rsidRDefault="001A6F81" w:rsidP="00370694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  <w:p w:rsidR="001A6F81" w:rsidRPr="00A16F29" w:rsidRDefault="001A6F81" w:rsidP="00F03D72">
            <w:pPr>
              <w:pStyle w:val="Times12"/>
              <w:tabs>
                <w:tab w:val="left" w:pos="1132"/>
              </w:tabs>
              <w:ind w:left="566" w:right="153" w:firstLine="0"/>
            </w:pPr>
          </w:p>
        </w:tc>
      </w:tr>
      <w:tr w:rsidR="001A6F81" w:rsidRPr="00FC009D">
        <w:trPr>
          <w:trHeight w:val="955"/>
        </w:trPr>
        <w:tc>
          <w:tcPr>
            <w:tcW w:w="781" w:type="dxa"/>
          </w:tcPr>
          <w:p w:rsidR="001A6F81" w:rsidRPr="00FC009D" w:rsidRDefault="001A6F81" w:rsidP="0037069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A6F81" w:rsidRPr="00FC009D" w:rsidRDefault="001A6F81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1A6F81" w:rsidRDefault="001A6F81" w:rsidP="00370694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2"/>
          </w:p>
          <w:p w:rsidR="001A6F81" w:rsidRDefault="001A6F81" w:rsidP="00370694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1A6F81" w:rsidRDefault="001A6F81" w:rsidP="00370694">
            <w:pPr>
              <w:pStyle w:val="Times12"/>
              <w:numPr>
                <w:ilvl w:val="0"/>
                <w:numId w:val="20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1A6F81" w:rsidRDefault="001A6F8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1A6F81" w:rsidRPr="00AD35B1" w:rsidRDefault="001A6F81" w:rsidP="00DF4855">
            <w:pPr>
              <w:pStyle w:val="Times12"/>
              <w:numPr>
                <w:ilvl w:val="0"/>
                <w:numId w:val="56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1A6F81" w:rsidRPr="00AD35B1" w:rsidRDefault="001A6F81" w:rsidP="00DF4855">
            <w:pPr>
              <w:pStyle w:val="Times12"/>
              <w:numPr>
                <w:ilvl w:val="0"/>
                <w:numId w:val="56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1A6F81" w:rsidRPr="00AD35B1" w:rsidRDefault="001A6F81" w:rsidP="00DF4855">
            <w:pPr>
              <w:pStyle w:val="Times12"/>
              <w:numPr>
                <w:ilvl w:val="0"/>
                <w:numId w:val="56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1A6F81" w:rsidRPr="00A16F29" w:rsidRDefault="001A6F8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1A6F81" w:rsidRDefault="001A6F81" w:rsidP="00370694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1A6F81" w:rsidRDefault="001A6F81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1A6F81" w:rsidRDefault="001A6F81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1A6F81" w:rsidRPr="00AD35B1" w:rsidRDefault="001A6F81" w:rsidP="00DF4855">
            <w:pPr>
              <w:pStyle w:val="Times12"/>
              <w:numPr>
                <w:ilvl w:val="0"/>
                <w:numId w:val="5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1A6F81" w:rsidRPr="00AD35B1" w:rsidRDefault="001A6F81" w:rsidP="00DF4855">
            <w:pPr>
              <w:pStyle w:val="Times12"/>
              <w:numPr>
                <w:ilvl w:val="0"/>
                <w:numId w:val="56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1A6F81" w:rsidRDefault="001A6F81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1A6F81" w:rsidRPr="00AD35B1" w:rsidRDefault="001A6F81" w:rsidP="00DF4855">
            <w:pPr>
              <w:pStyle w:val="Times12"/>
              <w:numPr>
                <w:ilvl w:val="0"/>
                <w:numId w:val="5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1A6F81" w:rsidRPr="00AD35B1" w:rsidRDefault="001A6F81" w:rsidP="00DF4855">
            <w:pPr>
              <w:pStyle w:val="Times12"/>
              <w:numPr>
                <w:ilvl w:val="0"/>
                <w:numId w:val="56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1A6F81" w:rsidRDefault="001A6F81" w:rsidP="00370694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  <w:p w:rsidR="001A6F81" w:rsidRPr="00A16F29" w:rsidRDefault="001A6F81" w:rsidP="00F03D72">
            <w:pPr>
              <w:pStyle w:val="Times12"/>
              <w:tabs>
                <w:tab w:val="left" w:pos="1132"/>
              </w:tabs>
              <w:ind w:left="565" w:right="153" w:firstLine="0"/>
            </w:pPr>
          </w:p>
        </w:tc>
      </w:tr>
      <w:tr w:rsidR="001A6F81" w:rsidRPr="00FC009D">
        <w:trPr>
          <w:trHeight w:val="246"/>
        </w:trPr>
        <w:tc>
          <w:tcPr>
            <w:tcW w:w="781" w:type="dxa"/>
          </w:tcPr>
          <w:p w:rsidR="001A6F81" w:rsidRPr="00FC009D" w:rsidRDefault="001A6F81" w:rsidP="0037069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A6F81" w:rsidRPr="00FC009D" w:rsidRDefault="001A6F81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1A6F81" w:rsidRDefault="001A6F81" w:rsidP="00370694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1A6F81" w:rsidRPr="00AD35B1" w:rsidRDefault="001A6F81" w:rsidP="00DF4855">
            <w:pPr>
              <w:pStyle w:val="Times12"/>
              <w:numPr>
                <w:ilvl w:val="0"/>
                <w:numId w:val="5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1A6F81" w:rsidRPr="00AD35B1" w:rsidRDefault="001A6F81" w:rsidP="00DF4855">
            <w:pPr>
              <w:pStyle w:val="Times12"/>
              <w:numPr>
                <w:ilvl w:val="0"/>
                <w:numId w:val="56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1A6F81" w:rsidRDefault="001A6F81" w:rsidP="00370694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1A6F81" w:rsidRDefault="001A6F81" w:rsidP="00370694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1A6F81" w:rsidRDefault="001A6F81" w:rsidP="00370694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1A6F81" w:rsidRDefault="001A6F81" w:rsidP="000823EC">
            <w:pPr>
              <w:pStyle w:val="Times12"/>
              <w:numPr>
                <w:ilvl w:val="0"/>
                <w:numId w:val="56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1A6F81" w:rsidRPr="00AD35B1" w:rsidRDefault="001A6F81" w:rsidP="000823EC">
            <w:pPr>
              <w:pStyle w:val="Times12"/>
              <w:numPr>
                <w:ilvl w:val="0"/>
                <w:numId w:val="56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1A6F81" w:rsidRDefault="001A6F81" w:rsidP="000823EC">
            <w:pPr>
              <w:pStyle w:val="Times12"/>
              <w:numPr>
                <w:ilvl w:val="0"/>
                <w:numId w:val="56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  <w:p w:rsidR="001A6F81" w:rsidRPr="00FC009D" w:rsidRDefault="001A6F81" w:rsidP="00F03D72">
            <w:pPr>
              <w:pStyle w:val="Times12"/>
              <w:tabs>
                <w:tab w:val="left" w:pos="1020"/>
              </w:tabs>
              <w:ind w:left="1429" w:firstLine="0"/>
            </w:pPr>
          </w:p>
        </w:tc>
      </w:tr>
      <w:tr w:rsidR="001A6F81" w:rsidRPr="00FC009D">
        <w:trPr>
          <w:trHeight w:val="473"/>
        </w:trPr>
        <w:tc>
          <w:tcPr>
            <w:tcW w:w="781" w:type="dxa"/>
          </w:tcPr>
          <w:p w:rsidR="001A6F81" w:rsidRPr="00FC009D" w:rsidRDefault="001A6F81" w:rsidP="0037069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1A6F81" w:rsidRPr="00FC009D" w:rsidRDefault="001A6F81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1A6F81" w:rsidRDefault="001A6F81" w:rsidP="00370694">
            <w:pPr>
              <w:pStyle w:val="Times12"/>
              <w:numPr>
                <w:ilvl w:val="0"/>
                <w:numId w:val="55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1A6F81" w:rsidRPr="00805445" w:rsidRDefault="001A6F81" w:rsidP="00370694">
            <w:pPr>
              <w:pStyle w:val="Times12"/>
              <w:numPr>
                <w:ilvl w:val="0"/>
                <w:numId w:val="5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1A6F81" w:rsidRPr="00EC3767" w:rsidRDefault="001A6F81" w:rsidP="00370694">
            <w:pPr>
              <w:pStyle w:val="Times12"/>
              <w:numPr>
                <w:ilvl w:val="0"/>
                <w:numId w:val="5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1A6F81" w:rsidRPr="00345E3A" w:rsidRDefault="001A6F81" w:rsidP="00370694">
            <w:pPr>
              <w:pStyle w:val="ListParagraph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1A6F81" w:rsidRPr="00A3133D" w:rsidRDefault="001A6F81" w:rsidP="00370694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1A6F81" w:rsidRPr="00A3133D" w:rsidRDefault="001A6F81" w:rsidP="00370694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1A6F81" w:rsidRPr="00A3133D" w:rsidRDefault="001A6F81" w:rsidP="00370694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A6F81" w:rsidRPr="00A3133D" w:rsidRDefault="001A6F81" w:rsidP="00370694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1A6F81" w:rsidRPr="00A3133D" w:rsidRDefault="001A6F81" w:rsidP="00370694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1A6F81" w:rsidRPr="00A3133D" w:rsidRDefault="001A6F81" w:rsidP="00370694">
            <w:pPr>
              <w:pStyle w:val="ListParagraph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1A6F81" w:rsidRPr="00A3133D" w:rsidRDefault="001A6F81" w:rsidP="00370694">
            <w:pPr>
              <w:pStyle w:val="ListParagraph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1A6F81" w:rsidRPr="005A4FD0" w:rsidRDefault="001A6F81" w:rsidP="00370694">
            <w:pPr>
              <w:pStyle w:val="Times12"/>
              <w:numPr>
                <w:ilvl w:val="0"/>
                <w:numId w:val="55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1A6F81" w:rsidRPr="00EC3767" w:rsidRDefault="001A6F81" w:rsidP="00370694">
            <w:pPr>
              <w:pStyle w:val="Times12"/>
              <w:numPr>
                <w:ilvl w:val="0"/>
                <w:numId w:val="55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4"/>
          </w:p>
          <w:p w:rsidR="001A6F81" w:rsidRPr="00E77DD2" w:rsidRDefault="001A6F81" w:rsidP="0037069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A6F81" w:rsidRPr="002C4A4B" w:rsidRDefault="001A6F81" w:rsidP="0037069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1A6F81" w:rsidRPr="00E77DD2" w:rsidRDefault="001A6F81" w:rsidP="0037069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1A6F81" w:rsidRPr="00E77DD2" w:rsidRDefault="001A6F81" w:rsidP="0037069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5"/>
          </w:p>
          <w:p w:rsidR="001A6F81" w:rsidRPr="00E77DD2" w:rsidRDefault="001A6F81" w:rsidP="0037069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A6F81" w:rsidRPr="00E77DD2" w:rsidRDefault="001A6F81" w:rsidP="0037069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A6F81" w:rsidRPr="00E77DD2" w:rsidRDefault="001A6F81" w:rsidP="00370694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1A6F81" w:rsidRPr="00EC3767" w:rsidRDefault="001A6F81" w:rsidP="00370694">
            <w:pPr>
              <w:pStyle w:val="Times12"/>
              <w:numPr>
                <w:ilvl w:val="0"/>
                <w:numId w:val="5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1A6F81" w:rsidRPr="00EC3767" w:rsidRDefault="001A6F81" w:rsidP="00370694">
            <w:pPr>
              <w:pStyle w:val="Times12"/>
              <w:numPr>
                <w:ilvl w:val="0"/>
                <w:numId w:val="5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1A6F81" w:rsidRPr="00787BF1" w:rsidRDefault="001A6F81" w:rsidP="00370694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1A6F81" w:rsidRPr="00F03D72" w:rsidRDefault="001A6F81" w:rsidP="00370694">
            <w:pPr>
              <w:pStyle w:val="ListParagraph"/>
              <w:numPr>
                <w:ilvl w:val="0"/>
                <w:numId w:val="2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  <w:p w:rsidR="001A6F81" w:rsidRPr="00FC009D" w:rsidRDefault="001A6F81" w:rsidP="00F03D72">
            <w:pPr>
              <w:pStyle w:val="ListParagraph"/>
              <w:tabs>
                <w:tab w:val="left" w:pos="1132"/>
              </w:tabs>
              <w:spacing w:after="0" w:line="240" w:lineRule="auto"/>
              <w:ind w:left="565" w:right="153"/>
              <w:jc w:val="both"/>
            </w:pPr>
          </w:p>
        </w:tc>
      </w:tr>
      <w:tr w:rsidR="001A6F81" w:rsidRPr="00FC009D">
        <w:trPr>
          <w:trHeight w:val="388"/>
        </w:trPr>
        <w:tc>
          <w:tcPr>
            <w:tcW w:w="781" w:type="dxa"/>
          </w:tcPr>
          <w:p w:rsidR="001A6F81" w:rsidRDefault="001A6F81" w:rsidP="0037069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1A6F81" w:rsidRPr="00FC009D" w:rsidRDefault="001A6F81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1A6F81" w:rsidRPr="000035D6" w:rsidRDefault="001A6F81" w:rsidP="00370694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1A6F81" w:rsidRPr="007F4E78" w:rsidRDefault="001A6F81" w:rsidP="00370694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1A6F81" w:rsidRPr="00F322E9" w:rsidRDefault="001A6F81" w:rsidP="00370694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1A6F81" w:rsidRDefault="001A6F81" w:rsidP="00370694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1A6F81" w:rsidRDefault="001A6F81" w:rsidP="00370694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1A6F81" w:rsidRDefault="001A6F81" w:rsidP="00370694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1A6F81" w:rsidRPr="00641F6C" w:rsidRDefault="001A6F81" w:rsidP="00370694">
            <w:pPr>
              <w:pStyle w:val="Times12"/>
              <w:numPr>
                <w:ilvl w:val="0"/>
                <w:numId w:val="27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1A6F81" w:rsidRPr="00C74B4E" w:rsidRDefault="001A6F81" w:rsidP="00370694">
            <w:pPr>
              <w:pStyle w:val="-6"/>
              <w:numPr>
                <w:ilvl w:val="0"/>
                <w:numId w:val="6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1A6F81" w:rsidRPr="00C74B4E" w:rsidRDefault="001A6F81" w:rsidP="00370694">
            <w:pPr>
              <w:pStyle w:val="-6"/>
              <w:numPr>
                <w:ilvl w:val="0"/>
                <w:numId w:val="6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1A6F81" w:rsidRPr="005671FF" w:rsidRDefault="001A6F81" w:rsidP="00370694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8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7"/>
            <w:bookmarkEnd w:id="78"/>
          </w:p>
          <w:p w:rsidR="001A6F81" w:rsidRPr="005671FF" w:rsidRDefault="001A6F81" w:rsidP="00370694">
            <w:pPr>
              <w:pStyle w:val="a"/>
              <w:numPr>
                <w:ilvl w:val="4"/>
                <w:numId w:val="61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1A6F81" w:rsidRPr="005671FF" w:rsidRDefault="001A6F81" w:rsidP="00370694">
            <w:pPr>
              <w:pStyle w:val="a"/>
              <w:numPr>
                <w:ilvl w:val="4"/>
                <w:numId w:val="61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1A6F81" w:rsidRDefault="001A6F81" w:rsidP="00370694">
            <w:pPr>
              <w:pStyle w:val="a"/>
              <w:numPr>
                <w:ilvl w:val="4"/>
                <w:numId w:val="61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1A6F81" w:rsidRPr="005671FF" w:rsidRDefault="001A6F81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1A6F81" w:rsidRDefault="001A6F81" w:rsidP="00370694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1A6F81" w:rsidRPr="00AB5B20" w:rsidRDefault="001A6F81" w:rsidP="00370694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1A6F81" w:rsidRDefault="001A6F81" w:rsidP="00370694">
            <w:pPr>
              <w:pStyle w:val="Times12"/>
              <w:numPr>
                <w:ilvl w:val="0"/>
                <w:numId w:val="2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1A6F81" w:rsidRDefault="001A6F81" w:rsidP="00370694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1A6F81" w:rsidRDefault="001A6F81" w:rsidP="00370694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1A6F81" w:rsidRDefault="001A6F81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1A6F81" w:rsidRDefault="001A6F81" w:rsidP="00370694">
            <w:pPr>
              <w:pStyle w:val="Times12"/>
              <w:numPr>
                <w:ilvl w:val="0"/>
                <w:numId w:val="27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1A6F81" w:rsidRPr="00FC009D" w:rsidRDefault="001A6F81" w:rsidP="00370694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1A6F81" w:rsidRDefault="001A6F81" w:rsidP="00370694">
            <w:pPr>
              <w:pStyle w:val="Times12"/>
              <w:numPr>
                <w:ilvl w:val="0"/>
                <w:numId w:val="27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  <w:p w:rsidR="001A6F81" w:rsidRPr="00FC009D" w:rsidRDefault="001A6F81" w:rsidP="00F03D72">
            <w:pPr>
              <w:pStyle w:val="Times12"/>
              <w:ind w:left="565" w:firstLine="0"/>
            </w:pPr>
          </w:p>
        </w:tc>
      </w:tr>
      <w:tr w:rsidR="001A6F81" w:rsidRPr="00FC009D">
        <w:trPr>
          <w:trHeight w:val="388"/>
        </w:trPr>
        <w:tc>
          <w:tcPr>
            <w:tcW w:w="781" w:type="dxa"/>
          </w:tcPr>
          <w:p w:rsidR="001A6F81" w:rsidRDefault="001A6F81" w:rsidP="0037069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A6F81" w:rsidRPr="007A1F5D" w:rsidRDefault="001A6F81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1A6F81" w:rsidRPr="00412D5D" w:rsidRDefault="001A6F81" w:rsidP="00370694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1A6F81" w:rsidRPr="003012C7" w:rsidRDefault="001A6F81" w:rsidP="0037069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1A6F81" w:rsidRPr="003012C7" w:rsidRDefault="001A6F81" w:rsidP="00370694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1A6F81" w:rsidRDefault="001A6F81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  <w:p w:rsidR="001A6F81" w:rsidRPr="002562F4" w:rsidRDefault="001A6F81" w:rsidP="00412D5D">
            <w:pPr>
              <w:pStyle w:val="Times12"/>
            </w:pPr>
          </w:p>
        </w:tc>
      </w:tr>
      <w:tr w:rsidR="001A6F81" w:rsidRPr="00FC009D">
        <w:trPr>
          <w:trHeight w:val="388"/>
        </w:trPr>
        <w:tc>
          <w:tcPr>
            <w:tcW w:w="781" w:type="dxa"/>
          </w:tcPr>
          <w:p w:rsidR="001A6F81" w:rsidRDefault="001A6F81" w:rsidP="0037069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A6F81" w:rsidRPr="00FC009D" w:rsidRDefault="001A6F81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1A6F81" w:rsidRPr="00412D5D" w:rsidRDefault="001A6F81" w:rsidP="00370694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1A6F81" w:rsidRPr="003012C7" w:rsidRDefault="001A6F81" w:rsidP="00370694">
            <w:pPr>
              <w:pStyle w:val="ListParagraph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1A6F81" w:rsidRPr="003012C7" w:rsidRDefault="001A6F81" w:rsidP="00370694">
            <w:pPr>
              <w:pStyle w:val="ListParagraph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1A6F81" w:rsidRPr="003012C7" w:rsidRDefault="001A6F81" w:rsidP="00370694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1A6F81" w:rsidRPr="003012C7" w:rsidRDefault="001A6F81" w:rsidP="00370694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1A6F81" w:rsidRPr="003012C7" w:rsidRDefault="001A6F81" w:rsidP="00370694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1A6F81" w:rsidRPr="00656215" w:rsidRDefault="001A6F81" w:rsidP="00370694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9"/>
          </w:p>
          <w:p w:rsidR="001A6F81" w:rsidRPr="003012C7" w:rsidRDefault="001A6F81" w:rsidP="0037069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bookmarkStart w:id="80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0"/>
          </w:p>
          <w:p w:rsidR="001A6F81" w:rsidRPr="003012C7" w:rsidRDefault="001A6F81" w:rsidP="0037069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1A6F81" w:rsidRPr="003012C7" w:rsidRDefault="001A6F81" w:rsidP="0037069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1A6F81" w:rsidRPr="003012C7" w:rsidRDefault="001A6F81" w:rsidP="0037069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1A6F81" w:rsidRPr="003012C7" w:rsidRDefault="001A6F81" w:rsidP="0037069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1A6F81" w:rsidRPr="003012C7" w:rsidRDefault="001A6F81" w:rsidP="0037069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1A6F81" w:rsidRPr="003012C7" w:rsidRDefault="001A6F81" w:rsidP="0037069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1A6F81" w:rsidRPr="003012C7" w:rsidRDefault="001A6F81" w:rsidP="00370694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1A6F81" w:rsidRPr="003012C7" w:rsidRDefault="001A6F81" w:rsidP="0037069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1A6F81" w:rsidRPr="002562F4" w:rsidRDefault="001A6F81" w:rsidP="00370694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1A6F81" w:rsidRPr="00656215" w:rsidRDefault="001A6F81" w:rsidP="00370694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1A6F81" w:rsidRPr="003012C7" w:rsidRDefault="001A6F81" w:rsidP="00370694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1A6F81" w:rsidRPr="003012C7" w:rsidRDefault="001A6F81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1A6F81" w:rsidRPr="003012C7" w:rsidRDefault="001A6F81" w:rsidP="0037069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1A6F81" w:rsidRPr="003012C7" w:rsidRDefault="001A6F81" w:rsidP="0037069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1A6F81" w:rsidRPr="00656215" w:rsidRDefault="001A6F81" w:rsidP="00370694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1A6F81" w:rsidRPr="00656215" w:rsidRDefault="001A6F81" w:rsidP="00370694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1A6F81" w:rsidRPr="003012C7" w:rsidRDefault="001A6F81" w:rsidP="00370694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1A6F81" w:rsidRPr="003012C7" w:rsidRDefault="001A6F81" w:rsidP="0037069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1A6F81" w:rsidRPr="003012C7" w:rsidRDefault="001A6F81" w:rsidP="00370694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1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1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1A6F81" w:rsidRPr="00CC3AA2" w:rsidRDefault="001A6F81" w:rsidP="00370694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1A6F81" w:rsidRPr="003012C7" w:rsidRDefault="001A6F81" w:rsidP="00370694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370694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1A6F81" w:rsidRPr="003012C7" w:rsidRDefault="001A6F81" w:rsidP="00370694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370694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370694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1A6F81" w:rsidRPr="003012C7" w:rsidRDefault="001A6F81" w:rsidP="00370694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1A6F81" w:rsidRPr="003012C7" w:rsidRDefault="001A6F81" w:rsidP="00370694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370694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1A6F81" w:rsidRPr="003012C7" w:rsidRDefault="001A6F81" w:rsidP="00370694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1A6F81" w:rsidRPr="00412D5D" w:rsidRDefault="001A6F81" w:rsidP="00370694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1A6F81" w:rsidRPr="00FC009D">
        <w:trPr>
          <w:trHeight w:val="388"/>
        </w:trPr>
        <w:tc>
          <w:tcPr>
            <w:tcW w:w="781" w:type="dxa"/>
          </w:tcPr>
          <w:p w:rsidR="001A6F81" w:rsidRDefault="001A6F81" w:rsidP="0037069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A6F81" w:rsidRPr="00FC009D" w:rsidRDefault="001A6F81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1A6F81" w:rsidRDefault="001A6F81" w:rsidP="0037069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1A6F81" w:rsidRPr="00DA3FA6" w:rsidRDefault="001A6F81" w:rsidP="0037069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1A6F81" w:rsidRPr="00DA3FA6" w:rsidRDefault="001A6F81" w:rsidP="00370694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1A6F81" w:rsidRPr="00DA3FA6" w:rsidRDefault="001A6F81" w:rsidP="00370694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4"/>
          </w:p>
          <w:p w:rsidR="001A6F81" w:rsidRPr="00DA3FA6" w:rsidRDefault="001A6F81" w:rsidP="00370694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1A6F81" w:rsidRPr="00DA3FA6" w:rsidRDefault="001A6F81" w:rsidP="00370694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1A6F81" w:rsidRPr="00DA3FA6" w:rsidRDefault="001A6F81" w:rsidP="00370694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1A6F81" w:rsidRPr="00DA3FA6" w:rsidRDefault="001A6F81" w:rsidP="0037069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1A6F81" w:rsidRPr="00DA3FA6" w:rsidRDefault="001A6F81" w:rsidP="00370694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1A6F81" w:rsidRPr="00DA3FA6" w:rsidRDefault="001A6F81" w:rsidP="00370694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1A6F81" w:rsidRPr="00DA3FA6" w:rsidRDefault="001A6F81" w:rsidP="00370694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1A6F81" w:rsidRPr="00DA3FA6" w:rsidRDefault="001A6F81" w:rsidP="00370694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1A6F81" w:rsidRPr="00DA3FA6" w:rsidRDefault="001A6F81" w:rsidP="00370694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1A6F81" w:rsidRPr="00DA3FA6" w:rsidRDefault="001A6F81" w:rsidP="00370694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1A6F81" w:rsidRPr="00DA3FA6" w:rsidRDefault="001A6F81" w:rsidP="00370694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1A6F81" w:rsidRPr="00DA3FA6" w:rsidRDefault="001A6F81" w:rsidP="00370694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1A6F81" w:rsidRPr="0084666B" w:rsidRDefault="001A6F81" w:rsidP="0037069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1A6F81" w:rsidRPr="00656215" w:rsidRDefault="001A6F81" w:rsidP="0037069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6"/>
          </w:p>
          <w:p w:rsidR="001A6F81" w:rsidRPr="00F03D72" w:rsidRDefault="001A6F81" w:rsidP="00370694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1A6F81" w:rsidRPr="00DA3FA6" w:rsidRDefault="001A6F81" w:rsidP="00F03D72">
            <w:pPr>
              <w:pStyle w:val="Times12"/>
              <w:tabs>
                <w:tab w:val="left" w:pos="1416"/>
              </w:tabs>
              <w:ind w:left="565" w:firstLine="0"/>
            </w:pPr>
          </w:p>
        </w:tc>
      </w:tr>
      <w:tr w:rsidR="001A6F81" w:rsidRPr="00FC009D">
        <w:trPr>
          <w:trHeight w:val="388"/>
        </w:trPr>
        <w:tc>
          <w:tcPr>
            <w:tcW w:w="781" w:type="dxa"/>
          </w:tcPr>
          <w:p w:rsidR="001A6F81" w:rsidRDefault="001A6F81" w:rsidP="0037069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A6F81" w:rsidRPr="00DA3FA6" w:rsidRDefault="001A6F81" w:rsidP="007136DE">
            <w:pPr>
              <w:pStyle w:val="Times12"/>
              <w:ind w:firstLine="0"/>
            </w:pPr>
            <w:r w:rsidRPr="00BA1F2B">
              <w:rPr>
                <w:spacing w:val="-6"/>
              </w:rPr>
              <w:t>Проведение переговоров с</w:t>
            </w:r>
            <w:r>
              <w:rPr>
                <w:spacing w:val="-6"/>
              </w:rPr>
              <w:t> </w:t>
            </w:r>
            <w:r w:rsidRPr="00BA1F2B">
              <w:rPr>
                <w:spacing w:val="-6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1A6F81" w:rsidRPr="00BA1F2B" w:rsidRDefault="001A6F81" w:rsidP="00370694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sz w:val="28"/>
                <w:szCs w:val="28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1A6F81" w:rsidRPr="00BA1F2B" w:rsidRDefault="001A6F81" w:rsidP="00370694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1A6F81" w:rsidRPr="00BA1F2B" w:rsidRDefault="001A6F81" w:rsidP="00370694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1A6F81" w:rsidRPr="00BA1F2B" w:rsidRDefault="001A6F81" w:rsidP="00370694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1A6F81" w:rsidRPr="00BA1F2B" w:rsidRDefault="001A6F81" w:rsidP="00370694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1A6F81" w:rsidRDefault="001A6F81" w:rsidP="00370694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  <w:p w:rsidR="001A6F81" w:rsidRPr="004132BA" w:rsidRDefault="001A6F81" w:rsidP="00F03D72">
            <w:pPr>
              <w:pStyle w:val="Times12"/>
              <w:tabs>
                <w:tab w:val="left" w:pos="1416"/>
              </w:tabs>
              <w:ind w:left="566" w:firstLine="0"/>
            </w:pPr>
          </w:p>
        </w:tc>
      </w:tr>
      <w:tr w:rsidR="001A6F81" w:rsidRPr="00FC009D">
        <w:trPr>
          <w:trHeight w:val="388"/>
        </w:trPr>
        <w:tc>
          <w:tcPr>
            <w:tcW w:w="781" w:type="dxa"/>
          </w:tcPr>
          <w:p w:rsidR="001A6F81" w:rsidRDefault="001A6F81" w:rsidP="0037069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A6F81" w:rsidRPr="00734377" w:rsidRDefault="001A6F81" w:rsidP="003704AE">
            <w:pPr>
              <w:pStyle w:val="Times12"/>
              <w:ind w:left="45" w:right="153" w:firstLine="0"/>
              <w:jc w:val="left"/>
              <w:rPr>
                <w:spacing w:val="-6"/>
              </w:rPr>
            </w:pPr>
            <w:r>
              <w:rPr>
                <w:spacing w:val="-6"/>
              </w:rPr>
              <w:t xml:space="preserve">Переторжка </w:t>
            </w:r>
          </w:p>
        </w:tc>
        <w:tc>
          <w:tcPr>
            <w:tcW w:w="12261" w:type="dxa"/>
          </w:tcPr>
          <w:p w:rsidR="001A6F81" w:rsidRPr="00676509" w:rsidRDefault="001A6F81" w:rsidP="0037069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Переторжка проводится по решению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комиссии, если извещением о проведении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 предусмотрена возможность проведения процедуры переторжки.</w:t>
            </w:r>
          </w:p>
          <w:p w:rsidR="001A6F81" w:rsidRDefault="001A6F81" w:rsidP="0037069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При проведении переторжки допущенным </w:t>
            </w:r>
            <w:r w:rsidRPr="00725278">
              <w:rPr>
                <w:spacing w:val="-6"/>
              </w:rPr>
              <w:t xml:space="preserve">участникам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</w:rPr>
              <w:t xml:space="preserve">закупке </w:t>
            </w:r>
            <w:r w:rsidRPr="00725278">
              <w:rPr>
                <w:spacing w:val="-6"/>
              </w:rPr>
              <w:t>путем снижения п</w:t>
            </w:r>
            <w:r w:rsidRPr="000F53C2">
              <w:rPr>
                <w:spacing w:val="-6"/>
              </w:rPr>
              <w:t>ервоначально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(</w:t>
            </w:r>
            <w:r w:rsidRPr="000F53C2">
              <w:rPr>
                <w:spacing w:val="-6"/>
              </w:rPr>
              <w:t xml:space="preserve">указанной в заявке на участие в </w:t>
            </w:r>
            <w:r>
              <w:rPr>
                <w:spacing w:val="-6"/>
              </w:rPr>
              <w:t>закупке)</w:t>
            </w:r>
            <w:r w:rsidRPr="000F53C2">
              <w:rPr>
                <w:spacing w:val="-6"/>
              </w:rPr>
              <w:t xml:space="preserve"> цены. Снижение </w:t>
            </w:r>
            <w:r w:rsidRPr="00083382">
              <w:rPr>
                <w:spacing w:val="-6"/>
              </w:rPr>
              <w:t xml:space="preserve">цены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1A6F81" w:rsidRPr="00083382" w:rsidRDefault="001A6F81" w:rsidP="0037069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</w:rPr>
              <w:t>, содержащего решения о проведении переторжки.</w:t>
            </w:r>
          </w:p>
          <w:p w:rsidR="001A6F81" w:rsidRPr="00083382" w:rsidRDefault="001A6F81" w:rsidP="0037069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1A6F81" w:rsidRPr="00083382" w:rsidRDefault="001A6F81" w:rsidP="0037069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. Участник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1A6F81" w:rsidRPr="00083382" w:rsidRDefault="001A6F81" w:rsidP="0037069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Предложения участника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, остается действующим с ранее объявленной ценой.</w:t>
            </w:r>
          </w:p>
          <w:p w:rsidR="001A6F81" w:rsidRPr="00582474" w:rsidRDefault="001A6F81" w:rsidP="0037069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к установленному организатором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сроку представляют</w:t>
            </w:r>
            <w:r w:rsidRPr="00582474">
              <w:rPr>
                <w:spacing w:val="-6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</w:rPr>
              <w:t>закупке</w:t>
            </w:r>
            <w:r w:rsidRPr="00582474">
              <w:rPr>
                <w:spacing w:val="-6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1A6F81" w:rsidRPr="000F53C2" w:rsidRDefault="001A6F81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0F53C2">
              <w:rPr>
                <w:spacing w:val="-6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</w:rPr>
              <w:fldChar w:fldCharType="begin"/>
            </w:r>
            <w:r>
              <w:rPr>
                <w:spacing w:val="-6"/>
              </w:rPr>
              <w:instrText xml:space="preserve"> REF _Ref401300807 \r \h </w:instrText>
            </w:r>
            <w:r w:rsidRPr="00370694">
              <w:rPr>
                <w:spacing w:val="-6"/>
              </w:rPr>
            </w:r>
            <w:r>
              <w:rPr>
                <w:spacing w:val="-6"/>
              </w:rPr>
              <w:fldChar w:fldCharType="separate"/>
            </w:r>
            <w:r>
              <w:rPr>
                <w:spacing w:val="-6"/>
              </w:rPr>
              <w:t>5</w:t>
            </w:r>
            <w:r>
              <w:rPr>
                <w:spacing w:val="-6"/>
              </w:rPr>
              <w:fldChar w:fldCharType="end"/>
            </w:r>
            <w:r w:rsidRPr="000F53C2">
              <w:rPr>
                <w:spacing w:val="-6"/>
              </w:rPr>
              <w:t xml:space="preserve"> настояще</w:t>
            </w:r>
            <w:r>
              <w:rPr>
                <w:spacing w:val="-6"/>
              </w:rPr>
              <w:t>й</w:t>
            </w:r>
            <w:r w:rsidRPr="000F53C2">
              <w:rPr>
                <w:spacing w:val="-6"/>
              </w:rPr>
              <w:t xml:space="preserve"> </w:t>
            </w:r>
            <w:r>
              <w:rPr>
                <w:spacing w:val="-6"/>
              </w:rPr>
              <w:t>части</w:t>
            </w:r>
            <w:r w:rsidRPr="000F53C2">
              <w:rPr>
                <w:spacing w:val="-6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1A6F81" w:rsidRPr="00175F4B" w:rsidRDefault="001A6F81" w:rsidP="0037069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083382">
              <w:rPr>
                <w:spacing w:val="-6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</w:rPr>
              <w:t>закупки</w:t>
            </w:r>
            <w:r w:rsidRPr="00582474">
              <w:rPr>
                <w:spacing w:val="-6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</w:rPr>
              <w:t>закупки</w:t>
            </w:r>
            <w:r w:rsidRPr="00725278">
              <w:rPr>
                <w:spacing w:val="-6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</w:rPr>
              <w:t xml:space="preserve">гими участниками, при этом участник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</w:rPr>
              <w:t>закупки</w:t>
            </w:r>
            <w:r w:rsidRPr="00656215">
              <w:rPr>
                <w:spacing w:val="-6"/>
              </w:rPr>
              <w:t>).</w:t>
            </w:r>
            <w:r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1A6F81" w:rsidRDefault="001A6F81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>
              <w:rPr>
                <w:spacing w:val="-6"/>
              </w:rPr>
              <w:t>У</w:t>
            </w:r>
            <w:r w:rsidRPr="00083382">
              <w:rPr>
                <w:spacing w:val="-6"/>
              </w:rPr>
              <w:t xml:space="preserve">частникам, участвовавшим в переторжке </w:t>
            </w:r>
            <w:r w:rsidRPr="00582474">
              <w:rPr>
                <w:spacing w:val="-6"/>
              </w:rPr>
              <w:t xml:space="preserve">в режиме реального времени </w:t>
            </w:r>
            <w:r w:rsidRPr="00083382">
              <w:rPr>
                <w:spacing w:val="-6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</w:rPr>
              <w:t>закупки</w:t>
            </w:r>
            <w:r w:rsidRPr="00083382">
              <w:rPr>
                <w:spacing w:val="-6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</w:rPr>
              <w:t>закупке</w:t>
            </w:r>
            <w:r w:rsidRPr="00083382">
              <w:rPr>
                <w:spacing w:val="-6"/>
              </w:rPr>
              <w:t>.</w:t>
            </w:r>
          </w:p>
          <w:p w:rsidR="001A6F81" w:rsidRPr="00582474" w:rsidRDefault="001A6F81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582474">
              <w:rPr>
                <w:spacing w:val="-6"/>
              </w:rPr>
              <w:t>Результаты проведения переторжки в режиме реального времени оформляются протоколом.</w:t>
            </w:r>
          </w:p>
          <w:p w:rsidR="001A6F81" w:rsidRPr="00083382" w:rsidRDefault="001A6F81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</w:rPr>
            </w:pPr>
            <w:r w:rsidRPr="00725278">
              <w:rPr>
                <w:spacing w:val="-6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</w:rPr>
              <w:t>,</w:t>
            </w:r>
            <w:r w:rsidRPr="00725278">
              <w:rPr>
                <w:spacing w:val="-6"/>
              </w:rPr>
              <w:t xml:space="preserve"> </w:t>
            </w:r>
            <w:r w:rsidRPr="000F53C2">
              <w:rPr>
                <w:spacing w:val="-6"/>
              </w:rPr>
              <w:t>протокол переторжки</w:t>
            </w:r>
            <w:r w:rsidRPr="00725278">
              <w:rPr>
                <w:spacing w:val="-6"/>
              </w:rPr>
              <w:t xml:space="preserve"> в течение того же рабочего дня </w:t>
            </w:r>
            <w:r>
              <w:rPr>
                <w:spacing w:val="-6"/>
              </w:rPr>
              <w:t>оформляется и</w:t>
            </w:r>
            <w:r w:rsidRPr="000F53C2">
              <w:rPr>
                <w:spacing w:val="-6"/>
              </w:rPr>
              <w:t xml:space="preserve"> размещается организатором </w:t>
            </w:r>
            <w:r>
              <w:rPr>
                <w:spacing w:val="-6"/>
              </w:rPr>
              <w:t>закупки</w:t>
            </w:r>
            <w:r w:rsidRPr="000F53C2">
              <w:rPr>
                <w:spacing w:val="-6"/>
              </w:rPr>
              <w:t xml:space="preserve"> на официальном сайте.</w:t>
            </w:r>
          </w:p>
          <w:p w:rsidR="001A6F81" w:rsidRDefault="001A6F81" w:rsidP="00370694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</w:rPr>
            </w:pPr>
            <w:r w:rsidRPr="00582474">
              <w:rPr>
                <w:spacing w:val="-6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</w:rPr>
              <w:t>способа закупки</w:t>
            </w:r>
            <w:r w:rsidRPr="00582474">
              <w:rPr>
                <w:spacing w:val="-6"/>
              </w:rPr>
              <w:t xml:space="preserve"> в соответствии с критериями оценки, указанными в </w:t>
            </w:r>
            <w:r>
              <w:rPr>
                <w:spacing w:val="-6"/>
              </w:rPr>
              <w:t>закупочной</w:t>
            </w:r>
            <w:r w:rsidRPr="00582474">
              <w:rPr>
                <w:spacing w:val="-6"/>
              </w:rPr>
              <w:t xml:space="preserve"> документации</w:t>
            </w:r>
            <w:r>
              <w:rPr>
                <w:spacing w:val="-6"/>
              </w:rPr>
              <w:t>.</w:t>
            </w:r>
          </w:p>
          <w:p w:rsidR="001A6F81" w:rsidRPr="00582474" w:rsidRDefault="001A6F81" w:rsidP="00F03D72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spacing w:val="-6"/>
              </w:rPr>
            </w:pPr>
          </w:p>
        </w:tc>
      </w:tr>
      <w:tr w:rsidR="001A6F81" w:rsidRPr="00FC009D">
        <w:trPr>
          <w:trHeight w:val="388"/>
        </w:trPr>
        <w:tc>
          <w:tcPr>
            <w:tcW w:w="781" w:type="dxa"/>
          </w:tcPr>
          <w:p w:rsidR="001A6F81" w:rsidRPr="00FC009D" w:rsidRDefault="001A6F81" w:rsidP="0037069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A6F81" w:rsidRPr="00FC009D" w:rsidRDefault="001A6F81" w:rsidP="003704AE">
            <w:pPr>
              <w:ind w:right="153"/>
            </w:pPr>
            <w:r>
              <w:t xml:space="preserve">Проведение оценочной стадии </w:t>
            </w:r>
          </w:p>
        </w:tc>
        <w:tc>
          <w:tcPr>
            <w:tcW w:w="12261" w:type="dxa"/>
          </w:tcPr>
          <w:p w:rsidR="001A6F81" w:rsidRPr="00F567FD" w:rsidRDefault="001A6F81" w:rsidP="00370694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 w:cs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1A6F81" w:rsidRPr="00F567FD" w:rsidRDefault="001A6F81" w:rsidP="00370694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1A6F81" w:rsidRPr="00F567FD" w:rsidRDefault="001A6F81" w:rsidP="00370694">
            <w:pPr>
              <w:pStyle w:val="ListParagraph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1A6F81" w:rsidRPr="00FC009D">
        <w:trPr>
          <w:trHeight w:val="388"/>
        </w:trPr>
        <w:tc>
          <w:tcPr>
            <w:tcW w:w="781" w:type="dxa"/>
          </w:tcPr>
          <w:p w:rsidR="001A6F81" w:rsidRPr="00FC009D" w:rsidRDefault="001A6F81" w:rsidP="0037069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A6F81" w:rsidRDefault="001A6F81" w:rsidP="003704AE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</w:p>
        </w:tc>
        <w:tc>
          <w:tcPr>
            <w:tcW w:w="12261" w:type="dxa"/>
          </w:tcPr>
          <w:p w:rsidR="001A6F81" w:rsidRPr="00F567FD" w:rsidRDefault="001A6F81" w:rsidP="00370694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A6F81" w:rsidRDefault="001A6F81" w:rsidP="00370694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1A6F81" w:rsidRDefault="001A6F81" w:rsidP="00370694">
            <w:pPr>
              <w:pStyle w:val="ListParagraph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 w:cs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  <w:p w:rsidR="001A6F81" w:rsidRPr="00F567FD" w:rsidRDefault="001A6F81" w:rsidP="00F03D72">
            <w:pPr>
              <w:pStyle w:val="ListParagraph"/>
              <w:spacing w:after="0" w:line="240" w:lineRule="auto"/>
              <w:ind w:left="565"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6F81" w:rsidRPr="00FC009D">
        <w:trPr>
          <w:trHeight w:val="388"/>
        </w:trPr>
        <w:tc>
          <w:tcPr>
            <w:tcW w:w="781" w:type="dxa"/>
          </w:tcPr>
          <w:p w:rsidR="001A6F81" w:rsidRPr="00FC009D" w:rsidRDefault="001A6F81" w:rsidP="0037069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A6F81" w:rsidRPr="000619BA" w:rsidRDefault="001A6F81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1A6F81" w:rsidRPr="00AA57E4" w:rsidRDefault="001A6F81" w:rsidP="00370694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1A6F81" w:rsidRDefault="001A6F81" w:rsidP="00370694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1A6F81" w:rsidRPr="00AA57E4" w:rsidRDefault="001A6F81" w:rsidP="00370694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A6F81" w:rsidRPr="00AA57E4" w:rsidRDefault="001A6F81" w:rsidP="00370694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1A6F81" w:rsidRPr="00AA57E4" w:rsidRDefault="001A6F81" w:rsidP="00370694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1A6F81" w:rsidRPr="00AA57E4" w:rsidRDefault="001A6F81" w:rsidP="00370694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1A6F81" w:rsidRPr="00DE0B73" w:rsidRDefault="001A6F81" w:rsidP="00370694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1A6F81" w:rsidRPr="00DE0B73" w:rsidRDefault="001A6F81" w:rsidP="00370694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1A6F81" w:rsidRPr="00F03D72" w:rsidRDefault="001A6F81" w:rsidP="00370694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A6F81" w:rsidRPr="000619BA" w:rsidRDefault="001A6F81" w:rsidP="00F03D72">
            <w:pPr>
              <w:pStyle w:val="ListParagraph"/>
              <w:tabs>
                <w:tab w:val="left" w:pos="1416"/>
              </w:tabs>
              <w:spacing w:after="0" w:line="240" w:lineRule="auto"/>
              <w:ind w:left="565" w:right="153"/>
              <w:jc w:val="both"/>
            </w:pPr>
          </w:p>
        </w:tc>
      </w:tr>
      <w:tr w:rsidR="001A6F81" w:rsidRPr="00FC009D">
        <w:trPr>
          <w:trHeight w:val="194"/>
        </w:trPr>
        <w:tc>
          <w:tcPr>
            <w:tcW w:w="781" w:type="dxa"/>
          </w:tcPr>
          <w:p w:rsidR="001A6F81" w:rsidRPr="00FC009D" w:rsidRDefault="001A6F81" w:rsidP="0037069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1A6F81" w:rsidRPr="00FC009D" w:rsidRDefault="001A6F81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1A6F81" w:rsidRPr="00DE0B73" w:rsidRDefault="001A6F81" w:rsidP="00370694">
            <w:pPr>
              <w:pStyle w:val="ListParagraph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A6F81" w:rsidRPr="00DE0B73" w:rsidRDefault="001A6F81" w:rsidP="00370694">
            <w:pPr>
              <w:pStyle w:val="ListParagraph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1A6F81" w:rsidRDefault="001A6F81" w:rsidP="00370694">
            <w:pPr>
              <w:numPr>
                <w:ilvl w:val="0"/>
                <w:numId w:val="18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1A6F81" w:rsidRPr="00EF37DD" w:rsidRDefault="001A6F81" w:rsidP="00370694">
            <w:pPr>
              <w:numPr>
                <w:ilvl w:val="0"/>
                <w:numId w:val="18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1A6F81" w:rsidRPr="00FA02D7" w:rsidRDefault="001A6F81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1A6F81" w:rsidRPr="00AE7722" w:rsidRDefault="001A6F81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1A6F81" w:rsidRPr="00AE7722" w:rsidRDefault="001A6F81" w:rsidP="00370694">
            <w:pPr>
              <w:numPr>
                <w:ilvl w:val="0"/>
                <w:numId w:val="18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1A6F81" w:rsidRPr="00676509" w:rsidRDefault="001A6F81" w:rsidP="00370694">
            <w:pPr>
              <w:pStyle w:val="ListParagraph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8"/>
          </w:p>
          <w:p w:rsidR="001A6F81" w:rsidRPr="00676509" w:rsidRDefault="001A6F81" w:rsidP="00370694">
            <w:pPr>
              <w:widowControl w:val="0"/>
              <w:numPr>
                <w:ilvl w:val="0"/>
                <w:numId w:val="5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1A6F81" w:rsidRPr="00676509" w:rsidRDefault="001A6F81" w:rsidP="00370694">
            <w:pPr>
              <w:widowControl w:val="0"/>
              <w:numPr>
                <w:ilvl w:val="0"/>
                <w:numId w:val="5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1A6F81" w:rsidRPr="00F03D72" w:rsidRDefault="001A6F81" w:rsidP="00370694">
            <w:pPr>
              <w:widowControl w:val="0"/>
              <w:numPr>
                <w:ilvl w:val="0"/>
                <w:numId w:val="5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  <w:p w:rsidR="001A6F81" w:rsidRPr="00FC009D" w:rsidRDefault="001A6F81" w:rsidP="00F03D72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698"/>
              <w:jc w:val="both"/>
              <w:rPr>
                <w:spacing w:val="-6"/>
              </w:rPr>
            </w:pPr>
          </w:p>
        </w:tc>
      </w:tr>
      <w:tr w:rsidR="001A6F81" w:rsidRPr="00FC009D">
        <w:trPr>
          <w:trHeight w:val="194"/>
        </w:trPr>
        <w:tc>
          <w:tcPr>
            <w:tcW w:w="781" w:type="dxa"/>
          </w:tcPr>
          <w:p w:rsidR="001A6F81" w:rsidRPr="00FC009D" w:rsidRDefault="001A6F81" w:rsidP="0037069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1A6F81" w:rsidRDefault="001A6F81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1A6F81" w:rsidRPr="00676509" w:rsidRDefault="001A6F81" w:rsidP="00370694">
            <w:pPr>
              <w:pStyle w:val="ListParagraph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6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6"/>
          </w:p>
          <w:p w:rsidR="001A6F81" w:rsidRPr="00676509" w:rsidRDefault="001A6F81" w:rsidP="00370694">
            <w:pPr>
              <w:pStyle w:val="ListParagraph"/>
              <w:numPr>
                <w:ilvl w:val="0"/>
                <w:numId w:val="54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1A6F81" w:rsidRPr="00676509" w:rsidRDefault="001A6F81" w:rsidP="00370694">
            <w:pPr>
              <w:pStyle w:val="ListParagraph"/>
              <w:numPr>
                <w:ilvl w:val="0"/>
                <w:numId w:val="54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1A6F81" w:rsidRPr="00676509" w:rsidRDefault="001A6F81" w:rsidP="00370694">
            <w:pPr>
              <w:pStyle w:val="ListParagraph"/>
              <w:numPr>
                <w:ilvl w:val="0"/>
                <w:numId w:val="54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1A6F81" w:rsidRDefault="001A6F81" w:rsidP="00370694">
            <w:pPr>
              <w:pStyle w:val="ListParagraph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A6F81" w:rsidRPr="00134C01" w:rsidRDefault="001A6F81" w:rsidP="00F03D72">
            <w:pPr>
              <w:pStyle w:val="ListParagraph"/>
              <w:tabs>
                <w:tab w:val="left" w:pos="1416"/>
              </w:tabs>
              <w:spacing w:after="0" w:line="240" w:lineRule="auto"/>
              <w:ind w:left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6F81" w:rsidRPr="00FC009D">
        <w:trPr>
          <w:trHeight w:val="194"/>
        </w:trPr>
        <w:tc>
          <w:tcPr>
            <w:tcW w:w="781" w:type="dxa"/>
          </w:tcPr>
          <w:p w:rsidR="001A6F81" w:rsidRPr="00FC009D" w:rsidRDefault="001A6F81" w:rsidP="0037069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1A6F81" w:rsidRPr="00FC009D" w:rsidRDefault="001A6F81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1A6F81" w:rsidRPr="00DE0B73" w:rsidRDefault="001A6F81" w:rsidP="00370694">
            <w:pPr>
              <w:pStyle w:val="ListParagraph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1A6F81" w:rsidRPr="00DE0B73" w:rsidRDefault="001A6F81" w:rsidP="00370694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1A6F81" w:rsidRPr="00DE0B73" w:rsidRDefault="001A6F81" w:rsidP="00370694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1A6F81" w:rsidRPr="00DE0B73" w:rsidRDefault="001A6F81" w:rsidP="00370694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1A6F81" w:rsidRPr="00DE0B73" w:rsidRDefault="001A6F81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1A6F81" w:rsidRPr="00DE0B73" w:rsidRDefault="001A6F81" w:rsidP="00370694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1A6F81" w:rsidRPr="00DE0B73" w:rsidRDefault="001A6F81" w:rsidP="00370694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1A6F81" w:rsidRPr="00DE0B73" w:rsidRDefault="001A6F81" w:rsidP="00370694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1A6F81" w:rsidRPr="00DE0B73" w:rsidRDefault="001A6F81" w:rsidP="00370694">
            <w:pPr>
              <w:pStyle w:val="ListParagraph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370694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A6F81" w:rsidRPr="00DE0B73" w:rsidRDefault="001A6F81" w:rsidP="00370694">
            <w:pPr>
              <w:pStyle w:val="ListParagraph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1A6F81" w:rsidRPr="00134C01" w:rsidRDefault="001A6F81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1A6F81" w:rsidRPr="00F03D72" w:rsidRDefault="001A6F81" w:rsidP="00370694">
            <w:pPr>
              <w:pStyle w:val="ListParagraph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1A6F81" w:rsidRPr="00DE0B73" w:rsidRDefault="001A6F81" w:rsidP="00F03D72">
            <w:pPr>
              <w:pStyle w:val="ListParagraph"/>
              <w:spacing w:after="0" w:line="240" w:lineRule="auto"/>
              <w:ind w:left="601"/>
              <w:jc w:val="both"/>
              <w:rPr>
                <w:rFonts w:ascii="Times New Roman" w:hAnsi="Times New Roman" w:cs="Times New Roman"/>
              </w:rPr>
            </w:pPr>
          </w:p>
        </w:tc>
      </w:tr>
      <w:tr w:rsidR="001A6F81" w:rsidRPr="00FC009D">
        <w:trPr>
          <w:trHeight w:val="194"/>
        </w:trPr>
        <w:tc>
          <w:tcPr>
            <w:tcW w:w="781" w:type="dxa"/>
          </w:tcPr>
          <w:p w:rsidR="001A6F81" w:rsidRPr="00FC009D" w:rsidRDefault="001A6F81" w:rsidP="0037069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1A6F81" w:rsidRPr="00EC3767" w:rsidRDefault="001A6F81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1A6F81" w:rsidRPr="002012D2" w:rsidRDefault="001A6F81" w:rsidP="00370694">
            <w:pPr>
              <w:pStyle w:val="NormalWeb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012D2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1A6F81" w:rsidRDefault="001A6F81" w:rsidP="00370694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1A6F81" w:rsidRDefault="001A6F81" w:rsidP="00370694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1A6F81" w:rsidRDefault="001A6F81" w:rsidP="00370694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1A6F81" w:rsidRDefault="001A6F81" w:rsidP="00370694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1A6F81" w:rsidRDefault="001A6F81" w:rsidP="00370694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1A6F81" w:rsidRPr="002012D2" w:rsidRDefault="001A6F81" w:rsidP="00370694">
            <w:pPr>
              <w:pStyle w:val="NormalWeb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012D2">
              <w:t>В случае уклонения лица, с которым заключается договор, от подписания договора, заказчик:</w:t>
            </w:r>
          </w:p>
          <w:p w:rsidR="001A6F81" w:rsidRDefault="001A6F81" w:rsidP="00370694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1A6F81" w:rsidRDefault="001A6F81" w:rsidP="00370694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1A6F81" w:rsidRPr="002012D2" w:rsidRDefault="001A6F81" w:rsidP="00370694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991" w:right="153"/>
              <w:jc w:val="both"/>
            </w:pPr>
            <w:r w:rsidRPr="002012D2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1A6F81" w:rsidRPr="002012D2" w:rsidRDefault="001A6F81" w:rsidP="00370694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991" w:right="153"/>
              <w:jc w:val="both"/>
            </w:pPr>
            <w:r w:rsidRPr="002012D2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1A6F81" w:rsidRPr="002012D2" w:rsidRDefault="001A6F81" w:rsidP="00370694">
            <w:pPr>
              <w:pStyle w:val="NormalWeb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012D2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1A6F81" w:rsidRDefault="001A6F81" w:rsidP="00370694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1A6F81" w:rsidRPr="002012D2" w:rsidRDefault="001A6F81" w:rsidP="00370694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012D2">
              <w:t>будучи признанным победителем закупки, уклонился от заключения договора;</w:t>
            </w:r>
          </w:p>
          <w:p w:rsidR="001A6F81" w:rsidRPr="002012D2" w:rsidRDefault="001A6F81" w:rsidP="00370694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012D2">
              <w:t>будучи единственным участником, с которым заключается договор, уклонился от заключения договора;</w:t>
            </w:r>
          </w:p>
          <w:p w:rsidR="001A6F81" w:rsidRPr="002012D2" w:rsidRDefault="001A6F81" w:rsidP="00370694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012D2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1A6F81" w:rsidRDefault="001A6F81" w:rsidP="00370694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1A6F81" w:rsidRPr="002012D2" w:rsidRDefault="001A6F81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2012D2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1A6F81" w:rsidRPr="002012D2" w:rsidRDefault="001A6F81" w:rsidP="00370694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012D2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1A6F81" w:rsidRPr="002012D2" w:rsidRDefault="001A6F81" w:rsidP="00370694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012D2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1A6F81" w:rsidRPr="002012D2" w:rsidRDefault="001A6F81" w:rsidP="00370694">
            <w:pPr>
              <w:pStyle w:val="NormalWeb"/>
              <w:numPr>
                <w:ilvl w:val="0"/>
                <w:numId w:val="21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012D2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  <w:p w:rsidR="001A6F81" w:rsidRPr="002012D2" w:rsidRDefault="001A6F81" w:rsidP="00F03D72">
            <w:pPr>
              <w:pStyle w:val="NormalWeb"/>
              <w:spacing w:before="0" w:beforeAutospacing="0" w:after="0" w:afterAutospacing="0"/>
              <w:ind w:left="601" w:right="153"/>
              <w:jc w:val="both"/>
            </w:pPr>
          </w:p>
        </w:tc>
      </w:tr>
      <w:tr w:rsidR="001A6F81" w:rsidRPr="00FC009D">
        <w:trPr>
          <w:trHeight w:val="194"/>
        </w:trPr>
        <w:tc>
          <w:tcPr>
            <w:tcW w:w="781" w:type="dxa"/>
          </w:tcPr>
          <w:p w:rsidR="001A6F81" w:rsidRPr="00FC009D" w:rsidRDefault="001A6F81" w:rsidP="0037069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1A6F81" w:rsidRPr="00FC009D" w:rsidRDefault="001A6F81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1A6F81" w:rsidRPr="002012D2" w:rsidRDefault="001A6F81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012D2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1A6F81" w:rsidRPr="003704AE" w:rsidRDefault="001A6F81" w:rsidP="003704AE">
            <w:pPr>
              <w:snapToGrid w:val="0"/>
              <w:jc w:val="both"/>
            </w:pPr>
            <w:r w:rsidRPr="003704AE">
              <w:rPr>
                <w:b/>
                <w:bCs/>
              </w:rPr>
              <w:t>По факту нарушения процедуры закупки можно обращаться</w:t>
            </w:r>
            <w:r w:rsidRPr="003704AE">
      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      </w:r>
            <w:hyperlink r:id="rId7" w:history="1">
              <w:r w:rsidRPr="003704AE">
                <w:rPr>
                  <w:color w:val="0000FF"/>
                  <w:u w:val="single"/>
                </w:rPr>
                <w:t>bodrenko@eleron.org</w:t>
              </w:r>
            </w:hyperlink>
            <w:r w:rsidRPr="003704AE">
              <w:t>, тел. (499)725-00-17.</w:t>
            </w:r>
          </w:p>
          <w:p w:rsidR="001A6F81" w:rsidRPr="002012D2" w:rsidRDefault="001A6F81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012D2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1A6F81" w:rsidRPr="002012D2" w:rsidRDefault="001A6F8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012D2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1A6F81" w:rsidRPr="002012D2" w:rsidRDefault="001A6F8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012D2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1A6F81" w:rsidRPr="002012D2" w:rsidRDefault="001A6F8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012D2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1A6F81" w:rsidRPr="002012D2" w:rsidRDefault="001A6F8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012D2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1A6F81" w:rsidRPr="002012D2" w:rsidRDefault="001A6F8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012D2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1A6F81" w:rsidRPr="00FC009D">
        <w:trPr>
          <w:trHeight w:val="194"/>
        </w:trPr>
        <w:tc>
          <w:tcPr>
            <w:tcW w:w="781" w:type="dxa"/>
          </w:tcPr>
          <w:p w:rsidR="001A6F81" w:rsidRPr="00FC009D" w:rsidRDefault="001A6F81" w:rsidP="00370694">
            <w:pPr>
              <w:numPr>
                <w:ilvl w:val="0"/>
                <w:numId w:val="17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1A6F81" w:rsidRPr="00FC009D" w:rsidRDefault="001A6F81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1A6F81" w:rsidRPr="002012D2" w:rsidRDefault="001A6F81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2012D2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1A6F81" w:rsidRPr="002012D2" w:rsidRDefault="001A6F81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012D2">
              <w:t>1.</w:t>
            </w:r>
            <w:r w:rsidRPr="002012D2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1A6F81" w:rsidRPr="002012D2" w:rsidRDefault="001A6F81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2012D2">
              <w:t>2.</w:t>
            </w:r>
            <w:r w:rsidRPr="002012D2">
              <w:tab/>
              <w:t>Адрес электронной почты: 0707@rosatom.ru;</w:t>
            </w:r>
          </w:p>
          <w:p w:rsidR="001A6F81" w:rsidRPr="002012D2" w:rsidRDefault="001A6F81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012D2">
              <w:t>3.</w:t>
            </w:r>
            <w:r w:rsidRPr="002012D2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1A6F81" w:rsidRDefault="001A6F81" w:rsidP="005D6E3F">
      <w:pPr>
        <w:ind w:firstLine="709"/>
        <w:jc w:val="both"/>
        <w:rPr>
          <w:b/>
          <w:bCs/>
          <w:i/>
          <w:iCs/>
        </w:rPr>
      </w:pPr>
    </w:p>
    <w:p w:rsidR="001A6F81" w:rsidRDefault="001A6F81" w:rsidP="005D6E3F">
      <w:pPr>
        <w:ind w:firstLine="709"/>
        <w:jc w:val="both"/>
        <w:rPr>
          <w:b/>
          <w:bCs/>
          <w:i/>
          <w:iCs/>
        </w:rPr>
      </w:pPr>
    </w:p>
    <w:p w:rsidR="001A6F81" w:rsidRPr="00F02BF5" w:rsidRDefault="001A6F81" w:rsidP="00D46DF0">
      <w:bookmarkStart w:id="108" w:name="_GoBack"/>
      <w:bookmarkEnd w:id="108"/>
      <w:r w:rsidRPr="00F03D72">
        <w:t>И</w:t>
      </w:r>
      <w:r>
        <w:t>сполнитель _____________________В.Д. Тарасов</w:t>
      </w:r>
    </w:p>
    <w:sectPr w:rsidR="001A6F81" w:rsidRPr="00F02BF5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6F81" w:rsidRDefault="001A6F81">
      <w:r>
        <w:separator/>
      </w:r>
    </w:p>
  </w:endnote>
  <w:endnote w:type="continuationSeparator" w:id="0">
    <w:p w:rsidR="001A6F81" w:rsidRDefault="001A6F81">
      <w:r>
        <w:continuationSeparator/>
      </w:r>
    </w:p>
  </w:endnote>
  <w:endnote w:type="continuationNotice" w:id="1">
    <w:p w:rsidR="001A6F81" w:rsidRDefault="001A6F8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F81" w:rsidRPr="00FE6219" w:rsidRDefault="001A6F81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6F81" w:rsidRDefault="001A6F81">
      <w:r>
        <w:separator/>
      </w:r>
    </w:p>
  </w:footnote>
  <w:footnote w:type="continuationSeparator" w:id="0">
    <w:p w:rsidR="001A6F81" w:rsidRDefault="001A6F81">
      <w:r>
        <w:continuationSeparator/>
      </w:r>
    </w:p>
  </w:footnote>
  <w:footnote w:type="continuationNotice" w:id="1">
    <w:p w:rsidR="001A6F81" w:rsidRDefault="001A6F8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F81" w:rsidRPr="00F429FC" w:rsidRDefault="001A6F81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E51861F6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B1A8047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4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5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</w:num>
  <w:num w:numId="6">
    <w:abstractNumId w:val="54"/>
  </w:num>
  <w:num w:numId="7">
    <w:abstractNumId w:val="45"/>
  </w:num>
  <w:num w:numId="8">
    <w:abstractNumId w:val="41"/>
  </w:num>
  <w:num w:numId="9">
    <w:abstractNumId w:val="1"/>
  </w:num>
  <w:num w:numId="10">
    <w:abstractNumId w:val="35"/>
  </w:num>
  <w:num w:numId="11">
    <w:abstractNumId w:val="33"/>
  </w:num>
  <w:num w:numId="12">
    <w:abstractNumId w:val="23"/>
  </w:num>
  <w:num w:numId="13">
    <w:abstractNumId w:val="26"/>
  </w:num>
  <w:num w:numId="14">
    <w:abstractNumId w:val="53"/>
  </w:num>
  <w:num w:numId="15">
    <w:abstractNumId w:val="43"/>
  </w:num>
  <w:num w:numId="16">
    <w:abstractNumId w:val="25"/>
  </w:num>
  <w:num w:numId="17">
    <w:abstractNumId w:val="19"/>
  </w:num>
  <w:num w:numId="18">
    <w:abstractNumId w:val="16"/>
  </w:num>
  <w:num w:numId="19">
    <w:abstractNumId w:val="48"/>
  </w:num>
  <w:num w:numId="20">
    <w:abstractNumId w:val="9"/>
  </w:num>
  <w:num w:numId="21">
    <w:abstractNumId w:val="15"/>
  </w:num>
  <w:num w:numId="22">
    <w:abstractNumId w:val="37"/>
  </w:num>
  <w:num w:numId="23">
    <w:abstractNumId w:val="39"/>
  </w:num>
  <w:num w:numId="24">
    <w:abstractNumId w:val="50"/>
  </w:num>
  <w:num w:numId="25">
    <w:abstractNumId w:val="58"/>
  </w:num>
  <w:num w:numId="26">
    <w:abstractNumId w:val="56"/>
  </w:num>
  <w:num w:numId="27">
    <w:abstractNumId w:val="13"/>
  </w:num>
  <w:num w:numId="28">
    <w:abstractNumId w:val="31"/>
  </w:num>
  <w:num w:numId="29">
    <w:abstractNumId w:val="38"/>
  </w:num>
  <w:num w:numId="30">
    <w:abstractNumId w:val="42"/>
  </w:num>
  <w:num w:numId="31">
    <w:abstractNumId w:val="24"/>
  </w:num>
  <w:num w:numId="32">
    <w:abstractNumId w:val="34"/>
  </w:num>
  <w:num w:numId="33">
    <w:abstractNumId w:val="10"/>
  </w:num>
  <w:num w:numId="34">
    <w:abstractNumId w:val="32"/>
  </w:num>
  <w:num w:numId="35">
    <w:abstractNumId w:val="57"/>
  </w:num>
  <w:num w:numId="36">
    <w:abstractNumId w:val="8"/>
  </w:num>
  <w:num w:numId="37">
    <w:abstractNumId w:val="52"/>
  </w:num>
  <w:num w:numId="38">
    <w:abstractNumId w:val="12"/>
  </w:num>
  <w:num w:numId="39">
    <w:abstractNumId w:val="51"/>
  </w:num>
  <w:num w:numId="40">
    <w:abstractNumId w:val="49"/>
  </w:num>
  <w:num w:numId="41">
    <w:abstractNumId w:val="6"/>
  </w:num>
  <w:num w:numId="42">
    <w:abstractNumId w:val="20"/>
  </w:num>
  <w:num w:numId="43">
    <w:abstractNumId w:val="44"/>
  </w:num>
  <w:num w:numId="44">
    <w:abstractNumId w:val="30"/>
  </w:num>
  <w:num w:numId="45">
    <w:abstractNumId w:val="47"/>
  </w:num>
  <w:num w:numId="46">
    <w:abstractNumId w:val="21"/>
  </w:num>
  <w:num w:numId="47">
    <w:abstractNumId w:val="18"/>
  </w:num>
  <w:num w:numId="48">
    <w:abstractNumId w:val="36"/>
  </w:num>
  <w:num w:numId="49">
    <w:abstractNumId w:val="29"/>
  </w:num>
  <w:num w:numId="50">
    <w:abstractNumId w:val="55"/>
  </w:num>
  <w:num w:numId="51">
    <w:abstractNumId w:val="7"/>
  </w:num>
  <w:num w:numId="52">
    <w:abstractNumId w:val="17"/>
  </w:num>
  <w:num w:numId="53">
    <w:abstractNumId w:val="27"/>
  </w:num>
  <w:num w:numId="54">
    <w:abstractNumId w:val="40"/>
  </w:num>
  <w:num w:numId="55">
    <w:abstractNumId w:val="46"/>
  </w:num>
  <w:num w:numId="56">
    <w:abstractNumId w:val="4"/>
  </w:num>
  <w:num w:numId="57">
    <w:abstractNumId w:val="28"/>
  </w:num>
  <w:num w:numId="58">
    <w:abstractNumId w:val="11"/>
  </w:num>
  <w:num w:numId="59">
    <w:abstractNumId w:val="5"/>
  </w:num>
  <w:num w:numId="60">
    <w:abstractNumId w:val="14"/>
  </w:num>
  <w:num w:numId="61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29D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502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6F81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2D2"/>
    <w:rsid w:val="00202B49"/>
    <w:rsid w:val="00202CD6"/>
    <w:rsid w:val="002044AB"/>
    <w:rsid w:val="002049B8"/>
    <w:rsid w:val="00206903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0930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4AE"/>
    <w:rsid w:val="00370694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684B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3A03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647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7D1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194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3AF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003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B76F9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3E64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6DF0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BEF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2BF5"/>
    <w:rsid w:val="00F03010"/>
    <w:rsid w:val="00F03353"/>
    <w:rsid w:val="00F03767"/>
    <w:rsid w:val="00F03D72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7733AF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7733AF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8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7733AF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7733AF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7733AF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7733AF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7733AF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7733AF"/>
    <w:pPr>
      <w:numPr>
        <w:ilvl w:val="2"/>
        <w:numId w:val="6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7733AF"/>
    <w:pPr>
      <w:numPr>
        <w:numId w:val="1"/>
      </w:numPr>
    </w:pPr>
  </w:style>
  <w:style w:type="paragraph" w:styleId="ListNumber3">
    <w:name w:val="List Number 3"/>
    <w:basedOn w:val="Normal"/>
    <w:uiPriority w:val="99"/>
    <w:rsid w:val="007733AF"/>
    <w:pPr>
      <w:numPr>
        <w:numId w:val="2"/>
      </w:numPr>
    </w:pPr>
  </w:style>
  <w:style w:type="paragraph" w:styleId="ListContinue">
    <w:name w:val="List Continue"/>
    <w:basedOn w:val="Normal"/>
    <w:uiPriority w:val="99"/>
    <w:rsid w:val="007733AF"/>
    <w:pPr>
      <w:spacing w:after="120"/>
      <w:ind w:left="283"/>
    </w:pPr>
  </w:style>
  <w:style w:type="paragraph" w:styleId="ListNumber">
    <w:name w:val="List Number"/>
    <w:basedOn w:val="Normal"/>
    <w:uiPriority w:val="99"/>
    <w:rsid w:val="007733AF"/>
    <w:pPr>
      <w:numPr>
        <w:numId w:val="5"/>
      </w:numPr>
      <w:tabs>
        <w:tab w:val="clear" w:pos="643"/>
        <w:tab w:val="num" w:pos="360"/>
      </w:tabs>
      <w:ind w:left="360"/>
    </w:pPr>
  </w:style>
  <w:style w:type="paragraph" w:customStyle="1" w:styleId="ConsNonformat">
    <w:name w:val="ConsNonformat"/>
    <w:uiPriority w:val="99"/>
    <w:rsid w:val="007733AF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7733AF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7733AF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7733AF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7733AF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7733AF"/>
    <w:pPr>
      <w:numPr>
        <w:numId w:val="12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7733AF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7733A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7733AF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7733AF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7733AF"/>
    <w:pPr>
      <w:numPr>
        <w:numId w:val="6"/>
      </w:numPr>
      <w:tabs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7733AF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7733AF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7733AF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7733AF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7733A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7733AF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7733A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7733A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7733A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7733AF"/>
  </w:style>
  <w:style w:type="character" w:customStyle="1" w:styleId="afa">
    <w:name w:val="Подпункт Знак"/>
    <w:uiPriority w:val="99"/>
    <w:rsid w:val="007733AF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7733AF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7733AF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7733AF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7733AF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7733AF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7733A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7733A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7733A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7733AF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7733AF"/>
    <w:pPr>
      <w:numPr>
        <w:ilvl w:val="3"/>
        <w:numId w:val="7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7733AF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9D598F"/>
    <w:pPr>
      <w:numPr>
        <w:numId w:val="16"/>
      </w:numPr>
    </w:pPr>
  </w:style>
  <w:style w:type="numbering" w:customStyle="1" w:styleId="1">
    <w:name w:val="Стиль1"/>
    <w:rsid w:val="009D598F"/>
    <w:pPr>
      <w:numPr>
        <w:numId w:val="13"/>
      </w:numPr>
    </w:pPr>
  </w:style>
  <w:style w:type="numbering" w:customStyle="1" w:styleId="11">
    <w:name w:val="Стиль11"/>
    <w:rsid w:val="009D598F"/>
    <w:pPr>
      <w:numPr>
        <w:numId w:val="15"/>
      </w:numPr>
    </w:pPr>
  </w:style>
  <w:style w:type="numbering" w:customStyle="1" w:styleId="2">
    <w:name w:val="Стиль2"/>
    <w:rsid w:val="009D598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15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9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9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</TotalTime>
  <Pages>20</Pages>
  <Words>7754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21</cp:revision>
  <cp:lastPrinted>2015-06-24T11:39:00Z</cp:lastPrinted>
  <dcterms:created xsi:type="dcterms:W3CDTF">2015-02-16T15:04:00Z</dcterms:created>
  <dcterms:modified xsi:type="dcterms:W3CDTF">2015-06-24T11:39:00Z</dcterms:modified>
</cp:coreProperties>
</file>