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532B61" w:rsidRPr="005942D4">
        <w:tc>
          <w:tcPr>
            <w:tcW w:w="4001" w:type="dxa"/>
            <w:gridSpan w:val="2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532B61" w:rsidRPr="005942D4">
        <w:tc>
          <w:tcPr>
            <w:tcW w:w="4140" w:type="dxa"/>
            <w:gridSpan w:val="3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532B61" w:rsidRPr="005942D4" w:rsidRDefault="00532B61" w:rsidP="00B26477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532B61" w:rsidRPr="005942D4">
        <w:tc>
          <w:tcPr>
            <w:tcW w:w="1971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532B61" w:rsidRPr="005942D4">
        <w:tc>
          <w:tcPr>
            <w:tcW w:w="1971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532B61" w:rsidRPr="005942D4">
        <w:tc>
          <w:tcPr>
            <w:tcW w:w="1971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532B61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532B61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532B61" w:rsidRPr="005942D4">
        <w:trPr>
          <w:gridAfter w:val="3"/>
          <w:wAfter w:w="5847" w:type="dxa"/>
        </w:trPr>
        <w:tc>
          <w:tcPr>
            <w:tcW w:w="1971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532B61" w:rsidRPr="005942D4">
        <w:trPr>
          <w:gridAfter w:val="3"/>
          <w:wAfter w:w="5847" w:type="dxa"/>
        </w:trPr>
        <w:tc>
          <w:tcPr>
            <w:tcW w:w="1971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532B61" w:rsidRPr="005942D4">
        <w:trPr>
          <w:gridAfter w:val="4"/>
          <w:wAfter w:w="5986" w:type="dxa"/>
        </w:trPr>
        <w:tc>
          <w:tcPr>
            <w:tcW w:w="1971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532B61" w:rsidRPr="005942D4" w:rsidRDefault="00532B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532B61" w:rsidRPr="00FC009D" w:rsidRDefault="00532B61">
      <w:pPr>
        <w:jc w:val="center"/>
        <w:rPr>
          <w:sz w:val="28"/>
          <w:szCs w:val="28"/>
        </w:rPr>
      </w:pPr>
    </w:p>
    <w:p w:rsidR="00532B61" w:rsidRPr="00FC009D" w:rsidRDefault="00532B61">
      <w:pPr>
        <w:pStyle w:val="110"/>
        <w:keepNext w:val="0"/>
        <w:rPr>
          <w:sz w:val="28"/>
          <w:szCs w:val="28"/>
        </w:rPr>
      </w:pPr>
    </w:p>
    <w:p w:rsidR="00532B61" w:rsidRPr="00FC009D" w:rsidRDefault="00532B61">
      <w:pPr>
        <w:jc w:val="center"/>
        <w:rPr>
          <w:sz w:val="28"/>
          <w:szCs w:val="28"/>
        </w:rPr>
      </w:pPr>
    </w:p>
    <w:p w:rsidR="00532B61" w:rsidRPr="00FC009D" w:rsidRDefault="00532B61">
      <w:pPr>
        <w:jc w:val="center"/>
        <w:rPr>
          <w:sz w:val="28"/>
          <w:szCs w:val="28"/>
        </w:rPr>
      </w:pPr>
    </w:p>
    <w:p w:rsidR="00532B61" w:rsidRPr="00FC009D" w:rsidRDefault="00532B61">
      <w:pPr>
        <w:jc w:val="center"/>
        <w:rPr>
          <w:sz w:val="28"/>
          <w:szCs w:val="28"/>
        </w:rPr>
      </w:pPr>
    </w:p>
    <w:p w:rsidR="00532B61" w:rsidRPr="00FC009D" w:rsidRDefault="00532B61">
      <w:pPr>
        <w:jc w:val="center"/>
        <w:rPr>
          <w:sz w:val="28"/>
          <w:szCs w:val="28"/>
        </w:rPr>
      </w:pPr>
    </w:p>
    <w:p w:rsidR="00532B61" w:rsidRDefault="00532B61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708027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532B61" w:rsidRDefault="00532B61" w:rsidP="00CA2886">
      <w:pPr>
        <w:jc w:val="center"/>
        <w:rPr>
          <w:sz w:val="28"/>
          <w:szCs w:val="28"/>
        </w:rPr>
      </w:pPr>
      <w:r w:rsidRPr="00F35293">
        <w:rPr>
          <w:sz w:val="28"/>
          <w:szCs w:val="28"/>
        </w:rPr>
        <w:t>дл</w:t>
      </w:r>
      <w:bookmarkStart w:id="4" w:name="_GoBack"/>
      <w:bookmarkEnd w:id="4"/>
      <w:r w:rsidRPr="00F35293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открытого одноэтапного </w:t>
      </w:r>
      <w:r w:rsidRPr="00F35293">
        <w:rPr>
          <w:sz w:val="28"/>
          <w:szCs w:val="28"/>
        </w:rPr>
        <w:t>запроса предложений в электронной форме</w:t>
      </w:r>
      <w:r>
        <w:rPr>
          <w:sz w:val="28"/>
          <w:szCs w:val="28"/>
        </w:rPr>
        <w:t xml:space="preserve"> без квалификационного отбора </w:t>
      </w:r>
      <w:r w:rsidRPr="00BA276C">
        <w:rPr>
          <w:sz w:val="28"/>
          <w:szCs w:val="28"/>
        </w:rPr>
        <w:t>на право заключения договора на поставку</w:t>
      </w:r>
      <w:r>
        <w:rPr>
          <w:sz w:val="28"/>
          <w:szCs w:val="28"/>
        </w:rPr>
        <w:t xml:space="preserve"> </w:t>
      </w:r>
    </w:p>
    <w:p w:rsidR="00532B61" w:rsidRPr="00F907F2" w:rsidRDefault="00532B61" w:rsidP="00CA2886">
      <w:pPr>
        <w:jc w:val="center"/>
        <w:rPr>
          <w:sz w:val="28"/>
          <w:szCs w:val="28"/>
        </w:rPr>
      </w:pPr>
      <w:r>
        <w:rPr>
          <w:spacing w:val="-6"/>
          <w:sz w:val="28"/>
          <w:szCs w:val="28"/>
        </w:rPr>
        <w:t>средств обнаружения</w:t>
      </w: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12D33" w:rsidRDefault="00532B61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>(в 2-х томах)</w:t>
      </w:r>
    </w:p>
    <w:p w:rsidR="00532B61" w:rsidRPr="00F12D33" w:rsidRDefault="00532B61" w:rsidP="00F12D33">
      <w:pPr>
        <w:jc w:val="center"/>
        <w:rPr>
          <w:sz w:val="28"/>
          <w:szCs w:val="28"/>
        </w:rPr>
      </w:pPr>
    </w:p>
    <w:p w:rsidR="00532B61" w:rsidRPr="00F12D33" w:rsidRDefault="00532B61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 xml:space="preserve">от   </w:t>
      </w:r>
      <w:r>
        <w:rPr>
          <w:sz w:val="28"/>
          <w:szCs w:val="28"/>
        </w:rPr>
        <w:t>24</w:t>
      </w:r>
      <w:r w:rsidRPr="00F12D33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F12D33">
        <w:rPr>
          <w:sz w:val="28"/>
          <w:szCs w:val="28"/>
        </w:rPr>
        <w:t>.2015 года     № 770-15/ОЗ-</w:t>
      </w:r>
      <w:r>
        <w:rPr>
          <w:sz w:val="28"/>
          <w:szCs w:val="28"/>
          <w:lang w:val="en-US"/>
        </w:rPr>
        <w:t>83</w:t>
      </w:r>
      <w:r w:rsidRPr="00F12D33">
        <w:rPr>
          <w:sz w:val="28"/>
          <w:szCs w:val="28"/>
        </w:rPr>
        <w:t>-ЗП-Э</w:t>
      </w: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  <w:rPr>
          <w:sz w:val="28"/>
          <w:szCs w:val="28"/>
        </w:rPr>
      </w:pPr>
    </w:p>
    <w:p w:rsidR="00532B61" w:rsidRPr="00FC009D" w:rsidRDefault="00532B61" w:rsidP="00CA2886">
      <w:pPr>
        <w:jc w:val="center"/>
      </w:pPr>
    </w:p>
    <w:p w:rsidR="00532B61" w:rsidRPr="00FC009D" w:rsidRDefault="00532B61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532B61" w:rsidRPr="00FC009D" w:rsidRDefault="00532B61" w:rsidP="00CA2886">
      <w:pPr>
        <w:sectPr w:rsidR="00532B61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32B61" w:rsidRPr="00F74A75" w:rsidRDefault="00532B61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9708028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5"/>
      <w:bookmarkEnd w:id="6"/>
      <w:bookmarkEnd w:id="7"/>
    </w:p>
    <w:p w:rsidR="00532B61" w:rsidRPr="00CF2AAA" w:rsidRDefault="00532B61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532B61" w:rsidRPr="00A379E6" w:rsidRDefault="00532B61">
      <w:pPr>
        <w:pStyle w:val="TOC1"/>
        <w:rPr>
          <w:rFonts w:eastAsia="MS Mincho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9708027" w:history="1">
        <w:r w:rsidRPr="00A379E6">
          <w:rPr>
            <w:rStyle w:val="Hyperlink"/>
          </w:rPr>
          <w:t>ЗАКУПОЧНАЯ ДОКУМЕНТАЦИЯ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_Toc419708027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1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28" w:history="1">
        <w:r w:rsidRPr="00A379E6">
          <w:rPr>
            <w:rStyle w:val="Hyperlink"/>
          </w:rPr>
          <w:t>СОДЕРЖАНИЕ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_Toc419708028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2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29" w:history="1">
        <w:r w:rsidRPr="00A379E6">
          <w:rPr>
            <w:rStyle w:val="Hyperlink"/>
          </w:rPr>
          <w:t>1.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ИЗВЕЩЕНИЕ О ПРОВЕДЕНИИ ЗАКУПКИ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_Toc419708029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3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30" w:history="1">
        <w:r w:rsidRPr="00A379E6">
          <w:rPr>
            <w:rStyle w:val="Hyperlink"/>
            <w:b/>
            <w:bCs/>
          </w:rPr>
          <w:t>ЧАСТЬ 1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_Toc419708030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6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31" w:history="1">
        <w:r w:rsidRPr="00A379E6">
          <w:rPr>
            <w:rStyle w:val="Hyperlink"/>
          </w:rPr>
          <w:t>2.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ТРЕБОВАНИЯ. ДОКУМЕНТЫ. СОСТАВ ЗАЯВКИ НА УЧАСТИЕ В ЗАКУПКЕ.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_Toc419708031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6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32" w:history="1">
        <w:r w:rsidRPr="00A379E6">
          <w:rPr>
            <w:rStyle w:val="Hyperlink"/>
          </w:rPr>
          <w:t>2.1.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ТРЕБОВАНИЯ. ДОКУМЕНТЫ, ПОДТВЕРЖДАЮЩИЕ СООТВЕТСТВИЕ УСТАНОВЛЕННЫМ ТРЕБОВАНИЯМ.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_Toc419708032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6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tabs>
          <w:tab w:val="left" w:pos="1134"/>
        </w:tabs>
        <w:rPr>
          <w:rFonts w:eastAsia="MS Mincho"/>
        </w:rPr>
      </w:pPr>
      <w:hyperlink w:anchor="_Toc419708033" w:history="1">
        <w:r w:rsidRPr="00A379E6">
          <w:rPr>
            <w:rStyle w:val="Hyperlink"/>
          </w:rPr>
          <w:t>2.1.1.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Требования к участникам закупки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_Toc419708033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6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tabs>
          <w:tab w:val="left" w:pos="1134"/>
        </w:tabs>
        <w:rPr>
          <w:rFonts w:eastAsia="MS Mincho"/>
        </w:rPr>
      </w:pPr>
      <w:hyperlink w:anchor="_Toc419708034" w:history="1">
        <w:r w:rsidRPr="00A379E6">
          <w:rPr>
            <w:rStyle w:val="Hyperlink"/>
          </w:rPr>
          <w:t>2.1.2.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Требования к продукции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_Toc419708034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10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35" w:history="1">
        <w:r w:rsidRPr="00A379E6">
          <w:rPr>
            <w:rStyle w:val="Hyperlink"/>
          </w:rPr>
          <w:t>2.2.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СОСТАВ ЗАЯВКИ НА УЧАСТИЕ В ЗАКУПКЕ.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_Toc419708035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10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36" w:history="1">
        <w:r w:rsidRPr="00A379E6">
          <w:rPr>
            <w:rStyle w:val="Hyperlink"/>
          </w:rPr>
          <w:t>3.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МЕТОДИКА РАСЧЕТА ОБЕСПЕЧЕННОСТИ ФИНАНСОВЫМИ РЕСУРСАМИ УЧАСТНИКОВ ПРОЦЕДУРЫ ЗАКУПКИ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_Toc419708036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12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37" w:history="1">
        <w:r w:rsidRPr="00A379E6">
          <w:rPr>
            <w:rStyle w:val="Hyperlink"/>
          </w:rPr>
          <w:t>4.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КРИТЕРИИ И МЕТОДИКА ОЦЕНКИ ЗАЯВОК НА УЧАСТИЕ В ЗАКУПКЕ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_Toc419708037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19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42" w:history="1">
        <w:r w:rsidRPr="00A379E6">
          <w:rPr>
            <w:rStyle w:val="Hyperlink"/>
          </w:rPr>
          <w:t>5.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ОБРАЗЦЫ ФОРМ ОСНОВНЫХ ДОКУМЕНТОВ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_Toc419708042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23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43" w:history="1">
        <w:r w:rsidRPr="00A379E6">
          <w:rPr>
            <w:rStyle w:val="Hyperlink"/>
          </w:rPr>
          <w:t>5.1.</w:t>
        </w:r>
        <w:r w:rsidRPr="00A379E6">
          <w:rPr>
            <w:rFonts w:eastAsia="MS Mincho"/>
          </w:rPr>
          <w:tab/>
        </w:r>
        <w:r w:rsidRPr="00A379E6">
          <w:rPr>
            <w:rStyle w:val="Hyperlink"/>
          </w:rPr>
          <w:t>Образцы форм основных документов, включаемых в заявку на участие в закупке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_Toc419708043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23</w:t>
        </w:r>
        <w:r w:rsidRPr="00A379E6">
          <w:rPr>
            <w:webHidden/>
          </w:rPr>
          <w:fldChar w:fldCharType="end"/>
        </w:r>
      </w:hyperlink>
    </w:p>
    <w:p w:rsidR="00532B61" w:rsidRPr="00A379E6" w:rsidRDefault="00532B61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4" w:history="1">
        <w:r w:rsidRPr="00A379E6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Заявка на участие в закупке (форма 1)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_Toc419708044 \h </w:instrTex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23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532B61" w:rsidRPr="00A379E6" w:rsidRDefault="00532B61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5" w:history="1">
        <w:r w:rsidRPr="00A379E6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_Toc419708045 \h </w:instrTex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28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532B61" w:rsidRPr="00A379E6" w:rsidRDefault="00532B61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6" w:history="1">
        <w:r w:rsidRPr="00A379E6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_Toc419708046 \h </w:instrTex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30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532B61" w:rsidRPr="00A379E6" w:rsidRDefault="00532B61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7" w:history="1">
        <w:r w:rsidRPr="00A379E6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Техническое предложение (форма 2)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_Toc419708047 \h </w:instrTex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34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532B61" w:rsidRPr="00A379E6" w:rsidRDefault="00532B61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8" w:history="1">
        <w:r w:rsidRPr="00A379E6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Справка об опыте выполнения договоров (форма 3)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_Toc419708048 \h </w:instrTex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36</w:t>
        </w:r>
        <w:r w:rsidRPr="00A379E6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532B61" w:rsidRPr="00A379E6" w:rsidRDefault="00532B61">
      <w:pPr>
        <w:pStyle w:val="TOC1"/>
        <w:rPr>
          <w:rFonts w:eastAsia="MS Mincho"/>
        </w:rPr>
      </w:pPr>
      <w:hyperlink w:anchor="_Toc419708049" w:history="1">
        <w:r w:rsidRPr="00A379E6">
          <w:rPr>
            <w:rStyle w:val="Hyperlink"/>
            <w:b/>
            <w:bCs/>
          </w:rPr>
          <w:t>ЧАСТЬ 2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_Toc419708049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38</w:t>
        </w:r>
        <w:r w:rsidRPr="00A379E6">
          <w:rPr>
            <w:webHidden/>
          </w:rPr>
          <w:fldChar w:fldCharType="end"/>
        </w:r>
      </w:hyperlink>
    </w:p>
    <w:p w:rsidR="00532B61" w:rsidRDefault="00532B61">
      <w:pPr>
        <w:pStyle w:val="TOC1"/>
        <w:rPr>
          <w:rFonts w:ascii="Calibri" w:eastAsia="MS Mincho" w:hAnsi="Calibri"/>
          <w:sz w:val="22"/>
          <w:szCs w:val="22"/>
        </w:rPr>
      </w:pPr>
      <w:hyperlink w:anchor="_Toc419708050" w:history="1">
        <w:r w:rsidRPr="00A379E6">
          <w:rPr>
            <w:rStyle w:val="Hyperlink"/>
            <w:b/>
            <w:bCs/>
          </w:rPr>
          <w:t>ЧАСТЬ 3</w:t>
        </w:r>
        <w:r w:rsidRPr="00A379E6">
          <w:rPr>
            <w:webHidden/>
          </w:rPr>
          <w:tab/>
        </w:r>
        <w:r w:rsidRPr="00A379E6">
          <w:rPr>
            <w:webHidden/>
          </w:rPr>
          <w:fldChar w:fldCharType="begin"/>
        </w:r>
        <w:r w:rsidRPr="00A379E6">
          <w:rPr>
            <w:webHidden/>
          </w:rPr>
          <w:instrText xml:space="preserve"> PAGEREF _Toc419708050 \h </w:instrText>
        </w:r>
        <w:r w:rsidRPr="00A379E6">
          <w:rPr>
            <w:webHidden/>
          </w:rPr>
        </w:r>
        <w:r w:rsidRPr="00A379E6">
          <w:rPr>
            <w:webHidden/>
          </w:rPr>
          <w:fldChar w:fldCharType="separate"/>
        </w:r>
        <w:r>
          <w:rPr>
            <w:webHidden/>
          </w:rPr>
          <w:t>38</w:t>
        </w:r>
        <w:r w:rsidRPr="00A379E6">
          <w:rPr>
            <w:webHidden/>
          </w:rPr>
          <w:fldChar w:fldCharType="end"/>
        </w:r>
      </w:hyperlink>
    </w:p>
    <w:p w:rsidR="00532B61" w:rsidRPr="00AA3DA4" w:rsidRDefault="00532B61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532B61" w:rsidRPr="00F74A75" w:rsidRDefault="00532B61" w:rsidP="005D6E3F">
      <w:pPr>
        <w:rPr>
          <w:sz w:val="28"/>
          <w:szCs w:val="28"/>
        </w:rPr>
      </w:pPr>
    </w:p>
    <w:p w:rsidR="00532B61" w:rsidRDefault="00532B61" w:rsidP="00600E86"/>
    <w:p w:rsidR="00532B61" w:rsidRPr="00FC009D" w:rsidRDefault="00532B61" w:rsidP="00600E86">
      <w:pPr>
        <w:sectPr w:rsidR="00532B61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32B61" w:rsidRPr="00FC009D" w:rsidRDefault="00532B61" w:rsidP="00265D44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0802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>
        <w:rPr>
          <w:sz w:val="28"/>
          <w:szCs w:val="28"/>
        </w:rPr>
        <w:t>ЗАКУПКИ</w:t>
      </w:r>
      <w:bookmarkEnd w:id="10"/>
    </w:p>
    <w:p w:rsidR="00532B61" w:rsidRPr="00347B82" w:rsidRDefault="00532B61" w:rsidP="00347B82">
      <w:pPr>
        <w:rPr>
          <w:sz w:val="28"/>
          <w:szCs w:val="28"/>
        </w:rPr>
      </w:pPr>
    </w:p>
    <w:p w:rsidR="00532B61" w:rsidRPr="009F2D97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 w:rsidRPr="009F2D9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32B61" w:rsidRPr="005C0EFF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учетом приказа/-ов генерального директора Госкорпорации «Росатом» от 29.04.2015 г.  № 1/431-П.</w:t>
      </w:r>
    </w:p>
    <w:p w:rsidR="00532B61" w:rsidRDefault="00532B61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9F2D97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532B61" w:rsidRPr="00E43C46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E43C46">
        <w:rPr>
          <w:rFonts w:ascii="Times New Roman" w:hAnsi="Times New Roman" w:cs="Times New Roman"/>
          <w:sz w:val="28"/>
          <w:szCs w:val="28"/>
        </w:rPr>
        <w:t>Предмет</w:t>
      </w:r>
      <w:r w:rsidRPr="00E43C46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 поставку </w:t>
      </w:r>
      <w:r>
        <w:rPr>
          <w:rFonts w:ascii="Times New Roman" w:hAnsi="Times New Roman" w:cs="Times New Roman"/>
          <w:spacing w:val="-6"/>
          <w:sz w:val="28"/>
          <w:szCs w:val="28"/>
        </w:rPr>
        <w:t>средств обнаружения</w:t>
      </w:r>
      <w:r w:rsidRPr="00E43C46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532B61" w:rsidRPr="005C0EFF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>Заказчик</w:t>
      </w:r>
      <w:r w:rsidRPr="005C0EFF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532B61" w:rsidRPr="00563F70" w:rsidRDefault="00532B61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532B61" w:rsidRPr="00563F70" w:rsidRDefault="00532B61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532B61" w:rsidRPr="00563FFA" w:rsidRDefault="00532B61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532B61" w:rsidRPr="005C0EFF" w:rsidRDefault="00532B61" w:rsidP="006477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532B61" w:rsidRPr="00EC5CDB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647799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2B61" w:rsidRPr="00AC18E5" w:rsidRDefault="00532B61" w:rsidP="00F907F2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C0EFF">
        <w:rPr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>поставка средств обнаружения</w:t>
      </w:r>
      <w:r>
        <w:rPr>
          <w:sz w:val="28"/>
          <w:szCs w:val="28"/>
        </w:rPr>
        <w:t>.</w:t>
      </w:r>
    </w:p>
    <w:p w:rsidR="00532B61" w:rsidRDefault="00532B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532B61" w:rsidRPr="005C0EFF" w:rsidRDefault="00532B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–не позднее 15 дней</w:t>
      </w:r>
      <w:r w:rsidRPr="001B21EB">
        <w:rPr>
          <w:sz w:val="28"/>
          <w:szCs w:val="28"/>
        </w:rPr>
        <w:t xml:space="preserve"> с даты подписания договора.</w:t>
      </w:r>
    </w:p>
    <w:p w:rsidR="00532B61" w:rsidRDefault="00532B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 14, силами и средствами Поставщика.</w:t>
      </w:r>
    </w:p>
    <w:p w:rsidR="00532B61" w:rsidRPr="005C0EFF" w:rsidRDefault="00532B61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532B61" w:rsidRPr="00563FFA" w:rsidRDefault="00532B61" w:rsidP="0064779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Условия оплаты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B61" w:rsidRDefault="00532B61" w:rsidP="005C0EFF">
      <w:pPr>
        <w:ind w:right="153" w:firstLine="709"/>
        <w:jc w:val="both"/>
        <w:rPr>
          <w:sz w:val="28"/>
          <w:szCs w:val="28"/>
        </w:rPr>
      </w:pP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30  </w:t>
      </w:r>
      <w:r w:rsidRPr="00B34D3D">
        <w:rPr>
          <w:sz w:val="28"/>
          <w:szCs w:val="28"/>
        </w:rPr>
        <w:t>дней с момента фактической приемки</w:t>
      </w:r>
      <w:r>
        <w:rPr>
          <w:sz w:val="28"/>
          <w:szCs w:val="28"/>
        </w:rPr>
        <w:t xml:space="preserve"> </w:t>
      </w:r>
      <w:r w:rsidRPr="001B2745">
        <w:rPr>
          <w:sz w:val="28"/>
          <w:szCs w:val="28"/>
        </w:rPr>
        <w:t>каждой партии</w:t>
      </w:r>
      <w:r w:rsidRPr="00B34D3D">
        <w:rPr>
          <w:sz w:val="28"/>
          <w:szCs w:val="28"/>
        </w:rPr>
        <w:t xml:space="preserve">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sz w:val="28"/>
          <w:szCs w:val="28"/>
        </w:rPr>
        <w:t xml:space="preserve">та, сертификаты, счета-фактуры, ТТН </w:t>
      </w:r>
      <w:r w:rsidRPr="00B34D3D">
        <w:rPr>
          <w:sz w:val="28"/>
          <w:szCs w:val="28"/>
        </w:rPr>
        <w:t>и т.д.)</w:t>
      </w:r>
    </w:p>
    <w:p w:rsidR="00532B61" w:rsidRDefault="00532B61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532B61" w:rsidRPr="005C0EFF" w:rsidRDefault="00532B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532B61" w:rsidRPr="005C0EFF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12 263 000 (Двенадцать миллионов двести шестьдесят три тысячи)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D61A6F">
        <w:rPr>
          <w:rFonts w:ascii="Times New Roman" w:hAnsi="Times New Roman" w:cs="Times New Roman"/>
          <w:sz w:val="28"/>
          <w:szCs w:val="28"/>
        </w:rPr>
        <w:t>расходы Поставщика на доставку товара до склада Заказчика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</w:p>
    <w:p w:rsidR="00532B61" w:rsidRPr="00594882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2B61" w:rsidRPr="005A6592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5A6592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5A6592">
        <w:rPr>
          <w:rFonts w:ascii="Times New Roman" w:hAnsi="Times New Roman" w:cs="Times New Roman"/>
          <w:b/>
          <w:bCs/>
          <w:sz w:val="28"/>
          <w:szCs w:val="28"/>
        </w:rPr>
        <w:t>не требуется.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B61" w:rsidRPr="005C0EFF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532B61" w:rsidRPr="005C0EFF" w:rsidRDefault="00532B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F33258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1" w:history="1">
        <w:r w:rsidRPr="00F33258">
          <w:rPr>
            <w:rStyle w:val="Hyperlink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32B61" w:rsidRPr="005C0EFF" w:rsidRDefault="00532B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32B61" w:rsidRPr="005C0EFF" w:rsidRDefault="00532B61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32B61" w:rsidRDefault="00532B61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32B61" w:rsidRPr="005C0EFF" w:rsidRDefault="00532B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532B61" w:rsidRPr="005C0EFF" w:rsidRDefault="00532B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532B61" w:rsidRPr="005C0EFF" w:rsidRDefault="00532B61" w:rsidP="00265D44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532B61" w:rsidRPr="005C0EFF" w:rsidRDefault="00532B61" w:rsidP="00265D44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F3325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F33258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4A0E">
        <w:rPr>
          <w:rFonts w:ascii="Times New Roman" w:hAnsi="Times New Roman" w:cs="Times New Roman"/>
          <w:sz w:val="28"/>
          <w:szCs w:val="28"/>
        </w:rPr>
        <w:t>Возможность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E6099">
        <w:rPr>
          <w:rFonts w:ascii="Times New Roman" w:hAnsi="Times New Roman" w:cs="Times New Roman"/>
          <w:b/>
          <w:bCs/>
          <w:sz w:val="28"/>
          <w:szCs w:val="28"/>
        </w:rPr>
        <w:t>не допускается.</w:t>
      </w:r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Возможность</w:t>
      </w:r>
      <w:r w:rsidRPr="00175F4B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переторжки: </w:t>
      </w:r>
      <w:r w:rsidRPr="00285455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года. </w:t>
      </w:r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532B61" w:rsidRPr="00463BC2" w:rsidRDefault="00532B61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352887">
        <w:rPr>
          <w:sz w:val="28"/>
          <w:szCs w:val="28"/>
        </w:rPr>
        <w:t xml:space="preserve">Отборочная стадия рассмотрения заявок на участие в закупке: РФ, </w:t>
      </w:r>
      <w:r>
        <w:rPr>
          <w:sz w:val="28"/>
          <w:szCs w:val="28"/>
        </w:rPr>
        <w:t xml:space="preserve">г. </w:t>
      </w:r>
      <w:r w:rsidRPr="00352887">
        <w:rPr>
          <w:sz w:val="28"/>
          <w:szCs w:val="28"/>
        </w:rPr>
        <w:t>Москва, ул. Генерала Белова, д.14, не позднее «</w:t>
      </w:r>
      <w:r>
        <w:rPr>
          <w:sz w:val="28"/>
          <w:szCs w:val="28"/>
        </w:rPr>
        <w:t>10</w:t>
      </w:r>
      <w:r w:rsidRPr="00352887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352887">
        <w:rPr>
          <w:sz w:val="28"/>
          <w:szCs w:val="28"/>
        </w:rPr>
        <w:t xml:space="preserve"> 2015 г.</w:t>
      </w:r>
    </w:p>
    <w:p w:rsidR="00532B61" w:rsidRDefault="00532B61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35288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>
        <w:rPr>
          <w:sz w:val="28"/>
          <w:szCs w:val="28"/>
        </w:rPr>
        <w:t>г. Москва, ул. Генерала Белова, д. 14</w:t>
      </w:r>
      <w:r w:rsidRPr="00352887">
        <w:rPr>
          <w:sz w:val="28"/>
          <w:szCs w:val="28"/>
        </w:rPr>
        <w:t>, не позднее «</w:t>
      </w:r>
      <w:r>
        <w:rPr>
          <w:sz w:val="28"/>
          <w:szCs w:val="28"/>
        </w:rPr>
        <w:t>24</w:t>
      </w:r>
      <w:r w:rsidRPr="00352887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352887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15 </w:t>
      </w:r>
      <w:r w:rsidRPr="00352887">
        <w:rPr>
          <w:sz w:val="28"/>
          <w:szCs w:val="28"/>
        </w:rPr>
        <w:t xml:space="preserve">г. </w:t>
      </w:r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352887">
        <w:rPr>
          <w:rFonts w:ascii="Times New Roman" w:hAnsi="Times New Roman" w:cs="Times New Roman"/>
          <w:sz w:val="28"/>
          <w:szCs w:val="28"/>
          <w:lang w:eastAsia="ru-RU"/>
        </w:rPr>
        <w:t>20 рабочих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B61" w:rsidRDefault="00532B61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532B61" w:rsidRDefault="00532B61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32B61" w:rsidRDefault="00532B61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32B61" w:rsidRDefault="00532B61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532B61" w:rsidRDefault="00532B61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32B61" w:rsidRDefault="00532B61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spacing w:val="-6"/>
          <w:sz w:val="28"/>
          <w:szCs w:val="28"/>
          <w:lang w:eastAsia="en-US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32B61" w:rsidRPr="003651B9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30CD4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требуется.</w:t>
      </w:r>
    </w:p>
    <w:p w:rsidR="00532B61" w:rsidRDefault="00532B61" w:rsidP="00265D44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C30CD4">
        <w:rPr>
          <w:sz w:val="28"/>
          <w:szCs w:val="28"/>
        </w:rPr>
        <w:t>запроса предложений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532B61" w:rsidRDefault="00532B61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532B61" w:rsidRPr="00A4214D" w:rsidRDefault="00532B61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532B61" w:rsidRPr="005C0EFF" w:rsidRDefault="00532B6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32B61" w:rsidRPr="005C0EFF" w:rsidRDefault="00532B6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32B61" w:rsidRPr="005C0EFF" w:rsidRDefault="00532B6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32B61" w:rsidRDefault="00532B61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532B61" w:rsidRDefault="00532B61" w:rsidP="00265D44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B61" w:rsidRDefault="00532B61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532B61" w:rsidRPr="00F23189" w:rsidRDefault="00532B61" w:rsidP="00F23189">
      <w:pPr>
        <w:snapToGrid w:val="0"/>
        <w:jc w:val="both"/>
        <w:rPr>
          <w:sz w:val="28"/>
          <w:szCs w:val="28"/>
        </w:rPr>
      </w:pPr>
      <w:r w:rsidRPr="00F23189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F23189">
        <w:rPr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F23189">
          <w:rPr>
            <w:color w:val="0000FF"/>
            <w:sz w:val="28"/>
            <w:szCs w:val="28"/>
            <w:u w:val="single"/>
          </w:rPr>
          <w:t>bodrenko@eleron.org</w:t>
        </w:r>
      </w:hyperlink>
      <w:r w:rsidRPr="00F23189">
        <w:rPr>
          <w:sz w:val="28"/>
          <w:szCs w:val="28"/>
        </w:rPr>
        <w:t>, тел. (499)725-00-17.</w:t>
      </w:r>
    </w:p>
    <w:p w:rsidR="00532B61" w:rsidRDefault="00532B61" w:rsidP="00CD6C43">
      <w:pPr>
        <w:pStyle w:val="NormalWeb"/>
        <w:spacing w:before="0" w:beforeAutospacing="0" w:after="0" w:afterAutospacing="0"/>
        <w:ind w:right="153"/>
        <w:jc w:val="both"/>
      </w:pPr>
    </w:p>
    <w:p w:rsidR="00532B61" w:rsidRDefault="00532B61" w:rsidP="00CD6C43">
      <w:pPr>
        <w:pStyle w:val="NormalWeb"/>
        <w:spacing w:before="0" w:beforeAutospacing="0" w:after="0" w:afterAutospacing="0"/>
        <w:ind w:right="153"/>
        <w:jc w:val="both"/>
        <w:sectPr w:rsidR="00532B61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532B61" w:rsidRPr="00FC009D" w:rsidRDefault="00532B61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" w:name="_Toc398564571"/>
      <w:bookmarkStart w:id="13" w:name="_Toc399408081"/>
      <w:bookmarkStart w:id="14" w:name="_Toc419708030"/>
      <w:r w:rsidRPr="00FC009D">
        <w:rPr>
          <w:b/>
          <w:bCs/>
          <w:sz w:val="28"/>
          <w:szCs w:val="28"/>
        </w:rPr>
        <w:t>ЧАСТЬ 1</w:t>
      </w:r>
      <w:bookmarkEnd w:id="12"/>
      <w:bookmarkEnd w:id="13"/>
      <w:bookmarkEnd w:id="14"/>
    </w:p>
    <w:p w:rsidR="00532B61" w:rsidRDefault="00532B61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532B61" w:rsidRDefault="00532B61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32B61" w:rsidRDefault="00532B61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532B61" w:rsidRPr="003841A6" w:rsidRDefault="00532B61" w:rsidP="00265D44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9708031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5"/>
      <w:bookmarkEnd w:id="16"/>
      <w:bookmarkEnd w:id="17"/>
    </w:p>
    <w:p w:rsidR="00532B61" w:rsidRPr="003841A6" w:rsidRDefault="00532B61" w:rsidP="00265D44">
      <w:pPr>
        <w:pStyle w:val="Heading1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970803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8"/>
      <w:bookmarkEnd w:id="39"/>
      <w:bookmarkEnd w:id="40"/>
    </w:p>
    <w:p w:rsidR="00532B61" w:rsidRPr="00703F4C" w:rsidRDefault="00532B61" w:rsidP="00265D44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970803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379"/>
        <w:gridCol w:w="8221"/>
      </w:tblGrid>
      <w:tr w:rsidR="00532B61" w:rsidRPr="00BC01FF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532B61" w:rsidRPr="00BC01FF" w:rsidRDefault="00532B61" w:rsidP="00BC01FF">
            <w:pPr>
              <w:jc w:val="center"/>
            </w:pPr>
            <w:r w:rsidRPr="00BC01FF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532B61" w:rsidRPr="00BC01FF" w:rsidRDefault="00532B61" w:rsidP="00BC01FF">
            <w:pPr>
              <w:ind w:right="153"/>
              <w:jc w:val="center"/>
            </w:pPr>
            <w:r w:rsidRPr="00BC01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532B61" w:rsidRPr="00BC01FF" w:rsidRDefault="00532B61" w:rsidP="00BC01FF">
            <w:pPr>
              <w:ind w:right="153"/>
              <w:jc w:val="center"/>
            </w:pPr>
            <w:r w:rsidRPr="00BC01FF">
              <w:t>Документы, подтверждающие соответствие установленным требованиям</w:t>
            </w:r>
          </w:p>
        </w:tc>
      </w:tr>
      <w:tr w:rsidR="00532B61" w:rsidRPr="00BC01FF">
        <w:trPr>
          <w:trHeight w:val="367"/>
        </w:trPr>
        <w:tc>
          <w:tcPr>
            <w:tcW w:w="851" w:type="dxa"/>
            <w:vAlign w:val="center"/>
          </w:tcPr>
          <w:p w:rsidR="00532B61" w:rsidRPr="00BC01FF" w:rsidRDefault="00532B61" w:rsidP="00265D44">
            <w:pPr>
              <w:numPr>
                <w:ilvl w:val="0"/>
                <w:numId w:val="33"/>
              </w:numPr>
              <w:tabs>
                <w:tab w:val="num" w:pos="426"/>
                <w:tab w:val="num" w:pos="851"/>
              </w:tabs>
              <w:spacing w:line="360" w:lineRule="auto"/>
              <w:jc w:val="both"/>
            </w:pPr>
          </w:p>
        </w:tc>
        <w:tc>
          <w:tcPr>
            <w:tcW w:w="14600" w:type="dxa"/>
            <w:gridSpan w:val="2"/>
            <w:vAlign w:val="center"/>
          </w:tcPr>
          <w:p w:rsidR="00532B61" w:rsidRPr="00BC01FF" w:rsidRDefault="00532B61" w:rsidP="00801839">
            <w:pPr>
              <w:ind w:right="153"/>
              <w:jc w:val="both"/>
            </w:pPr>
            <w:r w:rsidRPr="00BC01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32B61" w:rsidRPr="00BC01FF">
        <w:trPr>
          <w:trHeight w:val="1514"/>
        </w:trPr>
        <w:tc>
          <w:tcPr>
            <w:tcW w:w="851" w:type="dxa"/>
            <w:vMerge w:val="restart"/>
          </w:tcPr>
          <w:p w:rsidR="00532B61" w:rsidRPr="00BC01FF" w:rsidRDefault="00532B61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2" w:name="_Ref405790941"/>
          </w:p>
        </w:tc>
        <w:bookmarkEnd w:id="42"/>
        <w:tc>
          <w:tcPr>
            <w:tcW w:w="6379" w:type="dxa"/>
            <w:vMerge w:val="restart"/>
          </w:tcPr>
          <w:p w:rsidR="00532B61" w:rsidRPr="00BC01FF" w:rsidRDefault="00532B61" w:rsidP="00801839">
            <w:pPr>
              <w:ind w:right="153" w:firstLine="495"/>
              <w:jc w:val="both"/>
            </w:pPr>
            <w:r w:rsidRPr="00BC01F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32B61" w:rsidRPr="00BC01FF" w:rsidRDefault="00532B61" w:rsidP="00801839">
            <w:pPr>
              <w:ind w:right="153" w:firstLine="495"/>
              <w:jc w:val="both"/>
            </w:pPr>
            <w:r w:rsidRPr="00BC01F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vAlign w:val="center"/>
          </w:tcPr>
          <w:p w:rsidR="00532B61" w:rsidRPr="00BC01FF" w:rsidRDefault="00532B61" w:rsidP="00683DEB">
            <w:pPr>
              <w:numPr>
                <w:ilvl w:val="0"/>
                <w:numId w:val="34"/>
              </w:numPr>
              <w:tabs>
                <w:tab w:val="left" w:pos="300"/>
              </w:tabs>
              <w:ind w:right="153"/>
              <w:jc w:val="both"/>
            </w:pPr>
            <w:bookmarkStart w:id="43" w:name="_Ref405791406"/>
            <w:r w:rsidRPr="00BC01FF">
              <w:t>копии документов о государственной регистрации из следующих:</w:t>
            </w:r>
            <w:bookmarkEnd w:id="43"/>
          </w:p>
          <w:p w:rsidR="00532B61" w:rsidRPr="00BC01FF" w:rsidRDefault="00532B61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32B61" w:rsidRPr="00BC01FF" w:rsidRDefault="00532B61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индивидуальных предпринимателей</w:t>
            </w:r>
            <w:r w:rsidRPr="00BC01FF" w:rsidDel="007B2165">
              <w:t xml:space="preserve"> </w:t>
            </w:r>
            <w:r w:rsidRPr="00BC01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32B61" w:rsidRPr="00BC01FF" w:rsidRDefault="00532B61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иных физических лиц – копии документов, удостоверяющих личность;</w:t>
            </w:r>
          </w:p>
          <w:p w:rsidR="00532B61" w:rsidRPr="00BC01FF" w:rsidRDefault="00532B61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иностранных лиц:</w:t>
            </w:r>
          </w:p>
          <w:p w:rsidR="00532B61" w:rsidRPr="00BC01FF" w:rsidRDefault="00532B61" w:rsidP="00683DEB">
            <w:pPr>
              <w:numPr>
                <w:ilvl w:val="0"/>
                <w:numId w:val="36"/>
              </w:numPr>
              <w:tabs>
                <w:tab w:val="left" w:pos="300"/>
              </w:tabs>
              <w:ind w:right="153"/>
              <w:jc w:val="both"/>
              <w:rPr>
                <w:b/>
                <w:bCs/>
                <w:caps/>
              </w:rPr>
            </w:pPr>
            <w:r w:rsidRPr="00BC01FF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32B61" w:rsidRPr="00BC01FF" w:rsidRDefault="00532B61" w:rsidP="00683DEB">
            <w:pPr>
              <w:numPr>
                <w:ilvl w:val="0"/>
                <w:numId w:val="36"/>
              </w:numPr>
              <w:tabs>
                <w:tab w:val="left" w:pos="300"/>
              </w:tabs>
              <w:ind w:right="153"/>
              <w:jc w:val="both"/>
            </w:pPr>
            <w:r w:rsidRPr="00BC01FF">
              <w:t>краткая пояснительная записка, содержащая:</w:t>
            </w:r>
          </w:p>
          <w:p w:rsidR="00532B61" w:rsidRPr="00BC01FF" w:rsidRDefault="00532B61" w:rsidP="00265D44">
            <w:pPr>
              <w:numPr>
                <w:ilvl w:val="0"/>
                <w:numId w:val="37"/>
              </w:numPr>
              <w:tabs>
                <w:tab w:val="left" w:pos="300"/>
              </w:tabs>
              <w:ind w:left="1203" w:right="153" w:hanging="425"/>
              <w:jc w:val="both"/>
            </w:pPr>
            <w:r w:rsidRPr="00BC01FF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32B61" w:rsidRPr="00BC01FF" w:rsidRDefault="00532B61" w:rsidP="00265D44">
            <w:pPr>
              <w:numPr>
                <w:ilvl w:val="0"/>
                <w:numId w:val="37"/>
              </w:numPr>
              <w:tabs>
                <w:tab w:val="left" w:pos="300"/>
              </w:tabs>
              <w:ind w:left="1203" w:right="153" w:hanging="425"/>
              <w:jc w:val="both"/>
            </w:pPr>
            <w:r w:rsidRPr="00BC01FF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32B61" w:rsidRPr="00BC01FF">
        <w:trPr>
          <w:trHeight w:val="240"/>
        </w:trPr>
        <w:tc>
          <w:tcPr>
            <w:tcW w:w="851" w:type="dxa"/>
            <w:vMerge/>
            <w:vAlign w:val="center"/>
          </w:tcPr>
          <w:p w:rsidR="00532B61" w:rsidRPr="00BC01FF" w:rsidRDefault="00532B61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vAlign w:val="center"/>
          </w:tcPr>
          <w:p w:rsidR="00532B61" w:rsidRPr="00BC01FF" w:rsidRDefault="00532B61" w:rsidP="00801839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532B61" w:rsidRPr="00BC01FF" w:rsidRDefault="00532B61" w:rsidP="00265D44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C01FF" w:rsidDel="00BA2715">
              <w:t xml:space="preserve"> </w:t>
            </w:r>
            <w:r w:rsidRPr="00BC01FF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32B61" w:rsidRPr="00BC01FF">
        <w:trPr>
          <w:trHeight w:val="70"/>
        </w:trPr>
        <w:tc>
          <w:tcPr>
            <w:tcW w:w="851" w:type="dxa"/>
            <w:vMerge/>
            <w:vAlign w:val="center"/>
          </w:tcPr>
          <w:p w:rsidR="00532B61" w:rsidRPr="00BC01FF" w:rsidRDefault="00532B61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vAlign w:val="center"/>
          </w:tcPr>
          <w:p w:rsidR="00532B61" w:rsidRPr="00BC01FF" w:rsidRDefault="00532B61" w:rsidP="00801839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532B61" w:rsidRPr="00BC01FF" w:rsidRDefault="00532B61" w:rsidP="00265D44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bookmarkStart w:id="44" w:name="_Ref405791408"/>
            <w:r w:rsidRPr="00BC01FF"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532B61" w:rsidRPr="00BC01FF">
        <w:trPr>
          <w:trHeight w:val="240"/>
        </w:trPr>
        <w:tc>
          <w:tcPr>
            <w:tcW w:w="851" w:type="dxa"/>
            <w:vMerge/>
            <w:vAlign w:val="center"/>
          </w:tcPr>
          <w:p w:rsidR="00532B61" w:rsidRPr="00BC01FF" w:rsidRDefault="00532B61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vAlign w:val="center"/>
          </w:tcPr>
          <w:p w:rsidR="00532B61" w:rsidRPr="00BC01FF" w:rsidRDefault="00532B61" w:rsidP="00801839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532B61" w:rsidRPr="00BC01FF" w:rsidRDefault="00532B61" w:rsidP="00265D44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32B61" w:rsidRPr="00BC01FF">
        <w:trPr>
          <w:trHeight w:val="300"/>
        </w:trPr>
        <w:tc>
          <w:tcPr>
            <w:tcW w:w="851" w:type="dxa"/>
            <w:vMerge/>
            <w:vAlign w:val="center"/>
          </w:tcPr>
          <w:p w:rsidR="00532B61" w:rsidRPr="00BC01FF" w:rsidRDefault="00532B61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vAlign w:val="center"/>
          </w:tcPr>
          <w:p w:rsidR="00532B61" w:rsidRPr="00BC01FF" w:rsidRDefault="00532B61" w:rsidP="00801839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532B61" w:rsidRPr="00BC01FF" w:rsidRDefault="00532B61" w:rsidP="00265D44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32B61" w:rsidRPr="00BC01FF" w:rsidRDefault="00532B61" w:rsidP="00265D44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32B61" w:rsidRPr="00BC01FF" w:rsidRDefault="00532B61" w:rsidP="00265D44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32B61" w:rsidRPr="00BC01FF" w:rsidRDefault="00532B61" w:rsidP="00801839">
            <w:pPr>
              <w:tabs>
                <w:tab w:val="left" w:pos="353"/>
              </w:tabs>
              <w:ind w:right="153" w:firstLine="353"/>
              <w:jc w:val="both"/>
            </w:pPr>
            <w:r w:rsidRPr="00BC01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32B61" w:rsidRPr="00BC01FF">
        <w:trPr>
          <w:trHeight w:val="699"/>
        </w:trPr>
        <w:tc>
          <w:tcPr>
            <w:tcW w:w="851" w:type="dxa"/>
            <w:vAlign w:val="center"/>
          </w:tcPr>
          <w:p w:rsidR="00532B61" w:rsidRPr="00BC01FF" w:rsidRDefault="00532B61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5" w:name="_Ref405791536"/>
          </w:p>
        </w:tc>
        <w:bookmarkEnd w:id="45"/>
        <w:tc>
          <w:tcPr>
            <w:tcW w:w="6379" w:type="dxa"/>
            <w:vAlign w:val="center"/>
          </w:tcPr>
          <w:p w:rsidR="00532B61" w:rsidRPr="00BC01FF" w:rsidRDefault="00532B61" w:rsidP="00801839">
            <w:pPr>
              <w:ind w:right="153"/>
              <w:jc w:val="both"/>
            </w:pPr>
            <w:r w:rsidRPr="00BC01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532B61" w:rsidRPr="00BC01FF" w:rsidRDefault="00532B61" w:rsidP="00265D44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подтверждение:</w:t>
            </w:r>
          </w:p>
          <w:p w:rsidR="00532B61" w:rsidRPr="00BC01FF" w:rsidRDefault="00532B61" w:rsidP="00265D44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 ненахождении участника закупки в процессе ликвидации (для юридического лица);</w:t>
            </w:r>
          </w:p>
          <w:p w:rsidR="00532B61" w:rsidRPr="00BC01FF" w:rsidRDefault="00532B61" w:rsidP="00265D44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32B61" w:rsidRPr="00BC01FF" w:rsidRDefault="00532B61" w:rsidP="00265D44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32B61" w:rsidRPr="00BC01FF" w:rsidRDefault="00532B61" w:rsidP="00265D44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 неприостановлении деятельности участника закупки.</w:t>
            </w:r>
          </w:p>
        </w:tc>
      </w:tr>
      <w:tr w:rsidR="00532B61" w:rsidRPr="00BC01FF">
        <w:trPr>
          <w:trHeight w:val="440"/>
        </w:trPr>
        <w:tc>
          <w:tcPr>
            <w:tcW w:w="851" w:type="dxa"/>
            <w:vAlign w:val="center"/>
          </w:tcPr>
          <w:p w:rsidR="00532B61" w:rsidRPr="00BC01FF" w:rsidRDefault="00532B61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6" w:name="_Ref405791537"/>
          </w:p>
        </w:tc>
        <w:bookmarkEnd w:id="46"/>
        <w:tc>
          <w:tcPr>
            <w:tcW w:w="6379" w:type="dxa"/>
          </w:tcPr>
          <w:p w:rsidR="00532B61" w:rsidRPr="00BC01FF" w:rsidRDefault="00532B61" w:rsidP="00801839">
            <w:pPr>
              <w:ind w:right="153"/>
              <w:jc w:val="both"/>
            </w:pPr>
            <w:r w:rsidRPr="00BC01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32B61" w:rsidRPr="00BC01FF" w:rsidRDefault="00532B61" w:rsidP="00683DEB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jc w:val="both"/>
            </w:pPr>
          </w:p>
        </w:tc>
      </w:tr>
      <w:tr w:rsidR="00532B61" w:rsidRPr="00BC01FF">
        <w:trPr>
          <w:trHeight w:val="440"/>
        </w:trPr>
        <w:tc>
          <w:tcPr>
            <w:tcW w:w="851" w:type="dxa"/>
            <w:vAlign w:val="center"/>
          </w:tcPr>
          <w:p w:rsidR="00532B61" w:rsidRPr="00BC01FF" w:rsidRDefault="00532B61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7" w:name="_Ref407691222"/>
          </w:p>
        </w:tc>
        <w:bookmarkEnd w:id="47"/>
        <w:tc>
          <w:tcPr>
            <w:tcW w:w="6379" w:type="dxa"/>
          </w:tcPr>
          <w:p w:rsidR="00532B61" w:rsidRPr="00BC01FF" w:rsidRDefault="00532B61" w:rsidP="00801839">
            <w:pPr>
              <w:ind w:right="153"/>
              <w:jc w:val="both"/>
            </w:pPr>
            <w:r w:rsidRPr="00BC01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32B61" w:rsidRPr="00BC01FF" w:rsidRDefault="00532B61" w:rsidP="00801839">
            <w:pPr>
              <w:ind w:right="153"/>
              <w:jc w:val="both"/>
            </w:pPr>
            <w:r w:rsidRPr="00BC01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32B61" w:rsidRPr="00BC01FF" w:rsidRDefault="00532B61" w:rsidP="00265D44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6B04D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32B61" w:rsidRPr="00BC01FF">
        <w:trPr>
          <w:trHeight w:val="70"/>
        </w:trPr>
        <w:tc>
          <w:tcPr>
            <w:tcW w:w="851" w:type="dxa"/>
            <w:vAlign w:val="center"/>
          </w:tcPr>
          <w:p w:rsidR="00532B61" w:rsidRPr="00BC01FF" w:rsidRDefault="00532B61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</w:tcPr>
          <w:p w:rsidR="00532B61" w:rsidRPr="00CD3B8C" w:rsidRDefault="00532B61" w:rsidP="00FB7131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32B61" w:rsidRPr="00CD3B8C" w:rsidRDefault="00532B61" w:rsidP="00FB7131">
            <w:pPr>
              <w:ind w:right="153"/>
            </w:pPr>
          </w:p>
          <w:p w:rsidR="00532B61" w:rsidRPr="00CD3B8C" w:rsidRDefault="00532B61" w:rsidP="006A28EF">
            <w:pPr>
              <w:ind w:right="153"/>
            </w:pPr>
          </w:p>
        </w:tc>
        <w:tc>
          <w:tcPr>
            <w:tcW w:w="8221" w:type="dxa"/>
          </w:tcPr>
          <w:p w:rsidR="00532B61" w:rsidRPr="002350C1" w:rsidRDefault="00532B61" w:rsidP="00265D44">
            <w:pPr>
              <w:pStyle w:val="ListParagraph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50C1">
              <w:rPr>
                <w:rFonts w:ascii="Times New Roman" w:hAnsi="Times New Roman" w:cs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32B61" w:rsidRPr="00CD3B8C" w:rsidRDefault="00532B61" w:rsidP="006A28EF">
            <w:pPr>
              <w:numPr>
                <w:ilvl w:val="0"/>
                <w:numId w:val="9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532B61" w:rsidRPr="00CD3B8C" w:rsidRDefault="00532B61" w:rsidP="006A28EF">
            <w:pPr>
              <w:numPr>
                <w:ilvl w:val="0"/>
                <w:numId w:val="9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32B61" w:rsidRPr="00CD3B8C" w:rsidRDefault="00532B61" w:rsidP="006A28EF">
            <w:pPr>
              <w:numPr>
                <w:ilvl w:val="0"/>
                <w:numId w:val="9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32B61" w:rsidRPr="00BC01FF">
        <w:trPr>
          <w:trHeight w:val="70"/>
        </w:trPr>
        <w:tc>
          <w:tcPr>
            <w:tcW w:w="851" w:type="dxa"/>
            <w:vAlign w:val="center"/>
          </w:tcPr>
          <w:p w:rsidR="00532B61" w:rsidRPr="00BC01FF" w:rsidRDefault="00532B61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8" w:name="_Ref405792235"/>
          </w:p>
        </w:tc>
        <w:bookmarkEnd w:id="48"/>
        <w:tc>
          <w:tcPr>
            <w:tcW w:w="6379" w:type="dxa"/>
          </w:tcPr>
          <w:p w:rsidR="00532B61" w:rsidRPr="00BC01FF" w:rsidRDefault="00532B61" w:rsidP="00801839">
            <w:pPr>
              <w:tabs>
                <w:tab w:val="left" w:pos="778"/>
              </w:tabs>
              <w:ind w:right="153"/>
              <w:jc w:val="both"/>
            </w:pPr>
            <w:r w:rsidRPr="00BC01FF">
              <w:t>отсутствие сведений об участнике закупки в следующих реестрах недобросовестных поставщиков:</w:t>
            </w:r>
          </w:p>
          <w:p w:rsidR="00532B61" w:rsidRPr="00BC01FF" w:rsidRDefault="00532B61" w:rsidP="00265D44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32B61" w:rsidRPr="00BC01FF" w:rsidRDefault="00532B61" w:rsidP="00265D44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32B61" w:rsidRPr="00BC01FF" w:rsidRDefault="00532B61" w:rsidP="00265D44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532B61" w:rsidRPr="00BC01FF" w:rsidRDefault="00532B61" w:rsidP="00801839">
            <w:pPr>
              <w:jc w:val="both"/>
            </w:pPr>
            <w:r w:rsidRPr="00BC01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32B61" w:rsidRDefault="00532B61" w:rsidP="00BC01FF">
      <w:pPr>
        <w:pStyle w:val="Times12"/>
        <w:ind w:left="927" w:firstLine="0"/>
        <w:rPr>
          <w:b/>
          <w:bCs/>
          <w:i/>
          <w:iCs/>
          <w:sz w:val="28"/>
          <w:szCs w:val="28"/>
        </w:rPr>
      </w:pPr>
    </w:p>
    <w:tbl>
      <w:tblPr>
        <w:tblW w:w="1573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520"/>
        <w:gridCol w:w="8363"/>
      </w:tblGrid>
      <w:tr w:rsidR="00532B61" w:rsidRPr="008B6189">
        <w:trPr>
          <w:trHeight w:val="440"/>
          <w:tblHeader/>
        </w:trPr>
        <w:tc>
          <w:tcPr>
            <w:tcW w:w="851" w:type="dxa"/>
            <w:vAlign w:val="center"/>
          </w:tcPr>
          <w:p w:rsidR="00532B61" w:rsidRPr="008B6189" w:rsidRDefault="00532B61" w:rsidP="008B6189">
            <w:pPr>
              <w:jc w:val="center"/>
            </w:pPr>
            <w:r w:rsidRPr="008B6189">
              <w:t>№ п/п</w:t>
            </w:r>
          </w:p>
        </w:tc>
        <w:tc>
          <w:tcPr>
            <w:tcW w:w="6520" w:type="dxa"/>
            <w:vAlign w:val="center"/>
          </w:tcPr>
          <w:p w:rsidR="00532B61" w:rsidRPr="008B6189" w:rsidRDefault="00532B61" w:rsidP="008B6189">
            <w:pPr>
              <w:ind w:right="153"/>
              <w:jc w:val="center"/>
            </w:pPr>
            <w:r w:rsidRPr="008B6189">
              <w:t>Требования</w:t>
            </w:r>
          </w:p>
        </w:tc>
        <w:tc>
          <w:tcPr>
            <w:tcW w:w="8363" w:type="dxa"/>
            <w:vAlign w:val="center"/>
          </w:tcPr>
          <w:p w:rsidR="00532B61" w:rsidRPr="008B6189" w:rsidRDefault="00532B61" w:rsidP="008B6189">
            <w:pPr>
              <w:ind w:right="153"/>
              <w:jc w:val="center"/>
            </w:pPr>
            <w:r w:rsidRPr="008B6189">
              <w:t>Документы, подтверждающие соответствие установленным требованиям</w:t>
            </w:r>
          </w:p>
        </w:tc>
      </w:tr>
      <w:tr w:rsidR="00532B61" w:rsidRPr="008B6189">
        <w:trPr>
          <w:trHeight w:val="70"/>
        </w:trPr>
        <w:tc>
          <w:tcPr>
            <w:tcW w:w="851" w:type="dxa"/>
            <w:vAlign w:val="center"/>
          </w:tcPr>
          <w:p w:rsidR="00532B61" w:rsidRPr="00F907F2" w:rsidRDefault="00532B61" w:rsidP="008B6189">
            <w:pPr>
              <w:numPr>
                <w:ilvl w:val="0"/>
                <w:numId w:val="58"/>
              </w:numPr>
              <w:spacing w:before="120" w:line="360" w:lineRule="auto"/>
              <w:jc w:val="both"/>
            </w:pPr>
          </w:p>
        </w:tc>
        <w:tc>
          <w:tcPr>
            <w:tcW w:w="14883" w:type="dxa"/>
            <w:gridSpan w:val="2"/>
            <w:vAlign w:val="center"/>
          </w:tcPr>
          <w:p w:rsidR="00532B61" w:rsidRPr="00F907F2" w:rsidRDefault="00532B61" w:rsidP="008B618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907F2">
              <w:t>Требования к участникам закупки:</w:t>
            </w:r>
          </w:p>
        </w:tc>
      </w:tr>
      <w:tr w:rsidR="00532B61" w:rsidRPr="008B6189">
        <w:trPr>
          <w:trHeight w:val="709"/>
        </w:trPr>
        <w:tc>
          <w:tcPr>
            <w:tcW w:w="851" w:type="dxa"/>
          </w:tcPr>
          <w:p w:rsidR="00532B61" w:rsidRPr="00F907F2" w:rsidRDefault="00532B61" w:rsidP="008B6189">
            <w:pPr>
              <w:numPr>
                <w:ilvl w:val="1"/>
                <w:numId w:val="5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0" w:type="dxa"/>
          </w:tcPr>
          <w:p w:rsidR="00532B61" w:rsidRPr="00F907F2" w:rsidRDefault="00532B61" w:rsidP="00E35398">
            <w:pPr>
              <w:tabs>
                <w:tab w:val="left" w:pos="0"/>
                <w:tab w:val="left" w:pos="1140"/>
              </w:tabs>
              <w:ind w:right="153"/>
              <w:jc w:val="both"/>
            </w:pPr>
            <w:r w:rsidRPr="00F907F2">
              <w:rPr>
                <w:snapToGrid w:val="0"/>
              </w:rPr>
              <w:t xml:space="preserve">наличие </w:t>
            </w:r>
            <w:r w:rsidRPr="00A379E6">
              <w:rPr>
                <w:snapToGrid w:val="0"/>
              </w:rPr>
              <w:t>опыта поставок: участник должен иметь в рамках заключенных договоров завершенные в 2012-2015 гг. поставки товаров в соответствии с классом 26 «Оборудование компьютерное, электронное и оптическое»  «Общероссийским классификатором продукции по видам экономической деятельности (ОКПД 2) ОК 034-2014 «КПЕС 2008» на общую сумму не менее 6 100 000 (Шесть миллионов сто тысяч) рублей 00 копеек.</w:t>
            </w:r>
            <w:r w:rsidRPr="00F907F2">
              <w:rPr>
                <w:snapToGrid w:val="0"/>
              </w:rPr>
              <w:t xml:space="preserve"> </w:t>
            </w:r>
          </w:p>
        </w:tc>
        <w:tc>
          <w:tcPr>
            <w:tcW w:w="8363" w:type="dxa"/>
          </w:tcPr>
          <w:p w:rsidR="00532B61" w:rsidRPr="008B6189" w:rsidRDefault="00532B61" w:rsidP="00A379E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B6189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32B61" w:rsidRPr="008B6189" w:rsidRDefault="00532B61" w:rsidP="00265D44">
            <w:pPr>
              <w:numPr>
                <w:ilvl w:val="0"/>
                <w:numId w:val="39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8B6189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532B61" w:rsidRPr="008B6189" w:rsidRDefault="00532B61" w:rsidP="00265D44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 w:rsidRPr="008B6189">
              <w:t>реквизиты договора (номер и дата);</w:t>
            </w:r>
          </w:p>
          <w:p w:rsidR="00532B61" w:rsidRPr="008B6189" w:rsidRDefault="00532B61" w:rsidP="00265D44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 w:rsidRPr="008B6189">
              <w:t>перечень поставленного товара;</w:t>
            </w:r>
          </w:p>
          <w:p w:rsidR="00532B61" w:rsidRPr="008B6189" w:rsidRDefault="00532B61" w:rsidP="00265D44">
            <w:pPr>
              <w:numPr>
                <w:ilvl w:val="0"/>
                <w:numId w:val="39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8B6189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32B61" w:rsidRPr="008B6189" w:rsidRDefault="00532B61" w:rsidP="00265D44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 w:rsidRPr="008B6189">
              <w:t>реквизиты договора (номер и дата);</w:t>
            </w:r>
          </w:p>
          <w:p w:rsidR="00532B61" w:rsidRPr="008B6189" w:rsidRDefault="00532B61" w:rsidP="00265D44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 w:rsidRPr="008B6189">
              <w:t>перечень переданного и принятого заказчиком по договору товара;</w:t>
            </w:r>
          </w:p>
          <w:p w:rsidR="00532B61" w:rsidRPr="008B6189" w:rsidRDefault="00532B61" w:rsidP="00265D44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jc w:val="both"/>
            </w:pPr>
            <w:r w:rsidRPr="008B6189">
              <w:t>стоимость переданного и принятого заказчиком по договору товара.</w:t>
            </w:r>
          </w:p>
        </w:tc>
      </w:tr>
    </w:tbl>
    <w:p w:rsidR="00532B61" w:rsidRDefault="00532B61" w:rsidP="00BC01FF">
      <w:pPr>
        <w:pStyle w:val="Times12"/>
        <w:ind w:left="927" w:firstLine="0"/>
        <w:rPr>
          <w:b/>
          <w:bCs/>
          <w:i/>
          <w:iCs/>
          <w:sz w:val="28"/>
          <w:szCs w:val="28"/>
        </w:rPr>
      </w:pPr>
    </w:p>
    <w:p w:rsidR="00532B61" w:rsidRDefault="00532B61" w:rsidP="00265D44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9708034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532B61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32B61" w:rsidRPr="00703F4C" w:rsidRDefault="00532B61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32B61" w:rsidRPr="00703F4C" w:rsidRDefault="00532B61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532B61" w:rsidRPr="00703F4C" w:rsidRDefault="00532B61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532B61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32B61" w:rsidRPr="00C20EDB" w:rsidRDefault="00532B61" w:rsidP="00265D44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32B61" w:rsidRPr="00703F4C" w:rsidRDefault="00532B61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32B61" w:rsidRDefault="00532B61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185506">
                <w:rPr>
                  <w:rStyle w:val="Hyperlink"/>
                </w:rPr>
                <w:t>Форма2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532B61" w:rsidRPr="00703F4C" w:rsidRDefault="00532B61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532B61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32B61" w:rsidRPr="00C20EDB" w:rsidRDefault="00532B61" w:rsidP="00265D44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32B61" w:rsidRPr="00703F4C" w:rsidRDefault="00532B61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532B61" w:rsidRPr="00703F4C" w:rsidRDefault="00532B61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532B61" w:rsidRPr="00703F4C" w:rsidRDefault="00532B61" w:rsidP="00703F4C"/>
    <w:p w:rsidR="00532B61" w:rsidRPr="00EA3525" w:rsidRDefault="00532B61" w:rsidP="00683DEB">
      <w:pPr>
        <w:pStyle w:val="Heading1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9708035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532B61" w:rsidRPr="0072366F" w:rsidRDefault="00532B61" w:rsidP="00265D44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3"/>
    </w:p>
    <w:p w:rsidR="00532B61" w:rsidRPr="00EA3525" w:rsidRDefault="00532B61" w:rsidP="00265D44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532B61" w:rsidRPr="00DF4E46" w:rsidRDefault="00532B61" w:rsidP="00265D44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532B61" w:rsidRPr="00DF4E46" w:rsidRDefault="00532B61" w:rsidP="00265D44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532B61" w:rsidRPr="00DF4E46" w:rsidRDefault="00532B61" w:rsidP="00265D44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532B61" w:rsidRPr="00EA3525" w:rsidRDefault="00532B61" w:rsidP="00265D44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532B61" w:rsidRPr="00EA3525" w:rsidRDefault="00532B61" w:rsidP="00265D44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532B61" w:rsidRPr="00EA3525" w:rsidRDefault="00532B61" w:rsidP="00265D44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532B61" w:rsidRPr="00EA3525" w:rsidRDefault="00532B61" w:rsidP="00265D44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532B61" w:rsidRDefault="00532B61" w:rsidP="00265D44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532B61" w:rsidRDefault="00532B6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32B61" w:rsidRDefault="00532B6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532B61" w:rsidRPr="00EA3525" w:rsidRDefault="00532B61" w:rsidP="00265D44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532B61" w:rsidRPr="0072366F" w:rsidRDefault="00532B61" w:rsidP="00265D44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4"/>
    </w:p>
    <w:p w:rsidR="00532B61" w:rsidRPr="00EA3525" w:rsidRDefault="00532B61" w:rsidP="00265D44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Pr="00945C9D">
          <w:rPr>
            <w:rStyle w:val="Hyperlink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532B61" w:rsidRPr="00EA3525" w:rsidRDefault="00532B61" w:rsidP="00265D44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 xml:space="preserve">соответствующая </w:t>
      </w:r>
      <w:hyperlink w:anchor="_СВЕДЕНИЯ_О_ПРИНАДЛЕЖНОСТИ_1" w:history="1">
        <w:r w:rsidRPr="007C160A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532B61" w:rsidRPr="00EA3525" w:rsidRDefault="00532B61" w:rsidP="00265D44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532B61" w:rsidRPr="00F978AE" w:rsidRDefault="00532B61" w:rsidP="00265D44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</w:t>
      </w:r>
      <w:hyperlink w:anchor="_КРИТЕРИИ_И_МЕТОДИКА" w:history="1">
        <w:r w:rsidRPr="00632C83">
          <w:rPr>
            <w:rStyle w:val="Hyperlink"/>
          </w:rPr>
          <w:t>разделе </w:t>
        </w:r>
        <w:r w:rsidRPr="00632C83">
          <w:rPr>
            <w:rStyle w:val="Hyperlink"/>
          </w:rPr>
          <w:fldChar w:fldCharType="begin"/>
        </w:r>
        <w:r w:rsidRPr="00632C83">
          <w:rPr>
            <w:rStyle w:val="Hyperlink"/>
          </w:rPr>
          <w:instrText xml:space="preserve"> REF _Ref321475870 \r \h </w:instrText>
        </w:r>
        <w:r w:rsidRPr="00265D44">
          <w:rPr>
            <w:color w:val="0000FF"/>
            <w:u w:val="single"/>
          </w:rPr>
        </w:r>
        <w:r w:rsidRPr="00632C83">
          <w:rPr>
            <w:rStyle w:val="Hyperlink"/>
          </w:rPr>
          <w:fldChar w:fldCharType="separate"/>
        </w:r>
        <w:r>
          <w:rPr>
            <w:rStyle w:val="Hyperlink"/>
          </w:rPr>
          <w:t>4</w:t>
        </w:r>
        <w:r w:rsidRPr="00632C83">
          <w:rPr>
            <w:rStyle w:val="Hyperlink"/>
          </w:rPr>
          <w:fldChar w:fldCharType="end"/>
        </w:r>
      </w:hyperlink>
      <w:r w:rsidRPr="00D74DCC">
        <w:t>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32B61" w:rsidRDefault="00532B61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532B61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32B61" w:rsidRPr="00FC009D" w:rsidRDefault="00532B61" w:rsidP="00265D44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9708036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32B61" w:rsidRPr="00FC009D" w:rsidRDefault="00532B61" w:rsidP="005D6E3F">
      <w:pPr>
        <w:rPr>
          <w:sz w:val="28"/>
          <w:szCs w:val="28"/>
        </w:rPr>
      </w:pPr>
    </w:p>
    <w:p w:rsidR="00532B61" w:rsidRPr="00953AAB" w:rsidRDefault="00532B61" w:rsidP="00D24016">
      <w:pPr>
        <w:numPr>
          <w:ilvl w:val="0"/>
          <w:numId w:val="6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0" w:name="_Toc366225601"/>
      <w:r w:rsidRPr="00953AAB">
        <w:rPr>
          <w:b/>
          <w:bCs/>
          <w:sz w:val="28"/>
          <w:szCs w:val="28"/>
        </w:rPr>
        <w:t>Основные положения</w:t>
      </w:r>
      <w:bookmarkEnd w:id="60"/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32B61" w:rsidRPr="00953AAB" w:rsidRDefault="00532B61" w:rsidP="00D24016">
      <w:pPr>
        <w:numPr>
          <w:ilvl w:val="0"/>
          <w:numId w:val="6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2"/>
      <w:r w:rsidRPr="00953AAB">
        <w:rPr>
          <w:b/>
          <w:bCs/>
          <w:sz w:val="28"/>
          <w:szCs w:val="28"/>
        </w:rPr>
        <w:t>Методика расчета.</w:t>
      </w:r>
      <w:bookmarkEnd w:id="61"/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32B61" w:rsidRPr="00953AAB" w:rsidRDefault="00532B61" w:rsidP="00265D44">
      <w:pPr>
        <w:numPr>
          <w:ilvl w:val="0"/>
          <w:numId w:val="6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автономии собственных средств;</w:t>
      </w:r>
    </w:p>
    <w:p w:rsidR="00532B61" w:rsidRPr="00953AAB" w:rsidRDefault="00532B61" w:rsidP="00265D44">
      <w:pPr>
        <w:numPr>
          <w:ilvl w:val="0"/>
          <w:numId w:val="6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обеспеченности собственными оборотными средствами</w:t>
      </w:r>
    </w:p>
    <w:p w:rsidR="00532B61" w:rsidRPr="00953AAB" w:rsidRDefault="00532B61" w:rsidP="00265D44">
      <w:pPr>
        <w:numPr>
          <w:ilvl w:val="0"/>
          <w:numId w:val="6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532B61" w:rsidRPr="00953AAB" w:rsidRDefault="00532B61" w:rsidP="00265D44">
      <w:pPr>
        <w:numPr>
          <w:ilvl w:val="0"/>
          <w:numId w:val="6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покрытия процентов.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32B61" w:rsidRPr="00953AAB" w:rsidRDefault="00532B61" w:rsidP="00265D44">
      <w:pPr>
        <w:numPr>
          <w:ilvl w:val="0"/>
          <w:numId w:val="6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32B61" w:rsidRPr="00953AAB" w:rsidRDefault="00532B61" w:rsidP="00265D44">
      <w:pPr>
        <w:numPr>
          <w:ilvl w:val="0"/>
          <w:numId w:val="6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32B61" w:rsidRPr="00953AAB" w:rsidRDefault="00532B61" w:rsidP="00D24016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автономии собственных средств.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32B61" w:rsidRPr="00953AAB" w:rsidRDefault="00532B61" w:rsidP="00D24016">
      <w:pPr>
        <w:spacing w:after="200"/>
        <w:ind w:left="360"/>
        <w:jc w:val="center"/>
      </w:pPr>
      <w:r w:rsidRPr="00953AAB">
        <w:rPr>
          <w:sz w:val="28"/>
          <w:szCs w:val="28"/>
        </w:rPr>
        <w:t xml:space="preserve">К асс. = </w:t>
      </w:r>
      <w:r w:rsidRPr="00953AAB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9" o:title=""/>
          </v:shape>
          <o:OLEObject Type="Embed" ProgID="Equation.3" ShapeID="_x0000_i1025" DrawAspect="Content" ObjectID="_1496666209" r:id="rId20"/>
        </w:objec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532B61" w:rsidRPr="00953AAB" w:rsidRDefault="00532B61" w:rsidP="00265D44">
      <w:pPr>
        <w:numPr>
          <w:ilvl w:val="0"/>
          <w:numId w:val="61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</w:p>
    <w:p w:rsidR="00532B61" w:rsidRPr="00953AAB" w:rsidRDefault="00532B61" w:rsidP="00D24016">
      <w:pPr>
        <w:spacing w:after="200"/>
        <w:ind w:left="360"/>
        <w:jc w:val="center"/>
      </w:pPr>
      <w:r w:rsidRPr="00953AAB">
        <w:rPr>
          <w:sz w:val="28"/>
          <w:szCs w:val="28"/>
        </w:rPr>
        <w:t xml:space="preserve">К осс. = </w:t>
      </w:r>
      <w:r w:rsidRPr="00953AAB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1" o:title=""/>
          </v:shape>
          <o:OLEObject Type="Embed" ProgID="Equation.3" ShapeID="_x0000_i1026" DrawAspect="Content" ObjectID="_1496666210" r:id="rId22"/>
        </w:object>
      </w:r>
      <w:r w:rsidRPr="00953AAB">
        <w:t>,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где,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стр.1200 = стр.1210 + стр.1220 + стр.1230 + стр.1240 + стр.1250 + стр.1260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</w:p>
    <w:p w:rsidR="00532B61" w:rsidRPr="00953AAB" w:rsidRDefault="00532B61" w:rsidP="00265D44">
      <w:pPr>
        <w:numPr>
          <w:ilvl w:val="0"/>
          <w:numId w:val="61"/>
        </w:numPr>
        <w:tabs>
          <w:tab w:val="left" w:pos="709"/>
          <w:tab w:val="left" w:pos="1134"/>
        </w:tabs>
        <w:ind w:left="0" w:firstLine="1260"/>
        <w:jc w:val="both"/>
        <w:rPr>
          <w:b/>
          <w:bCs/>
          <w:sz w:val="28"/>
          <w:szCs w:val="28"/>
        </w:rPr>
      </w:pPr>
      <w:r w:rsidRPr="00953AAB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53AAB" w:rsidDel="00B546B3">
        <w:rPr>
          <w:sz w:val="28"/>
          <w:szCs w:val="28"/>
        </w:rPr>
        <w:t xml:space="preserve"> </w:t>
      </w:r>
      <w:r w:rsidRPr="00953AAB">
        <w:rPr>
          <w:sz w:val="28"/>
          <w:szCs w:val="28"/>
        </w:rPr>
        <w:t>по формуле:</w: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32B61" w:rsidRPr="00953AAB" w:rsidRDefault="00532B61" w:rsidP="00D24016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953AAB">
        <w:rPr>
          <w:sz w:val="28"/>
          <w:szCs w:val="28"/>
        </w:rPr>
        <w:t xml:space="preserve">Ксв = </w:t>
      </w:r>
      <w:r w:rsidRPr="00953AAB">
        <w:rPr>
          <w:position w:val="-28"/>
          <w:sz w:val="28"/>
          <w:szCs w:val="28"/>
        </w:rPr>
        <w:object w:dxaOrig="1780" w:dyaOrig="720">
          <v:shape id="_x0000_i1027" type="#_x0000_t75" style="width:85.5pt;height:36pt" o:ole="">
            <v:imagedata r:id="rId23" o:title=""/>
          </v:shape>
          <o:OLEObject Type="Embed" ProgID="Equation.3" ShapeID="_x0000_i1027" DrawAspect="Content" ObjectID="_1496666211" r:id="rId24"/>
        </w:object>
      </w:r>
      <w:r w:rsidRPr="00953AAB">
        <w:rPr>
          <w:sz w:val="28"/>
          <w:szCs w:val="28"/>
        </w:rPr>
        <w:t>,</w: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где,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Р – период выполнения обязательств по договору (в месяцах),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S – сумма договора без НДС. 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32B61" w:rsidRPr="00953AAB" w:rsidRDefault="00532B61" w:rsidP="00D24016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покрытия процентов.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32B61" w:rsidRPr="00953AAB" w:rsidRDefault="00532B61" w:rsidP="00D24016">
      <w:pPr>
        <w:ind w:firstLine="709"/>
        <w:jc w:val="center"/>
      </w:pPr>
      <w:r w:rsidRPr="00953AAB">
        <w:rPr>
          <w:sz w:val="28"/>
          <w:szCs w:val="28"/>
        </w:rPr>
        <w:t xml:space="preserve">Кпп = </w:t>
      </w:r>
      <w:r w:rsidRPr="00953AAB">
        <w:rPr>
          <w:position w:val="-28"/>
          <w:sz w:val="28"/>
          <w:szCs w:val="28"/>
        </w:rPr>
        <w:object w:dxaOrig="2200" w:dyaOrig="660">
          <v:shape id="_x0000_i1028" type="#_x0000_t75" style="width:110.25pt;height:33pt" o:ole="">
            <v:imagedata r:id="rId25" o:title=""/>
          </v:shape>
          <o:OLEObject Type="Embed" ProgID="Equation.3" ShapeID="_x0000_i1028" DrawAspect="Content" ObjectID="_1496666212" r:id="rId26"/>
        </w:objec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где,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стр.2300 = (стр.2110 + стр.2310 + стр.2320 + стр.2340) – (стр.2120 + стр.2210 +</w:t>
      </w:r>
      <w:r w:rsidRPr="00953AAB" w:rsidDel="00CD4345">
        <w:rPr>
          <w:sz w:val="28"/>
          <w:szCs w:val="28"/>
        </w:rPr>
        <w:t xml:space="preserve"> </w:t>
      </w:r>
      <w:r w:rsidRPr="00953AAB">
        <w:rPr>
          <w:sz w:val="28"/>
          <w:szCs w:val="28"/>
        </w:rPr>
        <w:t>стр.2220 + стр.2330 +стр.2350)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32B61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32B61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32B61" w:rsidRPr="00953AAB" w:rsidRDefault="00532B61" w:rsidP="00D24016">
      <w:pPr>
        <w:numPr>
          <w:ilvl w:val="0"/>
          <w:numId w:val="6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5624008"/>
      <w:bookmarkStart w:id="63" w:name="_Toc365907684"/>
      <w:bookmarkStart w:id="64" w:name="_Toc366225603"/>
      <w:bookmarkEnd w:id="62"/>
      <w:bookmarkEnd w:id="63"/>
      <w:r w:rsidRPr="00953AAB">
        <w:rPr>
          <w:b/>
          <w:bCs/>
          <w:sz w:val="28"/>
          <w:szCs w:val="28"/>
        </w:rPr>
        <w:t>Критерии расчета показателей</w:t>
      </w:r>
      <w:bookmarkEnd w:id="64"/>
    </w:p>
    <w:p w:rsidR="00532B61" w:rsidRPr="00953AAB" w:rsidRDefault="00532B61" w:rsidP="00D24016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532B61" w:rsidRPr="00953AAB">
        <w:trPr>
          <w:trHeight w:val="569"/>
          <w:jc w:val="center"/>
        </w:trPr>
        <w:tc>
          <w:tcPr>
            <w:tcW w:w="1794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Финансовый показатель</w:t>
            </w:r>
          </w:p>
        </w:tc>
        <w:tc>
          <w:tcPr>
            <w:tcW w:w="3206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Значение показателя и оценка, используемая при расчете</w:t>
            </w:r>
          </w:p>
        </w:tc>
      </w:tr>
      <w:tr w:rsidR="00532B61" w:rsidRPr="00953AAB">
        <w:trPr>
          <w:trHeight w:val="979"/>
          <w:jc w:val="center"/>
        </w:trPr>
        <w:tc>
          <w:tcPr>
            <w:tcW w:w="1794" w:type="pct"/>
            <w:vAlign w:val="center"/>
          </w:tcPr>
          <w:p w:rsidR="00532B61" w:rsidRPr="00953AAB" w:rsidRDefault="00532B61" w:rsidP="00FB7131">
            <w:pPr>
              <w:ind w:left="159"/>
            </w:pPr>
            <w:r w:rsidRPr="00953AAB">
              <w:t>Коэффициент автономии собственных средств (Касс)</w:t>
            </w:r>
          </w:p>
        </w:tc>
        <w:tc>
          <w:tcPr>
            <w:tcW w:w="759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более 0,20</w:t>
            </w:r>
          </w:p>
          <w:p w:rsidR="00532B61" w:rsidRPr="00953AAB" w:rsidRDefault="00532B61" w:rsidP="00FB7131">
            <w:pPr>
              <w:jc w:val="center"/>
            </w:pPr>
            <w:r w:rsidRPr="00953AAB">
              <w:t>30 единиц</w:t>
            </w:r>
          </w:p>
        </w:tc>
        <w:tc>
          <w:tcPr>
            <w:tcW w:w="758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0,20-0,10</w:t>
            </w:r>
          </w:p>
          <w:p w:rsidR="00532B61" w:rsidRPr="00953AAB" w:rsidRDefault="00532B61" w:rsidP="00FB7131">
            <w:pPr>
              <w:jc w:val="center"/>
            </w:pPr>
            <w:r w:rsidRPr="00953AAB">
              <w:t>20 единиц</w:t>
            </w:r>
          </w:p>
        </w:tc>
        <w:tc>
          <w:tcPr>
            <w:tcW w:w="861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0,09-0,06</w:t>
            </w:r>
          </w:p>
          <w:p w:rsidR="00532B61" w:rsidRPr="00953AAB" w:rsidRDefault="00532B61" w:rsidP="00FB7131">
            <w:pPr>
              <w:jc w:val="center"/>
            </w:pPr>
            <w:r w:rsidRPr="00953AAB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менее 0,06</w:t>
            </w:r>
          </w:p>
          <w:p w:rsidR="00532B61" w:rsidRPr="00953AAB" w:rsidRDefault="00532B61" w:rsidP="00FB7131">
            <w:pPr>
              <w:jc w:val="center"/>
            </w:pPr>
            <w:r w:rsidRPr="00953AAB">
              <w:t>0 единиц</w:t>
            </w:r>
          </w:p>
        </w:tc>
      </w:tr>
      <w:tr w:rsidR="00532B61" w:rsidRPr="00953AAB">
        <w:trPr>
          <w:trHeight w:val="1002"/>
          <w:jc w:val="center"/>
        </w:trPr>
        <w:tc>
          <w:tcPr>
            <w:tcW w:w="1794" w:type="pct"/>
            <w:vAlign w:val="center"/>
          </w:tcPr>
          <w:p w:rsidR="00532B61" w:rsidRPr="00953AAB" w:rsidRDefault="00532B61" w:rsidP="00FB7131">
            <w:pPr>
              <w:ind w:left="159"/>
            </w:pPr>
            <w:r w:rsidRPr="00953AAB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более 0,</w:t>
            </w:r>
            <w:r w:rsidRPr="00953AAB">
              <w:rPr>
                <w:lang w:val="en-US"/>
              </w:rPr>
              <w:t>08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rPr>
                <w:lang w:val="en-US"/>
              </w:rPr>
              <w:t>2</w:t>
            </w:r>
            <w:r w:rsidRPr="00953AAB">
              <w:t>5 единиц</w:t>
            </w:r>
          </w:p>
        </w:tc>
        <w:tc>
          <w:tcPr>
            <w:tcW w:w="758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0,</w:t>
            </w:r>
            <w:r w:rsidRPr="00953AAB">
              <w:rPr>
                <w:lang w:val="en-US"/>
              </w:rPr>
              <w:t>08</w:t>
            </w:r>
            <w:r w:rsidRPr="00953AAB">
              <w:t>– 0,</w:t>
            </w:r>
            <w:r w:rsidRPr="00953AAB">
              <w:rPr>
                <w:lang w:val="en-US"/>
              </w:rPr>
              <w:t>05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20 единиц</w:t>
            </w:r>
          </w:p>
        </w:tc>
        <w:tc>
          <w:tcPr>
            <w:tcW w:w="861" w:type="pct"/>
            <w:vAlign w:val="center"/>
          </w:tcPr>
          <w:p w:rsidR="00532B61" w:rsidRPr="00953AAB" w:rsidRDefault="00532B61" w:rsidP="00FB7131">
            <w:pPr>
              <w:jc w:val="center"/>
              <w:rPr>
                <w:lang w:val="en-US"/>
              </w:rPr>
            </w:pPr>
            <w:r w:rsidRPr="00953AAB">
              <w:t>0,</w:t>
            </w:r>
            <w:r w:rsidRPr="00953AAB">
              <w:rPr>
                <w:lang w:val="en-US"/>
              </w:rPr>
              <w:t>04</w:t>
            </w:r>
            <w:r w:rsidRPr="00953AAB">
              <w:t xml:space="preserve"> – 0,</w:t>
            </w:r>
            <w:r w:rsidRPr="00953AAB">
              <w:rPr>
                <w:lang w:val="en-US"/>
              </w:rPr>
              <w:t>02</w:t>
            </w:r>
          </w:p>
          <w:p w:rsidR="00532B61" w:rsidRPr="00953AAB" w:rsidRDefault="00532B61" w:rsidP="00FB7131">
            <w:pPr>
              <w:jc w:val="center"/>
            </w:pPr>
            <w:r w:rsidRPr="00953AAB">
              <w:t xml:space="preserve"> </w:t>
            </w:r>
          </w:p>
          <w:p w:rsidR="00532B61" w:rsidRPr="00953AAB" w:rsidRDefault="00532B61" w:rsidP="00FB7131">
            <w:pPr>
              <w:jc w:val="center"/>
            </w:pPr>
            <w:r w:rsidRPr="00953AAB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менее 0,</w:t>
            </w:r>
            <w:r w:rsidRPr="00953AAB">
              <w:rPr>
                <w:lang w:val="en-US"/>
              </w:rPr>
              <w:t>02</w:t>
            </w:r>
            <w:r w:rsidRPr="00953AAB">
              <w:t xml:space="preserve"> 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0 единиц</w:t>
            </w:r>
          </w:p>
        </w:tc>
      </w:tr>
      <w:tr w:rsidR="00532B61" w:rsidRPr="00953AAB">
        <w:trPr>
          <w:trHeight w:val="1470"/>
          <w:jc w:val="center"/>
        </w:trPr>
        <w:tc>
          <w:tcPr>
            <w:tcW w:w="1794" w:type="pct"/>
            <w:vAlign w:val="center"/>
          </w:tcPr>
          <w:p w:rsidR="00532B61" w:rsidRPr="00953AAB" w:rsidRDefault="00532B61" w:rsidP="00FB7131">
            <w:pPr>
              <w:ind w:left="159"/>
            </w:pPr>
            <w:r w:rsidRPr="00953AAB">
              <w:t xml:space="preserve">Коэффициент соизмеримости годовой выручки от основной деятельности </w:t>
            </w:r>
            <w:r w:rsidRPr="00953AAB">
              <w:rPr>
                <w:lang w:val="en-US"/>
              </w:rPr>
              <w:t>c</w:t>
            </w:r>
            <w:r w:rsidRPr="00953AAB">
              <w:t xml:space="preserve"> суммой договора (Ксв)</w:t>
            </w:r>
          </w:p>
        </w:tc>
        <w:tc>
          <w:tcPr>
            <w:tcW w:w="759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более 1,50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2</w:t>
            </w:r>
            <w:r w:rsidRPr="00953AAB">
              <w:rPr>
                <w:lang w:val="en-US"/>
              </w:rPr>
              <w:t>5</w:t>
            </w:r>
            <w:r w:rsidRPr="00953AAB">
              <w:t xml:space="preserve"> единиц</w:t>
            </w:r>
          </w:p>
        </w:tc>
        <w:tc>
          <w:tcPr>
            <w:tcW w:w="758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1,50 – 1,20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15 единиц</w:t>
            </w:r>
          </w:p>
        </w:tc>
        <w:tc>
          <w:tcPr>
            <w:tcW w:w="861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1,19 – 0,50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менее 0,50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0 единиц</w:t>
            </w:r>
          </w:p>
        </w:tc>
      </w:tr>
      <w:tr w:rsidR="00532B61" w:rsidRPr="00953AAB">
        <w:trPr>
          <w:trHeight w:val="1052"/>
          <w:jc w:val="center"/>
        </w:trPr>
        <w:tc>
          <w:tcPr>
            <w:tcW w:w="1794" w:type="pct"/>
            <w:vAlign w:val="center"/>
          </w:tcPr>
          <w:p w:rsidR="00532B61" w:rsidRPr="00953AAB" w:rsidRDefault="00532B61" w:rsidP="00FB7131">
            <w:pPr>
              <w:ind w:left="159"/>
            </w:pPr>
            <w:r w:rsidRPr="00953AAB">
              <w:t>Коэффициент покрытия процентов (Кпп)</w:t>
            </w:r>
          </w:p>
        </w:tc>
        <w:tc>
          <w:tcPr>
            <w:tcW w:w="759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более 2,00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20 единиц</w:t>
            </w:r>
          </w:p>
        </w:tc>
        <w:tc>
          <w:tcPr>
            <w:tcW w:w="758" w:type="pct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2,00-1,50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10 единиц</w:t>
            </w:r>
          </w:p>
        </w:tc>
        <w:tc>
          <w:tcPr>
            <w:tcW w:w="861" w:type="pct"/>
            <w:vAlign w:val="center"/>
          </w:tcPr>
          <w:p w:rsidR="00532B61" w:rsidRPr="00953AAB" w:rsidRDefault="00532B61" w:rsidP="00FB7131">
            <w:pPr>
              <w:ind w:left="360"/>
            </w:pPr>
            <w:r w:rsidRPr="00953AAB">
              <w:t>1,49-1,00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5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менее 1,00</w:t>
            </w:r>
          </w:p>
          <w:p w:rsidR="00532B61" w:rsidRPr="00953AAB" w:rsidRDefault="00532B61" w:rsidP="00FB7131">
            <w:pPr>
              <w:jc w:val="center"/>
            </w:pPr>
          </w:p>
          <w:p w:rsidR="00532B61" w:rsidRPr="00953AAB" w:rsidRDefault="00532B61" w:rsidP="00FB7131">
            <w:pPr>
              <w:jc w:val="center"/>
            </w:pPr>
            <w:r w:rsidRPr="00953AAB">
              <w:t>0 единиц</w:t>
            </w:r>
          </w:p>
        </w:tc>
      </w:tr>
    </w:tbl>
    <w:p w:rsidR="00532B61" w:rsidRPr="00953AAB" w:rsidRDefault="00532B61" w:rsidP="00D24016">
      <w:pPr>
        <w:ind w:firstLine="709"/>
        <w:rPr>
          <w:sz w:val="28"/>
          <w:szCs w:val="28"/>
        </w:rPr>
      </w:pP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532B61" w:rsidRPr="00953AAB">
        <w:trPr>
          <w:trHeight w:val="2758"/>
          <w:jc w:val="center"/>
        </w:trPr>
        <w:tc>
          <w:tcPr>
            <w:tcW w:w="1058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Участник</w:t>
            </w:r>
          </w:p>
        </w:tc>
        <w:tc>
          <w:tcPr>
            <w:tcW w:w="1594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Истекший период</w:t>
            </w:r>
          </w:p>
        </w:tc>
        <w:tc>
          <w:tcPr>
            <w:tcW w:w="1516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532B61" w:rsidRPr="00953AAB" w:rsidRDefault="00532B61" w:rsidP="00FB7131">
            <w:pPr>
              <w:ind w:left="-103" w:right="-185"/>
              <w:jc w:val="center"/>
            </w:pPr>
            <w:r w:rsidRPr="00953AAB">
              <w:t>Показатель обеспеченности финансовыми ресурсами</w:t>
            </w:r>
          </w:p>
        </w:tc>
      </w:tr>
      <w:tr w:rsidR="00532B61" w:rsidRPr="00953AAB">
        <w:trPr>
          <w:trHeight w:val="483"/>
          <w:jc w:val="center"/>
        </w:trPr>
        <w:tc>
          <w:tcPr>
            <w:tcW w:w="1058" w:type="dxa"/>
            <w:vAlign w:val="center"/>
          </w:tcPr>
          <w:p w:rsidR="00532B61" w:rsidRPr="00953AAB" w:rsidRDefault="00532B61" w:rsidP="00FB7131">
            <w:pPr>
              <w:jc w:val="center"/>
              <w:rPr>
                <w:i/>
                <w:iCs/>
                <w:lang w:val="en-US"/>
              </w:rPr>
            </w:pPr>
            <w:r w:rsidRPr="00953AAB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год</w:t>
            </w:r>
          </w:p>
        </w:tc>
        <w:tc>
          <w:tcPr>
            <w:tcW w:w="1516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Х</w:t>
            </w:r>
          </w:p>
        </w:tc>
        <w:tc>
          <w:tcPr>
            <w:tcW w:w="1926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-</w:t>
            </w:r>
          </w:p>
        </w:tc>
        <w:tc>
          <w:tcPr>
            <w:tcW w:w="1375" w:type="dxa"/>
            <w:vAlign w:val="center"/>
          </w:tcPr>
          <w:p w:rsidR="00532B61" w:rsidRPr="00953AAB" w:rsidRDefault="00532B61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32B61" w:rsidRPr="00953AAB" w:rsidRDefault="00532B61" w:rsidP="00FB7131">
            <w:pPr>
              <w:ind w:left="-103" w:right="-185"/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Z</w:t>
            </w:r>
            <w:r w:rsidRPr="00953AAB">
              <w:rPr>
                <w:vertAlign w:val="subscript"/>
                <w:lang w:val="en-US"/>
              </w:rPr>
              <w:t>i</w:t>
            </w:r>
            <w:r w:rsidRPr="00953AAB">
              <w:rPr>
                <w:lang w:val="en-US"/>
              </w:rPr>
              <w:t>= X*</w:t>
            </w:r>
            <w:r w:rsidRPr="00953AAB">
              <w:t>1,0</w:t>
            </w:r>
            <w:r w:rsidRPr="00953AAB">
              <w:rPr>
                <w:lang w:val="en-US"/>
              </w:rPr>
              <w:t xml:space="preserve"> + W</w:t>
            </w:r>
          </w:p>
        </w:tc>
      </w:tr>
      <w:tr w:rsidR="00532B61" w:rsidRPr="00953AAB">
        <w:trPr>
          <w:trHeight w:val="483"/>
          <w:jc w:val="center"/>
        </w:trPr>
        <w:tc>
          <w:tcPr>
            <w:tcW w:w="1058" w:type="dxa"/>
            <w:vAlign w:val="center"/>
          </w:tcPr>
          <w:p w:rsidR="00532B61" w:rsidRPr="00953AAB" w:rsidRDefault="00532B61" w:rsidP="00FB7131">
            <w:pPr>
              <w:jc w:val="center"/>
              <w:rPr>
                <w:i/>
                <w:iCs/>
                <w:lang w:val="en-US"/>
              </w:rPr>
            </w:pPr>
            <w:r w:rsidRPr="00953AAB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Х</w:t>
            </w:r>
          </w:p>
        </w:tc>
        <w:tc>
          <w:tcPr>
            <w:tcW w:w="1926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не рассчитываются</w:t>
            </w:r>
          </w:p>
        </w:tc>
        <w:tc>
          <w:tcPr>
            <w:tcW w:w="1375" w:type="dxa"/>
            <w:vAlign w:val="center"/>
          </w:tcPr>
          <w:p w:rsidR="00532B61" w:rsidRPr="00953AAB" w:rsidRDefault="00532B61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32B61" w:rsidRPr="00953AAB" w:rsidRDefault="00532B61" w:rsidP="00FB7131">
            <w:pPr>
              <w:ind w:left="-103" w:right="-185"/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Z</w:t>
            </w:r>
            <w:r w:rsidRPr="00953AAB">
              <w:rPr>
                <w:vertAlign w:val="subscript"/>
                <w:lang w:val="en-US"/>
              </w:rPr>
              <w:t>i</w:t>
            </w:r>
            <w:r w:rsidRPr="00953AAB">
              <w:rPr>
                <w:lang w:val="en-US"/>
              </w:rPr>
              <w:t>= X*</w:t>
            </w:r>
            <w:r w:rsidRPr="00953AAB">
              <w:t>1,0</w:t>
            </w:r>
            <w:r w:rsidRPr="00953AAB">
              <w:rPr>
                <w:lang w:val="en-US"/>
              </w:rPr>
              <w:t xml:space="preserve"> + W</w:t>
            </w:r>
          </w:p>
        </w:tc>
      </w:tr>
      <w:tr w:rsidR="00532B61" w:rsidRPr="00953AAB">
        <w:trPr>
          <w:trHeight w:val="483"/>
          <w:jc w:val="center"/>
        </w:trPr>
        <w:tc>
          <w:tcPr>
            <w:tcW w:w="1058" w:type="dxa"/>
          </w:tcPr>
          <w:p w:rsidR="00532B61" w:rsidRPr="00953AAB" w:rsidRDefault="00532B61" w:rsidP="00FB7131">
            <w:pPr>
              <w:jc w:val="center"/>
              <w:rPr>
                <w:i/>
                <w:iCs/>
                <w:lang w:val="en-US"/>
              </w:rPr>
            </w:pPr>
            <w:r w:rsidRPr="00953AAB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Х</w:t>
            </w:r>
          </w:p>
        </w:tc>
        <w:tc>
          <w:tcPr>
            <w:tcW w:w="1926" w:type="dxa"/>
            <w:vAlign w:val="center"/>
          </w:tcPr>
          <w:p w:rsidR="00532B61" w:rsidRPr="00953AAB" w:rsidRDefault="00532B61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32B61" w:rsidRPr="00953AAB" w:rsidRDefault="00532B61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32B61" w:rsidRPr="00953AAB" w:rsidRDefault="00532B61" w:rsidP="00FB7131">
            <w:pPr>
              <w:ind w:left="-103" w:right="-185"/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Z</w:t>
            </w:r>
            <w:r w:rsidRPr="00953AAB">
              <w:rPr>
                <w:vertAlign w:val="subscript"/>
                <w:lang w:val="en-US"/>
              </w:rPr>
              <w:t>i</w:t>
            </w:r>
            <w:r w:rsidRPr="00953AAB">
              <w:rPr>
                <w:lang w:val="en-US"/>
              </w:rPr>
              <w:t>= X*0,6 + Y*0,4</w:t>
            </w:r>
            <w:r w:rsidRPr="00953AAB">
              <w:t>+</w:t>
            </w:r>
            <w:r w:rsidRPr="00953AAB">
              <w:rPr>
                <w:lang w:val="en-US"/>
              </w:rPr>
              <w:t xml:space="preserve"> W</w:t>
            </w:r>
          </w:p>
        </w:tc>
      </w:tr>
      <w:tr w:rsidR="00532B61" w:rsidRPr="00953AAB">
        <w:trPr>
          <w:trHeight w:val="483"/>
          <w:jc w:val="center"/>
        </w:trPr>
        <w:tc>
          <w:tcPr>
            <w:tcW w:w="1058" w:type="dxa"/>
          </w:tcPr>
          <w:p w:rsidR="00532B61" w:rsidRPr="00953AAB" w:rsidRDefault="00532B61" w:rsidP="00FB7131">
            <w:pPr>
              <w:jc w:val="center"/>
              <w:rPr>
                <w:i/>
                <w:iCs/>
                <w:lang w:val="en-US"/>
              </w:rPr>
            </w:pPr>
            <w:r w:rsidRPr="00953AAB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32B61" w:rsidRPr="00953AAB" w:rsidRDefault="00532B61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 xml:space="preserve">9 </w:t>
            </w:r>
            <w:r w:rsidRPr="00953AAB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32B61" w:rsidRPr="00953AAB" w:rsidRDefault="00532B61" w:rsidP="00FB7131">
            <w:pPr>
              <w:jc w:val="center"/>
            </w:pPr>
            <w:r w:rsidRPr="00953AAB">
              <w:t>Х</w:t>
            </w:r>
          </w:p>
        </w:tc>
        <w:tc>
          <w:tcPr>
            <w:tcW w:w="1926" w:type="dxa"/>
            <w:vAlign w:val="center"/>
          </w:tcPr>
          <w:p w:rsidR="00532B61" w:rsidRPr="00953AAB" w:rsidRDefault="00532B61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32B61" w:rsidRPr="00953AAB" w:rsidRDefault="00532B61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32B61" w:rsidRPr="00953AAB" w:rsidRDefault="00532B61" w:rsidP="00FB7131">
            <w:pPr>
              <w:ind w:left="-103" w:right="-185"/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Z</w:t>
            </w:r>
            <w:r w:rsidRPr="00953AAB">
              <w:rPr>
                <w:vertAlign w:val="subscript"/>
                <w:lang w:val="en-US"/>
              </w:rPr>
              <w:t>i</w:t>
            </w:r>
            <w:r w:rsidRPr="00953AAB">
              <w:rPr>
                <w:lang w:val="en-US"/>
              </w:rPr>
              <w:t>= X*0,6 + Y*0,4</w:t>
            </w:r>
            <w:r w:rsidRPr="00953AAB">
              <w:t>+</w:t>
            </w:r>
            <w:r w:rsidRPr="00953AAB">
              <w:rPr>
                <w:lang w:val="en-US"/>
              </w:rPr>
              <w:t xml:space="preserve"> W</w:t>
            </w:r>
          </w:p>
        </w:tc>
      </w:tr>
    </w:tbl>
    <w:p w:rsidR="00532B61" w:rsidRPr="00953AAB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32B61" w:rsidRPr="00953AAB" w:rsidRDefault="00532B61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532B61" w:rsidRPr="00953AAB" w:rsidRDefault="00532B61" w:rsidP="00D24016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953AAB">
        <w:rPr>
          <w:sz w:val="28"/>
          <w:szCs w:val="28"/>
        </w:rPr>
        <w:br w:type="page"/>
      </w:r>
    </w:p>
    <w:p w:rsidR="00532B61" w:rsidRPr="00953AAB" w:rsidRDefault="00532B61" w:rsidP="00D24016">
      <w:pPr>
        <w:numPr>
          <w:ilvl w:val="0"/>
          <w:numId w:val="6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6"/>
      <w:r w:rsidRPr="00953AAB">
        <w:rPr>
          <w:b/>
          <w:bCs/>
          <w:sz w:val="28"/>
          <w:szCs w:val="28"/>
        </w:rPr>
        <w:t>Коды строк в формах бухгалтерской отчетности</w:t>
      </w:r>
      <w:bookmarkEnd w:id="65"/>
    </w:p>
    <w:p w:rsidR="00532B61" w:rsidRPr="00953AAB" w:rsidRDefault="00532B61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Код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6" w:name="sub_4100"/>
            <w:r w:rsidRPr="00953AAB">
              <w:rPr>
                <w:sz w:val="28"/>
                <w:szCs w:val="28"/>
              </w:rPr>
              <w:t>БУХГАЛТЕРСКИЙ БАЛАНС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1000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7" w:name="sub_1100"/>
            <w:r w:rsidRPr="00953AAB">
              <w:rPr>
                <w:sz w:val="28"/>
                <w:szCs w:val="28"/>
              </w:rPr>
              <w:t>Итого внеоборотных активов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1110"/>
            <w:r w:rsidRPr="00953AAB">
              <w:rPr>
                <w:sz w:val="28"/>
                <w:szCs w:val="28"/>
              </w:rPr>
              <w:t>Нематериальные активы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1110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20"/>
            <w:r w:rsidRPr="00953AAB">
              <w:rPr>
                <w:sz w:val="28"/>
                <w:szCs w:val="28"/>
              </w:rPr>
              <w:t>Результаты исследований и разработок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1120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300"/>
            <w:r w:rsidRPr="00953AAB">
              <w:rPr>
                <w:sz w:val="28"/>
                <w:szCs w:val="28"/>
              </w:rPr>
              <w:t>1130</w:t>
            </w:r>
            <w:bookmarkEnd w:id="70"/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400"/>
            <w:r w:rsidRPr="00953AAB">
              <w:rPr>
                <w:sz w:val="28"/>
                <w:szCs w:val="28"/>
              </w:rPr>
              <w:t>Материальные поисковые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1140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30"/>
            <w:r w:rsidRPr="00953AAB">
              <w:rPr>
                <w:sz w:val="28"/>
                <w:szCs w:val="28"/>
              </w:rPr>
              <w:t>1150</w:t>
            </w:r>
            <w:bookmarkEnd w:id="72"/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40"/>
            <w:r w:rsidRPr="00953AAB">
              <w:rPr>
                <w:sz w:val="28"/>
                <w:szCs w:val="28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1160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50"/>
            <w:r w:rsidRPr="00953AAB">
              <w:rPr>
                <w:sz w:val="28"/>
                <w:szCs w:val="28"/>
              </w:rPr>
              <w:t>Финансовые вложения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1170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80"/>
            <w:r w:rsidRPr="00953AAB">
              <w:rPr>
                <w:sz w:val="28"/>
                <w:szCs w:val="28"/>
              </w:rPr>
              <w:t>Отложенные налоговые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1180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70"/>
            <w:r w:rsidRPr="00953AAB">
              <w:rPr>
                <w:sz w:val="28"/>
                <w:szCs w:val="28"/>
              </w:rPr>
              <w:t>Прочие внеоборотные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1190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200"/>
            <w:r w:rsidRPr="00953AAB">
              <w:rPr>
                <w:sz w:val="28"/>
                <w:szCs w:val="28"/>
              </w:rPr>
              <w:t>Итого оборотных активов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210"/>
            <w:r w:rsidRPr="00953AAB">
              <w:rPr>
                <w:sz w:val="28"/>
                <w:szCs w:val="28"/>
              </w:rPr>
              <w:t>1210</w:t>
            </w:r>
            <w:bookmarkEnd w:id="78"/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1220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230"/>
            <w:r w:rsidRPr="00953AAB">
              <w:rPr>
                <w:sz w:val="28"/>
                <w:szCs w:val="28"/>
              </w:rPr>
              <w:t>Дебиторская задолженность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1230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40"/>
            <w:r w:rsidRPr="00953AAB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1240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50"/>
            <w:r w:rsidRPr="00953AAB">
              <w:rPr>
                <w:sz w:val="28"/>
                <w:szCs w:val="28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1250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60"/>
            <w:r w:rsidRPr="00953AAB">
              <w:rPr>
                <w:sz w:val="28"/>
                <w:szCs w:val="28"/>
              </w:rPr>
              <w:t>Прочие оборотные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1260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7771600"/>
            <w:r w:rsidRPr="00953AAB">
              <w:rPr>
                <w:sz w:val="28"/>
                <w:szCs w:val="28"/>
              </w:rPr>
              <w:t>БАЛАНС (актив)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1600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300"/>
            <w:r w:rsidRPr="00953AAB">
              <w:rPr>
                <w:sz w:val="28"/>
                <w:szCs w:val="28"/>
              </w:rPr>
              <w:t>ИТОГО капитал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310"/>
            <w:r w:rsidRPr="00953AAB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5"/>
            <w:r w:rsidRPr="00953AA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1310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20"/>
            <w:r w:rsidRPr="00953AAB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1320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40"/>
            <w:r w:rsidRPr="00953AAB">
              <w:rPr>
                <w:sz w:val="28"/>
                <w:szCs w:val="28"/>
              </w:rPr>
              <w:t>Переоценка внеоборотных активов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1340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50"/>
            <w:r w:rsidRPr="00953AAB">
              <w:rPr>
                <w:sz w:val="28"/>
                <w:szCs w:val="28"/>
              </w:rPr>
              <w:t>Добавочный капитал (без переоценки)</w:t>
            </w:r>
            <w:bookmarkEnd w:id="88"/>
            <w:r w:rsidRPr="00953AA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1350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60"/>
            <w:r w:rsidRPr="00953AAB">
              <w:rPr>
                <w:sz w:val="28"/>
                <w:szCs w:val="28"/>
              </w:rPr>
              <w:t>Резервный капитал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1360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70"/>
            <w:r w:rsidRPr="00953AAB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0"/>
            <w:r w:rsidRPr="00953AA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1370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410"/>
            <w:r w:rsidRPr="00953AAB">
              <w:rPr>
                <w:sz w:val="28"/>
                <w:szCs w:val="28"/>
              </w:rPr>
              <w:t>Долгосрочные заемные средства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1410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1420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430"/>
            <w:r w:rsidRPr="00953AAB">
              <w:rPr>
                <w:sz w:val="28"/>
                <w:szCs w:val="28"/>
              </w:rPr>
              <w:t>1430</w:t>
            </w:r>
            <w:bookmarkEnd w:id="92"/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450"/>
            <w:r w:rsidRPr="00953AAB">
              <w:rPr>
                <w:sz w:val="28"/>
                <w:szCs w:val="28"/>
              </w:rPr>
              <w:t>Прочие долгосрочные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1450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00"/>
            <w:r w:rsidRPr="00953AAB">
              <w:rPr>
                <w:sz w:val="28"/>
                <w:szCs w:val="28"/>
              </w:rPr>
              <w:t>ИТОГО долгосрочных обязательств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1400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510"/>
            <w:r w:rsidRPr="00953AAB">
              <w:rPr>
                <w:sz w:val="28"/>
                <w:szCs w:val="28"/>
              </w:rPr>
              <w:t>Краткосрочные заемные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1510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520"/>
            <w:r w:rsidRPr="00953AAB">
              <w:rPr>
                <w:sz w:val="28"/>
                <w:szCs w:val="28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1520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530"/>
            <w:r w:rsidRPr="00953AAB">
              <w:rPr>
                <w:sz w:val="28"/>
                <w:szCs w:val="28"/>
              </w:rPr>
              <w:t>Доходы будущих периодов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1530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40"/>
            <w:r w:rsidRPr="00953AAB">
              <w:rPr>
                <w:sz w:val="28"/>
                <w:szCs w:val="28"/>
              </w:rPr>
              <w:t>Оценочные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1540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50"/>
            <w:r w:rsidRPr="00953AAB">
              <w:rPr>
                <w:sz w:val="28"/>
                <w:szCs w:val="28"/>
              </w:rPr>
              <w:t>Прочие краткосрочные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1550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00"/>
            <w:r w:rsidRPr="00953AAB">
              <w:rPr>
                <w:sz w:val="28"/>
                <w:szCs w:val="28"/>
              </w:rPr>
              <w:t>ИТОГО краткосрочных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700"/>
            <w:r w:rsidRPr="00953AAB">
              <w:rPr>
                <w:sz w:val="28"/>
                <w:szCs w:val="28"/>
              </w:rPr>
              <w:t>БАЛАНС (пассив)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1700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4200"/>
            <w:r w:rsidRPr="00953AAB">
              <w:rPr>
                <w:sz w:val="28"/>
                <w:szCs w:val="28"/>
              </w:rPr>
              <w:t>ОТЧЕТ О ПРИБЫЛЯХ И УБЫТКАХ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2000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42110"/>
            <w:r w:rsidRPr="00953AAB">
              <w:rPr>
                <w:sz w:val="28"/>
                <w:szCs w:val="28"/>
              </w:rPr>
              <w:t>Выручка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2110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120"/>
            <w:r w:rsidRPr="00953AAB">
              <w:rPr>
                <w:sz w:val="28"/>
                <w:szCs w:val="28"/>
              </w:rPr>
              <w:t>Себестоимость продаж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2120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100"/>
            <w:r w:rsidRPr="00953AAB">
              <w:rPr>
                <w:sz w:val="28"/>
                <w:szCs w:val="28"/>
              </w:rPr>
              <w:t>Валовая прибыль (убыток)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2100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210"/>
            <w:r w:rsidRPr="00953AAB">
              <w:rPr>
                <w:sz w:val="28"/>
                <w:szCs w:val="28"/>
              </w:rPr>
              <w:t>Коммерческие расходы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2210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220"/>
            <w:r w:rsidRPr="00953AAB">
              <w:rPr>
                <w:sz w:val="28"/>
                <w:szCs w:val="28"/>
              </w:rPr>
              <w:t>Управленческие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2220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200"/>
            <w:r w:rsidRPr="00953AAB">
              <w:rPr>
                <w:sz w:val="28"/>
                <w:szCs w:val="28"/>
              </w:rPr>
              <w:t>Прибыль (убыток) от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2200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310"/>
            <w:r w:rsidRPr="00953AAB">
              <w:rPr>
                <w:sz w:val="28"/>
                <w:szCs w:val="28"/>
              </w:rPr>
              <w:t>Доходы от участия в других организациях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2310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320"/>
            <w:r w:rsidRPr="00953AAB">
              <w:rPr>
                <w:sz w:val="28"/>
                <w:szCs w:val="28"/>
              </w:rPr>
              <w:t>Проценты к получению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2320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330"/>
            <w:r w:rsidRPr="00953AAB">
              <w:rPr>
                <w:sz w:val="28"/>
                <w:szCs w:val="28"/>
              </w:rPr>
              <w:t>Проценты к уплате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2330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40"/>
            <w:r w:rsidRPr="00953AAB">
              <w:rPr>
                <w:sz w:val="28"/>
                <w:szCs w:val="28"/>
              </w:rPr>
              <w:t>Прочие доходы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2340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50"/>
            <w:r w:rsidRPr="00953AAB">
              <w:rPr>
                <w:sz w:val="28"/>
                <w:szCs w:val="28"/>
              </w:rPr>
              <w:t>Прочие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2350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00"/>
            <w:r w:rsidRPr="00953AAB">
              <w:rPr>
                <w:sz w:val="28"/>
                <w:szCs w:val="28"/>
              </w:rPr>
              <w:t>2300</w:t>
            </w:r>
            <w:bookmarkEnd w:id="114"/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7772410"/>
            <w:r w:rsidRPr="00953AAB">
              <w:rPr>
                <w:sz w:val="28"/>
                <w:szCs w:val="28"/>
              </w:rPr>
              <w:t>Текущий налог на прибыль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2410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7772411"/>
            <w:r w:rsidRPr="00953AAB">
              <w:rPr>
                <w:sz w:val="28"/>
                <w:szCs w:val="28"/>
              </w:rPr>
              <w:t>2421</w:t>
            </w:r>
            <w:bookmarkEnd w:id="116"/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2430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2450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460"/>
            <w:r w:rsidRPr="00953AAB">
              <w:rPr>
                <w:sz w:val="28"/>
                <w:szCs w:val="28"/>
              </w:rPr>
              <w:t>Прочее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2460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2400"/>
            <w:r w:rsidRPr="00953AAB">
              <w:rPr>
                <w:sz w:val="28"/>
                <w:szCs w:val="28"/>
              </w:rPr>
              <w:t>Чистая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510"/>
            <w:r w:rsidRPr="00953AAB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2510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2520"/>
            <w:r w:rsidRPr="00953AAB">
              <w:rPr>
                <w:sz w:val="28"/>
                <w:szCs w:val="28"/>
              </w:rPr>
              <w:t>2520</w:t>
            </w:r>
            <w:bookmarkEnd w:id="120"/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500"/>
            <w:r w:rsidRPr="00953AAB">
              <w:rPr>
                <w:sz w:val="28"/>
                <w:szCs w:val="28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2500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2900</w:t>
            </w:r>
          </w:p>
        </w:tc>
      </w:tr>
      <w:tr w:rsidR="00532B61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953AAB" w:rsidRDefault="00532B61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2910</w:t>
            </w:r>
          </w:p>
        </w:tc>
      </w:tr>
    </w:tbl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Default="00532B61" w:rsidP="005D6E3F">
      <w:pPr>
        <w:ind w:firstLine="709"/>
        <w:jc w:val="both"/>
        <w:rPr>
          <w:b/>
          <w:bCs/>
          <w:i/>
          <w:iCs/>
        </w:rPr>
      </w:pPr>
    </w:p>
    <w:p w:rsidR="00532B61" w:rsidRPr="00FC009D" w:rsidRDefault="00532B61" w:rsidP="00265D44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2" w:name="_КРИТЕРИИ_И_МЕТОДИКА"/>
      <w:bookmarkStart w:id="123" w:name="_Ref321475870"/>
      <w:bookmarkStart w:id="124" w:name="_Toc398564600"/>
      <w:bookmarkStart w:id="125" w:name="_Toc399408089"/>
      <w:bookmarkStart w:id="126" w:name="_Toc419708037"/>
      <w:bookmarkEnd w:id="122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123"/>
      <w:bookmarkEnd w:id="124"/>
      <w:bookmarkEnd w:id="125"/>
      <w:bookmarkEnd w:id="126"/>
    </w:p>
    <w:p w:rsidR="00532B61" w:rsidRPr="008A2315" w:rsidRDefault="00532B61" w:rsidP="00265D44">
      <w:pPr>
        <w:pStyle w:val="Heading3"/>
        <w:numPr>
          <w:ilvl w:val="0"/>
          <w:numId w:val="57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74EAF"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Pr="00071407">
        <w:rPr>
          <w:rFonts w:ascii="Times New Roman" w:hAnsi="Times New Roman" w:cs="Times New Roman"/>
          <w:b w:val="0"/>
          <w:bCs w:val="0"/>
          <w:sz w:val="28"/>
          <w:szCs w:val="28"/>
        </w:rPr>
        <w:t>ритерии оценки 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их значимость</w:t>
      </w:r>
    </w:p>
    <w:p w:rsidR="00532B61" w:rsidRDefault="00532B61" w:rsidP="005D6E3F">
      <w:pPr>
        <w:ind w:right="153" w:firstLine="636"/>
        <w:jc w:val="both"/>
        <w:rPr>
          <w:b/>
          <w:bCs/>
          <w:i/>
          <w:iCs/>
        </w:rPr>
      </w:pPr>
    </w:p>
    <w:p w:rsidR="00532B61" w:rsidRPr="000B48C5" w:rsidRDefault="00532B61" w:rsidP="000B48C5">
      <w:pPr>
        <w:ind w:firstLine="708"/>
        <w:rPr>
          <w:sz w:val="28"/>
          <w:szCs w:val="28"/>
        </w:rPr>
      </w:pPr>
      <w:r w:rsidRPr="000B48C5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532B61" w:rsidRPr="000B48C5" w:rsidRDefault="00532B61" w:rsidP="00265D44">
      <w:pPr>
        <w:numPr>
          <w:ilvl w:val="0"/>
          <w:numId w:val="41"/>
        </w:numPr>
        <w:tabs>
          <w:tab w:val="left" w:pos="1134"/>
        </w:tabs>
        <w:ind w:left="0" w:right="70" w:firstLine="709"/>
        <w:jc w:val="both"/>
        <w:rPr>
          <w:sz w:val="28"/>
          <w:szCs w:val="28"/>
          <w:lang w:eastAsia="en-US"/>
        </w:rPr>
      </w:pPr>
      <w:r w:rsidRPr="000B48C5">
        <w:rPr>
          <w:sz w:val="28"/>
          <w:szCs w:val="28"/>
          <w:lang w:eastAsia="en-US"/>
        </w:rPr>
        <w:t>цена договора (значимость критерия Ц 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 – 95 %);</w:t>
      </w:r>
    </w:p>
    <w:p w:rsidR="00532B61" w:rsidRPr="000B48C5" w:rsidRDefault="00532B61" w:rsidP="00265D44">
      <w:pPr>
        <w:numPr>
          <w:ilvl w:val="0"/>
          <w:numId w:val="41"/>
        </w:numPr>
        <w:tabs>
          <w:tab w:val="left" w:pos="1134"/>
        </w:tabs>
        <w:ind w:left="0" w:right="70" w:firstLine="709"/>
        <w:jc w:val="both"/>
        <w:rPr>
          <w:b/>
          <w:bCs/>
          <w:i/>
          <w:iCs/>
          <w:sz w:val="22"/>
          <w:szCs w:val="22"/>
          <w:lang w:eastAsia="en-US"/>
        </w:rPr>
      </w:pPr>
      <w:r w:rsidRPr="000B48C5">
        <w:rPr>
          <w:sz w:val="28"/>
          <w:szCs w:val="28"/>
          <w:lang w:eastAsia="en-US"/>
        </w:rPr>
        <w:t>квалификация участника закупки (значимость критерия Кв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– 5%), в том числе:</w:t>
      </w:r>
    </w:p>
    <w:p w:rsidR="00532B61" w:rsidRPr="00472086" w:rsidRDefault="00532B61" w:rsidP="00265D44">
      <w:pPr>
        <w:numPr>
          <w:ilvl w:val="3"/>
          <w:numId w:val="38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0B48C5">
        <w:rPr>
          <w:sz w:val="28"/>
          <w:szCs w:val="28"/>
        </w:rPr>
        <w:t>опыт участника закупки (значимость подкритерия 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100%</w:t>
      </w:r>
      <w:r>
        <w:rPr>
          <w:sz w:val="28"/>
          <w:szCs w:val="28"/>
        </w:rPr>
        <w:t>)</w:t>
      </w:r>
      <w:r w:rsidRPr="000B48C5">
        <w:rPr>
          <w:sz w:val="28"/>
          <w:szCs w:val="28"/>
        </w:rPr>
        <w:t>.</w:t>
      </w:r>
    </w:p>
    <w:p w:rsidR="00532B61" w:rsidRPr="000B48C5" w:rsidRDefault="00532B61" w:rsidP="00472086">
      <w:pPr>
        <w:tabs>
          <w:tab w:val="left" w:pos="1134"/>
        </w:tabs>
        <w:ind w:left="709" w:right="68"/>
        <w:jc w:val="both"/>
        <w:rPr>
          <w:b/>
          <w:bCs/>
          <w:i/>
          <w:iCs/>
        </w:rPr>
      </w:pPr>
    </w:p>
    <w:p w:rsidR="00532B61" w:rsidRDefault="00532B61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532B61" w:rsidRPr="000B48C5" w:rsidRDefault="00532B61" w:rsidP="000B48C5">
      <w:pPr>
        <w:ind w:firstLine="709"/>
        <w:rPr>
          <w:sz w:val="28"/>
          <w:szCs w:val="28"/>
        </w:rPr>
      </w:pPr>
    </w:p>
    <w:p w:rsidR="00532B61" w:rsidRPr="000B48C5" w:rsidRDefault="00532B61" w:rsidP="00BE500F">
      <w:pPr>
        <w:keepNext/>
        <w:numPr>
          <w:ilvl w:val="1"/>
          <w:numId w:val="42"/>
        </w:numPr>
        <w:spacing w:before="120" w:after="120"/>
        <w:jc w:val="both"/>
        <w:outlineLvl w:val="2"/>
        <w:rPr>
          <w:sz w:val="28"/>
          <w:szCs w:val="28"/>
        </w:rPr>
      </w:pPr>
      <w:bookmarkStart w:id="127" w:name="_Toc418078329"/>
      <w:bookmarkStart w:id="128" w:name="_Toc419708038"/>
      <w:bookmarkStart w:id="129" w:name="_Toc383792478"/>
      <w:bookmarkStart w:id="130" w:name="_Toc384030525"/>
      <w:bookmarkStart w:id="131" w:name="_Toc390100177"/>
      <w:r w:rsidRPr="000B48C5">
        <w:rPr>
          <w:sz w:val="28"/>
          <w:szCs w:val="28"/>
        </w:rPr>
        <w:t>Методика оценки</w:t>
      </w:r>
      <w:r w:rsidRPr="000B48C5">
        <w:rPr>
          <w:b/>
          <w:bCs/>
          <w:sz w:val="28"/>
          <w:szCs w:val="28"/>
        </w:rPr>
        <w:t xml:space="preserve"> </w:t>
      </w:r>
      <w:r w:rsidRPr="000B48C5">
        <w:rPr>
          <w:sz w:val="28"/>
          <w:szCs w:val="28"/>
        </w:rPr>
        <w:t>заявок</w:t>
      </w:r>
      <w:bookmarkEnd w:id="127"/>
      <w:bookmarkEnd w:id="128"/>
    </w:p>
    <w:p w:rsidR="00532B61" w:rsidRPr="000B48C5" w:rsidRDefault="00532B61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32B61" w:rsidRPr="000B48C5" w:rsidRDefault="00532B61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32B61" w:rsidRPr="000B48C5" w:rsidRDefault="00532B61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Рейтинг заявки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 определяется по формуле:</w:t>
      </w:r>
    </w:p>
    <w:p w:rsidR="00532B61" w:rsidRPr="000B48C5" w:rsidRDefault="00532B61" w:rsidP="000B48C5">
      <w:pPr>
        <w:ind w:right="153" w:firstLine="709"/>
        <w:rPr>
          <w:sz w:val="28"/>
          <w:szCs w:val="28"/>
        </w:rPr>
      </w:pPr>
    </w:p>
    <w:p w:rsidR="00532B61" w:rsidRPr="000B48C5" w:rsidRDefault="00532B61" w:rsidP="000B48C5">
      <w:pPr>
        <w:ind w:right="153" w:firstLine="709"/>
        <w:rPr>
          <w:sz w:val="28"/>
          <w:szCs w:val="28"/>
          <w:lang w:val="en-US"/>
        </w:rPr>
      </w:pPr>
      <w:r w:rsidRPr="000B48C5">
        <w:rPr>
          <w:sz w:val="28"/>
          <w:szCs w:val="28"/>
          <w:lang w:val="en-US"/>
        </w:rPr>
        <w:t xml:space="preserve">R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= </w:t>
      </w:r>
      <w:r w:rsidRPr="000B48C5">
        <w:rPr>
          <w:sz w:val="28"/>
          <w:szCs w:val="28"/>
        </w:rPr>
        <w:t>БЦ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ц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 xml:space="preserve"> + </w:t>
      </w:r>
      <w:r w:rsidRPr="000B48C5">
        <w:rPr>
          <w:sz w:val="28"/>
          <w:szCs w:val="28"/>
        </w:rPr>
        <w:t>БКв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Кв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>;</w:t>
      </w:r>
    </w:p>
    <w:p w:rsidR="00532B61" w:rsidRPr="000B48C5" w:rsidRDefault="00532B61" w:rsidP="000B48C5">
      <w:pPr>
        <w:ind w:right="153" w:firstLine="709"/>
        <w:rPr>
          <w:sz w:val="28"/>
          <w:szCs w:val="28"/>
          <w:lang w:val="en-US"/>
        </w:rPr>
      </w:pPr>
    </w:p>
    <w:p w:rsidR="00532B61" w:rsidRPr="000B48C5" w:rsidRDefault="00532B61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где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</w:rPr>
        <w:t xml:space="preserve"> – значимость (вес) соответствующего критерия,</w:t>
      </w:r>
    </w:p>
    <w:p w:rsidR="00532B61" w:rsidRPr="000B48C5" w:rsidRDefault="00532B61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БЦ, БКв – оценка (балл) соответствующего критерия.</w:t>
      </w:r>
    </w:p>
    <w:p w:rsidR="00532B61" w:rsidRPr="000B48C5" w:rsidRDefault="00532B61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каждому из критериев 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,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Кв</w:t>
      </w:r>
      <w:r w:rsidRPr="000B48C5">
        <w:rPr>
          <w:sz w:val="28"/>
          <w:szCs w:val="28"/>
          <w:vertAlign w:val="subscript"/>
        </w:rPr>
        <w:t> 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– 100 баллов. </w:t>
      </w:r>
    </w:p>
    <w:p w:rsidR="00532B61" w:rsidRPr="000B48C5" w:rsidRDefault="00532B61" w:rsidP="000B48C5">
      <w:pPr>
        <w:ind w:right="153" w:firstLine="709"/>
        <w:rPr>
          <w:sz w:val="28"/>
          <w:szCs w:val="28"/>
        </w:rPr>
      </w:pPr>
    </w:p>
    <w:p w:rsidR="00532B61" w:rsidRPr="00BE500F" w:rsidRDefault="00532B61" w:rsidP="00BE500F">
      <w:pPr>
        <w:keepNext/>
        <w:tabs>
          <w:tab w:val="left" w:pos="1701"/>
        </w:tabs>
        <w:spacing w:before="120" w:after="120"/>
        <w:jc w:val="both"/>
        <w:outlineLvl w:val="2"/>
        <w:rPr>
          <w:sz w:val="28"/>
          <w:szCs w:val="28"/>
        </w:rPr>
      </w:pPr>
      <w:bookmarkStart w:id="132" w:name="_Toc418078330"/>
      <w:bookmarkStart w:id="133" w:name="_Toc419708039"/>
      <w:r w:rsidRPr="00BE500F">
        <w:rPr>
          <w:sz w:val="28"/>
          <w:szCs w:val="28"/>
        </w:rPr>
        <w:t>4.2.1. Оценка по критерию «цена договора, цена единицы продукции»</w:t>
      </w:r>
      <w:bookmarkEnd w:id="132"/>
      <w:bookmarkEnd w:id="133"/>
    </w:p>
    <w:tbl>
      <w:tblPr>
        <w:tblW w:w="0" w:type="auto"/>
        <w:jc w:val="center"/>
        <w:tblLayout w:type="fixed"/>
        <w:tblLook w:val="0000"/>
      </w:tblPr>
      <w:tblGrid>
        <w:gridCol w:w="1312"/>
        <w:gridCol w:w="1079"/>
        <w:gridCol w:w="1044"/>
      </w:tblGrid>
      <w:tr w:rsidR="00532B61" w:rsidRPr="000B48C5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532B61" w:rsidRPr="000B48C5" w:rsidRDefault="00532B61" w:rsidP="000B48C5">
            <w:pPr>
              <w:jc w:val="right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 xml:space="preserve">БЦ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32B61" w:rsidRPr="000B48C5" w:rsidRDefault="00532B61" w:rsidP="000B48C5">
            <w:pPr>
              <w:ind w:hanging="33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532B61" w:rsidRPr="000B48C5" w:rsidRDefault="00532B61" w:rsidP="000B48C5">
            <w:pPr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* 100</w:t>
            </w:r>
          </w:p>
        </w:tc>
      </w:tr>
      <w:tr w:rsidR="00532B61" w:rsidRPr="000B48C5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532B61" w:rsidRPr="000B48C5" w:rsidRDefault="00532B61" w:rsidP="000B48C5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532B61" w:rsidRPr="000B48C5" w:rsidRDefault="00532B61" w:rsidP="000B48C5">
            <w:pPr>
              <w:ind w:firstLine="108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532B61" w:rsidRPr="000B48C5" w:rsidRDefault="00532B61" w:rsidP="000B48C5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532B61" w:rsidRPr="000B48C5" w:rsidRDefault="00532B61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532B61" w:rsidRPr="000B48C5" w:rsidRDefault="00532B61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где:  БЦ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оценка по критерию «цена договора»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баллы,</w:t>
      </w:r>
    </w:p>
    <w:p w:rsidR="00532B61" w:rsidRPr="000B48C5" w:rsidRDefault="00532B61" w:rsidP="000B48C5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532B61" w:rsidRPr="000B48C5" w:rsidRDefault="00532B61" w:rsidP="000B48C5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 xml:space="preserve">Ц </w:t>
      </w:r>
      <w:r w:rsidRPr="000B48C5">
        <w:rPr>
          <w:sz w:val="28"/>
          <w:szCs w:val="28"/>
          <w:vertAlign w:val="subscript"/>
          <w:lang w:val="en-US"/>
        </w:rPr>
        <w:t>min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>–</w:t>
      </w:r>
      <w:r w:rsidRPr="000B48C5">
        <w:rPr>
          <w:sz w:val="28"/>
          <w:szCs w:val="28"/>
        </w:rPr>
        <w:tab/>
        <w:t>минимальное предложение участника закупки о цене договора,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532B61" w:rsidRPr="000B48C5" w:rsidRDefault="00532B61" w:rsidP="00265D44">
      <w:pPr>
        <w:keepNext/>
        <w:numPr>
          <w:ilvl w:val="0"/>
          <w:numId w:val="56"/>
        </w:numPr>
        <w:tabs>
          <w:tab w:val="left" w:pos="1701"/>
        </w:tabs>
        <w:spacing w:before="120" w:after="120"/>
        <w:ind w:left="0" w:firstLine="698"/>
        <w:jc w:val="both"/>
        <w:outlineLvl w:val="2"/>
        <w:rPr>
          <w:sz w:val="28"/>
          <w:szCs w:val="28"/>
        </w:rPr>
      </w:pPr>
      <w:bookmarkStart w:id="134" w:name="_Toc418078331"/>
      <w:bookmarkStart w:id="135" w:name="_Toc419708040"/>
      <w:r w:rsidRPr="000B48C5">
        <w:rPr>
          <w:sz w:val="28"/>
          <w:szCs w:val="28"/>
        </w:rPr>
        <w:t>Оценка по критерию «квалификация участника»</w:t>
      </w:r>
      <w:bookmarkEnd w:id="134"/>
      <w:bookmarkEnd w:id="135"/>
    </w:p>
    <w:p w:rsidR="00532B61" w:rsidRPr="000B48C5" w:rsidRDefault="00532B61" w:rsidP="000B48C5">
      <w:pPr>
        <w:shd w:val="clear" w:color="auto" w:fill="FFFFFF"/>
        <w:jc w:val="center"/>
        <w:rPr>
          <w:sz w:val="28"/>
          <w:szCs w:val="28"/>
        </w:rPr>
      </w:pPr>
      <w:bookmarkStart w:id="136" w:name="_Toc383792479"/>
      <w:bookmarkStart w:id="137" w:name="_Toc384030526"/>
      <w:bookmarkStart w:id="138" w:name="_Toc390100178"/>
      <w:bookmarkEnd w:id="129"/>
      <w:bookmarkEnd w:id="130"/>
      <w:bookmarkEnd w:id="131"/>
      <w:r w:rsidRPr="000B48C5">
        <w:rPr>
          <w:sz w:val="28"/>
          <w:szCs w:val="28"/>
        </w:rPr>
        <w:t xml:space="preserve">БКв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= БО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*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  <w:vertAlign w:val="subscript"/>
        </w:rPr>
        <w:t>о</w:t>
      </w:r>
      <w:r w:rsidRPr="000B48C5">
        <w:rPr>
          <w:sz w:val="28"/>
          <w:szCs w:val="28"/>
        </w:rPr>
        <w:t xml:space="preserve"> </w:t>
      </w:r>
    </w:p>
    <w:p w:rsidR="00532B61" w:rsidRPr="000B48C5" w:rsidRDefault="00532B61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где: V – значимость (вес) соответствующего подкритерия,</w:t>
      </w:r>
    </w:p>
    <w:p w:rsidR="00532B61" w:rsidRPr="000B48C5" w:rsidRDefault="00532B61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БО – оценка (балл) соответствующего подкритерия</w:t>
      </w:r>
    </w:p>
    <w:p w:rsidR="00532B61" w:rsidRPr="000B48C5" w:rsidRDefault="00532B61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532B61" w:rsidRPr="000B48C5" w:rsidRDefault="00532B61" w:rsidP="000B48C5">
      <w:pPr>
        <w:shd w:val="clear" w:color="auto" w:fill="FFFFFF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Максимальная оценка в баллах по каждому из подкритериев О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 – 100 баллов</w:t>
      </w:r>
    </w:p>
    <w:p w:rsidR="00532B61" w:rsidRPr="000B48C5" w:rsidRDefault="00532B61" w:rsidP="00265D44">
      <w:pPr>
        <w:keepNext/>
        <w:numPr>
          <w:ilvl w:val="3"/>
          <w:numId w:val="43"/>
        </w:numPr>
        <w:tabs>
          <w:tab w:val="left" w:pos="1843"/>
        </w:tabs>
        <w:spacing w:before="120" w:after="120"/>
        <w:ind w:left="0" w:firstLine="709"/>
        <w:jc w:val="both"/>
        <w:outlineLvl w:val="2"/>
        <w:rPr>
          <w:sz w:val="28"/>
          <w:szCs w:val="28"/>
        </w:rPr>
      </w:pPr>
      <w:bookmarkStart w:id="139" w:name="_Toc418078332"/>
      <w:bookmarkStart w:id="140" w:name="_Toc419708041"/>
      <w:r w:rsidRPr="000B48C5">
        <w:rPr>
          <w:sz w:val="28"/>
          <w:szCs w:val="28"/>
        </w:rPr>
        <w:t>Оценка по подкритерию «опыт участника закупки»:</w:t>
      </w:r>
      <w:bookmarkEnd w:id="136"/>
      <w:bookmarkEnd w:id="137"/>
      <w:bookmarkEnd w:id="138"/>
      <w:bookmarkEnd w:id="139"/>
      <w:bookmarkEnd w:id="140"/>
    </w:p>
    <w:p w:rsidR="00532B61" w:rsidRPr="000B48C5" w:rsidRDefault="00532B61" w:rsidP="000B48C5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532B61" w:rsidRPr="000B48C5" w:rsidRDefault="00532B61" w:rsidP="000B48C5">
      <w:pPr>
        <w:tabs>
          <w:tab w:val="left" w:pos="0"/>
        </w:tabs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532B61" w:rsidRPr="000B48C5" w:rsidRDefault="00532B61" w:rsidP="00265D44">
      <w:pPr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532B61" w:rsidRPr="000B48C5" w:rsidRDefault="00532B61" w:rsidP="00265D44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532B61" w:rsidRPr="000B48C5" w:rsidRDefault="00532B61" w:rsidP="00265D44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поставленного товара;</w:t>
      </w:r>
    </w:p>
    <w:p w:rsidR="00532B61" w:rsidRPr="000B48C5" w:rsidRDefault="00532B61" w:rsidP="00265D44">
      <w:pPr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532B61" w:rsidRPr="000B48C5" w:rsidRDefault="00532B61" w:rsidP="00265D44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532B61" w:rsidRPr="000B48C5" w:rsidRDefault="00532B61" w:rsidP="00265D44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переданного и принятого заказчиком по договору товара;</w:t>
      </w:r>
    </w:p>
    <w:p w:rsidR="00532B61" w:rsidRPr="000B48C5" w:rsidRDefault="00532B61" w:rsidP="00265D44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532B61" w:rsidRPr="000B48C5" w:rsidRDefault="00532B61" w:rsidP="000B48C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532B61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B61" w:rsidRPr="000B48C5" w:rsidRDefault="00532B61" w:rsidP="000B48C5">
            <w:pPr>
              <w:spacing w:before="60" w:after="60"/>
              <w:ind w:firstLine="709"/>
              <w:jc w:val="center"/>
            </w:pPr>
            <w:r w:rsidRPr="000B48C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0B48C5" w:rsidRDefault="00532B61" w:rsidP="000B48C5">
            <w:pPr>
              <w:spacing w:before="60" w:after="60"/>
              <w:jc w:val="center"/>
            </w:pPr>
            <w:r w:rsidRPr="000B48C5">
              <w:t>Баллы</w:t>
            </w:r>
          </w:p>
        </w:tc>
      </w:tr>
      <w:tr w:rsidR="00532B61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B61" w:rsidRPr="000B48C5" w:rsidRDefault="00532B61" w:rsidP="000B48C5">
            <w:pPr>
              <w:spacing w:before="60" w:after="6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B48C5">
              <w:t>У участника закупки отсутствуют в рамках заключенных договоров завершенные в 2012-201</w:t>
            </w:r>
            <w:r>
              <w:t>5</w:t>
            </w:r>
            <w:r w:rsidRPr="000B48C5">
              <w:t> гг.</w:t>
            </w:r>
            <w:r w:rsidRPr="000B48C5">
              <w:rPr>
                <w:sz w:val="22"/>
                <w:szCs w:val="22"/>
              </w:rPr>
              <w:t xml:space="preserve"> </w:t>
            </w:r>
            <w:r w:rsidRPr="000B48C5">
              <w:t xml:space="preserve">поставки </w:t>
            </w:r>
            <w:r w:rsidRPr="000B48C5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532B61" w:rsidRPr="00F907F2" w:rsidRDefault="00532B61" w:rsidP="000B48C5">
            <w:pPr>
              <w:spacing w:before="60" w:after="6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B61" w:rsidRPr="000B48C5" w:rsidRDefault="00532B61" w:rsidP="000B48C5">
            <w:pPr>
              <w:spacing w:before="120" w:after="100" w:afterAutospacing="1"/>
              <w:jc w:val="center"/>
            </w:pPr>
            <w:r w:rsidRPr="000B48C5">
              <w:t>0</w:t>
            </w:r>
          </w:p>
        </w:tc>
      </w:tr>
      <w:tr w:rsidR="00532B61" w:rsidRPr="000B48C5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2B61" w:rsidRPr="000B48C5" w:rsidRDefault="00532B61" w:rsidP="000B48C5">
            <w:pPr>
              <w:spacing w:before="120" w:after="100" w:afterAutospacing="1"/>
              <w:jc w:val="center"/>
            </w:pPr>
            <w:r w:rsidRPr="000B48C5">
              <w:t xml:space="preserve">БОу </w:t>
            </w:r>
            <w:r w:rsidRPr="000B48C5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2B61" w:rsidRPr="000B48C5" w:rsidRDefault="00532B61" w:rsidP="000B48C5">
            <w:pPr>
              <w:spacing w:before="120" w:after="100" w:afterAutospacing="1"/>
              <w:ind w:left="-57" w:right="-57" w:hanging="32"/>
              <w:jc w:val="center"/>
            </w:pPr>
            <w:r w:rsidRPr="000B48C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32B61" w:rsidRPr="000B48C5" w:rsidRDefault="00532B61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  <w:r w:rsidRPr="000B48C5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2B61" w:rsidRPr="000B48C5" w:rsidRDefault="00532B61" w:rsidP="000B48C5">
            <w:pPr>
              <w:spacing w:before="120" w:after="100" w:afterAutospacing="1"/>
              <w:ind w:hanging="12"/>
            </w:pPr>
            <w:r w:rsidRPr="000B48C5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32B61" w:rsidRPr="000B48C5" w:rsidRDefault="00532B61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532B61" w:rsidRPr="000B48C5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B61" w:rsidRPr="000B48C5" w:rsidRDefault="00532B61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32B61" w:rsidRPr="000B48C5" w:rsidRDefault="00532B61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32B61" w:rsidRPr="000B48C5" w:rsidRDefault="00532B61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32B61" w:rsidRPr="000B48C5" w:rsidRDefault="00532B61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32B61" w:rsidRPr="000B48C5" w:rsidRDefault="00532B61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532B61" w:rsidRPr="000B48C5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B61" w:rsidRPr="000B48C5" w:rsidRDefault="00532B61" w:rsidP="000B48C5">
            <w:pPr>
              <w:ind w:firstLine="74"/>
              <w:jc w:val="center"/>
              <w:rPr>
                <w:b/>
                <w:bCs/>
                <w:i/>
                <w:iCs/>
              </w:rPr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B61" w:rsidRPr="000B48C5" w:rsidRDefault="00532B61" w:rsidP="000B48C5">
            <w:pPr>
              <w:spacing w:before="120" w:after="100" w:afterAutospacing="1"/>
              <w:jc w:val="center"/>
            </w:pPr>
            <w:r w:rsidRPr="000B48C5">
              <w:t>100</w:t>
            </w:r>
          </w:p>
        </w:tc>
      </w:tr>
    </w:tbl>
    <w:p w:rsidR="00532B61" w:rsidRPr="000B48C5" w:rsidRDefault="00532B61" w:rsidP="00C164EA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0B48C5">
        <w:rPr>
          <w:sz w:val="28"/>
          <w:szCs w:val="28"/>
        </w:rPr>
        <w:t>где:</w:t>
      </w:r>
      <w:r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>Оу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суммарная стоимость завершенных в 2012-201</w:t>
      </w:r>
      <w:r>
        <w:rPr>
          <w:sz w:val="28"/>
          <w:szCs w:val="28"/>
        </w:rPr>
        <w:t>5</w:t>
      </w:r>
      <w:r w:rsidRPr="000B48C5">
        <w:rPr>
          <w:sz w:val="28"/>
          <w:szCs w:val="28"/>
        </w:rPr>
        <w:t> гг.</w:t>
      </w:r>
      <w:r w:rsidRPr="000B48C5">
        <w:rPr>
          <w:sz w:val="22"/>
          <w:szCs w:val="22"/>
        </w:rPr>
        <w:t xml:space="preserve"> </w:t>
      </w:r>
      <w:r w:rsidRPr="000B48C5">
        <w:rPr>
          <w:sz w:val="28"/>
          <w:szCs w:val="28"/>
        </w:rPr>
        <w:t xml:space="preserve">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i-го участника, руб.</w:t>
      </w:r>
    </w:p>
    <w:p w:rsidR="00532B61" w:rsidRPr="000B48C5" w:rsidRDefault="00532B61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max</w:t>
      </w:r>
      <w:r w:rsidRPr="000B48C5">
        <w:rPr>
          <w:sz w:val="28"/>
          <w:szCs w:val="28"/>
        </w:rPr>
        <w:t xml:space="preserve"> – максимальный опыт (стоимость завершенных в 2012-201</w:t>
      </w:r>
      <w:r>
        <w:rPr>
          <w:sz w:val="28"/>
          <w:szCs w:val="28"/>
        </w:rPr>
        <w:t>5</w:t>
      </w:r>
      <w:r w:rsidRPr="000B48C5">
        <w:rPr>
          <w:sz w:val="28"/>
          <w:szCs w:val="28"/>
        </w:rPr>
        <w:t> гг.</w:t>
      </w:r>
      <w:r>
        <w:rPr>
          <w:sz w:val="22"/>
          <w:szCs w:val="22"/>
        </w:rPr>
        <w:t xml:space="preserve"> </w:t>
      </w:r>
      <w:r w:rsidRPr="000B48C5">
        <w:rPr>
          <w:sz w:val="28"/>
          <w:szCs w:val="28"/>
        </w:rPr>
        <w:t xml:space="preserve">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532B61" w:rsidRPr="000B48C5" w:rsidRDefault="00532B61" w:rsidP="000B48C5">
      <w:pPr>
        <w:ind w:firstLine="709"/>
        <w:rPr>
          <w:sz w:val="28"/>
          <w:szCs w:val="28"/>
        </w:rPr>
      </w:pPr>
    </w:p>
    <w:p w:rsidR="00532B61" w:rsidRPr="000B48C5" w:rsidRDefault="00532B61" w:rsidP="000B48C5">
      <w:pPr>
        <w:ind w:firstLine="709"/>
        <w:rPr>
          <w:b/>
          <w:bCs/>
          <w:sz w:val="28"/>
          <w:szCs w:val="28"/>
        </w:rPr>
      </w:pPr>
      <w:r w:rsidRPr="000B48C5">
        <w:rPr>
          <w:sz w:val="28"/>
          <w:szCs w:val="28"/>
        </w:rPr>
        <w:t xml:space="preserve">Предельное значение опыта участника: </w:t>
      </w:r>
      <w:r>
        <w:rPr>
          <w:sz w:val="28"/>
          <w:szCs w:val="28"/>
        </w:rPr>
        <w:t xml:space="preserve">24 500 000 </w:t>
      </w:r>
      <w:r w:rsidRPr="000B48C5">
        <w:rPr>
          <w:sz w:val="28"/>
          <w:szCs w:val="28"/>
        </w:rPr>
        <w:t xml:space="preserve"> руб. </w:t>
      </w:r>
    </w:p>
    <w:p w:rsidR="00532B61" w:rsidRPr="000B48C5" w:rsidRDefault="00532B61" w:rsidP="000B48C5">
      <w:pPr>
        <w:ind w:firstLine="709"/>
        <w:rPr>
          <w:sz w:val="28"/>
          <w:szCs w:val="28"/>
          <w:u w:val="single"/>
        </w:rPr>
      </w:pPr>
    </w:p>
    <w:p w:rsidR="00532B61" w:rsidRPr="000B48C5" w:rsidRDefault="00532B61" w:rsidP="000B48C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В случае если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более чем предельное значение, то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принимается равным такому предельному значению.</w:t>
      </w:r>
    </w:p>
    <w:p w:rsidR="00532B61" w:rsidRPr="000B48C5" w:rsidRDefault="00532B61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532B61" w:rsidRPr="000B48C5" w:rsidRDefault="00532B61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532B61" w:rsidRPr="000B48C5" w:rsidRDefault="00532B61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532B61" w:rsidRPr="000B48C5">
        <w:trPr>
          <w:tblHeader/>
        </w:trPr>
        <w:tc>
          <w:tcPr>
            <w:tcW w:w="4427" w:type="dxa"/>
            <w:vAlign w:val="center"/>
          </w:tcPr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Баллы (БС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lang w:val="en-US" w:eastAsia="en-US"/>
              </w:rPr>
              <w:t>)</w:t>
            </w:r>
          </w:p>
        </w:tc>
      </w:tr>
      <w:tr w:rsidR="00532B61" w:rsidRPr="000B48C5">
        <w:tc>
          <w:tcPr>
            <w:tcW w:w="4427" w:type="dxa"/>
            <w:vAlign w:val="center"/>
          </w:tcPr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532B61" w:rsidRPr="000B48C5">
        <w:tc>
          <w:tcPr>
            <w:tcW w:w="4427" w:type="dxa"/>
            <w:vAlign w:val="center"/>
          </w:tcPr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lang w:eastAsia="en-US"/>
              </w:rPr>
              <w:t xml:space="preserve"> / 2</w:t>
            </w:r>
          </w:p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532B61" w:rsidRPr="000B48C5">
        <w:trPr>
          <w:trHeight w:val="137"/>
        </w:trPr>
        <w:tc>
          <w:tcPr>
            <w:tcW w:w="4427" w:type="dxa"/>
            <w:vAlign w:val="center"/>
          </w:tcPr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0</w:t>
            </w:r>
          </w:p>
          <w:p w:rsidR="00532B61" w:rsidRPr="000B48C5" w:rsidRDefault="00532B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532B61" w:rsidRPr="000B48C5" w:rsidRDefault="00532B61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lang w:val="en-US"/>
        </w:rPr>
        <w:t>)</w:t>
      </w:r>
      <w:r w:rsidRPr="000B48C5">
        <w:rPr>
          <w:sz w:val="28"/>
          <w:szCs w:val="28"/>
        </w:rPr>
        <w:t>, полученному с учетом наличия указанных санкций (БО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= 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>).</w:t>
      </w: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Default="00532B61" w:rsidP="003D5380">
      <w:pPr>
        <w:ind w:right="153" w:firstLine="636"/>
        <w:jc w:val="both"/>
        <w:rPr>
          <w:b/>
          <w:bCs/>
          <w:i/>
          <w:iCs/>
        </w:rPr>
      </w:pPr>
    </w:p>
    <w:p w:rsidR="00532B61" w:rsidRPr="00FC009D" w:rsidRDefault="00532B61" w:rsidP="00265D44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1" w:name="_Toc412098816"/>
      <w:bookmarkStart w:id="142" w:name="_Toc412098817"/>
      <w:bookmarkStart w:id="143" w:name="_Toc412098818"/>
      <w:bookmarkStart w:id="144" w:name="_Toc412098819"/>
      <w:bookmarkStart w:id="145" w:name="_Toc395190388"/>
      <w:bookmarkStart w:id="146" w:name="_Ref396487846"/>
      <w:bookmarkStart w:id="147" w:name="_Ref396489236"/>
      <w:bookmarkStart w:id="148" w:name="_Toc419708042"/>
      <w:bookmarkStart w:id="149" w:name="_Toc260130025"/>
      <w:bookmarkStart w:id="150" w:name="_Toc367283798"/>
      <w:bookmarkEnd w:id="141"/>
      <w:bookmarkEnd w:id="142"/>
      <w:bookmarkEnd w:id="143"/>
      <w:bookmarkEnd w:id="144"/>
      <w:r w:rsidRPr="00FC009D">
        <w:rPr>
          <w:sz w:val="28"/>
          <w:szCs w:val="28"/>
        </w:rPr>
        <w:t>ОБРАЗЦЫ ФОРМ ОСНОВНЫХ ДОКУМЕНТОВ</w:t>
      </w:r>
      <w:bookmarkEnd w:id="145"/>
      <w:bookmarkEnd w:id="146"/>
      <w:bookmarkEnd w:id="147"/>
      <w:bookmarkEnd w:id="148"/>
    </w:p>
    <w:p w:rsidR="00532B61" w:rsidRDefault="00532B61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532B61" w:rsidRPr="006323D0" w:rsidRDefault="00532B61" w:rsidP="00265D44">
      <w:pPr>
        <w:keepNext/>
        <w:numPr>
          <w:ilvl w:val="0"/>
          <w:numId w:val="26"/>
        </w:numPr>
        <w:tabs>
          <w:tab w:val="left" w:pos="709"/>
        </w:tabs>
        <w:ind w:left="0" w:firstLine="0"/>
        <w:jc w:val="both"/>
        <w:outlineLvl w:val="0"/>
        <w:rPr>
          <w:sz w:val="28"/>
          <w:szCs w:val="28"/>
        </w:rPr>
      </w:pPr>
      <w:bookmarkStart w:id="151" w:name="_Toc412202947"/>
      <w:bookmarkStart w:id="152" w:name="_Toc418078334"/>
      <w:bookmarkStart w:id="153" w:name="_Toc419708043"/>
      <w:r w:rsidRPr="006323D0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51"/>
      <w:bookmarkEnd w:id="152"/>
      <w:bookmarkEnd w:id="153"/>
    </w:p>
    <w:p w:rsidR="00532B61" w:rsidRDefault="00532B61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532B61" w:rsidRPr="009F287D" w:rsidRDefault="00532B61" w:rsidP="009F287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F287D">
        <w:rPr>
          <w:sz w:val="28"/>
          <w:szCs w:val="28"/>
        </w:rPr>
        <w:t>Форма 1</w:t>
      </w:r>
    </w:p>
    <w:p w:rsidR="00532B61" w:rsidRPr="009F287D" w:rsidRDefault="00532B61" w:rsidP="009F287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32B61" w:rsidRPr="009F287D" w:rsidRDefault="00532B61" w:rsidP="009F287D">
      <w:pPr>
        <w:rPr>
          <w:b/>
          <w:bCs/>
          <w:i/>
          <w:iCs/>
        </w:rPr>
      </w:pPr>
      <w:r w:rsidRPr="009F287D">
        <w:rPr>
          <w:b/>
          <w:bCs/>
          <w:i/>
          <w:iCs/>
        </w:rPr>
        <w:t>Фирменный бланк участника закупки</w:t>
      </w:r>
    </w:p>
    <w:p w:rsidR="00532B61" w:rsidRPr="009F287D" w:rsidRDefault="00532B61" w:rsidP="009F287D">
      <w:pPr>
        <w:overflowPunct w:val="0"/>
        <w:autoSpaceDE w:val="0"/>
        <w:autoSpaceDN w:val="0"/>
        <w:adjustRightInd w:val="0"/>
        <w:spacing w:before="120"/>
      </w:pPr>
      <w:r w:rsidRPr="009F287D">
        <w:t>«___» __________ 2015 года №______</w:t>
      </w:r>
    </w:p>
    <w:p w:rsidR="00532B61" w:rsidRPr="009F287D" w:rsidRDefault="00532B61" w:rsidP="000A73EF">
      <w:pPr>
        <w:keepNext/>
        <w:jc w:val="center"/>
        <w:outlineLvl w:val="1"/>
        <w:rPr>
          <w:sz w:val="28"/>
          <w:szCs w:val="28"/>
        </w:rPr>
      </w:pPr>
      <w:bookmarkStart w:id="154" w:name="_Toc255987071"/>
      <w:bookmarkStart w:id="155" w:name="_Toc272505461"/>
      <w:bookmarkStart w:id="156" w:name="_Toc390267513"/>
    </w:p>
    <w:p w:rsidR="00532B61" w:rsidRPr="009233B6" w:rsidRDefault="00532B61" w:rsidP="009233B6">
      <w:pPr>
        <w:pStyle w:val="Heading2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57" w:name="_ЗАЯВКА_НА_УЧАСТИЕ"/>
      <w:bookmarkStart w:id="158" w:name="_Toc418078335"/>
      <w:bookmarkStart w:id="159" w:name="_Toc419708044"/>
      <w:bookmarkEnd w:id="157"/>
      <w:r w:rsidRPr="009233B6">
        <w:rPr>
          <w:rFonts w:ascii="Times New Roman" w:hAnsi="Times New Roman" w:cs="Times New Roman"/>
          <w:b w:val="0"/>
          <w:bCs w:val="0"/>
          <w:i w:val="0"/>
          <w:iCs w:val="0"/>
        </w:rPr>
        <w:t>ЗАЯВКА НА УЧАСТИЕ В ЗАКУПКЕ (Форма 1)</w:t>
      </w:r>
      <w:bookmarkEnd w:id="154"/>
      <w:bookmarkEnd w:id="155"/>
      <w:bookmarkEnd w:id="156"/>
      <w:bookmarkEnd w:id="158"/>
      <w:bookmarkEnd w:id="159"/>
    </w:p>
    <w:p w:rsidR="00532B61" w:rsidRPr="009F287D" w:rsidRDefault="00532B61" w:rsidP="009F287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532B61" w:rsidRPr="009F287D" w:rsidRDefault="00532B61" w:rsidP="009F287D">
      <w:pPr>
        <w:ind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_________________ </w:t>
      </w:r>
      <w:r w:rsidRPr="009F287D">
        <w:rPr>
          <w:b/>
          <w:bCs/>
          <w:i/>
          <w:iCs/>
        </w:rPr>
        <w:t>[указывается сайт, на котором опубликована закупка]</w:t>
      </w:r>
      <w:r w:rsidRPr="009F287D">
        <w:rPr>
          <w:sz w:val="28"/>
          <w:szCs w:val="28"/>
        </w:rPr>
        <w:t xml:space="preserve">, закупка № ______ </w:t>
      </w:r>
      <w:r w:rsidRPr="009F287D">
        <w:rPr>
          <w:b/>
          <w:bCs/>
          <w:i/>
          <w:iCs/>
        </w:rPr>
        <w:t xml:space="preserve">[указывается номер закупки на указанном сайте], </w:t>
      </w:r>
      <w:r w:rsidRPr="009F287D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9F287D">
        <w:rPr>
          <w:sz w:val="22"/>
          <w:szCs w:val="22"/>
        </w:rPr>
        <w:t xml:space="preserve">___________________________________________________________________________, 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9F287D">
        <w:rPr>
          <w:b/>
          <w:bCs/>
          <w:i/>
          <w:iCs/>
          <w:vertAlign w:val="superscript"/>
        </w:rPr>
        <w:t>(полное наименование участника закупки с указанием организационно-правовой формы)</w:t>
      </w:r>
      <w:r w:rsidRPr="009F287D">
        <w:rPr>
          <w:sz w:val="22"/>
          <w:szCs w:val="22"/>
        </w:rPr>
        <w:t xml:space="preserve"> 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ИНН, КПП, ОГРН, ОКПО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________________________________________________________,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(ИНН, КПП, ОГРН, ОКПО участника закупки)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юридический адрес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___________________________________________________________________,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(юридический адрес участника закупки)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фактический адрес _____________________________________________________,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(фактический адрес участника закупки)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почтовый адрес _____________________________________________________,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(почтовый адрес участника закупки)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предлагает заключить договор на:</w:t>
      </w:r>
      <w:r w:rsidRPr="009F287D">
        <w:rPr>
          <w:sz w:val="22"/>
          <w:szCs w:val="22"/>
        </w:rPr>
        <w:t xml:space="preserve"> ____________________________________________________</w:t>
      </w:r>
    </w:p>
    <w:p w:rsidR="00532B61" w:rsidRPr="009F287D" w:rsidRDefault="00532B61" w:rsidP="009F287D">
      <w:pPr>
        <w:ind w:left="3545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(предмет договора)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Техническим предложением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32B61" w:rsidRPr="009F287D">
        <w:trPr>
          <w:cantSplit/>
          <w:tblHeader/>
        </w:trPr>
        <w:tc>
          <w:tcPr>
            <w:tcW w:w="709" w:type="dxa"/>
            <w:vAlign w:val="center"/>
          </w:tcPr>
          <w:p w:rsidR="00532B61" w:rsidRPr="009F287D" w:rsidRDefault="00532B61" w:rsidP="009F287D">
            <w:pPr>
              <w:keepNext/>
              <w:ind w:left="-57" w:right="-57"/>
              <w:jc w:val="center"/>
            </w:pPr>
            <w:r w:rsidRPr="009F287D">
              <w:t>№ п/п</w:t>
            </w:r>
          </w:p>
        </w:tc>
        <w:tc>
          <w:tcPr>
            <w:tcW w:w="4394" w:type="dxa"/>
            <w:vAlign w:val="center"/>
          </w:tcPr>
          <w:p w:rsidR="00532B61" w:rsidRPr="009F287D" w:rsidRDefault="00532B61" w:rsidP="009F287D">
            <w:pPr>
              <w:keepNext/>
              <w:ind w:left="-57" w:right="-57"/>
              <w:jc w:val="center"/>
            </w:pPr>
            <w:r w:rsidRPr="009F287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32B61" w:rsidRPr="009F287D" w:rsidRDefault="00532B61" w:rsidP="009F287D">
            <w:pPr>
              <w:keepNext/>
              <w:ind w:left="57" w:right="57"/>
              <w:jc w:val="center"/>
            </w:pPr>
            <w:r w:rsidRPr="009F287D">
              <w:t>Предложения участника</w:t>
            </w:r>
          </w:p>
        </w:tc>
      </w:tr>
      <w:tr w:rsidR="00532B61" w:rsidRPr="009F287D">
        <w:trPr>
          <w:cantSplit/>
        </w:trPr>
        <w:tc>
          <w:tcPr>
            <w:tcW w:w="709" w:type="dxa"/>
            <w:vAlign w:val="center"/>
          </w:tcPr>
          <w:p w:rsidR="00532B61" w:rsidRPr="009F287D" w:rsidRDefault="00532B61" w:rsidP="00265D44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32B61" w:rsidRPr="009F287D" w:rsidRDefault="00532B61" w:rsidP="009F287D">
            <w:pPr>
              <w:ind w:left="57" w:right="57"/>
            </w:pPr>
            <w:r w:rsidRPr="009F287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32B61" w:rsidRPr="009F287D" w:rsidRDefault="00532B61" w:rsidP="009F287D">
            <w:pPr>
              <w:ind w:left="57" w:right="57"/>
              <w:jc w:val="center"/>
            </w:pPr>
            <w:r w:rsidRPr="009F287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532B61" w:rsidRPr="009F287D">
        <w:trPr>
          <w:cantSplit/>
        </w:trPr>
        <w:tc>
          <w:tcPr>
            <w:tcW w:w="709" w:type="dxa"/>
            <w:vAlign w:val="center"/>
          </w:tcPr>
          <w:p w:rsidR="00532B61" w:rsidRPr="009F287D" w:rsidRDefault="00532B61" w:rsidP="00265D44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32B61" w:rsidRPr="009F287D" w:rsidRDefault="00532B61" w:rsidP="009F287D">
            <w:pPr>
              <w:ind w:left="57" w:right="57"/>
            </w:pPr>
            <w:r w:rsidRPr="009F287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32B61" w:rsidRPr="009F287D" w:rsidRDefault="00532B61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цену договора без НДС]</w:t>
            </w:r>
          </w:p>
        </w:tc>
      </w:tr>
      <w:tr w:rsidR="00532B61" w:rsidRPr="009F287D">
        <w:trPr>
          <w:cantSplit/>
        </w:trPr>
        <w:tc>
          <w:tcPr>
            <w:tcW w:w="709" w:type="dxa"/>
            <w:vAlign w:val="center"/>
          </w:tcPr>
          <w:p w:rsidR="00532B61" w:rsidRPr="009F287D" w:rsidRDefault="00532B61" w:rsidP="00265D44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32B61" w:rsidRPr="009F287D" w:rsidRDefault="00532B61" w:rsidP="009F287D">
            <w:pPr>
              <w:ind w:left="57" w:right="57"/>
            </w:pPr>
            <w:r w:rsidRPr="009F287D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532B61" w:rsidRPr="009F287D" w:rsidRDefault="00532B61" w:rsidP="009F287D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закупочной документации», либо указать начало и окончание поставки товара  в формате исчисления сроков, указанном в извещении о проведении закупки]</w:t>
            </w:r>
          </w:p>
        </w:tc>
      </w:tr>
      <w:tr w:rsidR="00532B61" w:rsidRPr="009F287D">
        <w:trPr>
          <w:cantSplit/>
        </w:trPr>
        <w:tc>
          <w:tcPr>
            <w:tcW w:w="709" w:type="dxa"/>
            <w:vAlign w:val="center"/>
          </w:tcPr>
          <w:p w:rsidR="00532B61" w:rsidRPr="009F287D" w:rsidRDefault="00532B61" w:rsidP="00265D44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32B61" w:rsidRPr="009F287D" w:rsidRDefault="00532B61" w:rsidP="009F287D">
            <w:pPr>
              <w:ind w:left="57" w:right="57"/>
            </w:pPr>
            <w:r w:rsidRPr="009F287D">
              <w:t>Условия оплаты</w:t>
            </w:r>
          </w:p>
        </w:tc>
        <w:tc>
          <w:tcPr>
            <w:tcW w:w="4962" w:type="dxa"/>
            <w:vAlign w:val="center"/>
          </w:tcPr>
          <w:p w:rsidR="00532B61" w:rsidRPr="009F287D" w:rsidRDefault="00532B61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532B61" w:rsidRPr="009F287D" w:rsidRDefault="00532B61" w:rsidP="009F287D">
      <w:pPr>
        <w:ind w:firstLine="709"/>
        <w:jc w:val="both"/>
        <w:rPr>
          <w:b/>
          <w:bCs/>
          <w:i/>
          <w:iCs/>
        </w:rPr>
      </w:pPr>
    </w:p>
    <w:p w:rsidR="00532B61" w:rsidRPr="009F287D" w:rsidRDefault="00532B61" w:rsidP="009F287D">
      <w:pPr>
        <w:ind w:firstLine="709"/>
        <w:jc w:val="both"/>
      </w:pPr>
      <w:r w:rsidRPr="009F287D">
        <w:rPr>
          <w:b/>
          <w:bCs/>
          <w:i/>
          <w:iCs/>
        </w:rPr>
        <w:t>Для юридических лиц:</w:t>
      </w:r>
      <w:r w:rsidRPr="009F287D">
        <w:t xml:space="preserve"> </w:t>
      </w: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подтверждаем, что:</w:t>
      </w:r>
    </w:p>
    <w:p w:rsidR="00532B61" w:rsidRPr="009F287D" w:rsidRDefault="00532B61" w:rsidP="00265D44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против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банкротом, деятельность _____________ </w:t>
      </w:r>
      <w:r w:rsidRPr="009F287D">
        <w:t>(</w:t>
      </w:r>
      <w:r w:rsidRPr="009F287D">
        <w:rPr>
          <w:b/>
          <w:bCs/>
          <w:i/>
          <w:iCs/>
        </w:rPr>
        <w:t>наименование участника закупки</w:t>
      </w:r>
      <w:r w:rsidRPr="009F287D">
        <w:t>)</w:t>
      </w:r>
      <w:r w:rsidRPr="009F287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32B61" w:rsidRPr="009F287D" w:rsidRDefault="00532B61" w:rsidP="00265D44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в _____________ </w:t>
      </w:r>
      <w:r w:rsidRPr="009F287D">
        <w:rPr>
          <w:b/>
          <w:bCs/>
          <w:i/>
          <w:iCs/>
        </w:rPr>
        <w:t>(наименование участника закупки), а также у привлекаемых субподрядчиков (соисполнителей),</w:t>
      </w:r>
      <w:r w:rsidRPr="009F287D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532B61" w:rsidRPr="009F287D" w:rsidRDefault="00532B61" w:rsidP="00265D44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532B61" w:rsidRPr="009F287D" w:rsidRDefault="00532B61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532B61" w:rsidRPr="009F287D" w:rsidRDefault="00532B61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</w:t>
      </w:r>
    </w:p>
    <w:p w:rsidR="00532B61" w:rsidRPr="009F287D" w:rsidRDefault="00532B61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532B61" w:rsidRPr="009F287D" w:rsidRDefault="00532B61" w:rsidP="00265D44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532B61" w:rsidRPr="009F287D" w:rsidRDefault="00532B61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532B61" w:rsidRPr="009F287D" w:rsidRDefault="00532B61" w:rsidP="009F287D">
      <w:pPr>
        <w:ind w:firstLine="709"/>
        <w:jc w:val="both"/>
        <w:rPr>
          <w:b/>
          <w:bCs/>
          <w:i/>
          <w:iCs/>
        </w:rPr>
      </w:pP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применения упрощенной системы налогообложения]</w:t>
      </w:r>
      <w:r w:rsidRPr="009F287D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532B61" w:rsidRPr="009F287D" w:rsidRDefault="00532B61" w:rsidP="009F287D">
      <w:pPr>
        <w:ind w:firstLine="709"/>
        <w:jc w:val="both"/>
        <w:rPr>
          <w:b/>
          <w:bCs/>
          <w:i/>
          <w:iCs/>
        </w:rPr>
      </w:pPr>
    </w:p>
    <w:p w:rsidR="00532B61" w:rsidRPr="009F287D" w:rsidRDefault="00532B61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Для физических лиц:</w:t>
      </w:r>
      <w:r w:rsidRPr="009F287D">
        <w:rPr>
          <w:sz w:val="28"/>
          <w:szCs w:val="28"/>
        </w:rPr>
        <w:t xml:space="preserve"> </w:t>
      </w:r>
      <w:r w:rsidRPr="009F287D">
        <w:rPr>
          <w:b/>
          <w:bCs/>
          <w:i/>
          <w:iCs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32B61" w:rsidRPr="009F287D" w:rsidRDefault="00532B61" w:rsidP="00265D44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32B61" w:rsidRPr="009F287D" w:rsidRDefault="00532B61" w:rsidP="00265D44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32B61" w:rsidRPr="009F287D" w:rsidRDefault="00532B61" w:rsidP="00265D44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кадровых ресурсов]</w:t>
      </w:r>
      <w:r w:rsidRPr="009F287D">
        <w:rPr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532B61" w:rsidRPr="009F287D" w:rsidRDefault="00532B61" w:rsidP="00265D44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в _____________ </w:t>
      </w:r>
      <w:r w:rsidRPr="009F287D">
        <w:rPr>
          <w:b/>
          <w:bCs/>
          <w:i/>
          <w:iCs/>
        </w:rPr>
        <w:t>(наименование участника закупки), а также у привлекаемых субподрядчиков (соисполнителей)</w:t>
      </w:r>
      <w:r w:rsidRPr="009F287D">
        <w:rPr>
          <w:sz w:val="28"/>
          <w:szCs w:val="28"/>
        </w:rPr>
        <w:t>;</w:t>
      </w:r>
    </w:p>
    <w:p w:rsidR="00532B61" w:rsidRPr="009F287D" w:rsidRDefault="00532B61" w:rsidP="00265D44">
      <w:pPr>
        <w:numPr>
          <w:ilvl w:val="0"/>
          <w:numId w:val="47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532B61" w:rsidRPr="009F287D" w:rsidRDefault="00532B61" w:rsidP="00265D44">
      <w:pPr>
        <w:numPr>
          <w:ilvl w:val="0"/>
          <w:numId w:val="47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32B61" w:rsidRPr="009F287D" w:rsidRDefault="00532B61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532B61" w:rsidRPr="009F287D" w:rsidRDefault="00532B61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крупной.</w:t>
      </w:r>
    </w:p>
    <w:p w:rsidR="00532B61" w:rsidRPr="009F287D" w:rsidRDefault="00532B61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532B61" w:rsidRPr="009F287D" w:rsidRDefault="00532B61" w:rsidP="009F2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32B61" w:rsidRPr="009F287D" w:rsidRDefault="00532B61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сделкой с заинтересованностью.</w:t>
      </w:r>
    </w:p>
    <w:p w:rsidR="00532B61" w:rsidRPr="009F287D" w:rsidRDefault="00532B61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532B61" w:rsidRPr="009F287D" w:rsidRDefault="00532B61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532B61" w:rsidRPr="009F287D" w:rsidRDefault="00532B61" w:rsidP="009F287D">
      <w:pPr>
        <w:ind w:left="709"/>
        <w:jc w:val="both"/>
        <w:rPr>
          <w:sz w:val="28"/>
          <w:szCs w:val="28"/>
        </w:rPr>
      </w:pP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Мы уведомлены и согласны с условием, что:</w:t>
      </w:r>
    </w:p>
    <w:p w:rsidR="00532B61" w:rsidRPr="009F287D" w:rsidRDefault="00532B61" w:rsidP="00265D44">
      <w:pPr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32B61" w:rsidRPr="009F287D" w:rsidRDefault="00532B61" w:rsidP="00265D44">
      <w:pPr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32B61" w:rsidRPr="009F287D" w:rsidRDefault="00532B61" w:rsidP="00265D44">
      <w:pPr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532B61" w:rsidRPr="009F287D" w:rsidRDefault="00532B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32B61" w:rsidRPr="009F287D">
        <w:trPr>
          <w:tblHeader/>
        </w:trPr>
        <w:tc>
          <w:tcPr>
            <w:tcW w:w="1091" w:type="dxa"/>
            <w:vAlign w:val="center"/>
          </w:tcPr>
          <w:p w:rsidR="00532B61" w:rsidRPr="009F287D" w:rsidRDefault="00532B61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№</w:t>
            </w:r>
          </w:p>
          <w:p w:rsidR="00532B61" w:rsidRPr="009F287D" w:rsidRDefault="00532B61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п/п</w:t>
            </w:r>
          </w:p>
        </w:tc>
        <w:tc>
          <w:tcPr>
            <w:tcW w:w="7414" w:type="dxa"/>
            <w:vAlign w:val="center"/>
          </w:tcPr>
          <w:p w:rsidR="00532B61" w:rsidRPr="009F287D" w:rsidRDefault="00532B61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32B61" w:rsidRPr="009F287D" w:rsidRDefault="00532B61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Количество страниц</w:t>
            </w:r>
          </w:p>
        </w:tc>
      </w:tr>
      <w:tr w:rsidR="00532B61" w:rsidRPr="009F287D">
        <w:tc>
          <w:tcPr>
            <w:tcW w:w="1091" w:type="dxa"/>
            <w:vAlign w:val="center"/>
          </w:tcPr>
          <w:p w:rsidR="00532B61" w:rsidRPr="009F287D" w:rsidRDefault="00532B61" w:rsidP="00265D44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532B61" w:rsidRPr="009F287D" w:rsidRDefault="00532B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  <w:iCs/>
              </w:rPr>
            </w:pPr>
            <w:r w:rsidRPr="009F287D">
              <w:rPr>
                <w:i/>
                <w:iCs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32B61" w:rsidRPr="009F287D" w:rsidRDefault="00532B61" w:rsidP="009F287D">
            <w:pPr>
              <w:widowControl w:val="0"/>
              <w:adjustRightInd w:val="0"/>
              <w:jc w:val="both"/>
              <w:textAlignment w:val="baseline"/>
              <w:rPr>
                <w:i/>
                <w:iCs/>
              </w:rPr>
            </w:pPr>
          </w:p>
        </w:tc>
      </w:tr>
      <w:tr w:rsidR="00532B61" w:rsidRPr="009F287D">
        <w:tc>
          <w:tcPr>
            <w:tcW w:w="1091" w:type="dxa"/>
            <w:vAlign w:val="center"/>
          </w:tcPr>
          <w:p w:rsidR="00532B61" w:rsidRPr="009F287D" w:rsidRDefault="00532B61" w:rsidP="00265D44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32B61" w:rsidRPr="009F287D" w:rsidRDefault="00532B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532B61" w:rsidRPr="009F287D" w:rsidRDefault="00532B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32B61" w:rsidRPr="009F287D">
        <w:tc>
          <w:tcPr>
            <w:tcW w:w="1091" w:type="dxa"/>
            <w:vAlign w:val="center"/>
          </w:tcPr>
          <w:p w:rsidR="00532B61" w:rsidRPr="009F287D" w:rsidRDefault="00532B61" w:rsidP="00265D44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32B61" w:rsidRPr="009F287D" w:rsidRDefault="00532B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532B61" w:rsidRPr="009F287D" w:rsidRDefault="00532B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32B61" w:rsidRPr="009F287D">
        <w:tc>
          <w:tcPr>
            <w:tcW w:w="1091" w:type="dxa"/>
            <w:vAlign w:val="center"/>
          </w:tcPr>
          <w:p w:rsidR="00532B61" w:rsidRPr="009F287D" w:rsidRDefault="00532B61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532B61" w:rsidRPr="009F287D" w:rsidRDefault="00532B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32B61" w:rsidRPr="009F287D" w:rsidRDefault="00532B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32B61" w:rsidRPr="009F287D">
        <w:tc>
          <w:tcPr>
            <w:tcW w:w="1091" w:type="dxa"/>
            <w:vAlign w:val="center"/>
          </w:tcPr>
          <w:p w:rsidR="00532B61" w:rsidRPr="009F287D" w:rsidRDefault="00532B61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532B61" w:rsidRPr="009F287D" w:rsidRDefault="00532B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32B61" w:rsidRPr="009F287D" w:rsidRDefault="00532B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32B61" w:rsidRPr="009F287D">
        <w:tc>
          <w:tcPr>
            <w:tcW w:w="1091" w:type="dxa"/>
            <w:vAlign w:val="center"/>
          </w:tcPr>
          <w:p w:rsidR="00532B61" w:rsidRPr="009F287D" w:rsidRDefault="00532B61" w:rsidP="009F287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32B61" w:rsidRPr="009F287D" w:rsidRDefault="00532B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32B61" w:rsidRPr="009F287D" w:rsidRDefault="00532B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32B61" w:rsidRPr="009F287D">
        <w:tc>
          <w:tcPr>
            <w:tcW w:w="1091" w:type="dxa"/>
            <w:vAlign w:val="center"/>
          </w:tcPr>
          <w:p w:rsidR="00532B61" w:rsidRPr="009F287D" w:rsidRDefault="00532B61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532B61" w:rsidRPr="009F287D" w:rsidRDefault="00532B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32B61" w:rsidRPr="009F287D" w:rsidRDefault="00532B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32B61" w:rsidRPr="009F287D" w:rsidRDefault="00532B61" w:rsidP="009F287D">
      <w:pPr>
        <w:autoSpaceDE w:val="0"/>
        <w:autoSpaceDN w:val="0"/>
        <w:jc w:val="both"/>
        <w:rPr>
          <w:sz w:val="28"/>
          <w:szCs w:val="28"/>
        </w:rPr>
      </w:pPr>
    </w:p>
    <w:p w:rsidR="00532B61" w:rsidRPr="009F287D" w:rsidRDefault="00532B61" w:rsidP="009F287D">
      <w:pPr>
        <w:autoSpaceDE w:val="0"/>
        <w:autoSpaceDN w:val="0"/>
        <w:jc w:val="both"/>
        <w:rPr>
          <w:sz w:val="16"/>
          <w:szCs w:val="16"/>
        </w:rPr>
      </w:pPr>
      <w:r w:rsidRPr="009F287D">
        <w:rPr>
          <w:sz w:val="16"/>
          <w:szCs w:val="16"/>
        </w:rPr>
        <w:t>___________________________________</w:t>
      </w:r>
      <w:r w:rsidRPr="009F287D">
        <w:rPr>
          <w:sz w:val="16"/>
          <w:szCs w:val="16"/>
        </w:rPr>
        <w:tab/>
        <w:t>__</w:t>
      </w:r>
      <w:r w:rsidRPr="009F287D">
        <w:rPr>
          <w:sz w:val="16"/>
          <w:szCs w:val="16"/>
        </w:rPr>
        <w:tab/>
      </w:r>
      <w:r w:rsidRPr="009F287D">
        <w:rPr>
          <w:sz w:val="16"/>
          <w:szCs w:val="16"/>
        </w:rPr>
        <w:tab/>
        <w:t>___________________________</w:t>
      </w:r>
    </w:p>
    <w:p w:rsidR="00532B61" w:rsidRPr="009F287D" w:rsidRDefault="00532B61" w:rsidP="009F287D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9F287D">
        <w:rPr>
          <w:snapToGrid w:val="0"/>
          <w:sz w:val="14"/>
          <w:szCs w:val="14"/>
        </w:rPr>
        <w:tab/>
      </w:r>
      <w:r w:rsidRPr="009F287D">
        <w:rPr>
          <w:snapToGrid w:val="0"/>
          <w:sz w:val="14"/>
          <w:szCs w:val="14"/>
        </w:rPr>
        <w:tab/>
      </w:r>
      <w:r w:rsidRPr="009F287D">
        <w:rPr>
          <w:b/>
          <w:bCs/>
          <w:i/>
          <w:iCs/>
          <w:vertAlign w:val="superscript"/>
        </w:rPr>
        <w:t>(Имя и должность подписавшего)</w:t>
      </w:r>
    </w:p>
    <w:p w:rsidR="00532B61" w:rsidRPr="009F287D" w:rsidRDefault="00532B61" w:rsidP="009F287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М.П.</w:t>
      </w:r>
    </w:p>
    <w:p w:rsidR="00532B61" w:rsidRPr="009F287D" w:rsidRDefault="00532B61" w:rsidP="009F287D">
      <w:pPr>
        <w:ind w:firstLine="851"/>
        <w:jc w:val="both"/>
        <w:rPr>
          <w:b/>
          <w:bCs/>
          <w:sz w:val="22"/>
          <w:szCs w:val="22"/>
        </w:rPr>
      </w:pPr>
    </w:p>
    <w:p w:rsidR="00532B61" w:rsidRPr="009F287D" w:rsidRDefault="00532B61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532B61" w:rsidRPr="009F287D" w:rsidRDefault="00532B61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9F287D">
        <w:t>ИНСТРУКЦИИ ПО ЗАПОЛНЕНИЮ</w:t>
      </w:r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Данные инструкции не следует воспроизводить в документах, подготовленных участником закупки.</w:t>
      </w:r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 xml:space="preserve">Заявку на участие в закупке следует оформить на официальном бланке участника закупки. </w:t>
      </w:r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стоимость поставки товара</w:t>
      </w:r>
      <w:r w:rsidRPr="009F287D">
        <w:rPr>
          <w:b/>
          <w:bCs/>
          <w:i/>
          <w:iCs/>
        </w:rPr>
        <w:t xml:space="preserve"> </w:t>
      </w:r>
      <w:r w:rsidRPr="009F287D">
        <w:t>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60" w:name="_Ref55335821"/>
      <w:bookmarkStart w:id="161" w:name="_Ref55336345"/>
      <w:bookmarkStart w:id="162" w:name="_Toc57314674"/>
      <w:bookmarkStart w:id="163" w:name="_Toc69728988"/>
      <w:bookmarkStart w:id="164" w:name="_Toc98251754"/>
      <w:r w:rsidRPr="009F287D" w:rsidDel="00EC0238">
        <w:t xml:space="preserve">В случае принадлежности к субъектам малого и среднего предпринимательства, дополнительно участнику </w:t>
      </w:r>
      <w:r w:rsidRPr="009F287D">
        <w:t>закупки</w:t>
      </w:r>
      <w:r w:rsidRPr="009F287D" w:rsidDel="00EC0238">
        <w:t xml:space="preserve"> необходимо заполнить и предоставить в составе заявки на участие в </w:t>
      </w:r>
      <w:r w:rsidRPr="009F287D">
        <w:t>закупке</w:t>
      </w:r>
      <w:r w:rsidRPr="009F287D" w:rsidDel="00EC0238">
        <w:t xml:space="preserve"> </w:t>
      </w:r>
      <w:r w:rsidRPr="009F287D">
        <w:t>Форму</w:t>
      </w:r>
      <w:r w:rsidRPr="009F287D" w:rsidDel="00EC0238">
        <w:t> 1.1</w:t>
      </w:r>
      <w:r w:rsidRPr="009F287D">
        <w:t xml:space="preserve"> «Сведения о принадлежности</w:t>
      </w:r>
      <w:r w:rsidRPr="009F287D" w:rsidDel="00EC0238">
        <w:t xml:space="preserve"> к субъектам малого и среднего предпринимательства</w:t>
      </w:r>
      <w:r w:rsidRPr="009F287D">
        <w:t>»</w:t>
      </w:r>
      <w:r w:rsidRPr="009F287D" w:rsidDel="00EC0238">
        <w:t>.</w:t>
      </w:r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65" w:name="_Ref317252426"/>
      <w:r w:rsidRPr="009F287D"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5"/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66" w:name="_Ref317252433"/>
      <w:r w:rsidRPr="009F287D"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6"/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Рекомендации пунктов </w:t>
      </w:r>
      <w:r w:rsidRPr="009F287D">
        <w:fldChar w:fldCharType="begin"/>
      </w:r>
      <w:r w:rsidRPr="009F287D">
        <w:instrText xml:space="preserve"> REF _Ref317252426 \r \h </w:instrText>
      </w:r>
      <w:r w:rsidRPr="009F287D">
        <w:fldChar w:fldCharType="separate"/>
      </w:r>
      <w:r>
        <w:t>8</w:t>
      </w:r>
      <w:r w:rsidRPr="009F287D">
        <w:fldChar w:fldCharType="end"/>
      </w:r>
      <w:r w:rsidRPr="009F287D">
        <w:t xml:space="preserve"> и </w:t>
      </w:r>
      <w:r w:rsidRPr="009F287D">
        <w:fldChar w:fldCharType="begin"/>
      </w:r>
      <w:r w:rsidRPr="009F287D">
        <w:instrText xml:space="preserve"> REF _Ref317252433 \r \h </w:instrText>
      </w:r>
      <w:r w:rsidRPr="009F287D">
        <w:fldChar w:fldCharType="separate"/>
      </w:r>
      <w:r>
        <w:t>9</w:t>
      </w:r>
      <w:r w:rsidRPr="009F287D">
        <w:fldChar w:fldCharType="end"/>
      </w:r>
      <w:r w:rsidRPr="009F287D"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67" w:name="_Ref317253302"/>
      <w:r w:rsidRPr="009F287D"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7"/>
    </w:p>
    <w:p w:rsidR="00532B61" w:rsidRPr="009F287D" w:rsidRDefault="00532B61" w:rsidP="00265D44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60"/>
    <w:bookmarkEnd w:id="161"/>
    <w:bookmarkEnd w:id="162"/>
    <w:bookmarkEnd w:id="163"/>
    <w:bookmarkEnd w:id="164"/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Pr="00FC009D" w:rsidRDefault="00532B61" w:rsidP="00020D7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532B61" w:rsidRPr="0022001A" w:rsidRDefault="00532B61" w:rsidP="00020D77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532B61" w:rsidRPr="0022001A" w:rsidRDefault="00532B61" w:rsidP="00020D77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532B61" w:rsidRPr="00FC009D" w:rsidRDefault="00532B61" w:rsidP="00020D77">
      <w:pPr>
        <w:jc w:val="right"/>
        <w:rPr>
          <w:b/>
          <w:bCs/>
          <w:sz w:val="22"/>
          <w:szCs w:val="22"/>
        </w:rPr>
      </w:pPr>
    </w:p>
    <w:p w:rsidR="00532B61" w:rsidRPr="00B03ADB" w:rsidRDefault="00532B61" w:rsidP="00020D77">
      <w:pPr>
        <w:jc w:val="center"/>
        <w:rPr>
          <w:sz w:val="28"/>
          <w:szCs w:val="28"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532B61" w:rsidRDefault="00532B61" w:rsidP="00020D7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532B61" w:rsidRPr="00FC009D" w:rsidRDefault="00532B61" w:rsidP="00020D77">
      <w:pPr>
        <w:jc w:val="right"/>
        <w:rPr>
          <w:b/>
          <w:bCs/>
          <w:i/>
          <w:iCs/>
        </w:rPr>
      </w:pPr>
    </w:p>
    <w:p w:rsidR="00532B61" w:rsidRPr="00936804" w:rsidDel="00EC0238" w:rsidRDefault="00532B61" w:rsidP="00020D77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71" w:name="_СВЕДЕНИЯ_О_ПРИНАДЛЕЖНОСТИ_1"/>
      <w:bookmarkStart w:id="172" w:name="_Toc402520353"/>
      <w:bookmarkStart w:id="173" w:name="_Toc412201948"/>
      <w:bookmarkStart w:id="174" w:name="_Toc419708045"/>
      <w:bookmarkEnd w:id="171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72"/>
      <w:bookmarkEnd w:id="173"/>
      <w:bookmarkEnd w:id="174"/>
    </w:p>
    <w:p w:rsidR="00532B61" w:rsidRPr="00FC009D" w:rsidRDefault="00532B61" w:rsidP="00020D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32B61" w:rsidRDefault="00532B61" w:rsidP="00020D77">
      <w:pPr>
        <w:jc w:val="both"/>
        <w:rPr>
          <w:lang w:eastAsia="en-US"/>
        </w:rPr>
      </w:pPr>
    </w:p>
    <w:p w:rsidR="00532B61" w:rsidDel="00EC0238" w:rsidRDefault="00532B61" w:rsidP="00020D77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532B61" w:rsidRPr="002B303E" w:rsidDel="00EC0238" w:rsidRDefault="00532B61" w:rsidP="00020D77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532B61" w:rsidRPr="002B303E" w:rsidDel="00EC0238">
        <w:trPr>
          <w:tblHeader/>
        </w:trPr>
        <w:tc>
          <w:tcPr>
            <w:tcW w:w="540" w:type="dxa"/>
            <w:vAlign w:val="center"/>
          </w:tcPr>
          <w:p w:rsidR="00532B61" w:rsidRPr="005F6473" w:rsidDel="00EC0238" w:rsidRDefault="00532B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532B61" w:rsidRPr="005F6473" w:rsidDel="00EC0238" w:rsidRDefault="00532B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532B61" w:rsidRPr="005F6473" w:rsidDel="00EC0238" w:rsidRDefault="00532B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532B61" w:rsidRPr="005F6473" w:rsidDel="00EC0238" w:rsidRDefault="00532B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32B61" w:rsidRPr="005F6473" w:rsidDel="00EC0238" w:rsidRDefault="00532B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532B61" w:rsidRPr="002B303E" w:rsidDel="00EC0238">
        <w:trPr>
          <w:tblHeader/>
        </w:trPr>
        <w:tc>
          <w:tcPr>
            <w:tcW w:w="540" w:type="dxa"/>
            <w:vAlign w:val="center"/>
          </w:tcPr>
          <w:p w:rsidR="00532B61" w:rsidRPr="002B303E" w:rsidDel="00EC0238" w:rsidRDefault="00532B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32B61" w:rsidRPr="002B303E" w:rsidDel="00EC0238">
        <w:tc>
          <w:tcPr>
            <w:tcW w:w="540" w:type="dxa"/>
          </w:tcPr>
          <w:p w:rsidR="00532B61" w:rsidRPr="002B303E" w:rsidDel="00EC0238" w:rsidRDefault="00532B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532B61" w:rsidRPr="002B303E" w:rsidDel="00EC0238" w:rsidRDefault="00532B61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532B61" w:rsidRPr="002B303E" w:rsidDel="00EC0238" w:rsidRDefault="00532B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32B61" w:rsidRPr="002B303E" w:rsidDel="00EC0238" w:rsidRDefault="00532B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532B61" w:rsidRPr="002B303E" w:rsidDel="00EC0238">
        <w:tc>
          <w:tcPr>
            <w:tcW w:w="540" w:type="dxa"/>
          </w:tcPr>
          <w:p w:rsidR="00532B61" w:rsidRPr="002B303E" w:rsidDel="00EC0238" w:rsidRDefault="00532B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532B61" w:rsidRPr="002B303E" w:rsidDel="00EC0238" w:rsidRDefault="00532B61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532B61" w:rsidRPr="002B303E" w:rsidDel="00EC0238" w:rsidRDefault="00532B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532B61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532B61" w:rsidRPr="002B303E" w:rsidDel="00EC0238" w:rsidRDefault="00532B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532B61" w:rsidRPr="002B303E" w:rsidDel="00EC0238" w:rsidRDefault="00532B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532B61" w:rsidRPr="002B303E" w:rsidDel="00EC0238" w:rsidRDefault="00532B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532B61" w:rsidRPr="002B303E" w:rsidDel="00EC0238" w:rsidRDefault="00532B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32B61" w:rsidRPr="002B303E" w:rsidDel="00EC0238" w:rsidRDefault="00532B61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532B61" w:rsidRPr="002B303E" w:rsidDel="00EC0238" w:rsidRDefault="00532B61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532B61" w:rsidRPr="002B303E" w:rsidDel="00EC0238">
        <w:trPr>
          <w:trHeight w:val="1903"/>
        </w:trPr>
        <w:tc>
          <w:tcPr>
            <w:tcW w:w="540" w:type="dxa"/>
            <w:vMerge/>
          </w:tcPr>
          <w:p w:rsidR="00532B61" w:rsidRPr="002B303E" w:rsidDel="00EC0238" w:rsidRDefault="00532B61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532B61" w:rsidRPr="002B303E" w:rsidDel="00EC0238" w:rsidRDefault="00532B61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532B61" w:rsidRPr="005F6473" w:rsidDel="00EC0238" w:rsidRDefault="00532B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532B61" w:rsidRPr="002B303E" w:rsidDel="00EC0238" w:rsidRDefault="00532B61" w:rsidP="00B26477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532B61" w:rsidRPr="002B303E" w:rsidDel="00EC0238" w:rsidRDefault="00532B61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532B61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532B61" w:rsidRPr="002B303E" w:rsidDel="00EC0238" w:rsidRDefault="00532B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532B61" w:rsidRPr="005F6473" w:rsidDel="00EC0238" w:rsidRDefault="00532B61" w:rsidP="00B26477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532B61" w:rsidRPr="00241B8D" w:rsidDel="00EC0238" w:rsidRDefault="00532B61" w:rsidP="00B26477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32B61" w:rsidRPr="00241B8D" w:rsidDel="00EC0238" w:rsidRDefault="00532B61" w:rsidP="00B26477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532B61" w:rsidRPr="002B303E" w:rsidDel="00EC0238">
        <w:trPr>
          <w:trHeight w:val="1267"/>
        </w:trPr>
        <w:tc>
          <w:tcPr>
            <w:tcW w:w="540" w:type="dxa"/>
            <w:vMerge/>
          </w:tcPr>
          <w:p w:rsidR="00532B61" w:rsidRPr="002B303E" w:rsidDel="00EC0238" w:rsidRDefault="00532B61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532B61" w:rsidRPr="002B303E" w:rsidDel="00EC0238" w:rsidRDefault="00532B61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32B61" w:rsidRPr="005F6473" w:rsidDel="00EC0238" w:rsidRDefault="00532B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532B61" w:rsidRPr="005F6473" w:rsidDel="00EC0238" w:rsidRDefault="00532B61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532B61" w:rsidRPr="002B303E" w:rsidDel="00EC0238" w:rsidRDefault="00532B61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532B61" w:rsidRPr="00012898" w:rsidDel="00EC0238" w:rsidRDefault="00532B61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32B61" w:rsidRPr="008B0FDE" w:rsidDel="00EC0238" w:rsidRDefault="00532B61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532B61" w:rsidRPr="008B0FDE" w:rsidDel="00EC0238" w:rsidRDefault="00532B61" w:rsidP="00020D77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532B61" w:rsidDel="00EC0238" w:rsidRDefault="00532B61" w:rsidP="00020D77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532B61" w:rsidRPr="00FC009D" w:rsidDel="00EC0238" w:rsidRDefault="00532B61" w:rsidP="00020D77">
      <w:pPr>
        <w:jc w:val="center"/>
        <w:rPr>
          <w:b/>
          <w:bCs/>
        </w:rPr>
      </w:pPr>
    </w:p>
    <w:p w:rsidR="00532B61" w:rsidRPr="00FC009D" w:rsidDel="00EC0238" w:rsidRDefault="00532B61" w:rsidP="00020D77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532B61" w:rsidRDefault="00532B61" w:rsidP="00265D4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532B61" w:rsidRPr="00FC009D" w:rsidDel="00EC0238" w:rsidRDefault="00532B61" w:rsidP="00265D4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532B61" w:rsidRPr="00FC009D" w:rsidDel="00EC0238" w:rsidRDefault="00532B61" w:rsidP="00265D4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532B61" w:rsidRPr="0076483D" w:rsidDel="00EC0238" w:rsidRDefault="00532B61" w:rsidP="00265D4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532B61" w:rsidRDefault="00532B61" w:rsidP="00020D77">
      <w:pPr>
        <w:ind w:firstLine="709"/>
        <w:jc w:val="both"/>
        <w:rPr>
          <w:b/>
          <w:bCs/>
          <w:i/>
          <w:iCs/>
        </w:rPr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  <w:sectPr w:rsidR="00532B6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Pr="00892A4E" w:rsidRDefault="00532B61" w:rsidP="00A43C9F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892A4E">
        <w:rPr>
          <w:b/>
          <w:bCs/>
          <w:i/>
          <w:iCs/>
          <w:color w:val="FF0000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532B61" w:rsidRPr="00FC009D" w:rsidRDefault="00532B61" w:rsidP="00A43C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532B61" w:rsidRPr="00FC009D" w:rsidRDefault="00532B61" w:rsidP="00A43C9F">
      <w:pPr>
        <w:pStyle w:val="Times12"/>
        <w:ind w:left="10065" w:firstLine="0"/>
        <w:jc w:val="left"/>
      </w:pPr>
    </w:p>
    <w:p w:rsidR="00532B61" w:rsidRPr="00FC009D" w:rsidRDefault="00532B61" w:rsidP="00A43C9F">
      <w:pPr>
        <w:jc w:val="right"/>
        <w:rPr>
          <w:b/>
          <w:bCs/>
          <w:sz w:val="22"/>
          <w:szCs w:val="22"/>
        </w:rPr>
      </w:pPr>
    </w:p>
    <w:p w:rsidR="00532B61" w:rsidRPr="00FC009D" w:rsidRDefault="00532B61" w:rsidP="00A43C9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2201949"/>
      <w:bookmarkStart w:id="179" w:name="_Toc419708046"/>
      <w:bookmarkEnd w:id="175"/>
      <w:bookmarkEnd w:id="176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77"/>
      <w:bookmarkEnd w:id="178"/>
      <w:bookmarkEnd w:id="179"/>
    </w:p>
    <w:p w:rsidR="00532B61" w:rsidRPr="00FC009D" w:rsidRDefault="00532B61" w:rsidP="00A43C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32B61" w:rsidRPr="00FC009D" w:rsidRDefault="00532B61" w:rsidP="00A43C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32B61" w:rsidRPr="00FC009D" w:rsidRDefault="00532B61" w:rsidP="00A43C9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32B61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32B61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532B61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532B61" w:rsidRPr="00FC009D" w:rsidRDefault="00532B61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32B61" w:rsidRPr="00FC009D" w:rsidRDefault="00532B61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532B6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</w:tbl>
    <w:p w:rsidR="00532B61" w:rsidRPr="00FC009D" w:rsidRDefault="00532B61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32B61" w:rsidRPr="00FC009D" w:rsidRDefault="00532B61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32B61" w:rsidRPr="00FC009D" w:rsidRDefault="00532B61" w:rsidP="00A43C9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532B61" w:rsidRPr="00FC009D" w:rsidRDefault="00532B61" w:rsidP="00A43C9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532B61" w:rsidRPr="00FC009D" w:rsidRDefault="00532B61" w:rsidP="00A43C9F">
      <w:pPr>
        <w:jc w:val="center"/>
        <w:rPr>
          <w:b/>
          <w:bCs/>
        </w:rPr>
      </w:pPr>
    </w:p>
    <w:p w:rsidR="00532B61" w:rsidRPr="00FC009D" w:rsidRDefault="00532B61" w:rsidP="00A43C9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32B61" w:rsidRPr="00FC009D" w:rsidRDefault="00532B61" w:rsidP="00265D44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32B61" w:rsidRPr="00FC009D" w:rsidRDefault="00532B61" w:rsidP="00A43C9F">
      <w:pPr>
        <w:pStyle w:val="Times12"/>
        <w:ind w:firstLine="0"/>
        <w:jc w:val="left"/>
      </w:pPr>
    </w:p>
    <w:p w:rsidR="00532B61" w:rsidRPr="00FC009D" w:rsidRDefault="00532B61" w:rsidP="00A43C9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532B61" w:rsidRPr="00FC009D" w:rsidRDefault="00532B61" w:rsidP="00A43C9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32B61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532B61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532B61" w:rsidRPr="00FC009D" w:rsidRDefault="00532B61" w:rsidP="00B2647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32B61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</w:p>
        </w:tc>
      </w:tr>
    </w:tbl>
    <w:p w:rsidR="00532B61" w:rsidRDefault="00532B61" w:rsidP="00A43C9F">
      <w:pPr>
        <w:pStyle w:val="Times12"/>
        <w:ind w:firstLine="0"/>
        <w:jc w:val="left"/>
        <w:sectPr w:rsidR="00532B61" w:rsidSect="00B2647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32B61" w:rsidRPr="00FC009D" w:rsidRDefault="00532B61" w:rsidP="00A43C9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32B61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32B61" w:rsidRPr="00FC009D">
        <w:trPr>
          <w:trHeight w:val="1590"/>
        </w:trPr>
        <w:tc>
          <w:tcPr>
            <w:tcW w:w="851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532B61" w:rsidRPr="00FC009D" w:rsidRDefault="00532B61" w:rsidP="00B2647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532B61" w:rsidRPr="00FC009D" w:rsidRDefault="00532B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32B61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32B61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532B61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32B61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32B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32B61" w:rsidRPr="00FC009D" w:rsidRDefault="00532B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  <w:sectPr w:rsidR="00532B61" w:rsidSect="00A43C9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32B61" w:rsidRPr="00FC009D" w:rsidRDefault="00532B61" w:rsidP="00865D33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532B61" w:rsidRPr="00FC009D" w:rsidRDefault="00532B61" w:rsidP="00865D33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532B61" w:rsidRPr="00FC009D" w:rsidRDefault="00532B61" w:rsidP="00865D33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532B61" w:rsidRPr="00FC009D" w:rsidRDefault="00532B61" w:rsidP="00865D33">
      <w:pPr>
        <w:pStyle w:val="Times12"/>
        <w:jc w:val="center"/>
        <w:rPr>
          <w:b/>
          <w:bCs/>
          <w:snapToGrid w:val="0"/>
        </w:rPr>
      </w:pPr>
    </w:p>
    <w:p w:rsidR="00532B61" w:rsidRPr="00B03ADB" w:rsidRDefault="00532B61" w:rsidP="00865D3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532B61" w:rsidRPr="00FC009D" w:rsidRDefault="00532B61" w:rsidP="00865D33">
      <w:pPr>
        <w:widowControl w:val="0"/>
        <w:autoSpaceDE w:val="0"/>
        <w:autoSpaceDN w:val="0"/>
        <w:adjustRightInd w:val="0"/>
        <w:jc w:val="center"/>
      </w:pPr>
    </w:p>
    <w:p w:rsidR="00532B61" w:rsidRPr="00543F6B" w:rsidRDefault="00532B61" w:rsidP="00543F6B">
      <w:pPr>
        <w:pStyle w:val="Heading2"/>
        <w:numPr>
          <w:ilvl w:val="0"/>
          <w:numId w:val="0"/>
        </w:numPr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80" w:name="_Техническое_предложение__Форма"/>
      <w:bookmarkStart w:id="181" w:name="_Toc235439567"/>
      <w:bookmarkStart w:id="182" w:name="_Toc390267515"/>
      <w:bookmarkStart w:id="183" w:name="_Toc412201950"/>
      <w:bookmarkStart w:id="184" w:name="_Toc419708047"/>
      <w:bookmarkEnd w:id="180"/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81"/>
      <w:bookmarkEnd w:id="182"/>
      <w:bookmarkEnd w:id="183"/>
      <w:bookmarkEnd w:id="184"/>
    </w:p>
    <w:p w:rsidR="00532B61" w:rsidRPr="00FC009D" w:rsidRDefault="00532B61" w:rsidP="00865D33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532B61" w:rsidRPr="00927CFA" w:rsidRDefault="00532B61" w:rsidP="00865D33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532B61" w:rsidRPr="00FC009D" w:rsidRDefault="00532B61" w:rsidP="00865D33">
      <w:pPr>
        <w:pStyle w:val="Times12"/>
        <w:rPr>
          <w:i/>
          <w:iCs/>
          <w:sz w:val="22"/>
          <w:szCs w:val="22"/>
        </w:rPr>
      </w:pPr>
    </w:p>
    <w:p w:rsidR="00532B61" w:rsidRPr="00FC009D" w:rsidRDefault="00532B61" w:rsidP="00865D33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532B61" w:rsidRPr="00FC009D" w:rsidRDefault="00532B61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32B61" w:rsidRPr="00102E0C" w:rsidRDefault="00532B61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532B61" w:rsidRPr="00102E0C" w:rsidRDefault="00532B61" w:rsidP="00865D33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532B61" w:rsidRPr="00102E0C" w:rsidRDefault="00532B61" w:rsidP="00865D33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532B61" w:rsidRPr="00FC009D" w:rsidRDefault="00532B61" w:rsidP="00865D33">
      <w:pPr>
        <w:jc w:val="center"/>
        <w:rPr>
          <w:b/>
          <w:bCs/>
        </w:rPr>
      </w:pPr>
    </w:p>
    <w:p w:rsidR="00532B61" w:rsidRPr="00FC009D" w:rsidRDefault="00532B61" w:rsidP="00865D33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532B61" w:rsidRPr="00FC009D" w:rsidRDefault="00532B61" w:rsidP="00265D4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532B61" w:rsidRPr="00FC009D" w:rsidRDefault="00532B61" w:rsidP="00265D4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532B61" w:rsidRPr="00102E0C" w:rsidRDefault="00532B61" w:rsidP="00265D4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532B61" w:rsidRPr="00FC009D" w:rsidRDefault="00532B61" w:rsidP="00265D4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532B61" w:rsidRPr="00FC009D" w:rsidRDefault="00532B61" w:rsidP="00265D4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532B61" w:rsidRPr="00FC009D" w:rsidRDefault="00532B61" w:rsidP="00265D44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532B61" w:rsidRPr="00FC009D" w:rsidRDefault="00532B61" w:rsidP="00265D44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32B61" w:rsidRPr="00FC009D" w:rsidRDefault="00532B61" w:rsidP="00265D44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32B61" w:rsidRPr="00FC009D" w:rsidRDefault="00532B61" w:rsidP="00265D44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532B61" w:rsidRPr="00FC009D" w:rsidRDefault="00532B61" w:rsidP="00265D44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532B61" w:rsidRPr="00FC009D" w:rsidRDefault="00532B61" w:rsidP="00865D33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32B61" w:rsidRPr="00FC009D" w:rsidRDefault="00532B61" w:rsidP="00265D4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532B61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jc w:val="center"/>
            </w:pPr>
            <w:r w:rsidRPr="00FC009D">
              <w:t>Ссылки на ПП</w:t>
            </w:r>
          </w:p>
        </w:tc>
      </w:tr>
      <w:tr w:rsidR="00532B61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2B61" w:rsidRPr="00FC009D" w:rsidRDefault="00532B61" w:rsidP="00B26477">
            <w:pPr>
              <w:jc w:val="center"/>
            </w:pPr>
          </w:p>
        </w:tc>
      </w:tr>
      <w:tr w:rsidR="00532B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532B61" w:rsidRPr="00FC009D" w:rsidRDefault="00532B61" w:rsidP="00B26477"/>
          <w:p w:rsidR="00532B61" w:rsidRPr="00FC009D" w:rsidRDefault="00532B61" w:rsidP="00B2647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32B61" w:rsidRPr="00FC009D" w:rsidRDefault="00532B61" w:rsidP="00B26477"/>
          <w:p w:rsidR="00532B61" w:rsidRPr="00FC009D" w:rsidRDefault="00532B61" w:rsidP="00B26477">
            <w:r w:rsidRPr="00FC009D">
              <w:t>порядковый номер</w:t>
            </w:r>
          </w:p>
        </w:tc>
      </w:tr>
      <w:tr w:rsidR="00532B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532B61" w:rsidRPr="00FC009D" w:rsidRDefault="00532B61" w:rsidP="00B26477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532B61" w:rsidRPr="00FC009D" w:rsidRDefault="00532B61" w:rsidP="00B26477">
            <w:r w:rsidRPr="00FC009D">
              <w:t xml:space="preserve">номер пункта Технических требований </w:t>
            </w:r>
          </w:p>
        </w:tc>
      </w:tr>
      <w:tr w:rsidR="00532B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532B61" w:rsidRPr="00FC009D" w:rsidRDefault="00532B61" w:rsidP="00B2647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32B61" w:rsidRPr="00FC009D" w:rsidRDefault="00532B61" w:rsidP="00B26477"/>
        </w:tc>
      </w:tr>
      <w:tr w:rsidR="00532B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532B61" w:rsidRPr="00FC009D" w:rsidRDefault="00532B61" w:rsidP="00B26477"/>
        </w:tc>
        <w:tc>
          <w:tcPr>
            <w:tcW w:w="7513" w:type="dxa"/>
            <w:gridSpan w:val="3"/>
          </w:tcPr>
          <w:p w:rsidR="00532B61" w:rsidRPr="00FC009D" w:rsidRDefault="00532B61" w:rsidP="00B26477">
            <w:r w:rsidRPr="00FC009D">
              <w:t>"да" - будет выполнен полностью</w:t>
            </w:r>
          </w:p>
        </w:tc>
      </w:tr>
      <w:tr w:rsidR="00532B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532B61" w:rsidRPr="00FC009D" w:rsidRDefault="00532B61" w:rsidP="00B26477"/>
        </w:tc>
        <w:tc>
          <w:tcPr>
            <w:tcW w:w="7513" w:type="dxa"/>
            <w:gridSpan w:val="3"/>
          </w:tcPr>
          <w:p w:rsidR="00532B61" w:rsidRPr="00FC009D" w:rsidRDefault="00532B61" w:rsidP="00B26477">
            <w:r w:rsidRPr="00FC009D">
              <w:t>"нет" - не будет выполнен</w:t>
            </w:r>
          </w:p>
        </w:tc>
      </w:tr>
      <w:tr w:rsidR="00532B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532B61" w:rsidRPr="00FC009D" w:rsidRDefault="00532B61" w:rsidP="00B26477"/>
        </w:tc>
        <w:tc>
          <w:tcPr>
            <w:tcW w:w="7513" w:type="dxa"/>
            <w:gridSpan w:val="3"/>
          </w:tcPr>
          <w:p w:rsidR="00532B61" w:rsidRPr="00FC009D" w:rsidRDefault="00532B61" w:rsidP="00B26477">
            <w:r w:rsidRPr="00FC009D">
              <w:t>"частично" – выполняется с "такими-то" ограничениями</w:t>
            </w:r>
          </w:p>
        </w:tc>
      </w:tr>
      <w:tr w:rsidR="00532B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532B61" w:rsidRPr="00FC009D" w:rsidRDefault="00532B61" w:rsidP="00B2647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32B61" w:rsidRPr="00FC009D" w:rsidRDefault="00532B61" w:rsidP="00B26477">
            <w:r w:rsidRPr="00FC009D">
              <w:t>необходимые пояснения</w:t>
            </w:r>
          </w:p>
        </w:tc>
      </w:tr>
      <w:tr w:rsidR="00532B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532B61" w:rsidRPr="00FC009D" w:rsidRDefault="00532B61" w:rsidP="00B2647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32B61" w:rsidRPr="00FC009D" w:rsidRDefault="00532B61" w:rsidP="00B2647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32B61" w:rsidRPr="00FC009D" w:rsidRDefault="00532B61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532B61" w:rsidRPr="00FC009D" w:rsidRDefault="00532B61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532B61" w:rsidRPr="00FC009D" w:rsidRDefault="00532B61" w:rsidP="00865D3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532B61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532B61" w:rsidRPr="00FC009D" w:rsidRDefault="00532B61" w:rsidP="00B26477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532B61" w:rsidRPr="00FC009D" w:rsidRDefault="00532B61" w:rsidP="00B26477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532B61" w:rsidRPr="00FC009D" w:rsidRDefault="00532B61" w:rsidP="00B26477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532B61" w:rsidRPr="00FC009D" w:rsidRDefault="00532B61" w:rsidP="00B26477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532B61" w:rsidRPr="00FC009D">
        <w:trPr>
          <w:trHeight w:val="371"/>
        </w:trPr>
        <w:tc>
          <w:tcPr>
            <w:tcW w:w="600" w:type="dxa"/>
          </w:tcPr>
          <w:p w:rsidR="00532B61" w:rsidRPr="00FC009D" w:rsidRDefault="00532B61" w:rsidP="00B26477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532B61" w:rsidRPr="00FC009D" w:rsidRDefault="00532B61" w:rsidP="00B26477"/>
        </w:tc>
        <w:tc>
          <w:tcPr>
            <w:tcW w:w="1440" w:type="dxa"/>
          </w:tcPr>
          <w:p w:rsidR="00532B61" w:rsidRPr="00FC009D" w:rsidRDefault="00532B61" w:rsidP="00B26477"/>
        </w:tc>
        <w:tc>
          <w:tcPr>
            <w:tcW w:w="2880" w:type="dxa"/>
          </w:tcPr>
          <w:p w:rsidR="00532B61" w:rsidRPr="00FC009D" w:rsidRDefault="00532B61" w:rsidP="00B26477">
            <w:pPr>
              <w:ind w:firstLine="16"/>
              <w:jc w:val="center"/>
            </w:pPr>
          </w:p>
        </w:tc>
      </w:tr>
      <w:tr w:rsidR="00532B61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532B61" w:rsidRPr="00FC009D" w:rsidRDefault="00532B61" w:rsidP="00B2647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532B61" w:rsidRPr="00FC009D" w:rsidRDefault="00532B61" w:rsidP="00B26477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532B61" w:rsidRPr="00FC009D" w:rsidRDefault="00532B61" w:rsidP="00B26477"/>
        </w:tc>
        <w:tc>
          <w:tcPr>
            <w:tcW w:w="2880" w:type="dxa"/>
            <w:tcBorders>
              <w:bottom w:val="double" w:sz="4" w:space="0" w:color="auto"/>
            </w:tcBorders>
          </w:tcPr>
          <w:p w:rsidR="00532B61" w:rsidRPr="00FC009D" w:rsidRDefault="00532B61" w:rsidP="00B26477">
            <w:pPr>
              <w:ind w:firstLine="16"/>
              <w:jc w:val="center"/>
            </w:pPr>
          </w:p>
        </w:tc>
      </w:tr>
    </w:tbl>
    <w:p w:rsidR="00532B61" w:rsidRPr="00FC009D" w:rsidRDefault="00532B61" w:rsidP="00865D3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32B61" w:rsidRPr="00FC009D" w:rsidRDefault="00532B61" w:rsidP="00265D44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532B61" w:rsidRPr="00FC009D" w:rsidRDefault="00532B61" w:rsidP="00265D44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532B61" w:rsidRPr="00FC009D" w:rsidRDefault="00532B61" w:rsidP="00265D44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  <w:sectPr w:rsidR="00532B6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32B61" w:rsidRPr="00FC009D" w:rsidRDefault="00532B61" w:rsidP="00B26477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532B61" w:rsidRPr="00FC009D" w:rsidRDefault="00532B61" w:rsidP="00B26477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532B61" w:rsidRPr="00FC009D" w:rsidRDefault="00532B61" w:rsidP="00B26477">
      <w:pPr>
        <w:pStyle w:val="Times12"/>
        <w:ind w:left="10065" w:firstLine="0"/>
        <w:jc w:val="left"/>
      </w:pPr>
      <w:r w:rsidRPr="00FC009D">
        <w:t>от «___» __________ 20___ г. № ______</w:t>
      </w:r>
    </w:p>
    <w:p w:rsidR="00532B61" w:rsidRPr="00FC009D" w:rsidRDefault="00532B61" w:rsidP="00B26477">
      <w:pPr>
        <w:pStyle w:val="Times12"/>
        <w:jc w:val="right"/>
        <w:rPr>
          <w:b/>
          <w:bCs/>
          <w:sz w:val="22"/>
          <w:szCs w:val="22"/>
        </w:rPr>
      </w:pPr>
    </w:p>
    <w:p w:rsidR="00532B61" w:rsidRPr="00B03ADB" w:rsidRDefault="00532B61" w:rsidP="00B2647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532B61" w:rsidRPr="00FC009D" w:rsidRDefault="00532B61" w:rsidP="00B2647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532B61" w:rsidRPr="00FC009D" w:rsidRDefault="00532B61" w:rsidP="00B2647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85" w:name="_Toc390267524"/>
      <w:bookmarkStart w:id="186" w:name="_Toc412201959"/>
      <w:bookmarkStart w:id="187" w:name="_Toc419708048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85"/>
      <w:bookmarkEnd w:id="186"/>
      <w:bookmarkEnd w:id="187"/>
    </w:p>
    <w:p w:rsidR="00532B61" w:rsidRPr="00FC009D" w:rsidRDefault="00532B61" w:rsidP="00B26477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2"/>
          <w:szCs w:val="22"/>
          <w:lang w:val="ru-MO"/>
        </w:rPr>
      </w:pPr>
    </w:p>
    <w:p w:rsidR="00532B61" w:rsidRPr="00FC009D" w:rsidRDefault="00532B61" w:rsidP="00B264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532B61" w:rsidRDefault="00532B61" w:rsidP="00B26477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532B61" w:rsidRPr="00FC009D" w:rsidRDefault="00532B61" w:rsidP="00B26477">
      <w:pPr>
        <w:pStyle w:val="Times12"/>
        <w:ind w:firstLine="0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Таблица 1. Опыт участника закупки</w:t>
      </w:r>
    </w:p>
    <w:tbl>
      <w:tblPr>
        <w:tblW w:w="1520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532B61" w:rsidRPr="00FC009D">
        <w:trPr>
          <w:trHeight w:val="555"/>
        </w:trPr>
        <w:tc>
          <w:tcPr>
            <w:tcW w:w="653" w:type="dxa"/>
            <w:vMerge w:val="restart"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532B61" w:rsidRPr="00FC009D" w:rsidRDefault="00532B61" w:rsidP="00B26477">
            <w:pPr>
              <w:pStyle w:val="a7"/>
              <w:ind w:left="-108" w:right="-108"/>
              <w:jc w:val="center"/>
            </w:pPr>
            <w:r w:rsidRPr="00FC009D">
              <w:t>Реквизиты договора</w:t>
            </w:r>
          </w:p>
          <w:p w:rsidR="00532B61" w:rsidRPr="00FC009D" w:rsidRDefault="00532B61" w:rsidP="00B26477">
            <w:pPr>
              <w:pStyle w:val="a7"/>
              <w:ind w:left="-108" w:right="-108"/>
              <w:jc w:val="center"/>
            </w:pPr>
            <w:r w:rsidRPr="00FC009D"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  <w:r w:rsidRPr="00FC009D"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532B61" w:rsidRPr="00FC009D" w:rsidRDefault="00532B61" w:rsidP="00B26477">
            <w:pPr>
              <w:pStyle w:val="a7"/>
              <w:ind w:left="-108" w:right="-108"/>
              <w:jc w:val="center"/>
            </w:pPr>
            <w:r w:rsidRPr="00FC009D"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 w:firstLine="1"/>
              <w:jc w:val="center"/>
            </w:pPr>
            <w:r w:rsidRPr="00FC009D">
              <w:t xml:space="preserve">Срок завершения поставок </w:t>
            </w:r>
            <w:r>
              <w:t>товара</w:t>
            </w:r>
            <w:r w:rsidRPr="00FC009D">
              <w:t xml:space="preserve"> (</w:t>
            </w:r>
            <w:r w:rsidRPr="00D33072">
              <w:t>число, месяц и год фактическо</w:t>
            </w:r>
            <w:r>
              <w:t>й</w:t>
            </w:r>
            <w:r w:rsidRPr="00D33072">
              <w:t xml:space="preserve"> </w:t>
            </w:r>
            <w:r>
              <w:t>передачи товара заказчику</w:t>
            </w:r>
            <w:r w:rsidRPr="00FC009D">
              <w:t>)</w:t>
            </w:r>
          </w:p>
        </w:tc>
      </w:tr>
      <w:tr w:rsidR="00532B61" w:rsidRPr="00FC009D">
        <w:trPr>
          <w:trHeight w:val="1305"/>
        </w:trPr>
        <w:tc>
          <w:tcPr>
            <w:tcW w:w="653" w:type="dxa"/>
            <w:vMerge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532B61" w:rsidRPr="00FC009D" w:rsidRDefault="00532B61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532B61" w:rsidRPr="00FC009D" w:rsidRDefault="00532B61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1961" w:type="dxa"/>
            <w:gridSpan w:val="2"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  <w:r w:rsidRPr="00FC009D"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 xml:space="preserve">В т.ч. стоимость поставленного в 20__-20__ гг. </w:t>
            </w:r>
            <w:r>
              <w:t>товара</w:t>
            </w:r>
            <w:r w:rsidRPr="00FC009D"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532B61" w:rsidRPr="00FC009D">
        <w:trPr>
          <w:trHeight w:val="278"/>
        </w:trPr>
        <w:tc>
          <w:tcPr>
            <w:tcW w:w="653" w:type="dxa"/>
            <w:vMerge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532B61" w:rsidRPr="00FC009D" w:rsidRDefault="00532B61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532B61" w:rsidRPr="00FC009D" w:rsidRDefault="00532B61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827" w:type="dxa"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  <w:r>
              <w:t>без НДС</w:t>
            </w:r>
          </w:p>
        </w:tc>
        <w:tc>
          <w:tcPr>
            <w:tcW w:w="1134" w:type="dxa"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  <w:r w:rsidRPr="00FC009D">
              <w:t>с НДС</w:t>
            </w:r>
          </w:p>
        </w:tc>
        <w:tc>
          <w:tcPr>
            <w:tcW w:w="993" w:type="dxa"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>
              <w:t>без НДС</w:t>
            </w:r>
          </w:p>
        </w:tc>
        <w:tc>
          <w:tcPr>
            <w:tcW w:w="1559" w:type="dxa"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с НДС</w:t>
            </w:r>
          </w:p>
        </w:tc>
        <w:tc>
          <w:tcPr>
            <w:tcW w:w="1933" w:type="dxa"/>
            <w:vMerge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532B61" w:rsidRPr="00FC009D">
        <w:trPr>
          <w:trHeight w:val="311"/>
        </w:trPr>
        <w:tc>
          <w:tcPr>
            <w:tcW w:w="653" w:type="dxa"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  <w:r w:rsidRPr="00FC009D">
              <w:t>1</w:t>
            </w:r>
          </w:p>
        </w:tc>
        <w:tc>
          <w:tcPr>
            <w:tcW w:w="3141" w:type="dxa"/>
            <w:vAlign w:val="center"/>
          </w:tcPr>
          <w:p w:rsidR="00532B61" w:rsidRPr="00FC009D" w:rsidRDefault="00532B61" w:rsidP="00B26477">
            <w:pPr>
              <w:pStyle w:val="a7"/>
              <w:ind w:left="-108" w:right="-108"/>
              <w:jc w:val="center"/>
            </w:pPr>
            <w:r w:rsidRPr="00FC009D">
              <w:t>2</w:t>
            </w:r>
          </w:p>
        </w:tc>
        <w:tc>
          <w:tcPr>
            <w:tcW w:w="2410" w:type="dxa"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532B61" w:rsidRPr="00FC009D" w:rsidRDefault="00532B61" w:rsidP="00B26477">
            <w:pPr>
              <w:pStyle w:val="a7"/>
              <w:ind w:left="-108" w:right="-108"/>
              <w:jc w:val="center"/>
            </w:pPr>
            <w:r w:rsidRPr="00FC009D">
              <w:t>4</w:t>
            </w:r>
          </w:p>
        </w:tc>
        <w:tc>
          <w:tcPr>
            <w:tcW w:w="827" w:type="dxa"/>
            <w:vAlign w:val="center"/>
          </w:tcPr>
          <w:p w:rsidR="00532B61" w:rsidRPr="00FC009D" w:rsidRDefault="00532B61" w:rsidP="00B26477">
            <w:pPr>
              <w:pStyle w:val="a7"/>
              <w:ind w:left="-57" w:right="-57"/>
              <w:jc w:val="center"/>
            </w:pPr>
            <w:r w:rsidRPr="00FC009D">
              <w:t>5</w:t>
            </w:r>
          </w:p>
        </w:tc>
        <w:tc>
          <w:tcPr>
            <w:tcW w:w="1134" w:type="dxa"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6</w:t>
            </w:r>
          </w:p>
        </w:tc>
        <w:tc>
          <w:tcPr>
            <w:tcW w:w="993" w:type="dxa"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  <w:r w:rsidRPr="00FC009D">
              <w:t>7</w:t>
            </w:r>
          </w:p>
        </w:tc>
        <w:tc>
          <w:tcPr>
            <w:tcW w:w="1559" w:type="dxa"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8</w:t>
            </w:r>
          </w:p>
        </w:tc>
        <w:tc>
          <w:tcPr>
            <w:tcW w:w="1933" w:type="dxa"/>
            <w:vAlign w:val="center"/>
          </w:tcPr>
          <w:p w:rsidR="00532B61" w:rsidRPr="00FC009D" w:rsidRDefault="00532B61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  <w:r>
              <w:t>9</w:t>
            </w:r>
          </w:p>
        </w:tc>
      </w:tr>
      <w:tr w:rsidR="00532B61" w:rsidRPr="00FC009D">
        <w:trPr>
          <w:trHeight w:val="227"/>
        </w:trPr>
        <w:tc>
          <w:tcPr>
            <w:tcW w:w="653" w:type="dxa"/>
          </w:tcPr>
          <w:p w:rsidR="00532B61" w:rsidRPr="00FC009D" w:rsidRDefault="00532B61" w:rsidP="00265D44">
            <w:pPr>
              <w:pStyle w:val="a8"/>
              <w:numPr>
                <w:ilvl w:val="3"/>
                <w:numId w:val="5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548" w:type="dxa"/>
            <w:gridSpan w:val="8"/>
          </w:tcPr>
          <w:p w:rsidR="00532B61" w:rsidRPr="00FC009D" w:rsidRDefault="00532B61" w:rsidP="00B26477">
            <w:pPr>
              <w:pStyle w:val="a8"/>
              <w:spacing w:before="0" w:after="0"/>
              <w:jc w:val="both"/>
            </w:pPr>
            <w:r w:rsidRPr="00FC009D">
              <w:rPr>
                <w:b/>
                <w:bCs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bCs/>
                <w:i/>
                <w:iCs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532B61" w:rsidRPr="00FC009D">
        <w:trPr>
          <w:trHeight w:val="227"/>
        </w:trPr>
        <w:tc>
          <w:tcPr>
            <w:tcW w:w="653" w:type="dxa"/>
          </w:tcPr>
          <w:p w:rsidR="00532B61" w:rsidRPr="00FC009D" w:rsidRDefault="00532B61" w:rsidP="00265D44">
            <w:pPr>
              <w:pStyle w:val="a8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532B61" w:rsidRPr="00FC009D" w:rsidRDefault="00532B61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  <w:tc>
          <w:tcPr>
            <w:tcW w:w="2551" w:type="dxa"/>
          </w:tcPr>
          <w:p w:rsidR="00532B61" w:rsidRPr="00FC009D" w:rsidRDefault="00532B61" w:rsidP="00B26477">
            <w:pPr>
              <w:pStyle w:val="a8"/>
              <w:spacing w:before="0" w:after="0"/>
              <w:rPr>
                <w:b/>
                <w:bCs/>
                <w:i/>
                <w:iCs/>
              </w:rPr>
            </w:pPr>
          </w:p>
        </w:tc>
        <w:tc>
          <w:tcPr>
            <w:tcW w:w="827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134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993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</w:tr>
      <w:tr w:rsidR="00532B61" w:rsidRPr="00FC009D">
        <w:trPr>
          <w:trHeight w:val="227"/>
        </w:trPr>
        <w:tc>
          <w:tcPr>
            <w:tcW w:w="653" w:type="dxa"/>
          </w:tcPr>
          <w:p w:rsidR="00532B61" w:rsidRPr="00FC009D" w:rsidRDefault="00532B61" w:rsidP="00265D44">
            <w:pPr>
              <w:pStyle w:val="a8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532B61" w:rsidRPr="00FC009D" w:rsidRDefault="00532B61" w:rsidP="00B26477">
            <w:pPr>
              <w:pStyle w:val="a8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</w:tr>
      <w:tr w:rsidR="00532B61" w:rsidRPr="00FC009D">
        <w:trPr>
          <w:trHeight w:val="227"/>
        </w:trPr>
        <w:tc>
          <w:tcPr>
            <w:tcW w:w="653" w:type="dxa"/>
          </w:tcPr>
          <w:p w:rsidR="00532B61" w:rsidRPr="00FC009D" w:rsidRDefault="00532B61" w:rsidP="00265D44">
            <w:pPr>
              <w:pStyle w:val="a8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532B61" w:rsidRPr="00FC009D" w:rsidRDefault="00532B61" w:rsidP="00B26477">
            <w:pPr>
              <w:pStyle w:val="a8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</w:tr>
      <w:tr w:rsidR="00532B61" w:rsidRPr="00FC009D">
        <w:trPr>
          <w:trHeight w:val="227"/>
        </w:trPr>
        <w:tc>
          <w:tcPr>
            <w:tcW w:w="653" w:type="dxa"/>
          </w:tcPr>
          <w:p w:rsidR="00532B61" w:rsidRPr="00FC009D" w:rsidRDefault="00532B61" w:rsidP="00265D44">
            <w:pPr>
              <w:pStyle w:val="a8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532B61" w:rsidRPr="00FC009D" w:rsidRDefault="00532B61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2551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827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134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993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</w:tr>
      <w:tr w:rsidR="00532B61" w:rsidRPr="00FC009D">
        <w:trPr>
          <w:trHeight w:val="227"/>
        </w:trPr>
        <w:tc>
          <w:tcPr>
            <w:tcW w:w="653" w:type="dxa"/>
          </w:tcPr>
          <w:p w:rsidR="00532B61" w:rsidRPr="00FC009D" w:rsidRDefault="00532B61" w:rsidP="00265D44">
            <w:pPr>
              <w:pStyle w:val="a8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532B61" w:rsidRPr="00FC009D" w:rsidRDefault="00532B61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</w:tr>
      <w:tr w:rsidR="00532B61" w:rsidRPr="00FC009D">
        <w:trPr>
          <w:trHeight w:val="227"/>
        </w:trPr>
        <w:tc>
          <w:tcPr>
            <w:tcW w:w="653" w:type="dxa"/>
          </w:tcPr>
          <w:p w:rsidR="00532B61" w:rsidRPr="00FC009D" w:rsidRDefault="00532B61" w:rsidP="00265D44">
            <w:pPr>
              <w:pStyle w:val="a8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532B61" w:rsidRPr="00FC009D" w:rsidRDefault="00532B61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</w:tr>
      <w:tr w:rsidR="00532B61" w:rsidRPr="00FC009D">
        <w:trPr>
          <w:trHeight w:val="227"/>
        </w:trPr>
        <w:tc>
          <w:tcPr>
            <w:tcW w:w="653" w:type="dxa"/>
          </w:tcPr>
          <w:p w:rsidR="00532B61" w:rsidRPr="00FC009D" w:rsidRDefault="00532B61" w:rsidP="00B26477">
            <w:pPr>
              <w:pStyle w:val="a8"/>
              <w:spacing w:before="0" w:after="0"/>
              <w:ind w:left="0" w:right="-54"/>
              <w:jc w:val="both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532B61" w:rsidRPr="00FC009D" w:rsidRDefault="00532B61" w:rsidP="00B26477">
            <w:pPr>
              <w:pStyle w:val="a8"/>
              <w:spacing w:before="0" w:after="0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  <w:tc>
          <w:tcPr>
            <w:tcW w:w="2551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  <w:tc>
          <w:tcPr>
            <w:tcW w:w="827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</w:tr>
      <w:tr w:rsidR="00532B61" w:rsidRPr="00FC009D">
        <w:trPr>
          <w:trHeight w:val="210"/>
        </w:trPr>
        <w:tc>
          <w:tcPr>
            <w:tcW w:w="653" w:type="dxa"/>
          </w:tcPr>
          <w:p w:rsidR="00532B61" w:rsidRPr="00FC009D" w:rsidRDefault="00532B61" w:rsidP="00B26477">
            <w:pPr>
              <w:pStyle w:val="a8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532B61" w:rsidRPr="00FC009D" w:rsidRDefault="00532B61" w:rsidP="00B26477">
            <w:pPr>
              <w:pStyle w:val="a8"/>
              <w:spacing w:before="0" w:after="0"/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532B61" w:rsidRPr="00FC009D" w:rsidRDefault="00532B61" w:rsidP="00B26477">
            <w:pPr>
              <w:pStyle w:val="a8"/>
              <w:spacing w:before="0" w:after="0"/>
              <w:ind w:left="0"/>
            </w:pPr>
          </w:p>
        </w:tc>
        <w:tc>
          <w:tcPr>
            <w:tcW w:w="827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  <w:tc>
          <w:tcPr>
            <w:tcW w:w="1134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  <w:tc>
          <w:tcPr>
            <w:tcW w:w="993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  <w:tc>
          <w:tcPr>
            <w:tcW w:w="1559" w:type="dxa"/>
          </w:tcPr>
          <w:p w:rsidR="00532B61" w:rsidRPr="00FC009D" w:rsidRDefault="00532B61" w:rsidP="00B26477">
            <w:pPr>
              <w:pStyle w:val="a8"/>
              <w:spacing w:before="0" w:after="0"/>
            </w:pPr>
          </w:p>
        </w:tc>
        <w:tc>
          <w:tcPr>
            <w:tcW w:w="1933" w:type="dxa"/>
          </w:tcPr>
          <w:p w:rsidR="00532B61" w:rsidRPr="00FC009D" w:rsidRDefault="00532B61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532B61" w:rsidRPr="00FC009D" w:rsidRDefault="00532B61" w:rsidP="00B264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32B61" w:rsidRPr="00FC009D" w:rsidRDefault="00532B61" w:rsidP="00B26477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532B61" w:rsidRPr="00FC009D" w:rsidRDefault="00532B61" w:rsidP="00B26477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532B61" w:rsidRDefault="00532B61" w:rsidP="00B26477">
      <w:pPr>
        <w:pStyle w:val="Times12"/>
        <w:tabs>
          <w:tab w:val="left" w:pos="709"/>
        </w:tabs>
        <w:ind w:firstLine="709"/>
      </w:pPr>
    </w:p>
    <w:p w:rsidR="00532B61" w:rsidRPr="00FC009D" w:rsidRDefault="00532B61" w:rsidP="00B26477">
      <w:pPr>
        <w:pStyle w:val="Times12"/>
        <w:tabs>
          <w:tab w:val="left" w:pos="709"/>
        </w:tabs>
        <w:ind w:firstLine="709"/>
      </w:pPr>
    </w:p>
    <w:p w:rsidR="00532B61" w:rsidRPr="00FC009D" w:rsidRDefault="00532B61" w:rsidP="00B26477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532B61" w:rsidRPr="00FC009D" w:rsidRDefault="00532B61" w:rsidP="00265D44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532B61" w:rsidRPr="00FC009D" w:rsidRDefault="00532B61" w:rsidP="00265D44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532B61" w:rsidRPr="00FC009D" w:rsidRDefault="00532B61" w:rsidP="00265D44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Участник </w:t>
      </w:r>
      <w:r>
        <w:t>закупки</w:t>
      </w:r>
      <w:r w:rsidRPr="00FC009D">
        <w:t xml:space="preserve"> указывает свое фирменное наименование (в т.ч. организационно-правовую форму).</w:t>
      </w:r>
    </w:p>
    <w:p w:rsidR="00532B61" w:rsidRPr="00FC009D" w:rsidRDefault="00532B61" w:rsidP="00265D44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  <w:iCs/>
        </w:rPr>
        <w:t xml:space="preserve">Таблице 1 </w:t>
      </w:r>
      <w:r w:rsidRPr="00012898">
        <w:rPr>
          <w:b/>
          <w:bCs/>
          <w:i/>
          <w:iCs/>
        </w:rPr>
        <w:t xml:space="preserve">данной </w:t>
      </w:r>
      <w:r w:rsidRPr="001E3209">
        <w:rPr>
          <w:b/>
          <w:bCs/>
          <w:i/>
          <w:iCs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532B61" w:rsidRPr="00FC009D" w:rsidRDefault="00532B61" w:rsidP="00265D44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>В</w:t>
      </w:r>
      <w:r>
        <w:t xml:space="preserve"> </w:t>
      </w:r>
      <w:r w:rsidRPr="001E3209">
        <w:rPr>
          <w:b/>
          <w:bCs/>
          <w:i/>
          <w:iCs/>
        </w:rPr>
        <w:t xml:space="preserve">Таблице 1 </w:t>
      </w:r>
      <w:r w:rsidRPr="00012898">
        <w:rPr>
          <w:b/>
          <w:bCs/>
          <w:i/>
          <w:iCs/>
        </w:rPr>
        <w:t xml:space="preserve">данной </w:t>
      </w:r>
      <w:r w:rsidRPr="001E3209">
        <w:rPr>
          <w:b/>
          <w:bCs/>
          <w:i/>
          <w:iCs/>
        </w:rPr>
        <w:t>формы</w:t>
      </w:r>
      <w:r w:rsidRPr="00FC009D"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t>товара (столб</w:t>
      </w:r>
      <w:r w:rsidRPr="00FC009D">
        <w:t>ц</w:t>
      </w:r>
      <w:r>
        <w:t>ы</w:t>
      </w:r>
      <w:r w:rsidRPr="00FC009D">
        <w:t> </w:t>
      </w:r>
      <w:r>
        <w:t>7,8</w:t>
      </w:r>
      <w:r w:rsidRPr="00FC009D">
        <w:t>) и срок завершения поставок (столбец </w:t>
      </w:r>
      <w:r>
        <w:t>9</w:t>
      </w:r>
      <w:r w:rsidRPr="00FC009D">
        <w:t>).</w:t>
      </w:r>
    </w:p>
    <w:p w:rsidR="00532B61" w:rsidRPr="00FC009D" w:rsidRDefault="00532B61" w:rsidP="00265D44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B26477">
        <w:t>Таблице 1 данной 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32B61" w:rsidRPr="00FC009D" w:rsidRDefault="00532B61" w:rsidP="00265D44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</w:pPr>
    </w:p>
    <w:p w:rsidR="00532B61" w:rsidRDefault="00532B61" w:rsidP="00144C23">
      <w:pPr>
        <w:ind w:firstLine="709"/>
        <w:jc w:val="both"/>
        <w:rPr>
          <w:b/>
          <w:bCs/>
          <w:i/>
          <w:iCs/>
        </w:rPr>
        <w:sectPr w:rsidR="00532B61" w:rsidSect="00B26477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32B61" w:rsidRDefault="00532B61" w:rsidP="00EA3525">
      <w:pPr>
        <w:pStyle w:val="Times12"/>
        <w:ind w:left="5387" w:firstLine="0"/>
        <w:jc w:val="left"/>
      </w:pPr>
      <w:bookmarkStart w:id="188" w:name="_Справка_об_участии_в_судебных_разби"/>
      <w:bookmarkStart w:id="189" w:name="_Справка_об_участии"/>
      <w:bookmarkEnd w:id="149"/>
      <w:bookmarkEnd w:id="150"/>
      <w:bookmarkEnd w:id="188"/>
      <w:bookmarkEnd w:id="189"/>
    </w:p>
    <w:p w:rsidR="00532B61" w:rsidRPr="00FC009D" w:rsidRDefault="00532B61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90" w:name="_Toc419708049"/>
      <w:r>
        <w:rPr>
          <w:b/>
          <w:bCs/>
          <w:sz w:val="28"/>
          <w:szCs w:val="28"/>
        </w:rPr>
        <w:t>ЧАСТЬ 2</w:t>
      </w:r>
      <w:bookmarkEnd w:id="190"/>
    </w:p>
    <w:p w:rsidR="00532B61" w:rsidRDefault="00532B61" w:rsidP="00EA3525">
      <w:pPr>
        <w:pStyle w:val="Times12"/>
        <w:ind w:left="5387" w:firstLine="0"/>
        <w:jc w:val="left"/>
      </w:pPr>
    </w:p>
    <w:p w:rsidR="00532B61" w:rsidRDefault="00532B6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91" w:name="_Ref317259044"/>
      <w:bookmarkStart w:id="19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91"/>
      <w:bookmarkEnd w:id="19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532B61" w:rsidRPr="00DF507B" w:rsidRDefault="00532B6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32B61" w:rsidRPr="00FC009D" w:rsidRDefault="00532B61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93" w:name="_Toc419708050"/>
      <w:r>
        <w:rPr>
          <w:b/>
          <w:bCs/>
          <w:sz w:val="28"/>
          <w:szCs w:val="28"/>
        </w:rPr>
        <w:t>ЧАСТЬ 3</w:t>
      </w:r>
      <w:bookmarkEnd w:id="193"/>
    </w:p>
    <w:p w:rsidR="00532B61" w:rsidRPr="00186EE7" w:rsidRDefault="00532B6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532B61" w:rsidRDefault="00532B6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532B6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B61" w:rsidRDefault="00532B61">
      <w:r>
        <w:separator/>
      </w:r>
    </w:p>
  </w:endnote>
  <w:endnote w:type="continuationSeparator" w:id="0">
    <w:p w:rsidR="00532B61" w:rsidRDefault="00532B61">
      <w:r>
        <w:continuationSeparator/>
      </w:r>
    </w:p>
  </w:endnote>
  <w:endnote w:type="continuationNotice" w:id="1">
    <w:p w:rsidR="00532B61" w:rsidRDefault="00532B6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61" w:rsidRPr="00FE6219" w:rsidRDefault="00532B6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61" w:rsidRPr="00FE6219" w:rsidRDefault="00532B6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B61" w:rsidRDefault="00532B61">
      <w:r>
        <w:separator/>
      </w:r>
    </w:p>
  </w:footnote>
  <w:footnote w:type="continuationSeparator" w:id="0">
    <w:p w:rsidR="00532B61" w:rsidRDefault="00532B61">
      <w:r>
        <w:continuationSeparator/>
      </w:r>
    </w:p>
  </w:footnote>
  <w:footnote w:type="continuationNotice" w:id="1">
    <w:p w:rsidR="00532B61" w:rsidRDefault="00532B6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61" w:rsidRPr="00157639" w:rsidRDefault="00532B61" w:rsidP="00F35293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532B61" w:rsidRPr="00157639" w:rsidRDefault="00532B61" w:rsidP="00F35293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532B61" w:rsidRPr="00157639" w:rsidRDefault="00532B61" w:rsidP="00F35293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532B61" w:rsidRPr="00157639" w:rsidRDefault="00532B61" w:rsidP="00F35293">
    <w:pPr>
      <w:jc w:val="center"/>
      <w:rPr>
        <w:b/>
        <w:bCs/>
        <w:caps/>
      </w:rPr>
    </w:pPr>
  </w:p>
  <w:p w:rsidR="00532B61" w:rsidRPr="007D34D5" w:rsidRDefault="00532B61" w:rsidP="00F35293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532B61" w:rsidRPr="00F35293" w:rsidRDefault="00532B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61" w:rsidRPr="00F429FC" w:rsidRDefault="00532B6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61" w:rsidRPr="00F429FC" w:rsidRDefault="00532B6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59F6AB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12E2C9C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ED72B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573929"/>
    <w:multiLevelType w:val="hybridMultilevel"/>
    <w:tmpl w:val="5AEC7FFC"/>
    <w:lvl w:ilvl="0" w:tplc="69E4CC3A">
      <w:start w:val="2"/>
      <w:numFmt w:val="decimal"/>
      <w:lvlText w:val="4.%1.2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9">
    <w:nsid w:val="16753D0E"/>
    <w:multiLevelType w:val="hybridMultilevel"/>
    <w:tmpl w:val="F1D62126"/>
    <w:lvl w:ilvl="0" w:tplc="1812B894">
      <w:start w:val="1"/>
      <w:numFmt w:val="decimal"/>
      <w:lvlText w:val="3.%1."/>
      <w:lvlJc w:val="left"/>
      <w:pPr>
        <w:ind w:left="1068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14432"/>
    <w:multiLevelType w:val="multilevel"/>
    <w:tmpl w:val="3AB811F8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E32E63"/>
    <w:multiLevelType w:val="multilevel"/>
    <w:tmpl w:val="8466AC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713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5BB3E18"/>
    <w:multiLevelType w:val="hybridMultilevel"/>
    <w:tmpl w:val="69265820"/>
    <w:lvl w:ilvl="0" w:tplc="53EAB272">
      <w:start w:val="1"/>
      <w:numFmt w:val="decimal"/>
      <w:lvlText w:val="3.2.%1."/>
      <w:lvlJc w:val="left"/>
      <w:pPr>
        <w:ind w:left="1620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9CE22164">
      <w:start w:val="1"/>
      <w:numFmt w:val="lowerLetter"/>
      <w:lvlText w:val="%2."/>
      <w:lvlJc w:val="left"/>
      <w:pPr>
        <w:ind w:left="1440" w:hanging="360"/>
      </w:pPr>
    </w:lvl>
    <w:lvl w:ilvl="2" w:tplc="82BE5138">
      <w:start w:val="1"/>
      <w:numFmt w:val="lowerRoman"/>
      <w:lvlText w:val="%3."/>
      <w:lvlJc w:val="right"/>
      <w:pPr>
        <w:ind w:left="2160" w:hanging="180"/>
      </w:pPr>
    </w:lvl>
    <w:lvl w:ilvl="3" w:tplc="4B1E2816">
      <w:start w:val="1"/>
      <w:numFmt w:val="decimal"/>
      <w:lvlText w:val="%4."/>
      <w:lvlJc w:val="left"/>
      <w:pPr>
        <w:ind w:left="2880" w:hanging="360"/>
      </w:pPr>
    </w:lvl>
    <w:lvl w:ilvl="4" w:tplc="1CDECB8C">
      <w:start w:val="1"/>
      <w:numFmt w:val="lowerLetter"/>
      <w:lvlText w:val="%5."/>
      <w:lvlJc w:val="left"/>
      <w:pPr>
        <w:ind w:left="3600" w:hanging="360"/>
      </w:pPr>
    </w:lvl>
    <w:lvl w:ilvl="5" w:tplc="570272BC">
      <w:start w:val="1"/>
      <w:numFmt w:val="lowerRoman"/>
      <w:lvlText w:val="%6."/>
      <w:lvlJc w:val="right"/>
      <w:pPr>
        <w:ind w:left="4320" w:hanging="180"/>
      </w:pPr>
    </w:lvl>
    <w:lvl w:ilvl="6" w:tplc="0212B8C2">
      <w:start w:val="1"/>
      <w:numFmt w:val="decimal"/>
      <w:lvlText w:val="%7."/>
      <w:lvlJc w:val="left"/>
      <w:pPr>
        <w:ind w:left="5040" w:hanging="360"/>
      </w:pPr>
    </w:lvl>
    <w:lvl w:ilvl="7" w:tplc="78FCE498">
      <w:start w:val="1"/>
      <w:numFmt w:val="lowerLetter"/>
      <w:lvlText w:val="%8."/>
      <w:lvlJc w:val="left"/>
      <w:pPr>
        <w:ind w:left="5760" w:hanging="360"/>
      </w:pPr>
    </w:lvl>
    <w:lvl w:ilvl="8" w:tplc="5BB0F070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  <w:iCs w:val="0"/>
      </w:rPr>
    </w:lvl>
    <w:lvl w:ilvl="1" w:tplc="C43E01AA">
      <w:start w:val="1"/>
      <w:numFmt w:val="lowerLetter"/>
      <w:lvlText w:val="%2."/>
      <w:lvlJc w:val="left"/>
      <w:pPr>
        <w:ind w:left="1440" w:hanging="360"/>
      </w:pPr>
    </w:lvl>
    <w:lvl w:ilvl="2" w:tplc="40DC835E">
      <w:start w:val="1"/>
      <w:numFmt w:val="lowerRoman"/>
      <w:lvlText w:val="%3."/>
      <w:lvlJc w:val="right"/>
      <w:pPr>
        <w:ind w:left="2160" w:hanging="180"/>
      </w:pPr>
    </w:lvl>
    <w:lvl w:ilvl="3" w:tplc="28E64C6C">
      <w:start w:val="1"/>
      <w:numFmt w:val="decimal"/>
      <w:lvlText w:val="%4."/>
      <w:lvlJc w:val="left"/>
      <w:pPr>
        <w:ind w:left="2880" w:hanging="360"/>
      </w:pPr>
    </w:lvl>
    <w:lvl w:ilvl="4" w:tplc="478ACAB6">
      <w:start w:val="1"/>
      <w:numFmt w:val="lowerLetter"/>
      <w:lvlText w:val="%5."/>
      <w:lvlJc w:val="left"/>
      <w:pPr>
        <w:ind w:left="3600" w:hanging="360"/>
      </w:pPr>
    </w:lvl>
    <w:lvl w:ilvl="5" w:tplc="3A566BCA">
      <w:start w:val="1"/>
      <w:numFmt w:val="lowerRoman"/>
      <w:lvlText w:val="%6."/>
      <w:lvlJc w:val="right"/>
      <w:pPr>
        <w:ind w:left="4320" w:hanging="180"/>
      </w:pPr>
    </w:lvl>
    <w:lvl w:ilvl="6" w:tplc="905C9F58">
      <w:start w:val="1"/>
      <w:numFmt w:val="decimal"/>
      <w:lvlText w:val="%7."/>
      <w:lvlJc w:val="left"/>
      <w:pPr>
        <w:ind w:left="5040" w:hanging="360"/>
      </w:pPr>
    </w:lvl>
    <w:lvl w:ilvl="7" w:tplc="6A8CEE16">
      <w:start w:val="1"/>
      <w:numFmt w:val="lowerLetter"/>
      <w:lvlText w:val="%8."/>
      <w:lvlJc w:val="left"/>
      <w:pPr>
        <w:ind w:left="5760" w:hanging="360"/>
      </w:pPr>
    </w:lvl>
    <w:lvl w:ilvl="8" w:tplc="42342070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19624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7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5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2D05656"/>
    <w:multiLevelType w:val="multilevel"/>
    <w:tmpl w:val="8E8CF5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4.%4.2.1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3">
    <w:nsid w:val="758F4E3B"/>
    <w:multiLevelType w:val="multilevel"/>
    <w:tmpl w:val="3E5A4D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55">
    <w:nsid w:val="7F083ABD"/>
    <w:multiLevelType w:val="hybridMultilevel"/>
    <w:tmpl w:val="A6EE80A2"/>
    <w:lvl w:ilvl="0" w:tplc="EE7835C8">
      <w:start w:val="1"/>
      <w:numFmt w:val="decimal"/>
      <w:lvlText w:val="4.%1."/>
      <w:lvlJc w:val="left"/>
      <w:pPr>
        <w:ind w:left="786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7" w:hanging="360"/>
      </w:pPr>
    </w:lvl>
    <w:lvl w:ilvl="2" w:tplc="0419001B">
      <w:start w:val="1"/>
      <w:numFmt w:val="lowerRoman"/>
      <w:lvlText w:val="%3."/>
      <w:lvlJc w:val="right"/>
      <w:pPr>
        <w:ind w:left="1517" w:hanging="180"/>
      </w:pPr>
    </w:lvl>
    <w:lvl w:ilvl="3" w:tplc="0419000F">
      <w:start w:val="1"/>
      <w:numFmt w:val="decimal"/>
      <w:lvlText w:val="%4."/>
      <w:lvlJc w:val="left"/>
      <w:pPr>
        <w:ind w:left="2237" w:hanging="360"/>
      </w:pPr>
    </w:lvl>
    <w:lvl w:ilvl="4" w:tplc="04190019">
      <w:start w:val="1"/>
      <w:numFmt w:val="lowerLetter"/>
      <w:lvlText w:val="%5."/>
      <w:lvlJc w:val="left"/>
      <w:pPr>
        <w:ind w:left="2957" w:hanging="360"/>
      </w:pPr>
    </w:lvl>
    <w:lvl w:ilvl="5" w:tplc="0419001B">
      <w:start w:val="1"/>
      <w:numFmt w:val="lowerRoman"/>
      <w:lvlText w:val="%6."/>
      <w:lvlJc w:val="right"/>
      <w:pPr>
        <w:ind w:left="3677" w:hanging="180"/>
      </w:pPr>
    </w:lvl>
    <w:lvl w:ilvl="6" w:tplc="0419000F">
      <w:start w:val="1"/>
      <w:numFmt w:val="decimal"/>
      <w:lvlText w:val="%7."/>
      <w:lvlJc w:val="left"/>
      <w:pPr>
        <w:ind w:left="4397" w:hanging="360"/>
      </w:pPr>
    </w:lvl>
    <w:lvl w:ilvl="7" w:tplc="04190019">
      <w:start w:val="1"/>
      <w:numFmt w:val="lowerLetter"/>
      <w:lvlText w:val="%8."/>
      <w:lvlJc w:val="left"/>
      <w:pPr>
        <w:ind w:left="5117" w:hanging="360"/>
      </w:pPr>
    </w:lvl>
    <w:lvl w:ilvl="8" w:tplc="0419001B">
      <w:start w:val="1"/>
      <w:numFmt w:val="lowerRoman"/>
      <w:lvlText w:val="%9."/>
      <w:lvlJc w:val="right"/>
      <w:pPr>
        <w:ind w:left="5837" w:hanging="180"/>
      </w:pPr>
    </w:lvl>
  </w:abstractNum>
  <w:abstractNum w:abstractNumId="5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3"/>
  </w:num>
  <w:num w:numId="9">
    <w:abstractNumId w:val="50"/>
  </w:num>
  <w:num w:numId="10">
    <w:abstractNumId w:val="40"/>
  </w:num>
  <w:num w:numId="11">
    <w:abstractNumId w:val="36"/>
  </w:num>
  <w:num w:numId="12">
    <w:abstractNumId w:val="31"/>
  </w:num>
  <w:num w:numId="13">
    <w:abstractNumId w:val="29"/>
  </w:num>
  <w:num w:numId="14">
    <w:abstractNumId w:val="20"/>
  </w:num>
  <w:num w:numId="15">
    <w:abstractNumId w:val="18"/>
  </w:num>
  <w:num w:numId="16">
    <w:abstractNumId w:val="25"/>
  </w:num>
  <w:num w:numId="17">
    <w:abstractNumId w:val="47"/>
  </w:num>
  <w:num w:numId="18">
    <w:abstractNumId w:val="38"/>
  </w:num>
  <w:num w:numId="19">
    <w:abstractNumId w:val="24"/>
  </w:num>
  <w:num w:numId="20">
    <w:abstractNumId w:val="54"/>
  </w:num>
  <w:num w:numId="21">
    <w:abstractNumId w:val="33"/>
  </w:num>
  <w:num w:numId="22">
    <w:abstractNumId w:val="52"/>
  </w:num>
  <w:num w:numId="23">
    <w:abstractNumId w:val="35"/>
  </w:num>
  <w:num w:numId="24">
    <w:abstractNumId w:val="44"/>
  </w:num>
  <w:num w:numId="25">
    <w:abstractNumId w:val="21"/>
  </w:num>
  <w:num w:numId="26">
    <w:abstractNumId w:val="43"/>
  </w:num>
  <w:num w:numId="27">
    <w:abstractNumId w:val="54"/>
  </w:num>
  <w:num w:numId="28">
    <w:abstractNumId w:val="48"/>
  </w:num>
  <w:num w:numId="29">
    <w:abstractNumId w:val="15"/>
  </w:num>
  <w:num w:numId="30">
    <w:abstractNumId w:val="19"/>
  </w:num>
  <w:num w:numId="31">
    <w:abstractNumId w:val="46"/>
  </w:num>
  <w:num w:numId="32">
    <w:abstractNumId w:val="7"/>
  </w:num>
  <w:num w:numId="33">
    <w:abstractNumId w:val="53"/>
  </w:num>
  <w:num w:numId="34">
    <w:abstractNumId w:val="30"/>
  </w:num>
  <w:num w:numId="35">
    <w:abstractNumId w:val="16"/>
  </w:num>
  <w:num w:numId="36">
    <w:abstractNumId w:val="27"/>
  </w:num>
  <w:num w:numId="37">
    <w:abstractNumId w:val="26"/>
  </w:num>
  <w:num w:numId="38">
    <w:abstractNumId w:val="8"/>
  </w:num>
  <w:num w:numId="39">
    <w:abstractNumId w:val="11"/>
  </w:num>
  <w:num w:numId="40">
    <w:abstractNumId w:val="5"/>
  </w:num>
  <w:num w:numId="41">
    <w:abstractNumId w:val="34"/>
  </w:num>
  <w:num w:numId="42">
    <w:abstractNumId w:val="17"/>
  </w:num>
  <w:num w:numId="43">
    <w:abstractNumId w:val="51"/>
  </w:num>
  <w:num w:numId="44">
    <w:abstractNumId w:val="56"/>
  </w:num>
  <w:num w:numId="45">
    <w:abstractNumId w:val="22"/>
  </w:num>
  <w:num w:numId="46">
    <w:abstractNumId w:val="49"/>
  </w:num>
  <w:num w:numId="47">
    <w:abstractNumId w:val="28"/>
  </w:num>
  <w:num w:numId="48">
    <w:abstractNumId w:val="6"/>
  </w:num>
  <w:num w:numId="49">
    <w:abstractNumId w:val="42"/>
  </w:num>
  <w:num w:numId="50">
    <w:abstractNumId w:val="41"/>
  </w:num>
  <w:num w:numId="51">
    <w:abstractNumId w:val="12"/>
  </w:num>
  <w:num w:numId="52">
    <w:abstractNumId w:val="45"/>
  </w:num>
  <w:num w:numId="53">
    <w:abstractNumId w:val="39"/>
  </w:num>
  <w:num w:numId="54">
    <w:abstractNumId w:val="23"/>
  </w:num>
  <w:num w:numId="55">
    <w:abstractNumId w:val="14"/>
  </w:num>
  <w:num w:numId="56">
    <w:abstractNumId w:val="4"/>
  </w:num>
  <w:num w:numId="57">
    <w:abstractNumId w:val="55"/>
  </w:num>
  <w:num w:numId="58">
    <w:abstractNumId w:val="13"/>
  </w:num>
  <w:num w:numId="59">
    <w:abstractNumId w:val="10"/>
  </w:num>
  <w:num w:numId="60">
    <w:abstractNumId w:val="9"/>
  </w:num>
  <w:num w:numId="61">
    <w:abstractNumId w:val="37"/>
  </w:num>
  <w:num w:numId="62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D77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65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407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3EF"/>
    <w:rsid w:val="000A77A4"/>
    <w:rsid w:val="000A789A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8C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792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07DC9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74F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37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506"/>
    <w:rsid w:val="00185C17"/>
    <w:rsid w:val="00185C3F"/>
    <w:rsid w:val="00186DE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745"/>
    <w:rsid w:val="001B29F2"/>
    <w:rsid w:val="001B2C65"/>
    <w:rsid w:val="001B691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9B2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B3C"/>
    <w:rsid w:val="001E2D6F"/>
    <w:rsid w:val="001E3209"/>
    <w:rsid w:val="001E36F8"/>
    <w:rsid w:val="001E467D"/>
    <w:rsid w:val="001E4F1E"/>
    <w:rsid w:val="001E5370"/>
    <w:rsid w:val="001E57E9"/>
    <w:rsid w:val="001E5B41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6D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0C1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977"/>
    <w:rsid w:val="0025028E"/>
    <w:rsid w:val="00250406"/>
    <w:rsid w:val="00250A7A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D44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BA"/>
    <w:rsid w:val="00280526"/>
    <w:rsid w:val="00282962"/>
    <w:rsid w:val="00282A3F"/>
    <w:rsid w:val="0028375C"/>
    <w:rsid w:val="002845E9"/>
    <w:rsid w:val="00284E7E"/>
    <w:rsid w:val="0028522A"/>
    <w:rsid w:val="00285455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A39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887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49D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BC2"/>
    <w:rsid w:val="00464071"/>
    <w:rsid w:val="00464258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086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781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72F"/>
    <w:rsid w:val="00530919"/>
    <w:rsid w:val="00530F9F"/>
    <w:rsid w:val="005314FD"/>
    <w:rsid w:val="005325FF"/>
    <w:rsid w:val="00532769"/>
    <w:rsid w:val="0053276E"/>
    <w:rsid w:val="0053289A"/>
    <w:rsid w:val="00532B61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D4"/>
    <w:rsid w:val="00537638"/>
    <w:rsid w:val="00541399"/>
    <w:rsid w:val="00542B0A"/>
    <w:rsid w:val="0054326F"/>
    <w:rsid w:val="0054368B"/>
    <w:rsid w:val="00543F6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70391"/>
    <w:rsid w:val="00570BFF"/>
    <w:rsid w:val="00571E8D"/>
    <w:rsid w:val="00571FA6"/>
    <w:rsid w:val="00572F46"/>
    <w:rsid w:val="005747A8"/>
    <w:rsid w:val="0057494D"/>
    <w:rsid w:val="00574B4F"/>
    <w:rsid w:val="00574E82"/>
    <w:rsid w:val="00575081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92"/>
    <w:rsid w:val="005A68FD"/>
    <w:rsid w:val="005B07C7"/>
    <w:rsid w:val="005B1889"/>
    <w:rsid w:val="005B2CE2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7FC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462"/>
    <w:rsid w:val="006307DE"/>
    <w:rsid w:val="00631450"/>
    <w:rsid w:val="00632073"/>
    <w:rsid w:val="006323D0"/>
    <w:rsid w:val="00632941"/>
    <w:rsid w:val="00632C83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4EB"/>
    <w:rsid w:val="00646CC6"/>
    <w:rsid w:val="00647799"/>
    <w:rsid w:val="00647F8D"/>
    <w:rsid w:val="00650A97"/>
    <w:rsid w:val="0065162B"/>
    <w:rsid w:val="00653423"/>
    <w:rsid w:val="006537DF"/>
    <w:rsid w:val="0065380F"/>
    <w:rsid w:val="00653D5D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DEB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28EF"/>
    <w:rsid w:val="006A33E1"/>
    <w:rsid w:val="006A3F4F"/>
    <w:rsid w:val="006A4115"/>
    <w:rsid w:val="006A4E1E"/>
    <w:rsid w:val="006A66EB"/>
    <w:rsid w:val="006A7E58"/>
    <w:rsid w:val="006B034F"/>
    <w:rsid w:val="006B04D6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A8F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17B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60A"/>
    <w:rsid w:val="007C1772"/>
    <w:rsid w:val="007C1C7C"/>
    <w:rsid w:val="007C2E21"/>
    <w:rsid w:val="007C2E37"/>
    <w:rsid w:val="007C2EED"/>
    <w:rsid w:val="007C3766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DC9"/>
    <w:rsid w:val="007F77AE"/>
    <w:rsid w:val="007F7BD3"/>
    <w:rsid w:val="007F7D00"/>
    <w:rsid w:val="0080091E"/>
    <w:rsid w:val="00800F26"/>
    <w:rsid w:val="00801070"/>
    <w:rsid w:val="0080142B"/>
    <w:rsid w:val="00801839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6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33"/>
    <w:rsid w:val="008665B9"/>
    <w:rsid w:val="008671E3"/>
    <w:rsid w:val="00871752"/>
    <w:rsid w:val="00872492"/>
    <w:rsid w:val="00872F85"/>
    <w:rsid w:val="00873D81"/>
    <w:rsid w:val="0087433A"/>
    <w:rsid w:val="0087492F"/>
    <w:rsid w:val="00876D39"/>
    <w:rsid w:val="00877197"/>
    <w:rsid w:val="008771DA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A4E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315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189"/>
    <w:rsid w:val="008B68A4"/>
    <w:rsid w:val="008B75E7"/>
    <w:rsid w:val="008B79DC"/>
    <w:rsid w:val="008C116E"/>
    <w:rsid w:val="008C12D6"/>
    <w:rsid w:val="008C12E0"/>
    <w:rsid w:val="008C143B"/>
    <w:rsid w:val="008C210E"/>
    <w:rsid w:val="008C2CEC"/>
    <w:rsid w:val="008C2D45"/>
    <w:rsid w:val="008C318B"/>
    <w:rsid w:val="008C3686"/>
    <w:rsid w:val="008C4446"/>
    <w:rsid w:val="008C481F"/>
    <w:rsid w:val="008C5D35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B3B"/>
    <w:rsid w:val="008D782B"/>
    <w:rsid w:val="008D7AFD"/>
    <w:rsid w:val="008E05D2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FD"/>
    <w:rsid w:val="009233B6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39C"/>
    <w:rsid w:val="009334CA"/>
    <w:rsid w:val="00933887"/>
    <w:rsid w:val="00934843"/>
    <w:rsid w:val="00934E2A"/>
    <w:rsid w:val="009352DB"/>
    <w:rsid w:val="00935365"/>
    <w:rsid w:val="009357B2"/>
    <w:rsid w:val="00936421"/>
    <w:rsid w:val="00936804"/>
    <w:rsid w:val="009377BF"/>
    <w:rsid w:val="00937F43"/>
    <w:rsid w:val="009402AC"/>
    <w:rsid w:val="0094242F"/>
    <w:rsid w:val="009430A7"/>
    <w:rsid w:val="009430B4"/>
    <w:rsid w:val="0094447D"/>
    <w:rsid w:val="00945C9D"/>
    <w:rsid w:val="00945D61"/>
    <w:rsid w:val="009460B7"/>
    <w:rsid w:val="00946D7E"/>
    <w:rsid w:val="009479A7"/>
    <w:rsid w:val="00950227"/>
    <w:rsid w:val="00950CE5"/>
    <w:rsid w:val="00950DFB"/>
    <w:rsid w:val="00953477"/>
    <w:rsid w:val="00953AAB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FCF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4F9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B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6BAF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6A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87D"/>
    <w:rsid w:val="009F2D97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523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9E6"/>
    <w:rsid w:val="00A37CC3"/>
    <w:rsid w:val="00A405B9"/>
    <w:rsid w:val="00A40E2B"/>
    <w:rsid w:val="00A415BA"/>
    <w:rsid w:val="00A41846"/>
    <w:rsid w:val="00A41F20"/>
    <w:rsid w:val="00A4200A"/>
    <w:rsid w:val="00A4214D"/>
    <w:rsid w:val="00A435AF"/>
    <w:rsid w:val="00A43937"/>
    <w:rsid w:val="00A43962"/>
    <w:rsid w:val="00A43C9F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14"/>
    <w:rsid w:val="00A74669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28E"/>
    <w:rsid w:val="00AA3DA4"/>
    <w:rsid w:val="00AA57E4"/>
    <w:rsid w:val="00AA5DBC"/>
    <w:rsid w:val="00AA6AB7"/>
    <w:rsid w:val="00AA6DA7"/>
    <w:rsid w:val="00AB02A2"/>
    <w:rsid w:val="00AB0D1D"/>
    <w:rsid w:val="00AB0DA7"/>
    <w:rsid w:val="00AB1190"/>
    <w:rsid w:val="00AB169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E5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B16"/>
    <w:rsid w:val="00AD60E4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099"/>
    <w:rsid w:val="00AE68EA"/>
    <w:rsid w:val="00AE6B21"/>
    <w:rsid w:val="00AE6D15"/>
    <w:rsid w:val="00AE6EEE"/>
    <w:rsid w:val="00AE7830"/>
    <w:rsid w:val="00AE7CC5"/>
    <w:rsid w:val="00AF0F36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5B"/>
    <w:rsid w:val="00B130FC"/>
    <w:rsid w:val="00B13723"/>
    <w:rsid w:val="00B13D60"/>
    <w:rsid w:val="00B1482B"/>
    <w:rsid w:val="00B14BD7"/>
    <w:rsid w:val="00B15A9F"/>
    <w:rsid w:val="00B16151"/>
    <w:rsid w:val="00B164E2"/>
    <w:rsid w:val="00B16F53"/>
    <w:rsid w:val="00B1763B"/>
    <w:rsid w:val="00B20057"/>
    <w:rsid w:val="00B20C8B"/>
    <w:rsid w:val="00B21E08"/>
    <w:rsid w:val="00B22F40"/>
    <w:rsid w:val="00B24165"/>
    <w:rsid w:val="00B24686"/>
    <w:rsid w:val="00B25CA7"/>
    <w:rsid w:val="00B26477"/>
    <w:rsid w:val="00B267B4"/>
    <w:rsid w:val="00B268DB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158C"/>
    <w:rsid w:val="00B42517"/>
    <w:rsid w:val="00B42856"/>
    <w:rsid w:val="00B42A9A"/>
    <w:rsid w:val="00B4327A"/>
    <w:rsid w:val="00B43714"/>
    <w:rsid w:val="00B45283"/>
    <w:rsid w:val="00B47B5B"/>
    <w:rsid w:val="00B50018"/>
    <w:rsid w:val="00B50D91"/>
    <w:rsid w:val="00B50E31"/>
    <w:rsid w:val="00B515D7"/>
    <w:rsid w:val="00B529AB"/>
    <w:rsid w:val="00B546B3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EA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38E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B6F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1FF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00F"/>
    <w:rsid w:val="00BE51DB"/>
    <w:rsid w:val="00BE564A"/>
    <w:rsid w:val="00BE5D78"/>
    <w:rsid w:val="00BE5F8F"/>
    <w:rsid w:val="00BE615D"/>
    <w:rsid w:val="00BE6436"/>
    <w:rsid w:val="00BE6451"/>
    <w:rsid w:val="00BE681A"/>
    <w:rsid w:val="00BE6950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EA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CD4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49"/>
    <w:rsid w:val="00C429A8"/>
    <w:rsid w:val="00C43314"/>
    <w:rsid w:val="00C44B79"/>
    <w:rsid w:val="00C44C6F"/>
    <w:rsid w:val="00C44CF9"/>
    <w:rsid w:val="00C463D9"/>
    <w:rsid w:val="00C46C86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4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040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65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B8C"/>
    <w:rsid w:val="00CD434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4B3"/>
    <w:rsid w:val="00D03782"/>
    <w:rsid w:val="00D03E33"/>
    <w:rsid w:val="00D03F1E"/>
    <w:rsid w:val="00D04425"/>
    <w:rsid w:val="00D04FE0"/>
    <w:rsid w:val="00D05AAB"/>
    <w:rsid w:val="00D05F90"/>
    <w:rsid w:val="00D06253"/>
    <w:rsid w:val="00D0761D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01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1A6F"/>
    <w:rsid w:val="00D63012"/>
    <w:rsid w:val="00D630E8"/>
    <w:rsid w:val="00D64190"/>
    <w:rsid w:val="00D65600"/>
    <w:rsid w:val="00D66789"/>
    <w:rsid w:val="00D67B65"/>
    <w:rsid w:val="00D67CB5"/>
    <w:rsid w:val="00D71393"/>
    <w:rsid w:val="00D717E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EAC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803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49E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98"/>
    <w:rsid w:val="00E36358"/>
    <w:rsid w:val="00E37740"/>
    <w:rsid w:val="00E40F04"/>
    <w:rsid w:val="00E4325A"/>
    <w:rsid w:val="00E43C46"/>
    <w:rsid w:val="00E43F2E"/>
    <w:rsid w:val="00E43FC6"/>
    <w:rsid w:val="00E440C4"/>
    <w:rsid w:val="00E44F7D"/>
    <w:rsid w:val="00E451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77A"/>
    <w:rsid w:val="00E57596"/>
    <w:rsid w:val="00E57706"/>
    <w:rsid w:val="00E6116E"/>
    <w:rsid w:val="00E6188C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A5B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3F59"/>
    <w:rsid w:val="00EC5239"/>
    <w:rsid w:val="00EC5CDB"/>
    <w:rsid w:val="00EC75B2"/>
    <w:rsid w:val="00ED062D"/>
    <w:rsid w:val="00ED0FFF"/>
    <w:rsid w:val="00ED17B1"/>
    <w:rsid w:val="00ED33A8"/>
    <w:rsid w:val="00ED35BE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2E7"/>
    <w:rsid w:val="00F107EC"/>
    <w:rsid w:val="00F10A3D"/>
    <w:rsid w:val="00F117F5"/>
    <w:rsid w:val="00F11E83"/>
    <w:rsid w:val="00F12222"/>
    <w:rsid w:val="00F125F2"/>
    <w:rsid w:val="00F12BD3"/>
    <w:rsid w:val="00F12CDF"/>
    <w:rsid w:val="00F12D33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189"/>
    <w:rsid w:val="00F23E94"/>
    <w:rsid w:val="00F249AA"/>
    <w:rsid w:val="00F24F02"/>
    <w:rsid w:val="00F259C3"/>
    <w:rsid w:val="00F300DE"/>
    <w:rsid w:val="00F306A3"/>
    <w:rsid w:val="00F30B16"/>
    <w:rsid w:val="00F32B5D"/>
    <w:rsid w:val="00F33258"/>
    <w:rsid w:val="00F33CF3"/>
    <w:rsid w:val="00F34659"/>
    <w:rsid w:val="00F35248"/>
    <w:rsid w:val="00F35293"/>
    <w:rsid w:val="00F3540C"/>
    <w:rsid w:val="00F35F38"/>
    <w:rsid w:val="00F367B4"/>
    <w:rsid w:val="00F36BDD"/>
    <w:rsid w:val="00F400CC"/>
    <w:rsid w:val="00F406C4"/>
    <w:rsid w:val="00F40EA1"/>
    <w:rsid w:val="00F4201B"/>
    <w:rsid w:val="00F42828"/>
    <w:rsid w:val="00F429FC"/>
    <w:rsid w:val="00F42C08"/>
    <w:rsid w:val="00F43EC5"/>
    <w:rsid w:val="00F44A59"/>
    <w:rsid w:val="00F459BB"/>
    <w:rsid w:val="00F501A2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49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BCE"/>
    <w:rsid w:val="00F90293"/>
    <w:rsid w:val="00F907F2"/>
    <w:rsid w:val="00F90977"/>
    <w:rsid w:val="00F90D8B"/>
    <w:rsid w:val="00F9149D"/>
    <w:rsid w:val="00F917D8"/>
    <w:rsid w:val="00F921BD"/>
    <w:rsid w:val="00F9366D"/>
    <w:rsid w:val="00F93EAA"/>
    <w:rsid w:val="00F96A71"/>
    <w:rsid w:val="00F978AE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B53"/>
    <w:rsid w:val="00FA5D0C"/>
    <w:rsid w:val="00FA60F2"/>
    <w:rsid w:val="00FA6EA1"/>
    <w:rsid w:val="00FA7445"/>
    <w:rsid w:val="00FB17E3"/>
    <w:rsid w:val="00FB43F1"/>
    <w:rsid w:val="00FB67E3"/>
    <w:rsid w:val="00FB7131"/>
    <w:rsid w:val="00FB7281"/>
    <w:rsid w:val="00FB74BB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6D1A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75081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7F6DC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7F6DC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F6DC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F6DC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F6DC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F6DC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F6DC9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75081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F6DC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F6DC9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F6DC9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6DC9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F6DC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F6DC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F6DC9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F6DC9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7F6DC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7508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F6DC9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75081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75081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75081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75081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75081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75081"/>
    <w:pPr>
      <w:numPr>
        <w:numId w:val="1"/>
      </w:numPr>
    </w:pPr>
  </w:style>
  <w:style w:type="paragraph" w:styleId="ListNumber3">
    <w:name w:val="List Number 3"/>
    <w:basedOn w:val="Normal"/>
    <w:uiPriority w:val="99"/>
    <w:rsid w:val="00575081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575081"/>
    <w:pPr>
      <w:spacing w:after="120"/>
      <w:ind w:left="283"/>
    </w:pPr>
  </w:style>
  <w:style w:type="paragraph" w:styleId="ListNumber">
    <w:name w:val="List Number"/>
    <w:basedOn w:val="Normal"/>
    <w:uiPriority w:val="99"/>
    <w:rsid w:val="00575081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575081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75081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75081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575081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75081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75081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75081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7508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75081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57508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75081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575081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75081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75081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75081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7508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75081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7508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7508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7508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575081"/>
  </w:style>
  <w:style w:type="character" w:customStyle="1" w:styleId="af9">
    <w:name w:val="Подпункт Знак"/>
    <w:uiPriority w:val="99"/>
    <w:rsid w:val="00575081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7508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75081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75081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575081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75081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75081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7508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750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75081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75081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75081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71627E"/>
    <w:pPr>
      <w:numPr>
        <w:numId w:val="19"/>
      </w:numPr>
    </w:pPr>
  </w:style>
  <w:style w:type="numbering" w:customStyle="1" w:styleId="1">
    <w:name w:val="Стиль1"/>
    <w:rsid w:val="0071627E"/>
    <w:pPr>
      <w:numPr>
        <w:numId w:val="16"/>
      </w:numPr>
    </w:pPr>
  </w:style>
  <w:style w:type="numbering" w:customStyle="1" w:styleId="11">
    <w:name w:val="Стиль11"/>
    <w:rsid w:val="0071627E"/>
    <w:pPr>
      <w:numPr>
        <w:numId w:val="18"/>
      </w:numPr>
    </w:pPr>
  </w:style>
  <w:style w:type="numbering" w:customStyle="1" w:styleId="2">
    <w:name w:val="Стиль2"/>
    <w:rsid w:val="0071627E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53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7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53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7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53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openxmlformats.org/officeDocument/2006/relationships/oleObject" Target="embeddings/oleObject4.bin"/><Relationship Id="rId3" Type="http://schemas.openxmlformats.org/officeDocument/2006/relationships/settings" Target="settings.xml"/><Relationship Id="rId21" Type="http://schemas.openxmlformats.org/officeDocument/2006/relationships/image" Target="media/image2.wmf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5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oleObject" Target="embeddings/oleObject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23" Type="http://schemas.openxmlformats.org/officeDocument/2006/relationships/image" Target="media/image3.wmf"/><Relationship Id="rId28" Type="http://schemas.openxmlformats.org/officeDocument/2006/relationships/theme" Target="theme/theme1.xml"/><Relationship Id="rId10" Type="http://schemas.openxmlformats.org/officeDocument/2006/relationships/hyperlink" Target="mailto:oz@eleron.org" TargetMode="External"/><Relationship Id="rId19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260</TotalTime>
  <Pages>38</Pages>
  <Words>10260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119</cp:revision>
  <cp:lastPrinted>2015-06-24T11:38:00Z</cp:lastPrinted>
  <dcterms:created xsi:type="dcterms:W3CDTF">2015-03-27T22:07:00Z</dcterms:created>
  <dcterms:modified xsi:type="dcterms:W3CDTF">2015-06-24T11:50:00Z</dcterms:modified>
</cp:coreProperties>
</file>