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bookmarkStart w:id="0" w:name="_GoBack"/>
      <w:bookmarkEnd w:id="0"/>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FE378E" w:rsidRPr="00FE378E">
        <w:rPr>
          <w:b/>
          <w:bCs/>
          <w:sz w:val="28"/>
          <w:szCs w:val="28"/>
        </w:rPr>
        <w:t>оказание услуг по переаттестации объектов информатизации в генеральной дирекции ФГУП «РосРАО»</w:t>
      </w:r>
      <w:r w:rsidR="002328BB">
        <w:rPr>
          <w:b/>
          <w:sz w:val="28"/>
          <w:szCs w:val="28"/>
          <w:lang w:val="ru-RU"/>
        </w:rPr>
        <w:t xml:space="preserve"> </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3" w:name="_Toc318388607"/>
      <w:bookmarkStart w:id="4" w:name="_Toc320285820"/>
      <w:bookmarkStart w:id="5" w:name="_Toc374089009"/>
      <w:r w:rsidRPr="00723913">
        <w:rPr>
          <w:b w:val="0"/>
          <w:bCs/>
          <w:snapToGrid/>
          <w:sz w:val="28"/>
          <w:szCs w:val="24"/>
        </w:rPr>
        <w:lastRenderedPageBreak/>
        <w:t>СОДЕРЖАНИЕ</w:t>
      </w:r>
      <w:bookmarkEnd w:id="3"/>
      <w:bookmarkEnd w:id="4"/>
      <w:bookmarkEnd w:id="5"/>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B5D51">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BB5D51">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BB5D51">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BB5D51"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6"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6"/>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BB5D51">
        <w:t>Майоров Андрей Андреевич</w:t>
      </w:r>
      <w:r w:rsidRPr="00B84C80">
        <w:t>.</w:t>
      </w:r>
    </w:p>
    <w:p w:rsidR="00C87330" w:rsidRPr="00D8351F" w:rsidRDefault="00C87330" w:rsidP="00790A0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BB5D51">
        <w:rPr>
          <w:rFonts w:ascii="Times New Roman" w:hAnsi="Times New Roman"/>
          <w:sz w:val="24"/>
          <w:szCs w:val="24"/>
        </w:rPr>
        <w:t xml:space="preserve">Право заключения договора на </w:t>
      </w:r>
      <w:r w:rsidR="00BB5D51" w:rsidRPr="00BB5D51">
        <w:rPr>
          <w:rFonts w:ascii="Times New Roman" w:hAnsi="Times New Roman"/>
          <w:bCs/>
          <w:sz w:val="24"/>
          <w:szCs w:val="24"/>
        </w:rPr>
        <w:t>оказание услуг по переаттестации объектов информатизации в генеральной дирекции ФГУП «РосРАО»</w:t>
      </w:r>
      <w:r w:rsidR="00B84C80" w:rsidRPr="00BB5D51">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BB5D51">
        <w:rPr>
          <w:bCs/>
          <w:color w:val="000000"/>
        </w:rPr>
        <w:t>с даты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BB5D51">
        <w:rPr>
          <w:bCs/>
          <w:color w:val="000000"/>
        </w:rPr>
        <w:t>не позднее 08</w:t>
      </w:r>
      <w:r w:rsidR="00790A07">
        <w:rPr>
          <w:bCs/>
          <w:color w:val="000000"/>
        </w:rPr>
        <w:t>.02</w:t>
      </w:r>
      <w:r w:rsidR="00187610">
        <w:rPr>
          <w:bCs/>
          <w:color w:val="000000"/>
        </w:rPr>
        <w:t>.201</w:t>
      </w:r>
      <w:r w:rsidR="00BB5D51">
        <w:rPr>
          <w:bCs/>
          <w:color w:val="000000"/>
        </w:rPr>
        <w:t>4.</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BB5D51" w:rsidRDefault="00BB5D51" w:rsidP="00D8351F">
      <w:pPr>
        <w:widowControl w:val="0"/>
        <w:ind w:firstLine="1276"/>
        <w:jc w:val="both"/>
      </w:pPr>
      <w:r w:rsidRPr="00BB5D51">
        <w:t>Объекты информатизации находятся в пределах контролируемой зоны генеральной дирекции ФГУП «РосРАО»</w:t>
      </w:r>
      <w:r w:rsidR="00D8351F" w:rsidRPr="00BB5D51">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Pr="00BB5D51" w:rsidRDefault="00C87330" w:rsidP="00790A07">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BB5D51" w:rsidRPr="00BB5D51">
        <w:rPr>
          <w:rFonts w:ascii="Times New Roman" w:hAnsi="Times New Roman"/>
          <w:bCs/>
          <w:color w:val="000000"/>
          <w:sz w:val="24"/>
          <w:szCs w:val="24"/>
        </w:rPr>
        <w:t>398 051,98 (триста девяносто восемь тысяч пятьдесят один) рубль 98 копеек</w:t>
      </w:r>
      <w:r w:rsidR="00790A07" w:rsidRPr="00BB5D51">
        <w:rPr>
          <w:rFonts w:ascii="Times New Roman" w:hAnsi="Times New Roman"/>
          <w:sz w:val="24"/>
          <w:szCs w:val="24"/>
        </w:rPr>
        <w:t>.</w:t>
      </w:r>
      <w:r w:rsidR="00BB5D51" w:rsidRPr="00BB5D51">
        <w:rPr>
          <w:rFonts w:ascii="Times New Roman" w:hAnsi="Times New Roman"/>
          <w:sz w:val="24"/>
          <w:szCs w:val="24"/>
        </w:rPr>
        <w:t xml:space="preserve"> </w:t>
      </w:r>
      <w:r w:rsidR="00BB5D51" w:rsidRPr="00BB5D51">
        <w:rPr>
          <w:rFonts w:ascii="Times New Roman" w:hAnsi="Times New Roman"/>
          <w:bCs/>
          <w:color w:val="000000"/>
          <w:sz w:val="24"/>
          <w:szCs w:val="24"/>
        </w:rPr>
        <w:t>В цену включены все расходы, в том числе налоги, сборы и другие обязательные платежи</w:t>
      </w:r>
      <w:r w:rsidR="00BB5D51" w:rsidRPr="00BB5D5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lastRenderedPageBreak/>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90A07">
        <w:rPr>
          <w:spacing w:val="-6"/>
        </w:rPr>
        <w:t>23</w:t>
      </w:r>
      <w:r w:rsidR="002141E9" w:rsidRPr="00CD574A">
        <w:rPr>
          <w:spacing w:val="-6"/>
        </w:rPr>
        <w:t>»</w:t>
      </w:r>
      <w:r w:rsidR="002328BB">
        <w:rPr>
          <w:spacing w:val="-6"/>
        </w:rPr>
        <w:t xml:space="preserve"> </w:t>
      </w:r>
      <w:r w:rsidR="00790A07">
        <w:rPr>
          <w:spacing w:val="-6"/>
        </w:rPr>
        <w:t>Января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B2FBD">
        <w:rPr>
          <w:rFonts w:ascii="Times New Roman" w:hAnsi="Times New Roman"/>
          <w:sz w:val="24"/>
          <w:szCs w:val="24"/>
        </w:rPr>
        <w:t>2</w:t>
      </w:r>
      <w:r w:rsidR="00BB5D51">
        <w:rPr>
          <w:rFonts w:ascii="Times New Roman" w:hAnsi="Times New Roman"/>
          <w:sz w:val="24"/>
          <w:szCs w:val="24"/>
        </w:rPr>
        <w:t>4</w:t>
      </w:r>
      <w:r w:rsidR="00B76760" w:rsidRPr="007A6F0E">
        <w:rPr>
          <w:rFonts w:ascii="Times New Roman" w:hAnsi="Times New Roman"/>
          <w:sz w:val="24"/>
          <w:szCs w:val="24"/>
        </w:rPr>
        <w:t>»</w:t>
      </w:r>
      <w:r w:rsidR="002328BB">
        <w:rPr>
          <w:rFonts w:ascii="Times New Roman" w:hAnsi="Times New Roman"/>
          <w:sz w:val="24"/>
          <w:szCs w:val="24"/>
        </w:rPr>
        <w:t xml:space="preserve"> </w:t>
      </w:r>
      <w:r w:rsidR="00BB2FBD">
        <w:rPr>
          <w:rFonts w:ascii="Times New Roman" w:hAnsi="Times New Roman"/>
          <w:sz w:val="24"/>
          <w:szCs w:val="24"/>
        </w:rPr>
        <w:t>Января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BB2FBD">
        <w:rPr>
          <w:rFonts w:ascii="Times New Roman" w:hAnsi="Times New Roman"/>
          <w:sz w:val="24"/>
          <w:szCs w:val="24"/>
        </w:rPr>
        <w:t>2</w:t>
      </w:r>
      <w:r w:rsidR="00BB5D51">
        <w:rPr>
          <w:rFonts w:ascii="Times New Roman" w:hAnsi="Times New Roman"/>
          <w:sz w:val="24"/>
          <w:szCs w:val="24"/>
        </w:rPr>
        <w:t>4</w:t>
      </w:r>
      <w:r w:rsidR="00B76760" w:rsidRPr="007A6F0E">
        <w:rPr>
          <w:rFonts w:ascii="Times New Roman" w:hAnsi="Times New Roman"/>
          <w:sz w:val="24"/>
          <w:szCs w:val="24"/>
        </w:rPr>
        <w:t>»</w:t>
      </w:r>
      <w:r w:rsidR="002328BB">
        <w:rPr>
          <w:rFonts w:ascii="Times New Roman" w:hAnsi="Times New Roman"/>
          <w:sz w:val="24"/>
          <w:szCs w:val="24"/>
        </w:rPr>
        <w:t xml:space="preserve"> </w:t>
      </w:r>
      <w:r w:rsidR="00BB2FBD">
        <w:rPr>
          <w:rFonts w:ascii="Times New Roman" w:hAnsi="Times New Roman"/>
          <w:sz w:val="24"/>
          <w:szCs w:val="24"/>
        </w:rPr>
        <w:t>Января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7" w:name="_Ref317259002"/>
      <w:bookmarkStart w:id="8" w:name="_Toc374089011"/>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1" w:name="_Toc374089012"/>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4"/>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5" w:name="_Ref317259044"/>
      <w:bookmarkStart w:id="16"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6D2CB6" w:rsidTr="00237E88">
        <w:trPr>
          <w:trHeight w:val="20"/>
          <w:tblHeader/>
        </w:trPr>
        <w:tc>
          <w:tcPr>
            <w:tcW w:w="781" w:type="dxa"/>
            <w:vAlign w:val="center"/>
          </w:tcPr>
          <w:p w:rsidR="00C87330" w:rsidRPr="006D2CB6" w:rsidRDefault="00C87330" w:rsidP="00237E88">
            <w:pPr>
              <w:widowControl w:val="0"/>
              <w:jc w:val="center"/>
            </w:pPr>
            <w:r w:rsidRPr="006D2CB6">
              <w:t>№</w:t>
            </w:r>
            <w:r w:rsidR="002328BB" w:rsidRPr="006D2CB6">
              <w:t xml:space="preserve"> </w:t>
            </w:r>
            <w:r w:rsidRPr="006D2CB6">
              <w:t>п/п</w:t>
            </w:r>
          </w:p>
        </w:tc>
        <w:tc>
          <w:tcPr>
            <w:tcW w:w="2268" w:type="dxa"/>
            <w:vAlign w:val="center"/>
          </w:tcPr>
          <w:p w:rsidR="00C87330" w:rsidRPr="006D2CB6" w:rsidRDefault="00C87330" w:rsidP="00237E88">
            <w:pPr>
              <w:pStyle w:val="22"/>
              <w:widowControl w:val="0"/>
              <w:ind w:firstLine="0"/>
              <w:jc w:val="center"/>
              <w:rPr>
                <w:bCs/>
              </w:rPr>
            </w:pPr>
            <w:r w:rsidRPr="006D2CB6">
              <w:rPr>
                <w:bCs/>
              </w:rPr>
              <w:t>Наименование</w:t>
            </w:r>
            <w:r w:rsidR="002328BB" w:rsidRPr="006D2CB6">
              <w:rPr>
                <w:bCs/>
              </w:rPr>
              <w:t xml:space="preserve"> </w:t>
            </w:r>
            <w:r w:rsidRPr="006D2CB6">
              <w:rPr>
                <w:bCs/>
              </w:rPr>
              <w:t>п/п</w:t>
            </w:r>
          </w:p>
        </w:tc>
        <w:tc>
          <w:tcPr>
            <w:tcW w:w="11624" w:type="dxa"/>
            <w:vAlign w:val="center"/>
          </w:tcPr>
          <w:p w:rsidR="00C87330" w:rsidRPr="006D2CB6" w:rsidRDefault="00C87330" w:rsidP="00237E88">
            <w:pPr>
              <w:pStyle w:val="22"/>
              <w:widowControl w:val="0"/>
              <w:ind w:right="153" w:firstLine="0"/>
              <w:jc w:val="center"/>
              <w:rPr>
                <w:bCs/>
              </w:rPr>
            </w:pPr>
            <w:r w:rsidRPr="006D2CB6">
              <w:rPr>
                <w:bCs/>
              </w:rPr>
              <w:t>Содержание</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58" w:name="_Ref317250566"/>
          </w:p>
        </w:tc>
        <w:bookmarkEnd w:id="158"/>
        <w:tc>
          <w:tcPr>
            <w:tcW w:w="2268" w:type="dxa"/>
          </w:tcPr>
          <w:p w:rsidR="00C87330" w:rsidRPr="006D2CB6" w:rsidRDefault="00C87330" w:rsidP="00237E88">
            <w:pPr>
              <w:widowControl w:val="0"/>
              <w:contextualSpacing/>
            </w:pPr>
            <w:r w:rsidRPr="006D2CB6">
              <w:rPr>
                <w:bCs/>
              </w:rPr>
              <w:t>Предмет</w:t>
            </w:r>
            <w:r w:rsidR="002328BB" w:rsidRPr="006D2CB6">
              <w:rPr>
                <w:bCs/>
              </w:rPr>
              <w:t xml:space="preserve"> </w:t>
            </w:r>
            <w:r w:rsidR="00466F9E" w:rsidRPr="006D2CB6">
              <w:rPr>
                <w:bCs/>
              </w:rPr>
              <w:t>запроса</w:t>
            </w:r>
            <w:r w:rsidR="002328BB" w:rsidRPr="006D2CB6">
              <w:rPr>
                <w:bCs/>
              </w:rPr>
              <w:t xml:space="preserve"> </w:t>
            </w:r>
            <w:r w:rsidR="00466F9E" w:rsidRPr="006D2CB6">
              <w:rPr>
                <w:bCs/>
              </w:rPr>
              <w:t>цен</w:t>
            </w:r>
            <w:r w:rsidR="002328BB" w:rsidRPr="006D2CB6">
              <w:rPr>
                <w:bCs/>
              </w:rPr>
              <w:t xml:space="preserve"> </w:t>
            </w:r>
          </w:p>
          <w:p w:rsidR="00641C15" w:rsidRPr="006D2CB6" w:rsidRDefault="00641C15" w:rsidP="00237E88">
            <w:pPr>
              <w:widowControl w:val="0"/>
              <w:contextualSpacing/>
            </w:pPr>
          </w:p>
          <w:p w:rsidR="00356A73" w:rsidRPr="006D2CB6" w:rsidRDefault="00356A73" w:rsidP="00237E88">
            <w:pPr>
              <w:widowControl w:val="0"/>
              <w:contextualSpacing/>
            </w:pPr>
          </w:p>
          <w:p w:rsidR="00C87330" w:rsidRPr="006D2CB6" w:rsidRDefault="00C87330" w:rsidP="00237E88">
            <w:pPr>
              <w:widowControl w:val="0"/>
              <w:contextualSpacing/>
              <w:rPr>
                <w:bCs/>
              </w:rPr>
            </w:pPr>
            <w:r w:rsidRPr="006D2CB6">
              <w:t>Состав</w:t>
            </w:r>
            <w:r w:rsidR="002328BB" w:rsidRPr="006D2CB6">
              <w:t xml:space="preserve"> </w:t>
            </w:r>
            <w:r w:rsidRPr="006D2CB6">
              <w:t>и</w:t>
            </w:r>
            <w:r w:rsidR="002328BB" w:rsidRPr="006D2CB6">
              <w:t xml:space="preserve"> </w:t>
            </w:r>
            <w:r w:rsidRPr="006D2CB6">
              <w:t>объем</w:t>
            </w:r>
            <w:r w:rsidR="002328BB" w:rsidRPr="006D2CB6">
              <w:t xml:space="preserve"> </w:t>
            </w:r>
            <w:r w:rsidRPr="006D2CB6">
              <w:rPr>
                <w:i/>
              </w:rPr>
              <w:t>[товара/</w:t>
            </w:r>
            <w:r w:rsidR="002328BB" w:rsidRPr="006D2CB6">
              <w:rPr>
                <w:i/>
              </w:rPr>
              <w:t xml:space="preserve"> </w:t>
            </w:r>
            <w:r w:rsidRPr="006D2CB6">
              <w:rPr>
                <w:i/>
              </w:rPr>
              <w:t>работ/услуг]</w:t>
            </w:r>
          </w:p>
        </w:tc>
        <w:tc>
          <w:tcPr>
            <w:tcW w:w="11624" w:type="dxa"/>
          </w:tcPr>
          <w:p w:rsidR="00356A73" w:rsidRPr="006D2CB6" w:rsidRDefault="00356A73" w:rsidP="00356A73">
            <w:pPr>
              <w:widowControl w:val="0"/>
              <w:ind w:right="153"/>
              <w:contextualSpacing/>
              <w:jc w:val="both"/>
              <w:rPr>
                <w:lang w:val="x-none"/>
              </w:rPr>
            </w:pPr>
            <w:r w:rsidRPr="006D2CB6">
              <w:rPr>
                <w:lang w:val="x-none"/>
              </w:rPr>
              <w:t xml:space="preserve">Право заключения договора на </w:t>
            </w:r>
            <w:r w:rsidR="00BB5D51" w:rsidRPr="006D2CB6">
              <w:rPr>
                <w:bCs/>
              </w:rPr>
              <w:t>оказание услуг по переаттестации объектов информатизации в генеральной дирекции ФГУП «РосРАО»</w:t>
            </w:r>
            <w:r w:rsidR="00BB5D51" w:rsidRPr="006D2CB6">
              <w:rPr>
                <w:lang w:val="x-none"/>
              </w:rPr>
              <w:t>.</w:t>
            </w:r>
          </w:p>
          <w:p w:rsidR="00356A73" w:rsidRPr="006D2CB6" w:rsidRDefault="00356A73" w:rsidP="00356A73">
            <w:pPr>
              <w:widowControl w:val="0"/>
              <w:ind w:right="153"/>
              <w:contextualSpacing/>
              <w:jc w:val="both"/>
              <w:rPr>
                <w:lang w:val="x-none"/>
              </w:rPr>
            </w:pPr>
          </w:p>
          <w:p w:rsidR="00C87330" w:rsidRPr="006D2CB6" w:rsidRDefault="008B772B" w:rsidP="00237E88">
            <w:pPr>
              <w:widowControl w:val="0"/>
              <w:ind w:right="153"/>
              <w:contextualSpacing/>
              <w:jc w:val="both"/>
              <w:rPr>
                <w:bCs/>
              </w:rPr>
            </w:pPr>
            <w:r w:rsidRPr="006D2CB6">
              <w:t xml:space="preserve">В соответствии с </w:t>
            </w:r>
            <w:r w:rsidRPr="006D2CB6">
              <w:rPr>
                <w:u w:val="single"/>
              </w:rPr>
              <w:t>Томом 2 «ТЕХНИЧЕСКАЯ ЧАСТЬ»</w:t>
            </w:r>
            <w:r w:rsidRPr="006D2CB6">
              <w:t>.</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59" w:name="_Ref320260537"/>
          </w:p>
        </w:tc>
        <w:bookmarkEnd w:id="159"/>
        <w:tc>
          <w:tcPr>
            <w:tcW w:w="2268" w:type="dxa"/>
          </w:tcPr>
          <w:p w:rsidR="00C87330" w:rsidRPr="006D2CB6" w:rsidRDefault="00C87330" w:rsidP="00237E88">
            <w:pPr>
              <w:widowControl w:val="0"/>
              <w:ind w:right="70"/>
              <w:rPr>
                <w:bCs/>
              </w:rPr>
            </w:pPr>
            <w:r w:rsidRPr="006D2CB6">
              <w:rPr>
                <w:bCs/>
              </w:rPr>
              <w:t>Нормативный</w:t>
            </w:r>
            <w:r w:rsidR="002328BB" w:rsidRPr="006D2CB6">
              <w:rPr>
                <w:bCs/>
              </w:rPr>
              <w:t xml:space="preserve"> </w:t>
            </w:r>
            <w:r w:rsidRPr="006D2CB6">
              <w:rPr>
                <w:bCs/>
              </w:rPr>
              <w:t>документ,</w:t>
            </w:r>
            <w:r w:rsidR="002328BB" w:rsidRPr="006D2CB6">
              <w:rPr>
                <w:bCs/>
              </w:rPr>
              <w:t xml:space="preserve"> </w:t>
            </w:r>
            <w:r w:rsidRPr="006D2CB6">
              <w:rPr>
                <w:bCs/>
              </w:rPr>
              <w:t>в</w:t>
            </w:r>
            <w:r w:rsidR="002328BB" w:rsidRPr="006D2CB6">
              <w:rPr>
                <w:bCs/>
              </w:rPr>
              <w:t xml:space="preserve"> </w:t>
            </w:r>
            <w:r w:rsidRPr="006D2CB6">
              <w:rPr>
                <w:bCs/>
              </w:rPr>
              <w:t>соответствии</w:t>
            </w:r>
            <w:r w:rsidR="002328BB" w:rsidRPr="006D2CB6">
              <w:rPr>
                <w:bCs/>
              </w:rPr>
              <w:t xml:space="preserve"> </w:t>
            </w:r>
            <w:r w:rsidRPr="006D2CB6">
              <w:rPr>
                <w:bCs/>
              </w:rPr>
              <w:t>с</w:t>
            </w:r>
            <w:r w:rsidR="002328BB" w:rsidRPr="006D2CB6">
              <w:rPr>
                <w:bCs/>
              </w:rPr>
              <w:t xml:space="preserve"> </w:t>
            </w:r>
            <w:r w:rsidRPr="006D2CB6">
              <w:rPr>
                <w:bCs/>
              </w:rPr>
              <w:t>которым</w:t>
            </w:r>
            <w:r w:rsidR="002328BB" w:rsidRPr="006D2CB6">
              <w:rPr>
                <w:bCs/>
              </w:rPr>
              <w:t xml:space="preserve"> </w:t>
            </w:r>
            <w:r w:rsidRPr="006D2CB6">
              <w:rPr>
                <w:bCs/>
              </w:rPr>
              <w:t>проводится</w:t>
            </w:r>
            <w:r w:rsidR="002328BB" w:rsidRPr="006D2CB6">
              <w:rPr>
                <w:bCs/>
              </w:rPr>
              <w:t xml:space="preserve"> </w:t>
            </w:r>
            <w:r w:rsidR="00466F9E" w:rsidRPr="006D2CB6">
              <w:rPr>
                <w:bCs/>
              </w:rPr>
              <w:t>запрос</w:t>
            </w:r>
            <w:r w:rsidR="002328BB" w:rsidRPr="006D2CB6">
              <w:rPr>
                <w:bCs/>
              </w:rPr>
              <w:t xml:space="preserve"> </w:t>
            </w:r>
            <w:r w:rsidR="00466F9E" w:rsidRPr="006D2CB6">
              <w:rPr>
                <w:bCs/>
              </w:rPr>
              <w:t>цен</w:t>
            </w:r>
          </w:p>
        </w:tc>
        <w:tc>
          <w:tcPr>
            <w:tcW w:w="11624" w:type="dxa"/>
          </w:tcPr>
          <w:p w:rsidR="00C87330" w:rsidRPr="006D2CB6" w:rsidRDefault="00963D48" w:rsidP="00873789">
            <w:pPr>
              <w:pStyle w:val="22"/>
              <w:widowControl w:val="0"/>
              <w:ind w:right="153" w:firstLine="0"/>
              <w:rPr>
                <w:b/>
                <w:bCs/>
                <w:i/>
                <w:shd w:val="clear" w:color="auto" w:fill="FDE9D9"/>
              </w:rPr>
            </w:pPr>
            <w:r w:rsidRPr="006D2CB6">
              <w:rPr>
                <w:bCs/>
              </w:rPr>
              <w:t>Единый</w:t>
            </w:r>
            <w:r w:rsidR="002328BB" w:rsidRPr="006D2CB6">
              <w:rPr>
                <w:bCs/>
              </w:rPr>
              <w:t xml:space="preserve"> </w:t>
            </w:r>
            <w:r w:rsidRPr="006D2CB6">
              <w:rPr>
                <w:bCs/>
              </w:rPr>
              <w:t>отраслевой</w:t>
            </w:r>
            <w:r w:rsidR="002328BB" w:rsidRPr="006D2CB6">
              <w:rPr>
                <w:bCs/>
              </w:rPr>
              <w:t xml:space="preserve"> </w:t>
            </w:r>
            <w:r w:rsidRPr="006D2CB6">
              <w:rPr>
                <w:bCs/>
              </w:rPr>
              <w:t>стандарт</w:t>
            </w:r>
            <w:r w:rsidR="002328BB" w:rsidRPr="006D2CB6">
              <w:rPr>
                <w:bCs/>
              </w:rPr>
              <w:t xml:space="preserve"> </w:t>
            </w:r>
            <w:r w:rsidRPr="006D2CB6">
              <w:rPr>
                <w:bCs/>
              </w:rPr>
              <w:t>закупок</w:t>
            </w:r>
            <w:r w:rsidR="002328BB" w:rsidRPr="006D2CB6">
              <w:rPr>
                <w:bCs/>
              </w:rPr>
              <w:t xml:space="preserve"> </w:t>
            </w:r>
            <w:r w:rsidRPr="006D2CB6">
              <w:rPr>
                <w:bCs/>
              </w:rPr>
              <w:t>(Положение</w:t>
            </w:r>
            <w:r w:rsidR="002328BB" w:rsidRPr="006D2CB6">
              <w:rPr>
                <w:bCs/>
              </w:rPr>
              <w:t xml:space="preserve"> </w:t>
            </w:r>
            <w:r w:rsidRPr="006D2CB6">
              <w:rPr>
                <w:bCs/>
              </w:rPr>
              <w:t>о</w:t>
            </w:r>
            <w:r w:rsidR="002328BB" w:rsidRPr="006D2CB6">
              <w:rPr>
                <w:bCs/>
              </w:rPr>
              <w:t xml:space="preserve"> </w:t>
            </w:r>
            <w:r w:rsidRPr="006D2CB6">
              <w:rPr>
                <w:bCs/>
              </w:rPr>
              <w:t>закупке)</w:t>
            </w:r>
            <w:r w:rsidR="002328BB" w:rsidRPr="006D2CB6">
              <w:rPr>
                <w:bCs/>
              </w:rPr>
              <w:t xml:space="preserve"> </w:t>
            </w:r>
            <w:r w:rsidRPr="006D2CB6">
              <w:rPr>
                <w:bCs/>
              </w:rPr>
              <w:t>Государственной</w:t>
            </w:r>
            <w:r w:rsidR="002328BB" w:rsidRPr="006D2CB6">
              <w:rPr>
                <w:bCs/>
              </w:rPr>
              <w:t xml:space="preserve"> </w:t>
            </w:r>
            <w:r w:rsidRPr="006D2CB6">
              <w:rPr>
                <w:bCs/>
              </w:rPr>
              <w:t>корпорации</w:t>
            </w:r>
            <w:r w:rsidR="002328BB" w:rsidRPr="006D2CB6">
              <w:rPr>
                <w:bCs/>
              </w:rPr>
              <w:t xml:space="preserve"> </w:t>
            </w:r>
            <w:r w:rsidRPr="006D2CB6">
              <w:rPr>
                <w:bCs/>
              </w:rPr>
              <w:t>по</w:t>
            </w:r>
            <w:r w:rsidR="002328BB" w:rsidRPr="006D2CB6">
              <w:rPr>
                <w:bCs/>
              </w:rPr>
              <w:t xml:space="preserve"> </w:t>
            </w:r>
            <w:r w:rsidRPr="006D2CB6">
              <w:rPr>
                <w:bCs/>
              </w:rPr>
              <w:t>атомной</w:t>
            </w:r>
            <w:r w:rsidR="002328BB" w:rsidRPr="006D2CB6">
              <w:rPr>
                <w:bCs/>
              </w:rPr>
              <w:t xml:space="preserve"> </w:t>
            </w:r>
            <w:r w:rsidRPr="006D2CB6">
              <w:rPr>
                <w:bCs/>
              </w:rPr>
              <w:t>энергии</w:t>
            </w:r>
            <w:r w:rsidR="002328BB" w:rsidRPr="006D2CB6">
              <w:rPr>
                <w:bCs/>
              </w:rPr>
              <w:t xml:space="preserve"> </w:t>
            </w:r>
            <w:r w:rsidRPr="006D2CB6">
              <w:rPr>
                <w:bCs/>
              </w:rPr>
              <w:t>«</w:t>
            </w:r>
            <w:proofErr w:type="spellStart"/>
            <w:r w:rsidRPr="006D2CB6">
              <w:rPr>
                <w:bCs/>
              </w:rPr>
              <w:t>Росатом</w:t>
            </w:r>
            <w:proofErr w:type="spellEnd"/>
            <w:r w:rsidRPr="006D2CB6">
              <w:rPr>
                <w:bCs/>
              </w:rPr>
              <w:t>»</w:t>
            </w:r>
            <w:r w:rsidR="002328BB" w:rsidRPr="006D2CB6">
              <w:rPr>
                <w:bCs/>
              </w:rPr>
              <w:t xml:space="preserve"> </w:t>
            </w:r>
            <w:r w:rsidR="00AF618D" w:rsidRPr="006D2CB6">
              <w:rPr>
                <w:bCs/>
              </w:rPr>
              <w:t>с</w:t>
            </w:r>
            <w:r w:rsidR="002328BB" w:rsidRPr="006D2CB6">
              <w:rPr>
                <w:bCs/>
              </w:rPr>
              <w:t xml:space="preserve"> </w:t>
            </w:r>
            <w:r w:rsidR="00AF618D" w:rsidRPr="006D2CB6">
              <w:rPr>
                <w:bCs/>
              </w:rPr>
              <w:t>изменениями</w:t>
            </w:r>
            <w:r w:rsidRPr="006D2CB6">
              <w:rPr>
                <w:bCs/>
              </w:rPr>
              <w:t>,</w:t>
            </w:r>
            <w:r w:rsidR="002328BB" w:rsidRPr="006D2CB6">
              <w:rPr>
                <w:bCs/>
              </w:rPr>
              <w:t xml:space="preserve"> </w:t>
            </w:r>
            <w:r w:rsidRPr="006D2CB6">
              <w:rPr>
                <w:bCs/>
              </w:rPr>
              <w:t>утвержденны</w:t>
            </w:r>
            <w:r w:rsidR="00AF618D" w:rsidRPr="006D2CB6">
              <w:rPr>
                <w:bCs/>
              </w:rPr>
              <w:t>ми</w:t>
            </w:r>
            <w:r w:rsidR="002328BB" w:rsidRPr="006D2CB6">
              <w:rPr>
                <w:bCs/>
              </w:rPr>
              <w:t xml:space="preserve"> </w:t>
            </w:r>
            <w:r w:rsidRPr="006D2CB6">
              <w:rPr>
                <w:bCs/>
              </w:rPr>
              <w:t>решением</w:t>
            </w:r>
            <w:r w:rsidR="002328BB" w:rsidRPr="006D2CB6">
              <w:rPr>
                <w:bCs/>
              </w:rPr>
              <w:t xml:space="preserve"> </w:t>
            </w:r>
            <w:r w:rsidRPr="006D2CB6">
              <w:rPr>
                <w:bCs/>
              </w:rPr>
              <w:t>наблюдательного</w:t>
            </w:r>
            <w:r w:rsidR="002328BB" w:rsidRPr="006D2CB6">
              <w:rPr>
                <w:bCs/>
              </w:rPr>
              <w:t xml:space="preserve"> </w:t>
            </w:r>
            <w:r w:rsidRPr="006D2CB6">
              <w:rPr>
                <w:bCs/>
              </w:rPr>
              <w:t>совета</w:t>
            </w:r>
            <w:r w:rsidR="002328BB" w:rsidRPr="006D2CB6">
              <w:rPr>
                <w:bCs/>
              </w:rPr>
              <w:t xml:space="preserve"> </w:t>
            </w:r>
            <w:proofErr w:type="spellStart"/>
            <w:r w:rsidRPr="006D2CB6">
              <w:rPr>
                <w:bCs/>
              </w:rPr>
              <w:t>Госкорпорации</w:t>
            </w:r>
            <w:proofErr w:type="spellEnd"/>
            <w:r w:rsidR="002328BB" w:rsidRPr="006D2CB6">
              <w:rPr>
                <w:bCs/>
              </w:rPr>
              <w:t xml:space="preserve"> </w:t>
            </w:r>
            <w:r w:rsidRPr="006D2CB6">
              <w:rPr>
                <w:bCs/>
              </w:rPr>
              <w:t>«</w:t>
            </w:r>
            <w:proofErr w:type="spellStart"/>
            <w:r w:rsidRPr="006D2CB6">
              <w:rPr>
                <w:bCs/>
              </w:rPr>
              <w:t>Росатом</w:t>
            </w:r>
            <w:proofErr w:type="spellEnd"/>
            <w:r w:rsidRPr="006D2CB6">
              <w:rPr>
                <w:bCs/>
              </w:rPr>
              <w:t>»</w:t>
            </w:r>
            <w:r w:rsidR="002328BB" w:rsidRPr="006D2CB6">
              <w:rPr>
                <w:bCs/>
              </w:rPr>
              <w:t xml:space="preserve"> </w:t>
            </w:r>
            <w:r w:rsidR="00BD7FA6" w:rsidRPr="006D2CB6">
              <w:rPr>
                <w:bCs/>
              </w:rPr>
              <w:t>(</w:t>
            </w:r>
            <w:r w:rsidR="00BD7FA6" w:rsidRPr="006D2CB6">
              <w:rPr>
                <w:bCs/>
                <w:i/>
              </w:rPr>
              <w:t>протокол</w:t>
            </w:r>
            <w:r w:rsidR="002328BB" w:rsidRPr="006D2CB6">
              <w:rPr>
                <w:bCs/>
                <w:i/>
              </w:rPr>
              <w:t xml:space="preserve"> </w:t>
            </w:r>
            <w:r w:rsidR="00BD7FA6" w:rsidRPr="006D2CB6">
              <w:rPr>
                <w:bCs/>
                <w:i/>
              </w:rPr>
              <w:t>от</w:t>
            </w:r>
            <w:r w:rsidR="002328BB" w:rsidRPr="006D2CB6">
              <w:rPr>
                <w:bCs/>
                <w:i/>
              </w:rPr>
              <w:t xml:space="preserve"> </w:t>
            </w:r>
            <w:r w:rsidR="00873789" w:rsidRPr="006D2CB6">
              <w:rPr>
                <w:bCs/>
                <w:i/>
              </w:rPr>
              <w:t>03.12</w:t>
            </w:r>
            <w:r w:rsidR="00BD7FA6" w:rsidRPr="006D2CB6">
              <w:rPr>
                <w:bCs/>
                <w:i/>
              </w:rPr>
              <w:t>.</w:t>
            </w:r>
            <w:r w:rsidR="00AF618D" w:rsidRPr="006D2CB6">
              <w:rPr>
                <w:bCs/>
                <w:i/>
              </w:rPr>
              <w:t>2013</w:t>
            </w:r>
            <w:r w:rsidR="002328BB" w:rsidRPr="006D2CB6">
              <w:rPr>
                <w:bCs/>
                <w:i/>
              </w:rPr>
              <w:t xml:space="preserve"> </w:t>
            </w:r>
            <w:r w:rsidR="00BD7FA6" w:rsidRPr="006D2CB6">
              <w:rPr>
                <w:bCs/>
                <w:i/>
              </w:rPr>
              <w:t>№</w:t>
            </w:r>
            <w:r w:rsidR="002328BB" w:rsidRPr="006D2CB6">
              <w:rPr>
                <w:bCs/>
                <w:i/>
              </w:rPr>
              <w:t xml:space="preserve"> </w:t>
            </w:r>
            <w:r w:rsidR="00B84C80" w:rsidRPr="006D2CB6">
              <w:rPr>
                <w:bCs/>
                <w:i/>
              </w:rPr>
              <w:t>5</w:t>
            </w:r>
            <w:r w:rsidR="00873789" w:rsidRPr="006D2CB6">
              <w:rPr>
                <w:bCs/>
                <w:i/>
              </w:rPr>
              <w:t>4</w:t>
            </w:r>
            <w:r w:rsidR="00BD7FA6" w:rsidRPr="006D2CB6">
              <w:rPr>
                <w:bCs/>
              </w:rPr>
              <w:t>)</w:t>
            </w:r>
            <w:r w:rsidR="00B84C80" w:rsidRPr="006D2CB6">
              <w:rPr>
                <w:bCs/>
              </w:rPr>
              <w:t>.</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0" w:name="_Ref317250598"/>
          </w:p>
        </w:tc>
        <w:bookmarkEnd w:id="160"/>
        <w:tc>
          <w:tcPr>
            <w:tcW w:w="2268" w:type="dxa"/>
          </w:tcPr>
          <w:p w:rsidR="00C62F68" w:rsidRPr="006D2CB6" w:rsidRDefault="00C62F68" w:rsidP="00237E88">
            <w:pPr>
              <w:widowControl w:val="0"/>
              <w:ind w:right="153"/>
            </w:pPr>
            <w:r w:rsidRPr="006D2CB6">
              <w:t>Условия</w:t>
            </w:r>
            <w:r w:rsidR="002328BB" w:rsidRPr="006D2CB6">
              <w:t xml:space="preserve"> </w:t>
            </w:r>
            <w:r w:rsidRPr="006D2CB6">
              <w:t>договора:</w:t>
            </w:r>
          </w:p>
          <w:p w:rsidR="00C87330" w:rsidRPr="006D2CB6" w:rsidRDefault="00C87330" w:rsidP="00237E88">
            <w:pPr>
              <w:widowControl w:val="0"/>
              <w:ind w:right="153"/>
              <w:rPr>
                <w:bCs/>
                <w:i/>
                <w:shd w:val="clear" w:color="auto" w:fill="FDE9D9"/>
              </w:rPr>
            </w:pPr>
            <w:r w:rsidRPr="006D2CB6">
              <w:t>Сроки</w:t>
            </w:r>
            <w:r w:rsidR="002328BB" w:rsidRPr="006D2CB6">
              <w:t xml:space="preserve"> </w:t>
            </w:r>
            <w:r w:rsidRPr="006D2CB6">
              <w:rPr>
                <w:i/>
              </w:rPr>
              <w:t>поставки</w:t>
            </w:r>
            <w:r w:rsidR="002328BB" w:rsidRPr="006D2CB6">
              <w:rPr>
                <w:i/>
              </w:rPr>
              <w:t xml:space="preserve"> </w:t>
            </w:r>
            <w:r w:rsidRPr="006D2CB6">
              <w:rPr>
                <w:i/>
              </w:rPr>
              <w:t>товара/</w:t>
            </w:r>
            <w:r w:rsidR="002328BB" w:rsidRPr="006D2CB6">
              <w:rPr>
                <w:i/>
              </w:rPr>
              <w:t xml:space="preserve"> </w:t>
            </w:r>
            <w:r w:rsidRPr="006D2CB6">
              <w:rPr>
                <w:i/>
              </w:rPr>
              <w:t>выполнения</w:t>
            </w:r>
            <w:r w:rsidR="002328BB" w:rsidRPr="006D2CB6">
              <w:rPr>
                <w:i/>
              </w:rPr>
              <w:t xml:space="preserve"> </w:t>
            </w:r>
            <w:r w:rsidRPr="006D2CB6">
              <w:rPr>
                <w:i/>
              </w:rPr>
              <w:t>работ</w:t>
            </w:r>
            <w:r w:rsidR="002328BB" w:rsidRPr="006D2CB6">
              <w:rPr>
                <w:i/>
              </w:rPr>
              <w:t xml:space="preserve"> </w:t>
            </w:r>
            <w:r w:rsidRPr="006D2CB6">
              <w:rPr>
                <w:i/>
              </w:rPr>
              <w:t>или</w:t>
            </w:r>
            <w:r w:rsidR="002328BB" w:rsidRPr="006D2CB6">
              <w:rPr>
                <w:i/>
              </w:rPr>
              <w:t xml:space="preserve"> </w:t>
            </w:r>
            <w:r w:rsidRPr="006D2CB6">
              <w:rPr>
                <w:i/>
              </w:rPr>
              <w:t>оказания</w:t>
            </w:r>
            <w:r w:rsidR="002328BB" w:rsidRPr="006D2CB6">
              <w:rPr>
                <w:i/>
              </w:rPr>
              <w:t xml:space="preserve"> </w:t>
            </w:r>
            <w:r w:rsidRPr="006D2CB6">
              <w:rPr>
                <w:i/>
              </w:rPr>
              <w:t>услуг</w:t>
            </w:r>
          </w:p>
          <w:p w:rsidR="008B772B" w:rsidRPr="006D2CB6" w:rsidRDefault="008B772B" w:rsidP="00237E88">
            <w:pPr>
              <w:widowControl w:val="0"/>
              <w:ind w:right="153"/>
            </w:pPr>
          </w:p>
          <w:p w:rsidR="00C87330" w:rsidRPr="006D2CB6" w:rsidRDefault="00C87330" w:rsidP="00237E88">
            <w:pPr>
              <w:widowControl w:val="0"/>
              <w:ind w:right="153"/>
              <w:rPr>
                <w:bCs/>
                <w:i/>
                <w:shd w:val="clear" w:color="auto" w:fill="FDE9D9"/>
              </w:rPr>
            </w:pPr>
            <w:r w:rsidRPr="006D2CB6">
              <w:t>Место</w:t>
            </w:r>
            <w:r w:rsidR="002328BB" w:rsidRPr="006D2CB6">
              <w:t xml:space="preserve"> </w:t>
            </w:r>
            <w:r w:rsidRPr="006D2CB6">
              <w:rPr>
                <w:i/>
              </w:rPr>
              <w:t>поставки</w:t>
            </w:r>
            <w:r w:rsidR="002328BB" w:rsidRPr="006D2CB6">
              <w:rPr>
                <w:i/>
              </w:rPr>
              <w:t xml:space="preserve"> </w:t>
            </w:r>
            <w:r w:rsidRPr="006D2CB6">
              <w:rPr>
                <w:i/>
              </w:rPr>
              <w:t>товара/</w:t>
            </w:r>
            <w:r w:rsidR="002328BB" w:rsidRPr="006D2CB6">
              <w:rPr>
                <w:i/>
              </w:rPr>
              <w:t xml:space="preserve"> </w:t>
            </w:r>
            <w:r w:rsidRPr="006D2CB6">
              <w:rPr>
                <w:i/>
              </w:rPr>
              <w:t>выполнения</w:t>
            </w:r>
            <w:r w:rsidR="002328BB" w:rsidRPr="006D2CB6">
              <w:rPr>
                <w:i/>
              </w:rPr>
              <w:t xml:space="preserve"> </w:t>
            </w:r>
            <w:r w:rsidRPr="006D2CB6">
              <w:rPr>
                <w:i/>
              </w:rPr>
              <w:t>работ</w:t>
            </w:r>
            <w:r w:rsidR="002328BB" w:rsidRPr="006D2CB6">
              <w:rPr>
                <w:i/>
              </w:rPr>
              <w:t xml:space="preserve"> </w:t>
            </w:r>
            <w:r w:rsidRPr="006D2CB6">
              <w:rPr>
                <w:i/>
              </w:rPr>
              <w:t>или</w:t>
            </w:r>
            <w:r w:rsidR="002328BB" w:rsidRPr="006D2CB6">
              <w:rPr>
                <w:i/>
              </w:rPr>
              <w:t xml:space="preserve"> </w:t>
            </w:r>
            <w:r w:rsidRPr="006D2CB6">
              <w:rPr>
                <w:i/>
              </w:rPr>
              <w:t>оказания</w:t>
            </w:r>
            <w:r w:rsidR="002328BB" w:rsidRPr="006D2CB6">
              <w:rPr>
                <w:i/>
              </w:rPr>
              <w:t xml:space="preserve"> </w:t>
            </w:r>
            <w:r w:rsidRPr="006D2CB6">
              <w:rPr>
                <w:i/>
              </w:rPr>
              <w:t>услуг</w:t>
            </w:r>
          </w:p>
          <w:p w:rsidR="008B772B" w:rsidRPr="006D2CB6" w:rsidRDefault="008B772B" w:rsidP="00237E88">
            <w:pPr>
              <w:widowControl w:val="0"/>
              <w:ind w:right="153"/>
              <w:rPr>
                <w:i/>
              </w:rPr>
            </w:pPr>
          </w:p>
          <w:p w:rsidR="00C87330" w:rsidRPr="006D2CB6" w:rsidRDefault="00C87330" w:rsidP="00237E88">
            <w:pPr>
              <w:widowControl w:val="0"/>
              <w:ind w:right="153"/>
              <w:rPr>
                <w:i/>
              </w:rPr>
            </w:pPr>
            <w:r w:rsidRPr="006D2CB6">
              <w:rPr>
                <w:i/>
              </w:rPr>
              <w:t>Условия</w:t>
            </w:r>
            <w:r w:rsidR="002328BB" w:rsidRPr="006D2CB6">
              <w:rPr>
                <w:i/>
              </w:rPr>
              <w:t xml:space="preserve"> </w:t>
            </w:r>
            <w:r w:rsidRPr="006D2CB6">
              <w:rPr>
                <w:i/>
              </w:rPr>
              <w:t>оплаты</w:t>
            </w:r>
          </w:p>
        </w:tc>
        <w:tc>
          <w:tcPr>
            <w:tcW w:w="11624" w:type="dxa"/>
          </w:tcPr>
          <w:p w:rsidR="00237E88" w:rsidRPr="006D2CB6" w:rsidRDefault="00237E88" w:rsidP="00237E88">
            <w:pPr>
              <w:ind w:right="153"/>
            </w:pPr>
          </w:p>
          <w:p w:rsidR="008B772B" w:rsidRPr="006D2CB6" w:rsidRDefault="00237E88" w:rsidP="00237E88">
            <w:pPr>
              <w:ind w:right="153"/>
            </w:pPr>
            <w:r w:rsidRPr="006D2CB6">
              <w:t>Д</w:t>
            </w:r>
            <w:r w:rsidR="008B772B" w:rsidRPr="006D2CB6">
              <w:t xml:space="preserve">ата начала: – </w:t>
            </w:r>
            <w:r w:rsidR="00BB5D51" w:rsidRPr="006D2CB6">
              <w:t>с даты заключения договора</w:t>
            </w:r>
            <w:r w:rsidR="008B772B" w:rsidRPr="006D2CB6">
              <w:t>. Дата окончания: –</w:t>
            </w:r>
            <w:r w:rsidR="00B84C80" w:rsidRPr="006D2CB6">
              <w:t xml:space="preserve"> </w:t>
            </w:r>
            <w:r w:rsidR="00BB5D51" w:rsidRPr="006D2CB6">
              <w:t>не позднее 08</w:t>
            </w:r>
            <w:r w:rsidR="009F6B0B" w:rsidRPr="006D2CB6">
              <w:t>.0</w:t>
            </w:r>
            <w:r w:rsidR="00873789" w:rsidRPr="006D2CB6">
              <w:t>2</w:t>
            </w:r>
            <w:r w:rsidR="009F6B0B" w:rsidRPr="006D2CB6">
              <w:t>.201</w:t>
            </w:r>
            <w:r w:rsidR="00BB5D51" w:rsidRPr="006D2CB6">
              <w:t>4</w:t>
            </w:r>
            <w:r w:rsidR="008B772B" w:rsidRPr="006D2CB6">
              <w:t>.</w:t>
            </w:r>
          </w:p>
          <w:p w:rsidR="00237E88" w:rsidRPr="006D2CB6" w:rsidRDefault="00237E88" w:rsidP="00237E88">
            <w:pPr>
              <w:widowControl w:val="0"/>
              <w:ind w:right="153"/>
              <w:jc w:val="both"/>
            </w:pPr>
          </w:p>
          <w:p w:rsidR="00237E88" w:rsidRPr="006D2CB6" w:rsidRDefault="00237E88" w:rsidP="00237E88">
            <w:pPr>
              <w:widowControl w:val="0"/>
              <w:ind w:right="153"/>
              <w:jc w:val="both"/>
            </w:pPr>
          </w:p>
          <w:p w:rsidR="00237E88" w:rsidRPr="006D2CB6" w:rsidRDefault="00237E88" w:rsidP="00237E88">
            <w:pPr>
              <w:widowControl w:val="0"/>
              <w:ind w:right="153"/>
              <w:jc w:val="both"/>
            </w:pPr>
          </w:p>
          <w:p w:rsidR="00237E88" w:rsidRPr="006D2CB6" w:rsidRDefault="00237E88" w:rsidP="00237E88">
            <w:pPr>
              <w:widowControl w:val="0"/>
              <w:ind w:right="153"/>
              <w:jc w:val="both"/>
            </w:pPr>
          </w:p>
          <w:p w:rsidR="00356A73" w:rsidRPr="006D2CB6" w:rsidRDefault="00BB5D51" w:rsidP="00356A73">
            <w:pPr>
              <w:widowControl w:val="0"/>
              <w:ind w:right="153"/>
              <w:jc w:val="both"/>
            </w:pPr>
            <w:r w:rsidRPr="006D2CB6">
              <w:t>Объекты информатизации находятся в пределах контролируемой зоны генеральной дирекции ФГУП «РосРАО»</w:t>
            </w:r>
          </w:p>
          <w:p w:rsidR="00237E88" w:rsidRPr="006D2CB6" w:rsidRDefault="00237E88" w:rsidP="00237E88">
            <w:pPr>
              <w:widowControl w:val="0"/>
              <w:ind w:right="153"/>
              <w:jc w:val="both"/>
            </w:pPr>
          </w:p>
          <w:p w:rsidR="00873789" w:rsidRPr="006D2CB6" w:rsidRDefault="00873789" w:rsidP="00237E88">
            <w:pPr>
              <w:widowControl w:val="0"/>
              <w:ind w:right="153"/>
              <w:jc w:val="both"/>
            </w:pPr>
          </w:p>
          <w:p w:rsidR="00873789" w:rsidRPr="006D2CB6" w:rsidRDefault="00873789" w:rsidP="00237E88">
            <w:pPr>
              <w:widowControl w:val="0"/>
              <w:ind w:right="153"/>
              <w:jc w:val="both"/>
            </w:pPr>
          </w:p>
          <w:p w:rsidR="001C6064" w:rsidRPr="006D2CB6" w:rsidRDefault="009F6B0B" w:rsidP="001C6064">
            <w:pPr>
              <w:widowControl w:val="0"/>
              <w:ind w:right="153"/>
              <w:jc w:val="both"/>
            </w:pPr>
            <w:r w:rsidRPr="006D2CB6">
              <w:t xml:space="preserve">Безналичный расчет. </w:t>
            </w:r>
            <w:r w:rsidR="006D2CB6" w:rsidRPr="006D2CB6">
              <w:rPr>
                <w:bCs/>
              </w:rPr>
              <w:t>Оплата производится по результатам полностью оказанных услуг</w:t>
            </w:r>
            <w:r w:rsidR="006D2CB6" w:rsidRPr="006D2CB6">
              <w:t xml:space="preserve"> </w:t>
            </w:r>
            <w:r w:rsidR="006D2CB6" w:rsidRPr="006D2CB6">
              <w:t>в один этап в размере 100% от стоимости услуг в течение 10 банковских дней после предоставления Исполнителем отчетных документов, определенных в п. 2.1.4 Договора, подписания Сторонами «Акта сдачи-приемки оказанных услуг».</w:t>
            </w:r>
            <w:r w:rsidR="006D2CB6" w:rsidRPr="006D2CB6">
              <w:rPr>
                <w:bCs/>
              </w:rPr>
              <w:t xml:space="preserve"> Аванс не предусмотрен. </w:t>
            </w:r>
          </w:p>
          <w:p w:rsidR="00237E88" w:rsidRPr="006D2CB6" w:rsidRDefault="00237E88" w:rsidP="00237E88">
            <w:pPr>
              <w:widowControl w:val="0"/>
              <w:ind w:right="153"/>
              <w:jc w:val="both"/>
            </w:pPr>
          </w:p>
          <w:p w:rsidR="00C62F68" w:rsidRPr="006D2CB6" w:rsidRDefault="00C62F68" w:rsidP="00237E88">
            <w:pPr>
              <w:widowControl w:val="0"/>
              <w:ind w:right="153"/>
              <w:jc w:val="both"/>
            </w:pPr>
            <w:r w:rsidRPr="006D2CB6">
              <w:lastRenderedPageBreak/>
              <w:t>Встречные</w:t>
            </w:r>
            <w:r w:rsidR="002328BB" w:rsidRPr="006D2CB6">
              <w:t xml:space="preserve"> </w:t>
            </w:r>
            <w:r w:rsidRPr="006D2CB6">
              <w:t>предложения</w:t>
            </w:r>
            <w:r w:rsidR="002328BB" w:rsidRPr="006D2CB6">
              <w:t xml:space="preserve"> </w:t>
            </w:r>
            <w:r w:rsidRPr="006D2CB6">
              <w:t>участников</w:t>
            </w:r>
            <w:r w:rsidR="002328BB" w:rsidRPr="006D2CB6">
              <w:t xml:space="preserve"> </w:t>
            </w:r>
            <w:r w:rsidRPr="006D2CB6">
              <w:t>по</w:t>
            </w:r>
            <w:r w:rsidR="002328BB" w:rsidRPr="006D2CB6">
              <w:t xml:space="preserve"> </w:t>
            </w:r>
            <w:r w:rsidRPr="006D2CB6">
              <w:t>проекту</w:t>
            </w:r>
            <w:r w:rsidR="002328BB" w:rsidRPr="006D2CB6">
              <w:t xml:space="preserve"> </w:t>
            </w:r>
            <w:r w:rsidRPr="006D2CB6">
              <w:t>договора</w:t>
            </w:r>
            <w:r w:rsidR="002328BB" w:rsidRPr="006D2CB6">
              <w:t xml:space="preserve"> </w:t>
            </w:r>
            <w:r w:rsidRPr="006D2CB6">
              <w:rPr>
                <w:u w:val="single"/>
              </w:rPr>
              <w:t>не</w:t>
            </w:r>
            <w:r w:rsidR="002328BB" w:rsidRPr="006D2CB6">
              <w:rPr>
                <w:u w:val="single"/>
              </w:rPr>
              <w:t xml:space="preserve"> </w:t>
            </w:r>
            <w:r w:rsidRPr="006D2CB6">
              <w:rPr>
                <w:u w:val="single"/>
              </w:rPr>
              <w:t>допускаются</w:t>
            </w:r>
            <w:r w:rsidRPr="006D2CB6">
              <w:t>.</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1" w:name="_Ref317250606"/>
          </w:p>
        </w:tc>
        <w:bookmarkEnd w:id="161"/>
        <w:tc>
          <w:tcPr>
            <w:tcW w:w="2268" w:type="dxa"/>
          </w:tcPr>
          <w:p w:rsidR="00C87330" w:rsidRPr="006D2CB6" w:rsidRDefault="00C87330" w:rsidP="00237E88">
            <w:pPr>
              <w:widowControl w:val="0"/>
              <w:ind w:right="153"/>
            </w:pPr>
            <w:r w:rsidRPr="006D2CB6">
              <w:t>Количество</w:t>
            </w:r>
            <w:r w:rsidR="002328BB" w:rsidRPr="006D2CB6">
              <w:t xml:space="preserve"> </w:t>
            </w:r>
            <w:r w:rsidRPr="006D2CB6">
              <w:t>лотов</w:t>
            </w:r>
            <w:r w:rsidR="002328BB" w:rsidRPr="006D2CB6">
              <w:t xml:space="preserve"> </w:t>
            </w:r>
          </w:p>
        </w:tc>
        <w:tc>
          <w:tcPr>
            <w:tcW w:w="11624" w:type="dxa"/>
          </w:tcPr>
          <w:p w:rsidR="00C87330" w:rsidRPr="006D2CB6" w:rsidRDefault="00873789" w:rsidP="00873789">
            <w:pPr>
              <w:widowControl w:val="0"/>
              <w:ind w:right="153"/>
            </w:pPr>
            <w:r w:rsidRPr="006D2CB6">
              <w:t>1</w:t>
            </w:r>
            <w:r w:rsidR="00237E88" w:rsidRPr="006D2CB6">
              <w:t xml:space="preserve"> (</w:t>
            </w:r>
            <w:r w:rsidRPr="006D2CB6">
              <w:t>Один</w:t>
            </w:r>
            <w:r w:rsidR="00237E88" w:rsidRPr="006D2CB6">
              <w:t>)</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2" w:name="_Ref317249928"/>
          </w:p>
        </w:tc>
        <w:bookmarkEnd w:id="162"/>
        <w:tc>
          <w:tcPr>
            <w:tcW w:w="2268" w:type="dxa"/>
          </w:tcPr>
          <w:p w:rsidR="00C87330" w:rsidRPr="006D2CB6" w:rsidRDefault="00C87330" w:rsidP="00237E88">
            <w:pPr>
              <w:widowControl w:val="0"/>
              <w:contextualSpacing/>
            </w:pPr>
            <w:r w:rsidRPr="006D2CB6">
              <w:t>Заказчик</w:t>
            </w:r>
          </w:p>
        </w:tc>
        <w:tc>
          <w:tcPr>
            <w:tcW w:w="11624" w:type="dxa"/>
          </w:tcPr>
          <w:p w:rsidR="00237E88" w:rsidRPr="006D2CB6" w:rsidRDefault="00237E88" w:rsidP="00237E88">
            <w:pPr>
              <w:widowControl w:val="0"/>
              <w:ind w:right="153"/>
              <w:jc w:val="both"/>
            </w:pPr>
            <w:r w:rsidRPr="006D2CB6">
              <w:t>Федеральное государственное унитарное предприятие «Предприятие по обращению с радиоактивными отходами «РосРАО»</w:t>
            </w:r>
          </w:p>
          <w:p w:rsidR="00237E88" w:rsidRPr="006D2CB6" w:rsidRDefault="00237E88" w:rsidP="00237E88">
            <w:pPr>
              <w:widowControl w:val="0"/>
              <w:ind w:right="153"/>
              <w:jc w:val="both"/>
            </w:pPr>
            <w:r w:rsidRPr="006D2CB6">
              <w:t xml:space="preserve">Место нахождения: 119017, г. Москва, </w:t>
            </w:r>
            <w:proofErr w:type="spellStart"/>
            <w:r w:rsidRPr="006D2CB6">
              <w:t>Пыжевский</w:t>
            </w:r>
            <w:proofErr w:type="spellEnd"/>
            <w:r w:rsidRPr="006D2CB6">
              <w:t xml:space="preserve"> пер., д. 6.</w:t>
            </w:r>
          </w:p>
          <w:p w:rsidR="00237E88" w:rsidRPr="006D2CB6" w:rsidRDefault="00237E88" w:rsidP="00237E88">
            <w:pPr>
              <w:widowControl w:val="0"/>
              <w:ind w:right="153"/>
              <w:jc w:val="both"/>
            </w:pPr>
            <w:r w:rsidRPr="006D2CB6">
              <w:t>Почтовый адрес: 119017, г. Москва, Большая Ордынка, д. 24.</w:t>
            </w:r>
          </w:p>
          <w:p w:rsidR="00C87330" w:rsidRPr="006D2CB6" w:rsidRDefault="00237E88" w:rsidP="00237E88">
            <w:pPr>
              <w:widowControl w:val="0"/>
              <w:ind w:right="153"/>
              <w:jc w:val="both"/>
            </w:pPr>
            <w:r w:rsidRPr="006D2CB6">
              <w:t>Тел.: (495) 710-76-48; факс: (495) 710-76-50.</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3" w:name="_Ref317250471"/>
          </w:p>
        </w:tc>
        <w:bookmarkEnd w:id="163"/>
        <w:tc>
          <w:tcPr>
            <w:tcW w:w="2268" w:type="dxa"/>
          </w:tcPr>
          <w:p w:rsidR="00C87330" w:rsidRPr="006D2CB6" w:rsidRDefault="00C87330" w:rsidP="00237E88">
            <w:pPr>
              <w:widowControl w:val="0"/>
              <w:ind w:right="153"/>
            </w:pPr>
            <w:r w:rsidRPr="006D2CB6">
              <w:t>О</w:t>
            </w:r>
            <w:r w:rsidRPr="006D2CB6">
              <w:rPr>
                <w:bCs/>
              </w:rPr>
              <w:t>рганизатор</w:t>
            </w:r>
            <w:r w:rsidR="002328BB" w:rsidRPr="006D2CB6">
              <w:rPr>
                <w:bCs/>
              </w:rPr>
              <w:t xml:space="preserve"> </w:t>
            </w:r>
            <w:r w:rsidR="00466F9E" w:rsidRPr="006D2CB6">
              <w:rPr>
                <w:bCs/>
              </w:rPr>
              <w:t>запроса</w:t>
            </w:r>
            <w:r w:rsidR="002328BB" w:rsidRPr="006D2CB6">
              <w:rPr>
                <w:bCs/>
              </w:rPr>
              <w:t xml:space="preserve"> </w:t>
            </w:r>
            <w:r w:rsidR="00466F9E" w:rsidRPr="006D2CB6">
              <w:rPr>
                <w:bCs/>
              </w:rPr>
              <w:t>цен</w:t>
            </w:r>
          </w:p>
        </w:tc>
        <w:tc>
          <w:tcPr>
            <w:tcW w:w="11624" w:type="dxa"/>
          </w:tcPr>
          <w:p w:rsidR="00237E88" w:rsidRPr="006D2CB6" w:rsidRDefault="00237E88" w:rsidP="00237E88">
            <w:pPr>
              <w:widowControl w:val="0"/>
              <w:ind w:right="153"/>
              <w:jc w:val="both"/>
            </w:pPr>
            <w:r w:rsidRPr="006D2CB6">
              <w:t>Федеральное государственное унитарное предприятие «Предприятие по обращению с радиоактивными отходами «РосРАО».</w:t>
            </w:r>
          </w:p>
          <w:p w:rsidR="00237E88" w:rsidRPr="006D2CB6" w:rsidRDefault="00237E88" w:rsidP="00237E88">
            <w:pPr>
              <w:widowControl w:val="0"/>
              <w:ind w:right="153"/>
              <w:jc w:val="both"/>
            </w:pPr>
            <w:r w:rsidRPr="006D2CB6">
              <w:t xml:space="preserve">Место нахождения: 119017, г. Москва, </w:t>
            </w:r>
            <w:proofErr w:type="spellStart"/>
            <w:r w:rsidRPr="006D2CB6">
              <w:t>Пыжевский</w:t>
            </w:r>
            <w:proofErr w:type="spellEnd"/>
            <w:r w:rsidRPr="006D2CB6">
              <w:t xml:space="preserve"> пер., д. 6.</w:t>
            </w:r>
          </w:p>
          <w:p w:rsidR="00237E88" w:rsidRPr="006D2CB6" w:rsidRDefault="00237E88" w:rsidP="00237E88">
            <w:pPr>
              <w:widowControl w:val="0"/>
              <w:ind w:right="153"/>
              <w:jc w:val="both"/>
            </w:pPr>
            <w:r w:rsidRPr="006D2CB6">
              <w:t>Почтовый адрес: 119017, г. Москва, Большая Ордынка, д. 24.</w:t>
            </w:r>
          </w:p>
          <w:p w:rsidR="00C87330" w:rsidRPr="006D2CB6" w:rsidRDefault="00237E88" w:rsidP="00237E88">
            <w:pPr>
              <w:widowControl w:val="0"/>
              <w:ind w:right="153"/>
              <w:jc w:val="both"/>
            </w:pPr>
            <w:r w:rsidRPr="006D2CB6">
              <w:t xml:space="preserve">Тел.: (495) 710-76-48; факс: (495) 710-76-50; Эл. почта: </w:t>
            </w:r>
            <w:hyperlink r:id="rId24" w:history="1">
              <w:r w:rsidRPr="006D2CB6">
                <w:rPr>
                  <w:rStyle w:val="afa"/>
                </w:rPr>
                <w:t>zakupki@rosrao.ru</w:t>
              </w:r>
            </w:hyperlink>
            <w:r w:rsidRPr="006D2CB6">
              <w:t>.</w:t>
            </w:r>
          </w:p>
          <w:p w:rsidR="00237E88" w:rsidRPr="006D2CB6" w:rsidRDefault="00237E88" w:rsidP="006D2CB6">
            <w:pPr>
              <w:widowControl w:val="0"/>
              <w:ind w:right="153"/>
              <w:jc w:val="both"/>
            </w:pPr>
            <w:r w:rsidRPr="006D2CB6">
              <w:t xml:space="preserve">Контактное лицо: </w:t>
            </w:r>
            <w:r w:rsidR="006D2CB6" w:rsidRPr="006D2CB6">
              <w:t>Майоров Андрей Андреевич.</w:t>
            </w:r>
            <w:r w:rsidRPr="006D2CB6">
              <w:t xml:space="preserve"> </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4" w:name="_Ref317250534"/>
          </w:p>
        </w:tc>
        <w:bookmarkEnd w:id="164"/>
        <w:tc>
          <w:tcPr>
            <w:tcW w:w="2268" w:type="dxa"/>
          </w:tcPr>
          <w:p w:rsidR="00C87330" w:rsidRPr="006D2CB6" w:rsidRDefault="00C87330" w:rsidP="00237E88">
            <w:pPr>
              <w:widowControl w:val="0"/>
              <w:ind w:right="153"/>
            </w:pPr>
            <w:r w:rsidRPr="006D2CB6">
              <w:t>Информационное</w:t>
            </w:r>
            <w:r w:rsidR="002328BB" w:rsidRPr="006D2CB6">
              <w:t xml:space="preserve"> </w:t>
            </w:r>
            <w:r w:rsidRPr="006D2CB6">
              <w:t>обеспечение</w:t>
            </w:r>
            <w:r w:rsidR="002328BB" w:rsidRPr="006D2CB6">
              <w:t xml:space="preserve"> </w:t>
            </w:r>
            <w:r w:rsidRPr="006D2CB6">
              <w:t>проведения</w:t>
            </w:r>
            <w:r w:rsidR="002328BB" w:rsidRPr="006D2CB6">
              <w:t xml:space="preserve"> </w:t>
            </w:r>
            <w:r w:rsidR="00466F9E" w:rsidRPr="006D2CB6">
              <w:t>запроса</w:t>
            </w:r>
            <w:r w:rsidR="002328BB" w:rsidRPr="006D2CB6">
              <w:t xml:space="preserve"> </w:t>
            </w:r>
            <w:r w:rsidR="00466F9E" w:rsidRPr="006D2CB6">
              <w:t>цен</w:t>
            </w:r>
          </w:p>
        </w:tc>
        <w:tc>
          <w:tcPr>
            <w:tcW w:w="11624" w:type="dxa"/>
          </w:tcPr>
          <w:p w:rsidR="004C1016" w:rsidRPr="006D2CB6" w:rsidRDefault="004C1016" w:rsidP="00237E88">
            <w:pPr>
              <w:widowControl w:val="0"/>
              <w:tabs>
                <w:tab w:val="left" w:pos="1134"/>
              </w:tabs>
              <w:contextualSpacing/>
              <w:jc w:val="both"/>
            </w:pPr>
            <w:r w:rsidRPr="006D2CB6">
              <w:rPr>
                <w:spacing w:val="-6"/>
              </w:rPr>
              <w:t>Официальным</w:t>
            </w:r>
            <w:r w:rsidR="002328BB" w:rsidRPr="006D2CB6">
              <w:rPr>
                <w:spacing w:val="-6"/>
              </w:rPr>
              <w:t xml:space="preserve"> </w:t>
            </w:r>
            <w:r w:rsidRPr="006D2CB6">
              <w:rPr>
                <w:spacing w:val="-6"/>
              </w:rPr>
              <w:t>сайтом</w:t>
            </w:r>
            <w:r w:rsidR="002328BB" w:rsidRPr="006D2CB6">
              <w:rPr>
                <w:spacing w:val="-6"/>
              </w:rPr>
              <w:t xml:space="preserve"> </w:t>
            </w:r>
            <w:r w:rsidRPr="006D2CB6">
              <w:t>в</w:t>
            </w:r>
            <w:r w:rsidR="002328BB" w:rsidRPr="006D2CB6">
              <w:t xml:space="preserve"> </w:t>
            </w:r>
            <w:r w:rsidRPr="006D2CB6">
              <w:t>сети</w:t>
            </w:r>
            <w:r w:rsidR="002328BB" w:rsidRPr="006D2CB6">
              <w:t xml:space="preserve"> </w:t>
            </w:r>
            <w:r w:rsidRPr="006D2CB6">
              <w:t>«Интернет»</w:t>
            </w:r>
            <w:r w:rsidR="002328BB" w:rsidRPr="006D2CB6">
              <w:t xml:space="preserve"> </w:t>
            </w:r>
            <w:r w:rsidRPr="006D2CB6">
              <w:t>для</w:t>
            </w:r>
            <w:r w:rsidR="002328BB" w:rsidRPr="006D2CB6">
              <w:t xml:space="preserve"> </w:t>
            </w:r>
            <w:r w:rsidRPr="006D2CB6">
              <w:t>размещения</w:t>
            </w:r>
            <w:r w:rsidR="002328BB" w:rsidRPr="006D2CB6">
              <w:t xml:space="preserve"> </w:t>
            </w:r>
            <w:r w:rsidRPr="006D2CB6">
              <w:t>информации</w:t>
            </w:r>
            <w:r w:rsidR="002328BB" w:rsidRPr="006D2CB6">
              <w:t xml:space="preserve"> </w:t>
            </w:r>
            <w:r w:rsidRPr="006D2CB6">
              <w:t>о</w:t>
            </w:r>
            <w:r w:rsidR="002328BB" w:rsidRPr="006D2CB6">
              <w:t xml:space="preserve"> </w:t>
            </w:r>
            <w:r w:rsidRPr="006D2CB6">
              <w:t>проведении</w:t>
            </w:r>
            <w:r w:rsidR="002328BB" w:rsidRPr="006D2CB6">
              <w:t xml:space="preserve"> </w:t>
            </w:r>
            <w:r w:rsidR="00466F9E" w:rsidRPr="006D2CB6">
              <w:t>запроса</w:t>
            </w:r>
            <w:r w:rsidR="002328BB" w:rsidRPr="006D2CB6">
              <w:t xml:space="preserve"> </w:t>
            </w:r>
            <w:r w:rsidR="00466F9E" w:rsidRPr="006D2CB6">
              <w:t>цен</w:t>
            </w:r>
            <w:r w:rsidR="002328BB" w:rsidRPr="006D2CB6">
              <w:t xml:space="preserve"> </w:t>
            </w:r>
            <w:r w:rsidRPr="006D2CB6">
              <w:t>является:</w:t>
            </w:r>
          </w:p>
          <w:p w:rsidR="004C1016" w:rsidRPr="006D2CB6" w:rsidRDefault="004C1016" w:rsidP="00237E88">
            <w:pPr>
              <w:widowControl w:val="0"/>
              <w:tabs>
                <w:tab w:val="left" w:pos="1134"/>
              </w:tabs>
              <w:contextualSpacing/>
              <w:jc w:val="both"/>
            </w:pPr>
            <w:r w:rsidRPr="006D2CB6">
              <w:rPr>
                <w:spacing w:val="-6"/>
              </w:rPr>
              <w:t>Официальный</w:t>
            </w:r>
            <w:r w:rsidR="002328BB" w:rsidRPr="006D2CB6">
              <w:rPr>
                <w:spacing w:val="-6"/>
              </w:rPr>
              <w:t xml:space="preserve"> </w:t>
            </w:r>
            <w:r w:rsidRPr="006D2CB6">
              <w:rPr>
                <w:spacing w:val="-6"/>
              </w:rPr>
              <w:t>государственный</w:t>
            </w:r>
            <w:r w:rsidR="002328BB" w:rsidRPr="006D2CB6">
              <w:rPr>
                <w:spacing w:val="-6"/>
              </w:rPr>
              <w:t xml:space="preserve"> </w:t>
            </w:r>
            <w:r w:rsidRPr="006D2CB6">
              <w:rPr>
                <w:spacing w:val="-6"/>
              </w:rPr>
              <w:t>сайт</w:t>
            </w:r>
            <w:r w:rsidR="002328BB" w:rsidRPr="006D2CB6">
              <w:rPr>
                <w:spacing w:val="-6"/>
              </w:rPr>
              <w:t xml:space="preserve"> </w:t>
            </w:r>
            <w:r w:rsidRPr="006D2CB6">
              <w:t>(</w:t>
            </w:r>
            <w:hyperlink r:id="rId25" w:history="1">
              <w:r w:rsidRPr="006D2CB6">
                <w:rPr>
                  <w:rStyle w:val="afa"/>
                </w:rPr>
                <w:t>http://www.zakupki.gov.ru</w:t>
              </w:r>
            </w:hyperlink>
            <w:r w:rsidRPr="006D2CB6">
              <w:t>)</w:t>
            </w:r>
            <w:r w:rsidR="006D2CB6" w:rsidRPr="006D2CB6">
              <w:t>.</w:t>
            </w:r>
            <w:r w:rsidR="002328BB" w:rsidRPr="006D2CB6">
              <w:t xml:space="preserve"> </w:t>
            </w:r>
          </w:p>
          <w:p w:rsidR="004C1016" w:rsidRPr="006D2CB6" w:rsidRDefault="004C1016" w:rsidP="00237E88">
            <w:pPr>
              <w:widowControl w:val="0"/>
              <w:tabs>
                <w:tab w:val="left" w:pos="1134"/>
              </w:tabs>
              <w:contextualSpacing/>
              <w:jc w:val="both"/>
              <w:rPr>
                <w:spacing w:val="-6"/>
              </w:rPr>
            </w:pPr>
            <w:r w:rsidRPr="006D2CB6">
              <w:t>Официальный</w:t>
            </w:r>
            <w:r w:rsidR="002328BB" w:rsidRPr="006D2CB6">
              <w:t xml:space="preserve"> </w:t>
            </w:r>
            <w:r w:rsidRPr="006D2CB6">
              <w:t>сайт</w:t>
            </w:r>
            <w:r w:rsidR="002328BB" w:rsidRPr="006D2CB6">
              <w:t xml:space="preserve"> </w:t>
            </w:r>
            <w:r w:rsidRPr="006D2CB6">
              <w:t>по</w:t>
            </w:r>
            <w:r w:rsidR="002328BB" w:rsidRPr="006D2CB6">
              <w:t xml:space="preserve"> </w:t>
            </w:r>
            <w:r w:rsidRPr="006D2CB6">
              <w:t>закупкам</w:t>
            </w:r>
            <w:r w:rsidR="002328BB" w:rsidRPr="006D2CB6">
              <w:t xml:space="preserve"> </w:t>
            </w:r>
            <w:r w:rsidRPr="006D2CB6">
              <w:t>атомной</w:t>
            </w:r>
            <w:r w:rsidR="002328BB" w:rsidRPr="006D2CB6">
              <w:t xml:space="preserve"> </w:t>
            </w:r>
            <w:r w:rsidRPr="006D2CB6">
              <w:t>отрасли</w:t>
            </w:r>
            <w:r w:rsidR="002328BB" w:rsidRPr="006D2CB6">
              <w:t xml:space="preserve"> </w:t>
            </w:r>
            <w:proofErr w:type="spellStart"/>
            <w:r w:rsidRPr="006D2CB6">
              <w:t>Госкорпорации</w:t>
            </w:r>
            <w:proofErr w:type="spellEnd"/>
            <w:r w:rsidR="002328BB" w:rsidRPr="006D2CB6">
              <w:t xml:space="preserve"> </w:t>
            </w:r>
            <w:r w:rsidRPr="006D2CB6">
              <w:t>«</w:t>
            </w:r>
            <w:proofErr w:type="spellStart"/>
            <w:r w:rsidRPr="006D2CB6">
              <w:t>Рос</w:t>
            </w:r>
            <w:r w:rsidRPr="006D2CB6">
              <w:rPr>
                <w:spacing w:val="-6"/>
              </w:rPr>
              <w:t>атом</w:t>
            </w:r>
            <w:proofErr w:type="spellEnd"/>
            <w:r w:rsidRPr="006D2CB6">
              <w:rPr>
                <w:spacing w:val="-6"/>
              </w:rPr>
              <w:t>»</w:t>
            </w:r>
            <w:r w:rsidR="002328BB" w:rsidRPr="006D2CB6">
              <w:rPr>
                <w:spacing w:val="-6"/>
              </w:rPr>
              <w:t xml:space="preserve"> </w:t>
            </w:r>
            <w:r w:rsidRPr="006D2CB6">
              <w:rPr>
                <w:spacing w:val="-6"/>
              </w:rPr>
              <w:t>(</w:t>
            </w:r>
            <w:hyperlink r:id="rId26" w:history="1">
              <w:r w:rsidRPr="006D2CB6">
                <w:rPr>
                  <w:rStyle w:val="afa"/>
                </w:rPr>
                <w:t>http://zakupki.rosatom.ru</w:t>
              </w:r>
            </w:hyperlink>
            <w:r w:rsidRPr="006D2CB6">
              <w:rPr>
                <w:spacing w:val="-6"/>
              </w:rPr>
              <w:t>).</w:t>
            </w:r>
          </w:p>
          <w:p w:rsidR="004C1016" w:rsidRPr="006D2CB6" w:rsidRDefault="004C1016" w:rsidP="00237E88">
            <w:pPr>
              <w:widowControl w:val="0"/>
              <w:tabs>
                <w:tab w:val="left" w:pos="1134"/>
              </w:tabs>
              <w:jc w:val="both"/>
            </w:pPr>
            <w:r w:rsidRPr="006D2CB6">
              <w:t>Настоящий</w:t>
            </w:r>
            <w:r w:rsidR="002328BB" w:rsidRPr="006D2CB6">
              <w:t xml:space="preserve"> </w:t>
            </w:r>
            <w:r w:rsidR="00466F9E" w:rsidRPr="006D2CB6">
              <w:t>запрос</w:t>
            </w:r>
            <w:r w:rsidR="002328BB" w:rsidRPr="006D2CB6">
              <w:t xml:space="preserve"> </w:t>
            </w:r>
            <w:r w:rsidR="00466F9E" w:rsidRPr="006D2CB6">
              <w:t>цен</w:t>
            </w:r>
            <w:r w:rsidR="002328BB" w:rsidRPr="006D2CB6">
              <w:t xml:space="preserve"> </w:t>
            </w:r>
            <w:r w:rsidRPr="006D2CB6">
              <w:t>проводится</w:t>
            </w:r>
            <w:r w:rsidR="002328BB" w:rsidRPr="006D2CB6">
              <w:t xml:space="preserve"> </w:t>
            </w:r>
            <w:r w:rsidRPr="006D2CB6">
              <w:t>в</w:t>
            </w:r>
            <w:r w:rsidR="002328BB" w:rsidRPr="006D2CB6">
              <w:t xml:space="preserve"> </w:t>
            </w:r>
            <w:r w:rsidRPr="006D2CB6">
              <w:t>соответствии</w:t>
            </w:r>
            <w:r w:rsidR="002328BB" w:rsidRPr="006D2CB6">
              <w:t xml:space="preserve"> </w:t>
            </w:r>
            <w:r w:rsidRPr="006D2CB6">
              <w:t>с</w:t>
            </w:r>
            <w:r w:rsidR="002328BB" w:rsidRPr="006D2CB6">
              <w:t xml:space="preserve"> </w:t>
            </w:r>
            <w:r w:rsidRPr="006D2CB6">
              <w:t>правилами</w:t>
            </w:r>
            <w:r w:rsidR="002328BB" w:rsidRPr="006D2CB6">
              <w:t xml:space="preserve"> </w:t>
            </w:r>
            <w:r w:rsidRPr="006D2CB6">
              <w:t>и</w:t>
            </w:r>
            <w:r w:rsidR="002328BB" w:rsidRPr="006D2CB6">
              <w:t xml:space="preserve"> </w:t>
            </w:r>
            <w:r w:rsidRPr="006D2CB6">
              <w:t>с</w:t>
            </w:r>
            <w:r w:rsidR="002328BB" w:rsidRPr="006D2CB6">
              <w:t xml:space="preserve"> </w:t>
            </w:r>
            <w:r w:rsidRPr="006D2CB6">
              <w:t>использованием</w:t>
            </w:r>
            <w:r w:rsidR="002328BB" w:rsidRPr="006D2CB6">
              <w:t xml:space="preserve"> </w:t>
            </w:r>
            <w:r w:rsidRPr="006D2CB6">
              <w:t>функционала</w:t>
            </w:r>
            <w:r w:rsidR="002328BB" w:rsidRPr="006D2CB6">
              <w:t xml:space="preserve"> </w:t>
            </w:r>
            <w:r w:rsidRPr="006D2CB6">
              <w:t>ЭТП</w:t>
            </w:r>
            <w:r w:rsidR="002328BB" w:rsidRPr="006D2CB6">
              <w:t xml:space="preserve"> </w:t>
            </w:r>
            <w:r w:rsidR="00237E88" w:rsidRPr="006D2CB6">
              <w:t xml:space="preserve">ООО «Аукционный конкурсный дом» в сети «Интернет» по адресу: </w:t>
            </w:r>
            <w:hyperlink r:id="rId27" w:history="1">
              <w:r w:rsidR="00237E88" w:rsidRPr="006D2CB6">
                <w:rPr>
                  <w:rStyle w:val="afa"/>
                </w:rPr>
                <w:t>http://www.a-k-d.r</w:t>
              </w:r>
              <w:r w:rsidR="00237E88" w:rsidRPr="006D2CB6">
                <w:rPr>
                  <w:rStyle w:val="afa"/>
                  <w:lang w:val="en-US"/>
                </w:rPr>
                <w:t>u</w:t>
              </w:r>
              <w:r w:rsidR="00237E88" w:rsidRPr="006D2CB6">
                <w:rPr>
                  <w:rStyle w:val="afa"/>
                </w:rPr>
                <w:t>/</w:t>
              </w:r>
            </w:hyperlink>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5" w:name="_Ref317250440"/>
          </w:p>
        </w:tc>
        <w:bookmarkEnd w:id="165"/>
        <w:tc>
          <w:tcPr>
            <w:tcW w:w="2268" w:type="dxa"/>
          </w:tcPr>
          <w:p w:rsidR="00C87330" w:rsidRPr="006D2CB6" w:rsidRDefault="00C87330" w:rsidP="00237E88">
            <w:pPr>
              <w:pStyle w:val="36"/>
              <w:tabs>
                <w:tab w:val="clear" w:pos="1307"/>
              </w:tabs>
              <w:ind w:left="0" w:right="153"/>
              <w:jc w:val="left"/>
              <w:rPr>
                <w:szCs w:val="24"/>
              </w:rPr>
            </w:pPr>
            <w:r w:rsidRPr="006D2CB6">
              <w:rPr>
                <w:szCs w:val="24"/>
              </w:rPr>
              <w:t>Начальная</w:t>
            </w:r>
            <w:r w:rsidR="002328BB" w:rsidRPr="006D2CB6">
              <w:rPr>
                <w:szCs w:val="24"/>
              </w:rPr>
              <w:t xml:space="preserve"> </w:t>
            </w:r>
            <w:r w:rsidRPr="006D2CB6">
              <w:rPr>
                <w:szCs w:val="24"/>
              </w:rPr>
              <w:t>(максимальная)</w:t>
            </w:r>
            <w:r w:rsidR="002328BB" w:rsidRPr="006D2CB6">
              <w:rPr>
                <w:szCs w:val="24"/>
              </w:rPr>
              <w:t xml:space="preserve"> </w:t>
            </w:r>
            <w:r w:rsidRPr="006D2CB6">
              <w:rPr>
                <w:szCs w:val="24"/>
              </w:rPr>
              <w:t>цена</w:t>
            </w:r>
            <w:r w:rsidR="002328BB" w:rsidRPr="006D2CB6">
              <w:rPr>
                <w:szCs w:val="24"/>
              </w:rPr>
              <w:t xml:space="preserve"> </w:t>
            </w:r>
            <w:r w:rsidRPr="006D2CB6">
              <w:rPr>
                <w:szCs w:val="24"/>
              </w:rPr>
              <w:t>договора</w:t>
            </w:r>
            <w:r w:rsidR="002328BB" w:rsidRPr="006D2CB6">
              <w:rPr>
                <w:szCs w:val="24"/>
              </w:rPr>
              <w:t xml:space="preserve"> </w:t>
            </w:r>
            <w:r w:rsidR="003F6C75" w:rsidRPr="006D2CB6">
              <w:rPr>
                <w:i/>
                <w:szCs w:val="24"/>
              </w:rPr>
              <w:t>[по</w:t>
            </w:r>
            <w:r w:rsidR="002328BB" w:rsidRPr="006D2CB6">
              <w:rPr>
                <w:i/>
                <w:szCs w:val="24"/>
              </w:rPr>
              <w:t xml:space="preserve"> </w:t>
            </w:r>
            <w:r w:rsidR="003F6C75" w:rsidRPr="006D2CB6">
              <w:rPr>
                <w:i/>
                <w:szCs w:val="24"/>
              </w:rPr>
              <w:t>каждому</w:t>
            </w:r>
            <w:r w:rsidR="002328BB" w:rsidRPr="006D2CB6">
              <w:rPr>
                <w:i/>
                <w:szCs w:val="24"/>
              </w:rPr>
              <w:t xml:space="preserve"> </w:t>
            </w:r>
            <w:r w:rsidR="003F6C75" w:rsidRPr="006D2CB6">
              <w:rPr>
                <w:i/>
                <w:szCs w:val="24"/>
              </w:rPr>
              <w:t>лоту]</w:t>
            </w:r>
          </w:p>
        </w:tc>
        <w:tc>
          <w:tcPr>
            <w:tcW w:w="11624" w:type="dxa"/>
          </w:tcPr>
          <w:p w:rsidR="00C87330" w:rsidRPr="006D2CB6" w:rsidRDefault="006D2CB6" w:rsidP="001C6064">
            <w:pPr>
              <w:widowControl w:val="0"/>
              <w:ind w:right="153"/>
              <w:jc w:val="both"/>
              <w:rPr>
                <w:bCs/>
                <w:color w:val="000000"/>
              </w:rPr>
            </w:pPr>
            <w:r w:rsidRPr="006D2CB6">
              <w:rPr>
                <w:bCs/>
                <w:color w:val="000000"/>
              </w:rPr>
              <w:t>398 051,98 (триста девяносто восемь тысяч пятьдесят один) рубль 98 копеек</w:t>
            </w:r>
            <w:r w:rsidRPr="006D2CB6">
              <w:t xml:space="preserve">. </w:t>
            </w:r>
            <w:r w:rsidRPr="006D2CB6">
              <w:rPr>
                <w:bCs/>
                <w:color w:val="000000"/>
              </w:rPr>
              <w:t>В цену включены все расходы, в том числе налоги, сборы и другие обязательные платежи</w:t>
            </w:r>
            <w:r w:rsidRPr="006D2CB6">
              <w:t>.</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p>
        </w:tc>
        <w:tc>
          <w:tcPr>
            <w:tcW w:w="2268" w:type="dxa"/>
          </w:tcPr>
          <w:p w:rsidR="00C87330" w:rsidRPr="006D2CB6" w:rsidRDefault="00C87330" w:rsidP="00237E88">
            <w:pPr>
              <w:widowControl w:val="0"/>
              <w:ind w:right="153"/>
              <w:rPr>
                <w:lang w:val="en-US"/>
              </w:rPr>
            </w:pPr>
            <w:r w:rsidRPr="006D2CB6">
              <w:t>Официальный</w:t>
            </w:r>
            <w:r w:rsidR="002328BB" w:rsidRPr="006D2CB6">
              <w:t xml:space="preserve"> </w:t>
            </w:r>
            <w:r w:rsidRPr="006D2CB6">
              <w:t>язык</w:t>
            </w:r>
            <w:r w:rsidR="002328BB" w:rsidRPr="006D2CB6">
              <w:t xml:space="preserve"> </w:t>
            </w:r>
            <w:r w:rsidR="00466F9E" w:rsidRPr="006D2CB6">
              <w:t>запроса</w:t>
            </w:r>
            <w:r w:rsidR="002328BB" w:rsidRPr="006D2CB6">
              <w:t xml:space="preserve"> </w:t>
            </w:r>
            <w:r w:rsidR="00466F9E" w:rsidRPr="006D2CB6">
              <w:t>цен</w:t>
            </w:r>
          </w:p>
        </w:tc>
        <w:tc>
          <w:tcPr>
            <w:tcW w:w="11624" w:type="dxa"/>
          </w:tcPr>
          <w:p w:rsidR="00C87330" w:rsidRPr="006D2CB6" w:rsidRDefault="00C87330" w:rsidP="00237E88">
            <w:pPr>
              <w:widowControl w:val="0"/>
              <w:ind w:right="153"/>
            </w:pPr>
            <w:r w:rsidRPr="006D2CB6">
              <w:t>русский</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66" w:name="_Ref317253392"/>
          </w:p>
        </w:tc>
        <w:bookmarkEnd w:id="166"/>
        <w:tc>
          <w:tcPr>
            <w:tcW w:w="2268" w:type="dxa"/>
          </w:tcPr>
          <w:p w:rsidR="00C87330" w:rsidRPr="006D2CB6" w:rsidRDefault="00C87330" w:rsidP="00237E88">
            <w:pPr>
              <w:widowControl w:val="0"/>
              <w:ind w:right="153"/>
              <w:rPr>
                <w:lang w:val="en-US"/>
              </w:rPr>
            </w:pPr>
            <w:r w:rsidRPr="006D2CB6">
              <w:t>Валюта</w:t>
            </w:r>
            <w:r w:rsidR="002328BB" w:rsidRPr="006D2CB6">
              <w:t xml:space="preserve"> </w:t>
            </w:r>
            <w:r w:rsidR="00466F9E" w:rsidRPr="006D2CB6">
              <w:t>запроса</w:t>
            </w:r>
            <w:r w:rsidR="002328BB" w:rsidRPr="006D2CB6">
              <w:t xml:space="preserve"> </w:t>
            </w:r>
            <w:r w:rsidR="00466F9E" w:rsidRPr="006D2CB6">
              <w:t>цен</w:t>
            </w:r>
          </w:p>
        </w:tc>
        <w:tc>
          <w:tcPr>
            <w:tcW w:w="11624" w:type="dxa"/>
          </w:tcPr>
          <w:p w:rsidR="002542AE" w:rsidRPr="006D2CB6" w:rsidRDefault="00C87330" w:rsidP="00FC03C1">
            <w:pPr>
              <w:widowControl w:val="0"/>
              <w:ind w:right="153"/>
            </w:pPr>
            <w:r w:rsidRPr="006D2CB6">
              <w:t>российский</w:t>
            </w:r>
            <w:r w:rsidR="002328BB" w:rsidRPr="006D2CB6">
              <w:t xml:space="preserve"> </w:t>
            </w:r>
            <w:r w:rsidRPr="006D2CB6">
              <w:t>рубль</w:t>
            </w:r>
          </w:p>
        </w:tc>
      </w:tr>
      <w:tr w:rsidR="00815182" w:rsidRPr="006D2CB6" w:rsidTr="00237E88">
        <w:trPr>
          <w:trHeight w:val="20"/>
        </w:trPr>
        <w:tc>
          <w:tcPr>
            <w:tcW w:w="781" w:type="dxa"/>
          </w:tcPr>
          <w:p w:rsidR="00815182" w:rsidRPr="006D2CB6" w:rsidRDefault="00815182" w:rsidP="00B948B1">
            <w:pPr>
              <w:widowControl w:val="0"/>
              <w:numPr>
                <w:ilvl w:val="0"/>
                <w:numId w:val="25"/>
              </w:numPr>
              <w:tabs>
                <w:tab w:val="num" w:pos="786"/>
              </w:tabs>
              <w:ind w:left="0" w:hanging="15"/>
              <w:jc w:val="center"/>
            </w:pPr>
          </w:p>
        </w:tc>
        <w:tc>
          <w:tcPr>
            <w:tcW w:w="2268" w:type="dxa"/>
          </w:tcPr>
          <w:p w:rsidR="00815182" w:rsidRPr="006D2CB6" w:rsidRDefault="00815182" w:rsidP="00237E88">
            <w:pPr>
              <w:pStyle w:val="36"/>
              <w:tabs>
                <w:tab w:val="clear" w:pos="1307"/>
              </w:tabs>
              <w:ind w:left="45" w:right="153"/>
              <w:rPr>
                <w:szCs w:val="24"/>
              </w:rPr>
            </w:pPr>
            <w:r w:rsidRPr="006D2CB6">
              <w:rPr>
                <w:szCs w:val="24"/>
              </w:rPr>
              <w:t>Требования,</w:t>
            </w:r>
            <w:r w:rsidR="002328BB" w:rsidRPr="006D2CB6">
              <w:rPr>
                <w:szCs w:val="24"/>
              </w:rPr>
              <w:t xml:space="preserve"> </w:t>
            </w:r>
            <w:r w:rsidRPr="006D2CB6">
              <w:rPr>
                <w:szCs w:val="24"/>
              </w:rPr>
              <w:t>предъявляемые</w:t>
            </w:r>
            <w:r w:rsidR="002328BB" w:rsidRPr="006D2CB6">
              <w:rPr>
                <w:szCs w:val="24"/>
              </w:rPr>
              <w:t xml:space="preserve"> </w:t>
            </w:r>
            <w:r w:rsidRPr="006D2CB6">
              <w:rPr>
                <w:szCs w:val="24"/>
              </w:rPr>
              <w:t>к</w:t>
            </w:r>
            <w:r w:rsidR="002328BB" w:rsidRPr="006D2CB6">
              <w:rPr>
                <w:szCs w:val="24"/>
              </w:rPr>
              <w:t xml:space="preserve"> </w:t>
            </w:r>
            <w:r w:rsidRPr="006D2CB6">
              <w:rPr>
                <w:szCs w:val="24"/>
              </w:rPr>
              <w:t>участникам</w:t>
            </w:r>
            <w:r w:rsidR="002328BB" w:rsidRPr="006D2CB6">
              <w:rPr>
                <w:szCs w:val="24"/>
              </w:rPr>
              <w:t xml:space="preserve"> </w:t>
            </w:r>
            <w:r w:rsidR="00466F9E" w:rsidRPr="006D2CB6">
              <w:rPr>
                <w:szCs w:val="24"/>
              </w:rPr>
              <w:t>запроса</w:t>
            </w:r>
            <w:r w:rsidR="002328BB" w:rsidRPr="006D2CB6">
              <w:rPr>
                <w:szCs w:val="24"/>
              </w:rPr>
              <w:t xml:space="preserve"> </w:t>
            </w:r>
            <w:r w:rsidR="00466F9E" w:rsidRPr="006D2CB6">
              <w:rPr>
                <w:szCs w:val="24"/>
              </w:rPr>
              <w:t>цен</w:t>
            </w:r>
            <w:r w:rsidR="002328BB" w:rsidRPr="006D2CB6">
              <w:rPr>
                <w:i/>
                <w:szCs w:val="24"/>
              </w:rPr>
              <w:t xml:space="preserve"> </w:t>
            </w:r>
            <w:r w:rsidRPr="006D2CB6">
              <w:rPr>
                <w:i/>
                <w:szCs w:val="24"/>
              </w:rPr>
              <w:t>[в</w:t>
            </w:r>
            <w:r w:rsidR="002328BB" w:rsidRPr="006D2CB6">
              <w:rPr>
                <w:i/>
                <w:szCs w:val="24"/>
              </w:rPr>
              <w:t xml:space="preserve"> </w:t>
            </w:r>
            <w:r w:rsidRPr="006D2CB6">
              <w:rPr>
                <w:i/>
                <w:szCs w:val="24"/>
              </w:rPr>
              <w:t>случае</w:t>
            </w:r>
            <w:r w:rsidR="002328BB" w:rsidRPr="006D2CB6">
              <w:rPr>
                <w:i/>
                <w:szCs w:val="24"/>
              </w:rPr>
              <w:t xml:space="preserve"> </w:t>
            </w:r>
            <w:r w:rsidRPr="006D2CB6">
              <w:rPr>
                <w:i/>
                <w:szCs w:val="24"/>
              </w:rPr>
              <w:t>предъявления</w:t>
            </w:r>
            <w:r w:rsidR="002328BB" w:rsidRPr="006D2CB6">
              <w:rPr>
                <w:i/>
                <w:szCs w:val="24"/>
              </w:rPr>
              <w:t xml:space="preserve"> </w:t>
            </w:r>
            <w:r w:rsidRPr="006D2CB6">
              <w:rPr>
                <w:i/>
                <w:szCs w:val="24"/>
              </w:rPr>
              <w:t>по</w:t>
            </w:r>
            <w:r w:rsidR="002328BB" w:rsidRPr="006D2CB6">
              <w:rPr>
                <w:i/>
                <w:szCs w:val="24"/>
              </w:rPr>
              <w:t xml:space="preserve"> </w:t>
            </w:r>
            <w:r w:rsidRPr="006D2CB6">
              <w:rPr>
                <w:i/>
                <w:szCs w:val="24"/>
              </w:rPr>
              <w:lastRenderedPageBreak/>
              <w:t>лотам</w:t>
            </w:r>
            <w:r w:rsidR="002328BB" w:rsidRPr="006D2CB6">
              <w:rPr>
                <w:i/>
                <w:szCs w:val="24"/>
              </w:rPr>
              <w:t xml:space="preserve"> </w:t>
            </w:r>
            <w:r w:rsidRPr="006D2CB6">
              <w:rPr>
                <w:i/>
                <w:szCs w:val="24"/>
              </w:rPr>
              <w:t>различных</w:t>
            </w:r>
            <w:r w:rsidR="002328BB" w:rsidRPr="006D2CB6">
              <w:rPr>
                <w:i/>
                <w:szCs w:val="24"/>
              </w:rPr>
              <w:t xml:space="preserve"> </w:t>
            </w:r>
            <w:r w:rsidRPr="006D2CB6">
              <w:rPr>
                <w:i/>
                <w:szCs w:val="24"/>
              </w:rPr>
              <w:t>требований</w:t>
            </w:r>
            <w:r w:rsidR="002328BB" w:rsidRPr="006D2CB6">
              <w:rPr>
                <w:i/>
                <w:szCs w:val="24"/>
              </w:rPr>
              <w:t xml:space="preserve"> </w:t>
            </w:r>
            <w:r w:rsidRPr="006D2CB6">
              <w:rPr>
                <w:i/>
                <w:szCs w:val="24"/>
              </w:rPr>
              <w:t>-</w:t>
            </w:r>
            <w:r w:rsidR="002328BB" w:rsidRPr="006D2CB6">
              <w:rPr>
                <w:i/>
                <w:szCs w:val="24"/>
              </w:rPr>
              <w:t xml:space="preserve"> </w:t>
            </w:r>
            <w:r w:rsidRPr="006D2CB6">
              <w:rPr>
                <w:i/>
                <w:szCs w:val="24"/>
              </w:rPr>
              <w:t>c</w:t>
            </w:r>
            <w:r w:rsidR="002328BB" w:rsidRPr="006D2CB6">
              <w:rPr>
                <w:i/>
                <w:szCs w:val="24"/>
              </w:rPr>
              <w:t xml:space="preserve"> </w:t>
            </w:r>
            <w:r w:rsidRPr="006D2CB6">
              <w:rPr>
                <w:i/>
                <w:szCs w:val="24"/>
              </w:rPr>
              <w:t>указанием</w:t>
            </w:r>
            <w:r w:rsidR="002328BB" w:rsidRPr="006D2CB6">
              <w:rPr>
                <w:i/>
                <w:szCs w:val="24"/>
              </w:rPr>
              <w:t xml:space="preserve"> </w:t>
            </w:r>
            <w:r w:rsidRPr="006D2CB6">
              <w:rPr>
                <w:i/>
                <w:szCs w:val="24"/>
              </w:rPr>
              <w:t>номеров</w:t>
            </w:r>
            <w:r w:rsidR="002328BB" w:rsidRPr="006D2CB6">
              <w:rPr>
                <w:i/>
                <w:szCs w:val="24"/>
              </w:rPr>
              <w:t xml:space="preserve"> </w:t>
            </w:r>
            <w:r w:rsidRPr="006D2CB6">
              <w:rPr>
                <w:i/>
                <w:szCs w:val="24"/>
              </w:rPr>
              <w:t>лотов,</w:t>
            </w:r>
            <w:r w:rsidR="002328BB" w:rsidRPr="006D2CB6">
              <w:rPr>
                <w:i/>
                <w:szCs w:val="24"/>
              </w:rPr>
              <w:t xml:space="preserve"> </w:t>
            </w:r>
            <w:r w:rsidRPr="006D2CB6">
              <w:rPr>
                <w:i/>
                <w:szCs w:val="24"/>
              </w:rPr>
              <w:t>для</w:t>
            </w:r>
            <w:r w:rsidR="002328BB" w:rsidRPr="006D2CB6">
              <w:rPr>
                <w:i/>
                <w:szCs w:val="24"/>
              </w:rPr>
              <w:t xml:space="preserve"> </w:t>
            </w:r>
            <w:r w:rsidRPr="006D2CB6">
              <w:rPr>
                <w:i/>
                <w:szCs w:val="24"/>
              </w:rPr>
              <w:t>которых</w:t>
            </w:r>
            <w:r w:rsidR="002328BB" w:rsidRPr="006D2CB6">
              <w:rPr>
                <w:i/>
                <w:szCs w:val="24"/>
              </w:rPr>
              <w:t xml:space="preserve"> </w:t>
            </w:r>
            <w:r w:rsidRPr="006D2CB6">
              <w:rPr>
                <w:i/>
                <w:szCs w:val="24"/>
              </w:rPr>
              <w:t>эти</w:t>
            </w:r>
            <w:r w:rsidR="002328BB" w:rsidRPr="006D2CB6">
              <w:rPr>
                <w:i/>
                <w:szCs w:val="24"/>
              </w:rPr>
              <w:t xml:space="preserve"> </w:t>
            </w:r>
            <w:r w:rsidRPr="006D2CB6">
              <w:rPr>
                <w:i/>
                <w:szCs w:val="24"/>
              </w:rPr>
              <w:t>требования</w:t>
            </w:r>
            <w:r w:rsidR="002328BB" w:rsidRPr="006D2CB6">
              <w:rPr>
                <w:i/>
                <w:szCs w:val="24"/>
              </w:rPr>
              <w:t xml:space="preserve"> </w:t>
            </w:r>
            <w:r w:rsidRPr="006D2CB6">
              <w:rPr>
                <w:i/>
                <w:szCs w:val="24"/>
              </w:rPr>
              <w:t>предъявляются]</w:t>
            </w:r>
          </w:p>
        </w:tc>
        <w:tc>
          <w:tcPr>
            <w:tcW w:w="11624" w:type="dxa"/>
          </w:tcPr>
          <w:p w:rsidR="00641C15" w:rsidRPr="006D2CB6" w:rsidRDefault="00E3604D" w:rsidP="00B948B1">
            <w:pPr>
              <w:widowControl w:val="0"/>
              <w:numPr>
                <w:ilvl w:val="0"/>
                <w:numId w:val="23"/>
              </w:numPr>
              <w:tabs>
                <w:tab w:val="left" w:pos="0"/>
                <w:tab w:val="left" w:pos="1204"/>
              </w:tabs>
              <w:ind w:left="0" w:right="153" w:firstLine="495"/>
              <w:jc w:val="both"/>
            </w:pPr>
            <w:bookmarkStart w:id="167" w:name="_Ref318730527"/>
            <w:r w:rsidRPr="006D2CB6">
              <w:lastRenderedPageBreak/>
              <w:t>д</w:t>
            </w:r>
            <w:r w:rsidR="00641C15" w:rsidRPr="006D2CB6">
              <w:t>олжен</w:t>
            </w:r>
            <w:r w:rsidR="002328BB" w:rsidRPr="006D2CB6">
              <w:t xml:space="preserve"> </w:t>
            </w:r>
            <w:r w:rsidR="00641C15" w:rsidRPr="006D2CB6">
              <w:t>быть</w:t>
            </w:r>
            <w:r w:rsidR="002328BB" w:rsidRPr="006D2CB6">
              <w:t xml:space="preserve"> </w:t>
            </w:r>
            <w:r w:rsidR="00641C15" w:rsidRPr="006D2CB6">
              <w:t>зарегистрированным</w:t>
            </w:r>
            <w:r w:rsidR="002328BB" w:rsidRPr="006D2CB6">
              <w:t xml:space="preserve"> </w:t>
            </w:r>
            <w:r w:rsidR="00641C15" w:rsidRPr="006D2CB6">
              <w:t>в</w:t>
            </w:r>
            <w:r w:rsidR="002328BB" w:rsidRPr="006D2CB6">
              <w:t xml:space="preserve"> </w:t>
            </w:r>
            <w:r w:rsidR="00641C15" w:rsidRPr="006D2CB6">
              <w:t>качестве</w:t>
            </w:r>
            <w:r w:rsidR="002328BB" w:rsidRPr="006D2CB6">
              <w:t xml:space="preserve"> </w:t>
            </w:r>
            <w:r w:rsidR="00641C15" w:rsidRPr="006D2CB6">
              <w:t>юридического</w:t>
            </w:r>
            <w:r w:rsidR="002328BB" w:rsidRPr="006D2CB6">
              <w:t xml:space="preserve"> </w:t>
            </w:r>
            <w:r w:rsidR="00641C15" w:rsidRPr="006D2CB6">
              <w:t>лица</w:t>
            </w:r>
            <w:r w:rsidR="002328BB" w:rsidRPr="006D2CB6">
              <w:t xml:space="preserve"> </w:t>
            </w:r>
            <w:r w:rsidR="00641C15" w:rsidRPr="006D2CB6">
              <w:t>или</w:t>
            </w:r>
            <w:r w:rsidR="002328BB" w:rsidRPr="006D2CB6">
              <w:t xml:space="preserve"> </w:t>
            </w:r>
            <w:r w:rsidR="00641C15" w:rsidRPr="006D2CB6">
              <w:t>индивидуального</w:t>
            </w:r>
            <w:r w:rsidR="002328BB" w:rsidRPr="006D2CB6">
              <w:t xml:space="preserve"> </w:t>
            </w:r>
            <w:r w:rsidR="00641C15" w:rsidRPr="006D2CB6">
              <w:t>предпринимателя</w:t>
            </w:r>
            <w:r w:rsidR="002328BB" w:rsidRPr="006D2CB6">
              <w:t xml:space="preserve"> </w:t>
            </w:r>
            <w:r w:rsidR="00641C15" w:rsidRPr="006D2CB6">
              <w:t>в</w:t>
            </w:r>
            <w:r w:rsidR="002328BB" w:rsidRPr="006D2CB6">
              <w:t xml:space="preserve"> </w:t>
            </w:r>
            <w:r w:rsidR="00641C15" w:rsidRPr="006D2CB6">
              <w:t>установленном</w:t>
            </w:r>
            <w:r w:rsidR="002328BB" w:rsidRPr="006D2CB6">
              <w:t xml:space="preserve"> </w:t>
            </w:r>
            <w:r w:rsidR="00641C15" w:rsidRPr="006D2CB6">
              <w:t>в</w:t>
            </w:r>
            <w:r w:rsidR="002328BB" w:rsidRPr="006D2CB6">
              <w:t xml:space="preserve"> </w:t>
            </w:r>
            <w:r w:rsidR="00641C15" w:rsidRPr="006D2CB6">
              <w:t>Российской</w:t>
            </w:r>
            <w:r w:rsidR="002328BB" w:rsidRPr="006D2CB6">
              <w:t xml:space="preserve"> </w:t>
            </w:r>
            <w:r w:rsidR="00641C15" w:rsidRPr="006D2CB6">
              <w:t>Федерации</w:t>
            </w:r>
            <w:r w:rsidR="002328BB" w:rsidRPr="006D2CB6">
              <w:t xml:space="preserve"> </w:t>
            </w:r>
            <w:r w:rsidR="00641C15" w:rsidRPr="006D2CB6">
              <w:t>порядке</w:t>
            </w:r>
            <w:r w:rsidR="002328BB" w:rsidRPr="006D2CB6">
              <w:t xml:space="preserve"> </w:t>
            </w:r>
            <w:r w:rsidR="00641C15" w:rsidRPr="006D2CB6">
              <w:t>(для</w:t>
            </w:r>
            <w:r w:rsidR="002328BB" w:rsidRPr="006D2CB6">
              <w:t xml:space="preserve"> </w:t>
            </w:r>
            <w:r w:rsidR="00641C15" w:rsidRPr="006D2CB6">
              <w:t>российских</w:t>
            </w:r>
            <w:r w:rsidR="002328BB" w:rsidRPr="006D2CB6">
              <w:t xml:space="preserve"> </w:t>
            </w:r>
            <w:r w:rsidR="00641C15" w:rsidRPr="006D2CB6">
              <w:t>участников);</w:t>
            </w:r>
            <w:bookmarkEnd w:id="167"/>
          </w:p>
          <w:p w:rsidR="00E3604D" w:rsidRPr="006D2CB6" w:rsidRDefault="001321E4" w:rsidP="001321E4">
            <w:pPr>
              <w:widowControl w:val="0"/>
              <w:numPr>
                <w:ilvl w:val="0"/>
                <w:numId w:val="23"/>
              </w:numPr>
              <w:tabs>
                <w:tab w:val="left" w:pos="0"/>
                <w:tab w:val="left" w:pos="1204"/>
              </w:tabs>
              <w:ind w:left="0" w:right="153" w:firstLine="495"/>
              <w:jc w:val="both"/>
            </w:pPr>
            <w:r w:rsidRPr="006D2CB6">
              <w:t>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закупки</w:t>
            </w:r>
            <w:r w:rsidR="00E3604D" w:rsidRPr="006D2CB6">
              <w:t>:</w:t>
            </w:r>
          </w:p>
          <w:p w:rsidR="006D2CB6" w:rsidRPr="006D2CB6" w:rsidRDefault="00C445B2" w:rsidP="006D2CB6">
            <w:pPr>
              <w:pStyle w:val="affe"/>
              <w:widowControl w:val="0"/>
              <w:numPr>
                <w:ilvl w:val="0"/>
                <w:numId w:val="46"/>
              </w:numPr>
              <w:tabs>
                <w:tab w:val="left" w:pos="418"/>
                <w:tab w:val="left" w:pos="709"/>
              </w:tabs>
              <w:autoSpaceDE w:val="0"/>
              <w:autoSpaceDN w:val="0"/>
              <w:adjustRightInd w:val="0"/>
              <w:spacing w:after="0" w:line="240" w:lineRule="auto"/>
              <w:ind w:left="142" w:firstLine="0"/>
              <w:jc w:val="both"/>
              <w:rPr>
                <w:rFonts w:ascii="Times New Roman" w:hAnsi="Times New Roman"/>
                <w:sz w:val="24"/>
                <w:szCs w:val="24"/>
              </w:rPr>
            </w:pPr>
            <w:r w:rsidRPr="006D2CB6">
              <w:rPr>
                <w:rFonts w:ascii="Times New Roman" w:hAnsi="Times New Roman"/>
                <w:sz w:val="24"/>
                <w:szCs w:val="24"/>
              </w:rPr>
              <w:t xml:space="preserve">Наличие лицензии </w:t>
            </w:r>
            <w:r w:rsidR="006D2CB6" w:rsidRPr="006D2CB6">
              <w:rPr>
                <w:rFonts w:ascii="Times New Roman" w:hAnsi="Times New Roman"/>
                <w:sz w:val="24"/>
                <w:szCs w:val="24"/>
              </w:rPr>
              <w:t xml:space="preserve">на осуществление работ, связанных с использованием сведений, составляющих </w:t>
            </w:r>
            <w:r w:rsidR="006D2CB6" w:rsidRPr="006D2CB6">
              <w:rPr>
                <w:rFonts w:ascii="Times New Roman" w:hAnsi="Times New Roman"/>
                <w:sz w:val="24"/>
                <w:szCs w:val="24"/>
              </w:rPr>
              <w:lastRenderedPageBreak/>
              <w:t>государственную тайну;</w:t>
            </w:r>
          </w:p>
          <w:p w:rsidR="006D2CB6" w:rsidRPr="006D2CB6" w:rsidRDefault="006D2CB6" w:rsidP="006D2CB6">
            <w:pPr>
              <w:pStyle w:val="affe"/>
              <w:widowControl w:val="0"/>
              <w:numPr>
                <w:ilvl w:val="0"/>
                <w:numId w:val="46"/>
              </w:numPr>
              <w:tabs>
                <w:tab w:val="left" w:pos="418"/>
                <w:tab w:val="left" w:pos="709"/>
              </w:tabs>
              <w:autoSpaceDE w:val="0"/>
              <w:autoSpaceDN w:val="0"/>
              <w:adjustRightInd w:val="0"/>
              <w:spacing w:after="0" w:line="240" w:lineRule="auto"/>
              <w:ind w:left="142" w:firstLine="0"/>
              <w:jc w:val="both"/>
              <w:rPr>
                <w:rFonts w:ascii="Times New Roman" w:hAnsi="Times New Roman"/>
                <w:sz w:val="24"/>
                <w:szCs w:val="24"/>
              </w:rPr>
            </w:pPr>
            <w:r w:rsidRPr="006D2CB6">
              <w:rPr>
                <w:rFonts w:ascii="Times New Roman" w:hAnsi="Times New Roman"/>
                <w:sz w:val="24"/>
                <w:szCs w:val="24"/>
              </w:rPr>
              <w:t>Наличие лицензии</w:t>
            </w:r>
            <w:r w:rsidRPr="006D2CB6">
              <w:rPr>
                <w:rFonts w:ascii="Times New Roman" w:hAnsi="Times New Roman"/>
                <w:color w:val="000000"/>
                <w:sz w:val="24"/>
                <w:szCs w:val="24"/>
              </w:rPr>
              <w:t xml:space="preserve"> на осуществление мероприятий и (или) оказание услуг в области защиты государственной тайны в части технической защиты информации;</w:t>
            </w:r>
          </w:p>
          <w:p w:rsidR="006D2CB6" w:rsidRPr="006D2CB6" w:rsidRDefault="006D2CB6" w:rsidP="006D2CB6">
            <w:pPr>
              <w:pStyle w:val="affe"/>
              <w:widowControl w:val="0"/>
              <w:numPr>
                <w:ilvl w:val="0"/>
                <w:numId w:val="46"/>
              </w:numPr>
              <w:tabs>
                <w:tab w:val="left" w:pos="418"/>
                <w:tab w:val="left" w:pos="709"/>
              </w:tabs>
              <w:autoSpaceDE w:val="0"/>
              <w:autoSpaceDN w:val="0"/>
              <w:adjustRightInd w:val="0"/>
              <w:spacing w:after="0" w:line="240" w:lineRule="auto"/>
              <w:ind w:left="142" w:firstLine="0"/>
              <w:jc w:val="both"/>
              <w:rPr>
                <w:rFonts w:ascii="Times New Roman" w:hAnsi="Times New Roman"/>
                <w:sz w:val="24"/>
                <w:szCs w:val="24"/>
              </w:rPr>
            </w:pPr>
            <w:r w:rsidRPr="006D2CB6">
              <w:rPr>
                <w:rFonts w:ascii="Times New Roman" w:hAnsi="Times New Roman"/>
                <w:sz w:val="24"/>
                <w:szCs w:val="24"/>
              </w:rPr>
              <w:t>Наличие лицензии</w:t>
            </w:r>
            <w:r w:rsidRPr="006D2CB6">
              <w:rPr>
                <w:rFonts w:ascii="Times New Roman" w:hAnsi="Times New Roman"/>
                <w:color w:val="000000"/>
                <w:sz w:val="24"/>
                <w:szCs w:val="24"/>
              </w:rPr>
              <w:t xml:space="preserve"> на осуществление мероприятий и (или) оказание услуг в области защиты государстве</w:t>
            </w:r>
            <w:r>
              <w:rPr>
                <w:rFonts w:ascii="Times New Roman" w:hAnsi="Times New Roman"/>
                <w:color w:val="000000"/>
                <w:sz w:val="24"/>
                <w:szCs w:val="24"/>
              </w:rPr>
              <w:t>нной тайны;</w:t>
            </w:r>
          </w:p>
          <w:p w:rsidR="00C445B2" w:rsidRPr="006D2CB6" w:rsidRDefault="006D2CB6" w:rsidP="006D2CB6">
            <w:pPr>
              <w:pStyle w:val="affe"/>
              <w:widowControl w:val="0"/>
              <w:numPr>
                <w:ilvl w:val="0"/>
                <w:numId w:val="46"/>
              </w:numPr>
              <w:tabs>
                <w:tab w:val="left" w:pos="418"/>
                <w:tab w:val="left" w:pos="709"/>
              </w:tabs>
              <w:autoSpaceDE w:val="0"/>
              <w:autoSpaceDN w:val="0"/>
              <w:adjustRightInd w:val="0"/>
              <w:spacing w:after="0" w:line="240" w:lineRule="auto"/>
              <w:ind w:left="702" w:right="153" w:hanging="567"/>
              <w:jc w:val="both"/>
              <w:rPr>
                <w:sz w:val="24"/>
                <w:szCs w:val="24"/>
              </w:rPr>
            </w:pPr>
            <w:r w:rsidRPr="006D2CB6">
              <w:rPr>
                <w:rFonts w:ascii="Times New Roman" w:hAnsi="Times New Roman"/>
                <w:color w:val="000000"/>
                <w:sz w:val="24"/>
                <w:szCs w:val="24"/>
              </w:rPr>
              <w:t>Наличие Аттестата аккредитации органа по аттестации объектов информатизации ФСТЭК России.</w:t>
            </w:r>
            <w:r w:rsidR="00C445B2" w:rsidRPr="006D2CB6">
              <w:rPr>
                <w:sz w:val="24"/>
                <w:szCs w:val="24"/>
              </w:rPr>
              <w:t xml:space="preserve"> </w:t>
            </w:r>
          </w:p>
          <w:p w:rsidR="005761D6" w:rsidRPr="006D2CB6" w:rsidRDefault="00E3604D" w:rsidP="00B948B1">
            <w:pPr>
              <w:numPr>
                <w:ilvl w:val="0"/>
                <w:numId w:val="23"/>
              </w:numPr>
              <w:tabs>
                <w:tab w:val="left" w:pos="0"/>
                <w:tab w:val="left" w:pos="1204"/>
              </w:tabs>
              <w:ind w:left="0" w:right="153" w:firstLine="495"/>
              <w:jc w:val="both"/>
            </w:pPr>
            <w:r w:rsidRPr="006D2CB6">
              <w:t>д</w:t>
            </w:r>
            <w:r w:rsidR="0085523F" w:rsidRPr="006D2CB6">
              <w:t>олжен</w:t>
            </w:r>
            <w:r w:rsidR="002328BB" w:rsidRPr="006D2CB6">
              <w:t xml:space="preserve"> </w:t>
            </w:r>
            <w:r w:rsidR="0085523F" w:rsidRPr="006D2CB6">
              <w:t>раскрывать</w:t>
            </w:r>
            <w:r w:rsidR="002328BB" w:rsidRPr="006D2CB6">
              <w:t xml:space="preserve"> </w:t>
            </w:r>
            <w:r w:rsidR="0085523F" w:rsidRPr="006D2CB6">
              <w:t>в</w:t>
            </w:r>
            <w:r w:rsidR="002328BB" w:rsidRPr="006D2CB6">
              <w:t xml:space="preserve"> </w:t>
            </w:r>
            <w:r w:rsidR="0085523F" w:rsidRPr="006D2CB6">
              <w:t>составе</w:t>
            </w:r>
            <w:r w:rsidR="002328BB" w:rsidRPr="006D2CB6">
              <w:t xml:space="preserve"> </w:t>
            </w:r>
            <w:r w:rsidR="0085523F" w:rsidRPr="006D2CB6">
              <w:t>заявки</w:t>
            </w:r>
            <w:r w:rsidR="002328BB" w:rsidRPr="006D2CB6">
              <w:t xml:space="preserve"> </w:t>
            </w:r>
            <w:r w:rsidR="0085523F" w:rsidRPr="006D2CB6">
              <w:t>на</w:t>
            </w:r>
            <w:r w:rsidR="002328BB" w:rsidRPr="006D2CB6">
              <w:t xml:space="preserve"> </w:t>
            </w:r>
            <w:r w:rsidR="0085523F" w:rsidRPr="006D2CB6">
              <w:t>участие</w:t>
            </w:r>
            <w:r w:rsidR="002328BB" w:rsidRPr="006D2CB6">
              <w:t xml:space="preserve"> </w:t>
            </w:r>
            <w:r w:rsidR="0085523F" w:rsidRPr="006D2CB6">
              <w:t>в</w:t>
            </w:r>
            <w:r w:rsidR="002328BB" w:rsidRPr="006D2CB6">
              <w:t xml:space="preserve"> </w:t>
            </w:r>
            <w:r w:rsidR="004560F3" w:rsidRPr="006D2CB6">
              <w:t>запросе</w:t>
            </w:r>
            <w:r w:rsidR="002328BB" w:rsidRPr="006D2CB6">
              <w:t xml:space="preserve"> </w:t>
            </w:r>
            <w:r w:rsidR="004560F3" w:rsidRPr="006D2CB6">
              <w:t>цен</w:t>
            </w:r>
            <w:r w:rsidR="002328BB" w:rsidRPr="006D2CB6">
              <w:t xml:space="preserve"> </w:t>
            </w:r>
            <w:r w:rsidR="0085523F" w:rsidRPr="006D2CB6">
              <w:t>информацию</w:t>
            </w:r>
            <w:r w:rsidR="002328BB" w:rsidRPr="006D2CB6">
              <w:t xml:space="preserve"> </w:t>
            </w:r>
            <w:r w:rsidR="0085523F" w:rsidRPr="006D2CB6">
              <w:t>в</w:t>
            </w:r>
            <w:r w:rsidR="002328BB" w:rsidRPr="006D2CB6">
              <w:t xml:space="preserve"> </w:t>
            </w:r>
            <w:r w:rsidR="0085523F" w:rsidRPr="006D2CB6">
              <w:t>отношении</w:t>
            </w:r>
            <w:r w:rsidR="002328BB" w:rsidRPr="006D2CB6">
              <w:t xml:space="preserve"> </w:t>
            </w:r>
            <w:r w:rsidR="0085523F" w:rsidRPr="006D2CB6">
              <w:t>всей</w:t>
            </w:r>
            <w:r w:rsidR="002328BB" w:rsidRPr="006D2CB6">
              <w:t xml:space="preserve"> </w:t>
            </w:r>
            <w:r w:rsidR="0085523F" w:rsidRPr="006D2CB6">
              <w:t>цепочки</w:t>
            </w:r>
            <w:r w:rsidR="002328BB" w:rsidRPr="006D2CB6">
              <w:t xml:space="preserve"> </w:t>
            </w:r>
            <w:r w:rsidR="0085523F" w:rsidRPr="006D2CB6">
              <w:t>собственников,</w:t>
            </w:r>
            <w:r w:rsidR="002328BB" w:rsidRPr="006D2CB6">
              <w:t xml:space="preserve"> </w:t>
            </w:r>
            <w:r w:rsidR="0085523F" w:rsidRPr="006D2CB6">
              <w:t>включая</w:t>
            </w:r>
            <w:r w:rsidR="002328BB" w:rsidRPr="006D2CB6">
              <w:t xml:space="preserve"> </w:t>
            </w:r>
            <w:r w:rsidR="0085523F" w:rsidRPr="006D2CB6">
              <w:t>бенефициаров</w:t>
            </w:r>
            <w:r w:rsidR="002328BB" w:rsidRPr="006D2CB6">
              <w:t xml:space="preserve"> </w:t>
            </w:r>
            <w:r w:rsidR="0085523F" w:rsidRPr="006D2CB6">
              <w:t>(в</w:t>
            </w:r>
            <w:r w:rsidR="002328BB" w:rsidRPr="006D2CB6">
              <w:t xml:space="preserve"> </w:t>
            </w:r>
            <w:r w:rsidR="0085523F" w:rsidRPr="006D2CB6">
              <w:t>том</w:t>
            </w:r>
            <w:r w:rsidR="002328BB" w:rsidRPr="006D2CB6">
              <w:t xml:space="preserve"> </w:t>
            </w:r>
            <w:r w:rsidR="0085523F" w:rsidRPr="006D2CB6">
              <w:t>числе</w:t>
            </w:r>
            <w:r w:rsidR="002328BB" w:rsidRPr="006D2CB6">
              <w:t xml:space="preserve"> </w:t>
            </w:r>
            <w:r w:rsidR="0085523F" w:rsidRPr="006D2CB6">
              <w:t>конечных);</w:t>
            </w:r>
          </w:p>
          <w:p w:rsidR="00D913CA" w:rsidRPr="006D2CB6" w:rsidRDefault="00D913CA" w:rsidP="00237E88">
            <w:pPr>
              <w:widowControl w:val="0"/>
              <w:tabs>
                <w:tab w:val="left" w:pos="851"/>
              </w:tabs>
              <w:ind w:right="153" w:firstLine="495"/>
              <w:jc w:val="both"/>
            </w:pPr>
            <w:r w:rsidRPr="006D2CB6">
              <w:t>В</w:t>
            </w:r>
            <w:r w:rsidR="002328BB" w:rsidRPr="006D2CB6">
              <w:t xml:space="preserve"> </w:t>
            </w:r>
            <w:r w:rsidRPr="006D2CB6">
              <w:t>отношении</w:t>
            </w:r>
            <w:r w:rsidR="002328BB" w:rsidRPr="006D2CB6">
              <w:t xml:space="preserve"> </w:t>
            </w:r>
            <w:r w:rsidRPr="006D2CB6">
              <w:t>участников</w:t>
            </w:r>
            <w:r w:rsidR="002328BB" w:rsidRPr="006D2CB6">
              <w:t xml:space="preserve"> </w:t>
            </w:r>
            <w:r w:rsidR="00466F9E" w:rsidRPr="006D2CB6">
              <w:t>запроса</w:t>
            </w:r>
            <w:r w:rsidR="002328BB" w:rsidRPr="006D2CB6">
              <w:t xml:space="preserve"> </w:t>
            </w:r>
            <w:r w:rsidR="00466F9E" w:rsidRPr="006D2CB6">
              <w:t>цен</w:t>
            </w:r>
            <w:r w:rsidRPr="006D2CB6">
              <w:t>,</w:t>
            </w:r>
            <w:r w:rsidR="002328BB" w:rsidRPr="006D2CB6">
              <w:t xml:space="preserve"> </w:t>
            </w:r>
            <w:r w:rsidRPr="006D2CB6">
              <w:t>являющихся</w:t>
            </w:r>
            <w:r w:rsidR="002328BB" w:rsidRPr="006D2CB6">
              <w:t xml:space="preserve"> </w:t>
            </w:r>
            <w:r w:rsidRPr="006D2CB6">
              <w:t>зарубежными</w:t>
            </w:r>
            <w:r w:rsidR="002328BB" w:rsidRPr="006D2CB6">
              <w:t xml:space="preserve"> </w:t>
            </w:r>
            <w:r w:rsidRPr="006D2CB6">
              <w:t>публичными</w:t>
            </w:r>
            <w:r w:rsidR="002328BB" w:rsidRPr="006D2CB6">
              <w:t xml:space="preserve"> </w:t>
            </w:r>
            <w:r w:rsidRPr="006D2CB6">
              <w:t>компаниями</w:t>
            </w:r>
            <w:r w:rsidR="002328BB" w:rsidRPr="006D2CB6">
              <w:t xml:space="preserve"> </w:t>
            </w:r>
            <w:r w:rsidRPr="006D2CB6">
              <w:t>мирового</w:t>
            </w:r>
            <w:r w:rsidR="002328BB" w:rsidRPr="006D2CB6">
              <w:t xml:space="preserve"> </w:t>
            </w:r>
            <w:r w:rsidRPr="006D2CB6">
              <w:t>уровня,</w:t>
            </w:r>
            <w:r w:rsidR="002328BB" w:rsidRPr="006D2CB6">
              <w:t xml:space="preserve"> </w:t>
            </w:r>
            <w:r w:rsidRPr="006D2CB6">
              <w:t>занимающих</w:t>
            </w:r>
            <w:r w:rsidR="002328BB" w:rsidRPr="006D2CB6">
              <w:t xml:space="preserve"> </w:t>
            </w:r>
            <w:r w:rsidRPr="006D2CB6">
              <w:t>лидирующие</w:t>
            </w:r>
            <w:r w:rsidR="002328BB" w:rsidRPr="006D2CB6">
              <w:t xml:space="preserve"> </w:t>
            </w:r>
            <w:r w:rsidRPr="006D2CB6">
              <w:t>позиции</w:t>
            </w:r>
            <w:r w:rsidR="002328BB" w:rsidRPr="006D2CB6">
              <w:t xml:space="preserve"> </w:t>
            </w:r>
            <w:r w:rsidRPr="006D2CB6">
              <w:t>в</w:t>
            </w:r>
            <w:r w:rsidR="002328BB" w:rsidRPr="006D2CB6">
              <w:t xml:space="preserve"> </w:t>
            </w:r>
            <w:r w:rsidRPr="006D2CB6">
              <w:t>соответствующих</w:t>
            </w:r>
            <w:r w:rsidR="002328BB" w:rsidRPr="006D2CB6">
              <w:t xml:space="preserve"> </w:t>
            </w:r>
            <w:r w:rsidRPr="006D2CB6">
              <w:t>отраслях,</w:t>
            </w:r>
            <w:r w:rsidR="002328BB" w:rsidRPr="006D2CB6">
              <w:t xml:space="preserve"> </w:t>
            </w:r>
            <w:r w:rsidRPr="006D2CB6">
              <w:t>сведения</w:t>
            </w:r>
            <w:r w:rsidR="002328BB" w:rsidRPr="006D2CB6">
              <w:t xml:space="preserve"> </w:t>
            </w:r>
            <w:r w:rsidRPr="006D2CB6">
              <w:t>будут</w:t>
            </w:r>
            <w:r w:rsidR="002328BB" w:rsidRPr="006D2CB6">
              <w:t xml:space="preserve"> </w:t>
            </w:r>
            <w:r w:rsidRPr="006D2CB6">
              <w:t>считаться</w:t>
            </w:r>
            <w:r w:rsidR="002328BB" w:rsidRPr="006D2CB6">
              <w:t xml:space="preserve"> </w:t>
            </w:r>
            <w:r w:rsidRPr="006D2CB6">
              <w:t>предоставленными</w:t>
            </w:r>
            <w:r w:rsidR="002328BB" w:rsidRPr="006D2CB6">
              <w:t xml:space="preserve"> </w:t>
            </w:r>
            <w:r w:rsidRPr="006D2CB6">
              <w:t>в</w:t>
            </w:r>
            <w:r w:rsidR="002328BB" w:rsidRPr="006D2CB6">
              <w:t xml:space="preserve"> </w:t>
            </w:r>
            <w:r w:rsidRPr="006D2CB6">
              <w:t>полном</w:t>
            </w:r>
            <w:r w:rsidR="002328BB" w:rsidRPr="006D2CB6">
              <w:t xml:space="preserve"> </w:t>
            </w:r>
            <w:r w:rsidRPr="006D2CB6">
              <w:t>объеме,</w:t>
            </w:r>
            <w:r w:rsidR="002328BB" w:rsidRPr="006D2CB6">
              <w:t xml:space="preserve"> </w:t>
            </w:r>
            <w:r w:rsidRPr="006D2CB6">
              <w:t>если</w:t>
            </w:r>
            <w:r w:rsidR="002328BB" w:rsidRPr="006D2CB6">
              <w:t xml:space="preserve"> </w:t>
            </w:r>
            <w:r w:rsidRPr="006D2CB6">
              <w:t>они</w:t>
            </w:r>
            <w:r w:rsidR="002328BB" w:rsidRPr="006D2CB6">
              <w:t xml:space="preserve"> </w:t>
            </w:r>
            <w:r w:rsidRPr="006D2CB6">
              <w:t>будут</w:t>
            </w:r>
            <w:r w:rsidR="002328BB" w:rsidRPr="006D2CB6">
              <w:t xml:space="preserve"> </w:t>
            </w:r>
            <w:r w:rsidRPr="006D2CB6">
              <w:t>содержать</w:t>
            </w:r>
            <w:r w:rsidR="002328BB" w:rsidRPr="006D2CB6">
              <w:t xml:space="preserve"> </w:t>
            </w:r>
            <w:r w:rsidRPr="006D2CB6">
              <w:t>информацию</w:t>
            </w:r>
            <w:r w:rsidR="002328BB" w:rsidRPr="006D2CB6">
              <w:t xml:space="preserve"> </w:t>
            </w:r>
            <w:r w:rsidRPr="006D2CB6">
              <w:t>об</w:t>
            </w:r>
            <w:r w:rsidR="002328BB" w:rsidRPr="006D2CB6">
              <w:t xml:space="preserve"> </w:t>
            </w:r>
            <w:r w:rsidRPr="006D2CB6">
              <w:t>акционерах,</w:t>
            </w:r>
            <w:r w:rsidR="002328BB" w:rsidRPr="006D2CB6">
              <w:t xml:space="preserve"> </w:t>
            </w:r>
            <w:r w:rsidRPr="006D2CB6">
              <w:t>владеющих</w:t>
            </w:r>
            <w:r w:rsidR="002328BB" w:rsidRPr="006D2CB6">
              <w:t xml:space="preserve"> </w:t>
            </w:r>
            <w:r w:rsidRPr="006D2CB6">
              <w:t>пакетами</w:t>
            </w:r>
            <w:r w:rsidR="002328BB" w:rsidRPr="006D2CB6">
              <w:t xml:space="preserve"> </w:t>
            </w:r>
            <w:r w:rsidRPr="006D2CB6">
              <w:t>акций</w:t>
            </w:r>
            <w:r w:rsidR="002328BB" w:rsidRPr="006D2CB6">
              <w:t xml:space="preserve"> </w:t>
            </w:r>
            <w:r w:rsidRPr="006D2CB6">
              <w:t>более</w:t>
            </w:r>
            <w:r w:rsidR="002328BB" w:rsidRPr="006D2CB6">
              <w:t xml:space="preserve"> </w:t>
            </w:r>
            <w:r w:rsidRPr="006D2CB6">
              <w:t>5%.</w:t>
            </w:r>
            <w:r w:rsidR="002328BB" w:rsidRPr="006D2CB6">
              <w:t xml:space="preserve"> </w:t>
            </w:r>
            <w:r w:rsidRPr="006D2CB6">
              <w:t>Подтверждающие</w:t>
            </w:r>
            <w:r w:rsidR="002328BB" w:rsidRPr="006D2CB6">
              <w:t xml:space="preserve"> </w:t>
            </w:r>
            <w:r w:rsidRPr="006D2CB6">
              <w:t>документы</w:t>
            </w:r>
            <w:r w:rsidR="002328BB" w:rsidRPr="006D2CB6">
              <w:t xml:space="preserve"> </w:t>
            </w:r>
            <w:r w:rsidRPr="006D2CB6">
              <w:t>в</w:t>
            </w:r>
            <w:r w:rsidR="002328BB" w:rsidRPr="006D2CB6">
              <w:t xml:space="preserve"> </w:t>
            </w:r>
            <w:r w:rsidRPr="006D2CB6">
              <w:t>отношении</w:t>
            </w:r>
            <w:r w:rsidR="002328BB" w:rsidRPr="006D2CB6">
              <w:t xml:space="preserve"> </w:t>
            </w:r>
            <w:r w:rsidRPr="006D2CB6">
              <w:t>акционеров</w:t>
            </w:r>
            <w:r w:rsidR="002328BB" w:rsidRPr="006D2CB6">
              <w:t xml:space="preserve"> </w:t>
            </w:r>
            <w:r w:rsidRPr="006D2CB6">
              <w:t>такой</w:t>
            </w:r>
            <w:r w:rsidR="002328BB" w:rsidRPr="006D2CB6">
              <w:t xml:space="preserve"> </w:t>
            </w:r>
            <w:r w:rsidRPr="006D2CB6">
              <w:t>компании</w:t>
            </w:r>
            <w:r w:rsidR="002328BB" w:rsidRPr="006D2CB6">
              <w:t xml:space="preserve"> </w:t>
            </w:r>
            <w:r w:rsidRPr="006D2CB6">
              <w:t>могут</w:t>
            </w:r>
            <w:r w:rsidR="002328BB" w:rsidRPr="006D2CB6">
              <w:t xml:space="preserve"> </w:t>
            </w:r>
            <w:r w:rsidRPr="006D2CB6">
              <w:t>быть</w:t>
            </w:r>
            <w:r w:rsidR="002328BB" w:rsidRPr="006D2CB6">
              <w:t xml:space="preserve"> </w:t>
            </w:r>
            <w:r w:rsidRPr="006D2CB6">
              <w:t>заменены</w:t>
            </w:r>
            <w:r w:rsidR="002328BB" w:rsidRPr="006D2CB6">
              <w:t xml:space="preserve"> </w:t>
            </w:r>
            <w:r w:rsidRPr="006D2CB6">
              <w:t>прямой</w:t>
            </w:r>
            <w:r w:rsidR="002328BB" w:rsidRPr="006D2CB6">
              <w:t xml:space="preserve"> </w:t>
            </w:r>
            <w:r w:rsidRPr="006D2CB6">
              <w:t>ссылкой</w:t>
            </w:r>
            <w:r w:rsidR="002328BB" w:rsidRPr="006D2CB6">
              <w:t xml:space="preserve"> </w:t>
            </w:r>
            <w:r w:rsidRPr="006D2CB6">
              <w:t>на</w:t>
            </w:r>
            <w:r w:rsidR="002328BB" w:rsidRPr="006D2CB6">
              <w:t xml:space="preserve"> </w:t>
            </w:r>
            <w:r w:rsidRPr="006D2CB6">
              <w:t>общедоступный</w:t>
            </w:r>
            <w:r w:rsidR="002328BB" w:rsidRPr="006D2CB6">
              <w:t xml:space="preserve"> </w:t>
            </w:r>
            <w:r w:rsidRPr="006D2CB6">
              <w:t>источник,</w:t>
            </w:r>
            <w:r w:rsidR="002328BB" w:rsidRPr="006D2CB6">
              <w:t xml:space="preserve"> </w:t>
            </w:r>
            <w:r w:rsidRPr="006D2CB6">
              <w:t>посредством</w:t>
            </w:r>
            <w:r w:rsidR="002328BB" w:rsidRPr="006D2CB6">
              <w:t xml:space="preserve"> </w:t>
            </w:r>
            <w:r w:rsidRPr="006D2CB6">
              <w:t>которого</w:t>
            </w:r>
            <w:r w:rsidR="002328BB" w:rsidRPr="006D2CB6">
              <w:t xml:space="preserve"> </w:t>
            </w:r>
            <w:r w:rsidRPr="006D2CB6">
              <w:t>в</w:t>
            </w:r>
            <w:r w:rsidR="002328BB" w:rsidRPr="006D2CB6">
              <w:t xml:space="preserve"> </w:t>
            </w:r>
            <w:r w:rsidRPr="006D2CB6">
              <w:t>установленном</w:t>
            </w:r>
            <w:r w:rsidR="002328BB" w:rsidRPr="006D2CB6">
              <w:t xml:space="preserve"> </w:t>
            </w:r>
            <w:r w:rsidRPr="006D2CB6">
              <w:t>закон</w:t>
            </w:r>
            <w:r w:rsidR="00BA1401" w:rsidRPr="006D2CB6">
              <w:t>ом</w:t>
            </w:r>
            <w:r w:rsidR="002328BB" w:rsidRPr="006D2CB6">
              <w:t xml:space="preserve"> </w:t>
            </w:r>
            <w:r w:rsidRPr="006D2CB6">
              <w:t>порядке</w:t>
            </w:r>
            <w:r w:rsidR="002328BB" w:rsidRPr="006D2CB6">
              <w:t xml:space="preserve"> </w:t>
            </w:r>
            <w:r w:rsidRPr="006D2CB6">
              <w:t>раскрыта</w:t>
            </w:r>
            <w:r w:rsidR="002328BB" w:rsidRPr="006D2CB6">
              <w:t xml:space="preserve"> </w:t>
            </w:r>
            <w:r w:rsidRPr="006D2CB6">
              <w:t>соответствующая</w:t>
            </w:r>
            <w:r w:rsidR="002328BB" w:rsidRPr="006D2CB6">
              <w:t xml:space="preserve"> </w:t>
            </w:r>
            <w:r w:rsidRPr="006D2CB6">
              <w:t>информация.</w:t>
            </w:r>
          </w:p>
          <w:p w:rsidR="00D913CA" w:rsidRPr="006D2CB6" w:rsidRDefault="00D913CA" w:rsidP="00237E88">
            <w:pPr>
              <w:widowControl w:val="0"/>
              <w:tabs>
                <w:tab w:val="left" w:pos="851"/>
              </w:tabs>
              <w:ind w:right="153" w:firstLine="495"/>
              <w:jc w:val="both"/>
            </w:pPr>
            <w:r w:rsidRPr="006D2CB6">
              <w:t>В</w:t>
            </w:r>
            <w:r w:rsidR="002328BB" w:rsidRPr="006D2CB6">
              <w:t xml:space="preserve"> </w:t>
            </w:r>
            <w:r w:rsidRPr="006D2CB6">
              <w:t>отношении</w:t>
            </w:r>
            <w:r w:rsidR="002328BB" w:rsidRPr="006D2CB6">
              <w:t xml:space="preserve"> </w:t>
            </w:r>
            <w:r w:rsidRPr="006D2CB6">
              <w:t>участников</w:t>
            </w:r>
            <w:r w:rsidR="002328BB" w:rsidRPr="006D2CB6">
              <w:t xml:space="preserve"> </w:t>
            </w:r>
            <w:r w:rsidR="00466F9E" w:rsidRPr="006D2CB6">
              <w:t>запроса</w:t>
            </w:r>
            <w:r w:rsidR="002328BB" w:rsidRPr="006D2CB6">
              <w:t xml:space="preserve"> </w:t>
            </w:r>
            <w:r w:rsidR="00466F9E" w:rsidRPr="006D2CB6">
              <w:t>цен</w:t>
            </w:r>
            <w:r w:rsidRPr="006D2CB6">
              <w:t>,</w:t>
            </w:r>
            <w:r w:rsidR="002328BB" w:rsidRPr="006D2CB6">
              <w:t xml:space="preserve"> </w:t>
            </w:r>
            <w:r w:rsidRPr="006D2CB6">
              <w:t>являющихся</w:t>
            </w:r>
            <w:r w:rsidR="002328BB" w:rsidRPr="006D2CB6">
              <w:t xml:space="preserve"> </w:t>
            </w:r>
            <w:r w:rsidRPr="006D2CB6">
              <w:t>публичными</w:t>
            </w:r>
            <w:r w:rsidR="002328BB" w:rsidRPr="006D2CB6">
              <w:t xml:space="preserve"> </w:t>
            </w:r>
            <w:r w:rsidRPr="006D2CB6">
              <w:t>акционерными</w:t>
            </w:r>
            <w:r w:rsidR="002328BB" w:rsidRPr="006D2CB6">
              <w:t xml:space="preserve"> </w:t>
            </w:r>
            <w:r w:rsidRPr="006D2CB6">
              <w:t>обществами,</w:t>
            </w:r>
            <w:r w:rsidR="002328BB" w:rsidRPr="006D2CB6">
              <w:t xml:space="preserve"> </w:t>
            </w:r>
            <w:r w:rsidRPr="006D2CB6">
              <w:t>акции</w:t>
            </w:r>
            <w:r w:rsidR="002328BB" w:rsidRPr="006D2CB6">
              <w:t xml:space="preserve"> </w:t>
            </w:r>
            <w:r w:rsidRPr="006D2CB6">
              <w:t>которых</w:t>
            </w:r>
            <w:r w:rsidR="002328BB" w:rsidRPr="006D2CB6">
              <w:t xml:space="preserve"> </w:t>
            </w:r>
            <w:r w:rsidRPr="006D2CB6">
              <w:t>котируются</w:t>
            </w:r>
            <w:r w:rsidR="002328BB" w:rsidRPr="006D2CB6">
              <w:t xml:space="preserve"> </w:t>
            </w:r>
            <w:r w:rsidRPr="006D2CB6">
              <w:t>на</w:t>
            </w:r>
            <w:r w:rsidR="002328BB" w:rsidRPr="006D2CB6">
              <w:t xml:space="preserve"> </w:t>
            </w:r>
            <w:r w:rsidRPr="006D2CB6">
              <w:t>бирже,</w:t>
            </w:r>
            <w:r w:rsidR="002328BB" w:rsidRPr="006D2CB6">
              <w:t xml:space="preserve"> </w:t>
            </w:r>
            <w:r w:rsidRPr="006D2CB6">
              <w:t>или</w:t>
            </w:r>
            <w:r w:rsidR="002328BB" w:rsidRPr="006D2CB6">
              <w:t xml:space="preserve"> </w:t>
            </w:r>
            <w:proofErr w:type="gramStart"/>
            <w:r w:rsidRPr="006D2CB6">
              <w:t>число</w:t>
            </w:r>
            <w:r w:rsidR="002328BB" w:rsidRPr="006D2CB6">
              <w:t xml:space="preserve"> </w:t>
            </w:r>
            <w:r w:rsidRPr="006D2CB6">
              <w:t>акционеров</w:t>
            </w:r>
            <w:proofErr w:type="gramEnd"/>
            <w:r w:rsidR="002328BB" w:rsidRPr="006D2CB6">
              <w:t xml:space="preserve"> </w:t>
            </w:r>
            <w:r w:rsidRPr="006D2CB6">
              <w:t>которых</w:t>
            </w:r>
            <w:r w:rsidR="002328BB" w:rsidRPr="006D2CB6">
              <w:t xml:space="preserve"> </w:t>
            </w:r>
            <w:r w:rsidRPr="006D2CB6">
              <w:t>превышает</w:t>
            </w:r>
            <w:r w:rsidR="002328BB" w:rsidRPr="006D2CB6">
              <w:t xml:space="preserve"> </w:t>
            </w:r>
            <w:r w:rsidRPr="006D2CB6">
              <w:t>50,</w:t>
            </w:r>
            <w:r w:rsidR="002328BB" w:rsidRPr="006D2CB6">
              <w:t xml:space="preserve"> </w:t>
            </w:r>
            <w:r w:rsidRPr="006D2CB6">
              <w:t>сведения</w:t>
            </w:r>
            <w:r w:rsidR="002328BB" w:rsidRPr="006D2CB6">
              <w:t xml:space="preserve"> </w:t>
            </w:r>
            <w:r w:rsidRPr="006D2CB6">
              <w:t>будут</w:t>
            </w:r>
            <w:r w:rsidR="002328BB" w:rsidRPr="006D2CB6">
              <w:t xml:space="preserve"> </w:t>
            </w:r>
            <w:r w:rsidRPr="006D2CB6">
              <w:t>считаться</w:t>
            </w:r>
            <w:r w:rsidR="002328BB" w:rsidRPr="006D2CB6">
              <w:t xml:space="preserve"> </w:t>
            </w:r>
            <w:r w:rsidRPr="006D2CB6">
              <w:t>предоставленными</w:t>
            </w:r>
            <w:r w:rsidR="002328BB" w:rsidRPr="006D2CB6">
              <w:t xml:space="preserve"> </w:t>
            </w:r>
            <w:r w:rsidRPr="006D2CB6">
              <w:t>в</w:t>
            </w:r>
            <w:r w:rsidR="002328BB" w:rsidRPr="006D2CB6">
              <w:t xml:space="preserve"> </w:t>
            </w:r>
            <w:r w:rsidRPr="006D2CB6">
              <w:t>полном</w:t>
            </w:r>
            <w:r w:rsidR="002328BB" w:rsidRPr="006D2CB6">
              <w:t xml:space="preserve"> </w:t>
            </w:r>
            <w:r w:rsidRPr="006D2CB6">
              <w:t>объеме,</w:t>
            </w:r>
            <w:r w:rsidR="002328BB" w:rsidRPr="006D2CB6">
              <w:t xml:space="preserve"> </w:t>
            </w:r>
            <w:r w:rsidRPr="006D2CB6">
              <w:t>если</w:t>
            </w:r>
            <w:r w:rsidR="002328BB" w:rsidRPr="006D2CB6">
              <w:t xml:space="preserve"> </w:t>
            </w:r>
            <w:r w:rsidRPr="006D2CB6">
              <w:t>они</w:t>
            </w:r>
            <w:r w:rsidR="002328BB" w:rsidRPr="006D2CB6">
              <w:t xml:space="preserve"> </w:t>
            </w:r>
            <w:r w:rsidRPr="006D2CB6">
              <w:t>будут</w:t>
            </w:r>
            <w:r w:rsidR="002328BB" w:rsidRPr="006D2CB6">
              <w:t xml:space="preserve"> </w:t>
            </w:r>
            <w:r w:rsidRPr="006D2CB6">
              <w:t>содержать</w:t>
            </w:r>
            <w:r w:rsidR="002328BB" w:rsidRPr="006D2CB6">
              <w:t xml:space="preserve"> </w:t>
            </w:r>
            <w:r w:rsidRPr="006D2CB6">
              <w:t>информацию</w:t>
            </w:r>
            <w:r w:rsidR="002328BB" w:rsidRPr="006D2CB6">
              <w:t xml:space="preserve"> </w:t>
            </w:r>
            <w:r w:rsidRPr="006D2CB6">
              <w:t>об</w:t>
            </w:r>
            <w:r w:rsidR="002328BB" w:rsidRPr="006D2CB6">
              <w:t xml:space="preserve"> </w:t>
            </w:r>
            <w:r w:rsidRPr="006D2CB6">
              <w:t>акционерах</w:t>
            </w:r>
            <w:r w:rsidR="002328BB" w:rsidRPr="006D2CB6">
              <w:t xml:space="preserve"> </w:t>
            </w:r>
            <w:r w:rsidR="00B351AA" w:rsidRPr="006D2CB6">
              <w:t>и</w:t>
            </w:r>
            <w:r w:rsidR="002328BB" w:rsidRPr="006D2CB6">
              <w:t xml:space="preserve"> </w:t>
            </w:r>
            <w:r w:rsidR="00B351AA" w:rsidRPr="006D2CB6">
              <w:t>бенефициарах</w:t>
            </w:r>
            <w:r w:rsidR="002328BB" w:rsidRPr="006D2CB6">
              <w:t xml:space="preserve"> </w:t>
            </w:r>
            <w:r w:rsidR="00B351AA" w:rsidRPr="006D2CB6">
              <w:t>(в</w:t>
            </w:r>
            <w:r w:rsidR="002328BB" w:rsidRPr="006D2CB6">
              <w:t xml:space="preserve"> </w:t>
            </w:r>
            <w:r w:rsidR="00B351AA" w:rsidRPr="006D2CB6">
              <w:t>том</w:t>
            </w:r>
            <w:r w:rsidR="002328BB" w:rsidRPr="006D2CB6">
              <w:t xml:space="preserve"> </w:t>
            </w:r>
            <w:r w:rsidR="00B351AA" w:rsidRPr="006D2CB6">
              <w:t>числе</w:t>
            </w:r>
            <w:r w:rsidR="002328BB" w:rsidRPr="006D2CB6">
              <w:t xml:space="preserve"> </w:t>
            </w:r>
            <w:r w:rsidR="00B351AA" w:rsidRPr="006D2CB6">
              <w:t>конечных)</w:t>
            </w:r>
            <w:r w:rsidRPr="006D2CB6">
              <w:t>,</w:t>
            </w:r>
            <w:r w:rsidR="002328BB" w:rsidRPr="006D2CB6">
              <w:t xml:space="preserve"> </w:t>
            </w:r>
            <w:r w:rsidRPr="006D2CB6">
              <w:t>владеющих</w:t>
            </w:r>
            <w:r w:rsidR="002328BB" w:rsidRPr="006D2CB6">
              <w:t xml:space="preserve"> </w:t>
            </w:r>
            <w:r w:rsidRPr="006D2CB6">
              <w:t>пакетами</w:t>
            </w:r>
            <w:r w:rsidR="002328BB" w:rsidRPr="006D2CB6">
              <w:t xml:space="preserve"> </w:t>
            </w:r>
            <w:r w:rsidRPr="006D2CB6">
              <w:t>акций</w:t>
            </w:r>
            <w:r w:rsidR="002328BB" w:rsidRPr="006D2CB6">
              <w:t xml:space="preserve"> </w:t>
            </w:r>
            <w:r w:rsidRPr="006D2CB6">
              <w:t>более</w:t>
            </w:r>
            <w:r w:rsidR="002328BB" w:rsidRPr="006D2CB6">
              <w:t xml:space="preserve"> </w:t>
            </w:r>
            <w:r w:rsidRPr="006D2CB6">
              <w:t>5%.</w:t>
            </w:r>
            <w:r w:rsidR="002328BB" w:rsidRPr="006D2CB6">
              <w:t xml:space="preserve"> </w:t>
            </w:r>
            <w:r w:rsidRPr="006D2CB6">
              <w:t>Подтверждающие</w:t>
            </w:r>
            <w:r w:rsidR="002328BB" w:rsidRPr="006D2CB6">
              <w:t xml:space="preserve"> </w:t>
            </w:r>
            <w:r w:rsidRPr="006D2CB6">
              <w:t>документы</w:t>
            </w:r>
            <w:r w:rsidR="002328BB" w:rsidRPr="006D2CB6">
              <w:t xml:space="preserve"> </w:t>
            </w:r>
            <w:r w:rsidRPr="006D2CB6">
              <w:t>в</w:t>
            </w:r>
            <w:r w:rsidR="002328BB" w:rsidRPr="006D2CB6">
              <w:t xml:space="preserve"> </w:t>
            </w:r>
            <w:r w:rsidRPr="006D2CB6">
              <w:t>отношении</w:t>
            </w:r>
            <w:r w:rsidR="002328BB" w:rsidRPr="006D2CB6">
              <w:t xml:space="preserve"> </w:t>
            </w:r>
            <w:r w:rsidRPr="006D2CB6">
              <w:t>акционеров</w:t>
            </w:r>
            <w:r w:rsidR="002328BB" w:rsidRPr="006D2CB6">
              <w:t xml:space="preserve"> </w:t>
            </w:r>
            <w:r w:rsidRPr="006D2CB6">
              <w:t>(бенефициаров)</w:t>
            </w:r>
            <w:r w:rsidR="002328BB" w:rsidRPr="006D2CB6">
              <w:t xml:space="preserve"> </w:t>
            </w:r>
            <w:r w:rsidRPr="006D2CB6">
              <w:t>такой</w:t>
            </w:r>
            <w:r w:rsidR="002328BB" w:rsidRPr="006D2CB6">
              <w:t xml:space="preserve"> </w:t>
            </w:r>
            <w:r w:rsidRPr="006D2CB6">
              <w:t>компании</w:t>
            </w:r>
            <w:r w:rsidR="002328BB" w:rsidRPr="006D2CB6">
              <w:t xml:space="preserve"> </w:t>
            </w:r>
            <w:r w:rsidRPr="006D2CB6">
              <w:t>могут</w:t>
            </w:r>
            <w:r w:rsidR="002328BB" w:rsidRPr="006D2CB6">
              <w:t xml:space="preserve"> </w:t>
            </w:r>
            <w:r w:rsidRPr="006D2CB6">
              <w:t>быть</w:t>
            </w:r>
            <w:r w:rsidR="002328BB" w:rsidRPr="006D2CB6">
              <w:t xml:space="preserve"> </w:t>
            </w:r>
            <w:r w:rsidRPr="006D2CB6">
              <w:t>заменены</w:t>
            </w:r>
            <w:r w:rsidR="002328BB" w:rsidRPr="006D2CB6">
              <w:t xml:space="preserve"> </w:t>
            </w:r>
            <w:r w:rsidRPr="006D2CB6">
              <w:t>прямой</w:t>
            </w:r>
            <w:r w:rsidR="002328BB" w:rsidRPr="006D2CB6">
              <w:t xml:space="preserve"> </w:t>
            </w:r>
            <w:r w:rsidRPr="006D2CB6">
              <w:t>ссылкой</w:t>
            </w:r>
            <w:r w:rsidR="002328BB" w:rsidRPr="006D2CB6">
              <w:t xml:space="preserve"> </w:t>
            </w:r>
            <w:r w:rsidRPr="006D2CB6">
              <w:t>на</w:t>
            </w:r>
            <w:r w:rsidR="002328BB" w:rsidRPr="006D2CB6">
              <w:t xml:space="preserve"> </w:t>
            </w:r>
            <w:r w:rsidRPr="006D2CB6">
              <w:t>общедоступный</w:t>
            </w:r>
            <w:r w:rsidR="002328BB" w:rsidRPr="006D2CB6">
              <w:t xml:space="preserve"> </w:t>
            </w:r>
            <w:r w:rsidRPr="006D2CB6">
              <w:t>источник,</w:t>
            </w:r>
            <w:r w:rsidR="002328BB" w:rsidRPr="006D2CB6">
              <w:t xml:space="preserve"> </w:t>
            </w:r>
            <w:r w:rsidRPr="006D2CB6">
              <w:t>посредством</w:t>
            </w:r>
            <w:r w:rsidR="002328BB" w:rsidRPr="006D2CB6">
              <w:t xml:space="preserve"> </w:t>
            </w:r>
            <w:r w:rsidRPr="006D2CB6">
              <w:t>которого</w:t>
            </w:r>
            <w:r w:rsidR="002328BB" w:rsidRPr="006D2CB6">
              <w:t xml:space="preserve"> </w:t>
            </w:r>
            <w:r w:rsidRPr="006D2CB6">
              <w:t>в</w:t>
            </w:r>
            <w:r w:rsidR="002328BB" w:rsidRPr="006D2CB6">
              <w:t xml:space="preserve"> </w:t>
            </w:r>
            <w:r w:rsidRPr="006D2CB6">
              <w:t>установленном</w:t>
            </w:r>
            <w:r w:rsidR="002328BB" w:rsidRPr="006D2CB6">
              <w:t xml:space="preserve"> </w:t>
            </w:r>
            <w:r w:rsidRPr="006D2CB6">
              <w:t>закон</w:t>
            </w:r>
            <w:r w:rsidR="00BA1401" w:rsidRPr="006D2CB6">
              <w:t>ом</w:t>
            </w:r>
            <w:r w:rsidR="002328BB" w:rsidRPr="006D2CB6">
              <w:t xml:space="preserve"> </w:t>
            </w:r>
            <w:r w:rsidRPr="006D2CB6">
              <w:t>порядке</w:t>
            </w:r>
            <w:r w:rsidR="002328BB" w:rsidRPr="006D2CB6">
              <w:t xml:space="preserve"> </w:t>
            </w:r>
            <w:r w:rsidRPr="006D2CB6">
              <w:t>раскрыта</w:t>
            </w:r>
            <w:r w:rsidR="002328BB" w:rsidRPr="006D2CB6">
              <w:t xml:space="preserve"> </w:t>
            </w:r>
            <w:r w:rsidRPr="006D2CB6">
              <w:t>соответствующая</w:t>
            </w:r>
            <w:r w:rsidR="002328BB" w:rsidRPr="006D2CB6">
              <w:t xml:space="preserve"> </w:t>
            </w:r>
            <w:r w:rsidRPr="006D2CB6">
              <w:t>информация.</w:t>
            </w:r>
            <w:r w:rsidR="002328BB" w:rsidRPr="006D2CB6">
              <w:t xml:space="preserve"> </w:t>
            </w:r>
            <w:r w:rsidRPr="006D2CB6">
              <w:t>В</w:t>
            </w:r>
            <w:r w:rsidR="002328BB" w:rsidRPr="006D2CB6">
              <w:t xml:space="preserve"> </w:t>
            </w:r>
            <w:r w:rsidRPr="006D2CB6">
              <w:t>отношении</w:t>
            </w:r>
            <w:r w:rsidR="002328BB" w:rsidRPr="006D2CB6">
              <w:t xml:space="preserve"> </w:t>
            </w:r>
            <w:r w:rsidRPr="006D2CB6">
              <w:t>акционеров</w:t>
            </w:r>
            <w:r w:rsidR="002328BB" w:rsidRPr="006D2CB6">
              <w:t xml:space="preserve"> </w:t>
            </w:r>
            <w:r w:rsidRPr="006D2CB6">
              <w:t>(бенефициаров),</w:t>
            </w:r>
            <w:r w:rsidR="002328BB" w:rsidRPr="006D2CB6">
              <w:t xml:space="preserve"> </w:t>
            </w:r>
            <w:r w:rsidRPr="006D2CB6">
              <w:t>владеющих</w:t>
            </w:r>
            <w:r w:rsidR="002328BB" w:rsidRPr="006D2CB6">
              <w:t xml:space="preserve"> </w:t>
            </w:r>
            <w:r w:rsidRPr="006D2CB6">
              <w:t>пакетами</w:t>
            </w:r>
            <w:r w:rsidR="002328BB" w:rsidRPr="006D2CB6">
              <w:t xml:space="preserve"> </w:t>
            </w:r>
            <w:r w:rsidRPr="006D2CB6">
              <w:t>акций</w:t>
            </w:r>
            <w:r w:rsidR="002328BB" w:rsidRPr="006D2CB6">
              <w:t xml:space="preserve"> </w:t>
            </w:r>
            <w:r w:rsidRPr="006D2CB6">
              <w:t>менее</w:t>
            </w:r>
            <w:r w:rsidR="002328BB" w:rsidRPr="006D2CB6">
              <w:t xml:space="preserve"> </w:t>
            </w:r>
            <w:r w:rsidRPr="006D2CB6">
              <w:t>5%,</w:t>
            </w:r>
            <w:r w:rsidR="002328BB" w:rsidRPr="006D2CB6">
              <w:t xml:space="preserve"> </w:t>
            </w:r>
            <w:r w:rsidRPr="006D2CB6">
              <w:t>допускается</w:t>
            </w:r>
            <w:r w:rsidR="002328BB" w:rsidRPr="006D2CB6">
              <w:t xml:space="preserve"> </w:t>
            </w:r>
            <w:r w:rsidRPr="006D2CB6">
              <w:t>указание</w:t>
            </w:r>
            <w:r w:rsidR="002328BB" w:rsidRPr="006D2CB6">
              <w:t xml:space="preserve"> </w:t>
            </w:r>
            <w:r w:rsidRPr="006D2CB6">
              <w:t>общей</w:t>
            </w:r>
            <w:r w:rsidR="002328BB" w:rsidRPr="006D2CB6">
              <w:t xml:space="preserve"> </w:t>
            </w:r>
            <w:r w:rsidRPr="006D2CB6">
              <w:t>информации</w:t>
            </w:r>
            <w:r w:rsidR="002328BB" w:rsidRPr="006D2CB6">
              <w:t xml:space="preserve"> </w:t>
            </w:r>
            <w:r w:rsidRPr="006D2CB6">
              <w:t>о</w:t>
            </w:r>
            <w:r w:rsidR="002328BB" w:rsidRPr="006D2CB6">
              <w:t xml:space="preserve"> </w:t>
            </w:r>
            <w:r w:rsidRPr="006D2CB6">
              <w:t>количестве</w:t>
            </w:r>
            <w:r w:rsidR="002328BB" w:rsidRPr="006D2CB6">
              <w:t xml:space="preserve"> </w:t>
            </w:r>
            <w:r w:rsidRPr="006D2CB6">
              <w:t>таких</w:t>
            </w:r>
            <w:r w:rsidR="002328BB" w:rsidRPr="006D2CB6">
              <w:t xml:space="preserve"> </w:t>
            </w:r>
            <w:r w:rsidRPr="006D2CB6">
              <w:t>акционеров.</w:t>
            </w:r>
          </w:p>
          <w:p w:rsidR="000E1C9D" w:rsidRPr="006D2CB6" w:rsidRDefault="000E1C9D" w:rsidP="00B948B1">
            <w:pPr>
              <w:widowControl w:val="0"/>
              <w:numPr>
                <w:ilvl w:val="0"/>
                <w:numId w:val="23"/>
              </w:numPr>
              <w:tabs>
                <w:tab w:val="left" w:pos="0"/>
                <w:tab w:val="left" w:pos="1204"/>
              </w:tabs>
              <w:ind w:left="0" w:right="153" w:firstLine="495"/>
              <w:jc w:val="both"/>
            </w:pPr>
            <w:bookmarkStart w:id="168" w:name="_Ref357696776"/>
            <w:r w:rsidRPr="006D2CB6">
              <w:t>не</w:t>
            </w:r>
            <w:r w:rsidR="002328BB" w:rsidRPr="006D2CB6">
              <w:t xml:space="preserve"> </w:t>
            </w:r>
            <w:r w:rsidRPr="006D2CB6">
              <w:t>иметь</w:t>
            </w:r>
            <w:r w:rsidR="002328BB" w:rsidRPr="006D2CB6">
              <w:t xml:space="preserve"> </w:t>
            </w:r>
            <w:r w:rsidRPr="006D2CB6">
              <w:t>задолженности</w:t>
            </w:r>
            <w:r w:rsidR="002328BB" w:rsidRPr="006D2CB6">
              <w:t xml:space="preserve"> </w:t>
            </w:r>
            <w:r w:rsidRPr="006D2CB6">
              <w:t>по</w:t>
            </w:r>
            <w:r w:rsidR="002328BB" w:rsidRPr="006D2CB6">
              <w:t xml:space="preserve"> </w:t>
            </w:r>
            <w:r w:rsidRPr="006D2CB6">
              <w:t>уплате</w:t>
            </w:r>
            <w:r w:rsidR="002328BB" w:rsidRPr="006D2CB6">
              <w:t xml:space="preserve"> </w:t>
            </w:r>
            <w:r w:rsidRPr="006D2CB6">
              <w:t>налогов,</w:t>
            </w:r>
            <w:r w:rsidR="002328BB" w:rsidRPr="006D2CB6">
              <w:t xml:space="preserve"> </w:t>
            </w:r>
            <w:r w:rsidRPr="006D2CB6">
              <w:t>сборов,</w:t>
            </w:r>
            <w:r w:rsidR="002328BB" w:rsidRPr="006D2CB6">
              <w:t xml:space="preserve"> </w:t>
            </w:r>
            <w:r w:rsidRPr="006D2CB6">
              <w:t>пеней</w:t>
            </w:r>
            <w:r w:rsidR="002328BB" w:rsidRPr="006D2CB6">
              <w:t xml:space="preserve"> </w:t>
            </w:r>
            <w:r w:rsidRPr="006D2CB6">
              <w:t>и</w:t>
            </w:r>
            <w:r w:rsidR="002328BB" w:rsidRPr="006D2CB6">
              <w:t xml:space="preserve"> </w:t>
            </w:r>
            <w:r w:rsidRPr="006D2CB6">
              <w:t>штрафов,</w:t>
            </w:r>
            <w:r w:rsidR="002328BB" w:rsidRPr="006D2CB6">
              <w:t xml:space="preserve"> </w:t>
            </w:r>
            <w:r w:rsidRPr="006D2CB6">
              <w:t>размер</w:t>
            </w:r>
            <w:r w:rsidR="002328BB" w:rsidRPr="006D2CB6">
              <w:t xml:space="preserve"> </w:t>
            </w:r>
            <w:r w:rsidRPr="006D2CB6">
              <w:t>которой</w:t>
            </w:r>
            <w:r w:rsidR="002328BB" w:rsidRPr="006D2CB6">
              <w:t xml:space="preserve"> </w:t>
            </w:r>
            <w:r w:rsidRPr="006D2CB6">
              <w:t>превышает</w:t>
            </w:r>
            <w:r w:rsidR="002328BB" w:rsidRPr="006D2CB6">
              <w:t xml:space="preserve"> </w:t>
            </w:r>
            <w:r w:rsidRPr="006D2CB6">
              <w:t>двадцать</w:t>
            </w:r>
            <w:r w:rsidR="002328BB" w:rsidRPr="006D2CB6">
              <w:t xml:space="preserve"> </w:t>
            </w:r>
            <w:r w:rsidRPr="006D2CB6">
              <w:t>пять</w:t>
            </w:r>
            <w:r w:rsidR="002328BB" w:rsidRPr="006D2CB6">
              <w:t xml:space="preserve"> </w:t>
            </w:r>
            <w:r w:rsidRPr="006D2CB6">
              <w:t>процентов</w:t>
            </w:r>
            <w:r w:rsidR="002328BB" w:rsidRPr="006D2CB6">
              <w:t xml:space="preserve"> </w:t>
            </w:r>
            <w:r w:rsidRPr="006D2CB6">
              <w:t>балансовой</w:t>
            </w:r>
            <w:r w:rsidR="002328BB" w:rsidRPr="006D2CB6">
              <w:t xml:space="preserve"> </w:t>
            </w:r>
            <w:r w:rsidRPr="006D2CB6">
              <w:t>стоимости</w:t>
            </w:r>
            <w:r w:rsidR="002328BB" w:rsidRPr="006D2CB6">
              <w:t xml:space="preserve"> </w:t>
            </w:r>
            <w:r w:rsidRPr="006D2CB6">
              <w:t>активов</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определяемой</w:t>
            </w:r>
            <w:r w:rsidR="002328BB" w:rsidRPr="006D2CB6">
              <w:t xml:space="preserve"> </w:t>
            </w:r>
            <w:r w:rsidRPr="006D2CB6">
              <w:t>по</w:t>
            </w:r>
            <w:r w:rsidR="002328BB" w:rsidRPr="006D2CB6">
              <w:t xml:space="preserve"> </w:t>
            </w:r>
            <w:r w:rsidRPr="006D2CB6">
              <w:t>данным</w:t>
            </w:r>
            <w:r w:rsidR="002328BB" w:rsidRPr="006D2CB6">
              <w:t xml:space="preserve"> </w:t>
            </w:r>
            <w:r w:rsidRPr="006D2CB6">
              <w:t>бухгалтерской</w:t>
            </w:r>
            <w:r w:rsidR="002328BB" w:rsidRPr="006D2CB6">
              <w:t xml:space="preserve"> </w:t>
            </w:r>
            <w:r w:rsidRPr="006D2CB6">
              <w:t>(финансовой)</w:t>
            </w:r>
            <w:r w:rsidR="002328BB" w:rsidRPr="006D2CB6">
              <w:t xml:space="preserve"> </w:t>
            </w:r>
            <w:r w:rsidRPr="006D2CB6">
              <w:t>отчетности</w:t>
            </w:r>
            <w:r w:rsidR="002328BB" w:rsidRPr="006D2CB6">
              <w:t xml:space="preserve"> </w:t>
            </w:r>
            <w:r w:rsidRPr="006D2CB6">
              <w:t>за</w:t>
            </w:r>
            <w:r w:rsidR="002328BB" w:rsidRPr="006D2CB6">
              <w:t xml:space="preserve"> </w:t>
            </w:r>
            <w:r w:rsidRPr="006D2CB6">
              <w:t>истекший</w:t>
            </w:r>
            <w:r w:rsidR="002328BB" w:rsidRPr="006D2CB6">
              <w:t xml:space="preserve"> </w:t>
            </w:r>
            <w:r w:rsidRPr="006D2CB6">
              <w:t>период</w:t>
            </w:r>
            <w:r w:rsidR="002328BB" w:rsidRPr="006D2CB6">
              <w:t xml:space="preserve"> </w:t>
            </w:r>
            <w:r w:rsidRPr="006D2CB6">
              <w:t>(год</w:t>
            </w:r>
            <w:r w:rsidR="00454B58" w:rsidRPr="006D2CB6">
              <w:t>,</w:t>
            </w:r>
            <w:r w:rsidR="002328BB" w:rsidRPr="006D2CB6">
              <w:t xml:space="preserve"> </w:t>
            </w:r>
            <w:r w:rsidRPr="006D2CB6">
              <w:t>квартал/полугодие/9</w:t>
            </w:r>
            <w:r w:rsidR="002328BB" w:rsidRPr="006D2CB6">
              <w:t xml:space="preserve"> </w:t>
            </w:r>
            <w:r w:rsidRPr="006D2CB6">
              <w:t>месяцев</w:t>
            </w:r>
            <w:r w:rsidR="002328BB" w:rsidRPr="006D2CB6">
              <w:t xml:space="preserve"> </w:t>
            </w:r>
            <w:r w:rsidRPr="006D2CB6">
              <w:t>текущего</w:t>
            </w:r>
            <w:r w:rsidR="002328BB" w:rsidRPr="006D2CB6">
              <w:t xml:space="preserve"> </w:t>
            </w:r>
            <w:r w:rsidRPr="006D2CB6">
              <w:t>года);</w:t>
            </w:r>
            <w:bookmarkEnd w:id="168"/>
          </w:p>
          <w:p w:rsidR="005D51C6" w:rsidRPr="006D2CB6" w:rsidRDefault="005D51C6" w:rsidP="00B948B1">
            <w:pPr>
              <w:widowControl w:val="0"/>
              <w:numPr>
                <w:ilvl w:val="0"/>
                <w:numId w:val="23"/>
              </w:numPr>
              <w:tabs>
                <w:tab w:val="left" w:pos="0"/>
                <w:tab w:val="left" w:pos="1204"/>
              </w:tabs>
              <w:ind w:left="0" w:right="153" w:firstLine="495"/>
              <w:jc w:val="both"/>
            </w:pPr>
            <w:bookmarkStart w:id="169" w:name="_Ref299553052"/>
            <w:r w:rsidRPr="006D2CB6">
              <w:t>не</w:t>
            </w:r>
            <w:r w:rsidR="002328BB" w:rsidRPr="006D2CB6">
              <w:t xml:space="preserve"> </w:t>
            </w:r>
            <w:r w:rsidRPr="006D2CB6">
              <w:t>находиться</w:t>
            </w:r>
            <w:r w:rsidR="002328BB" w:rsidRPr="006D2CB6">
              <w:t xml:space="preserve"> </w:t>
            </w:r>
            <w:r w:rsidRPr="006D2CB6">
              <w:t>в</w:t>
            </w:r>
            <w:r w:rsidR="002328BB" w:rsidRPr="006D2CB6">
              <w:t xml:space="preserve"> </w:t>
            </w:r>
            <w:r w:rsidRPr="006D2CB6">
              <w:t>процессе</w:t>
            </w:r>
            <w:r w:rsidR="002328BB" w:rsidRPr="006D2CB6">
              <w:t xml:space="preserve"> </w:t>
            </w:r>
            <w:r w:rsidRPr="006D2CB6">
              <w:t>ликвидации</w:t>
            </w:r>
            <w:r w:rsidR="002328BB" w:rsidRPr="006D2CB6">
              <w:t xml:space="preserve"> </w:t>
            </w:r>
            <w:r w:rsidRPr="006D2CB6">
              <w:t>(для</w:t>
            </w:r>
            <w:r w:rsidR="002328BB" w:rsidRPr="006D2CB6">
              <w:t xml:space="preserve"> </w:t>
            </w:r>
            <w:r w:rsidRPr="006D2CB6">
              <w:t>юридического</w:t>
            </w:r>
            <w:r w:rsidR="002328BB" w:rsidRPr="006D2CB6">
              <w:t xml:space="preserve"> </w:t>
            </w:r>
            <w:r w:rsidRPr="006D2CB6">
              <w:t>лица)</w:t>
            </w:r>
            <w:r w:rsidR="002328BB" w:rsidRPr="006D2CB6">
              <w:t xml:space="preserve"> </w:t>
            </w:r>
            <w:r w:rsidRPr="006D2CB6">
              <w:t>или</w:t>
            </w:r>
            <w:r w:rsidR="002328BB" w:rsidRPr="006D2CB6">
              <w:t xml:space="preserve"> </w:t>
            </w:r>
            <w:r w:rsidRPr="006D2CB6">
              <w:t>быть</w:t>
            </w:r>
            <w:r w:rsidR="002328BB" w:rsidRPr="006D2CB6">
              <w:t xml:space="preserve"> </w:t>
            </w:r>
            <w:r w:rsidRPr="006D2CB6">
              <w:t>признанным</w:t>
            </w:r>
            <w:r w:rsidR="002328BB" w:rsidRPr="006D2CB6">
              <w:t xml:space="preserve"> </w:t>
            </w:r>
            <w:r w:rsidRPr="006D2CB6">
              <w:t>по</w:t>
            </w:r>
            <w:r w:rsidR="002328BB" w:rsidRPr="006D2CB6">
              <w:t xml:space="preserve"> </w:t>
            </w:r>
            <w:r w:rsidRPr="006D2CB6">
              <w:t>решению</w:t>
            </w:r>
            <w:r w:rsidR="002328BB" w:rsidRPr="006D2CB6">
              <w:t xml:space="preserve"> </w:t>
            </w:r>
            <w:r w:rsidRPr="006D2CB6">
              <w:t>арбитражного</w:t>
            </w:r>
            <w:r w:rsidR="002328BB" w:rsidRPr="006D2CB6">
              <w:t xml:space="preserve"> </w:t>
            </w:r>
            <w:r w:rsidRPr="006D2CB6">
              <w:t>суда</w:t>
            </w:r>
            <w:r w:rsidR="002328BB" w:rsidRPr="006D2CB6">
              <w:t xml:space="preserve"> </w:t>
            </w:r>
            <w:r w:rsidRPr="006D2CB6">
              <w:t>несостоятельным</w:t>
            </w:r>
            <w:r w:rsidR="002328BB" w:rsidRPr="006D2CB6">
              <w:t xml:space="preserve"> </w:t>
            </w:r>
            <w:r w:rsidRPr="006D2CB6">
              <w:t>(банкротом);</w:t>
            </w:r>
            <w:bookmarkEnd w:id="169"/>
          </w:p>
          <w:p w:rsidR="005D51C6" w:rsidRPr="006D2CB6" w:rsidRDefault="005D51C6" w:rsidP="00B948B1">
            <w:pPr>
              <w:widowControl w:val="0"/>
              <w:numPr>
                <w:ilvl w:val="0"/>
                <w:numId w:val="23"/>
              </w:numPr>
              <w:tabs>
                <w:tab w:val="left" w:pos="0"/>
                <w:tab w:val="left" w:pos="1204"/>
              </w:tabs>
              <w:ind w:left="0" w:right="153" w:firstLine="495"/>
              <w:jc w:val="both"/>
            </w:pPr>
            <w:bookmarkStart w:id="170" w:name="_Ref299553055"/>
            <w:r w:rsidRPr="006D2CB6">
              <w:t>не</w:t>
            </w:r>
            <w:r w:rsidR="002328BB" w:rsidRPr="006D2CB6">
              <w:t xml:space="preserve"> </w:t>
            </w:r>
            <w:r w:rsidRPr="006D2CB6">
              <w:t>являться</w:t>
            </w:r>
            <w:r w:rsidR="002328BB" w:rsidRPr="006D2CB6">
              <w:t xml:space="preserve"> </w:t>
            </w:r>
            <w:r w:rsidRPr="006D2CB6">
              <w:t>организацией,</w:t>
            </w:r>
            <w:r w:rsidR="002328BB" w:rsidRPr="006D2CB6">
              <w:t xml:space="preserve"> </w:t>
            </w:r>
            <w:r w:rsidRPr="006D2CB6">
              <w:t>на</w:t>
            </w:r>
            <w:r w:rsidR="002328BB" w:rsidRPr="006D2CB6">
              <w:t xml:space="preserve"> </w:t>
            </w:r>
            <w:r w:rsidRPr="006D2CB6">
              <w:t>имущество</w:t>
            </w:r>
            <w:r w:rsidR="002328BB" w:rsidRPr="006D2CB6">
              <w:t xml:space="preserve"> </w:t>
            </w:r>
            <w:r w:rsidRPr="006D2CB6">
              <w:t>которой</w:t>
            </w:r>
            <w:r w:rsidR="002328BB" w:rsidRPr="006D2CB6">
              <w:t xml:space="preserve"> </w:t>
            </w:r>
            <w:r w:rsidRPr="006D2CB6">
              <w:t>в</w:t>
            </w:r>
            <w:r w:rsidR="002328BB" w:rsidRPr="006D2CB6">
              <w:t xml:space="preserve"> </w:t>
            </w:r>
            <w:r w:rsidRPr="006D2CB6">
              <w:t>части,</w:t>
            </w:r>
            <w:r w:rsidR="002328BB" w:rsidRPr="006D2CB6">
              <w:t xml:space="preserve"> </w:t>
            </w:r>
            <w:r w:rsidRPr="006D2CB6">
              <w:t>необходимой</w:t>
            </w:r>
            <w:r w:rsidR="002328BB" w:rsidRPr="006D2CB6">
              <w:t xml:space="preserve"> </w:t>
            </w:r>
            <w:r w:rsidRPr="006D2CB6">
              <w:t>для</w:t>
            </w:r>
            <w:r w:rsidR="002328BB" w:rsidRPr="006D2CB6">
              <w:t xml:space="preserve"> </w:t>
            </w:r>
            <w:r w:rsidRPr="006D2CB6">
              <w:t>выполнения</w:t>
            </w:r>
            <w:r w:rsidR="002328BB" w:rsidRPr="006D2CB6">
              <w:t xml:space="preserve"> </w:t>
            </w:r>
            <w:r w:rsidRPr="006D2CB6">
              <w:t>договора,</w:t>
            </w:r>
            <w:r w:rsidR="002328BB" w:rsidRPr="006D2CB6">
              <w:t xml:space="preserve"> </w:t>
            </w:r>
            <w:r w:rsidRPr="006D2CB6">
              <w:t>наложен</w:t>
            </w:r>
            <w:r w:rsidR="002328BB" w:rsidRPr="006D2CB6">
              <w:t xml:space="preserve"> </w:t>
            </w:r>
            <w:r w:rsidRPr="006D2CB6">
              <w:t>арест</w:t>
            </w:r>
            <w:r w:rsidR="002328BB" w:rsidRPr="006D2CB6">
              <w:t xml:space="preserve"> </w:t>
            </w:r>
            <w:r w:rsidRPr="006D2CB6">
              <w:t>по</w:t>
            </w:r>
            <w:r w:rsidR="002328BB" w:rsidRPr="006D2CB6">
              <w:t xml:space="preserve"> </w:t>
            </w:r>
            <w:r w:rsidRPr="006D2CB6">
              <w:t>решению</w:t>
            </w:r>
            <w:r w:rsidR="002328BB" w:rsidRPr="006D2CB6">
              <w:t xml:space="preserve"> </w:t>
            </w:r>
            <w:r w:rsidRPr="006D2CB6">
              <w:t>суда,</w:t>
            </w:r>
            <w:r w:rsidR="002328BB" w:rsidRPr="006D2CB6">
              <w:t xml:space="preserve"> </w:t>
            </w:r>
            <w:r w:rsidRPr="006D2CB6">
              <w:t>административного</w:t>
            </w:r>
            <w:r w:rsidR="002328BB" w:rsidRPr="006D2CB6">
              <w:t xml:space="preserve"> </w:t>
            </w:r>
            <w:r w:rsidRPr="006D2CB6">
              <w:t>органа</w:t>
            </w:r>
            <w:r w:rsidR="002328BB" w:rsidRPr="006D2CB6">
              <w:t xml:space="preserve"> </w:t>
            </w:r>
            <w:r w:rsidRPr="006D2CB6">
              <w:t>и</w:t>
            </w:r>
            <w:r w:rsidR="002328BB" w:rsidRPr="006D2CB6">
              <w:t xml:space="preserve"> </w:t>
            </w:r>
            <w:r w:rsidRPr="006D2CB6">
              <w:t>(или)</w:t>
            </w:r>
            <w:r w:rsidR="002328BB" w:rsidRPr="006D2CB6">
              <w:t xml:space="preserve"> </w:t>
            </w:r>
            <w:r w:rsidRPr="006D2CB6">
              <w:t>экономическая</w:t>
            </w:r>
            <w:r w:rsidR="002328BB" w:rsidRPr="006D2CB6">
              <w:t xml:space="preserve"> </w:t>
            </w:r>
            <w:r w:rsidRPr="006D2CB6">
              <w:t>деятельность,</w:t>
            </w:r>
            <w:r w:rsidR="002328BB" w:rsidRPr="006D2CB6">
              <w:t xml:space="preserve"> </w:t>
            </w:r>
            <w:r w:rsidRPr="006D2CB6">
              <w:t>которой</w:t>
            </w:r>
            <w:r w:rsidR="002328BB" w:rsidRPr="006D2CB6">
              <w:t xml:space="preserve"> </w:t>
            </w:r>
            <w:r w:rsidRPr="006D2CB6">
              <w:t>приостановлена;</w:t>
            </w:r>
            <w:bookmarkEnd w:id="170"/>
          </w:p>
          <w:p w:rsidR="00815182" w:rsidRPr="006D2CB6" w:rsidRDefault="002328BB" w:rsidP="00B948B1">
            <w:pPr>
              <w:widowControl w:val="0"/>
              <w:numPr>
                <w:ilvl w:val="0"/>
                <w:numId w:val="23"/>
              </w:numPr>
              <w:tabs>
                <w:tab w:val="left" w:pos="0"/>
                <w:tab w:val="left" w:pos="1204"/>
              </w:tabs>
              <w:ind w:left="0" w:right="153" w:firstLine="495"/>
              <w:jc w:val="both"/>
            </w:pPr>
            <w:r w:rsidRPr="006D2CB6">
              <w:t xml:space="preserve"> </w:t>
            </w:r>
            <w:r w:rsidR="00815182" w:rsidRPr="006D2CB6">
              <w:t>отсутствие</w:t>
            </w:r>
            <w:r w:rsidRPr="006D2CB6">
              <w:t xml:space="preserve"> </w:t>
            </w:r>
            <w:r w:rsidR="00815182" w:rsidRPr="006D2CB6">
              <w:t>сведений</w:t>
            </w:r>
            <w:r w:rsidRPr="006D2CB6">
              <w:t xml:space="preserve"> </w:t>
            </w:r>
            <w:r w:rsidR="00815182" w:rsidRPr="006D2CB6">
              <w:t>об</w:t>
            </w:r>
            <w:r w:rsidRPr="006D2CB6">
              <w:t xml:space="preserve"> </w:t>
            </w:r>
            <w:r w:rsidR="00815182" w:rsidRPr="006D2CB6">
              <w:t>участнике</w:t>
            </w:r>
            <w:r w:rsidRPr="006D2CB6">
              <w:t xml:space="preserve"> </w:t>
            </w:r>
            <w:r w:rsidR="00466F9E" w:rsidRPr="006D2CB6">
              <w:t>запроса</w:t>
            </w:r>
            <w:r w:rsidRPr="006D2CB6">
              <w:t xml:space="preserve"> </w:t>
            </w:r>
            <w:r w:rsidR="00466F9E" w:rsidRPr="006D2CB6">
              <w:t>цен</w:t>
            </w:r>
            <w:r w:rsidRPr="006D2CB6">
              <w:t xml:space="preserve"> </w:t>
            </w:r>
            <w:r w:rsidR="00815182" w:rsidRPr="006D2CB6">
              <w:t>в</w:t>
            </w:r>
            <w:r w:rsidRPr="006D2CB6">
              <w:t xml:space="preserve"> </w:t>
            </w:r>
            <w:r w:rsidR="00815182" w:rsidRPr="006D2CB6">
              <w:t>Реестре</w:t>
            </w:r>
            <w:r w:rsidRPr="006D2CB6">
              <w:t xml:space="preserve"> </w:t>
            </w:r>
            <w:r w:rsidR="00815182" w:rsidRPr="006D2CB6">
              <w:t>недобросовестных</w:t>
            </w:r>
            <w:r w:rsidRPr="006D2CB6">
              <w:t xml:space="preserve"> </w:t>
            </w:r>
            <w:r w:rsidR="00815182" w:rsidRPr="006D2CB6">
              <w:t>поставщиков</w:t>
            </w:r>
            <w:r w:rsidRPr="006D2CB6">
              <w:t xml:space="preserve"> </w:t>
            </w:r>
            <w:r w:rsidR="00815182" w:rsidRPr="006D2CB6">
              <w:t>ФАС</w:t>
            </w:r>
            <w:r w:rsidRPr="006D2CB6">
              <w:t xml:space="preserve"> </w:t>
            </w:r>
            <w:r w:rsidR="00815182" w:rsidRPr="006D2CB6">
              <w:lastRenderedPageBreak/>
              <w:t>России</w:t>
            </w:r>
            <w:r w:rsidRPr="006D2CB6">
              <w:t xml:space="preserve"> </w:t>
            </w:r>
            <w:r w:rsidR="00815182" w:rsidRPr="006D2CB6">
              <w:rPr>
                <w:b/>
                <w:i/>
              </w:rPr>
              <w:t>и/или</w:t>
            </w:r>
            <w:r w:rsidRPr="006D2CB6">
              <w:t xml:space="preserve"> </w:t>
            </w:r>
            <w:r w:rsidR="00815182" w:rsidRPr="006D2CB6">
              <w:t>в</w:t>
            </w:r>
            <w:r w:rsidRPr="006D2CB6">
              <w:t xml:space="preserve"> </w:t>
            </w:r>
            <w:r w:rsidR="00815182" w:rsidRPr="006D2CB6">
              <w:t>реестре</w:t>
            </w:r>
            <w:r w:rsidRPr="006D2CB6">
              <w:t xml:space="preserve"> </w:t>
            </w:r>
            <w:r w:rsidR="00815182" w:rsidRPr="006D2CB6">
              <w:t>недобросовестных</w:t>
            </w:r>
            <w:r w:rsidRPr="006D2CB6">
              <w:t xml:space="preserve"> </w:t>
            </w:r>
            <w:r w:rsidR="00815182" w:rsidRPr="006D2CB6">
              <w:t>поставщиков</w:t>
            </w:r>
            <w:r w:rsidRPr="006D2CB6">
              <w:t xml:space="preserve"> </w:t>
            </w:r>
            <w:proofErr w:type="spellStart"/>
            <w:r w:rsidR="00E50683" w:rsidRPr="006D2CB6">
              <w:t>Госкорпорации</w:t>
            </w:r>
            <w:proofErr w:type="spellEnd"/>
            <w:r w:rsidRPr="006D2CB6">
              <w:t xml:space="preserve"> </w:t>
            </w:r>
            <w:r w:rsidR="00E50683" w:rsidRPr="006D2CB6">
              <w:t>«</w:t>
            </w:r>
            <w:proofErr w:type="spellStart"/>
            <w:r w:rsidR="00E50683" w:rsidRPr="006D2CB6">
              <w:t>Росатом</w:t>
            </w:r>
            <w:proofErr w:type="spellEnd"/>
            <w:r w:rsidR="00E50683" w:rsidRPr="006D2CB6">
              <w:t>»</w:t>
            </w:r>
            <w:r w:rsidRPr="006D2CB6">
              <w:t xml:space="preserve"> </w:t>
            </w:r>
            <w:r w:rsidR="00E50683" w:rsidRPr="006D2CB6">
              <w:t>и</w:t>
            </w:r>
            <w:r w:rsidRPr="006D2CB6">
              <w:t xml:space="preserve"> </w:t>
            </w:r>
            <w:r w:rsidR="00E50683" w:rsidRPr="006D2CB6">
              <w:t>организаций</w:t>
            </w:r>
            <w:r w:rsidRPr="006D2CB6">
              <w:t xml:space="preserve"> </w:t>
            </w:r>
            <w:proofErr w:type="spellStart"/>
            <w:r w:rsidR="00E50683" w:rsidRPr="006D2CB6">
              <w:t>Госкорпорации</w:t>
            </w:r>
            <w:proofErr w:type="spellEnd"/>
            <w:r w:rsidRPr="006D2CB6">
              <w:t xml:space="preserve"> </w:t>
            </w:r>
            <w:r w:rsidR="00E50683" w:rsidRPr="006D2CB6">
              <w:t>«</w:t>
            </w:r>
            <w:proofErr w:type="spellStart"/>
            <w:r w:rsidR="00E50683" w:rsidRPr="006D2CB6">
              <w:t>Росатом</w:t>
            </w:r>
            <w:proofErr w:type="spellEnd"/>
            <w:r w:rsidR="00E50683" w:rsidRPr="006D2CB6">
              <w:t>»</w:t>
            </w:r>
            <w:r w:rsidR="00815182" w:rsidRPr="006D2CB6">
              <w:t>.</w:t>
            </w: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71" w:name="_Ref317257394"/>
          </w:p>
        </w:tc>
        <w:bookmarkEnd w:id="171"/>
        <w:tc>
          <w:tcPr>
            <w:tcW w:w="2268" w:type="dxa"/>
          </w:tcPr>
          <w:p w:rsidR="00C87330" w:rsidRPr="006D2CB6" w:rsidRDefault="00C87330" w:rsidP="00237E88">
            <w:pPr>
              <w:pStyle w:val="36"/>
              <w:tabs>
                <w:tab w:val="clear" w:pos="1307"/>
              </w:tabs>
              <w:ind w:left="45" w:right="153"/>
              <w:rPr>
                <w:szCs w:val="24"/>
              </w:rPr>
            </w:pPr>
            <w:r w:rsidRPr="006D2CB6">
              <w:rPr>
                <w:szCs w:val="24"/>
              </w:rPr>
              <w:t>Требования</w:t>
            </w:r>
            <w:r w:rsidR="002328BB" w:rsidRPr="006D2CB6">
              <w:rPr>
                <w:szCs w:val="24"/>
              </w:rPr>
              <w:t xml:space="preserve"> </w:t>
            </w:r>
            <w:r w:rsidRPr="006D2CB6">
              <w:rPr>
                <w:szCs w:val="24"/>
              </w:rPr>
              <w:t>к</w:t>
            </w:r>
            <w:r w:rsidR="002328BB" w:rsidRPr="006D2CB6">
              <w:rPr>
                <w:szCs w:val="24"/>
              </w:rPr>
              <w:t xml:space="preserve"> </w:t>
            </w:r>
            <w:r w:rsidRPr="006D2CB6">
              <w:rPr>
                <w:i/>
                <w:szCs w:val="24"/>
              </w:rPr>
              <w:t>поставляемому</w:t>
            </w:r>
            <w:r w:rsidR="002328BB" w:rsidRPr="006D2CB6">
              <w:rPr>
                <w:i/>
                <w:szCs w:val="24"/>
              </w:rPr>
              <w:t xml:space="preserve"> </w:t>
            </w:r>
            <w:r w:rsidRPr="006D2CB6">
              <w:rPr>
                <w:i/>
                <w:szCs w:val="24"/>
              </w:rPr>
              <w:t>товару,</w:t>
            </w:r>
            <w:r w:rsidR="002328BB" w:rsidRPr="006D2CB6">
              <w:rPr>
                <w:i/>
                <w:szCs w:val="24"/>
              </w:rPr>
              <w:t xml:space="preserve"> </w:t>
            </w:r>
            <w:r w:rsidRPr="006D2CB6">
              <w:rPr>
                <w:i/>
                <w:szCs w:val="24"/>
              </w:rPr>
              <w:t>выполняемым</w:t>
            </w:r>
            <w:r w:rsidR="002328BB" w:rsidRPr="006D2CB6">
              <w:rPr>
                <w:i/>
                <w:szCs w:val="24"/>
              </w:rPr>
              <w:t xml:space="preserve"> </w:t>
            </w:r>
            <w:r w:rsidRPr="006D2CB6">
              <w:rPr>
                <w:i/>
                <w:szCs w:val="24"/>
              </w:rPr>
              <w:t>работам,</w:t>
            </w:r>
            <w:r w:rsidR="002328BB" w:rsidRPr="006D2CB6">
              <w:rPr>
                <w:i/>
                <w:szCs w:val="24"/>
              </w:rPr>
              <w:t xml:space="preserve"> </w:t>
            </w:r>
            <w:r w:rsidRPr="006D2CB6">
              <w:rPr>
                <w:i/>
                <w:szCs w:val="24"/>
              </w:rPr>
              <w:t>оказываемым</w:t>
            </w:r>
            <w:r w:rsidR="002328BB" w:rsidRPr="006D2CB6">
              <w:rPr>
                <w:i/>
                <w:szCs w:val="24"/>
              </w:rPr>
              <w:t xml:space="preserve"> </w:t>
            </w:r>
            <w:r w:rsidRPr="006D2CB6">
              <w:rPr>
                <w:i/>
                <w:szCs w:val="24"/>
              </w:rPr>
              <w:t>услугам</w:t>
            </w:r>
            <w:r w:rsidR="002328BB" w:rsidRPr="006D2CB6">
              <w:rPr>
                <w:i/>
                <w:szCs w:val="24"/>
              </w:rPr>
              <w:t xml:space="preserve"> </w:t>
            </w:r>
            <w:r w:rsidRPr="006D2CB6">
              <w:rPr>
                <w:i/>
                <w:szCs w:val="24"/>
              </w:rPr>
              <w:t>[в</w:t>
            </w:r>
            <w:r w:rsidR="002328BB" w:rsidRPr="006D2CB6">
              <w:rPr>
                <w:i/>
                <w:szCs w:val="24"/>
              </w:rPr>
              <w:t xml:space="preserve"> </w:t>
            </w:r>
            <w:r w:rsidRPr="006D2CB6">
              <w:rPr>
                <w:i/>
                <w:szCs w:val="24"/>
              </w:rPr>
              <w:t>случае</w:t>
            </w:r>
            <w:r w:rsidR="002328BB" w:rsidRPr="006D2CB6">
              <w:rPr>
                <w:i/>
                <w:szCs w:val="24"/>
              </w:rPr>
              <w:t xml:space="preserve"> </w:t>
            </w:r>
            <w:r w:rsidRPr="006D2CB6">
              <w:rPr>
                <w:i/>
                <w:szCs w:val="24"/>
              </w:rPr>
              <w:t>предъявления</w:t>
            </w:r>
            <w:r w:rsidR="002328BB" w:rsidRPr="006D2CB6">
              <w:rPr>
                <w:i/>
                <w:szCs w:val="24"/>
              </w:rPr>
              <w:t xml:space="preserve"> </w:t>
            </w:r>
            <w:r w:rsidRPr="006D2CB6">
              <w:rPr>
                <w:i/>
                <w:szCs w:val="24"/>
              </w:rPr>
              <w:t>по</w:t>
            </w:r>
            <w:r w:rsidR="002328BB" w:rsidRPr="006D2CB6">
              <w:rPr>
                <w:i/>
                <w:szCs w:val="24"/>
              </w:rPr>
              <w:t xml:space="preserve"> </w:t>
            </w:r>
            <w:r w:rsidRPr="006D2CB6">
              <w:rPr>
                <w:i/>
                <w:szCs w:val="24"/>
              </w:rPr>
              <w:t>лотам</w:t>
            </w:r>
            <w:r w:rsidR="002328BB" w:rsidRPr="006D2CB6">
              <w:rPr>
                <w:i/>
                <w:szCs w:val="24"/>
              </w:rPr>
              <w:t xml:space="preserve"> </w:t>
            </w:r>
            <w:r w:rsidRPr="006D2CB6">
              <w:rPr>
                <w:i/>
                <w:szCs w:val="24"/>
              </w:rPr>
              <w:t>различных</w:t>
            </w:r>
            <w:r w:rsidR="002328BB" w:rsidRPr="006D2CB6">
              <w:rPr>
                <w:i/>
                <w:szCs w:val="24"/>
              </w:rPr>
              <w:t xml:space="preserve"> </w:t>
            </w:r>
            <w:r w:rsidRPr="006D2CB6">
              <w:rPr>
                <w:i/>
                <w:szCs w:val="24"/>
              </w:rPr>
              <w:t>требований</w:t>
            </w:r>
            <w:r w:rsidR="002328BB" w:rsidRPr="006D2CB6">
              <w:rPr>
                <w:i/>
                <w:szCs w:val="24"/>
              </w:rPr>
              <w:t xml:space="preserve"> </w:t>
            </w:r>
            <w:r w:rsidRPr="006D2CB6">
              <w:rPr>
                <w:i/>
                <w:szCs w:val="24"/>
              </w:rPr>
              <w:t>-</w:t>
            </w:r>
            <w:r w:rsidR="002328BB" w:rsidRPr="006D2CB6">
              <w:rPr>
                <w:i/>
                <w:szCs w:val="24"/>
              </w:rPr>
              <w:t xml:space="preserve"> </w:t>
            </w:r>
            <w:r w:rsidRPr="006D2CB6">
              <w:rPr>
                <w:i/>
                <w:szCs w:val="24"/>
              </w:rPr>
              <w:t>c</w:t>
            </w:r>
            <w:r w:rsidR="002328BB" w:rsidRPr="006D2CB6">
              <w:rPr>
                <w:i/>
                <w:szCs w:val="24"/>
              </w:rPr>
              <w:t xml:space="preserve"> </w:t>
            </w:r>
            <w:r w:rsidRPr="006D2CB6">
              <w:rPr>
                <w:i/>
                <w:szCs w:val="24"/>
              </w:rPr>
              <w:t>указанием</w:t>
            </w:r>
            <w:r w:rsidR="002328BB" w:rsidRPr="006D2CB6">
              <w:rPr>
                <w:i/>
                <w:szCs w:val="24"/>
              </w:rPr>
              <w:t xml:space="preserve"> </w:t>
            </w:r>
            <w:r w:rsidRPr="006D2CB6">
              <w:rPr>
                <w:i/>
                <w:szCs w:val="24"/>
              </w:rPr>
              <w:t>номеров</w:t>
            </w:r>
            <w:r w:rsidR="002328BB" w:rsidRPr="006D2CB6">
              <w:rPr>
                <w:i/>
                <w:szCs w:val="24"/>
              </w:rPr>
              <w:t xml:space="preserve"> </w:t>
            </w:r>
            <w:r w:rsidRPr="006D2CB6">
              <w:rPr>
                <w:i/>
                <w:szCs w:val="24"/>
              </w:rPr>
              <w:t>лотов,</w:t>
            </w:r>
            <w:r w:rsidR="002328BB" w:rsidRPr="006D2CB6">
              <w:rPr>
                <w:i/>
                <w:szCs w:val="24"/>
              </w:rPr>
              <w:t xml:space="preserve"> </w:t>
            </w:r>
            <w:r w:rsidRPr="006D2CB6">
              <w:rPr>
                <w:i/>
                <w:szCs w:val="24"/>
              </w:rPr>
              <w:t>для</w:t>
            </w:r>
            <w:r w:rsidR="002328BB" w:rsidRPr="006D2CB6">
              <w:rPr>
                <w:i/>
                <w:szCs w:val="24"/>
              </w:rPr>
              <w:t xml:space="preserve"> </w:t>
            </w:r>
            <w:r w:rsidRPr="006D2CB6">
              <w:rPr>
                <w:i/>
                <w:szCs w:val="24"/>
              </w:rPr>
              <w:t>которых</w:t>
            </w:r>
            <w:r w:rsidR="002328BB" w:rsidRPr="006D2CB6">
              <w:rPr>
                <w:i/>
                <w:szCs w:val="24"/>
              </w:rPr>
              <w:t xml:space="preserve"> </w:t>
            </w:r>
            <w:r w:rsidRPr="006D2CB6">
              <w:rPr>
                <w:i/>
                <w:szCs w:val="24"/>
              </w:rPr>
              <w:t>эти</w:t>
            </w:r>
            <w:r w:rsidR="002328BB" w:rsidRPr="006D2CB6">
              <w:rPr>
                <w:i/>
                <w:szCs w:val="24"/>
              </w:rPr>
              <w:t xml:space="preserve"> </w:t>
            </w:r>
            <w:r w:rsidRPr="006D2CB6">
              <w:rPr>
                <w:i/>
                <w:szCs w:val="24"/>
              </w:rPr>
              <w:t>требования</w:t>
            </w:r>
            <w:r w:rsidR="002328BB" w:rsidRPr="006D2CB6">
              <w:rPr>
                <w:i/>
                <w:szCs w:val="24"/>
              </w:rPr>
              <w:t xml:space="preserve"> </w:t>
            </w:r>
            <w:r w:rsidRPr="006D2CB6">
              <w:rPr>
                <w:i/>
                <w:szCs w:val="24"/>
              </w:rPr>
              <w:t>предъявляются]</w:t>
            </w:r>
          </w:p>
        </w:tc>
        <w:tc>
          <w:tcPr>
            <w:tcW w:w="11624" w:type="dxa"/>
          </w:tcPr>
          <w:p w:rsidR="001321E4" w:rsidRPr="006D2CB6" w:rsidRDefault="00C87330" w:rsidP="00C445B2">
            <w:pPr>
              <w:widowControl w:val="0"/>
              <w:tabs>
                <w:tab w:val="left" w:pos="495"/>
                <w:tab w:val="left" w:pos="5657"/>
              </w:tabs>
              <w:ind w:right="153" w:firstLine="660"/>
              <w:jc w:val="both"/>
            </w:pPr>
            <w:r w:rsidRPr="006D2CB6">
              <w:t>Требования</w:t>
            </w:r>
            <w:r w:rsidR="002328BB" w:rsidRPr="006D2CB6">
              <w:t xml:space="preserve"> </w:t>
            </w:r>
            <w:r w:rsidRPr="006D2CB6">
              <w:t>к</w:t>
            </w:r>
            <w:r w:rsidR="002328BB" w:rsidRPr="006D2CB6">
              <w:t xml:space="preserve"> </w:t>
            </w:r>
            <w:r w:rsidRPr="006D2CB6">
              <w:rPr>
                <w:i/>
              </w:rPr>
              <w:t>поставляемому</w:t>
            </w:r>
            <w:r w:rsidR="002328BB" w:rsidRPr="006D2CB6">
              <w:rPr>
                <w:i/>
              </w:rPr>
              <w:t xml:space="preserve"> </w:t>
            </w:r>
            <w:r w:rsidRPr="006D2CB6">
              <w:rPr>
                <w:i/>
              </w:rPr>
              <w:t>товару,</w:t>
            </w:r>
            <w:r w:rsidR="002328BB" w:rsidRPr="006D2CB6">
              <w:rPr>
                <w:i/>
              </w:rPr>
              <w:t xml:space="preserve"> </w:t>
            </w:r>
            <w:r w:rsidRPr="006D2CB6">
              <w:rPr>
                <w:i/>
              </w:rPr>
              <w:t>выполняемым</w:t>
            </w:r>
            <w:r w:rsidR="002328BB" w:rsidRPr="006D2CB6">
              <w:rPr>
                <w:i/>
              </w:rPr>
              <w:t xml:space="preserve"> </w:t>
            </w:r>
            <w:r w:rsidRPr="006D2CB6">
              <w:rPr>
                <w:i/>
              </w:rPr>
              <w:t>работам,</w:t>
            </w:r>
            <w:r w:rsidR="002328BB" w:rsidRPr="006D2CB6">
              <w:rPr>
                <w:i/>
              </w:rPr>
              <w:t xml:space="preserve"> </w:t>
            </w:r>
            <w:r w:rsidRPr="006D2CB6">
              <w:rPr>
                <w:i/>
              </w:rPr>
              <w:t>оказываемым</w:t>
            </w:r>
            <w:r w:rsidR="002328BB" w:rsidRPr="006D2CB6">
              <w:rPr>
                <w:i/>
              </w:rPr>
              <w:t xml:space="preserve"> </w:t>
            </w:r>
            <w:r w:rsidRPr="006D2CB6">
              <w:rPr>
                <w:i/>
              </w:rPr>
              <w:t>услугам</w:t>
            </w:r>
            <w:r w:rsidR="002328BB" w:rsidRPr="006D2CB6">
              <w:t xml:space="preserve"> </w:t>
            </w:r>
            <w:r w:rsidRPr="006D2CB6">
              <w:t>приводятся</w:t>
            </w:r>
            <w:r w:rsidR="002328BB" w:rsidRPr="006D2CB6">
              <w:t xml:space="preserve"> </w:t>
            </w:r>
            <w:r w:rsidRPr="006D2CB6">
              <w:t>в</w:t>
            </w:r>
            <w:r w:rsidR="002328BB" w:rsidRPr="006D2CB6">
              <w:t xml:space="preserve"> </w:t>
            </w:r>
            <w:r w:rsidR="00F947B8" w:rsidRPr="006D2CB6">
              <w:rPr>
                <w:u w:val="single"/>
              </w:rPr>
              <w:t>Томе 2 «ТЕХНИЧЕСКАЯ ЧАСТЬ»</w:t>
            </w:r>
            <w:r w:rsidR="00F947B8" w:rsidRPr="006D2CB6">
              <w:t>.</w:t>
            </w:r>
          </w:p>
          <w:p w:rsidR="00790A07" w:rsidRPr="006D2CB6" w:rsidRDefault="00790A07" w:rsidP="00C445B2">
            <w:pPr>
              <w:widowControl w:val="0"/>
              <w:tabs>
                <w:tab w:val="left" w:pos="495"/>
                <w:tab w:val="left" w:pos="5657"/>
              </w:tabs>
              <w:ind w:right="153" w:firstLine="660"/>
              <w:jc w:val="both"/>
            </w:pPr>
          </w:p>
          <w:p w:rsidR="00790A07" w:rsidRPr="006D2CB6" w:rsidRDefault="00790A07" w:rsidP="006D2CB6">
            <w:pPr>
              <w:widowControl w:val="0"/>
              <w:tabs>
                <w:tab w:val="left" w:pos="495"/>
                <w:tab w:val="left" w:pos="5657"/>
              </w:tabs>
              <w:ind w:right="153" w:firstLine="660"/>
              <w:jc w:val="both"/>
              <w:rPr>
                <w:i/>
              </w:rPr>
            </w:pPr>
            <w:r w:rsidRPr="006D2CB6">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6D2CB6">
              <w:rPr>
                <w:i/>
              </w:rPr>
              <w:t>.</w:t>
            </w:r>
          </w:p>
        </w:tc>
      </w:tr>
      <w:tr w:rsidR="00815182" w:rsidRPr="006D2CB6" w:rsidTr="00237E88">
        <w:trPr>
          <w:trHeight w:val="20"/>
        </w:trPr>
        <w:tc>
          <w:tcPr>
            <w:tcW w:w="781" w:type="dxa"/>
          </w:tcPr>
          <w:p w:rsidR="00815182" w:rsidRPr="006D2CB6" w:rsidRDefault="00815182" w:rsidP="00B948B1">
            <w:pPr>
              <w:widowControl w:val="0"/>
              <w:numPr>
                <w:ilvl w:val="0"/>
                <w:numId w:val="25"/>
              </w:numPr>
              <w:tabs>
                <w:tab w:val="num" w:pos="786"/>
              </w:tabs>
              <w:ind w:left="0" w:hanging="15"/>
              <w:jc w:val="center"/>
            </w:pPr>
            <w:bookmarkStart w:id="172" w:name="_Ref317257698"/>
          </w:p>
        </w:tc>
        <w:bookmarkEnd w:id="172"/>
        <w:tc>
          <w:tcPr>
            <w:tcW w:w="2268" w:type="dxa"/>
          </w:tcPr>
          <w:p w:rsidR="00815182" w:rsidRPr="006D2CB6" w:rsidRDefault="00815182" w:rsidP="00237E88">
            <w:pPr>
              <w:pStyle w:val="Times12"/>
              <w:widowControl w:val="0"/>
              <w:tabs>
                <w:tab w:val="num" w:pos="960"/>
                <w:tab w:val="num" w:pos="2564"/>
              </w:tabs>
              <w:ind w:right="153" w:firstLine="0"/>
              <w:rPr>
                <w:szCs w:val="24"/>
              </w:rPr>
            </w:pPr>
            <w:r w:rsidRPr="006D2CB6">
              <w:rPr>
                <w:szCs w:val="24"/>
              </w:rPr>
              <w:t>Документы,</w:t>
            </w:r>
            <w:r w:rsidR="002328BB" w:rsidRPr="006D2CB6">
              <w:rPr>
                <w:szCs w:val="24"/>
              </w:rPr>
              <w:t xml:space="preserve"> </w:t>
            </w:r>
            <w:r w:rsidRPr="006D2CB6">
              <w:rPr>
                <w:szCs w:val="24"/>
              </w:rPr>
              <w:t>подтверждающие</w:t>
            </w:r>
            <w:r w:rsidR="002328BB" w:rsidRPr="006D2CB6">
              <w:rPr>
                <w:szCs w:val="24"/>
              </w:rPr>
              <w:t xml:space="preserve"> </w:t>
            </w:r>
            <w:r w:rsidRPr="006D2CB6">
              <w:rPr>
                <w:szCs w:val="24"/>
              </w:rPr>
              <w:t>соответствие</w:t>
            </w:r>
            <w:r w:rsidR="002328BB" w:rsidRPr="006D2CB6">
              <w:rPr>
                <w:szCs w:val="24"/>
              </w:rPr>
              <w:t xml:space="preserve"> </w:t>
            </w:r>
            <w:r w:rsidRPr="006D2CB6">
              <w:rPr>
                <w:szCs w:val="24"/>
              </w:rPr>
              <w:t>требованиям,</w:t>
            </w:r>
            <w:r w:rsidR="002328BB" w:rsidRPr="006D2CB6">
              <w:rPr>
                <w:szCs w:val="24"/>
              </w:rPr>
              <w:t xml:space="preserve"> </w:t>
            </w:r>
            <w:r w:rsidRPr="006D2CB6">
              <w:rPr>
                <w:szCs w:val="24"/>
              </w:rPr>
              <w:t>предъявляемым</w:t>
            </w:r>
            <w:r w:rsidR="002328BB" w:rsidRPr="006D2CB6">
              <w:rPr>
                <w:szCs w:val="24"/>
              </w:rPr>
              <w:t xml:space="preserve"> </w:t>
            </w:r>
            <w:r w:rsidRPr="006D2CB6">
              <w:rPr>
                <w:szCs w:val="24"/>
              </w:rPr>
              <w:t>участникам</w:t>
            </w:r>
            <w:r w:rsidR="002328BB" w:rsidRPr="006D2CB6">
              <w:rPr>
                <w:szCs w:val="24"/>
              </w:rPr>
              <w:t xml:space="preserve"> </w:t>
            </w:r>
            <w:r w:rsidR="00466F9E" w:rsidRPr="006D2CB6">
              <w:rPr>
                <w:szCs w:val="24"/>
              </w:rPr>
              <w:t>запроса</w:t>
            </w:r>
            <w:r w:rsidR="002328BB" w:rsidRPr="006D2CB6">
              <w:rPr>
                <w:szCs w:val="24"/>
              </w:rPr>
              <w:t xml:space="preserve"> </w:t>
            </w:r>
            <w:r w:rsidR="00466F9E" w:rsidRPr="006D2CB6">
              <w:rPr>
                <w:szCs w:val="24"/>
              </w:rPr>
              <w:t>цен</w:t>
            </w:r>
            <w:r w:rsidR="002328BB" w:rsidRPr="006D2CB6">
              <w:rPr>
                <w:szCs w:val="24"/>
              </w:rPr>
              <w:t xml:space="preserve"> </w:t>
            </w:r>
            <w:r w:rsidRPr="006D2CB6">
              <w:rPr>
                <w:szCs w:val="24"/>
              </w:rPr>
              <w:t>и</w:t>
            </w:r>
            <w:r w:rsidR="002328BB" w:rsidRPr="006D2CB6">
              <w:rPr>
                <w:szCs w:val="24"/>
              </w:rPr>
              <w:t xml:space="preserve"> </w:t>
            </w:r>
            <w:r w:rsidRPr="006D2CB6">
              <w:rPr>
                <w:szCs w:val="24"/>
              </w:rPr>
              <w:t>включаемые</w:t>
            </w:r>
            <w:r w:rsidR="002328BB" w:rsidRPr="006D2CB6">
              <w:rPr>
                <w:szCs w:val="24"/>
              </w:rPr>
              <w:t xml:space="preserve"> </w:t>
            </w:r>
            <w:r w:rsidRPr="006D2CB6">
              <w:rPr>
                <w:szCs w:val="24"/>
              </w:rPr>
              <w:t>участником</w:t>
            </w:r>
            <w:r w:rsidR="002328BB" w:rsidRPr="006D2CB6">
              <w:rPr>
                <w:szCs w:val="24"/>
              </w:rPr>
              <w:t xml:space="preserve"> </w:t>
            </w:r>
            <w:r w:rsidRPr="006D2CB6">
              <w:rPr>
                <w:szCs w:val="24"/>
              </w:rPr>
              <w:t>в</w:t>
            </w:r>
            <w:r w:rsidR="002328BB" w:rsidRPr="006D2CB6">
              <w:rPr>
                <w:szCs w:val="24"/>
              </w:rPr>
              <w:t xml:space="preserve"> </w:t>
            </w:r>
            <w:r w:rsidRPr="006D2CB6">
              <w:rPr>
                <w:szCs w:val="24"/>
              </w:rPr>
              <w:t>состав</w:t>
            </w:r>
            <w:r w:rsidR="002328BB" w:rsidRPr="006D2CB6">
              <w:rPr>
                <w:szCs w:val="24"/>
              </w:rPr>
              <w:t xml:space="preserve"> </w:t>
            </w:r>
            <w:r w:rsidRPr="006D2CB6">
              <w:rPr>
                <w:szCs w:val="24"/>
              </w:rPr>
              <w:t>заявки</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004560F3" w:rsidRPr="006D2CB6">
              <w:rPr>
                <w:szCs w:val="24"/>
              </w:rPr>
              <w:t>запросе</w:t>
            </w:r>
            <w:r w:rsidR="002328BB" w:rsidRPr="006D2CB6">
              <w:rPr>
                <w:szCs w:val="24"/>
              </w:rPr>
              <w:t xml:space="preserve"> </w:t>
            </w:r>
            <w:r w:rsidR="004560F3" w:rsidRPr="006D2CB6">
              <w:rPr>
                <w:szCs w:val="24"/>
              </w:rPr>
              <w:t>цен</w:t>
            </w:r>
            <w:r w:rsidR="002328BB" w:rsidRPr="006D2CB6">
              <w:rPr>
                <w:szCs w:val="24"/>
              </w:rPr>
              <w:t xml:space="preserve"> </w:t>
            </w:r>
            <w:r w:rsidRPr="006D2CB6">
              <w:rPr>
                <w:b/>
                <w:i/>
                <w:szCs w:val="24"/>
              </w:rPr>
              <w:t>[в</w:t>
            </w:r>
            <w:r w:rsidR="002328BB" w:rsidRPr="006D2CB6">
              <w:rPr>
                <w:b/>
                <w:i/>
                <w:szCs w:val="24"/>
              </w:rPr>
              <w:t xml:space="preserve"> </w:t>
            </w:r>
            <w:r w:rsidRPr="006D2CB6">
              <w:rPr>
                <w:b/>
                <w:i/>
                <w:szCs w:val="24"/>
              </w:rPr>
              <w:t>случае</w:t>
            </w:r>
            <w:r w:rsidR="002328BB" w:rsidRPr="006D2CB6">
              <w:rPr>
                <w:b/>
                <w:i/>
                <w:szCs w:val="24"/>
              </w:rPr>
              <w:t xml:space="preserve"> </w:t>
            </w:r>
            <w:r w:rsidRPr="006D2CB6">
              <w:rPr>
                <w:b/>
                <w:i/>
                <w:szCs w:val="24"/>
              </w:rPr>
              <w:t>требования</w:t>
            </w:r>
            <w:r w:rsidR="002328BB" w:rsidRPr="006D2CB6">
              <w:rPr>
                <w:b/>
                <w:i/>
                <w:szCs w:val="24"/>
              </w:rPr>
              <w:t xml:space="preserve"> </w:t>
            </w:r>
            <w:r w:rsidRPr="006D2CB6">
              <w:rPr>
                <w:b/>
                <w:i/>
                <w:szCs w:val="24"/>
              </w:rPr>
              <w:t>по</w:t>
            </w:r>
            <w:r w:rsidR="002328BB" w:rsidRPr="006D2CB6">
              <w:rPr>
                <w:b/>
                <w:i/>
                <w:szCs w:val="24"/>
              </w:rPr>
              <w:t xml:space="preserve"> </w:t>
            </w:r>
            <w:r w:rsidRPr="006D2CB6">
              <w:rPr>
                <w:b/>
                <w:i/>
                <w:szCs w:val="24"/>
              </w:rPr>
              <w:t>лотам</w:t>
            </w:r>
            <w:r w:rsidR="002328BB" w:rsidRPr="006D2CB6">
              <w:rPr>
                <w:b/>
                <w:i/>
                <w:szCs w:val="24"/>
              </w:rPr>
              <w:t xml:space="preserve"> </w:t>
            </w:r>
            <w:r w:rsidRPr="006D2CB6">
              <w:rPr>
                <w:b/>
                <w:i/>
                <w:szCs w:val="24"/>
              </w:rPr>
              <w:t>различных</w:t>
            </w:r>
            <w:r w:rsidR="002328BB" w:rsidRPr="006D2CB6">
              <w:rPr>
                <w:b/>
                <w:i/>
                <w:szCs w:val="24"/>
              </w:rPr>
              <w:t xml:space="preserve"> </w:t>
            </w:r>
            <w:r w:rsidRPr="006D2CB6">
              <w:rPr>
                <w:b/>
                <w:i/>
                <w:szCs w:val="24"/>
              </w:rPr>
              <w:t>документов</w:t>
            </w:r>
            <w:r w:rsidR="002328BB" w:rsidRPr="006D2CB6">
              <w:rPr>
                <w:b/>
                <w:i/>
                <w:szCs w:val="24"/>
              </w:rPr>
              <w:t xml:space="preserve"> </w:t>
            </w:r>
            <w:r w:rsidRPr="006D2CB6">
              <w:rPr>
                <w:b/>
                <w:i/>
                <w:szCs w:val="24"/>
              </w:rPr>
              <w:t>–</w:t>
            </w:r>
            <w:r w:rsidR="002328BB" w:rsidRPr="006D2CB6">
              <w:rPr>
                <w:b/>
                <w:i/>
                <w:szCs w:val="24"/>
              </w:rPr>
              <w:t xml:space="preserve"> </w:t>
            </w:r>
            <w:r w:rsidRPr="006D2CB6">
              <w:rPr>
                <w:b/>
                <w:i/>
                <w:szCs w:val="24"/>
              </w:rPr>
              <w:t>c</w:t>
            </w:r>
            <w:r w:rsidR="002328BB" w:rsidRPr="006D2CB6">
              <w:rPr>
                <w:b/>
                <w:i/>
                <w:szCs w:val="24"/>
              </w:rPr>
              <w:t xml:space="preserve"> </w:t>
            </w:r>
            <w:r w:rsidRPr="006D2CB6">
              <w:rPr>
                <w:b/>
                <w:i/>
                <w:szCs w:val="24"/>
              </w:rPr>
              <w:lastRenderedPageBreak/>
              <w:t>указанием</w:t>
            </w:r>
            <w:r w:rsidR="002328BB" w:rsidRPr="006D2CB6">
              <w:rPr>
                <w:b/>
                <w:i/>
                <w:szCs w:val="24"/>
              </w:rPr>
              <w:t xml:space="preserve"> </w:t>
            </w:r>
            <w:r w:rsidRPr="006D2CB6">
              <w:rPr>
                <w:b/>
                <w:i/>
                <w:szCs w:val="24"/>
              </w:rPr>
              <w:t>номеров</w:t>
            </w:r>
            <w:r w:rsidR="002328BB" w:rsidRPr="006D2CB6">
              <w:rPr>
                <w:b/>
                <w:i/>
                <w:szCs w:val="24"/>
              </w:rPr>
              <w:t xml:space="preserve"> </w:t>
            </w:r>
            <w:r w:rsidRPr="006D2CB6">
              <w:rPr>
                <w:b/>
                <w:i/>
                <w:szCs w:val="24"/>
              </w:rPr>
              <w:t>лотов,</w:t>
            </w:r>
            <w:r w:rsidR="002328BB" w:rsidRPr="006D2CB6">
              <w:rPr>
                <w:b/>
                <w:i/>
                <w:szCs w:val="24"/>
              </w:rPr>
              <w:t xml:space="preserve"> </w:t>
            </w:r>
            <w:r w:rsidRPr="006D2CB6">
              <w:rPr>
                <w:b/>
                <w:i/>
                <w:szCs w:val="24"/>
              </w:rPr>
              <w:t>для</w:t>
            </w:r>
            <w:r w:rsidR="002328BB" w:rsidRPr="006D2CB6">
              <w:rPr>
                <w:b/>
                <w:i/>
                <w:szCs w:val="24"/>
              </w:rPr>
              <w:t xml:space="preserve"> </w:t>
            </w:r>
            <w:r w:rsidRPr="006D2CB6">
              <w:rPr>
                <w:b/>
                <w:i/>
                <w:szCs w:val="24"/>
              </w:rPr>
              <w:t>которых</w:t>
            </w:r>
            <w:r w:rsidR="002328BB" w:rsidRPr="006D2CB6">
              <w:rPr>
                <w:b/>
                <w:i/>
                <w:szCs w:val="24"/>
              </w:rPr>
              <w:t xml:space="preserve"> </w:t>
            </w:r>
            <w:r w:rsidRPr="006D2CB6">
              <w:rPr>
                <w:b/>
                <w:i/>
                <w:szCs w:val="24"/>
              </w:rPr>
              <w:t>эти</w:t>
            </w:r>
            <w:r w:rsidR="002328BB" w:rsidRPr="006D2CB6">
              <w:rPr>
                <w:b/>
                <w:i/>
                <w:szCs w:val="24"/>
              </w:rPr>
              <w:t xml:space="preserve"> </w:t>
            </w:r>
            <w:r w:rsidRPr="006D2CB6">
              <w:rPr>
                <w:b/>
                <w:i/>
                <w:szCs w:val="24"/>
              </w:rPr>
              <w:t>документы</w:t>
            </w:r>
            <w:r w:rsidR="002328BB" w:rsidRPr="006D2CB6">
              <w:rPr>
                <w:b/>
                <w:i/>
                <w:szCs w:val="24"/>
              </w:rPr>
              <w:t xml:space="preserve"> </w:t>
            </w:r>
            <w:r w:rsidRPr="006D2CB6">
              <w:rPr>
                <w:b/>
                <w:i/>
                <w:szCs w:val="24"/>
              </w:rPr>
              <w:t>необходимо</w:t>
            </w:r>
            <w:r w:rsidR="002328BB" w:rsidRPr="006D2CB6">
              <w:rPr>
                <w:b/>
                <w:i/>
                <w:szCs w:val="24"/>
              </w:rPr>
              <w:t xml:space="preserve"> </w:t>
            </w:r>
            <w:r w:rsidRPr="006D2CB6">
              <w:rPr>
                <w:b/>
                <w:i/>
                <w:szCs w:val="24"/>
              </w:rPr>
              <w:t>предоставить]</w:t>
            </w:r>
            <w:r w:rsidR="002328BB" w:rsidRPr="006D2CB6">
              <w:rPr>
                <w:szCs w:val="24"/>
              </w:rPr>
              <w:t xml:space="preserve"> </w:t>
            </w:r>
          </w:p>
        </w:tc>
        <w:tc>
          <w:tcPr>
            <w:tcW w:w="11624" w:type="dxa"/>
          </w:tcPr>
          <w:p w:rsidR="00815182" w:rsidRPr="006D2CB6" w:rsidRDefault="00FC37F4" w:rsidP="00B948B1">
            <w:pPr>
              <w:widowControl w:val="0"/>
              <w:numPr>
                <w:ilvl w:val="0"/>
                <w:numId w:val="24"/>
              </w:numPr>
              <w:tabs>
                <w:tab w:val="left" w:pos="636"/>
              </w:tabs>
              <w:adjustRightInd w:val="0"/>
              <w:ind w:left="0" w:right="153" w:firstLine="660"/>
              <w:jc w:val="both"/>
              <w:textAlignment w:val="baseline"/>
            </w:pPr>
            <w:bookmarkStart w:id="173" w:name="_Ref317256601"/>
            <w:r w:rsidRPr="006D2CB6">
              <w:lastRenderedPageBreak/>
              <w:t>отсканированный</w:t>
            </w:r>
            <w:r w:rsidR="002328BB" w:rsidRPr="006D2CB6">
              <w:t xml:space="preserve"> </w:t>
            </w:r>
            <w:r w:rsidRPr="006D2CB6">
              <w:t>оригинал</w:t>
            </w:r>
            <w:r w:rsidR="002328BB" w:rsidRPr="006D2CB6">
              <w:t xml:space="preserve"> </w:t>
            </w:r>
            <w:r w:rsidRPr="006D2CB6">
              <w:t>свидетельства</w:t>
            </w:r>
            <w:r w:rsidR="002328BB" w:rsidRPr="006D2CB6">
              <w:t xml:space="preserve"> </w:t>
            </w:r>
            <w:r w:rsidRPr="006D2CB6">
              <w:t>о</w:t>
            </w:r>
            <w:r w:rsidR="002328BB" w:rsidRPr="006D2CB6">
              <w:t xml:space="preserve"> </w:t>
            </w:r>
            <w:r w:rsidRPr="006D2CB6">
              <w:t>внесении</w:t>
            </w:r>
            <w:r w:rsidR="002328BB" w:rsidRPr="006D2CB6">
              <w:t xml:space="preserve"> </w:t>
            </w:r>
            <w:r w:rsidRPr="006D2CB6">
              <w:t>записи</w:t>
            </w:r>
            <w:r w:rsidR="002328BB" w:rsidRPr="006D2CB6">
              <w:t xml:space="preserve"> </w:t>
            </w:r>
            <w:r w:rsidRPr="006D2CB6">
              <w:t>в</w:t>
            </w:r>
            <w:r w:rsidR="002328BB" w:rsidRPr="006D2CB6">
              <w:t xml:space="preserve"> </w:t>
            </w:r>
            <w:r w:rsidRPr="006D2CB6">
              <w:t>Единый</w:t>
            </w:r>
            <w:r w:rsidR="002328BB" w:rsidRPr="006D2CB6">
              <w:t xml:space="preserve"> </w:t>
            </w:r>
            <w:r w:rsidRPr="006D2CB6">
              <w:t>государственный</w:t>
            </w:r>
            <w:r w:rsidR="002328BB" w:rsidRPr="006D2CB6">
              <w:t xml:space="preserve"> </w:t>
            </w:r>
            <w:r w:rsidRPr="006D2CB6">
              <w:t>реестр</w:t>
            </w:r>
            <w:r w:rsidR="002328BB" w:rsidRPr="006D2CB6">
              <w:t xml:space="preserve"> </w:t>
            </w:r>
            <w:r w:rsidRPr="006D2CB6">
              <w:t>юридических</w:t>
            </w:r>
            <w:r w:rsidR="002328BB" w:rsidRPr="006D2CB6">
              <w:t xml:space="preserve"> </w:t>
            </w:r>
            <w:r w:rsidRPr="006D2CB6">
              <w:t>лиц</w:t>
            </w:r>
            <w:r w:rsidR="002328BB" w:rsidRPr="006D2CB6">
              <w:t xml:space="preserve"> </w:t>
            </w:r>
            <w:r w:rsidRPr="006D2CB6">
              <w:t>(для</w:t>
            </w:r>
            <w:r w:rsidR="002328BB" w:rsidRPr="006D2CB6">
              <w:t xml:space="preserve"> </w:t>
            </w:r>
            <w:r w:rsidRPr="006D2CB6">
              <w:t>юридических</w:t>
            </w:r>
            <w:r w:rsidR="002328BB" w:rsidRPr="006D2CB6">
              <w:t xml:space="preserve"> </w:t>
            </w:r>
            <w:r w:rsidRPr="006D2CB6">
              <w:t>лиц),</w:t>
            </w:r>
            <w:r w:rsidR="002328BB" w:rsidRPr="006D2CB6">
              <w:t xml:space="preserve"> </w:t>
            </w:r>
            <w:r w:rsidRPr="006D2CB6">
              <w:t>копию</w:t>
            </w:r>
            <w:r w:rsidR="002328BB" w:rsidRPr="006D2CB6">
              <w:t xml:space="preserve"> </w:t>
            </w:r>
            <w:r w:rsidRPr="006D2CB6">
              <w:t>свидетельства</w:t>
            </w:r>
            <w:r w:rsidR="002328BB" w:rsidRPr="006D2CB6">
              <w:t xml:space="preserve"> </w:t>
            </w:r>
            <w:r w:rsidRPr="006D2CB6">
              <w:t>о</w:t>
            </w:r>
            <w:r w:rsidR="002328BB" w:rsidRPr="006D2CB6">
              <w:t xml:space="preserve"> </w:t>
            </w:r>
            <w:r w:rsidRPr="006D2CB6">
              <w:t>государственной</w:t>
            </w:r>
            <w:r w:rsidR="002328BB" w:rsidRPr="006D2CB6">
              <w:t xml:space="preserve"> </w:t>
            </w:r>
            <w:r w:rsidRPr="006D2CB6">
              <w:t>регистрации</w:t>
            </w:r>
            <w:r w:rsidR="002328BB" w:rsidRPr="006D2CB6">
              <w:t xml:space="preserve"> </w:t>
            </w:r>
            <w:r w:rsidRPr="006D2CB6">
              <w:t>физического</w:t>
            </w:r>
            <w:r w:rsidR="002328BB" w:rsidRPr="006D2CB6">
              <w:t xml:space="preserve"> </w:t>
            </w:r>
            <w:r w:rsidRPr="006D2CB6">
              <w:t>лица</w:t>
            </w:r>
            <w:r w:rsidR="002328BB" w:rsidRPr="006D2CB6">
              <w:t xml:space="preserve"> </w:t>
            </w:r>
            <w:r w:rsidRPr="006D2CB6">
              <w:t>в</w:t>
            </w:r>
            <w:r w:rsidR="002328BB" w:rsidRPr="006D2CB6">
              <w:t xml:space="preserve"> </w:t>
            </w:r>
            <w:r w:rsidRPr="006D2CB6">
              <w:t>качестве</w:t>
            </w:r>
            <w:r w:rsidR="002328BB" w:rsidRPr="006D2CB6">
              <w:t xml:space="preserve"> </w:t>
            </w:r>
            <w:r w:rsidRPr="006D2CB6">
              <w:t>индивидуального</w:t>
            </w:r>
            <w:r w:rsidR="002328BB" w:rsidRPr="006D2CB6">
              <w:t xml:space="preserve"> </w:t>
            </w:r>
            <w:r w:rsidRPr="006D2CB6">
              <w:t>предпринимателя</w:t>
            </w:r>
            <w:r w:rsidR="002328BB" w:rsidRPr="006D2CB6">
              <w:t xml:space="preserve"> </w:t>
            </w:r>
            <w:r w:rsidRPr="006D2CB6">
              <w:t>(для</w:t>
            </w:r>
            <w:r w:rsidR="002328BB" w:rsidRPr="006D2CB6">
              <w:t xml:space="preserve"> </w:t>
            </w:r>
            <w:r w:rsidRPr="006D2CB6">
              <w:t>индивидуальных</w:t>
            </w:r>
            <w:r w:rsidR="002328BB" w:rsidRPr="006D2CB6">
              <w:t xml:space="preserve"> </w:t>
            </w:r>
            <w:r w:rsidRPr="006D2CB6">
              <w:t>предпринимателей),</w:t>
            </w:r>
            <w:r w:rsidR="002328BB" w:rsidRPr="006D2CB6">
              <w:t xml:space="preserve"> </w:t>
            </w:r>
            <w:r w:rsidRPr="006D2CB6">
              <w:t>копии</w:t>
            </w:r>
            <w:r w:rsidR="002328BB" w:rsidRPr="006D2CB6">
              <w:t xml:space="preserve"> </w:t>
            </w:r>
            <w:r w:rsidRPr="006D2CB6">
              <w:t>документов,</w:t>
            </w:r>
            <w:r w:rsidR="002328BB" w:rsidRPr="006D2CB6">
              <w:t xml:space="preserve"> </w:t>
            </w:r>
            <w:r w:rsidRPr="006D2CB6">
              <w:t>удостоверяющих</w:t>
            </w:r>
            <w:r w:rsidR="002328BB" w:rsidRPr="006D2CB6">
              <w:t xml:space="preserve"> </w:t>
            </w:r>
            <w:r w:rsidRPr="006D2CB6">
              <w:t>личность</w:t>
            </w:r>
            <w:r w:rsidR="002328BB" w:rsidRPr="006D2CB6">
              <w:t xml:space="preserve"> </w:t>
            </w:r>
            <w:r w:rsidRPr="006D2CB6">
              <w:t>(для</w:t>
            </w:r>
            <w:r w:rsidR="002328BB" w:rsidRPr="006D2CB6">
              <w:t xml:space="preserve"> </w:t>
            </w:r>
            <w:r w:rsidRPr="006D2CB6">
              <w:t>иных</w:t>
            </w:r>
            <w:r w:rsidR="002328BB" w:rsidRPr="006D2CB6">
              <w:t xml:space="preserve"> </w:t>
            </w:r>
            <w:r w:rsidRPr="006D2CB6">
              <w:t>физических</w:t>
            </w:r>
            <w:r w:rsidR="002328BB" w:rsidRPr="006D2CB6">
              <w:t xml:space="preserve"> </w:t>
            </w:r>
            <w:r w:rsidRPr="006D2CB6">
              <w:t>лиц);</w:t>
            </w:r>
            <w:bookmarkEnd w:id="173"/>
          </w:p>
          <w:p w:rsidR="00FC37F4" w:rsidRPr="006D2CB6" w:rsidRDefault="00FC37F4" w:rsidP="00B948B1">
            <w:pPr>
              <w:widowControl w:val="0"/>
              <w:numPr>
                <w:ilvl w:val="0"/>
                <w:numId w:val="24"/>
              </w:numPr>
              <w:tabs>
                <w:tab w:val="left" w:pos="636"/>
              </w:tabs>
              <w:adjustRightInd w:val="0"/>
              <w:ind w:left="0" w:right="153" w:firstLine="660"/>
              <w:jc w:val="both"/>
              <w:textAlignment w:val="baseline"/>
            </w:pPr>
            <w:bookmarkStart w:id="174" w:name="_Ref270105117"/>
            <w:r w:rsidRPr="006D2CB6">
              <w:t>отсканированный</w:t>
            </w:r>
            <w:r w:rsidR="002328BB" w:rsidRPr="006D2CB6">
              <w:t xml:space="preserve"> </w:t>
            </w:r>
            <w:r w:rsidRPr="006D2CB6">
              <w:t>оригинал</w:t>
            </w:r>
            <w:r w:rsidR="002328BB" w:rsidRPr="006D2CB6">
              <w:t xml:space="preserve"> </w:t>
            </w:r>
            <w:r w:rsidRPr="006D2CB6">
              <w:t>документа,</w:t>
            </w:r>
            <w:r w:rsidR="002328BB" w:rsidRPr="006D2CB6">
              <w:t xml:space="preserve"> </w:t>
            </w:r>
            <w:r w:rsidRPr="006D2CB6">
              <w:t>подтверждающего</w:t>
            </w:r>
            <w:r w:rsidR="002328BB" w:rsidRPr="006D2CB6">
              <w:t xml:space="preserve"> </w:t>
            </w:r>
            <w:r w:rsidRPr="006D2CB6">
              <w:t>полномочия</w:t>
            </w:r>
            <w:r w:rsidR="002328BB" w:rsidRPr="006D2CB6">
              <w:t xml:space="preserve"> </w:t>
            </w:r>
            <w:r w:rsidRPr="006D2CB6">
              <w:t>лица</w:t>
            </w:r>
            <w:r w:rsidR="002328BB" w:rsidRPr="006D2CB6">
              <w:t xml:space="preserve"> </w:t>
            </w:r>
            <w:r w:rsidRPr="006D2CB6">
              <w:t>на</w:t>
            </w:r>
            <w:r w:rsidR="002328BB" w:rsidRPr="006D2CB6">
              <w:t xml:space="preserve"> </w:t>
            </w:r>
            <w:r w:rsidRPr="006D2CB6">
              <w:t>подписание</w:t>
            </w:r>
            <w:r w:rsidR="002328BB" w:rsidRPr="006D2CB6">
              <w:t xml:space="preserve"> </w:t>
            </w:r>
            <w:r w:rsidRPr="006D2CB6">
              <w:t>заявки</w:t>
            </w:r>
            <w:r w:rsidR="002328BB" w:rsidRPr="006D2CB6">
              <w:t xml:space="preserve"> </w:t>
            </w:r>
            <w:r w:rsidRPr="006D2CB6">
              <w:t>от</w:t>
            </w:r>
            <w:r w:rsidR="002328BB" w:rsidRPr="006D2CB6">
              <w:t xml:space="preserve"> </w:t>
            </w:r>
            <w:r w:rsidRPr="006D2CB6">
              <w:t>имени</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(документы,</w:t>
            </w:r>
            <w:r w:rsidR="002328BB" w:rsidRPr="006D2CB6">
              <w:t xml:space="preserve"> </w:t>
            </w:r>
            <w:r w:rsidRPr="006D2CB6">
              <w:t>подтверждающие</w:t>
            </w:r>
            <w:r w:rsidR="002328BB" w:rsidRPr="006D2CB6">
              <w:t xml:space="preserve"> </w:t>
            </w:r>
            <w:r w:rsidRPr="006D2CB6">
              <w:t>полномочия</w:t>
            </w:r>
            <w:r w:rsidR="002328BB" w:rsidRPr="006D2CB6">
              <w:t xml:space="preserve"> </w:t>
            </w:r>
            <w:r w:rsidRPr="006D2CB6">
              <w:t>лица,</w:t>
            </w:r>
            <w:r w:rsidR="002328BB" w:rsidRPr="006D2CB6">
              <w:t xml:space="preserve"> </w:t>
            </w:r>
            <w:r w:rsidRPr="006D2CB6">
              <w:t>выполняющего</w:t>
            </w:r>
            <w:r w:rsidR="002328BB" w:rsidRPr="006D2CB6">
              <w:t xml:space="preserve"> </w:t>
            </w:r>
            <w:r w:rsidRPr="006D2CB6">
              <w:t>функции</w:t>
            </w:r>
            <w:r w:rsidR="002328BB" w:rsidRPr="006D2CB6">
              <w:t xml:space="preserve"> </w:t>
            </w:r>
            <w:r w:rsidRPr="006D2CB6">
              <w:t>единоличного</w:t>
            </w:r>
            <w:r w:rsidR="002328BB" w:rsidRPr="006D2CB6">
              <w:t xml:space="preserve"> </w:t>
            </w:r>
            <w:r w:rsidRPr="006D2CB6">
              <w:t>исполнительного</w:t>
            </w:r>
            <w:r w:rsidR="002328BB" w:rsidRPr="006D2CB6">
              <w:t xml:space="preserve"> </w:t>
            </w:r>
            <w:r w:rsidRPr="006D2CB6">
              <w:t>органа</w:t>
            </w:r>
            <w:r w:rsidR="002328BB" w:rsidRPr="006D2CB6">
              <w:t xml:space="preserve"> </w:t>
            </w:r>
            <w:r w:rsidRPr="006D2CB6">
              <w:t>и,</w:t>
            </w:r>
            <w:r w:rsidR="002328BB" w:rsidRPr="006D2CB6">
              <w:t xml:space="preserve"> </w:t>
            </w:r>
            <w:r w:rsidRPr="006D2CB6">
              <w:t>при</w:t>
            </w:r>
            <w:r w:rsidR="002328BB" w:rsidRPr="006D2CB6">
              <w:t xml:space="preserve"> </w:t>
            </w:r>
            <w:r w:rsidRPr="006D2CB6">
              <w:t>необходимости,</w:t>
            </w:r>
            <w:r w:rsidR="002328BB" w:rsidRPr="006D2CB6">
              <w:t xml:space="preserve"> </w:t>
            </w:r>
            <w:r w:rsidRPr="006D2CB6">
              <w:t>отсканированный</w:t>
            </w:r>
            <w:r w:rsidR="002328BB" w:rsidRPr="006D2CB6">
              <w:t xml:space="preserve"> </w:t>
            </w:r>
            <w:r w:rsidRPr="006D2CB6">
              <w:t>оригинал</w:t>
            </w:r>
            <w:r w:rsidR="002328BB" w:rsidRPr="006D2CB6">
              <w:t xml:space="preserve"> </w:t>
            </w:r>
            <w:r w:rsidRPr="006D2CB6">
              <w:t>доверенности,</w:t>
            </w:r>
            <w:r w:rsidR="002328BB" w:rsidRPr="006D2CB6">
              <w:t xml:space="preserve"> </w:t>
            </w:r>
            <w:r w:rsidRPr="006D2CB6">
              <w:t>если</w:t>
            </w:r>
            <w:r w:rsidR="002328BB" w:rsidRPr="006D2CB6">
              <w:t xml:space="preserve"> </w:t>
            </w:r>
            <w:r w:rsidRPr="006D2CB6">
              <w:t>заявка</w:t>
            </w:r>
            <w:r w:rsidR="002328BB" w:rsidRPr="006D2CB6">
              <w:t xml:space="preserve"> </w:t>
            </w:r>
            <w:r w:rsidRPr="006D2CB6">
              <w:t>подписывается</w:t>
            </w:r>
            <w:r w:rsidR="002328BB" w:rsidRPr="006D2CB6">
              <w:t xml:space="preserve"> </w:t>
            </w:r>
            <w:r w:rsidRPr="006D2CB6">
              <w:t>по</w:t>
            </w:r>
            <w:r w:rsidR="002328BB" w:rsidRPr="006D2CB6">
              <w:t xml:space="preserve"> </w:t>
            </w:r>
            <w:r w:rsidRPr="006D2CB6">
              <w:t>доверенности)</w:t>
            </w:r>
            <w:r w:rsidR="00195E51" w:rsidRPr="006D2CB6">
              <w:t>.</w:t>
            </w:r>
            <w:r w:rsidR="002328BB" w:rsidRPr="006D2CB6">
              <w:t xml:space="preserve"> </w:t>
            </w:r>
            <w:r w:rsidR="00195E51" w:rsidRPr="006D2CB6">
              <w:t>Если</w:t>
            </w:r>
            <w:r w:rsidR="002328BB" w:rsidRPr="006D2CB6">
              <w:t xml:space="preserve"> </w:t>
            </w:r>
            <w:r w:rsidR="00195E51" w:rsidRPr="006D2CB6">
              <w:t>заявка</w:t>
            </w:r>
            <w:r w:rsidR="002328BB" w:rsidRPr="006D2CB6">
              <w:t xml:space="preserve"> </w:t>
            </w:r>
            <w:r w:rsidR="00195E51" w:rsidRPr="006D2CB6">
              <w:t>на</w:t>
            </w:r>
            <w:r w:rsidR="002328BB" w:rsidRPr="006D2CB6">
              <w:t xml:space="preserve"> </w:t>
            </w:r>
            <w:r w:rsidR="00195E51" w:rsidRPr="006D2CB6">
              <w:t>участие</w:t>
            </w:r>
            <w:r w:rsidR="002328BB" w:rsidRPr="006D2CB6">
              <w:t xml:space="preserve"> </w:t>
            </w:r>
            <w:r w:rsidR="00195E51" w:rsidRPr="006D2CB6">
              <w:t>в</w:t>
            </w:r>
            <w:r w:rsidR="002328BB" w:rsidRPr="006D2CB6">
              <w:t xml:space="preserve"> </w:t>
            </w:r>
            <w:r w:rsidR="00195E51" w:rsidRPr="006D2CB6">
              <w:t>запросе</w:t>
            </w:r>
            <w:r w:rsidR="002328BB" w:rsidRPr="006D2CB6">
              <w:t xml:space="preserve"> </w:t>
            </w:r>
            <w:r w:rsidR="00195E51" w:rsidRPr="006D2CB6">
              <w:t>цен</w:t>
            </w:r>
            <w:r w:rsidR="002328BB" w:rsidRPr="006D2CB6">
              <w:t xml:space="preserve"> </w:t>
            </w:r>
            <w:r w:rsidR="00195E51" w:rsidRPr="006D2CB6">
              <w:t>согласно</w:t>
            </w:r>
            <w:r w:rsidR="002328BB" w:rsidRPr="006D2CB6">
              <w:t xml:space="preserve"> </w:t>
            </w:r>
            <w:r w:rsidR="00195E51" w:rsidRPr="006D2CB6">
              <w:rPr>
                <w:u w:val="single"/>
              </w:rPr>
              <w:t>пункту</w:t>
            </w:r>
            <w:r w:rsidR="002328BB" w:rsidRPr="006D2CB6">
              <w:rPr>
                <w:u w:val="single"/>
              </w:rPr>
              <w:t xml:space="preserve"> </w:t>
            </w:r>
            <w:r w:rsidR="00195E51" w:rsidRPr="006D2CB6">
              <w:rPr>
                <w:u w:val="single"/>
              </w:rPr>
              <w:fldChar w:fldCharType="begin"/>
            </w:r>
            <w:r w:rsidR="00195E51" w:rsidRPr="006D2CB6">
              <w:rPr>
                <w:u w:val="single"/>
              </w:rPr>
              <w:instrText xml:space="preserve"> REF _Ref352677363 \r \h </w:instrText>
            </w:r>
            <w:r w:rsidR="00E25B1F" w:rsidRPr="006D2CB6">
              <w:rPr>
                <w:u w:val="single"/>
              </w:rPr>
              <w:instrText xml:space="preserve"> \* MERGEFORMAT </w:instrText>
            </w:r>
            <w:r w:rsidR="00195E51" w:rsidRPr="006D2CB6">
              <w:rPr>
                <w:u w:val="single"/>
              </w:rPr>
            </w:r>
            <w:r w:rsidR="00195E51" w:rsidRPr="006D2CB6">
              <w:rPr>
                <w:u w:val="single"/>
              </w:rPr>
              <w:fldChar w:fldCharType="separate"/>
            </w:r>
            <w:r w:rsidR="0043671B" w:rsidRPr="006D2CB6">
              <w:rPr>
                <w:u w:val="single"/>
              </w:rPr>
              <w:t>3.1</w:t>
            </w:r>
            <w:r w:rsidR="00195E51" w:rsidRPr="006D2CB6">
              <w:rPr>
                <w:u w:val="single"/>
              </w:rPr>
              <w:fldChar w:fldCharType="end"/>
            </w:r>
            <w:r w:rsidR="002328BB" w:rsidRPr="006D2CB6">
              <w:t xml:space="preserve"> </w:t>
            </w:r>
            <w:r w:rsidR="00195E51" w:rsidRPr="006D2CB6">
              <w:t>и</w:t>
            </w:r>
            <w:r w:rsidR="002328BB" w:rsidRPr="006D2CB6">
              <w:t xml:space="preserve"> </w:t>
            </w:r>
            <w:r w:rsidR="00195E51" w:rsidRPr="006D2CB6">
              <w:t>(или)</w:t>
            </w:r>
            <w:r w:rsidR="002328BB" w:rsidRPr="006D2CB6">
              <w:t xml:space="preserve"> </w:t>
            </w:r>
            <w:r w:rsidR="00195E51" w:rsidRPr="006D2CB6">
              <w:t>входящие</w:t>
            </w:r>
            <w:r w:rsidR="002328BB" w:rsidRPr="006D2CB6">
              <w:t xml:space="preserve"> </w:t>
            </w:r>
            <w:r w:rsidR="00195E51" w:rsidRPr="006D2CB6">
              <w:t>в</w:t>
            </w:r>
            <w:r w:rsidR="002328BB" w:rsidRPr="006D2CB6">
              <w:t xml:space="preserve"> </w:t>
            </w:r>
            <w:r w:rsidR="00195E51" w:rsidRPr="006D2CB6">
              <w:t>ее</w:t>
            </w:r>
            <w:r w:rsidR="002328BB" w:rsidRPr="006D2CB6">
              <w:t xml:space="preserve"> </w:t>
            </w:r>
            <w:r w:rsidR="00195E51" w:rsidRPr="006D2CB6">
              <w:t>состав</w:t>
            </w:r>
            <w:r w:rsidR="002328BB" w:rsidRPr="006D2CB6">
              <w:t xml:space="preserve"> </w:t>
            </w:r>
            <w:r w:rsidR="00195E51" w:rsidRPr="006D2CB6">
              <w:t>электронные</w:t>
            </w:r>
            <w:r w:rsidR="002328BB" w:rsidRPr="006D2CB6">
              <w:t xml:space="preserve"> </w:t>
            </w:r>
            <w:r w:rsidR="00195E51" w:rsidRPr="006D2CB6">
              <w:t>документы</w:t>
            </w:r>
            <w:r w:rsidR="002328BB" w:rsidRPr="006D2CB6">
              <w:t xml:space="preserve"> </w:t>
            </w:r>
            <w:r w:rsidR="00195E51" w:rsidRPr="006D2CB6">
              <w:t>подписаны</w:t>
            </w:r>
            <w:r w:rsidR="002328BB" w:rsidRPr="006D2CB6">
              <w:t xml:space="preserve"> </w:t>
            </w:r>
            <w:r w:rsidR="00195E51" w:rsidRPr="006D2CB6">
              <w:t>разными</w:t>
            </w:r>
            <w:r w:rsidR="002328BB" w:rsidRPr="006D2CB6">
              <w:t xml:space="preserve"> </w:t>
            </w:r>
            <w:r w:rsidR="00195E51" w:rsidRPr="006D2CB6">
              <w:t>лицами,</w:t>
            </w:r>
            <w:r w:rsidR="002328BB" w:rsidRPr="006D2CB6">
              <w:t xml:space="preserve"> </w:t>
            </w:r>
            <w:r w:rsidR="00195E51" w:rsidRPr="006D2CB6">
              <w:t>то</w:t>
            </w:r>
            <w:r w:rsidR="002328BB" w:rsidRPr="006D2CB6">
              <w:t xml:space="preserve"> </w:t>
            </w:r>
            <w:r w:rsidR="008F35D2" w:rsidRPr="006D2CB6">
              <w:t>документы,</w:t>
            </w:r>
            <w:r w:rsidR="002328BB" w:rsidRPr="006D2CB6">
              <w:t xml:space="preserve"> </w:t>
            </w:r>
            <w:r w:rsidR="008F35D2" w:rsidRPr="006D2CB6">
              <w:t>подтверждающие</w:t>
            </w:r>
            <w:r w:rsidR="002328BB" w:rsidRPr="006D2CB6">
              <w:t xml:space="preserve"> </w:t>
            </w:r>
            <w:r w:rsidR="00195E51" w:rsidRPr="006D2CB6">
              <w:t>полномочия</w:t>
            </w:r>
            <w:r w:rsidR="002328BB" w:rsidRPr="006D2CB6">
              <w:t xml:space="preserve"> </w:t>
            </w:r>
            <w:r w:rsidR="008F35D2" w:rsidRPr="006D2CB6">
              <w:t>лица</w:t>
            </w:r>
            <w:r w:rsidR="002328BB" w:rsidRPr="006D2CB6">
              <w:t xml:space="preserve"> </w:t>
            </w:r>
            <w:r w:rsidR="00195E51" w:rsidRPr="006D2CB6">
              <w:t>на</w:t>
            </w:r>
            <w:r w:rsidR="002328BB" w:rsidRPr="006D2CB6">
              <w:t xml:space="preserve"> </w:t>
            </w:r>
            <w:r w:rsidR="00195E51" w:rsidRPr="006D2CB6">
              <w:t>подписание</w:t>
            </w:r>
            <w:r w:rsidR="002328BB" w:rsidRPr="006D2CB6">
              <w:t xml:space="preserve"> </w:t>
            </w:r>
            <w:r w:rsidR="00195E51" w:rsidRPr="006D2CB6">
              <w:t>заявки</w:t>
            </w:r>
            <w:r w:rsidR="002328BB" w:rsidRPr="006D2CB6">
              <w:t xml:space="preserve"> </w:t>
            </w:r>
            <w:r w:rsidR="00195E51" w:rsidRPr="006D2CB6">
              <w:t>и</w:t>
            </w:r>
            <w:r w:rsidR="002328BB" w:rsidRPr="006D2CB6">
              <w:t xml:space="preserve"> </w:t>
            </w:r>
            <w:r w:rsidR="00195E51" w:rsidRPr="006D2CB6">
              <w:t>(или)</w:t>
            </w:r>
            <w:r w:rsidR="002328BB" w:rsidRPr="006D2CB6">
              <w:t xml:space="preserve"> </w:t>
            </w:r>
            <w:r w:rsidR="008F35D2" w:rsidRPr="006D2CB6">
              <w:t>входящих</w:t>
            </w:r>
            <w:r w:rsidR="002328BB" w:rsidRPr="006D2CB6">
              <w:t xml:space="preserve"> </w:t>
            </w:r>
            <w:r w:rsidR="008F35D2" w:rsidRPr="006D2CB6">
              <w:t>в</w:t>
            </w:r>
            <w:r w:rsidR="002328BB" w:rsidRPr="006D2CB6">
              <w:t xml:space="preserve"> </w:t>
            </w:r>
            <w:r w:rsidR="008F35D2" w:rsidRPr="006D2CB6">
              <w:t>ее</w:t>
            </w:r>
            <w:r w:rsidR="002328BB" w:rsidRPr="006D2CB6">
              <w:t xml:space="preserve"> </w:t>
            </w:r>
            <w:r w:rsidR="008F35D2" w:rsidRPr="006D2CB6">
              <w:t>состав</w:t>
            </w:r>
            <w:r w:rsidR="002328BB" w:rsidRPr="006D2CB6">
              <w:t xml:space="preserve"> </w:t>
            </w:r>
            <w:r w:rsidR="00195E51" w:rsidRPr="006D2CB6">
              <w:t>документов</w:t>
            </w:r>
            <w:r w:rsidR="008F35D2" w:rsidRPr="006D2CB6">
              <w:t>,</w:t>
            </w:r>
            <w:r w:rsidR="002328BB" w:rsidRPr="006D2CB6">
              <w:t xml:space="preserve"> </w:t>
            </w:r>
            <w:r w:rsidR="00195E51" w:rsidRPr="006D2CB6">
              <w:t>должны</w:t>
            </w:r>
            <w:r w:rsidR="002328BB" w:rsidRPr="006D2CB6">
              <w:t xml:space="preserve"> </w:t>
            </w:r>
            <w:r w:rsidR="00195E51" w:rsidRPr="006D2CB6">
              <w:t>быть</w:t>
            </w:r>
            <w:r w:rsidR="002328BB" w:rsidRPr="006D2CB6">
              <w:t xml:space="preserve"> </w:t>
            </w:r>
            <w:r w:rsidR="00195E51" w:rsidRPr="006D2CB6">
              <w:t>представлены</w:t>
            </w:r>
            <w:r w:rsidR="002328BB" w:rsidRPr="006D2CB6">
              <w:t xml:space="preserve"> </w:t>
            </w:r>
            <w:r w:rsidR="00195E51" w:rsidRPr="006D2CB6">
              <w:t>на</w:t>
            </w:r>
            <w:r w:rsidR="002328BB" w:rsidRPr="006D2CB6">
              <w:t xml:space="preserve"> </w:t>
            </w:r>
            <w:r w:rsidR="00195E51" w:rsidRPr="006D2CB6">
              <w:t>каждого</w:t>
            </w:r>
            <w:r w:rsidR="002328BB" w:rsidRPr="006D2CB6">
              <w:t xml:space="preserve"> </w:t>
            </w:r>
            <w:r w:rsidR="00195E51" w:rsidRPr="006D2CB6">
              <w:t>подписавшего</w:t>
            </w:r>
            <w:r w:rsidR="002328BB" w:rsidRPr="006D2CB6">
              <w:t xml:space="preserve"> </w:t>
            </w:r>
            <w:r w:rsidR="00195E51" w:rsidRPr="006D2CB6">
              <w:t>в</w:t>
            </w:r>
            <w:r w:rsidR="002328BB" w:rsidRPr="006D2CB6">
              <w:t xml:space="preserve"> </w:t>
            </w:r>
            <w:r w:rsidR="00195E51" w:rsidRPr="006D2CB6">
              <w:t>соответствии</w:t>
            </w:r>
            <w:r w:rsidR="002328BB" w:rsidRPr="006D2CB6">
              <w:t xml:space="preserve"> </w:t>
            </w:r>
            <w:r w:rsidR="00195E51" w:rsidRPr="006D2CB6">
              <w:t>с</w:t>
            </w:r>
            <w:r w:rsidR="002328BB" w:rsidRPr="006D2CB6">
              <w:t xml:space="preserve"> </w:t>
            </w:r>
            <w:r w:rsidR="00195E51" w:rsidRPr="006D2CB6">
              <w:t>полномочиями</w:t>
            </w:r>
            <w:r w:rsidRPr="006D2CB6">
              <w:t>;</w:t>
            </w:r>
            <w:bookmarkEnd w:id="174"/>
          </w:p>
          <w:p w:rsidR="00183811" w:rsidRPr="006D2CB6"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6D2CB6">
              <w:t>отсканированный</w:t>
            </w:r>
            <w:r w:rsidR="002328BB" w:rsidRPr="006D2CB6">
              <w:t xml:space="preserve"> </w:t>
            </w:r>
            <w:r w:rsidRPr="006D2CB6">
              <w:t>оригинал</w:t>
            </w:r>
            <w:r w:rsidR="002328BB" w:rsidRPr="006D2CB6">
              <w:t xml:space="preserve"> </w:t>
            </w:r>
            <w:r w:rsidRPr="006D2CB6">
              <w:t>решения</w:t>
            </w:r>
            <w:r w:rsidR="002328BB" w:rsidRPr="006D2CB6">
              <w:t xml:space="preserve"> </w:t>
            </w:r>
            <w:r w:rsidRPr="006D2CB6">
              <w:t>об</w:t>
            </w:r>
            <w:r w:rsidR="002328BB" w:rsidRPr="006D2CB6">
              <w:t xml:space="preserve"> </w:t>
            </w:r>
            <w:r w:rsidRPr="006D2CB6">
              <w:t>одобрении</w:t>
            </w:r>
            <w:r w:rsidR="002328BB" w:rsidRPr="006D2CB6">
              <w:t xml:space="preserve"> </w:t>
            </w:r>
            <w:r w:rsidRPr="006D2CB6">
              <w:t>или</w:t>
            </w:r>
            <w:r w:rsidR="002328BB" w:rsidRPr="006D2CB6">
              <w:t xml:space="preserve"> </w:t>
            </w:r>
            <w:r w:rsidRPr="006D2CB6">
              <w:t>о</w:t>
            </w:r>
            <w:r w:rsidR="002328BB" w:rsidRPr="006D2CB6">
              <w:t xml:space="preserve"> </w:t>
            </w:r>
            <w:r w:rsidRPr="006D2CB6">
              <w:t>совершении</w:t>
            </w:r>
            <w:r w:rsidR="002328BB" w:rsidRPr="006D2CB6">
              <w:t xml:space="preserve"> </w:t>
            </w:r>
            <w:r w:rsidRPr="006D2CB6">
              <w:t>крупной</w:t>
            </w:r>
            <w:r w:rsidR="002328BB" w:rsidRPr="006D2CB6">
              <w:t xml:space="preserve"> </w:t>
            </w:r>
            <w:r w:rsidRPr="006D2CB6">
              <w:t>сделки,</w:t>
            </w:r>
            <w:r w:rsidR="002328BB" w:rsidRPr="006D2CB6">
              <w:t xml:space="preserve"> </w:t>
            </w:r>
            <w:r w:rsidRPr="006D2CB6">
              <w:t>если</w:t>
            </w:r>
            <w:r w:rsidR="002328BB" w:rsidRPr="006D2CB6">
              <w:t xml:space="preserve"> </w:t>
            </w:r>
            <w:r w:rsidRPr="006D2CB6">
              <w:t>требование</w:t>
            </w:r>
            <w:r w:rsidR="002328BB" w:rsidRPr="006D2CB6">
              <w:t xml:space="preserve"> </w:t>
            </w:r>
            <w:r w:rsidRPr="006D2CB6">
              <w:t>о</w:t>
            </w:r>
            <w:r w:rsidR="002328BB" w:rsidRPr="006D2CB6">
              <w:t xml:space="preserve"> </w:t>
            </w:r>
            <w:r w:rsidRPr="006D2CB6">
              <w:t>необходимости</w:t>
            </w:r>
            <w:r w:rsidR="002328BB" w:rsidRPr="006D2CB6">
              <w:t xml:space="preserve"> </w:t>
            </w:r>
            <w:r w:rsidRPr="006D2CB6">
              <w:t>наличия</w:t>
            </w:r>
            <w:r w:rsidR="002328BB" w:rsidRPr="006D2CB6">
              <w:t xml:space="preserve"> </w:t>
            </w:r>
            <w:r w:rsidRPr="006D2CB6">
              <w:t>такого</w:t>
            </w:r>
            <w:r w:rsidR="002328BB" w:rsidRPr="006D2CB6">
              <w:t xml:space="preserve"> </w:t>
            </w:r>
            <w:r w:rsidRPr="006D2CB6">
              <w:t>решения</w:t>
            </w:r>
            <w:r w:rsidR="002328BB" w:rsidRPr="006D2CB6">
              <w:t xml:space="preserve"> </w:t>
            </w:r>
            <w:r w:rsidRPr="006D2CB6">
              <w:t>для</w:t>
            </w:r>
            <w:r w:rsidR="002328BB" w:rsidRPr="006D2CB6">
              <w:t xml:space="preserve"> </w:t>
            </w:r>
            <w:r w:rsidRPr="006D2CB6">
              <w:t>совершения</w:t>
            </w:r>
            <w:r w:rsidR="002328BB" w:rsidRPr="006D2CB6">
              <w:t xml:space="preserve"> </w:t>
            </w:r>
            <w:r w:rsidRPr="006D2CB6">
              <w:t>крупной</w:t>
            </w:r>
            <w:r w:rsidR="002328BB" w:rsidRPr="006D2CB6">
              <w:t xml:space="preserve"> </w:t>
            </w:r>
            <w:r w:rsidRPr="006D2CB6">
              <w:t>сделки</w:t>
            </w:r>
            <w:r w:rsidR="002328BB" w:rsidRPr="006D2CB6">
              <w:t xml:space="preserve"> </w:t>
            </w:r>
            <w:r w:rsidRPr="006D2CB6">
              <w:t>установлено</w:t>
            </w:r>
            <w:r w:rsidR="002328BB" w:rsidRPr="006D2CB6">
              <w:t xml:space="preserve"> </w:t>
            </w:r>
            <w:r w:rsidRPr="006D2CB6">
              <w:t>законодательством</w:t>
            </w:r>
            <w:r w:rsidR="002328BB" w:rsidRPr="006D2CB6">
              <w:t xml:space="preserve"> </w:t>
            </w:r>
            <w:r w:rsidRPr="006D2CB6">
              <w:t>Российской</w:t>
            </w:r>
            <w:r w:rsidR="002328BB" w:rsidRPr="006D2CB6">
              <w:t xml:space="preserve"> </w:t>
            </w:r>
            <w:r w:rsidRPr="006D2CB6">
              <w:t>Федерации,</w:t>
            </w:r>
            <w:r w:rsidR="002328BB" w:rsidRPr="006D2CB6">
              <w:t xml:space="preserve"> </w:t>
            </w:r>
            <w:r w:rsidRPr="006D2CB6">
              <w:t>учредительными</w:t>
            </w:r>
            <w:r w:rsidR="002328BB" w:rsidRPr="006D2CB6">
              <w:t xml:space="preserve"> </w:t>
            </w:r>
            <w:r w:rsidRPr="006D2CB6">
              <w:t>документами</w:t>
            </w:r>
            <w:r w:rsidR="002328BB" w:rsidRPr="006D2CB6">
              <w:t xml:space="preserve"> </w:t>
            </w:r>
            <w:r w:rsidRPr="006D2CB6">
              <w:t>юридического</w:t>
            </w:r>
            <w:r w:rsidR="002328BB" w:rsidRPr="006D2CB6">
              <w:t xml:space="preserve"> </w:t>
            </w:r>
            <w:r w:rsidRPr="006D2CB6">
              <w:t>лица</w:t>
            </w:r>
            <w:r w:rsidR="002328BB" w:rsidRPr="006D2CB6">
              <w:t xml:space="preserve"> </w:t>
            </w:r>
            <w:r w:rsidRPr="006D2CB6">
              <w:t>и</w:t>
            </w:r>
            <w:r w:rsidR="002328BB" w:rsidRPr="006D2CB6">
              <w:t xml:space="preserve"> </w:t>
            </w:r>
            <w:r w:rsidRPr="006D2CB6">
              <w:t>если</w:t>
            </w:r>
            <w:r w:rsidR="002328BB" w:rsidRPr="006D2CB6">
              <w:t xml:space="preserve"> </w:t>
            </w:r>
            <w:r w:rsidRPr="006D2CB6">
              <w:t>для</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заключение</w:t>
            </w:r>
            <w:r w:rsidR="002328BB" w:rsidRPr="006D2CB6">
              <w:t xml:space="preserve"> </w:t>
            </w:r>
            <w:r w:rsidRPr="006D2CB6">
              <w:t>договора</w:t>
            </w:r>
            <w:r w:rsidR="002328BB" w:rsidRPr="006D2CB6">
              <w:t xml:space="preserve"> </w:t>
            </w:r>
            <w:r w:rsidRPr="006D2CB6">
              <w:t>или</w:t>
            </w:r>
            <w:r w:rsidR="002328BB" w:rsidRPr="006D2CB6">
              <w:t xml:space="preserve"> </w:t>
            </w:r>
            <w:r w:rsidRPr="006D2CB6">
              <w:t>предоставление</w:t>
            </w:r>
            <w:r w:rsidR="002328BB" w:rsidRPr="006D2CB6">
              <w:t xml:space="preserve"> </w:t>
            </w:r>
            <w:r w:rsidRPr="006D2CB6">
              <w:t>обеспечения</w:t>
            </w:r>
            <w:r w:rsidR="002328BB" w:rsidRPr="006D2CB6">
              <w:t xml:space="preserve"> </w:t>
            </w:r>
            <w:r w:rsidRPr="006D2CB6">
              <w:t>заявки</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Pr="006D2CB6">
              <w:t>запросе</w:t>
            </w:r>
            <w:r w:rsidR="002328BB" w:rsidRPr="006D2CB6">
              <w:t xml:space="preserve"> </w:t>
            </w:r>
            <w:r w:rsidRPr="006D2CB6">
              <w:t>цен,</w:t>
            </w:r>
            <w:r w:rsidR="002328BB" w:rsidRPr="006D2CB6">
              <w:t xml:space="preserve"> </w:t>
            </w:r>
            <w:r w:rsidRPr="006D2CB6">
              <w:lastRenderedPageBreak/>
              <w:t>обеспечения</w:t>
            </w:r>
            <w:r w:rsidR="002328BB" w:rsidRPr="006D2CB6">
              <w:t xml:space="preserve"> </w:t>
            </w:r>
            <w:r w:rsidRPr="006D2CB6">
              <w:t>договора</w:t>
            </w:r>
            <w:r w:rsidR="002328BB" w:rsidRPr="006D2CB6">
              <w:t xml:space="preserve"> </w:t>
            </w:r>
            <w:r w:rsidRPr="006D2CB6">
              <w:t>являются</w:t>
            </w:r>
            <w:r w:rsidR="002328BB" w:rsidRPr="006D2CB6">
              <w:t xml:space="preserve"> </w:t>
            </w:r>
            <w:r w:rsidRPr="006D2CB6">
              <w:t>крупной</w:t>
            </w:r>
            <w:r w:rsidR="002328BB" w:rsidRPr="006D2CB6">
              <w:t xml:space="preserve"> </w:t>
            </w:r>
            <w:r w:rsidRPr="006D2CB6">
              <w:t>сделкой,</w:t>
            </w:r>
            <w:r w:rsidR="002328BB" w:rsidRPr="006D2CB6">
              <w:t xml:space="preserve"> </w:t>
            </w:r>
            <w:r w:rsidRPr="006D2CB6">
              <w:t>либо</w:t>
            </w:r>
            <w:r w:rsidR="002328BB" w:rsidRPr="006D2CB6">
              <w:t xml:space="preserve"> </w:t>
            </w:r>
            <w:r w:rsidRPr="006D2CB6">
              <w:t>письмо</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о</w:t>
            </w:r>
            <w:r w:rsidR="002328BB" w:rsidRPr="006D2CB6">
              <w:t xml:space="preserve"> </w:t>
            </w:r>
            <w:r w:rsidRPr="006D2CB6">
              <w:t>том,</w:t>
            </w:r>
            <w:r w:rsidR="002328BB" w:rsidRPr="006D2CB6">
              <w:t xml:space="preserve"> </w:t>
            </w:r>
            <w:r w:rsidRPr="006D2CB6">
              <w:t>что</w:t>
            </w:r>
            <w:r w:rsidR="002328BB" w:rsidRPr="006D2CB6">
              <w:t xml:space="preserve"> </w:t>
            </w:r>
            <w:r w:rsidRPr="006D2CB6">
              <w:t>данная</w:t>
            </w:r>
            <w:r w:rsidR="002328BB" w:rsidRPr="006D2CB6">
              <w:t xml:space="preserve"> </w:t>
            </w:r>
            <w:r w:rsidRPr="006D2CB6">
              <w:t>сделка</w:t>
            </w:r>
            <w:r w:rsidR="002328BB" w:rsidRPr="006D2CB6">
              <w:t xml:space="preserve"> </w:t>
            </w:r>
            <w:r w:rsidRPr="006D2CB6">
              <w:t>для</w:t>
            </w:r>
            <w:r w:rsidR="002328BB" w:rsidRPr="006D2CB6">
              <w:t xml:space="preserve"> </w:t>
            </w:r>
            <w:r w:rsidRPr="006D2CB6">
              <w:t>такого</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не</w:t>
            </w:r>
            <w:r w:rsidR="002328BB" w:rsidRPr="006D2CB6">
              <w:t xml:space="preserve"> </w:t>
            </w:r>
            <w:r w:rsidRPr="006D2CB6">
              <w:t>является</w:t>
            </w:r>
            <w:r w:rsidR="002328BB" w:rsidRPr="006D2CB6">
              <w:t xml:space="preserve"> </w:t>
            </w:r>
            <w:r w:rsidRPr="006D2CB6">
              <w:t>крупно</w:t>
            </w:r>
            <w:bookmarkEnd w:id="175"/>
            <w:r w:rsidRPr="006D2CB6">
              <w:t>й</w:t>
            </w:r>
            <w:r w:rsidR="002328BB" w:rsidRPr="006D2CB6">
              <w:t xml:space="preserve"> </w:t>
            </w:r>
            <w:r w:rsidR="00314469" w:rsidRPr="006D2CB6">
              <w:t>или</w:t>
            </w:r>
            <w:r w:rsidR="002328BB" w:rsidRPr="006D2CB6">
              <w:t xml:space="preserve"> </w:t>
            </w:r>
            <w:r w:rsidR="00314469" w:rsidRPr="006D2CB6">
              <w:t>письмо</w:t>
            </w:r>
            <w:r w:rsidR="002328BB" w:rsidRPr="006D2CB6">
              <w:t xml:space="preserve"> </w:t>
            </w:r>
            <w:r w:rsidR="00314469" w:rsidRPr="006D2CB6">
              <w:t>о</w:t>
            </w:r>
            <w:r w:rsidR="002328BB" w:rsidRPr="006D2CB6">
              <w:t xml:space="preserve"> </w:t>
            </w:r>
            <w:r w:rsidR="00314469" w:rsidRPr="006D2CB6">
              <w:t>том,</w:t>
            </w:r>
            <w:r w:rsidR="002328BB" w:rsidRPr="006D2CB6">
              <w:t xml:space="preserve"> </w:t>
            </w:r>
            <w:r w:rsidR="00314469" w:rsidRPr="006D2CB6">
              <w:t>что</w:t>
            </w:r>
            <w:r w:rsidR="002328BB" w:rsidRPr="006D2CB6">
              <w:t xml:space="preserve"> </w:t>
            </w:r>
            <w:r w:rsidR="00314469" w:rsidRPr="006D2CB6">
              <w:t>организация</w:t>
            </w:r>
            <w:r w:rsidR="002328BB" w:rsidRPr="006D2CB6">
              <w:t xml:space="preserve"> </w:t>
            </w:r>
            <w:r w:rsidR="00314469" w:rsidRPr="006D2CB6">
              <w:t>не</w:t>
            </w:r>
            <w:r w:rsidR="002328BB" w:rsidRPr="006D2CB6">
              <w:t xml:space="preserve"> </w:t>
            </w:r>
            <w:r w:rsidR="00314469" w:rsidRPr="006D2CB6">
              <w:t>попадает</w:t>
            </w:r>
            <w:r w:rsidR="002328BB" w:rsidRPr="006D2CB6">
              <w:t xml:space="preserve"> </w:t>
            </w:r>
            <w:r w:rsidR="00314469" w:rsidRPr="006D2CB6">
              <w:t>под</w:t>
            </w:r>
            <w:r w:rsidR="002328BB" w:rsidRPr="006D2CB6">
              <w:t xml:space="preserve"> </w:t>
            </w:r>
            <w:r w:rsidR="00314469" w:rsidRPr="006D2CB6">
              <w:t>действие</w:t>
            </w:r>
            <w:r w:rsidR="002328BB" w:rsidRPr="006D2CB6">
              <w:t xml:space="preserve"> </w:t>
            </w:r>
            <w:r w:rsidR="00314469" w:rsidRPr="006D2CB6">
              <w:t>такого</w:t>
            </w:r>
            <w:r w:rsidR="002328BB" w:rsidRPr="006D2CB6">
              <w:t xml:space="preserve"> </w:t>
            </w:r>
            <w:r w:rsidR="00314469" w:rsidRPr="006D2CB6">
              <w:t>требования</w:t>
            </w:r>
            <w:r w:rsidR="002328BB" w:rsidRPr="006D2CB6">
              <w:t xml:space="preserve"> </w:t>
            </w:r>
            <w:r w:rsidR="00314469" w:rsidRPr="006D2CB6">
              <w:t>закона,</w:t>
            </w:r>
            <w:r w:rsidR="002328BB" w:rsidRPr="006D2CB6">
              <w:t xml:space="preserve"> </w:t>
            </w:r>
            <w:r w:rsidR="00314469" w:rsidRPr="006D2CB6">
              <w:t>поскольку</w:t>
            </w:r>
            <w:r w:rsidR="002328BB" w:rsidRPr="006D2CB6">
              <w:t xml:space="preserve"> </w:t>
            </w:r>
            <w:r w:rsidR="00314469" w:rsidRPr="006D2CB6">
              <w:t>единственный</w:t>
            </w:r>
            <w:r w:rsidR="002328BB" w:rsidRPr="006D2CB6">
              <w:t xml:space="preserve"> </w:t>
            </w:r>
            <w:r w:rsidR="00314469" w:rsidRPr="006D2CB6">
              <w:t>участник</w:t>
            </w:r>
            <w:r w:rsidR="002328BB" w:rsidRPr="006D2CB6">
              <w:t xml:space="preserve"> </w:t>
            </w:r>
            <w:r w:rsidR="00314469" w:rsidRPr="006D2CB6">
              <w:t>(акционер)</w:t>
            </w:r>
            <w:r w:rsidR="002328BB" w:rsidRPr="006D2CB6">
              <w:t xml:space="preserve"> </w:t>
            </w:r>
            <w:r w:rsidR="00314469" w:rsidRPr="006D2CB6">
              <w:t>является</w:t>
            </w:r>
            <w:r w:rsidR="002328BB" w:rsidRPr="006D2CB6">
              <w:t xml:space="preserve"> </w:t>
            </w:r>
            <w:r w:rsidR="00314469" w:rsidRPr="006D2CB6">
              <w:t>единоличным</w:t>
            </w:r>
            <w:r w:rsidR="002328BB" w:rsidRPr="006D2CB6">
              <w:t xml:space="preserve"> </w:t>
            </w:r>
            <w:r w:rsidR="00314469" w:rsidRPr="006D2CB6">
              <w:t>исполнительным</w:t>
            </w:r>
            <w:r w:rsidR="002328BB" w:rsidRPr="006D2CB6">
              <w:t xml:space="preserve"> </w:t>
            </w:r>
            <w:r w:rsidR="00314469" w:rsidRPr="006D2CB6">
              <w:t>органом</w:t>
            </w:r>
            <w:r w:rsidRPr="006D2CB6">
              <w:t>;</w:t>
            </w:r>
            <w:bookmarkEnd w:id="176"/>
            <w:r w:rsidR="002328BB" w:rsidRPr="006D2CB6">
              <w:t xml:space="preserve"> </w:t>
            </w:r>
          </w:p>
          <w:p w:rsidR="00183811" w:rsidRPr="006D2CB6"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9" w:name="_Ref317251962"/>
            <w:r w:rsidRPr="006D2CB6">
              <w:t>отсканированный</w:t>
            </w:r>
            <w:r w:rsidR="002328BB" w:rsidRPr="006D2CB6">
              <w:t xml:space="preserve"> </w:t>
            </w:r>
            <w:r w:rsidRPr="006D2CB6">
              <w:t>оригинал</w:t>
            </w:r>
            <w:r w:rsidR="002328BB" w:rsidRPr="006D2CB6">
              <w:t xml:space="preserve"> </w:t>
            </w:r>
            <w:r w:rsidRPr="006D2CB6">
              <w:t>решения</w:t>
            </w:r>
            <w:r w:rsidR="002328BB" w:rsidRPr="006D2CB6">
              <w:t xml:space="preserve"> </w:t>
            </w:r>
            <w:r w:rsidRPr="006D2CB6">
              <w:t>об</w:t>
            </w:r>
            <w:r w:rsidR="002328BB" w:rsidRPr="006D2CB6">
              <w:t xml:space="preserve"> </w:t>
            </w:r>
            <w:r w:rsidRPr="006D2CB6">
              <w:t>одобрении</w:t>
            </w:r>
            <w:r w:rsidR="002328BB" w:rsidRPr="006D2CB6">
              <w:t xml:space="preserve"> </w:t>
            </w:r>
            <w:r w:rsidRPr="006D2CB6">
              <w:t>или</w:t>
            </w:r>
            <w:r w:rsidR="002328BB" w:rsidRPr="006D2CB6">
              <w:t xml:space="preserve"> </w:t>
            </w:r>
            <w:r w:rsidRPr="006D2CB6">
              <w:t>о</w:t>
            </w:r>
            <w:r w:rsidR="002328BB" w:rsidRPr="006D2CB6">
              <w:t xml:space="preserve"> </w:t>
            </w:r>
            <w:r w:rsidRPr="006D2CB6">
              <w:t>совершении</w:t>
            </w:r>
            <w:r w:rsidR="002328BB" w:rsidRPr="006D2CB6">
              <w:t xml:space="preserve"> </w:t>
            </w:r>
            <w:r w:rsidRPr="006D2CB6">
              <w:t>сделки</w:t>
            </w:r>
            <w:r w:rsidR="002328BB" w:rsidRPr="006D2CB6">
              <w:t xml:space="preserve"> </w:t>
            </w:r>
            <w:r w:rsidRPr="006D2CB6">
              <w:t>с</w:t>
            </w:r>
            <w:r w:rsidR="002328BB" w:rsidRPr="006D2CB6">
              <w:t xml:space="preserve"> </w:t>
            </w:r>
            <w:r w:rsidRPr="006D2CB6">
              <w:t>заинтересованностью,</w:t>
            </w:r>
            <w:r w:rsidR="002328BB" w:rsidRPr="006D2CB6">
              <w:t xml:space="preserve"> </w:t>
            </w:r>
            <w:r w:rsidRPr="006D2CB6">
              <w:t>если</w:t>
            </w:r>
            <w:r w:rsidR="002328BB" w:rsidRPr="006D2CB6">
              <w:t xml:space="preserve"> </w:t>
            </w:r>
            <w:r w:rsidRPr="006D2CB6">
              <w:t>требование</w:t>
            </w:r>
            <w:r w:rsidR="002328BB" w:rsidRPr="006D2CB6">
              <w:t xml:space="preserve"> </w:t>
            </w:r>
            <w:r w:rsidRPr="006D2CB6">
              <w:t>о</w:t>
            </w:r>
            <w:r w:rsidR="002328BB" w:rsidRPr="006D2CB6">
              <w:t xml:space="preserve"> </w:t>
            </w:r>
            <w:r w:rsidRPr="006D2CB6">
              <w:t>наличии</w:t>
            </w:r>
            <w:r w:rsidR="002328BB" w:rsidRPr="006D2CB6">
              <w:t xml:space="preserve"> </w:t>
            </w:r>
            <w:r w:rsidRPr="006D2CB6">
              <w:t>такого</w:t>
            </w:r>
            <w:r w:rsidR="002328BB" w:rsidRPr="006D2CB6">
              <w:t xml:space="preserve"> </w:t>
            </w:r>
            <w:r w:rsidRPr="006D2CB6">
              <w:t>одобрения</w:t>
            </w:r>
            <w:r w:rsidR="002328BB" w:rsidRPr="006D2CB6">
              <w:t xml:space="preserve"> </w:t>
            </w:r>
            <w:r w:rsidRPr="006D2CB6">
              <w:t>установлено</w:t>
            </w:r>
            <w:r w:rsidR="002328BB" w:rsidRPr="006D2CB6">
              <w:t xml:space="preserve"> </w:t>
            </w:r>
            <w:r w:rsidRPr="006D2CB6">
              <w:t>законодательством</w:t>
            </w:r>
            <w:r w:rsidR="002328BB" w:rsidRPr="006D2CB6">
              <w:t xml:space="preserve"> </w:t>
            </w:r>
            <w:r w:rsidRPr="006D2CB6">
              <w:t>Российской</w:t>
            </w:r>
            <w:r w:rsidR="002328BB" w:rsidRPr="006D2CB6">
              <w:t xml:space="preserve"> </w:t>
            </w:r>
            <w:r w:rsidRPr="006D2CB6">
              <w:t>Федерации,</w:t>
            </w:r>
            <w:r w:rsidR="002328BB" w:rsidRPr="006D2CB6">
              <w:t xml:space="preserve"> </w:t>
            </w:r>
            <w:r w:rsidRPr="006D2CB6">
              <w:t>учредительными</w:t>
            </w:r>
            <w:r w:rsidR="002328BB" w:rsidRPr="006D2CB6">
              <w:t xml:space="preserve"> </w:t>
            </w:r>
            <w:r w:rsidRPr="006D2CB6">
              <w:t>документации</w:t>
            </w:r>
            <w:r w:rsidR="002328BB" w:rsidRPr="006D2CB6">
              <w:t xml:space="preserve"> </w:t>
            </w:r>
            <w:r w:rsidRPr="006D2CB6">
              <w:t>юридического</w:t>
            </w:r>
            <w:r w:rsidR="002328BB" w:rsidRPr="006D2CB6">
              <w:t xml:space="preserve"> </w:t>
            </w:r>
            <w:r w:rsidRPr="006D2CB6">
              <w:t>лица</w:t>
            </w:r>
            <w:r w:rsidR="002328BB" w:rsidRPr="006D2CB6">
              <w:t xml:space="preserve"> </w:t>
            </w:r>
            <w:r w:rsidRPr="006D2CB6">
              <w:t>и</w:t>
            </w:r>
            <w:r w:rsidR="002328BB" w:rsidRPr="006D2CB6">
              <w:t xml:space="preserve"> </w:t>
            </w:r>
            <w:r w:rsidRPr="006D2CB6">
              <w:t>если</w:t>
            </w:r>
            <w:r w:rsidR="002328BB" w:rsidRPr="006D2CB6">
              <w:t xml:space="preserve"> </w:t>
            </w:r>
            <w:r w:rsidRPr="006D2CB6">
              <w:t>для</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выполнение</w:t>
            </w:r>
            <w:r w:rsidR="002328BB" w:rsidRPr="006D2CB6">
              <w:t xml:space="preserve"> </w:t>
            </w:r>
            <w:r w:rsidRPr="006D2CB6">
              <w:t>договора</w:t>
            </w:r>
            <w:r w:rsidR="002328BB" w:rsidRPr="006D2CB6">
              <w:t xml:space="preserve"> </w:t>
            </w:r>
            <w:r w:rsidRPr="006D2CB6">
              <w:t>или</w:t>
            </w:r>
            <w:r w:rsidR="002328BB" w:rsidRPr="006D2CB6">
              <w:t xml:space="preserve"> </w:t>
            </w:r>
            <w:r w:rsidRPr="006D2CB6">
              <w:t>предоставление</w:t>
            </w:r>
            <w:r w:rsidR="002328BB" w:rsidRPr="006D2CB6">
              <w:t xml:space="preserve"> </w:t>
            </w:r>
            <w:r w:rsidRPr="006D2CB6">
              <w:t>обеспечения</w:t>
            </w:r>
            <w:r w:rsidR="002328BB" w:rsidRPr="006D2CB6">
              <w:t xml:space="preserve"> </w:t>
            </w:r>
            <w:r w:rsidRPr="006D2CB6">
              <w:t>заявки</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Pr="006D2CB6">
              <w:t>запросе</w:t>
            </w:r>
            <w:r w:rsidR="002328BB" w:rsidRPr="006D2CB6">
              <w:t xml:space="preserve"> </w:t>
            </w:r>
            <w:r w:rsidRPr="006D2CB6">
              <w:t>цен,</w:t>
            </w:r>
            <w:r w:rsidR="002328BB" w:rsidRPr="006D2CB6">
              <w:t xml:space="preserve"> </w:t>
            </w:r>
            <w:r w:rsidRPr="006D2CB6">
              <w:t>обеспечение</w:t>
            </w:r>
            <w:r w:rsidR="002328BB" w:rsidRPr="006D2CB6">
              <w:t xml:space="preserve"> </w:t>
            </w:r>
            <w:r w:rsidRPr="006D2CB6">
              <w:t>договора</w:t>
            </w:r>
            <w:r w:rsidR="002328BB" w:rsidRPr="006D2CB6">
              <w:t xml:space="preserve"> </w:t>
            </w:r>
            <w:r w:rsidRPr="006D2CB6">
              <w:t>является</w:t>
            </w:r>
            <w:r w:rsidR="002328BB" w:rsidRPr="006D2CB6">
              <w:t xml:space="preserve"> </w:t>
            </w:r>
            <w:r w:rsidRPr="006D2CB6">
              <w:t>сделкой</w:t>
            </w:r>
            <w:r w:rsidR="002328BB" w:rsidRPr="006D2CB6">
              <w:t xml:space="preserve"> </w:t>
            </w:r>
            <w:r w:rsidRPr="006D2CB6">
              <w:t>с</w:t>
            </w:r>
            <w:r w:rsidR="002328BB" w:rsidRPr="006D2CB6">
              <w:t xml:space="preserve"> </w:t>
            </w:r>
            <w:r w:rsidRPr="006D2CB6">
              <w:t>заинтересованностью,</w:t>
            </w:r>
            <w:r w:rsidR="002328BB" w:rsidRPr="006D2CB6">
              <w:t xml:space="preserve"> </w:t>
            </w:r>
            <w:r w:rsidRPr="006D2CB6">
              <w:t>либо</w:t>
            </w:r>
            <w:r w:rsidR="002328BB" w:rsidRPr="006D2CB6">
              <w:t xml:space="preserve"> </w:t>
            </w:r>
            <w:r w:rsidRPr="006D2CB6">
              <w:t>письмо</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о</w:t>
            </w:r>
            <w:r w:rsidR="002328BB" w:rsidRPr="006D2CB6">
              <w:t xml:space="preserve"> </w:t>
            </w:r>
            <w:r w:rsidRPr="006D2CB6">
              <w:t>том,</w:t>
            </w:r>
            <w:r w:rsidR="002328BB" w:rsidRPr="006D2CB6">
              <w:t xml:space="preserve"> </w:t>
            </w:r>
            <w:r w:rsidRPr="006D2CB6">
              <w:t>что</w:t>
            </w:r>
            <w:r w:rsidR="002328BB" w:rsidRPr="006D2CB6">
              <w:t xml:space="preserve"> </w:t>
            </w:r>
            <w:r w:rsidRPr="006D2CB6">
              <w:t>данная</w:t>
            </w:r>
            <w:r w:rsidR="002328BB" w:rsidRPr="006D2CB6">
              <w:t xml:space="preserve"> </w:t>
            </w:r>
            <w:r w:rsidRPr="006D2CB6">
              <w:t>сделка</w:t>
            </w:r>
            <w:r w:rsidR="002328BB" w:rsidRPr="006D2CB6">
              <w:t xml:space="preserve"> </w:t>
            </w:r>
            <w:r w:rsidRPr="006D2CB6">
              <w:t>для</w:t>
            </w:r>
            <w:r w:rsidR="002328BB" w:rsidRPr="006D2CB6">
              <w:t xml:space="preserve"> </w:t>
            </w:r>
            <w:r w:rsidRPr="006D2CB6">
              <w:t>такого</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не</w:t>
            </w:r>
            <w:r w:rsidR="002328BB" w:rsidRPr="006D2CB6">
              <w:t xml:space="preserve"> </w:t>
            </w:r>
            <w:r w:rsidRPr="006D2CB6">
              <w:t>является</w:t>
            </w:r>
            <w:r w:rsidR="002328BB" w:rsidRPr="006D2CB6">
              <w:t xml:space="preserve"> </w:t>
            </w:r>
            <w:r w:rsidRPr="006D2CB6">
              <w:t>сделкой</w:t>
            </w:r>
            <w:r w:rsidR="002328BB" w:rsidRPr="006D2CB6">
              <w:t xml:space="preserve"> </w:t>
            </w:r>
            <w:r w:rsidRPr="006D2CB6">
              <w:t>с</w:t>
            </w:r>
            <w:r w:rsidR="002328BB" w:rsidRPr="006D2CB6">
              <w:t xml:space="preserve"> </w:t>
            </w:r>
            <w:r w:rsidRPr="006D2CB6">
              <w:t>заинтересованностью</w:t>
            </w:r>
            <w:r w:rsidR="002328BB" w:rsidRPr="006D2CB6">
              <w:t xml:space="preserve"> </w:t>
            </w:r>
            <w:r w:rsidR="00314469" w:rsidRPr="006D2CB6">
              <w:t>или</w:t>
            </w:r>
            <w:r w:rsidR="002328BB" w:rsidRPr="006D2CB6">
              <w:t xml:space="preserve"> </w:t>
            </w:r>
            <w:r w:rsidR="00314469" w:rsidRPr="006D2CB6">
              <w:t>письмо</w:t>
            </w:r>
            <w:r w:rsidR="002328BB" w:rsidRPr="006D2CB6">
              <w:t xml:space="preserve"> </w:t>
            </w:r>
            <w:r w:rsidR="00314469" w:rsidRPr="006D2CB6">
              <w:t>о</w:t>
            </w:r>
            <w:r w:rsidR="002328BB" w:rsidRPr="006D2CB6">
              <w:t xml:space="preserve"> </w:t>
            </w:r>
            <w:r w:rsidR="00314469" w:rsidRPr="006D2CB6">
              <w:t>том,</w:t>
            </w:r>
            <w:r w:rsidR="002328BB" w:rsidRPr="006D2CB6">
              <w:t xml:space="preserve"> </w:t>
            </w:r>
            <w:r w:rsidR="00314469" w:rsidRPr="006D2CB6">
              <w:t>что</w:t>
            </w:r>
            <w:r w:rsidR="002328BB" w:rsidRPr="006D2CB6">
              <w:t xml:space="preserve"> </w:t>
            </w:r>
            <w:r w:rsidR="00314469" w:rsidRPr="006D2CB6">
              <w:t>организация</w:t>
            </w:r>
            <w:r w:rsidR="002328BB" w:rsidRPr="006D2CB6">
              <w:t xml:space="preserve"> </w:t>
            </w:r>
            <w:r w:rsidR="00314469" w:rsidRPr="006D2CB6">
              <w:t>не</w:t>
            </w:r>
            <w:r w:rsidR="002328BB" w:rsidRPr="006D2CB6">
              <w:t xml:space="preserve"> </w:t>
            </w:r>
            <w:r w:rsidR="00314469" w:rsidRPr="006D2CB6">
              <w:t>попадает</w:t>
            </w:r>
            <w:r w:rsidR="002328BB" w:rsidRPr="006D2CB6">
              <w:t xml:space="preserve"> </w:t>
            </w:r>
            <w:r w:rsidR="00314469" w:rsidRPr="006D2CB6">
              <w:t>под</w:t>
            </w:r>
            <w:r w:rsidR="002328BB" w:rsidRPr="006D2CB6">
              <w:t xml:space="preserve"> </w:t>
            </w:r>
            <w:r w:rsidR="00314469" w:rsidRPr="006D2CB6">
              <w:t>действие</w:t>
            </w:r>
            <w:r w:rsidR="002328BB" w:rsidRPr="006D2CB6">
              <w:t xml:space="preserve"> </w:t>
            </w:r>
            <w:r w:rsidR="00314469" w:rsidRPr="006D2CB6">
              <w:t>такого</w:t>
            </w:r>
            <w:r w:rsidR="002328BB" w:rsidRPr="006D2CB6">
              <w:t xml:space="preserve"> </w:t>
            </w:r>
            <w:r w:rsidR="00314469" w:rsidRPr="006D2CB6">
              <w:t>требования</w:t>
            </w:r>
            <w:r w:rsidR="002328BB" w:rsidRPr="006D2CB6">
              <w:t xml:space="preserve"> </w:t>
            </w:r>
            <w:r w:rsidR="00314469" w:rsidRPr="006D2CB6">
              <w:t>закона,</w:t>
            </w:r>
            <w:r w:rsidR="002328BB" w:rsidRPr="006D2CB6">
              <w:t xml:space="preserve"> </w:t>
            </w:r>
            <w:r w:rsidR="00314469" w:rsidRPr="006D2CB6">
              <w:t>поскольку</w:t>
            </w:r>
            <w:r w:rsidR="002328BB" w:rsidRPr="006D2CB6">
              <w:t xml:space="preserve"> </w:t>
            </w:r>
            <w:r w:rsidR="00314469" w:rsidRPr="006D2CB6">
              <w:t>единственный</w:t>
            </w:r>
            <w:r w:rsidR="002328BB" w:rsidRPr="006D2CB6">
              <w:t xml:space="preserve"> </w:t>
            </w:r>
            <w:r w:rsidR="00314469" w:rsidRPr="006D2CB6">
              <w:t>участник</w:t>
            </w:r>
            <w:r w:rsidR="002328BB" w:rsidRPr="006D2CB6">
              <w:t xml:space="preserve"> </w:t>
            </w:r>
            <w:r w:rsidR="00314469" w:rsidRPr="006D2CB6">
              <w:t>(акционер)</w:t>
            </w:r>
            <w:r w:rsidR="002328BB" w:rsidRPr="006D2CB6">
              <w:t xml:space="preserve"> </w:t>
            </w:r>
            <w:r w:rsidR="00314469" w:rsidRPr="006D2CB6">
              <w:t>является</w:t>
            </w:r>
            <w:r w:rsidR="002328BB" w:rsidRPr="006D2CB6">
              <w:t xml:space="preserve"> </w:t>
            </w:r>
            <w:r w:rsidR="00314469" w:rsidRPr="006D2CB6">
              <w:t>единоличным</w:t>
            </w:r>
            <w:r w:rsidR="002328BB" w:rsidRPr="006D2CB6">
              <w:t xml:space="preserve"> </w:t>
            </w:r>
            <w:r w:rsidR="00314469" w:rsidRPr="006D2CB6">
              <w:t>исполнительным</w:t>
            </w:r>
            <w:r w:rsidR="002328BB" w:rsidRPr="006D2CB6">
              <w:t xml:space="preserve"> </w:t>
            </w:r>
            <w:r w:rsidR="00314469" w:rsidRPr="006D2CB6">
              <w:t>органом</w:t>
            </w:r>
            <w:r w:rsidRPr="006D2CB6">
              <w:t>.</w:t>
            </w:r>
            <w:bookmarkEnd w:id="179"/>
          </w:p>
          <w:p w:rsidR="00183811" w:rsidRPr="006D2CB6" w:rsidRDefault="00183811" w:rsidP="00237E88">
            <w:pPr>
              <w:widowControl w:val="0"/>
              <w:tabs>
                <w:tab w:val="left" w:pos="1418"/>
              </w:tabs>
              <w:ind w:right="-1" w:firstLine="709"/>
              <w:jc w:val="both"/>
            </w:pPr>
            <w:r w:rsidRPr="006D2CB6">
              <w:t>В</w:t>
            </w:r>
            <w:r w:rsidR="002328BB" w:rsidRPr="006D2CB6">
              <w:t xml:space="preserve"> </w:t>
            </w:r>
            <w:r w:rsidRPr="006D2CB6">
              <w:t>случае,</w:t>
            </w:r>
            <w:r w:rsidR="002328BB" w:rsidRPr="006D2CB6">
              <w:t xml:space="preserve"> </w:t>
            </w:r>
            <w:r w:rsidRPr="006D2CB6">
              <w:t>если</w:t>
            </w:r>
            <w:r w:rsidR="002328BB" w:rsidRPr="006D2CB6">
              <w:t xml:space="preserve"> </w:t>
            </w:r>
            <w:r w:rsidRPr="006D2CB6">
              <w:t>получение</w:t>
            </w:r>
            <w:r w:rsidR="002328BB" w:rsidRPr="006D2CB6">
              <w:t xml:space="preserve"> </w:t>
            </w:r>
            <w:r w:rsidRPr="006D2CB6">
              <w:t>решения</w:t>
            </w:r>
            <w:r w:rsidR="002328BB" w:rsidRPr="006D2CB6">
              <w:t xml:space="preserve"> </w:t>
            </w:r>
            <w:r w:rsidRPr="006D2CB6">
              <w:t>об</w:t>
            </w:r>
            <w:r w:rsidR="002328BB" w:rsidRPr="006D2CB6">
              <w:t xml:space="preserve"> </w:t>
            </w:r>
            <w:r w:rsidRPr="006D2CB6">
              <w:t>одобрении</w:t>
            </w:r>
            <w:r w:rsidR="002328BB" w:rsidRPr="006D2CB6">
              <w:t xml:space="preserve"> </w:t>
            </w:r>
            <w:r w:rsidRPr="006D2CB6">
              <w:t>или</w:t>
            </w:r>
            <w:r w:rsidR="002328BB" w:rsidRPr="006D2CB6">
              <w:t xml:space="preserve"> </w:t>
            </w:r>
            <w:r w:rsidRPr="006D2CB6">
              <w:t>о</w:t>
            </w:r>
            <w:r w:rsidR="002328BB" w:rsidRPr="006D2CB6">
              <w:t xml:space="preserve"> </w:t>
            </w:r>
            <w:r w:rsidRPr="006D2CB6">
              <w:t>совершении</w:t>
            </w:r>
            <w:r w:rsidR="002328BB" w:rsidRPr="006D2CB6">
              <w:t xml:space="preserve"> </w:t>
            </w:r>
            <w:r w:rsidRPr="006D2CB6">
              <w:t>крупной</w:t>
            </w:r>
            <w:r w:rsidR="002328BB" w:rsidRPr="006D2CB6">
              <w:t xml:space="preserve"> </w:t>
            </w:r>
            <w:r w:rsidRPr="006D2CB6">
              <w:t>сделки</w:t>
            </w:r>
            <w:r w:rsidR="002328BB" w:rsidRPr="006D2CB6">
              <w:t xml:space="preserve"> </w:t>
            </w:r>
            <w:r w:rsidRPr="006D2CB6">
              <w:t>и</w:t>
            </w:r>
            <w:r w:rsidR="002328BB" w:rsidRPr="006D2CB6">
              <w:t xml:space="preserve"> </w:t>
            </w:r>
            <w:r w:rsidRPr="006D2CB6">
              <w:t>(или)</w:t>
            </w:r>
            <w:r w:rsidR="002328BB" w:rsidRPr="006D2CB6">
              <w:t xml:space="preserve"> </w:t>
            </w:r>
            <w:r w:rsidRPr="006D2CB6">
              <w:t>решения</w:t>
            </w:r>
            <w:r w:rsidR="002328BB" w:rsidRPr="006D2CB6">
              <w:t xml:space="preserve"> </w:t>
            </w:r>
            <w:r w:rsidRPr="006D2CB6">
              <w:t>об</w:t>
            </w:r>
            <w:r w:rsidR="002328BB" w:rsidRPr="006D2CB6">
              <w:t xml:space="preserve"> </w:t>
            </w:r>
            <w:r w:rsidRPr="006D2CB6">
              <w:t>одобрении</w:t>
            </w:r>
            <w:r w:rsidR="002328BB" w:rsidRPr="006D2CB6">
              <w:t xml:space="preserve"> </w:t>
            </w:r>
            <w:r w:rsidRPr="006D2CB6">
              <w:t>или</w:t>
            </w:r>
            <w:r w:rsidR="002328BB" w:rsidRPr="006D2CB6">
              <w:t xml:space="preserve"> </w:t>
            </w:r>
            <w:r w:rsidRPr="006D2CB6">
              <w:t>о</w:t>
            </w:r>
            <w:r w:rsidR="002328BB" w:rsidRPr="006D2CB6">
              <w:t xml:space="preserve"> </w:t>
            </w:r>
            <w:r w:rsidRPr="006D2CB6">
              <w:t>совершении</w:t>
            </w:r>
            <w:r w:rsidR="002328BB" w:rsidRPr="006D2CB6">
              <w:t xml:space="preserve"> </w:t>
            </w:r>
            <w:r w:rsidRPr="006D2CB6">
              <w:t>сделки</w:t>
            </w:r>
            <w:r w:rsidR="002328BB" w:rsidRPr="006D2CB6">
              <w:t xml:space="preserve"> </w:t>
            </w:r>
            <w:r w:rsidRPr="006D2CB6">
              <w:t>с</w:t>
            </w:r>
            <w:r w:rsidR="002328BB" w:rsidRPr="006D2CB6">
              <w:t xml:space="preserve"> </w:t>
            </w:r>
            <w:r w:rsidRPr="006D2CB6">
              <w:t>заинтересованностью,</w:t>
            </w:r>
            <w:r w:rsidR="002328BB" w:rsidRPr="006D2CB6">
              <w:t xml:space="preserve"> </w:t>
            </w:r>
            <w:r w:rsidRPr="006D2CB6">
              <w:t>указанных</w:t>
            </w:r>
            <w:r w:rsidR="002328BB" w:rsidRPr="006D2CB6">
              <w:t xml:space="preserve"> </w:t>
            </w:r>
            <w:r w:rsidRPr="006D2CB6">
              <w:t>в</w:t>
            </w:r>
            <w:r w:rsidR="002328BB" w:rsidRPr="006D2CB6">
              <w:t xml:space="preserve"> </w:t>
            </w:r>
            <w:r w:rsidRPr="006D2CB6">
              <w:rPr>
                <w:u w:val="single"/>
              </w:rPr>
              <w:t>пунктах</w:t>
            </w:r>
            <w:r w:rsidR="002328BB" w:rsidRPr="006D2CB6">
              <w:rPr>
                <w:u w:val="single"/>
              </w:rPr>
              <w:t xml:space="preserve"> </w:t>
            </w:r>
            <w:r w:rsidRPr="006D2CB6">
              <w:rPr>
                <w:u w:val="single"/>
              </w:rPr>
              <w:fldChar w:fldCharType="begin"/>
            </w:r>
            <w:r w:rsidRPr="006D2CB6">
              <w:rPr>
                <w:u w:val="single"/>
              </w:rPr>
              <w:instrText xml:space="preserve"> REF _Ref317251956 \r \h </w:instrText>
            </w:r>
            <w:r w:rsidR="00A206E3" w:rsidRPr="006D2CB6">
              <w:rPr>
                <w:u w:val="single"/>
              </w:rPr>
              <w:instrText xml:space="preserve"> \* MERGEFORMAT </w:instrText>
            </w:r>
            <w:r w:rsidRPr="006D2CB6">
              <w:rPr>
                <w:u w:val="single"/>
              </w:rPr>
            </w:r>
            <w:r w:rsidRPr="006D2CB6">
              <w:rPr>
                <w:u w:val="single"/>
              </w:rPr>
              <w:fldChar w:fldCharType="separate"/>
            </w:r>
            <w:r w:rsidR="0043671B" w:rsidRPr="006D2CB6">
              <w:rPr>
                <w:u w:val="single"/>
              </w:rPr>
              <w:t>13.3</w:t>
            </w:r>
            <w:r w:rsidRPr="006D2CB6">
              <w:rPr>
                <w:u w:val="single"/>
              </w:rPr>
              <w:fldChar w:fldCharType="end"/>
            </w:r>
            <w:r w:rsidR="002328BB" w:rsidRPr="006D2CB6">
              <w:rPr>
                <w:u w:val="single"/>
              </w:rPr>
              <w:t xml:space="preserve"> </w:t>
            </w:r>
            <w:r w:rsidRPr="006D2CB6">
              <w:rPr>
                <w:u w:val="single"/>
              </w:rPr>
              <w:t>и</w:t>
            </w:r>
            <w:r w:rsidR="002328BB" w:rsidRPr="006D2CB6">
              <w:rPr>
                <w:u w:val="single"/>
              </w:rPr>
              <w:t xml:space="preserve"> </w:t>
            </w:r>
            <w:r w:rsidRPr="006D2CB6">
              <w:rPr>
                <w:u w:val="single"/>
              </w:rPr>
              <w:fldChar w:fldCharType="begin"/>
            </w:r>
            <w:r w:rsidRPr="006D2CB6">
              <w:rPr>
                <w:u w:val="single"/>
              </w:rPr>
              <w:instrText xml:space="preserve"> REF _Ref317251962 \r \h </w:instrText>
            </w:r>
            <w:r w:rsidR="00A206E3" w:rsidRPr="006D2CB6">
              <w:rPr>
                <w:u w:val="single"/>
              </w:rPr>
              <w:instrText xml:space="preserve"> \* MERGEFORMAT </w:instrText>
            </w:r>
            <w:r w:rsidRPr="006D2CB6">
              <w:rPr>
                <w:u w:val="single"/>
              </w:rPr>
            </w:r>
            <w:r w:rsidRPr="006D2CB6">
              <w:rPr>
                <w:u w:val="single"/>
              </w:rPr>
              <w:fldChar w:fldCharType="separate"/>
            </w:r>
            <w:r w:rsidR="0043671B" w:rsidRPr="006D2CB6">
              <w:rPr>
                <w:u w:val="single"/>
              </w:rPr>
              <w:t>13.4</w:t>
            </w:r>
            <w:r w:rsidRPr="006D2CB6">
              <w:rPr>
                <w:u w:val="single"/>
              </w:rPr>
              <w:fldChar w:fldCharType="end"/>
            </w:r>
            <w:r w:rsidRPr="006D2CB6">
              <w:t>,</w:t>
            </w:r>
            <w:r w:rsidR="002328BB" w:rsidRPr="006D2CB6">
              <w:t xml:space="preserve"> </w:t>
            </w:r>
            <w:r w:rsidRPr="006D2CB6">
              <w:t>до</w:t>
            </w:r>
            <w:r w:rsidR="002328BB" w:rsidRPr="006D2CB6">
              <w:t xml:space="preserve"> </w:t>
            </w:r>
            <w:r w:rsidRPr="006D2CB6">
              <w:t>истечения</w:t>
            </w:r>
            <w:r w:rsidR="002328BB" w:rsidRPr="006D2CB6">
              <w:t xml:space="preserve"> </w:t>
            </w:r>
            <w:r w:rsidRPr="006D2CB6">
              <w:t>срока</w:t>
            </w:r>
            <w:r w:rsidR="002328BB" w:rsidRPr="006D2CB6">
              <w:t xml:space="preserve"> </w:t>
            </w:r>
            <w:r w:rsidRPr="006D2CB6">
              <w:t>подачи</w:t>
            </w:r>
            <w:r w:rsidR="002328BB" w:rsidRPr="006D2CB6">
              <w:t xml:space="preserve"> </w:t>
            </w:r>
            <w:r w:rsidRPr="006D2CB6">
              <w:t>заявок</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Pr="006D2CB6">
              <w:t>запросе</w:t>
            </w:r>
            <w:r w:rsidR="002328BB" w:rsidRPr="006D2CB6">
              <w:t xml:space="preserve"> </w:t>
            </w:r>
            <w:r w:rsidRPr="006D2CB6">
              <w:t>цен</w:t>
            </w:r>
            <w:r w:rsidR="002328BB" w:rsidRPr="006D2CB6">
              <w:t xml:space="preserve"> </w:t>
            </w:r>
            <w:r w:rsidRPr="006D2CB6">
              <w:t>для</w:t>
            </w:r>
            <w:r w:rsidR="002328BB" w:rsidRPr="006D2CB6">
              <w:t xml:space="preserve"> </w:t>
            </w:r>
            <w:r w:rsidRPr="006D2CB6">
              <w:t>участника</w:t>
            </w:r>
            <w:r w:rsidR="002328BB" w:rsidRPr="006D2CB6">
              <w:t xml:space="preserve"> </w:t>
            </w:r>
            <w:r w:rsidRPr="006D2CB6">
              <w:t>невозможно</w:t>
            </w:r>
            <w:r w:rsidR="002328BB" w:rsidRPr="006D2CB6">
              <w:t xml:space="preserve"> </w:t>
            </w:r>
            <w:r w:rsidRPr="006D2CB6">
              <w:t>в</w:t>
            </w:r>
            <w:r w:rsidR="002328BB" w:rsidRPr="006D2CB6">
              <w:t xml:space="preserve"> </w:t>
            </w:r>
            <w:r w:rsidRPr="006D2CB6">
              <w:t>силу</w:t>
            </w:r>
            <w:r w:rsidR="002328BB" w:rsidRPr="006D2CB6">
              <w:t xml:space="preserve"> </w:t>
            </w:r>
            <w:r w:rsidRPr="006D2CB6">
              <w:t>необходимости</w:t>
            </w:r>
            <w:r w:rsidR="002328BB" w:rsidRPr="006D2CB6">
              <w:t xml:space="preserve"> </w:t>
            </w:r>
            <w:r w:rsidRPr="006D2CB6">
              <w:t>соблюдения</w:t>
            </w:r>
            <w:r w:rsidR="002328BB" w:rsidRPr="006D2CB6">
              <w:t xml:space="preserve"> </w:t>
            </w:r>
            <w:r w:rsidRPr="006D2CB6">
              <w:t>установленного</w:t>
            </w:r>
            <w:r w:rsidR="002328BB" w:rsidRPr="006D2CB6">
              <w:t xml:space="preserve"> </w:t>
            </w:r>
            <w:r w:rsidRPr="006D2CB6">
              <w:t>законодательством</w:t>
            </w:r>
            <w:r w:rsidR="002328BB" w:rsidRPr="006D2CB6">
              <w:t xml:space="preserve"> </w:t>
            </w:r>
            <w:r w:rsidRPr="006D2CB6">
              <w:t>и</w:t>
            </w:r>
            <w:r w:rsidR="002328BB" w:rsidRPr="006D2CB6">
              <w:t xml:space="preserve"> </w:t>
            </w:r>
            <w:r w:rsidRPr="006D2CB6">
              <w:t>учредительными</w:t>
            </w:r>
            <w:r w:rsidR="002328BB" w:rsidRPr="006D2CB6">
              <w:t xml:space="preserve"> </w:t>
            </w:r>
            <w:r w:rsidRPr="006D2CB6">
              <w:t>документами</w:t>
            </w:r>
            <w:r w:rsidR="002328BB" w:rsidRPr="006D2CB6">
              <w:t xml:space="preserve"> </w:t>
            </w:r>
            <w:r w:rsidRPr="006D2CB6">
              <w:t>участника</w:t>
            </w:r>
            <w:r w:rsidR="002328BB" w:rsidRPr="006D2CB6">
              <w:t xml:space="preserve"> </w:t>
            </w:r>
            <w:r w:rsidRPr="006D2CB6">
              <w:t>порядка</w:t>
            </w:r>
            <w:r w:rsidR="002328BB" w:rsidRPr="006D2CB6">
              <w:t xml:space="preserve"> </w:t>
            </w:r>
            <w:r w:rsidRPr="006D2CB6">
              <w:t>созыва</w:t>
            </w:r>
            <w:r w:rsidR="002328BB" w:rsidRPr="006D2CB6">
              <w:t xml:space="preserve"> </w:t>
            </w:r>
            <w:r w:rsidRPr="006D2CB6">
              <w:t>заседания</w:t>
            </w:r>
            <w:r w:rsidR="002328BB" w:rsidRPr="006D2CB6">
              <w:t xml:space="preserve"> </w:t>
            </w:r>
            <w:r w:rsidRPr="006D2CB6">
              <w:t>органа,</w:t>
            </w:r>
            <w:r w:rsidR="002328BB" w:rsidRPr="006D2CB6">
              <w:t xml:space="preserve"> </w:t>
            </w:r>
            <w:r w:rsidRPr="006D2CB6">
              <w:t>к</w:t>
            </w:r>
            <w:r w:rsidR="002328BB" w:rsidRPr="006D2CB6">
              <w:t xml:space="preserve"> </w:t>
            </w:r>
            <w:r w:rsidRPr="006D2CB6">
              <w:t>компетенции</w:t>
            </w:r>
            <w:r w:rsidR="002328BB" w:rsidRPr="006D2CB6">
              <w:t xml:space="preserve"> </w:t>
            </w:r>
            <w:r w:rsidRPr="006D2CB6">
              <w:t>которого</w:t>
            </w:r>
            <w:r w:rsidR="002328BB" w:rsidRPr="006D2CB6">
              <w:t xml:space="preserve"> </w:t>
            </w:r>
            <w:r w:rsidRPr="006D2CB6">
              <w:t>относится</w:t>
            </w:r>
            <w:r w:rsidR="002328BB" w:rsidRPr="006D2CB6">
              <w:t xml:space="preserve"> </w:t>
            </w:r>
            <w:r w:rsidRPr="006D2CB6">
              <w:t>вопрос</w:t>
            </w:r>
            <w:r w:rsidR="002328BB" w:rsidRPr="006D2CB6">
              <w:t xml:space="preserve"> </w:t>
            </w:r>
            <w:r w:rsidRPr="006D2CB6">
              <w:t>об</w:t>
            </w:r>
            <w:r w:rsidR="002328BB" w:rsidRPr="006D2CB6">
              <w:t xml:space="preserve"> </w:t>
            </w:r>
            <w:r w:rsidRPr="006D2CB6">
              <w:t>одобрении</w:t>
            </w:r>
            <w:r w:rsidR="002328BB" w:rsidRPr="006D2CB6">
              <w:t xml:space="preserve"> </w:t>
            </w:r>
            <w:r w:rsidRPr="006D2CB6">
              <w:t>или</w:t>
            </w:r>
            <w:r w:rsidR="002328BB" w:rsidRPr="006D2CB6">
              <w:t xml:space="preserve"> </w:t>
            </w:r>
            <w:r w:rsidRPr="006D2CB6">
              <w:t>о</w:t>
            </w:r>
            <w:r w:rsidR="002328BB" w:rsidRPr="006D2CB6">
              <w:t xml:space="preserve"> </w:t>
            </w:r>
            <w:r w:rsidRPr="006D2CB6">
              <w:t>совершении</w:t>
            </w:r>
            <w:r w:rsidR="002328BB" w:rsidRPr="006D2CB6">
              <w:t xml:space="preserve"> </w:t>
            </w:r>
            <w:r w:rsidRPr="006D2CB6">
              <w:t>таких</w:t>
            </w:r>
            <w:r w:rsidR="002328BB" w:rsidRPr="006D2CB6">
              <w:t xml:space="preserve"> </w:t>
            </w:r>
            <w:r w:rsidRPr="006D2CB6">
              <w:t>сделок,</w:t>
            </w:r>
            <w:r w:rsidR="002328BB" w:rsidRPr="006D2CB6">
              <w:t xml:space="preserve"> </w:t>
            </w:r>
            <w:r w:rsidRPr="006D2CB6">
              <w:t>участник</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обязан</w:t>
            </w:r>
            <w:r w:rsidR="002328BB" w:rsidRPr="006D2CB6">
              <w:t xml:space="preserve"> </w:t>
            </w:r>
            <w:r w:rsidRPr="006D2CB6">
              <w:t>представить</w:t>
            </w:r>
            <w:r w:rsidR="002328BB" w:rsidRPr="006D2CB6">
              <w:t xml:space="preserve"> </w:t>
            </w:r>
            <w:r w:rsidRPr="006D2CB6">
              <w:t>письмо,</w:t>
            </w:r>
            <w:r w:rsidR="002328BB" w:rsidRPr="006D2CB6">
              <w:t xml:space="preserve"> </w:t>
            </w:r>
            <w:r w:rsidRPr="006D2CB6">
              <w:t>содержащее</w:t>
            </w:r>
            <w:r w:rsidR="002328BB" w:rsidRPr="006D2CB6">
              <w:t xml:space="preserve"> </w:t>
            </w:r>
            <w:r w:rsidRPr="006D2CB6">
              <w:t>обязательство</w:t>
            </w:r>
            <w:r w:rsidR="002328BB" w:rsidRPr="006D2CB6">
              <w:t xml:space="preserve"> </w:t>
            </w:r>
            <w:r w:rsidRPr="006D2CB6">
              <w:t>в</w:t>
            </w:r>
            <w:r w:rsidR="002328BB" w:rsidRPr="006D2CB6">
              <w:t xml:space="preserve"> </w:t>
            </w:r>
            <w:r w:rsidRPr="006D2CB6">
              <w:t>случае</w:t>
            </w:r>
            <w:r w:rsidR="002328BB" w:rsidRPr="006D2CB6">
              <w:t xml:space="preserve"> </w:t>
            </w:r>
            <w:r w:rsidRPr="006D2CB6">
              <w:t>признания</w:t>
            </w:r>
            <w:r w:rsidR="002328BB" w:rsidRPr="006D2CB6">
              <w:t xml:space="preserve"> </w:t>
            </w:r>
            <w:r w:rsidRPr="006D2CB6">
              <w:t>его</w:t>
            </w:r>
            <w:r w:rsidR="002328BB" w:rsidRPr="006D2CB6">
              <w:t xml:space="preserve"> </w:t>
            </w:r>
            <w:r w:rsidRPr="006D2CB6">
              <w:t>победителем</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представить</w:t>
            </w:r>
            <w:r w:rsidR="002328BB" w:rsidRPr="006D2CB6">
              <w:t xml:space="preserve"> </w:t>
            </w:r>
            <w:r w:rsidRPr="006D2CB6">
              <w:t>вышеуказанные</w:t>
            </w:r>
            <w:r w:rsidR="002328BB" w:rsidRPr="006D2CB6">
              <w:t xml:space="preserve"> </w:t>
            </w:r>
            <w:r w:rsidRPr="006D2CB6">
              <w:t>решения</w:t>
            </w:r>
            <w:r w:rsidR="002328BB" w:rsidRPr="006D2CB6">
              <w:t xml:space="preserve"> </w:t>
            </w:r>
            <w:r w:rsidRPr="006D2CB6">
              <w:t>до</w:t>
            </w:r>
            <w:r w:rsidR="002328BB" w:rsidRPr="006D2CB6">
              <w:t xml:space="preserve"> </w:t>
            </w:r>
            <w:r w:rsidRPr="006D2CB6">
              <w:t>момента</w:t>
            </w:r>
            <w:r w:rsidR="002328BB" w:rsidRPr="006D2CB6">
              <w:t xml:space="preserve"> </w:t>
            </w:r>
            <w:r w:rsidRPr="006D2CB6">
              <w:t>заключения</w:t>
            </w:r>
            <w:r w:rsidR="002328BB" w:rsidRPr="006D2CB6">
              <w:t xml:space="preserve"> </w:t>
            </w:r>
            <w:r w:rsidRPr="006D2CB6">
              <w:t>договора.</w:t>
            </w:r>
          </w:p>
          <w:p w:rsidR="00183811" w:rsidRPr="006D2CB6"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0" w:name="_Ref299570035"/>
            <w:r w:rsidRPr="006D2CB6">
              <w:t>отсканированный</w:t>
            </w:r>
            <w:r w:rsidR="002328BB" w:rsidRPr="006D2CB6">
              <w:t xml:space="preserve"> </w:t>
            </w:r>
            <w:r w:rsidRPr="006D2CB6">
              <w:t>оригинал</w:t>
            </w:r>
            <w:r w:rsidR="002328BB" w:rsidRPr="006D2CB6">
              <w:t xml:space="preserve"> </w:t>
            </w:r>
            <w:r w:rsidRPr="006D2CB6">
              <w:t>уведомления</w:t>
            </w:r>
            <w:r w:rsidR="002328BB" w:rsidRPr="006D2CB6">
              <w:t xml:space="preserve"> </w:t>
            </w:r>
            <w:r w:rsidRPr="006D2CB6">
              <w:t>о</w:t>
            </w:r>
            <w:r w:rsidR="002328BB" w:rsidRPr="006D2CB6">
              <w:t xml:space="preserve"> </w:t>
            </w:r>
            <w:r w:rsidRPr="006D2CB6">
              <w:t>возможности</w:t>
            </w:r>
            <w:r w:rsidR="002328BB" w:rsidRPr="006D2CB6">
              <w:t xml:space="preserve"> </w:t>
            </w:r>
            <w:r w:rsidRPr="006D2CB6">
              <w:t>применения</w:t>
            </w:r>
            <w:r w:rsidR="002328BB" w:rsidRPr="006D2CB6">
              <w:t xml:space="preserve"> </w:t>
            </w:r>
            <w:r w:rsidRPr="006D2CB6">
              <w:t>участником</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упрощенной</w:t>
            </w:r>
            <w:r w:rsidR="002328BB" w:rsidRPr="006D2CB6">
              <w:t xml:space="preserve"> </w:t>
            </w:r>
            <w:r w:rsidRPr="006D2CB6">
              <w:t>системы</w:t>
            </w:r>
            <w:r w:rsidR="002328BB" w:rsidRPr="006D2CB6">
              <w:t xml:space="preserve"> </w:t>
            </w:r>
            <w:r w:rsidRPr="006D2CB6">
              <w:t>налогообложения</w:t>
            </w:r>
            <w:r w:rsidR="002328BB" w:rsidRPr="006D2CB6">
              <w:t xml:space="preserve"> </w:t>
            </w:r>
            <w:r w:rsidRPr="006D2CB6">
              <w:t>(для</w:t>
            </w:r>
            <w:r w:rsidR="002328BB" w:rsidRPr="006D2CB6">
              <w:t xml:space="preserve"> </w:t>
            </w:r>
            <w:r w:rsidRPr="006D2CB6">
              <w:t>участников</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применяющих</w:t>
            </w:r>
            <w:r w:rsidR="002328BB" w:rsidRPr="006D2CB6">
              <w:t xml:space="preserve"> </w:t>
            </w:r>
            <w:r w:rsidRPr="006D2CB6">
              <w:t>ее)</w:t>
            </w:r>
            <w:bookmarkEnd w:id="180"/>
            <w:r w:rsidRPr="006D2CB6">
              <w:t>.</w:t>
            </w:r>
          </w:p>
          <w:p w:rsidR="00183811" w:rsidRPr="006D2CB6"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1" w:name="_Ref325034202"/>
            <w:r w:rsidRPr="006D2CB6">
              <w:t>документы,</w:t>
            </w:r>
            <w:r w:rsidR="002328BB" w:rsidRPr="006D2CB6">
              <w:t xml:space="preserve"> </w:t>
            </w:r>
            <w:r w:rsidRPr="006D2CB6">
              <w:t>подтверждающие</w:t>
            </w:r>
            <w:r w:rsidR="002328BB" w:rsidRPr="006D2CB6">
              <w:t xml:space="preserve"> </w:t>
            </w:r>
            <w:r w:rsidRPr="006D2CB6">
              <w:t>сведения</w:t>
            </w:r>
            <w:r w:rsidR="002328BB" w:rsidRPr="006D2CB6">
              <w:t xml:space="preserve"> </w:t>
            </w:r>
            <w:r w:rsidRPr="006D2CB6">
              <w:t>о</w:t>
            </w:r>
            <w:r w:rsidR="002328BB" w:rsidRPr="006D2CB6">
              <w:t xml:space="preserve"> </w:t>
            </w:r>
            <w:r w:rsidRPr="006D2CB6">
              <w:t>цепочке</w:t>
            </w:r>
            <w:r w:rsidR="002328BB" w:rsidRPr="006D2CB6">
              <w:t xml:space="preserve"> </w:t>
            </w:r>
            <w:r w:rsidRPr="006D2CB6">
              <w:t>собственников,</w:t>
            </w:r>
            <w:r w:rsidR="002328BB" w:rsidRPr="006D2CB6">
              <w:t xml:space="preserve"> </w:t>
            </w:r>
            <w:r w:rsidRPr="006D2CB6">
              <w:t>включая</w:t>
            </w:r>
            <w:r w:rsidR="002328BB" w:rsidRPr="006D2CB6">
              <w:t xml:space="preserve"> </w:t>
            </w:r>
            <w:r w:rsidRPr="006D2CB6">
              <w:t>бенефициаров</w:t>
            </w:r>
            <w:r w:rsidR="002328BB" w:rsidRPr="006D2CB6">
              <w:t xml:space="preserve"> </w:t>
            </w:r>
            <w:r w:rsidRPr="006D2CB6">
              <w:t>(в</w:t>
            </w:r>
            <w:r w:rsidR="002328BB" w:rsidRPr="006D2CB6">
              <w:t xml:space="preserve"> </w:t>
            </w:r>
            <w:r w:rsidRPr="006D2CB6">
              <w:t>том</w:t>
            </w:r>
            <w:r w:rsidR="002328BB" w:rsidRPr="006D2CB6">
              <w:t xml:space="preserve"> </w:t>
            </w:r>
            <w:r w:rsidRPr="006D2CB6">
              <w:t>числе</w:t>
            </w:r>
            <w:r w:rsidR="002328BB" w:rsidRPr="006D2CB6">
              <w:t xml:space="preserve"> </w:t>
            </w:r>
            <w:r w:rsidRPr="006D2CB6">
              <w:t>конечных)</w:t>
            </w:r>
            <w:bookmarkEnd w:id="177"/>
            <w:r w:rsidRPr="006D2CB6">
              <w:t>.</w:t>
            </w:r>
            <w:bookmarkEnd w:id="181"/>
          </w:p>
          <w:p w:rsidR="00183811" w:rsidRPr="006D2CB6" w:rsidRDefault="00183811" w:rsidP="00B948B1">
            <w:pPr>
              <w:widowControl w:val="0"/>
              <w:numPr>
                <w:ilvl w:val="0"/>
                <w:numId w:val="24"/>
              </w:numPr>
              <w:tabs>
                <w:tab w:val="left" w:pos="636"/>
                <w:tab w:val="num" w:pos="709"/>
              </w:tabs>
              <w:adjustRightInd w:val="0"/>
              <w:ind w:left="0" w:right="153" w:firstLine="660"/>
              <w:jc w:val="both"/>
              <w:textAlignment w:val="baseline"/>
            </w:pPr>
            <w:r w:rsidRPr="006D2CB6">
              <w:t>отсканированный</w:t>
            </w:r>
            <w:r w:rsidR="002328BB" w:rsidRPr="006D2CB6">
              <w:t xml:space="preserve"> </w:t>
            </w:r>
            <w:r w:rsidRPr="006D2CB6">
              <w:t>оригинал</w:t>
            </w:r>
            <w:r w:rsidR="002328BB" w:rsidRPr="006D2CB6">
              <w:t xml:space="preserve"> </w:t>
            </w:r>
            <w:r w:rsidRPr="006D2CB6">
              <w:t>полученной</w:t>
            </w:r>
            <w:r w:rsidR="002328BB" w:rsidRPr="006D2CB6">
              <w:t xml:space="preserve"> </w:t>
            </w:r>
            <w:r w:rsidRPr="006D2CB6">
              <w:t>не</w:t>
            </w:r>
            <w:r w:rsidR="002328BB" w:rsidRPr="006D2CB6">
              <w:t xml:space="preserve"> </w:t>
            </w:r>
            <w:r w:rsidRPr="006D2CB6">
              <w:t>ранее</w:t>
            </w:r>
            <w:r w:rsidR="002328BB" w:rsidRPr="006D2CB6">
              <w:t xml:space="preserve"> </w:t>
            </w:r>
            <w:r w:rsidRPr="006D2CB6">
              <w:t>чем</w:t>
            </w:r>
            <w:r w:rsidR="002328BB" w:rsidRPr="006D2CB6">
              <w:t xml:space="preserve"> </w:t>
            </w:r>
            <w:r w:rsidRPr="006D2CB6">
              <w:t>за</w:t>
            </w:r>
            <w:r w:rsidR="002328BB" w:rsidRPr="006D2CB6">
              <w:t xml:space="preserve"> </w:t>
            </w:r>
            <w:r w:rsidRPr="006D2CB6">
              <w:t>6</w:t>
            </w:r>
            <w:r w:rsidR="002328BB" w:rsidRPr="006D2CB6">
              <w:t xml:space="preserve"> </w:t>
            </w:r>
            <w:r w:rsidRPr="006D2CB6">
              <w:t>месяцев</w:t>
            </w:r>
            <w:r w:rsidR="002328BB" w:rsidRPr="006D2CB6">
              <w:t xml:space="preserve"> </w:t>
            </w:r>
            <w:r w:rsidRPr="006D2CB6">
              <w:t>(а</w:t>
            </w:r>
            <w:r w:rsidR="002328BB" w:rsidRPr="006D2CB6">
              <w:t xml:space="preserve"> </w:t>
            </w:r>
            <w:r w:rsidRPr="006D2CB6">
              <w:t>если</w:t>
            </w:r>
            <w:r w:rsidR="002328BB" w:rsidRPr="006D2CB6">
              <w:t xml:space="preserve"> </w:t>
            </w:r>
            <w:r w:rsidRPr="006D2CB6">
              <w:t>были</w:t>
            </w:r>
            <w:r w:rsidR="002328BB" w:rsidRPr="006D2CB6">
              <w:t xml:space="preserve"> </w:t>
            </w:r>
            <w:r w:rsidRPr="006D2CB6">
              <w:t>изменения</w:t>
            </w:r>
            <w:r w:rsidR="002328BB" w:rsidRPr="006D2CB6">
              <w:t xml:space="preserve"> </w:t>
            </w:r>
            <w:r w:rsidRPr="006D2CB6">
              <w:t>—</w:t>
            </w:r>
            <w:r w:rsidR="002328BB" w:rsidRPr="006D2CB6">
              <w:t xml:space="preserve"> </w:t>
            </w:r>
            <w:r w:rsidRPr="006D2CB6">
              <w:t>то</w:t>
            </w:r>
            <w:r w:rsidR="002328BB" w:rsidRPr="006D2CB6">
              <w:t xml:space="preserve"> </w:t>
            </w:r>
            <w:r w:rsidRPr="006D2CB6">
              <w:t>не</w:t>
            </w:r>
            <w:r w:rsidR="002328BB" w:rsidRPr="006D2CB6">
              <w:t xml:space="preserve"> </w:t>
            </w:r>
            <w:r w:rsidRPr="006D2CB6">
              <w:t>ранее</w:t>
            </w:r>
            <w:r w:rsidR="002328BB" w:rsidRPr="006D2CB6">
              <w:t xml:space="preserve"> </w:t>
            </w:r>
            <w:r w:rsidRPr="006D2CB6">
              <w:t>внесения</w:t>
            </w:r>
            <w:r w:rsidR="002328BB" w:rsidRPr="006D2CB6">
              <w:t xml:space="preserve"> </w:t>
            </w:r>
            <w:r w:rsidRPr="006D2CB6">
              <w:t>таких</w:t>
            </w:r>
            <w:r w:rsidR="002328BB" w:rsidRPr="006D2CB6">
              <w:t xml:space="preserve"> </w:t>
            </w:r>
            <w:r w:rsidRPr="006D2CB6">
              <w:t>изменений</w:t>
            </w:r>
            <w:r w:rsidR="002328BB" w:rsidRPr="006D2CB6">
              <w:t xml:space="preserve"> </w:t>
            </w:r>
            <w:r w:rsidRPr="006D2CB6">
              <w:t>в</w:t>
            </w:r>
            <w:r w:rsidR="002328BB" w:rsidRPr="006D2CB6">
              <w:t xml:space="preserve"> </w:t>
            </w:r>
            <w:r w:rsidRPr="006D2CB6">
              <w:t>соответствующий</w:t>
            </w:r>
            <w:r w:rsidR="002328BB" w:rsidRPr="006D2CB6">
              <w:t xml:space="preserve"> </w:t>
            </w:r>
            <w:r w:rsidRPr="006D2CB6">
              <w:t>реестр)</w:t>
            </w:r>
            <w:r w:rsidR="002328BB" w:rsidRPr="006D2CB6">
              <w:t xml:space="preserve"> </w:t>
            </w:r>
            <w:r w:rsidRPr="006D2CB6">
              <w:t>до</w:t>
            </w:r>
            <w:r w:rsidR="002328BB" w:rsidRPr="006D2CB6">
              <w:t xml:space="preserve"> </w:t>
            </w:r>
            <w:r w:rsidRPr="006D2CB6">
              <w:t>дня</w:t>
            </w:r>
            <w:r w:rsidR="002328BB" w:rsidRPr="006D2CB6">
              <w:t xml:space="preserve"> </w:t>
            </w:r>
            <w:r w:rsidRPr="006D2CB6">
              <w:t>размещения</w:t>
            </w:r>
            <w:r w:rsidR="002328BB" w:rsidRPr="006D2CB6">
              <w:t xml:space="preserve"> </w:t>
            </w:r>
            <w:r w:rsidRPr="006D2CB6">
              <w:t>на</w:t>
            </w:r>
            <w:r w:rsidR="002328BB" w:rsidRPr="006D2CB6">
              <w:t xml:space="preserve"> </w:t>
            </w:r>
            <w:r w:rsidRPr="006D2CB6">
              <w:t>официальном</w:t>
            </w:r>
            <w:r w:rsidR="002328BB" w:rsidRPr="006D2CB6">
              <w:t xml:space="preserve"> </w:t>
            </w:r>
            <w:r w:rsidRPr="006D2CB6">
              <w:t>сайте</w:t>
            </w:r>
            <w:r w:rsidR="002328BB" w:rsidRPr="006D2CB6">
              <w:t xml:space="preserve"> </w:t>
            </w:r>
            <w:r w:rsidRPr="006D2CB6">
              <w:t>извещения</w:t>
            </w:r>
            <w:r w:rsidR="002328BB" w:rsidRPr="006D2CB6">
              <w:t xml:space="preserve"> </w:t>
            </w:r>
            <w:r w:rsidRPr="006D2CB6">
              <w:t>о</w:t>
            </w:r>
            <w:r w:rsidR="002328BB" w:rsidRPr="006D2CB6">
              <w:t xml:space="preserve"> </w:t>
            </w:r>
            <w:r w:rsidRPr="006D2CB6">
              <w:t>проведении</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выписки</w:t>
            </w:r>
            <w:r w:rsidR="002328BB" w:rsidRPr="006D2CB6">
              <w:t xml:space="preserve"> </w:t>
            </w:r>
            <w:r w:rsidRPr="006D2CB6">
              <w:t>из</w:t>
            </w:r>
            <w:r w:rsidR="002328BB" w:rsidRPr="006D2CB6">
              <w:t xml:space="preserve"> </w:t>
            </w:r>
            <w:r w:rsidRPr="006D2CB6">
              <w:t>единого</w:t>
            </w:r>
            <w:r w:rsidR="002328BB" w:rsidRPr="006D2CB6">
              <w:t xml:space="preserve"> </w:t>
            </w:r>
            <w:r w:rsidRPr="006D2CB6">
              <w:t>государственного</w:t>
            </w:r>
            <w:r w:rsidR="002328BB" w:rsidRPr="006D2CB6">
              <w:t xml:space="preserve"> </w:t>
            </w:r>
            <w:r w:rsidRPr="006D2CB6">
              <w:t>реестра</w:t>
            </w:r>
            <w:r w:rsidR="002328BB" w:rsidRPr="006D2CB6">
              <w:t xml:space="preserve"> </w:t>
            </w:r>
            <w:r w:rsidRPr="006D2CB6">
              <w:t>юридических</w:t>
            </w:r>
            <w:r w:rsidR="002328BB" w:rsidRPr="006D2CB6">
              <w:t xml:space="preserve"> </w:t>
            </w:r>
            <w:r w:rsidRPr="006D2CB6">
              <w:t>лиц</w:t>
            </w:r>
            <w:r w:rsidR="002328BB" w:rsidRPr="006D2CB6">
              <w:t xml:space="preserve"> </w:t>
            </w:r>
            <w:r w:rsidRPr="006D2CB6">
              <w:t>(для</w:t>
            </w:r>
            <w:r w:rsidR="002328BB" w:rsidRPr="006D2CB6">
              <w:t xml:space="preserve"> </w:t>
            </w:r>
            <w:r w:rsidRPr="006D2CB6">
              <w:t>юридических</w:t>
            </w:r>
            <w:r w:rsidR="002328BB" w:rsidRPr="006D2CB6">
              <w:t xml:space="preserve"> </w:t>
            </w:r>
            <w:r w:rsidRPr="006D2CB6">
              <w:t>лиц)</w:t>
            </w:r>
            <w:r w:rsidR="002328BB" w:rsidRPr="006D2CB6">
              <w:t xml:space="preserve"> </w:t>
            </w:r>
            <w:r w:rsidRPr="006D2CB6">
              <w:t>либо</w:t>
            </w:r>
            <w:r w:rsidR="002328BB" w:rsidRPr="006D2CB6">
              <w:t xml:space="preserve"> </w:t>
            </w:r>
            <w:r w:rsidRPr="006D2CB6">
              <w:t>выписки</w:t>
            </w:r>
            <w:r w:rsidR="002328BB" w:rsidRPr="006D2CB6">
              <w:t xml:space="preserve"> </w:t>
            </w:r>
            <w:r w:rsidRPr="006D2CB6">
              <w:t>из</w:t>
            </w:r>
            <w:r w:rsidR="002328BB" w:rsidRPr="006D2CB6">
              <w:t xml:space="preserve"> </w:t>
            </w:r>
            <w:r w:rsidRPr="006D2CB6">
              <w:t>единого</w:t>
            </w:r>
            <w:r w:rsidR="002328BB" w:rsidRPr="006D2CB6">
              <w:t xml:space="preserve"> </w:t>
            </w:r>
            <w:r w:rsidRPr="006D2CB6">
              <w:t>государственного</w:t>
            </w:r>
            <w:r w:rsidR="002328BB" w:rsidRPr="006D2CB6">
              <w:t xml:space="preserve"> </w:t>
            </w:r>
            <w:r w:rsidRPr="006D2CB6">
              <w:t>реестра</w:t>
            </w:r>
            <w:r w:rsidR="002328BB" w:rsidRPr="006D2CB6">
              <w:t xml:space="preserve"> </w:t>
            </w:r>
            <w:r w:rsidRPr="006D2CB6">
              <w:t>индивидуальных</w:t>
            </w:r>
            <w:r w:rsidR="002328BB" w:rsidRPr="006D2CB6">
              <w:t xml:space="preserve"> </w:t>
            </w:r>
            <w:r w:rsidRPr="006D2CB6">
              <w:t>предпринимателей</w:t>
            </w:r>
            <w:r w:rsidR="002328BB" w:rsidRPr="006D2CB6">
              <w:t xml:space="preserve"> </w:t>
            </w:r>
            <w:r w:rsidRPr="006D2CB6">
              <w:t>(для</w:t>
            </w:r>
            <w:r w:rsidR="002328BB" w:rsidRPr="006D2CB6">
              <w:t xml:space="preserve"> </w:t>
            </w:r>
            <w:r w:rsidRPr="006D2CB6">
              <w:t>индивидуальных</w:t>
            </w:r>
            <w:r w:rsidR="002328BB" w:rsidRPr="006D2CB6">
              <w:t xml:space="preserve"> </w:t>
            </w:r>
            <w:r w:rsidRPr="006D2CB6">
              <w:t>предпринимателей),</w:t>
            </w:r>
            <w:r w:rsidR="002328BB" w:rsidRPr="006D2CB6">
              <w:t xml:space="preserve"> </w:t>
            </w:r>
            <w:r w:rsidRPr="006D2CB6">
              <w:t>копии</w:t>
            </w:r>
            <w:r w:rsidR="002328BB" w:rsidRPr="006D2CB6">
              <w:t xml:space="preserve"> </w:t>
            </w:r>
            <w:r w:rsidRPr="006D2CB6">
              <w:t>документов,</w:t>
            </w:r>
            <w:r w:rsidR="002328BB" w:rsidRPr="006D2CB6">
              <w:t xml:space="preserve"> </w:t>
            </w:r>
            <w:r w:rsidRPr="006D2CB6">
              <w:t>удостоверяющих</w:t>
            </w:r>
            <w:r w:rsidR="002328BB" w:rsidRPr="006D2CB6">
              <w:t xml:space="preserve"> </w:t>
            </w:r>
            <w:r w:rsidRPr="006D2CB6">
              <w:t>личность</w:t>
            </w:r>
            <w:r w:rsidR="002328BB" w:rsidRPr="006D2CB6">
              <w:t xml:space="preserve"> </w:t>
            </w:r>
            <w:r w:rsidRPr="006D2CB6">
              <w:t>(для</w:t>
            </w:r>
            <w:r w:rsidR="002328BB" w:rsidRPr="006D2CB6">
              <w:t xml:space="preserve"> </w:t>
            </w:r>
            <w:r w:rsidRPr="006D2CB6">
              <w:t>иных</w:t>
            </w:r>
            <w:r w:rsidR="002328BB" w:rsidRPr="006D2CB6">
              <w:t xml:space="preserve"> </w:t>
            </w:r>
            <w:r w:rsidRPr="006D2CB6">
              <w:t>физических</w:t>
            </w:r>
            <w:r w:rsidR="002328BB" w:rsidRPr="006D2CB6">
              <w:t xml:space="preserve"> </w:t>
            </w:r>
            <w:r w:rsidRPr="006D2CB6">
              <w:t>лиц);</w:t>
            </w:r>
          </w:p>
          <w:p w:rsidR="00183811" w:rsidRPr="006D2CB6" w:rsidRDefault="00183811" w:rsidP="00B948B1">
            <w:pPr>
              <w:widowControl w:val="0"/>
              <w:numPr>
                <w:ilvl w:val="0"/>
                <w:numId w:val="24"/>
              </w:numPr>
              <w:tabs>
                <w:tab w:val="left" w:pos="636"/>
                <w:tab w:val="num" w:pos="709"/>
              </w:tabs>
              <w:adjustRightInd w:val="0"/>
              <w:ind w:left="0" w:right="153" w:firstLine="660"/>
              <w:jc w:val="both"/>
              <w:textAlignment w:val="baseline"/>
            </w:pPr>
            <w:r w:rsidRPr="006D2CB6">
              <w:t>отсканированные</w:t>
            </w:r>
            <w:r w:rsidR="002328BB" w:rsidRPr="006D2CB6">
              <w:t xml:space="preserve"> </w:t>
            </w:r>
            <w:r w:rsidRPr="006D2CB6">
              <w:t>оригиналы</w:t>
            </w:r>
            <w:r w:rsidR="002328BB" w:rsidRPr="006D2CB6">
              <w:t xml:space="preserve"> </w:t>
            </w:r>
            <w:r w:rsidRPr="006D2CB6">
              <w:t>учредительных</w:t>
            </w:r>
            <w:r w:rsidR="002328BB" w:rsidRPr="006D2CB6">
              <w:t xml:space="preserve"> </w:t>
            </w:r>
            <w:r w:rsidRPr="006D2CB6">
              <w:t>документов</w:t>
            </w:r>
            <w:r w:rsidR="002328BB" w:rsidRPr="006D2CB6">
              <w:t xml:space="preserve"> </w:t>
            </w:r>
            <w:r w:rsidRPr="006D2CB6">
              <w:t>в</w:t>
            </w:r>
            <w:r w:rsidR="002328BB" w:rsidRPr="006D2CB6">
              <w:t xml:space="preserve"> </w:t>
            </w:r>
            <w:r w:rsidRPr="006D2CB6">
              <w:t>действующей</w:t>
            </w:r>
            <w:r w:rsidR="002328BB" w:rsidRPr="006D2CB6">
              <w:t xml:space="preserve"> </w:t>
            </w:r>
            <w:r w:rsidRPr="006D2CB6">
              <w:t>редакции</w:t>
            </w:r>
            <w:r w:rsidR="002328BB" w:rsidRPr="006D2CB6">
              <w:t xml:space="preserve"> </w:t>
            </w:r>
            <w:r w:rsidRPr="006D2CB6">
              <w:t>(для</w:t>
            </w:r>
            <w:r w:rsidR="002328BB" w:rsidRPr="006D2CB6">
              <w:t xml:space="preserve"> </w:t>
            </w:r>
            <w:r w:rsidRPr="006D2CB6">
              <w:t>юридических</w:t>
            </w:r>
            <w:r w:rsidR="002328BB" w:rsidRPr="006D2CB6">
              <w:t xml:space="preserve"> </w:t>
            </w:r>
            <w:r w:rsidRPr="006D2CB6">
              <w:t>лиц);</w:t>
            </w:r>
          </w:p>
          <w:p w:rsidR="00A02782" w:rsidRPr="006D2CB6" w:rsidRDefault="00A02782" w:rsidP="00B948B1">
            <w:pPr>
              <w:widowControl w:val="0"/>
              <w:numPr>
                <w:ilvl w:val="0"/>
                <w:numId w:val="24"/>
              </w:numPr>
              <w:tabs>
                <w:tab w:val="left" w:pos="636"/>
                <w:tab w:val="num" w:pos="709"/>
              </w:tabs>
              <w:adjustRightInd w:val="0"/>
              <w:ind w:left="0" w:right="153" w:firstLine="660"/>
              <w:jc w:val="both"/>
              <w:textAlignment w:val="baseline"/>
            </w:pPr>
            <w:r w:rsidRPr="006D2CB6">
              <w:t>подтверждение</w:t>
            </w:r>
            <w:r w:rsidR="002328BB" w:rsidRPr="006D2CB6">
              <w:t xml:space="preserve"> </w:t>
            </w:r>
            <w:r w:rsidRPr="006D2CB6">
              <w:t>в</w:t>
            </w:r>
            <w:r w:rsidR="002328BB" w:rsidRPr="006D2CB6">
              <w:t xml:space="preserve"> </w:t>
            </w:r>
            <w:r w:rsidRPr="006D2CB6">
              <w:t>форме</w:t>
            </w:r>
            <w:r w:rsidR="002328BB" w:rsidRPr="006D2CB6">
              <w:t xml:space="preserve"> </w:t>
            </w:r>
            <w:r w:rsidRPr="006D2CB6">
              <w:t>1</w:t>
            </w:r>
            <w:r w:rsidR="002328BB" w:rsidRPr="006D2CB6">
              <w:t xml:space="preserve"> </w:t>
            </w:r>
            <w:r w:rsidRPr="006D2CB6">
              <w:t>«Заявка</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Pr="006D2CB6">
              <w:t>запросе</w:t>
            </w:r>
            <w:r w:rsidR="002328BB" w:rsidRPr="006D2CB6">
              <w:t xml:space="preserve"> </w:t>
            </w:r>
            <w:r w:rsidRPr="006D2CB6">
              <w:t>цен»</w:t>
            </w:r>
            <w:r w:rsidR="002328BB" w:rsidRPr="006D2CB6">
              <w:t xml:space="preserve"> </w:t>
            </w:r>
            <w:r w:rsidRPr="006D2CB6">
              <w:t>об</w:t>
            </w:r>
            <w:r w:rsidR="002328BB" w:rsidRPr="006D2CB6">
              <w:t xml:space="preserve"> </w:t>
            </w:r>
            <w:r w:rsidRPr="006D2CB6">
              <w:t>отсутствии</w:t>
            </w:r>
            <w:r w:rsidR="002328BB" w:rsidRPr="006D2CB6">
              <w:t xml:space="preserve"> </w:t>
            </w:r>
            <w:r w:rsidRPr="006D2CB6">
              <w:t>задолженности</w:t>
            </w:r>
            <w:r w:rsidR="002328BB" w:rsidRPr="006D2CB6">
              <w:t xml:space="preserve"> </w:t>
            </w:r>
            <w:r w:rsidRPr="006D2CB6">
              <w:t>у</w:t>
            </w:r>
            <w:r w:rsidR="002328BB" w:rsidRPr="006D2CB6">
              <w:t xml:space="preserve"> </w:t>
            </w:r>
            <w:r w:rsidRPr="006D2CB6">
              <w:lastRenderedPageBreak/>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по</w:t>
            </w:r>
            <w:r w:rsidR="002328BB" w:rsidRPr="006D2CB6">
              <w:t xml:space="preserve"> </w:t>
            </w:r>
            <w:r w:rsidRPr="006D2CB6">
              <w:t>уплате</w:t>
            </w:r>
            <w:r w:rsidR="002328BB" w:rsidRPr="006D2CB6">
              <w:t xml:space="preserve"> </w:t>
            </w:r>
            <w:r w:rsidRPr="006D2CB6">
              <w:t>налогов,</w:t>
            </w:r>
            <w:r w:rsidR="002328BB" w:rsidRPr="006D2CB6">
              <w:t xml:space="preserve"> </w:t>
            </w:r>
            <w:r w:rsidRPr="006D2CB6">
              <w:t>сборов,</w:t>
            </w:r>
            <w:r w:rsidR="002328BB" w:rsidRPr="006D2CB6">
              <w:t xml:space="preserve"> </w:t>
            </w:r>
            <w:r w:rsidRPr="006D2CB6">
              <w:t>пеней</w:t>
            </w:r>
            <w:r w:rsidR="002328BB" w:rsidRPr="006D2CB6">
              <w:t xml:space="preserve"> </w:t>
            </w:r>
            <w:r w:rsidRPr="006D2CB6">
              <w:t>и</w:t>
            </w:r>
            <w:r w:rsidR="002328BB" w:rsidRPr="006D2CB6">
              <w:t xml:space="preserve"> </w:t>
            </w:r>
            <w:r w:rsidRPr="006D2CB6">
              <w:t>штрафов</w:t>
            </w:r>
            <w:r w:rsidR="001B58CD" w:rsidRPr="006D2CB6">
              <w:t>,</w:t>
            </w:r>
            <w:r w:rsidR="002328BB" w:rsidRPr="006D2CB6">
              <w:t xml:space="preserve"> </w:t>
            </w:r>
            <w:r w:rsidR="001B58CD" w:rsidRPr="006D2CB6">
              <w:t>превышающей</w:t>
            </w:r>
            <w:r w:rsidR="002328BB" w:rsidRPr="006D2CB6">
              <w:t xml:space="preserve"> </w:t>
            </w:r>
            <w:r w:rsidR="001B58CD" w:rsidRPr="006D2CB6">
              <w:t>двадцать</w:t>
            </w:r>
            <w:r w:rsidR="002328BB" w:rsidRPr="006D2CB6">
              <w:t xml:space="preserve"> </w:t>
            </w:r>
            <w:r w:rsidR="001B58CD" w:rsidRPr="006D2CB6">
              <w:t>пять</w:t>
            </w:r>
            <w:r w:rsidR="002328BB" w:rsidRPr="006D2CB6">
              <w:t xml:space="preserve"> </w:t>
            </w:r>
            <w:r w:rsidR="001B58CD" w:rsidRPr="006D2CB6">
              <w:t>процентов</w:t>
            </w:r>
            <w:r w:rsidR="002328BB" w:rsidRPr="006D2CB6">
              <w:t xml:space="preserve"> </w:t>
            </w:r>
            <w:r w:rsidR="001B58CD" w:rsidRPr="006D2CB6">
              <w:t>балансовой</w:t>
            </w:r>
            <w:r w:rsidR="002328BB" w:rsidRPr="006D2CB6">
              <w:t xml:space="preserve"> </w:t>
            </w:r>
            <w:r w:rsidR="001B58CD" w:rsidRPr="006D2CB6">
              <w:t>стоимости</w:t>
            </w:r>
            <w:r w:rsidR="002328BB" w:rsidRPr="006D2CB6">
              <w:t xml:space="preserve"> </w:t>
            </w:r>
            <w:r w:rsidR="001B58CD" w:rsidRPr="006D2CB6">
              <w:t>активов</w:t>
            </w:r>
            <w:r w:rsidR="002328BB" w:rsidRPr="006D2CB6">
              <w:t xml:space="preserve"> </w:t>
            </w:r>
            <w:r w:rsidR="001B58CD" w:rsidRPr="006D2CB6">
              <w:t>участника</w:t>
            </w:r>
            <w:r w:rsidR="002328BB" w:rsidRPr="006D2CB6">
              <w:t xml:space="preserve"> </w:t>
            </w:r>
            <w:r w:rsidR="001B58CD" w:rsidRPr="006D2CB6">
              <w:t>запроса</w:t>
            </w:r>
            <w:r w:rsidR="002328BB" w:rsidRPr="006D2CB6">
              <w:t xml:space="preserve"> </w:t>
            </w:r>
            <w:r w:rsidR="001B58CD" w:rsidRPr="006D2CB6">
              <w:t>цен</w:t>
            </w:r>
            <w:r w:rsidRPr="006D2CB6">
              <w:t>;</w:t>
            </w:r>
          </w:p>
          <w:p w:rsidR="00724441" w:rsidRPr="006D2CB6" w:rsidRDefault="00183811" w:rsidP="00B948B1">
            <w:pPr>
              <w:widowControl w:val="0"/>
              <w:numPr>
                <w:ilvl w:val="0"/>
                <w:numId w:val="24"/>
              </w:numPr>
              <w:tabs>
                <w:tab w:val="num" w:pos="0"/>
                <w:tab w:val="left" w:pos="636"/>
              </w:tabs>
              <w:adjustRightInd w:val="0"/>
              <w:ind w:left="0" w:right="153" w:firstLine="660"/>
              <w:jc w:val="both"/>
              <w:textAlignment w:val="baseline"/>
            </w:pPr>
            <w:r w:rsidRPr="006D2CB6">
              <w:t>подтверждение</w:t>
            </w:r>
            <w:r w:rsidR="002328BB" w:rsidRPr="006D2CB6">
              <w:t xml:space="preserve"> </w:t>
            </w:r>
            <w:r w:rsidR="000B2F08" w:rsidRPr="006D2CB6">
              <w:t>в</w:t>
            </w:r>
            <w:r w:rsidR="002328BB" w:rsidRPr="006D2CB6">
              <w:t xml:space="preserve"> </w:t>
            </w:r>
            <w:r w:rsidRPr="006D2CB6">
              <w:t>форме</w:t>
            </w:r>
            <w:r w:rsidR="002328BB" w:rsidRPr="006D2CB6">
              <w:t xml:space="preserve"> </w:t>
            </w:r>
            <w:r w:rsidR="000B2F08" w:rsidRPr="006D2CB6">
              <w:t>1</w:t>
            </w:r>
            <w:r w:rsidR="002328BB" w:rsidRPr="006D2CB6">
              <w:t xml:space="preserve"> </w:t>
            </w:r>
            <w:r w:rsidR="000B2F08" w:rsidRPr="006D2CB6">
              <w:t>«Заявка</w:t>
            </w:r>
            <w:r w:rsidR="002328BB" w:rsidRPr="006D2CB6">
              <w:t xml:space="preserve"> </w:t>
            </w:r>
            <w:r w:rsidR="000B2F08" w:rsidRPr="006D2CB6">
              <w:t>на</w:t>
            </w:r>
            <w:r w:rsidR="002328BB" w:rsidRPr="006D2CB6">
              <w:t xml:space="preserve"> </w:t>
            </w:r>
            <w:r w:rsidR="000B2F08" w:rsidRPr="006D2CB6">
              <w:t>участие</w:t>
            </w:r>
            <w:r w:rsidR="002328BB" w:rsidRPr="006D2CB6">
              <w:t xml:space="preserve"> </w:t>
            </w:r>
            <w:r w:rsidR="000B2F08" w:rsidRPr="006D2CB6">
              <w:t>в</w:t>
            </w:r>
            <w:r w:rsidR="002328BB" w:rsidRPr="006D2CB6">
              <w:t xml:space="preserve"> </w:t>
            </w:r>
            <w:r w:rsidR="000B2F08" w:rsidRPr="006D2CB6">
              <w:t>запросе</w:t>
            </w:r>
            <w:r w:rsidR="002328BB" w:rsidRPr="006D2CB6">
              <w:t xml:space="preserve"> </w:t>
            </w:r>
            <w:r w:rsidR="0001108C" w:rsidRPr="006D2CB6">
              <w:t>цен</w:t>
            </w:r>
            <w:r w:rsidR="000B2F08" w:rsidRPr="006D2CB6">
              <w:t>»</w:t>
            </w:r>
            <w:r w:rsidR="002328BB" w:rsidRPr="006D2CB6">
              <w:t xml:space="preserve"> </w:t>
            </w:r>
            <w:r w:rsidRPr="006D2CB6">
              <w:t>о</w:t>
            </w:r>
            <w:r w:rsidR="002328BB" w:rsidRPr="006D2CB6">
              <w:t xml:space="preserve"> </w:t>
            </w:r>
            <w:proofErr w:type="spellStart"/>
            <w:r w:rsidRPr="006D2CB6">
              <w:t>ненахождении</w:t>
            </w:r>
            <w:proofErr w:type="spellEnd"/>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в</w:t>
            </w:r>
            <w:r w:rsidR="002328BB" w:rsidRPr="006D2CB6">
              <w:t xml:space="preserve"> </w:t>
            </w:r>
            <w:r w:rsidRPr="006D2CB6">
              <w:t>процессе</w:t>
            </w:r>
            <w:r w:rsidR="002328BB" w:rsidRPr="006D2CB6">
              <w:t xml:space="preserve"> </w:t>
            </w:r>
            <w:r w:rsidRPr="006D2CB6">
              <w:t>ликвидации</w:t>
            </w:r>
            <w:r w:rsidR="002328BB" w:rsidRPr="006D2CB6">
              <w:t xml:space="preserve"> </w:t>
            </w:r>
            <w:r w:rsidRPr="006D2CB6">
              <w:t>(для</w:t>
            </w:r>
            <w:r w:rsidR="002328BB" w:rsidRPr="006D2CB6">
              <w:t xml:space="preserve"> </w:t>
            </w:r>
            <w:r w:rsidRPr="006D2CB6">
              <w:t>юридического</w:t>
            </w:r>
            <w:r w:rsidR="002328BB" w:rsidRPr="006D2CB6">
              <w:t xml:space="preserve"> </w:t>
            </w:r>
            <w:r w:rsidRPr="006D2CB6">
              <w:t>лица),</w:t>
            </w:r>
            <w:r w:rsidR="002328BB" w:rsidRPr="006D2CB6">
              <w:t xml:space="preserve"> </w:t>
            </w:r>
            <w:r w:rsidRPr="006D2CB6">
              <w:t>об</w:t>
            </w:r>
            <w:r w:rsidR="002328BB" w:rsidRPr="006D2CB6">
              <w:t xml:space="preserve"> </w:t>
            </w:r>
            <w:r w:rsidRPr="006D2CB6">
              <w:t>отсутствии</w:t>
            </w:r>
            <w:r w:rsidR="002328BB" w:rsidRPr="006D2CB6">
              <w:t xml:space="preserve"> </w:t>
            </w:r>
            <w:r w:rsidRPr="006D2CB6">
              <w:t>в</w:t>
            </w:r>
            <w:r w:rsidR="002328BB" w:rsidRPr="006D2CB6">
              <w:t xml:space="preserve"> </w:t>
            </w:r>
            <w:r w:rsidRPr="006D2CB6">
              <w:t>отношении</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решения</w:t>
            </w:r>
            <w:r w:rsidR="002328BB" w:rsidRPr="006D2CB6">
              <w:t xml:space="preserve"> </w:t>
            </w:r>
            <w:r w:rsidRPr="006D2CB6">
              <w:t>арбитражного</w:t>
            </w:r>
            <w:r w:rsidR="002328BB" w:rsidRPr="006D2CB6">
              <w:t xml:space="preserve"> </w:t>
            </w:r>
            <w:r w:rsidRPr="006D2CB6">
              <w:t>суда</w:t>
            </w:r>
            <w:r w:rsidR="002328BB" w:rsidRPr="006D2CB6">
              <w:t xml:space="preserve"> </w:t>
            </w:r>
            <w:r w:rsidRPr="006D2CB6">
              <w:t>о</w:t>
            </w:r>
            <w:r w:rsidR="002328BB" w:rsidRPr="006D2CB6">
              <w:t xml:space="preserve"> </w:t>
            </w:r>
            <w:r w:rsidRPr="006D2CB6">
              <w:t>признании</w:t>
            </w:r>
            <w:r w:rsidR="002328BB" w:rsidRPr="006D2CB6">
              <w:t xml:space="preserve"> </w:t>
            </w:r>
            <w:r w:rsidRPr="006D2CB6">
              <w:t>его</w:t>
            </w:r>
            <w:r w:rsidR="002328BB" w:rsidRPr="006D2CB6">
              <w:t xml:space="preserve"> </w:t>
            </w:r>
            <w:r w:rsidRPr="006D2CB6">
              <w:t>несостоятельным</w:t>
            </w:r>
            <w:r w:rsidR="002328BB" w:rsidRPr="006D2CB6">
              <w:t xml:space="preserve"> </w:t>
            </w:r>
            <w:r w:rsidRPr="006D2CB6">
              <w:t>(банкротом),</w:t>
            </w:r>
            <w:r w:rsidR="002328BB" w:rsidRPr="006D2CB6">
              <w:t xml:space="preserve"> </w:t>
            </w:r>
            <w:r w:rsidRPr="006D2CB6">
              <w:t>об</w:t>
            </w:r>
            <w:r w:rsidR="002328BB" w:rsidRPr="006D2CB6">
              <w:t xml:space="preserve"> </w:t>
            </w:r>
            <w:r w:rsidRPr="006D2CB6">
              <w:t>отсутствии</w:t>
            </w:r>
            <w:r w:rsidR="002328BB" w:rsidRPr="006D2CB6">
              <w:t xml:space="preserve"> </w:t>
            </w:r>
            <w:r w:rsidRPr="006D2CB6">
              <w:t>ареста</w:t>
            </w:r>
            <w:r w:rsidR="002328BB" w:rsidRPr="006D2CB6">
              <w:t xml:space="preserve"> </w:t>
            </w:r>
            <w:r w:rsidRPr="006D2CB6">
              <w:t>имущества</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наложенного</w:t>
            </w:r>
            <w:r w:rsidR="002328BB" w:rsidRPr="006D2CB6">
              <w:t xml:space="preserve"> </w:t>
            </w:r>
            <w:r w:rsidRPr="006D2CB6">
              <w:t>по</w:t>
            </w:r>
            <w:r w:rsidR="002328BB" w:rsidRPr="006D2CB6">
              <w:t xml:space="preserve"> </w:t>
            </w:r>
            <w:r w:rsidRPr="006D2CB6">
              <w:t>решению</w:t>
            </w:r>
            <w:r w:rsidR="002328BB" w:rsidRPr="006D2CB6">
              <w:t xml:space="preserve"> </w:t>
            </w:r>
            <w:r w:rsidRPr="006D2CB6">
              <w:t>суда,</w:t>
            </w:r>
            <w:r w:rsidR="002328BB" w:rsidRPr="006D2CB6">
              <w:t xml:space="preserve"> </w:t>
            </w:r>
            <w:r w:rsidRPr="006D2CB6">
              <w:t>административного</w:t>
            </w:r>
            <w:r w:rsidR="002328BB" w:rsidRPr="006D2CB6">
              <w:t xml:space="preserve"> </w:t>
            </w:r>
            <w:r w:rsidRPr="006D2CB6">
              <w:t>органа,</w:t>
            </w:r>
            <w:r w:rsidR="002328BB" w:rsidRPr="006D2CB6">
              <w:t xml:space="preserve"> </w:t>
            </w:r>
            <w:r w:rsidRPr="006D2CB6">
              <w:t>о</w:t>
            </w:r>
            <w:r w:rsidR="002328BB" w:rsidRPr="006D2CB6">
              <w:t xml:space="preserve"> </w:t>
            </w:r>
            <w:proofErr w:type="spellStart"/>
            <w:r w:rsidRPr="006D2CB6">
              <w:t>неприостановлении</w:t>
            </w:r>
            <w:proofErr w:type="spellEnd"/>
            <w:r w:rsidR="002328BB" w:rsidRPr="006D2CB6">
              <w:t xml:space="preserve"> </w:t>
            </w:r>
            <w:r w:rsidRPr="006D2CB6">
              <w:t>экономической</w:t>
            </w:r>
            <w:r w:rsidR="002328BB" w:rsidRPr="006D2CB6">
              <w:t xml:space="preserve"> </w:t>
            </w:r>
            <w:r w:rsidRPr="006D2CB6">
              <w:t>деятельности</w:t>
            </w:r>
            <w:r w:rsidR="002328BB" w:rsidRPr="006D2CB6">
              <w:t xml:space="preserve"> </w:t>
            </w:r>
            <w:r w:rsidRPr="006D2CB6">
              <w:t>участника</w:t>
            </w:r>
            <w:r w:rsidR="002328BB" w:rsidRPr="006D2CB6">
              <w:t xml:space="preserve"> </w:t>
            </w:r>
            <w:r w:rsidRPr="006D2CB6">
              <w:t>запроса</w:t>
            </w:r>
            <w:r w:rsidR="002328BB" w:rsidRPr="006D2CB6">
              <w:t xml:space="preserve"> </w:t>
            </w:r>
            <w:r w:rsidRPr="006D2CB6">
              <w:t>цен.</w:t>
            </w:r>
          </w:p>
          <w:p w:rsidR="00183811" w:rsidRPr="006D2CB6" w:rsidRDefault="00183811" w:rsidP="00724441">
            <w:pPr>
              <w:widowControl w:val="0"/>
              <w:tabs>
                <w:tab w:val="left" w:pos="636"/>
              </w:tabs>
              <w:adjustRightInd w:val="0"/>
              <w:ind w:left="660" w:right="153"/>
              <w:jc w:val="both"/>
              <w:textAlignment w:val="baseline"/>
            </w:pPr>
          </w:p>
          <w:bookmarkEnd w:id="178"/>
          <w:p w:rsidR="00815182" w:rsidRPr="006D2CB6" w:rsidRDefault="00815182" w:rsidP="00237E88">
            <w:pPr>
              <w:widowControl w:val="0"/>
              <w:tabs>
                <w:tab w:val="left" w:pos="648"/>
              </w:tabs>
              <w:adjustRightInd w:val="0"/>
              <w:ind w:right="153" w:firstLine="660"/>
              <w:jc w:val="both"/>
              <w:textAlignment w:val="baseline"/>
            </w:pPr>
            <w:r w:rsidRPr="006D2CB6">
              <w:t>Участник</w:t>
            </w:r>
            <w:r w:rsidR="002328BB" w:rsidRPr="006D2CB6">
              <w:t xml:space="preserve"> </w:t>
            </w:r>
            <w:r w:rsidR="00466F9E" w:rsidRPr="006D2CB6">
              <w:t>запроса</w:t>
            </w:r>
            <w:r w:rsidR="002328BB" w:rsidRPr="006D2CB6">
              <w:t xml:space="preserve"> </w:t>
            </w:r>
            <w:r w:rsidR="00466F9E" w:rsidRPr="006D2CB6">
              <w:t>цен</w:t>
            </w:r>
            <w:r w:rsidR="002328BB" w:rsidRPr="006D2CB6">
              <w:t xml:space="preserve"> </w:t>
            </w:r>
            <w:r w:rsidRPr="006D2CB6">
              <w:t>вправе</w:t>
            </w:r>
            <w:r w:rsidR="002328BB" w:rsidRPr="006D2CB6">
              <w:t xml:space="preserve"> </w:t>
            </w:r>
            <w:r w:rsidRPr="006D2CB6">
              <w:t>приложить</w:t>
            </w:r>
            <w:r w:rsidR="002328BB" w:rsidRPr="006D2CB6">
              <w:t xml:space="preserve"> </w:t>
            </w:r>
            <w:r w:rsidRPr="006D2CB6">
              <w:t>к</w:t>
            </w:r>
            <w:r w:rsidR="002328BB" w:rsidRPr="006D2CB6">
              <w:t xml:space="preserve"> </w:t>
            </w:r>
            <w:r w:rsidRPr="006D2CB6">
              <w:t>заявке</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004560F3" w:rsidRPr="006D2CB6">
              <w:t>запросе</w:t>
            </w:r>
            <w:r w:rsidR="002328BB" w:rsidRPr="006D2CB6">
              <w:t xml:space="preserve"> </w:t>
            </w:r>
            <w:r w:rsidR="004560F3" w:rsidRPr="006D2CB6">
              <w:t>цен</w:t>
            </w:r>
            <w:r w:rsidR="002328BB" w:rsidRPr="006D2CB6">
              <w:t xml:space="preserve"> </w:t>
            </w:r>
            <w:r w:rsidRPr="006D2CB6">
              <w:t>иные</w:t>
            </w:r>
            <w:r w:rsidR="002328BB" w:rsidRPr="006D2CB6">
              <w:t xml:space="preserve"> </w:t>
            </w:r>
            <w:r w:rsidRPr="006D2CB6">
              <w:t>документы,</w:t>
            </w:r>
            <w:r w:rsidR="002328BB" w:rsidRPr="006D2CB6">
              <w:t xml:space="preserve"> </w:t>
            </w:r>
            <w:r w:rsidRPr="006D2CB6">
              <w:t>которые,</w:t>
            </w:r>
            <w:r w:rsidR="002328BB" w:rsidRPr="006D2CB6">
              <w:t xml:space="preserve"> </w:t>
            </w:r>
            <w:r w:rsidRPr="006D2CB6">
              <w:t>по</w:t>
            </w:r>
            <w:r w:rsidR="002328BB" w:rsidRPr="006D2CB6">
              <w:t xml:space="preserve"> </w:t>
            </w:r>
            <w:r w:rsidRPr="006D2CB6">
              <w:t>мнению</w:t>
            </w:r>
            <w:r w:rsidR="002328BB" w:rsidRPr="006D2CB6">
              <w:t xml:space="preserve"> </w:t>
            </w:r>
            <w:r w:rsidRPr="006D2CB6">
              <w:t>участника</w:t>
            </w:r>
            <w:r w:rsidR="002328BB" w:rsidRPr="006D2CB6">
              <w:t xml:space="preserve"> </w:t>
            </w:r>
            <w:r w:rsidR="00466F9E" w:rsidRPr="006D2CB6">
              <w:t>запроса</w:t>
            </w:r>
            <w:r w:rsidR="002328BB" w:rsidRPr="006D2CB6">
              <w:t xml:space="preserve"> </w:t>
            </w:r>
            <w:r w:rsidR="00466F9E" w:rsidRPr="006D2CB6">
              <w:t>цен</w:t>
            </w:r>
            <w:r w:rsidRPr="006D2CB6">
              <w:t>,</w:t>
            </w:r>
            <w:r w:rsidR="002328BB" w:rsidRPr="006D2CB6">
              <w:t xml:space="preserve"> </w:t>
            </w:r>
            <w:r w:rsidRPr="006D2CB6">
              <w:t>подтверждают</w:t>
            </w:r>
            <w:r w:rsidR="002328BB" w:rsidRPr="006D2CB6">
              <w:t xml:space="preserve"> </w:t>
            </w:r>
            <w:r w:rsidRPr="006D2CB6">
              <w:t>соответствие</w:t>
            </w:r>
            <w:r w:rsidR="002328BB" w:rsidRPr="006D2CB6">
              <w:t xml:space="preserve"> </w:t>
            </w:r>
            <w:r w:rsidRPr="006D2CB6">
              <w:t>установленным</w:t>
            </w:r>
            <w:r w:rsidR="002328BB" w:rsidRPr="006D2CB6">
              <w:t xml:space="preserve"> </w:t>
            </w:r>
            <w:r w:rsidRPr="006D2CB6">
              <w:t>требованиям,</w:t>
            </w:r>
            <w:r w:rsidR="002328BB" w:rsidRPr="006D2CB6">
              <w:t xml:space="preserve"> </w:t>
            </w:r>
            <w:r w:rsidRPr="006D2CB6">
              <w:t>с</w:t>
            </w:r>
            <w:r w:rsidR="002328BB" w:rsidRPr="006D2CB6">
              <w:t xml:space="preserve"> </w:t>
            </w:r>
            <w:r w:rsidRPr="006D2CB6">
              <w:t>соответствующими</w:t>
            </w:r>
            <w:r w:rsidR="002328BB" w:rsidRPr="006D2CB6">
              <w:t xml:space="preserve"> </w:t>
            </w:r>
            <w:r w:rsidRPr="006D2CB6">
              <w:t>комментариями,</w:t>
            </w:r>
            <w:r w:rsidR="002328BB" w:rsidRPr="006D2CB6">
              <w:t xml:space="preserve"> </w:t>
            </w:r>
            <w:r w:rsidRPr="006D2CB6">
              <w:t>разъясняющими</w:t>
            </w:r>
            <w:r w:rsidR="002328BB" w:rsidRPr="006D2CB6">
              <w:t xml:space="preserve"> </w:t>
            </w:r>
            <w:r w:rsidRPr="006D2CB6">
              <w:t>цель</w:t>
            </w:r>
            <w:r w:rsidR="002328BB" w:rsidRPr="006D2CB6">
              <w:t xml:space="preserve"> </w:t>
            </w:r>
            <w:r w:rsidRPr="006D2CB6">
              <w:t>предоставления</w:t>
            </w:r>
            <w:r w:rsidR="002328BB" w:rsidRPr="006D2CB6">
              <w:t xml:space="preserve"> </w:t>
            </w:r>
            <w:r w:rsidRPr="006D2CB6">
              <w:t>этих</w:t>
            </w:r>
            <w:r w:rsidR="002328BB" w:rsidRPr="006D2CB6">
              <w:t xml:space="preserve"> </w:t>
            </w:r>
            <w:r w:rsidRPr="006D2CB6">
              <w:t>документов.</w:t>
            </w:r>
          </w:p>
          <w:p w:rsidR="00815182" w:rsidRPr="006D2CB6" w:rsidRDefault="00815182" w:rsidP="00237E88">
            <w:pPr>
              <w:widowControl w:val="0"/>
              <w:adjustRightInd w:val="0"/>
              <w:ind w:right="153" w:firstLine="660"/>
              <w:jc w:val="both"/>
              <w:textAlignment w:val="baseline"/>
            </w:pPr>
            <w:r w:rsidRPr="006D2CB6">
              <w:t>Все</w:t>
            </w:r>
            <w:r w:rsidR="002328BB" w:rsidRPr="006D2CB6">
              <w:t xml:space="preserve"> </w:t>
            </w:r>
            <w:r w:rsidRPr="006D2CB6">
              <w:t>указанные</w:t>
            </w:r>
            <w:r w:rsidR="002328BB" w:rsidRPr="006D2CB6">
              <w:t xml:space="preserve"> </w:t>
            </w:r>
            <w:r w:rsidRPr="006D2CB6">
              <w:t>документы</w:t>
            </w:r>
            <w:r w:rsidR="002328BB" w:rsidRPr="006D2CB6">
              <w:t xml:space="preserve"> </w:t>
            </w:r>
            <w:r w:rsidRPr="006D2CB6">
              <w:t>прилагаются</w:t>
            </w:r>
            <w:r w:rsidR="002328BB" w:rsidRPr="006D2CB6">
              <w:t xml:space="preserve"> </w:t>
            </w:r>
            <w:r w:rsidRPr="006D2CB6">
              <w:t>участником</w:t>
            </w:r>
            <w:r w:rsidR="002328BB" w:rsidRPr="006D2CB6">
              <w:t xml:space="preserve"> </w:t>
            </w:r>
            <w:r w:rsidRPr="006D2CB6">
              <w:t>к</w:t>
            </w:r>
            <w:r w:rsidR="002328BB" w:rsidRPr="006D2CB6">
              <w:t xml:space="preserve"> </w:t>
            </w:r>
            <w:r w:rsidRPr="006D2CB6">
              <w:t>заявке</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004560F3" w:rsidRPr="006D2CB6">
              <w:t>запросе</w:t>
            </w:r>
            <w:r w:rsidR="002328BB" w:rsidRPr="006D2CB6">
              <w:t xml:space="preserve"> </w:t>
            </w:r>
            <w:r w:rsidR="004560F3" w:rsidRPr="006D2CB6">
              <w:t>цен</w:t>
            </w:r>
            <w:r w:rsidRPr="006D2CB6">
              <w:t>.</w:t>
            </w:r>
          </w:p>
        </w:tc>
      </w:tr>
      <w:tr w:rsidR="0086246F" w:rsidRPr="006D2CB6" w:rsidTr="00237E88">
        <w:trPr>
          <w:trHeight w:val="20"/>
        </w:trPr>
        <w:tc>
          <w:tcPr>
            <w:tcW w:w="781" w:type="dxa"/>
          </w:tcPr>
          <w:p w:rsidR="0086246F" w:rsidRPr="006D2CB6" w:rsidRDefault="0086246F" w:rsidP="00B948B1">
            <w:pPr>
              <w:widowControl w:val="0"/>
              <w:numPr>
                <w:ilvl w:val="0"/>
                <w:numId w:val="25"/>
              </w:numPr>
              <w:tabs>
                <w:tab w:val="num" w:pos="786"/>
              </w:tabs>
              <w:ind w:left="0" w:hanging="15"/>
              <w:jc w:val="center"/>
            </w:pPr>
            <w:bookmarkStart w:id="182" w:name="_Ref317252608"/>
          </w:p>
        </w:tc>
        <w:bookmarkEnd w:id="182"/>
        <w:tc>
          <w:tcPr>
            <w:tcW w:w="2268" w:type="dxa"/>
          </w:tcPr>
          <w:p w:rsidR="0086246F" w:rsidRPr="006D2CB6" w:rsidRDefault="0086246F" w:rsidP="00237E88">
            <w:pPr>
              <w:pStyle w:val="Times12"/>
              <w:widowControl w:val="0"/>
              <w:ind w:right="153" w:firstLine="0"/>
              <w:jc w:val="left"/>
              <w:rPr>
                <w:szCs w:val="24"/>
              </w:rPr>
            </w:pPr>
            <w:r w:rsidRPr="006D2CB6">
              <w:rPr>
                <w:szCs w:val="24"/>
              </w:rPr>
              <w:t>Состав</w:t>
            </w:r>
            <w:r w:rsidR="002328BB" w:rsidRPr="006D2CB6">
              <w:rPr>
                <w:szCs w:val="24"/>
              </w:rPr>
              <w:t xml:space="preserve"> </w:t>
            </w:r>
            <w:r w:rsidRPr="006D2CB6">
              <w:rPr>
                <w:szCs w:val="24"/>
              </w:rPr>
              <w:t>заявки</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004560F3" w:rsidRPr="006D2CB6">
              <w:rPr>
                <w:szCs w:val="24"/>
              </w:rPr>
              <w:t>запросе</w:t>
            </w:r>
            <w:r w:rsidR="002328BB" w:rsidRPr="006D2CB6">
              <w:rPr>
                <w:szCs w:val="24"/>
              </w:rPr>
              <w:t xml:space="preserve"> </w:t>
            </w:r>
            <w:r w:rsidR="004560F3" w:rsidRPr="006D2CB6">
              <w:rPr>
                <w:szCs w:val="24"/>
              </w:rPr>
              <w:t>цен</w:t>
            </w:r>
            <w:r w:rsidR="002328BB" w:rsidRPr="006D2CB6">
              <w:rPr>
                <w:szCs w:val="24"/>
              </w:rPr>
              <w:t xml:space="preserve"> </w:t>
            </w:r>
            <w:r w:rsidRPr="006D2CB6">
              <w:rPr>
                <w:szCs w:val="24"/>
              </w:rPr>
              <w:t>и</w:t>
            </w:r>
            <w:r w:rsidR="002328BB" w:rsidRPr="006D2CB6">
              <w:rPr>
                <w:szCs w:val="24"/>
              </w:rPr>
              <w:t xml:space="preserve"> </w:t>
            </w:r>
            <w:r w:rsidRPr="006D2CB6">
              <w:rPr>
                <w:szCs w:val="24"/>
              </w:rPr>
              <w:t>порядок</w:t>
            </w:r>
            <w:r w:rsidR="002328BB" w:rsidRPr="006D2CB6">
              <w:rPr>
                <w:szCs w:val="24"/>
              </w:rPr>
              <w:t xml:space="preserve"> </w:t>
            </w:r>
            <w:r w:rsidRPr="006D2CB6">
              <w:rPr>
                <w:szCs w:val="24"/>
              </w:rPr>
              <w:t>размещения</w:t>
            </w:r>
            <w:r w:rsidR="002328BB" w:rsidRPr="006D2CB6">
              <w:rPr>
                <w:szCs w:val="24"/>
              </w:rPr>
              <w:t xml:space="preserve"> </w:t>
            </w:r>
            <w:r w:rsidRPr="006D2CB6">
              <w:rPr>
                <w:szCs w:val="24"/>
              </w:rPr>
              <w:t>документов</w:t>
            </w:r>
            <w:r w:rsidR="002328BB" w:rsidRPr="006D2CB6">
              <w:rPr>
                <w:szCs w:val="24"/>
              </w:rPr>
              <w:t xml:space="preserve"> </w:t>
            </w:r>
            <w:r w:rsidRPr="006D2CB6">
              <w:rPr>
                <w:szCs w:val="24"/>
              </w:rPr>
              <w:t>в</w:t>
            </w:r>
            <w:r w:rsidR="002328BB" w:rsidRPr="006D2CB6">
              <w:rPr>
                <w:szCs w:val="24"/>
              </w:rPr>
              <w:t xml:space="preserve"> </w:t>
            </w:r>
            <w:r w:rsidRPr="006D2CB6">
              <w:rPr>
                <w:szCs w:val="24"/>
              </w:rPr>
              <w:t>составе</w:t>
            </w:r>
            <w:r w:rsidR="002328BB" w:rsidRPr="006D2CB6">
              <w:rPr>
                <w:szCs w:val="24"/>
              </w:rPr>
              <w:t xml:space="preserve"> </w:t>
            </w:r>
            <w:r w:rsidRPr="006D2CB6">
              <w:rPr>
                <w:szCs w:val="24"/>
              </w:rPr>
              <w:t>заявки</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004560F3" w:rsidRPr="006D2CB6">
              <w:rPr>
                <w:szCs w:val="24"/>
              </w:rPr>
              <w:t>запросе</w:t>
            </w:r>
            <w:r w:rsidR="002328BB" w:rsidRPr="006D2CB6">
              <w:rPr>
                <w:szCs w:val="24"/>
              </w:rPr>
              <w:t xml:space="preserve"> </w:t>
            </w:r>
            <w:r w:rsidR="004560F3" w:rsidRPr="006D2CB6">
              <w:rPr>
                <w:szCs w:val="24"/>
              </w:rPr>
              <w:t>цен</w:t>
            </w:r>
          </w:p>
        </w:tc>
        <w:tc>
          <w:tcPr>
            <w:tcW w:w="11624" w:type="dxa"/>
          </w:tcPr>
          <w:p w:rsidR="0086246F" w:rsidRPr="006D2CB6" w:rsidRDefault="0086246F" w:rsidP="00B948B1">
            <w:pPr>
              <w:pStyle w:val="Times12"/>
              <w:widowControl w:val="0"/>
              <w:numPr>
                <w:ilvl w:val="0"/>
                <w:numId w:val="13"/>
              </w:numPr>
              <w:tabs>
                <w:tab w:val="left" w:pos="0"/>
                <w:tab w:val="left" w:pos="1140"/>
                <w:tab w:val="num" w:pos="2564"/>
              </w:tabs>
              <w:ind w:left="0" w:right="153" w:firstLine="660"/>
              <w:rPr>
                <w:szCs w:val="24"/>
              </w:rPr>
            </w:pPr>
            <w:r w:rsidRPr="006D2CB6">
              <w:rPr>
                <w:szCs w:val="24"/>
              </w:rPr>
              <w:t>заявка</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004560F3" w:rsidRPr="006D2CB6">
              <w:rPr>
                <w:szCs w:val="24"/>
              </w:rPr>
              <w:t>запросе</w:t>
            </w:r>
            <w:r w:rsidR="002328BB" w:rsidRPr="006D2CB6">
              <w:rPr>
                <w:szCs w:val="24"/>
              </w:rPr>
              <w:t xml:space="preserve"> </w:t>
            </w:r>
            <w:r w:rsidR="004560F3" w:rsidRPr="006D2CB6">
              <w:rPr>
                <w:szCs w:val="24"/>
              </w:rPr>
              <w:t>цен</w:t>
            </w:r>
            <w:r w:rsidR="002328BB" w:rsidRPr="006D2CB6">
              <w:rPr>
                <w:szCs w:val="24"/>
              </w:rPr>
              <w:t xml:space="preserve"> </w:t>
            </w:r>
            <w:r w:rsidRPr="006D2CB6">
              <w:rPr>
                <w:szCs w:val="24"/>
              </w:rPr>
              <w:t>по</w:t>
            </w:r>
            <w:r w:rsidR="002328BB" w:rsidRPr="006D2CB6">
              <w:rPr>
                <w:szCs w:val="24"/>
              </w:rPr>
              <w:t xml:space="preserve"> </w:t>
            </w:r>
            <w:r w:rsidRPr="006D2CB6">
              <w:rPr>
                <w:szCs w:val="24"/>
              </w:rPr>
              <w:t>форме</w:t>
            </w:r>
            <w:r w:rsidR="002328BB" w:rsidRPr="006D2CB6">
              <w:rPr>
                <w:szCs w:val="24"/>
              </w:rPr>
              <w:t xml:space="preserve"> </w:t>
            </w:r>
            <w:r w:rsidRPr="006D2CB6">
              <w:rPr>
                <w:szCs w:val="24"/>
              </w:rPr>
              <w:t>и</w:t>
            </w:r>
            <w:r w:rsidR="002328BB" w:rsidRPr="006D2CB6">
              <w:rPr>
                <w:szCs w:val="24"/>
              </w:rPr>
              <w:t xml:space="preserve"> </w:t>
            </w:r>
            <w:r w:rsidRPr="006D2CB6">
              <w:rPr>
                <w:szCs w:val="24"/>
              </w:rPr>
              <w:t>в</w:t>
            </w:r>
            <w:r w:rsidR="002328BB" w:rsidRPr="006D2CB6">
              <w:rPr>
                <w:szCs w:val="24"/>
              </w:rPr>
              <w:t xml:space="preserve"> </w:t>
            </w:r>
            <w:r w:rsidRPr="006D2CB6">
              <w:rPr>
                <w:szCs w:val="24"/>
              </w:rPr>
              <w:t>соответствии</w:t>
            </w:r>
            <w:r w:rsidR="002328BB" w:rsidRPr="006D2CB6">
              <w:rPr>
                <w:szCs w:val="24"/>
              </w:rPr>
              <w:t xml:space="preserve"> </w:t>
            </w:r>
            <w:r w:rsidRPr="006D2CB6">
              <w:rPr>
                <w:szCs w:val="24"/>
              </w:rPr>
              <w:t>с</w:t>
            </w:r>
            <w:r w:rsidR="002328BB" w:rsidRPr="006D2CB6">
              <w:rPr>
                <w:szCs w:val="24"/>
              </w:rPr>
              <w:t xml:space="preserve"> </w:t>
            </w:r>
            <w:r w:rsidRPr="006D2CB6">
              <w:rPr>
                <w:szCs w:val="24"/>
              </w:rPr>
              <w:t>инструкциями,</w:t>
            </w:r>
            <w:r w:rsidR="002328BB" w:rsidRPr="006D2CB6">
              <w:rPr>
                <w:szCs w:val="24"/>
              </w:rPr>
              <w:t xml:space="preserve"> </w:t>
            </w:r>
            <w:r w:rsidRPr="006D2CB6">
              <w:rPr>
                <w:szCs w:val="24"/>
              </w:rPr>
              <w:t>приведенными</w:t>
            </w:r>
            <w:r w:rsidR="002328BB" w:rsidRPr="006D2CB6">
              <w:rPr>
                <w:szCs w:val="24"/>
              </w:rPr>
              <w:t xml:space="preserve"> </w:t>
            </w:r>
            <w:r w:rsidRPr="006D2CB6">
              <w:rPr>
                <w:szCs w:val="24"/>
              </w:rPr>
              <w:t>в</w:t>
            </w:r>
            <w:r w:rsidR="002328BB" w:rsidRPr="006D2CB6">
              <w:rPr>
                <w:szCs w:val="24"/>
              </w:rPr>
              <w:t xml:space="preserve"> </w:t>
            </w:r>
            <w:r w:rsidRPr="006D2CB6">
              <w:rPr>
                <w:szCs w:val="24"/>
              </w:rPr>
              <w:t>настоящей</w:t>
            </w:r>
            <w:r w:rsidR="002328BB" w:rsidRPr="006D2CB6">
              <w:rPr>
                <w:szCs w:val="24"/>
              </w:rPr>
              <w:t xml:space="preserve"> </w:t>
            </w:r>
            <w:r w:rsidR="003E0066" w:rsidRPr="006D2CB6">
              <w:rPr>
                <w:szCs w:val="24"/>
              </w:rPr>
              <w:t>документации</w:t>
            </w:r>
            <w:r w:rsidR="002328BB" w:rsidRPr="006D2CB6">
              <w:rPr>
                <w:szCs w:val="24"/>
              </w:rPr>
              <w:t xml:space="preserve"> </w:t>
            </w:r>
            <w:r w:rsidR="003E0066" w:rsidRPr="006D2CB6">
              <w:rPr>
                <w:szCs w:val="24"/>
              </w:rPr>
              <w:t>по</w:t>
            </w:r>
            <w:r w:rsidR="002328BB" w:rsidRPr="006D2CB6">
              <w:rPr>
                <w:szCs w:val="24"/>
              </w:rPr>
              <w:t xml:space="preserve"> </w:t>
            </w:r>
            <w:r w:rsidR="00466F9E" w:rsidRPr="006D2CB6">
              <w:rPr>
                <w:szCs w:val="24"/>
              </w:rPr>
              <w:t>запросу</w:t>
            </w:r>
            <w:r w:rsidR="002328BB" w:rsidRPr="006D2CB6">
              <w:rPr>
                <w:szCs w:val="24"/>
              </w:rPr>
              <w:t xml:space="preserve"> </w:t>
            </w:r>
            <w:r w:rsidR="00466F9E" w:rsidRPr="006D2CB6">
              <w:rPr>
                <w:szCs w:val="24"/>
              </w:rPr>
              <w:t>цен</w:t>
            </w:r>
            <w:r w:rsidR="002328BB" w:rsidRPr="006D2CB6">
              <w:rPr>
                <w:szCs w:val="24"/>
              </w:rPr>
              <w:t xml:space="preserve"> </w:t>
            </w:r>
            <w:r w:rsidRPr="006D2CB6">
              <w:rPr>
                <w:szCs w:val="24"/>
              </w:rPr>
              <w:t>(</w:t>
            </w:r>
            <w:r w:rsidRPr="006D2CB6">
              <w:rPr>
                <w:szCs w:val="24"/>
                <w:u w:val="single"/>
              </w:rPr>
              <w:t>раздел</w:t>
            </w:r>
            <w:r w:rsidR="002328BB" w:rsidRPr="006D2CB6">
              <w:rPr>
                <w:szCs w:val="24"/>
                <w:u w:val="single"/>
              </w:rPr>
              <w:t xml:space="preserve"> </w:t>
            </w:r>
            <w:r w:rsidR="001E70F7" w:rsidRPr="006D2CB6">
              <w:rPr>
                <w:szCs w:val="24"/>
                <w:u w:val="single"/>
              </w:rPr>
              <w:fldChar w:fldCharType="begin"/>
            </w:r>
            <w:r w:rsidR="001E70F7" w:rsidRPr="006D2CB6">
              <w:rPr>
                <w:szCs w:val="24"/>
                <w:u w:val="single"/>
              </w:rPr>
              <w:instrText xml:space="preserve"> REF _Ref317259138 \r \h </w:instrText>
            </w:r>
            <w:r w:rsidR="00A206E3" w:rsidRPr="006D2CB6">
              <w:rPr>
                <w:szCs w:val="24"/>
                <w:u w:val="single"/>
              </w:rPr>
              <w:instrText xml:space="preserve"> \* MERGEFORMAT </w:instrText>
            </w:r>
            <w:r w:rsidR="001E70F7" w:rsidRPr="006D2CB6">
              <w:rPr>
                <w:szCs w:val="24"/>
                <w:u w:val="single"/>
              </w:rPr>
            </w:r>
            <w:r w:rsidR="001E70F7" w:rsidRPr="006D2CB6">
              <w:rPr>
                <w:szCs w:val="24"/>
                <w:u w:val="single"/>
              </w:rPr>
              <w:fldChar w:fldCharType="separate"/>
            </w:r>
            <w:r w:rsidR="0043671B" w:rsidRPr="006D2CB6">
              <w:rPr>
                <w:szCs w:val="24"/>
                <w:u w:val="single"/>
              </w:rPr>
              <w:t>5</w:t>
            </w:r>
            <w:r w:rsidR="001E70F7" w:rsidRPr="006D2CB6">
              <w:rPr>
                <w:szCs w:val="24"/>
                <w:u w:val="single"/>
              </w:rPr>
              <w:fldChar w:fldCharType="end"/>
            </w:r>
            <w:r w:rsidRPr="006D2CB6">
              <w:rPr>
                <w:szCs w:val="24"/>
                <w:u w:val="single"/>
              </w:rPr>
              <w:t>,</w:t>
            </w:r>
            <w:r w:rsidR="002328BB" w:rsidRPr="006D2CB6">
              <w:rPr>
                <w:szCs w:val="24"/>
                <w:u w:val="single"/>
              </w:rPr>
              <w:t xml:space="preserve"> </w:t>
            </w:r>
            <w:hyperlink w:anchor="_Письмо_о_подаче" w:history="1">
              <w:r w:rsidRPr="006D2CB6">
                <w:rPr>
                  <w:rStyle w:val="afa"/>
                  <w:color w:val="auto"/>
                  <w:szCs w:val="24"/>
                </w:rPr>
                <w:t>Форма</w:t>
              </w:r>
              <w:r w:rsidR="002328BB" w:rsidRPr="006D2CB6">
                <w:rPr>
                  <w:rStyle w:val="afa"/>
                  <w:color w:val="auto"/>
                  <w:szCs w:val="24"/>
                </w:rPr>
                <w:t xml:space="preserve"> </w:t>
              </w:r>
              <w:r w:rsidRPr="006D2CB6">
                <w:rPr>
                  <w:rStyle w:val="afa"/>
                  <w:color w:val="auto"/>
                  <w:szCs w:val="24"/>
                </w:rPr>
                <w:t>1</w:t>
              </w:r>
            </w:hyperlink>
            <w:r w:rsidRPr="006D2CB6">
              <w:rPr>
                <w:szCs w:val="24"/>
              </w:rPr>
              <w:t>);</w:t>
            </w:r>
          </w:p>
          <w:p w:rsidR="005E691F" w:rsidRPr="006D2CB6" w:rsidRDefault="0086246F" w:rsidP="00B948B1">
            <w:pPr>
              <w:pStyle w:val="Times12"/>
              <w:widowControl w:val="0"/>
              <w:numPr>
                <w:ilvl w:val="0"/>
                <w:numId w:val="13"/>
              </w:numPr>
              <w:tabs>
                <w:tab w:val="left" w:pos="0"/>
                <w:tab w:val="left" w:pos="1140"/>
                <w:tab w:val="num" w:pos="2564"/>
              </w:tabs>
              <w:ind w:left="0" w:right="153" w:firstLine="660"/>
              <w:rPr>
                <w:szCs w:val="24"/>
              </w:rPr>
            </w:pPr>
            <w:r w:rsidRPr="006D2CB6">
              <w:rPr>
                <w:szCs w:val="24"/>
              </w:rPr>
              <w:t>анкета</w:t>
            </w:r>
            <w:r w:rsidR="002328BB" w:rsidRPr="006D2CB6">
              <w:rPr>
                <w:szCs w:val="24"/>
              </w:rPr>
              <w:t xml:space="preserve"> </w:t>
            </w:r>
            <w:r w:rsidRPr="006D2CB6">
              <w:rPr>
                <w:szCs w:val="24"/>
              </w:rPr>
              <w:t>(</w:t>
            </w:r>
            <w:r w:rsidRPr="006D2CB6">
              <w:rPr>
                <w:szCs w:val="24"/>
                <w:u w:val="single"/>
              </w:rPr>
              <w:t>раздел</w:t>
            </w:r>
            <w:r w:rsidR="002328BB" w:rsidRPr="006D2CB6">
              <w:rPr>
                <w:szCs w:val="24"/>
                <w:u w:val="single"/>
              </w:rPr>
              <w:t xml:space="preserve"> </w:t>
            </w:r>
            <w:r w:rsidR="001E70F7" w:rsidRPr="006D2CB6">
              <w:rPr>
                <w:szCs w:val="24"/>
                <w:u w:val="single"/>
              </w:rPr>
              <w:fldChar w:fldCharType="begin"/>
            </w:r>
            <w:r w:rsidR="001E70F7" w:rsidRPr="006D2CB6">
              <w:rPr>
                <w:szCs w:val="24"/>
                <w:u w:val="single"/>
              </w:rPr>
              <w:instrText xml:space="preserve"> REF _Ref317259149 \r \h </w:instrText>
            </w:r>
            <w:r w:rsidR="00A206E3" w:rsidRPr="006D2CB6">
              <w:rPr>
                <w:szCs w:val="24"/>
                <w:u w:val="single"/>
              </w:rPr>
              <w:instrText xml:space="preserve"> \* MERGEFORMAT </w:instrText>
            </w:r>
            <w:r w:rsidR="001E70F7" w:rsidRPr="006D2CB6">
              <w:rPr>
                <w:szCs w:val="24"/>
                <w:u w:val="single"/>
              </w:rPr>
            </w:r>
            <w:r w:rsidR="001E70F7" w:rsidRPr="006D2CB6">
              <w:rPr>
                <w:szCs w:val="24"/>
                <w:u w:val="single"/>
              </w:rPr>
              <w:fldChar w:fldCharType="separate"/>
            </w:r>
            <w:r w:rsidR="0043671B" w:rsidRPr="006D2CB6">
              <w:rPr>
                <w:szCs w:val="24"/>
                <w:u w:val="single"/>
              </w:rPr>
              <w:t>5</w:t>
            </w:r>
            <w:r w:rsidR="001E70F7" w:rsidRPr="006D2CB6">
              <w:rPr>
                <w:szCs w:val="24"/>
                <w:u w:val="single"/>
              </w:rPr>
              <w:fldChar w:fldCharType="end"/>
            </w:r>
            <w:r w:rsidRPr="006D2CB6">
              <w:rPr>
                <w:szCs w:val="24"/>
                <w:u w:val="single"/>
              </w:rPr>
              <w:t>,</w:t>
            </w:r>
            <w:r w:rsidR="002328BB" w:rsidRPr="006D2CB6">
              <w:rPr>
                <w:szCs w:val="24"/>
                <w:u w:val="single"/>
              </w:rPr>
              <w:t xml:space="preserve"> </w:t>
            </w:r>
            <w:hyperlink w:anchor="_Анкета_Участника_процедуры" w:history="1">
              <w:r w:rsidRPr="006D2CB6">
                <w:rPr>
                  <w:rStyle w:val="afa"/>
                  <w:color w:val="auto"/>
                  <w:szCs w:val="24"/>
                </w:rPr>
                <w:t>Форма</w:t>
              </w:r>
              <w:r w:rsidR="002328BB" w:rsidRPr="006D2CB6">
                <w:rPr>
                  <w:rStyle w:val="afa"/>
                  <w:color w:val="auto"/>
                  <w:szCs w:val="24"/>
                </w:rPr>
                <w:t xml:space="preserve"> </w:t>
              </w:r>
              <w:r w:rsidRPr="006D2CB6">
                <w:rPr>
                  <w:rStyle w:val="afa"/>
                  <w:color w:val="auto"/>
                  <w:szCs w:val="24"/>
                </w:rPr>
                <w:t>2</w:t>
              </w:r>
            </w:hyperlink>
            <w:r w:rsidRPr="006D2CB6">
              <w:rPr>
                <w:szCs w:val="24"/>
              </w:rPr>
              <w:t>)</w:t>
            </w:r>
            <w:r w:rsidR="005E691F" w:rsidRPr="006D2CB6">
              <w:rPr>
                <w:szCs w:val="24"/>
              </w:rPr>
              <w:t>:</w:t>
            </w:r>
            <w:r w:rsidR="002328BB" w:rsidRPr="006D2CB6">
              <w:rPr>
                <w:szCs w:val="24"/>
              </w:rPr>
              <w:t xml:space="preserve"> </w:t>
            </w:r>
            <w:r w:rsidR="005E691F" w:rsidRPr="006D2CB6">
              <w:rPr>
                <w:szCs w:val="24"/>
                <w:u w:val="single"/>
              </w:rPr>
              <w:t>Таблица</w:t>
            </w:r>
            <w:r w:rsidR="002328BB" w:rsidRPr="006D2CB6">
              <w:rPr>
                <w:szCs w:val="24"/>
                <w:u w:val="single"/>
              </w:rPr>
              <w:t xml:space="preserve"> </w:t>
            </w:r>
            <w:r w:rsidR="005E691F" w:rsidRPr="006D2CB6">
              <w:rPr>
                <w:szCs w:val="24"/>
                <w:u w:val="single"/>
              </w:rPr>
              <w:t>1</w:t>
            </w:r>
            <w:r w:rsidR="002328BB" w:rsidRPr="006D2CB6">
              <w:rPr>
                <w:szCs w:val="24"/>
                <w:u w:val="single"/>
              </w:rPr>
              <w:t xml:space="preserve"> </w:t>
            </w:r>
            <w:r w:rsidR="005E691F" w:rsidRPr="006D2CB6">
              <w:rPr>
                <w:szCs w:val="24"/>
                <w:u w:val="single"/>
              </w:rPr>
              <w:t>«Сведения</w:t>
            </w:r>
            <w:r w:rsidR="002328BB" w:rsidRPr="006D2CB6">
              <w:rPr>
                <w:szCs w:val="24"/>
                <w:u w:val="single"/>
              </w:rPr>
              <w:t xml:space="preserve"> </w:t>
            </w:r>
            <w:r w:rsidR="005E691F" w:rsidRPr="006D2CB6">
              <w:rPr>
                <w:szCs w:val="24"/>
                <w:u w:val="single"/>
              </w:rPr>
              <w:t>об</w:t>
            </w:r>
            <w:r w:rsidR="002328BB" w:rsidRPr="006D2CB6">
              <w:rPr>
                <w:szCs w:val="24"/>
                <w:u w:val="single"/>
              </w:rPr>
              <w:t xml:space="preserve"> </w:t>
            </w:r>
            <w:r w:rsidR="005E691F" w:rsidRPr="006D2CB6">
              <w:rPr>
                <w:szCs w:val="24"/>
                <w:u w:val="single"/>
              </w:rPr>
              <w:t>участнике</w:t>
            </w:r>
            <w:r w:rsidR="002328BB" w:rsidRPr="006D2CB6">
              <w:rPr>
                <w:szCs w:val="24"/>
                <w:u w:val="single"/>
              </w:rPr>
              <w:t xml:space="preserve"> </w:t>
            </w:r>
            <w:r w:rsidR="005E691F" w:rsidRPr="006D2CB6">
              <w:rPr>
                <w:szCs w:val="24"/>
                <w:u w:val="single"/>
              </w:rPr>
              <w:t>запроса</w:t>
            </w:r>
            <w:r w:rsidR="002328BB" w:rsidRPr="006D2CB6">
              <w:rPr>
                <w:szCs w:val="24"/>
                <w:u w:val="single"/>
              </w:rPr>
              <w:t xml:space="preserve"> </w:t>
            </w:r>
            <w:r w:rsidR="005E691F" w:rsidRPr="006D2CB6">
              <w:rPr>
                <w:szCs w:val="24"/>
                <w:u w:val="single"/>
              </w:rPr>
              <w:t>цен»</w:t>
            </w:r>
            <w:r w:rsidR="005E691F" w:rsidRPr="006D2CB6">
              <w:rPr>
                <w:szCs w:val="24"/>
              </w:rPr>
              <w:t>,</w:t>
            </w:r>
            <w:r w:rsidR="002328BB" w:rsidRPr="006D2CB6">
              <w:rPr>
                <w:szCs w:val="24"/>
              </w:rPr>
              <w:t xml:space="preserve"> </w:t>
            </w:r>
            <w:r w:rsidR="00142709" w:rsidRPr="006D2CB6">
              <w:rPr>
                <w:szCs w:val="24"/>
                <w:u w:val="single"/>
              </w:rPr>
              <w:t>Таблица</w:t>
            </w:r>
            <w:r w:rsidR="002328BB" w:rsidRPr="006D2CB6">
              <w:rPr>
                <w:szCs w:val="24"/>
                <w:u w:val="single"/>
              </w:rPr>
              <w:t xml:space="preserve"> </w:t>
            </w:r>
            <w:r w:rsidR="00142709" w:rsidRPr="006D2CB6">
              <w:rPr>
                <w:szCs w:val="24"/>
                <w:u w:val="single"/>
              </w:rPr>
              <w:t>2</w:t>
            </w:r>
            <w:r w:rsidR="002328BB" w:rsidRPr="006D2CB6">
              <w:rPr>
                <w:szCs w:val="24"/>
                <w:u w:val="single"/>
              </w:rPr>
              <w:t xml:space="preserve"> </w:t>
            </w:r>
            <w:r w:rsidR="00142709" w:rsidRPr="006D2CB6">
              <w:rPr>
                <w:szCs w:val="24"/>
                <w:u w:val="single"/>
              </w:rPr>
              <w:t>«Сведения</w:t>
            </w:r>
            <w:r w:rsidR="002328BB" w:rsidRPr="006D2CB6">
              <w:rPr>
                <w:szCs w:val="24"/>
                <w:u w:val="single"/>
              </w:rPr>
              <w:t xml:space="preserve"> </w:t>
            </w:r>
            <w:r w:rsidR="00142709" w:rsidRPr="006D2CB6">
              <w:rPr>
                <w:szCs w:val="24"/>
                <w:u w:val="single"/>
              </w:rPr>
              <w:t>о</w:t>
            </w:r>
            <w:r w:rsidR="002328BB" w:rsidRPr="006D2CB6">
              <w:rPr>
                <w:szCs w:val="24"/>
                <w:u w:val="single"/>
              </w:rPr>
              <w:t xml:space="preserve"> </w:t>
            </w:r>
            <w:r w:rsidR="00142709" w:rsidRPr="006D2CB6">
              <w:rPr>
                <w:szCs w:val="24"/>
                <w:u w:val="single"/>
              </w:rPr>
              <w:t>цепочке</w:t>
            </w:r>
            <w:r w:rsidR="002328BB" w:rsidRPr="006D2CB6">
              <w:rPr>
                <w:szCs w:val="24"/>
                <w:u w:val="single"/>
              </w:rPr>
              <w:t xml:space="preserve"> </w:t>
            </w:r>
            <w:r w:rsidR="00142709" w:rsidRPr="006D2CB6">
              <w:rPr>
                <w:szCs w:val="24"/>
                <w:u w:val="single"/>
              </w:rPr>
              <w:t>собственников,</w:t>
            </w:r>
            <w:r w:rsidR="002328BB" w:rsidRPr="006D2CB6">
              <w:rPr>
                <w:szCs w:val="24"/>
                <w:u w:val="single"/>
              </w:rPr>
              <w:t xml:space="preserve"> </w:t>
            </w:r>
            <w:r w:rsidR="00142709" w:rsidRPr="006D2CB6">
              <w:rPr>
                <w:szCs w:val="24"/>
                <w:u w:val="single"/>
              </w:rPr>
              <w:t>включая</w:t>
            </w:r>
            <w:r w:rsidR="002328BB" w:rsidRPr="006D2CB6">
              <w:rPr>
                <w:szCs w:val="24"/>
                <w:u w:val="single"/>
              </w:rPr>
              <w:t xml:space="preserve"> </w:t>
            </w:r>
            <w:r w:rsidR="00142709" w:rsidRPr="006D2CB6">
              <w:rPr>
                <w:szCs w:val="24"/>
                <w:u w:val="single"/>
              </w:rPr>
              <w:t>бенеф</w:t>
            </w:r>
            <w:r w:rsidR="005E691F" w:rsidRPr="006D2CB6">
              <w:rPr>
                <w:szCs w:val="24"/>
                <w:u w:val="single"/>
              </w:rPr>
              <w:t>ициаров</w:t>
            </w:r>
            <w:r w:rsidR="002328BB" w:rsidRPr="006D2CB6">
              <w:rPr>
                <w:szCs w:val="24"/>
                <w:u w:val="single"/>
              </w:rPr>
              <w:t xml:space="preserve"> </w:t>
            </w:r>
            <w:r w:rsidR="005E691F" w:rsidRPr="006D2CB6">
              <w:rPr>
                <w:szCs w:val="24"/>
                <w:u w:val="single"/>
              </w:rPr>
              <w:t>(в</w:t>
            </w:r>
            <w:r w:rsidR="002328BB" w:rsidRPr="006D2CB6">
              <w:rPr>
                <w:szCs w:val="24"/>
                <w:u w:val="single"/>
              </w:rPr>
              <w:t xml:space="preserve"> </w:t>
            </w:r>
            <w:r w:rsidR="005E691F" w:rsidRPr="006D2CB6">
              <w:rPr>
                <w:szCs w:val="24"/>
                <w:u w:val="single"/>
              </w:rPr>
              <w:t>том</w:t>
            </w:r>
            <w:r w:rsidR="002328BB" w:rsidRPr="006D2CB6">
              <w:rPr>
                <w:szCs w:val="24"/>
                <w:u w:val="single"/>
              </w:rPr>
              <w:t xml:space="preserve"> </w:t>
            </w:r>
            <w:r w:rsidR="005E691F" w:rsidRPr="006D2CB6">
              <w:rPr>
                <w:szCs w:val="24"/>
                <w:u w:val="single"/>
              </w:rPr>
              <w:t>числе</w:t>
            </w:r>
            <w:r w:rsidR="002328BB" w:rsidRPr="006D2CB6">
              <w:rPr>
                <w:szCs w:val="24"/>
                <w:u w:val="single"/>
              </w:rPr>
              <w:t xml:space="preserve"> </w:t>
            </w:r>
            <w:r w:rsidR="005E691F" w:rsidRPr="006D2CB6">
              <w:rPr>
                <w:szCs w:val="24"/>
                <w:u w:val="single"/>
              </w:rPr>
              <w:t>конечных)»</w:t>
            </w:r>
            <w:r w:rsidR="005E691F" w:rsidRPr="006D2CB6">
              <w:rPr>
                <w:szCs w:val="24"/>
              </w:rPr>
              <w:t>.</w:t>
            </w:r>
          </w:p>
          <w:p w:rsidR="005E691F" w:rsidRPr="006D2CB6" w:rsidRDefault="005E691F" w:rsidP="00250FFF">
            <w:pPr>
              <w:pStyle w:val="Times12"/>
              <w:widowControl w:val="0"/>
              <w:tabs>
                <w:tab w:val="left" w:pos="0"/>
                <w:tab w:val="left" w:pos="1140"/>
              </w:tabs>
              <w:ind w:right="153" w:firstLine="843"/>
              <w:rPr>
                <w:szCs w:val="24"/>
              </w:rPr>
            </w:pPr>
            <w:r w:rsidRPr="006D2CB6">
              <w:rPr>
                <w:szCs w:val="24"/>
              </w:rPr>
              <w:t>Таблица</w:t>
            </w:r>
            <w:r w:rsidR="002328BB" w:rsidRPr="006D2CB6">
              <w:rPr>
                <w:szCs w:val="24"/>
              </w:rPr>
              <w:t xml:space="preserve"> </w:t>
            </w:r>
            <w:r w:rsidRPr="006D2CB6">
              <w:rPr>
                <w:szCs w:val="24"/>
              </w:rPr>
              <w:t>2</w:t>
            </w:r>
            <w:r w:rsidR="002328BB" w:rsidRPr="006D2CB6">
              <w:rPr>
                <w:szCs w:val="24"/>
              </w:rPr>
              <w:t xml:space="preserve"> </w:t>
            </w:r>
            <w:r w:rsidRPr="006D2CB6">
              <w:rPr>
                <w:szCs w:val="24"/>
              </w:rPr>
              <w:t>должна</w:t>
            </w:r>
            <w:r w:rsidR="002328BB" w:rsidRPr="006D2CB6">
              <w:rPr>
                <w:szCs w:val="24"/>
              </w:rPr>
              <w:t xml:space="preserve"> </w:t>
            </w:r>
            <w:r w:rsidRPr="006D2CB6">
              <w:rPr>
                <w:szCs w:val="24"/>
              </w:rPr>
              <w:t>быть</w:t>
            </w:r>
            <w:r w:rsidR="002328BB" w:rsidRPr="006D2CB6">
              <w:rPr>
                <w:szCs w:val="24"/>
              </w:rPr>
              <w:t xml:space="preserve"> </w:t>
            </w:r>
            <w:r w:rsidRPr="006D2CB6">
              <w:rPr>
                <w:szCs w:val="24"/>
              </w:rPr>
              <w:t>оформлена</w:t>
            </w:r>
            <w:r w:rsidR="002328BB" w:rsidRPr="006D2CB6">
              <w:rPr>
                <w:szCs w:val="24"/>
              </w:rPr>
              <w:t xml:space="preserve"> </w:t>
            </w:r>
            <w:r w:rsidR="00142709" w:rsidRPr="006D2CB6">
              <w:rPr>
                <w:szCs w:val="24"/>
              </w:rPr>
              <w:t>по</w:t>
            </w:r>
            <w:r w:rsidR="002328BB" w:rsidRPr="006D2CB6">
              <w:rPr>
                <w:szCs w:val="24"/>
              </w:rPr>
              <w:t xml:space="preserve"> </w:t>
            </w:r>
            <w:r w:rsidR="00142709" w:rsidRPr="006D2CB6">
              <w:rPr>
                <w:szCs w:val="24"/>
              </w:rPr>
              <w:t>форме</w:t>
            </w:r>
            <w:r w:rsidR="002328BB" w:rsidRPr="006D2CB6">
              <w:rPr>
                <w:szCs w:val="24"/>
              </w:rPr>
              <w:t xml:space="preserve"> </w:t>
            </w:r>
            <w:r w:rsidR="00142709" w:rsidRPr="006D2CB6">
              <w:rPr>
                <w:szCs w:val="24"/>
              </w:rPr>
              <w:t>и</w:t>
            </w:r>
            <w:r w:rsidR="002328BB" w:rsidRPr="006D2CB6">
              <w:rPr>
                <w:szCs w:val="24"/>
              </w:rPr>
              <w:t xml:space="preserve"> </w:t>
            </w:r>
            <w:r w:rsidR="00142709" w:rsidRPr="006D2CB6">
              <w:rPr>
                <w:szCs w:val="24"/>
              </w:rPr>
              <w:t>в</w:t>
            </w:r>
            <w:r w:rsidR="002328BB" w:rsidRPr="006D2CB6">
              <w:rPr>
                <w:szCs w:val="24"/>
              </w:rPr>
              <w:t xml:space="preserve"> </w:t>
            </w:r>
            <w:r w:rsidR="00142709" w:rsidRPr="006D2CB6">
              <w:rPr>
                <w:szCs w:val="24"/>
              </w:rPr>
              <w:t>соответствии</w:t>
            </w:r>
            <w:r w:rsidR="002328BB" w:rsidRPr="006D2CB6">
              <w:rPr>
                <w:szCs w:val="24"/>
              </w:rPr>
              <w:t xml:space="preserve"> </w:t>
            </w:r>
            <w:r w:rsidR="00142709" w:rsidRPr="006D2CB6">
              <w:rPr>
                <w:szCs w:val="24"/>
              </w:rPr>
              <w:t>с</w:t>
            </w:r>
            <w:r w:rsidR="002328BB" w:rsidRPr="006D2CB6">
              <w:rPr>
                <w:szCs w:val="24"/>
              </w:rPr>
              <w:t xml:space="preserve"> </w:t>
            </w:r>
            <w:r w:rsidR="00142709" w:rsidRPr="006D2CB6">
              <w:rPr>
                <w:szCs w:val="24"/>
              </w:rPr>
              <w:t>инструкциями,</w:t>
            </w:r>
            <w:r w:rsidR="002328BB" w:rsidRPr="006D2CB6">
              <w:rPr>
                <w:szCs w:val="24"/>
              </w:rPr>
              <w:t xml:space="preserve"> </w:t>
            </w:r>
            <w:r w:rsidR="00142709" w:rsidRPr="006D2CB6">
              <w:rPr>
                <w:szCs w:val="24"/>
              </w:rPr>
              <w:t>приведенными</w:t>
            </w:r>
            <w:r w:rsidR="002328BB" w:rsidRPr="006D2CB6">
              <w:rPr>
                <w:szCs w:val="24"/>
              </w:rPr>
              <w:t xml:space="preserve"> </w:t>
            </w:r>
            <w:r w:rsidR="00142709" w:rsidRPr="006D2CB6">
              <w:rPr>
                <w:szCs w:val="24"/>
              </w:rPr>
              <w:t>в</w:t>
            </w:r>
            <w:r w:rsidR="002328BB" w:rsidRPr="006D2CB6">
              <w:rPr>
                <w:szCs w:val="24"/>
              </w:rPr>
              <w:t xml:space="preserve"> </w:t>
            </w:r>
            <w:r w:rsidR="00142709" w:rsidRPr="006D2CB6">
              <w:rPr>
                <w:szCs w:val="24"/>
              </w:rPr>
              <w:t>настоящей</w:t>
            </w:r>
            <w:r w:rsidR="002328BB" w:rsidRPr="006D2CB6">
              <w:rPr>
                <w:szCs w:val="24"/>
              </w:rPr>
              <w:t xml:space="preserve"> </w:t>
            </w:r>
            <w:r w:rsidR="003E0066" w:rsidRPr="006D2CB6">
              <w:rPr>
                <w:szCs w:val="24"/>
              </w:rPr>
              <w:t>документации</w:t>
            </w:r>
            <w:r w:rsidR="002328BB" w:rsidRPr="006D2CB6">
              <w:rPr>
                <w:szCs w:val="24"/>
              </w:rPr>
              <w:t xml:space="preserve"> </w:t>
            </w:r>
            <w:r w:rsidR="003E0066" w:rsidRPr="006D2CB6">
              <w:rPr>
                <w:szCs w:val="24"/>
              </w:rPr>
              <w:t>по</w:t>
            </w:r>
            <w:r w:rsidR="002328BB" w:rsidRPr="006D2CB6">
              <w:rPr>
                <w:szCs w:val="24"/>
              </w:rPr>
              <w:t xml:space="preserve"> </w:t>
            </w:r>
            <w:r w:rsidR="00466F9E" w:rsidRPr="006D2CB6">
              <w:rPr>
                <w:szCs w:val="24"/>
              </w:rPr>
              <w:t>запросу</w:t>
            </w:r>
            <w:r w:rsidR="002328BB" w:rsidRPr="006D2CB6">
              <w:rPr>
                <w:szCs w:val="24"/>
              </w:rPr>
              <w:t xml:space="preserve"> </w:t>
            </w:r>
            <w:r w:rsidR="00466F9E" w:rsidRPr="006D2CB6">
              <w:rPr>
                <w:szCs w:val="24"/>
              </w:rPr>
              <w:t>цен</w:t>
            </w:r>
            <w:r w:rsidR="00142709" w:rsidRPr="006D2CB6">
              <w:rPr>
                <w:szCs w:val="24"/>
              </w:rPr>
              <w:t>.</w:t>
            </w:r>
            <w:r w:rsidR="002328BB" w:rsidRPr="006D2CB6">
              <w:rPr>
                <w:szCs w:val="24"/>
              </w:rPr>
              <w:t xml:space="preserve"> </w:t>
            </w:r>
            <w:r w:rsidR="00142709" w:rsidRPr="006D2CB6">
              <w:rPr>
                <w:szCs w:val="24"/>
              </w:rPr>
              <w:t>Все</w:t>
            </w:r>
            <w:r w:rsidR="002328BB" w:rsidRPr="006D2CB6">
              <w:rPr>
                <w:szCs w:val="24"/>
              </w:rPr>
              <w:t xml:space="preserve"> </w:t>
            </w:r>
            <w:r w:rsidR="00142709" w:rsidRPr="006D2CB6">
              <w:rPr>
                <w:szCs w:val="24"/>
              </w:rPr>
              <w:t>сведения</w:t>
            </w:r>
            <w:r w:rsidR="002328BB" w:rsidRPr="006D2CB6">
              <w:rPr>
                <w:szCs w:val="24"/>
              </w:rPr>
              <w:t xml:space="preserve"> </w:t>
            </w:r>
            <w:r w:rsidR="00142709" w:rsidRPr="006D2CB6">
              <w:rPr>
                <w:szCs w:val="24"/>
              </w:rPr>
              <w:t>и</w:t>
            </w:r>
            <w:r w:rsidR="002328BB" w:rsidRPr="006D2CB6">
              <w:rPr>
                <w:szCs w:val="24"/>
              </w:rPr>
              <w:t xml:space="preserve"> </w:t>
            </w:r>
            <w:r w:rsidR="00142709" w:rsidRPr="006D2CB6">
              <w:rPr>
                <w:szCs w:val="24"/>
              </w:rPr>
              <w:t>документы</w:t>
            </w:r>
            <w:r w:rsidR="002328BB" w:rsidRPr="006D2CB6">
              <w:rPr>
                <w:szCs w:val="24"/>
              </w:rPr>
              <w:t xml:space="preserve"> </w:t>
            </w:r>
            <w:r w:rsidR="00142709" w:rsidRPr="006D2CB6">
              <w:rPr>
                <w:szCs w:val="24"/>
              </w:rPr>
              <w:t>обязат</w:t>
            </w:r>
            <w:r w:rsidR="009513A0" w:rsidRPr="006D2CB6">
              <w:rPr>
                <w:szCs w:val="24"/>
              </w:rPr>
              <w:t>ельны</w:t>
            </w:r>
            <w:r w:rsidR="002328BB" w:rsidRPr="006D2CB6">
              <w:rPr>
                <w:szCs w:val="24"/>
              </w:rPr>
              <w:t xml:space="preserve"> </w:t>
            </w:r>
            <w:r w:rsidR="009513A0" w:rsidRPr="006D2CB6">
              <w:rPr>
                <w:szCs w:val="24"/>
              </w:rPr>
              <w:t>к</w:t>
            </w:r>
            <w:r w:rsidR="002328BB" w:rsidRPr="006D2CB6">
              <w:rPr>
                <w:szCs w:val="24"/>
              </w:rPr>
              <w:t xml:space="preserve"> </w:t>
            </w:r>
            <w:r w:rsidR="009513A0" w:rsidRPr="006D2CB6">
              <w:rPr>
                <w:szCs w:val="24"/>
              </w:rPr>
              <w:t>предоставлению</w:t>
            </w:r>
            <w:r w:rsidR="00C500A3" w:rsidRPr="006D2CB6">
              <w:rPr>
                <w:szCs w:val="24"/>
              </w:rPr>
              <w:t>.</w:t>
            </w:r>
            <w:r w:rsidR="002328BB" w:rsidRPr="006D2CB6">
              <w:rPr>
                <w:szCs w:val="24"/>
              </w:rPr>
              <w:t xml:space="preserve"> </w:t>
            </w:r>
          </w:p>
          <w:p w:rsidR="0086246F" w:rsidRPr="006D2CB6" w:rsidRDefault="00C500A3" w:rsidP="00250FFF">
            <w:pPr>
              <w:pStyle w:val="Times12"/>
              <w:widowControl w:val="0"/>
              <w:tabs>
                <w:tab w:val="left" w:pos="0"/>
                <w:tab w:val="left" w:pos="1140"/>
              </w:tabs>
              <w:ind w:right="153" w:firstLine="843"/>
              <w:rPr>
                <w:szCs w:val="24"/>
              </w:rPr>
            </w:pPr>
            <w:r w:rsidRPr="006D2CB6">
              <w:rPr>
                <w:szCs w:val="24"/>
              </w:rPr>
              <w:t>Таблица</w:t>
            </w:r>
            <w:r w:rsidR="002328BB" w:rsidRPr="006D2CB6">
              <w:rPr>
                <w:szCs w:val="24"/>
              </w:rPr>
              <w:t xml:space="preserve"> </w:t>
            </w:r>
            <w:r w:rsidR="005E691F" w:rsidRPr="006D2CB6">
              <w:rPr>
                <w:szCs w:val="24"/>
              </w:rPr>
              <w:t>2</w:t>
            </w:r>
            <w:r w:rsidR="002328BB" w:rsidRPr="006D2CB6">
              <w:rPr>
                <w:szCs w:val="24"/>
              </w:rPr>
              <w:t xml:space="preserve"> </w:t>
            </w:r>
            <w:r w:rsidRPr="006D2CB6">
              <w:rPr>
                <w:szCs w:val="24"/>
              </w:rPr>
              <w:t>должна</w:t>
            </w:r>
            <w:r w:rsidR="002328BB" w:rsidRPr="006D2CB6">
              <w:rPr>
                <w:szCs w:val="24"/>
              </w:rPr>
              <w:t xml:space="preserve"> </w:t>
            </w:r>
            <w:r w:rsidRPr="006D2CB6">
              <w:rPr>
                <w:szCs w:val="24"/>
              </w:rPr>
              <w:t>быть</w:t>
            </w:r>
            <w:r w:rsidR="002328BB" w:rsidRPr="006D2CB6">
              <w:rPr>
                <w:szCs w:val="24"/>
              </w:rPr>
              <w:t xml:space="preserve"> </w:t>
            </w:r>
            <w:r w:rsidRPr="006D2CB6">
              <w:rPr>
                <w:szCs w:val="24"/>
              </w:rPr>
              <w:t>представлена</w:t>
            </w:r>
            <w:r w:rsidR="002328BB" w:rsidRPr="006D2CB6">
              <w:rPr>
                <w:szCs w:val="24"/>
              </w:rPr>
              <w:t xml:space="preserve"> </w:t>
            </w:r>
            <w:r w:rsidRPr="006D2CB6">
              <w:rPr>
                <w:szCs w:val="24"/>
              </w:rPr>
              <w:t>в</w:t>
            </w:r>
            <w:r w:rsidR="002328BB" w:rsidRPr="006D2CB6">
              <w:rPr>
                <w:szCs w:val="24"/>
              </w:rPr>
              <w:t xml:space="preserve"> </w:t>
            </w:r>
            <w:r w:rsidRPr="006D2CB6">
              <w:rPr>
                <w:szCs w:val="24"/>
              </w:rPr>
              <w:t>составе</w:t>
            </w:r>
            <w:r w:rsidR="002328BB" w:rsidRPr="006D2CB6">
              <w:rPr>
                <w:szCs w:val="24"/>
              </w:rPr>
              <w:t xml:space="preserve"> </w:t>
            </w:r>
            <w:r w:rsidRPr="006D2CB6">
              <w:rPr>
                <w:szCs w:val="24"/>
              </w:rPr>
              <w:t>заявки</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Pr="006D2CB6">
              <w:rPr>
                <w:szCs w:val="24"/>
              </w:rPr>
              <w:t>запросе</w:t>
            </w:r>
            <w:r w:rsidR="002328BB" w:rsidRPr="006D2CB6">
              <w:rPr>
                <w:szCs w:val="24"/>
              </w:rPr>
              <w:t xml:space="preserve"> </w:t>
            </w:r>
            <w:r w:rsidRPr="006D2CB6">
              <w:rPr>
                <w:szCs w:val="24"/>
              </w:rPr>
              <w:t>цен</w:t>
            </w:r>
            <w:r w:rsidR="002328BB" w:rsidRPr="006D2CB6">
              <w:rPr>
                <w:szCs w:val="24"/>
              </w:rPr>
              <w:t xml:space="preserve"> </w:t>
            </w:r>
            <w:r w:rsidRPr="006D2CB6">
              <w:rPr>
                <w:szCs w:val="24"/>
              </w:rPr>
              <w:t>в</w:t>
            </w:r>
            <w:r w:rsidR="002328BB" w:rsidRPr="006D2CB6">
              <w:rPr>
                <w:szCs w:val="24"/>
              </w:rPr>
              <w:t xml:space="preserve"> </w:t>
            </w:r>
            <w:r w:rsidRPr="006D2CB6">
              <w:rPr>
                <w:szCs w:val="24"/>
              </w:rPr>
              <w:t>двух</w:t>
            </w:r>
            <w:r w:rsidR="002328BB" w:rsidRPr="006D2CB6">
              <w:rPr>
                <w:szCs w:val="24"/>
              </w:rPr>
              <w:t xml:space="preserve"> </w:t>
            </w:r>
            <w:r w:rsidRPr="006D2CB6">
              <w:rPr>
                <w:szCs w:val="24"/>
              </w:rPr>
              <w:t>форматах</w:t>
            </w:r>
            <w:r w:rsidR="005E691F" w:rsidRPr="006D2CB6">
              <w:rPr>
                <w:szCs w:val="24"/>
              </w:rPr>
              <w:t>:</w:t>
            </w:r>
            <w:r w:rsidR="002328BB" w:rsidRPr="006D2CB6">
              <w:rPr>
                <w:szCs w:val="24"/>
              </w:rPr>
              <w:t xml:space="preserve"> </w:t>
            </w:r>
            <w:r w:rsidRPr="006D2CB6">
              <w:rPr>
                <w:szCs w:val="24"/>
              </w:rPr>
              <w:t>*.</w:t>
            </w:r>
            <w:r w:rsidRPr="006D2CB6">
              <w:rPr>
                <w:szCs w:val="24"/>
                <w:lang w:val="en-US"/>
              </w:rPr>
              <w:t>pdf</w:t>
            </w:r>
            <w:r w:rsidR="002328BB" w:rsidRPr="006D2CB6">
              <w:rPr>
                <w:szCs w:val="24"/>
              </w:rPr>
              <w:t xml:space="preserve"> </w:t>
            </w:r>
            <w:r w:rsidRPr="006D2CB6">
              <w:rPr>
                <w:szCs w:val="24"/>
              </w:rPr>
              <w:t>и</w:t>
            </w:r>
            <w:r w:rsidR="002328BB" w:rsidRPr="006D2CB6">
              <w:rPr>
                <w:szCs w:val="24"/>
              </w:rPr>
              <w:t xml:space="preserve"> </w:t>
            </w:r>
            <w:r w:rsidRPr="006D2CB6">
              <w:rPr>
                <w:szCs w:val="24"/>
              </w:rPr>
              <w:t>*.</w:t>
            </w:r>
            <w:proofErr w:type="spellStart"/>
            <w:r w:rsidRPr="006D2CB6">
              <w:rPr>
                <w:szCs w:val="24"/>
              </w:rPr>
              <w:t>xls</w:t>
            </w:r>
            <w:proofErr w:type="spellEnd"/>
            <w:r w:rsidR="0086246F" w:rsidRPr="006D2CB6">
              <w:rPr>
                <w:szCs w:val="24"/>
              </w:rPr>
              <w:t>;</w:t>
            </w:r>
          </w:p>
          <w:p w:rsidR="0086246F" w:rsidRPr="006D2CB6" w:rsidRDefault="0086246F" w:rsidP="00B948B1">
            <w:pPr>
              <w:pStyle w:val="Times12"/>
              <w:widowControl w:val="0"/>
              <w:numPr>
                <w:ilvl w:val="0"/>
                <w:numId w:val="13"/>
              </w:numPr>
              <w:tabs>
                <w:tab w:val="left" w:pos="0"/>
                <w:tab w:val="left" w:pos="1140"/>
                <w:tab w:val="num" w:pos="2564"/>
              </w:tabs>
              <w:ind w:left="0" w:right="153" w:firstLine="660"/>
              <w:rPr>
                <w:szCs w:val="24"/>
              </w:rPr>
            </w:pPr>
            <w:r w:rsidRPr="006D2CB6">
              <w:rPr>
                <w:szCs w:val="24"/>
              </w:rPr>
              <w:t>документы,</w:t>
            </w:r>
            <w:r w:rsidR="002328BB" w:rsidRPr="006D2CB6">
              <w:rPr>
                <w:szCs w:val="24"/>
              </w:rPr>
              <w:t xml:space="preserve"> </w:t>
            </w:r>
            <w:r w:rsidRPr="006D2CB6">
              <w:rPr>
                <w:szCs w:val="24"/>
              </w:rPr>
              <w:t>указанные</w:t>
            </w:r>
            <w:r w:rsidR="002328BB" w:rsidRPr="006D2CB6">
              <w:rPr>
                <w:szCs w:val="24"/>
              </w:rPr>
              <w:t xml:space="preserve"> </w:t>
            </w:r>
            <w:r w:rsidRPr="006D2CB6">
              <w:rPr>
                <w:szCs w:val="24"/>
              </w:rPr>
              <w:t>в</w:t>
            </w:r>
            <w:r w:rsidR="002328BB" w:rsidRPr="006D2CB6">
              <w:rPr>
                <w:szCs w:val="24"/>
              </w:rPr>
              <w:t xml:space="preserve"> </w:t>
            </w:r>
            <w:r w:rsidRPr="006D2CB6">
              <w:rPr>
                <w:szCs w:val="24"/>
                <w:u w:val="single"/>
              </w:rPr>
              <w:t>пункт</w:t>
            </w:r>
            <w:r w:rsidR="009513A0" w:rsidRPr="006D2CB6">
              <w:rPr>
                <w:szCs w:val="24"/>
                <w:u w:val="single"/>
              </w:rPr>
              <w:t>е</w:t>
            </w:r>
            <w:r w:rsidR="002328BB" w:rsidRPr="006D2CB6">
              <w:rPr>
                <w:szCs w:val="24"/>
                <w:u w:val="single"/>
              </w:rPr>
              <w:t xml:space="preserve"> </w:t>
            </w:r>
            <w:r w:rsidR="009513A0" w:rsidRPr="006D2CB6">
              <w:rPr>
                <w:szCs w:val="24"/>
                <w:u w:val="single"/>
              </w:rPr>
              <w:fldChar w:fldCharType="begin"/>
            </w:r>
            <w:r w:rsidR="009513A0" w:rsidRPr="006D2CB6">
              <w:rPr>
                <w:szCs w:val="24"/>
                <w:u w:val="single"/>
              </w:rPr>
              <w:instrText xml:space="preserve"> REF _Ref317257698 \r \h </w:instrText>
            </w:r>
            <w:r w:rsidR="00A206E3" w:rsidRPr="006D2CB6">
              <w:rPr>
                <w:szCs w:val="24"/>
                <w:u w:val="single"/>
              </w:rPr>
              <w:instrText xml:space="preserve"> \* MERGEFORMAT </w:instrText>
            </w:r>
            <w:r w:rsidR="009513A0" w:rsidRPr="006D2CB6">
              <w:rPr>
                <w:szCs w:val="24"/>
                <w:u w:val="single"/>
              </w:rPr>
            </w:r>
            <w:r w:rsidR="009513A0" w:rsidRPr="006D2CB6">
              <w:rPr>
                <w:szCs w:val="24"/>
                <w:u w:val="single"/>
              </w:rPr>
              <w:fldChar w:fldCharType="separate"/>
            </w:r>
            <w:r w:rsidR="0043671B" w:rsidRPr="006D2CB6">
              <w:rPr>
                <w:szCs w:val="24"/>
                <w:u w:val="single"/>
              </w:rPr>
              <w:t>13</w:t>
            </w:r>
            <w:r w:rsidR="009513A0" w:rsidRPr="006D2CB6">
              <w:rPr>
                <w:szCs w:val="24"/>
                <w:u w:val="single"/>
              </w:rPr>
              <w:fldChar w:fldCharType="end"/>
            </w:r>
            <w:r w:rsidR="002328BB" w:rsidRPr="006D2CB6">
              <w:rPr>
                <w:szCs w:val="24"/>
                <w:u w:val="single"/>
              </w:rPr>
              <w:t xml:space="preserve"> </w:t>
            </w:r>
            <w:r w:rsidR="007540C3" w:rsidRPr="006D2CB6">
              <w:rPr>
                <w:szCs w:val="24"/>
                <w:u w:val="single"/>
              </w:rPr>
              <w:t>раздела</w:t>
            </w:r>
            <w:r w:rsidR="002328BB" w:rsidRPr="006D2CB6">
              <w:rPr>
                <w:szCs w:val="24"/>
                <w:u w:val="single"/>
              </w:rPr>
              <w:t xml:space="preserve"> </w:t>
            </w:r>
            <w:r w:rsidR="007540C3" w:rsidRPr="006D2CB6">
              <w:rPr>
                <w:szCs w:val="24"/>
                <w:u w:val="single"/>
              </w:rPr>
              <w:fldChar w:fldCharType="begin"/>
            </w:r>
            <w:r w:rsidR="007540C3" w:rsidRPr="006D2CB6">
              <w:rPr>
                <w:szCs w:val="24"/>
                <w:u w:val="single"/>
              </w:rPr>
              <w:instrText xml:space="preserve"> REF _Ref317256731 \r \h </w:instrText>
            </w:r>
            <w:r w:rsidR="00A206E3" w:rsidRPr="006D2CB6">
              <w:rPr>
                <w:szCs w:val="24"/>
                <w:u w:val="single"/>
              </w:rPr>
              <w:instrText xml:space="preserve"> \* MERGEFORMAT </w:instrText>
            </w:r>
            <w:r w:rsidR="007540C3" w:rsidRPr="006D2CB6">
              <w:rPr>
                <w:szCs w:val="24"/>
                <w:u w:val="single"/>
              </w:rPr>
            </w:r>
            <w:r w:rsidR="007540C3" w:rsidRPr="006D2CB6">
              <w:rPr>
                <w:szCs w:val="24"/>
                <w:u w:val="single"/>
              </w:rPr>
              <w:fldChar w:fldCharType="separate"/>
            </w:r>
            <w:r w:rsidR="0043671B" w:rsidRPr="006D2CB6">
              <w:rPr>
                <w:szCs w:val="24"/>
                <w:u w:val="single"/>
              </w:rPr>
              <w:t>4</w:t>
            </w:r>
            <w:r w:rsidR="007540C3" w:rsidRPr="006D2CB6">
              <w:rPr>
                <w:szCs w:val="24"/>
                <w:u w:val="single"/>
              </w:rPr>
              <w:fldChar w:fldCharType="end"/>
            </w:r>
            <w:r w:rsidR="002328BB" w:rsidRPr="006D2CB6">
              <w:rPr>
                <w:szCs w:val="24"/>
                <w:u w:val="single"/>
              </w:rPr>
              <w:t xml:space="preserve"> </w:t>
            </w:r>
            <w:r w:rsidRPr="006D2CB6">
              <w:rPr>
                <w:szCs w:val="24"/>
                <w:u w:val="single"/>
              </w:rPr>
              <w:t>«Информационная</w:t>
            </w:r>
            <w:r w:rsidR="002328BB" w:rsidRPr="006D2CB6">
              <w:rPr>
                <w:szCs w:val="24"/>
                <w:u w:val="single"/>
              </w:rPr>
              <w:t xml:space="preserve"> </w:t>
            </w:r>
            <w:r w:rsidRPr="006D2CB6">
              <w:rPr>
                <w:szCs w:val="24"/>
                <w:u w:val="single"/>
              </w:rPr>
              <w:t>карта</w:t>
            </w:r>
            <w:r w:rsidR="002328BB" w:rsidRPr="006D2CB6">
              <w:rPr>
                <w:szCs w:val="24"/>
                <w:u w:val="single"/>
              </w:rPr>
              <w:t xml:space="preserve"> </w:t>
            </w:r>
            <w:r w:rsidR="00466F9E" w:rsidRPr="006D2CB6">
              <w:rPr>
                <w:szCs w:val="24"/>
                <w:u w:val="single"/>
              </w:rPr>
              <w:t>запроса</w:t>
            </w:r>
            <w:r w:rsidR="002328BB" w:rsidRPr="006D2CB6">
              <w:rPr>
                <w:szCs w:val="24"/>
                <w:u w:val="single"/>
              </w:rPr>
              <w:t xml:space="preserve"> </w:t>
            </w:r>
            <w:r w:rsidR="00466F9E" w:rsidRPr="006D2CB6">
              <w:rPr>
                <w:szCs w:val="24"/>
                <w:u w:val="single"/>
              </w:rPr>
              <w:t>цен</w:t>
            </w:r>
            <w:r w:rsidRPr="006D2CB6">
              <w:rPr>
                <w:szCs w:val="24"/>
                <w:u w:val="single"/>
              </w:rPr>
              <w:t>»</w:t>
            </w:r>
            <w:r w:rsidRPr="006D2CB6">
              <w:rPr>
                <w:szCs w:val="24"/>
              </w:rPr>
              <w:t>,</w:t>
            </w:r>
            <w:r w:rsidR="002328BB" w:rsidRPr="006D2CB6">
              <w:rPr>
                <w:szCs w:val="24"/>
              </w:rPr>
              <w:t xml:space="preserve"> </w:t>
            </w:r>
            <w:r w:rsidRPr="006D2CB6">
              <w:rPr>
                <w:szCs w:val="24"/>
              </w:rPr>
              <w:t>подтверждающие</w:t>
            </w:r>
            <w:r w:rsidR="002328BB" w:rsidRPr="006D2CB6">
              <w:rPr>
                <w:szCs w:val="24"/>
              </w:rPr>
              <w:t xml:space="preserve"> </w:t>
            </w:r>
            <w:r w:rsidRPr="006D2CB6">
              <w:rPr>
                <w:szCs w:val="24"/>
              </w:rPr>
              <w:t>соответствие</w:t>
            </w:r>
            <w:r w:rsidR="002328BB" w:rsidRPr="006D2CB6">
              <w:rPr>
                <w:szCs w:val="24"/>
              </w:rPr>
              <w:t xml:space="preserve"> </w:t>
            </w:r>
            <w:r w:rsidRPr="006D2CB6">
              <w:rPr>
                <w:szCs w:val="24"/>
              </w:rPr>
              <w:t>участника</w:t>
            </w:r>
            <w:r w:rsidR="002328BB" w:rsidRPr="006D2CB6">
              <w:rPr>
                <w:szCs w:val="24"/>
              </w:rPr>
              <w:t xml:space="preserve"> </w:t>
            </w:r>
            <w:r w:rsidR="00466F9E" w:rsidRPr="006D2CB6">
              <w:rPr>
                <w:szCs w:val="24"/>
              </w:rPr>
              <w:t>запроса</w:t>
            </w:r>
            <w:r w:rsidR="002328BB" w:rsidRPr="006D2CB6">
              <w:rPr>
                <w:szCs w:val="24"/>
              </w:rPr>
              <w:t xml:space="preserve"> </w:t>
            </w:r>
            <w:r w:rsidR="00466F9E" w:rsidRPr="006D2CB6">
              <w:rPr>
                <w:szCs w:val="24"/>
              </w:rPr>
              <w:t>цен</w:t>
            </w:r>
            <w:r w:rsidR="002328BB" w:rsidRPr="006D2CB6">
              <w:rPr>
                <w:szCs w:val="24"/>
              </w:rPr>
              <w:t xml:space="preserve"> </w:t>
            </w:r>
            <w:r w:rsidRPr="006D2CB6">
              <w:rPr>
                <w:szCs w:val="24"/>
              </w:rPr>
              <w:t>установленным</w:t>
            </w:r>
            <w:r w:rsidR="002328BB" w:rsidRPr="006D2CB6">
              <w:rPr>
                <w:szCs w:val="24"/>
              </w:rPr>
              <w:t xml:space="preserve"> </w:t>
            </w:r>
            <w:r w:rsidRPr="006D2CB6">
              <w:rPr>
                <w:szCs w:val="24"/>
              </w:rPr>
              <w:t>требованиям;</w:t>
            </w:r>
          </w:p>
          <w:p w:rsidR="0086246F" w:rsidRPr="006D2CB6" w:rsidRDefault="0086246F" w:rsidP="00B948B1">
            <w:pPr>
              <w:pStyle w:val="Times12"/>
              <w:widowControl w:val="0"/>
              <w:numPr>
                <w:ilvl w:val="0"/>
                <w:numId w:val="13"/>
              </w:numPr>
              <w:tabs>
                <w:tab w:val="left" w:pos="0"/>
                <w:tab w:val="left" w:pos="1140"/>
                <w:tab w:val="num" w:pos="2564"/>
              </w:tabs>
              <w:ind w:left="0" w:right="153" w:firstLine="660"/>
              <w:rPr>
                <w:szCs w:val="24"/>
              </w:rPr>
            </w:pPr>
            <w:r w:rsidRPr="006D2CB6">
              <w:rPr>
                <w:rFonts w:eastAsia="Arial Unicode MS"/>
                <w:szCs w:val="24"/>
              </w:rPr>
              <w:t>техническое</w:t>
            </w:r>
            <w:r w:rsidR="002328BB" w:rsidRPr="006D2CB6">
              <w:rPr>
                <w:szCs w:val="24"/>
              </w:rPr>
              <w:t xml:space="preserve"> </w:t>
            </w:r>
            <w:r w:rsidRPr="006D2CB6">
              <w:rPr>
                <w:szCs w:val="24"/>
              </w:rPr>
              <w:t>предложение</w:t>
            </w:r>
            <w:r w:rsidR="00AC6B13" w:rsidRPr="006D2CB6">
              <w:rPr>
                <w:szCs w:val="24"/>
              </w:rPr>
              <w:t>,</w:t>
            </w:r>
            <w:r w:rsidR="002328BB" w:rsidRPr="006D2CB6">
              <w:rPr>
                <w:szCs w:val="24"/>
              </w:rPr>
              <w:t xml:space="preserve"> </w:t>
            </w:r>
            <w:r w:rsidR="00AC6B13" w:rsidRPr="006D2CB6">
              <w:rPr>
                <w:rFonts w:eastAsia="Calibri"/>
                <w:szCs w:val="24"/>
              </w:rPr>
              <w:t>подтверждающее</w:t>
            </w:r>
            <w:r w:rsidR="002328BB" w:rsidRPr="006D2CB6">
              <w:rPr>
                <w:rFonts w:eastAsia="Calibri"/>
                <w:szCs w:val="24"/>
              </w:rPr>
              <w:t xml:space="preserve"> </w:t>
            </w:r>
            <w:r w:rsidR="00AC6B13" w:rsidRPr="006D2CB6">
              <w:rPr>
                <w:rFonts w:eastAsia="Calibri"/>
                <w:szCs w:val="24"/>
              </w:rPr>
              <w:t>выполнение</w:t>
            </w:r>
            <w:r w:rsidR="002328BB" w:rsidRPr="006D2CB6">
              <w:rPr>
                <w:rFonts w:eastAsia="Calibri"/>
                <w:szCs w:val="24"/>
              </w:rPr>
              <w:t xml:space="preserve"> </w:t>
            </w:r>
            <w:r w:rsidR="00AC6B13" w:rsidRPr="006D2CB6">
              <w:rPr>
                <w:rFonts w:eastAsia="Calibri"/>
                <w:szCs w:val="24"/>
              </w:rPr>
              <w:t>каждого</w:t>
            </w:r>
            <w:r w:rsidR="002328BB" w:rsidRPr="006D2CB6">
              <w:rPr>
                <w:rFonts w:eastAsia="Calibri"/>
                <w:szCs w:val="24"/>
              </w:rPr>
              <w:t xml:space="preserve"> </w:t>
            </w:r>
            <w:r w:rsidR="00AC6B13" w:rsidRPr="006D2CB6">
              <w:rPr>
                <w:rFonts w:eastAsia="Calibri"/>
                <w:szCs w:val="24"/>
              </w:rPr>
              <w:t>технического</w:t>
            </w:r>
            <w:r w:rsidR="002328BB" w:rsidRPr="006D2CB6">
              <w:rPr>
                <w:rFonts w:eastAsia="Calibri"/>
                <w:szCs w:val="24"/>
              </w:rPr>
              <w:t xml:space="preserve"> </w:t>
            </w:r>
            <w:r w:rsidR="00AC6B13" w:rsidRPr="006D2CB6">
              <w:rPr>
                <w:rFonts w:eastAsia="Calibri"/>
                <w:szCs w:val="24"/>
              </w:rPr>
              <w:t>требования</w:t>
            </w:r>
            <w:r w:rsidR="002328BB" w:rsidRPr="006D2CB6">
              <w:rPr>
                <w:rFonts w:eastAsia="Calibri"/>
                <w:szCs w:val="24"/>
              </w:rPr>
              <w:t xml:space="preserve"> </w:t>
            </w:r>
            <w:r w:rsidR="00AC6B13" w:rsidRPr="006D2CB6">
              <w:rPr>
                <w:rFonts w:eastAsia="Calibri"/>
                <w:szCs w:val="24"/>
              </w:rPr>
              <w:t>(</w:t>
            </w:r>
            <w:r w:rsidR="00250FFF" w:rsidRPr="006D2CB6">
              <w:rPr>
                <w:szCs w:val="24"/>
                <w:u w:val="single"/>
              </w:rPr>
              <w:t>Том 2 «ТЕХНИЧЕСКАЯ ЧАСТЬ»</w:t>
            </w:r>
            <w:r w:rsidR="00AC6B13" w:rsidRPr="006D2CB6">
              <w:rPr>
                <w:rFonts w:eastAsia="Calibri"/>
                <w:szCs w:val="24"/>
              </w:rPr>
              <w:t>),</w:t>
            </w:r>
            <w:r w:rsidR="002328BB" w:rsidRPr="006D2CB6">
              <w:rPr>
                <w:szCs w:val="24"/>
              </w:rPr>
              <w:t xml:space="preserve"> </w:t>
            </w:r>
            <w:r w:rsidRPr="006D2CB6">
              <w:rPr>
                <w:szCs w:val="24"/>
              </w:rPr>
              <w:t>в</w:t>
            </w:r>
            <w:r w:rsidR="002328BB" w:rsidRPr="006D2CB6">
              <w:rPr>
                <w:szCs w:val="24"/>
              </w:rPr>
              <w:t xml:space="preserve"> </w:t>
            </w:r>
            <w:r w:rsidRPr="006D2CB6">
              <w:rPr>
                <w:szCs w:val="24"/>
              </w:rPr>
              <w:t>соответствии</w:t>
            </w:r>
            <w:r w:rsidR="002328BB" w:rsidRPr="006D2CB6">
              <w:rPr>
                <w:szCs w:val="24"/>
              </w:rPr>
              <w:t xml:space="preserve"> </w:t>
            </w:r>
            <w:r w:rsidRPr="006D2CB6">
              <w:rPr>
                <w:szCs w:val="24"/>
              </w:rPr>
              <w:t>с</w:t>
            </w:r>
            <w:r w:rsidR="002328BB" w:rsidRPr="006D2CB6">
              <w:rPr>
                <w:szCs w:val="24"/>
              </w:rPr>
              <w:t xml:space="preserve"> </w:t>
            </w:r>
            <w:r w:rsidRPr="006D2CB6">
              <w:rPr>
                <w:szCs w:val="24"/>
              </w:rPr>
              <w:t>инструкциями,</w:t>
            </w:r>
            <w:r w:rsidR="002328BB" w:rsidRPr="006D2CB6">
              <w:rPr>
                <w:szCs w:val="24"/>
              </w:rPr>
              <w:t xml:space="preserve"> </w:t>
            </w:r>
            <w:r w:rsidRPr="006D2CB6">
              <w:rPr>
                <w:szCs w:val="24"/>
              </w:rPr>
              <w:t>приведенными</w:t>
            </w:r>
            <w:r w:rsidR="002328BB" w:rsidRPr="006D2CB6">
              <w:rPr>
                <w:szCs w:val="24"/>
              </w:rPr>
              <w:t xml:space="preserve"> </w:t>
            </w:r>
            <w:r w:rsidRPr="006D2CB6">
              <w:rPr>
                <w:szCs w:val="24"/>
              </w:rPr>
              <w:t>в</w:t>
            </w:r>
            <w:r w:rsidR="002328BB" w:rsidRPr="006D2CB6">
              <w:rPr>
                <w:szCs w:val="24"/>
              </w:rPr>
              <w:t xml:space="preserve"> </w:t>
            </w:r>
            <w:r w:rsidRPr="006D2CB6">
              <w:rPr>
                <w:szCs w:val="24"/>
              </w:rPr>
              <w:t>настоящей</w:t>
            </w:r>
            <w:r w:rsidR="002328BB" w:rsidRPr="006D2CB6">
              <w:rPr>
                <w:szCs w:val="24"/>
              </w:rPr>
              <w:t xml:space="preserve"> </w:t>
            </w:r>
            <w:r w:rsidR="003E0066" w:rsidRPr="006D2CB6">
              <w:rPr>
                <w:szCs w:val="24"/>
              </w:rPr>
              <w:t>документации</w:t>
            </w:r>
            <w:r w:rsidR="002328BB" w:rsidRPr="006D2CB6">
              <w:rPr>
                <w:szCs w:val="24"/>
              </w:rPr>
              <w:t xml:space="preserve"> </w:t>
            </w:r>
            <w:r w:rsidR="003E0066" w:rsidRPr="006D2CB6">
              <w:rPr>
                <w:szCs w:val="24"/>
              </w:rPr>
              <w:t>по</w:t>
            </w:r>
            <w:r w:rsidR="002328BB" w:rsidRPr="006D2CB6">
              <w:rPr>
                <w:szCs w:val="24"/>
              </w:rPr>
              <w:t xml:space="preserve"> </w:t>
            </w:r>
            <w:r w:rsidR="00466F9E" w:rsidRPr="006D2CB6">
              <w:rPr>
                <w:szCs w:val="24"/>
              </w:rPr>
              <w:t>запросу</w:t>
            </w:r>
            <w:r w:rsidR="002328BB" w:rsidRPr="006D2CB6">
              <w:rPr>
                <w:szCs w:val="24"/>
              </w:rPr>
              <w:t xml:space="preserve"> </w:t>
            </w:r>
            <w:r w:rsidR="00466F9E" w:rsidRPr="006D2CB6">
              <w:rPr>
                <w:szCs w:val="24"/>
              </w:rPr>
              <w:t>цен</w:t>
            </w:r>
            <w:r w:rsidR="002328BB" w:rsidRPr="006D2CB6">
              <w:rPr>
                <w:szCs w:val="24"/>
              </w:rPr>
              <w:t xml:space="preserve"> </w:t>
            </w:r>
            <w:r w:rsidRPr="006D2CB6">
              <w:rPr>
                <w:szCs w:val="24"/>
              </w:rPr>
              <w:t>(</w:t>
            </w:r>
            <w:r w:rsidRPr="006D2CB6">
              <w:rPr>
                <w:szCs w:val="24"/>
                <w:u w:val="single"/>
              </w:rPr>
              <w:t>раздел</w:t>
            </w:r>
            <w:r w:rsidR="002328BB" w:rsidRPr="006D2CB6">
              <w:rPr>
                <w:szCs w:val="24"/>
                <w:u w:val="single"/>
              </w:rPr>
              <w:t xml:space="preserve"> </w:t>
            </w:r>
            <w:r w:rsidR="001E70F7" w:rsidRPr="006D2CB6">
              <w:rPr>
                <w:szCs w:val="24"/>
                <w:u w:val="single"/>
              </w:rPr>
              <w:fldChar w:fldCharType="begin"/>
            </w:r>
            <w:r w:rsidR="001E70F7" w:rsidRPr="006D2CB6">
              <w:rPr>
                <w:szCs w:val="24"/>
                <w:u w:val="single"/>
              </w:rPr>
              <w:instrText xml:space="preserve"> REF _Ref317259217 \r \h </w:instrText>
            </w:r>
            <w:r w:rsidR="00A206E3" w:rsidRPr="006D2CB6">
              <w:rPr>
                <w:szCs w:val="24"/>
                <w:u w:val="single"/>
              </w:rPr>
              <w:instrText xml:space="preserve"> \* MERGEFORMAT </w:instrText>
            </w:r>
            <w:r w:rsidR="001E70F7" w:rsidRPr="006D2CB6">
              <w:rPr>
                <w:szCs w:val="24"/>
                <w:u w:val="single"/>
              </w:rPr>
            </w:r>
            <w:r w:rsidR="001E70F7" w:rsidRPr="006D2CB6">
              <w:rPr>
                <w:szCs w:val="24"/>
                <w:u w:val="single"/>
              </w:rPr>
              <w:fldChar w:fldCharType="separate"/>
            </w:r>
            <w:r w:rsidR="0043671B" w:rsidRPr="006D2CB6">
              <w:rPr>
                <w:szCs w:val="24"/>
                <w:u w:val="single"/>
              </w:rPr>
              <w:t>5</w:t>
            </w:r>
            <w:r w:rsidR="001E70F7" w:rsidRPr="006D2CB6">
              <w:rPr>
                <w:szCs w:val="24"/>
                <w:u w:val="single"/>
              </w:rPr>
              <w:fldChar w:fldCharType="end"/>
            </w:r>
            <w:r w:rsidRPr="006D2CB6">
              <w:rPr>
                <w:szCs w:val="24"/>
                <w:u w:val="single"/>
              </w:rPr>
              <w:t>,</w:t>
            </w:r>
            <w:r w:rsidR="002328BB" w:rsidRPr="006D2CB6">
              <w:rPr>
                <w:szCs w:val="24"/>
                <w:u w:val="single"/>
              </w:rPr>
              <w:t xml:space="preserve"> </w:t>
            </w:r>
            <w:hyperlink w:anchor="_Техническое_предложение_(Форма" w:history="1">
              <w:r w:rsidR="009513A0" w:rsidRPr="006D2CB6">
                <w:rPr>
                  <w:rStyle w:val="afa"/>
                  <w:color w:val="auto"/>
                  <w:szCs w:val="24"/>
                </w:rPr>
                <w:t>Форма</w:t>
              </w:r>
              <w:r w:rsidR="002328BB" w:rsidRPr="006D2CB6">
                <w:rPr>
                  <w:rStyle w:val="afa"/>
                  <w:color w:val="auto"/>
                  <w:szCs w:val="24"/>
                </w:rPr>
                <w:t xml:space="preserve"> </w:t>
              </w:r>
              <w:r w:rsidR="009513A0" w:rsidRPr="006D2CB6">
                <w:rPr>
                  <w:rStyle w:val="afa"/>
                  <w:color w:val="auto"/>
                  <w:szCs w:val="24"/>
                </w:rPr>
                <w:t>3</w:t>
              </w:r>
            </w:hyperlink>
            <w:r w:rsidRPr="006D2CB6">
              <w:rPr>
                <w:szCs w:val="24"/>
              </w:rPr>
              <w:t>)</w:t>
            </w:r>
            <w:r w:rsidR="00275B2E" w:rsidRPr="006D2CB6">
              <w:rPr>
                <w:szCs w:val="24"/>
              </w:rPr>
              <w:t>,</w:t>
            </w:r>
            <w:r w:rsidR="002328BB" w:rsidRPr="006D2CB6">
              <w:rPr>
                <w:szCs w:val="24"/>
              </w:rPr>
              <w:t xml:space="preserve"> </w:t>
            </w:r>
            <w:r w:rsidR="00275B2E" w:rsidRPr="006D2CB6">
              <w:rPr>
                <w:szCs w:val="24"/>
              </w:rPr>
              <w:t>в</w:t>
            </w:r>
            <w:r w:rsidR="002328BB" w:rsidRPr="006D2CB6">
              <w:rPr>
                <w:szCs w:val="24"/>
              </w:rPr>
              <w:t xml:space="preserve"> </w:t>
            </w:r>
            <w:r w:rsidR="00275B2E" w:rsidRPr="006D2CB6">
              <w:rPr>
                <w:szCs w:val="24"/>
              </w:rPr>
              <w:t>том</w:t>
            </w:r>
            <w:r w:rsidR="002328BB" w:rsidRPr="006D2CB6">
              <w:rPr>
                <w:szCs w:val="24"/>
              </w:rPr>
              <w:t xml:space="preserve"> </w:t>
            </w:r>
            <w:r w:rsidR="00275B2E" w:rsidRPr="006D2CB6">
              <w:rPr>
                <w:szCs w:val="24"/>
              </w:rPr>
              <w:t>числе</w:t>
            </w:r>
            <w:r w:rsidR="002328BB" w:rsidRPr="006D2CB6">
              <w:rPr>
                <w:szCs w:val="24"/>
              </w:rPr>
              <w:t xml:space="preserve"> </w:t>
            </w:r>
            <w:r w:rsidR="00275B2E" w:rsidRPr="006D2CB6">
              <w:rPr>
                <w:szCs w:val="24"/>
              </w:rPr>
              <w:t>содержащее:</w:t>
            </w:r>
          </w:p>
          <w:p w:rsidR="00250FFF" w:rsidRPr="006D2CB6" w:rsidRDefault="00250FFF" w:rsidP="00B948B1">
            <w:pPr>
              <w:pStyle w:val="Times12"/>
              <w:widowControl w:val="0"/>
              <w:numPr>
                <w:ilvl w:val="0"/>
                <w:numId w:val="13"/>
              </w:numPr>
              <w:tabs>
                <w:tab w:val="left" w:pos="0"/>
                <w:tab w:val="left" w:pos="1140"/>
                <w:tab w:val="num" w:pos="2564"/>
              </w:tabs>
              <w:ind w:left="0" w:right="153" w:firstLine="660"/>
              <w:rPr>
                <w:szCs w:val="24"/>
              </w:rPr>
            </w:pPr>
            <w:r w:rsidRPr="006D2CB6">
              <w:rPr>
                <w:rFonts w:eastAsia="Arial Unicode MS"/>
                <w:szCs w:val="24"/>
              </w:rPr>
              <w:t>документы</w:t>
            </w:r>
            <w:r w:rsidRPr="006D2CB6">
              <w:rPr>
                <w:szCs w:val="24"/>
              </w:rPr>
              <w:t xml:space="preserve">, указанные в </w:t>
            </w:r>
            <w:r w:rsidRPr="006D2CB6">
              <w:rPr>
                <w:szCs w:val="24"/>
                <w:u w:val="single"/>
              </w:rPr>
              <w:t>пункте 11-</w:t>
            </w:r>
            <w:r w:rsidRPr="006D2CB6">
              <w:rPr>
                <w:szCs w:val="24"/>
                <w:u w:val="single"/>
              </w:rPr>
              <w:fldChar w:fldCharType="begin"/>
            </w:r>
            <w:r w:rsidRPr="006D2CB6">
              <w:rPr>
                <w:szCs w:val="24"/>
                <w:u w:val="single"/>
              </w:rPr>
              <w:instrText xml:space="preserve"> REF _Ref317257394 \r \h  \* MERGEFORMAT </w:instrText>
            </w:r>
            <w:r w:rsidRPr="006D2CB6">
              <w:rPr>
                <w:szCs w:val="24"/>
                <w:u w:val="single"/>
              </w:rPr>
            </w:r>
            <w:r w:rsidRPr="006D2CB6">
              <w:rPr>
                <w:szCs w:val="24"/>
                <w:u w:val="single"/>
              </w:rPr>
              <w:fldChar w:fldCharType="separate"/>
            </w:r>
            <w:r w:rsidR="0043671B" w:rsidRPr="006D2CB6">
              <w:rPr>
                <w:szCs w:val="24"/>
                <w:u w:val="single"/>
              </w:rPr>
              <w:t>12</w:t>
            </w:r>
            <w:r w:rsidRPr="006D2CB6">
              <w:rPr>
                <w:szCs w:val="24"/>
                <w:u w:val="single"/>
              </w:rPr>
              <w:fldChar w:fldCharType="end"/>
            </w:r>
            <w:r w:rsidRPr="006D2CB6">
              <w:rPr>
                <w:szCs w:val="24"/>
                <w:u w:val="single"/>
              </w:rPr>
              <w:t xml:space="preserve"> раздела </w:t>
            </w:r>
            <w:r w:rsidRPr="006D2CB6">
              <w:rPr>
                <w:szCs w:val="24"/>
                <w:u w:val="single"/>
              </w:rPr>
              <w:fldChar w:fldCharType="begin"/>
            </w:r>
            <w:r w:rsidRPr="006D2CB6">
              <w:rPr>
                <w:szCs w:val="24"/>
                <w:u w:val="single"/>
              </w:rPr>
              <w:instrText xml:space="preserve"> REF _Ref317257380 \r \h  \* MERGEFORMAT </w:instrText>
            </w:r>
            <w:r w:rsidRPr="006D2CB6">
              <w:rPr>
                <w:szCs w:val="24"/>
                <w:u w:val="single"/>
              </w:rPr>
            </w:r>
            <w:r w:rsidRPr="006D2CB6">
              <w:rPr>
                <w:szCs w:val="24"/>
                <w:u w:val="single"/>
              </w:rPr>
              <w:fldChar w:fldCharType="separate"/>
            </w:r>
            <w:r w:rsidR="0043671B" w:rsidRPr="006D2CB6">
              <w:rPr>
                <w:szCs w:val="24"/>
                <w:u w:val="single"/>
              </w:rPr>
              <w:t>4</w:t>
            </w:r>
            <w:r w:rsidRPr="006D2CB6">
              <w:rPr>
                <w:szCs w:val="24"/>
                <w:u w:val="single"/>
              </w:rPr>
              <w:fldChar w:fldCharType="end"/>
            </w:r>
            <w:r w:rsidRPr="006D2CB6">
              <w:rPr>
                <w:szCs w:val="24"/>
                <w:u w:val="single"/>
              </w:rPr>
              <w:t xml:space="preserve"> «Информационная карта запроса цен»</w:t>
            </w:r>
            <w:r w:rsidRPr="006D2CB6">
              <w:rPr>
                <w:szCs w:val="24"/>
              </w:rPr>
              <w:t>, подтверждающие соответствие участника запроса цен установленным требованиям:</w:t>
            </w:r>
          </w:p>
          <w:p w:rsidR="0086246F" w:rsidRPr="006D2CB6" w:rsidRDefault="00FA5D22" w:rsidP="00742DBC">
            <w:pPr>
              <w:pStyle w:val="Times12"/>
              <w:widowControl w:val="0"/>
              <w:tabs>
                <w:tab w:val="left" w:pos="0"/>
                <w:tab w:val="left" w:pos="1140"/>
              </w:tabs>
              <w:ind w:right="153" w:firstLine="669"/>
              <w:rPr>
                <w:szCs w:val="24"/>
              </w:rPr>
            </w:pPr>
            <w:r w:rsidRPr="006D2CB6">
              <w:rPr>
                <w:szCs w:val="24"/>
              </w:rPr>
              <w:t>Если</w:t>
            </w:r>
            <w:r w:rsidR="002328BB" w:rsidRPr="006D2CB6">
              <w:rPr>
                <w:szCs w:val="24"/>
              </w:rPr>
              <w:t xml:space="preserve"> </w:t>
            </w:r>
            <w:r w:rsidRPr="006D2CB6">
              <w:rPr>
                <w:szCs w:val="24"/>
              </w:rPr>
              <w:t>разрешающие</w:t>
            </w:r>
            <w:r w:rsidR="002328BB" w:rsidRPr="006D2CB6">
              <w:rPr>
                <w:szCs w:val="24"/>
              </w:rPr>
              <w:t xml:space="preserve"> </w:t>
            </w:r>
            <w:r w:rsidRPr="006D2CB6">
              <w:rPr>
                <w:szCs w:val="24"/>
              </w:rPr>
              <w:t>документы</w:t>
            </w:r>
            <w:r w:rsidR="002328BB" w:rsidRPr="006D2CB6">
              <w:rPr>
                <w:szCs w:val="24"/>
              </w:rPr>
              <w:t xml:space="preserve"> </w:t>
            </w:r>
            <w:r w:rsidRPr="006D2CB6">
              <w:rPr>
                <w:szCs w:val="24"/>
              </w:rPr>
              <w:t>(любой</w:t>
            </w:r>
            <w:r w:rsidR="002328BB" w:rsidRPr="006D2CB6">
              <w:rPr>
                <w:szCs w:val="24"/>
              </w:rPr>
              <w:t xml:space="preserve"> </w:t>
            </w:r>
            <w:r w:rsidRPr="006D2CB6">
              <w:rPr>
                <w:szCs w:val="24"/>
              </w:rPr>
              <w:t>из</w:t>
            </w:r>
            <w:r w:rsidR="002328BB" w:rsidRPr="006D2CB6">
              <w:rPr>
                <w:szCs w:val="24"/>
              </w:rPr>
              <w:t xml:space="preserve"> </w:t>
            </w:r>
            <w:r w:rsidRPr="006D2CB6">
              <w:rPr>
                <w:szCs w:val="24"/>
              </w:rPr>
              <w:t>разрешающих</w:t>
            </w:r>
            <w:r w:rsidR="002328BB" w:rsidRPr="006D2CB6">
              <w:rPr>
                <w:szCs w:val="24"/>
              </w:rPr>
              <w:t xml:space="preserve"> </w:t>
            </w:r>
            <w:r w:rsidRPr="006D2CB6">
              <w:rPr>
                <w:szCs w:val="24"/>
              </w:rPr>
              <w:t>документов)</w:t>
            </w:r>
            <w:r w:rsidR="002328BB" w:rsidRPr="006D2CB6">
              <w:rPr>
                <w:szCs w:val="24"/>
              </w:rPr>
              <w:t xml:space="preserve"> </w:t>
            </w:r>
            <w:r w:rsidRPr="006D2CB6">
              <w:rPr>
                <w:szCs w:val="24"/>
              </w:rPr>
              <w:t>на</w:t>
            </w:r>
            <w:r w:rsidR="002328BB" w:rsidRPr="006D2CB6">
              <w:rPr>
                <w:szCs w:val="24"/>
              </w:rPr>
              <w:t xml:space="preserve"> </w:t>
            </w:r>
            <w:r w:rsidRPr="006D2CB6">
              <w:rPr>
                <w:szCs w:val="24"/>
              </w:rPr>
              <w:t>осуществление</w:t>
            </w:r>
            <w:r w:rsidR="002328BB" w:rsidRPr="006D2CB6">
              <w:rPr>
                <w:szCs w:val="24"/>
              </w:rPr>
              <w:t xml:space="preserve"> </w:t>
            </w:r>
            <w:r w:rsidRPr="006D2CB6">
              <w:rPr>
                <w:szCs w:val="24"/>
              </w:rPr>
              <w:t>видов</w:t>
            </w:r>
            <w:r w:rsidR="002328BB" w:rsidRPr="006D2CB6">
              <w:rPr>
                <w:szCs w:val="24"/>
              </w:rPr>
              <w:t xml:space="preserve"> </w:t>
            </w:r>
            <w:r w:rsidRPr="006D2CB6">
              <w:rPr>
                <w:szCs w:val="24"/>
              </w:rPr>
              <w:t>деятельности,</w:t>
            </w:r>
            <w:r w:rsidR="002328BB" w:rsidRPr="006D2CB6">
              <w:rPr>
                <w:szCs w:val="24"/>
              </w:rPr>
              <w:t xml:space="preserve"> </w:t>
            </w:r>
            <w:r w:rsidRPr="006D2CB6">
              <w:rPr>
                <w:szCs w:val="24"/>
              </w:rPr>
              <w:t>связанных</w:t>
            </w:r>
            <w:r w:rsidR="002328BB" w:rsidRPr="006D2CB6">
              <w:rPr>
                <w:szCs w:val="24"/>
              </w:rPr>
              <w:t xml:space="preserve"> </w:t>
            </w:r>
            <w:r w:rsidRPr="006D2CB6">
              <w:rPr>
                <w:szCs w:val="24"/>
              </w:rPr>
              <w:t>с</w:t>
            </w:r>
            <w:r w:rsidR="002328BB" w:rsidRPr="006D2CB6">
              <w:rPr>
                <w:szCs w:val="24"/>
              </w:rPr>
              <w:t xml:space="preserve"> </w:t>
            </w:r>
            <w:r w:rsidRPr="006D2CB6">
              <w:rPr>
                <w:szCs w:val="24"/>
              </w:rPr>
              <w:t>выполнением</w:t>
            </w:r>
            <w:r w:rsidR="002328BB" w:rsidRPr="006D2CB6">
              <w:rPr>
                <w:szCs w:val="24"/>
              </w:rPr>
              <w:t xml:space="preserve"> </w:t>
            </w:r>
            <w:r w:rsidRPr="006D2CB6">
              <w:rPr>
                <w:szCs w:val="24"/>
              </w:rPr>
              <w:t>договора,</w:t>
            </w:r>
            <w:r w:rsidR="002328BB" w:rsidRPr="006D2CB6">
              <w:rPr>
                <w:szCs w:val="24"/>
              </w:rPr>
              <w:t xml:space="preserve"> </w:t>
            </w:r>
            <w:r w:rsidRPr="006D2CB6">
              <w:rPr>
                <w:szCs w:val="24"/>
              </w:rPr>
              <w:t>право</w:t>
            </w:r>
            <w:r w:rsidR="002328BB" w:rsidRPr="006D2CB6">
              <w:rPr>
                <w:szCs w:val="24"/>
              </w:rPr>
              <w:t xml:space="preserve"> </w:t>
            </w:r>
            <w:r w:rsidRPr="006D2CB6">
              <w:rPr>
                <w:szCs w:val="24"/>
              </w:rPr>
              <w:t>на</w:t>
            </w:r>
            <w:r w:rsidR="002328BB" w:rsidRPr="006D2CB6">
              <w:rPr>
                <w:szCs w:val="24"/>
              </w:rPr>
              <w:t xml:space="preserve"> </w:t>
            </w:r>
            <w:r w:rsidRPr="006D2CB6">
              <w:rPr>
                <w:szCs w:val="24"/>
              </w:rPr>
              <w:t>заключение</w:t>
            </w:r>
            <w:r w:rsidR="002328BB" w:rsidRPr="006D2CB6">
              <w:rPr>
                <w:szCs w:val="24"/>
              </w:rPr>
              <w:t xml:space="preserve"> </w:t>
            </w:r>
            <w:r w:rsidRPr="006D2CB6">
              <w:rPr>
                <w:szCs w:val="24"/>
              </w:rPr>
              <w:t>которого,</w:t>
            </w:r>
            <w:r w:rsidR="002328BB" w:rsidRPr="006D2CB6">
              <w:rPr>
                <w:szCs w:val="24"/>
              </w:rPr>
              <w:t xml:space="preserve"> </w:t>
            </w:r>
            <w:r w:rsidRPr="006D2CB6">
              <w:rPr>
                <w:szCs w:val="24"/>
              </w:rPr>
              <w:t>является</w:t>
            </w:r>
            <w:r w:rsidR="002328BB" w:rsidRPr="006D2CB6">
              <w:rPr>
                <w:szCs w:val="24"/>
              </w:rPr>
              <w:t xml:space="preserve"> </w:t>
            </w:r>
            <w:r w:rsidRPr="006D2CB6">
              <w:rPr>
                <w:szCs w:val="24"/>
              </w:rPr>
              <w:t>предметом</w:t>
            </w:r>
            <w:r w:rsidR="002328BB" w:rsidRPr="006D2CB6">
              <w:rPr>
                <w:szCs w:val="24"/>
              </w:rPr>
              <w:t xml:space="preserve"> </w:t>
            </w:r>
            <w:r w:rsidRPr="006D2CB6">
              <w:rPr>
                <w:szCs w:val="24"/>
              </w:rPr>
              <w:t>настоящего</w:t>
            </w:r>
            <w:r w:rsidR="002328BB" w:rsidRPr="006D2CB6">
              <w:rPr>
                <w:szCs w:val="24"/>
              </w:rPr>
              <w:t xml:space="preserve"> </w:t>
            </w:r>
            <w:r w:rsidRPr="006D2CB6">
              <w:rPr>
                <w:szCs w:val="24"/>
              </w:rPr>
              <w:t>запроса</w:t>
            </w:r>
            <w:r w:rsidR="002328BB" w:rsidRPr="006D2CB6">
              <w:rPr>
                <w:szCs w:val="24"/>
              </w:rPr>
              <w:t xml:space="preserve"> </w:t>
            </w:r>
            <w:r w:rsidRPr="006D2CB6">
              <w:rPr>
                <w:szCs w:val="24"/>
              </w:rPr>
              <w:t>цен,</w:t>
            </w:r>
            <w:r w:rsidR="002328BB" w:rsidRPr="006D2CB6">
              <w:rPr>
                <w:szCs w:val="24"/>
              </w:rPr>
              <w:t xml:space="preserve"> </w:t>
            </w:r>
            <w:r w:rsidRPr="006D2CB6">
              <w:rPr>
                <w:szCs w:val="24"/>
              </w:rPr>
              <w:t>указанные</w:t>
            </w:r>
            <w:r w:rsidR="002328BB" w:rsidRPr="006D2CB6">
              <w:rPr>
                <w:szCs w:val="24"/>
              </w:rPr>
              <w:t xml:space="preserve"> </w:t>
            </w:r>
            <w:r w:rsidRPr="006D2CB6">
              <w:rPr>
                <w:szCs w:val="24"/>
              </w:rPr>
              <w:t>в</w:t>
            </w:r>
            <w:r w:rsidR="002328BB" w:rsidRPr="006D2CB6">
              <w:rPr>
                <w:szCs w:val="24"/>
              </w:rPr>
              <w:t xml:space="preserve"> </w:t>
            </w:r>
            <w:r w:rsidR="00742DBC" w:rsidRPr="006D2CB6">
              <w:rPr>
                <w:szCs w:val="24"/>
                <w:u w:val="single"/>
              </w:rPr>
              <w:t xml:space="preserve">пункте </w:t>
            </w:r>
            <w:r w:rsidR="00873789" w:rsidRPr="006D2CB6">
              <w:rPr>
                <w:szCs w:val="24"/>
                <w:u w:val="single"/>
              </w:rPr>
              <w:t>11</w:t>
            </w:r>
            <w:r w:rsidR="002328BB" w:rsidRPr="006D2CB6">
              <w:rPr>
                <w:szCs w:val="24"/>
                <w:u w:val="single"/>
              </w:rPr>
              <w:t xml:space="preserve"> </w:t>
            </w:r>
            <w:r w:rsidRPr="006D2CB6">
              <w:rPr>
                <w:szCs w:val="24"/>
                <w:u w:val="single"/>
              </w:rPr>
              <w:t>раздела</w:t>
            </w:r>
            <w:r w:rsidR="002328BB" w:rsidRPr="006D2CB6">
              <w:rPr>
                <w:szCs w:val="24"/>
                <w:u w:val="single"/>
              </w:rPr>
              <w:t xml:space="preserve"> </w:t>
            </w:r>
            <w:r w:rsidRPr="006D2CB6">
              <w:rPr>
                <w:szCs w:val="24"/>
                <w:u w:val="single"/>
              </w:rPr>
              <w:fldChar w:fldCharType="begin"/>
            </w:r>
            <w:r w:rsidRPr="006D2CB6">
              <w:rPr>
                <w:szCs w:val="24"/>
                <w:u w:val="single"/>
              </w:rPr>
              <w:instrText xml:space="preserve"> REF _Ref317257480 \r \h  \* MERGEFORMAT </w:instrText>
            </w:r>
            <w:r w:rsidRPr="006D2CB6">
              <w:rPr>
                <w:szCs w:val="24"/>
                <w:u w:val="single"/>
              </w:rPr>
            </w:r>
            <w:r w:rsidRPr="006D2CB6">
              <w:rPr>
                <w:szCs w:val="24"/>
                <w:u w:val="single"/>
              </w:rPr>
              <w:fldChar w:fldCharType="separate"/>
            </w:r>
            <w:r w:rsidR="0043671B" w:rsidRPr="006D2CB6">
              <w:rPr>
                <w:szCs w:val="24"/>
                <w:u w:val="single"/>
              </w:rPr>
              <w:t>4</w:t>
            </w:r>
            <w:r w:rsidRPr="006D2CB6">
              <w:rPr>
                <w:szCs w:val="24"/>
                <w:u w:val="single"/>
              </w:rPr>
              <w:fldChar w:fldCharType="end"/>
            </w:r>
            <w:r w:rsidR="002328BB" w:rsidRPr="006D2CB6">
              <w:rPr>
                <w:szCs w:val="24"/>
                <w:u w:val="single"/>
              </w:rPr>
              <w:t xml:space="preserve"> </w:t>
            </w:r>
            <w:r w:rsidRPr="006D2CB6">
              <w:rPr>
                <w:szCs w:val="24"/>
                <w:u w:val="single"/>
              </w:rPr>
              <w:t>«Информационная</w:t>
            </w:r>
            <w:r w:rsidR="002328BB" w:rsidRPr="006D2CB6">
              <w:rPr>
                <w:szCs w:val="24"/>
                <w:u w:val="single"/>
              </w:rPr>
              <w:t xml:space="preserve"> </w:t>
            </w:r>
            <w:r w:rsidRPr="006D2CB6">
              <w:rPr>
                <w:szCs w:val="24"/>
                <w:u w:val="single"/>
              </w:rPr>
              <w:t>карта</w:t>
            </w:r>
            <w:r w:rsidR="002328BB" w:rsidRPr="006D2CB6">
              <w:rPr>
                <w:szCs w:val="24"/>
                <w:u w:val="single"/>
              </w:rPr>
              <w:t xml:space="preserve"> </w:t>
            </w:r>
            <w:r w:rsidRPr="006D2CB6">
              <w:rPr>
                <w:szCs w:val="24"/>
                <w:u w:val="single"/>
              </w:rPr>
              <w:t>запроса</w:t>
            </w:r>
            <w:r w:rsidR="002328BB" w:rsidRPr="006D2CB6">
              <w:rPr>
                <w:szCs w:val="24"/>
                <w:u w:val="single"/>
              </w:rPr>
              <w:t xml:space="preserve"> </w:t>
            </w:r>
            <w:r w:rsidRPr="006D2CB6">
              <w:rPr>
                <w:szCs w:val="24"/>
                <w:u w:val="single"/>
              </w:rPr>
              <w:t>цен»</w:t>
            </w:r>
            <w:r w:rsidRPr="006D2CB6">
              <w:rPr>
                <w:szCs w:val="24"/>
              </w:rPr>
              <w:t>,</w:t>
            </w:r>
            <w:r w:rsidR="002328BB" w:rsidRPr="006D2CB6">
              <w:rPr>
                <w:szCs w:val="24"/>
              </w:rPr>
              <w:t xml:space="preserve"> </w:t>
            </w:r>
            <w:r w:rsidRPr="006D2CB6">
              <w:rPr>
                <w:szCs w:val="24"/>
              </w:rPr>
              <w:t>заканчивают</w:t>
            </w:r>
            <w:r w:rsidR="002328BB" w:rsidRPr="006D2CB6">
              <w:rPr>
                <w:szCs w:val="24"/>
              </w:rPr>
              <w:t xml:space="preserve"> </w:t>
            </w:r>
            <w:r w:rsidRPr="006D2CB6">
              <w:rPr>
                <w:szCs w:val="24"/>
              </w:rPr>
              <w:t>свое</w:t>
            </w:r>
            <w:r w:rsidR="002328BB" w:rsidRPr="006D2CB6">
              <w:rPr>
                <w:szCs w:val="24"/>
              </w:rPr>
              <w:t xml:space="preserve"> </w:t>
            </w:r>
            <w:r w:rsidRPr="006D2CB6">
              <w:rPr>
                <w:szCs w:val="24"/>
              </w:rPr>
              <w:t>действие</w:t>
            </w:r>
            <w:r w:rsidR="002328BB" w:rsidRPr="006D2CB6">
              <w:rPr>
                <w:szCs w:val="24"/>
              </w:rPr>
              <w:t xml:space="preserve"> </w:t>
            </w:r>
            <w:r w:rsidRPr="006D2CB6">
              <w:rPr>
                <w:szCs w:val="24"/>
              </w:rPr>
              <w:t>в</w:t>
            </w:r>
            <w:r w:rsidR="002328BB" w:rsidRPr="006D2CB6">
              <w:rPr>
                <w:szCs w:val="24"/>
              </w:rPr>
              <w:t xml:space="preserve"> </w:t>
            </w:r>
            <w:r w:rsidRPr="006D2CB6">
              <w:rPr>
                <w:szCs w:val="24"/>
              </w:rPr>
              <w:t>период</w:t>
            </w:r>
            <w:r w:rsidR="002328BB" w:rsidRPr="006D2CB6">
              <w:rPr>
                <w:szCs w:val="24"/>
              </w:rPr>
              <w:t xml:space="preserve"> </w:t>
            </w:r>
            <w:r w:rsidRPr="006D2CB6">
              <w:rPr>
                <w:szCs w:val="24"/>
              </w:rPr>
              <w:t>с</w:t>
            </w:r>
            <w:r w:rsidR="002328BB" w:rsidRPr="006D2CB6">
              <w:rPr>
                <w:szCs w:val="24"/>
              </w:rPr>
              <w:t xml:space="preserve"> </w:t>
            </w:r>
            <w:r w:rsidRPr="006D2CB6">
              <w:rPr>
                <w:szCs w:val="24"/>
              </w:rPr>
              <w:t>момента</w:t>
            </w:r>
            <w:r w:rsidR="002328BB" w:rsidRPr="006D2CB6">
              <w:rPr>
                <w:szCs w:val="24"/>
              </w:rPr>
              <w:t xml:space="preserve"> </w:t>
            </w:r>
            <w:r w:rsidRPr="006D2CB6">
              <w:rPr>
                <w:szCs w:val="24"/>
              </w:rPr>
              <w:t>изначально</w:t>
            </w:r>
            <w:r w:rsidR="002328BB" w:rsidRPr="006D2CB6">
              <w:rPr>
                <w:szCs w:val="24"/>
              </w:rPr>
              <w:t xml:space="preserve"> </w:t>
            </w:r>
            <w:r w:rsidRPr="006D2CB6">
              <w:rPr>
                <w:szCs w:val="24"/>
              </w:rPr>
              <w:t>установленного</w:t>
            </w:r>
            <w:r w:rsidR="002328BB" w:rsidRPr="006D2CB6">
              <w:rPr>
                <w:szCs w:val="24"/>
              </w:rPr>
              <w:t xml:space="preserve"> </w:t>
            </w:r>
            <w:r w:rsidRPr="006D2CB6">
              <w:rPr>
                <w:szCs w:val="24"/>
              </w:rPr>
              <w:t>срока</w:t>
            </w:r>
            <w:r w:rsidR="002328BB" w:rsidRPr="006D2CB6">
              <w:rPr>
                <w:szCs w:val="24"/>
              </w:rPr>
              <w:t xml:space="preserve"> </w:t>
            </w:r>
            <w:r w:rsidRPr="006D2CB6">
              <w:rPr>
                <w:szCs w:val="24"/>
              </w:rPr>
              <w:t>окончания</w:t>
            </w:r>
            <w:r w:rsidR="002328BB" w:rsidRPr="006D2CB6">
              <w:rPr>
                <w:szCs w:val="24"/>
              </w:rPr>
              <w:t xml:space="preserve"> </w:t>
            </w:r>
            <w:r w:rsidRPr="006D2CB6">
              <w:rPr>
                <w:szCs w:val="24"/>
              </w:rPr>
              <w:t>подачи</w:t>
            </w:r>
            <w:r w:rsidR="002328BB" w:rsidRPr="006D2CB6">
              <w:rPr>
                <w:szCs w:val="24"/>
              </w:rPr>
              <w:t xml:space="preserve"> </w:t>
            </w:r>
            <w:r w:rsidRPr="006D2CB6">
              <w:rPr>
                <w:szCs w:val="24"/>
              </w:rPr>
              <w:t>заявок</w:t>
            </w:r>
            <w:r w:rsidR="002328BB" w:rsidRPr="006D2CB6">
              <w:rPr>
                <w:szCs w:val="24"/>
              </w:rPr>
              <w:t xml:space="preserve"> </w:t>
            </w:r>
            <w:r w:rsidRPr="006D2CB6">
              <w:rPr>
                <w:szCs w:val="24"/>
              </w:rPr>
              <w:t>до</w:t>
            </w:r>
            <w:r w:rsidR="002328BB" w:rsidRPr="006D2CB6">
              <w:rPr>
                <w:szCs w:val="24"/>
              </w:rPr>
              <w:t xml:space="preserve"> </w:t>
            </w:r>
            <w:r w:rsidRPr="006D2CB6">
              <w:rPr>
                <w:szCs w:val="24"/>
              </w:rPr>
              <w:t>момента</w:t>
            </w:r>
            <w:r w:rsidR="002328BB" w:rsidRPr="006D2CB6">
              <w:rPr>
                <w:szCs w:val="24"/>
              </w:rPr>
              <w:t xml:space="preserve"> </w:t>
            </w:r>
            <w:r w:rsidRPr="006D2CB6">
              <w:rPr>
                <w:szCs w:val="24"/>
              </w:rPr>
              <w:t>выбора</w:t>
            </w:r>
            <w:r w:rsidR="002328BB" w:rsidRPr="006D2CB6">
              <w:rPr>
                <w:szCs w:val="24"/>
              </w:rPr>
              <w:t xml:space="preserve"> </w:t>
            </w:r>
            <w:r w:rsidRPr="006D2CB6">
              <w:rPr>
                <w:szCs w:val="24"/>
              </w:rPr>
              <w:t>победителя</w:t>
            </w:r>
            <w:r w:rsidR="002328BB" w:rsidRPr="006D2CB6">
              <w:rPr>
                <w:szCs w:val="24"/>
              </w:rPr>
              <w:t xml:space="preserve"> </w:t>
            </w:r>
            <w:r w:rsidRPr="006D2CB6">
              <w:rPr>
                <w:szCs w:val="24"/>
              </w:rPr>
              <w:t>запроса</w:t>
            </w:r>
            <w:r w:rsidR="002328BB" w:rsidRPr="006D2CB6">
              <w:rPr>
                <w:szCs w:val="24"/>
              </w:rPr>
              <w:t xml:space="preserve"> </w:t>
            </w:r>
            <w:r w:rsidRPr="006D2CB6">
              <w:rPr>
                <w:szCs w:val="24"/>
              </w:rPr>
              <w:t>цен,</w:t>
            </w:r>
            <w:r w:rsidR="002328BB" w:rsidRPr="006D2CB6">
              <w:rPr>
                <w:szCs w:val="24"/>
              </w:rPr>
              <w:t xml:space="preserve"> </w:t>
            </w:r>
            <w:r w:rsidRPr="006D2CB6">
              <w:rPr>
                <w:szCs w:val="24"/>
              </w:rPr>
              <w:t>и</w:t>
            </w:r>
            <w:r w:rsidR="002328BB" w:rsidRPr="006D2CB6">
              <w:rPr>
                <w:szCs w:val="24"/>
              </w:rPr>
              <w:t xml:space="preserve"> </w:t>
            </w:r>
            <w:r w:rsidRPr="006D2CB6">
              <w:rPr>
                <w:szCs w:val="24"/>
              </w:rPr>
              <w:t>новый</w:t>
            </w:r>
            <w:r w:rsidR="002328BB" w:rsidRPr="006D2CB6">
              <w:rPr>
                <w:szCs w:val="24"/>
              </w:rPr>
              <w:t xml:space="preserve"> </w:t>
            </w:r>
            <w:r w:rsidRPr="006D2CB6">
              <w:rPr>
                <w:szCs w:val="24"/>
              </w:rPr>
              <w:t>разрешающий</w:t>
            </w:r>
            <w:r w:rsidR="002328BB" w:rsidRPr="006D2CB6">
              <w:rPr>
                <w:szCs w:val="24"/>
              </w:rPr>
              <w:t xml:space="preserve"> </w:t>
            </w:r>
            <w:r w:rsidRPr="006D2CB6">
              <w:rPr>
                <w:szCs w:val="24"/>
              </w:rPr>
              <w:t>документ</w:t>
            </w:r>
            <w:r w:rsidR="002328BB" w:rsidRPr="006D2CB6">
              <w:rPr>
                <w:szCs w:val="24"/>
              </w:rPr>
              <w:t xml:space="preserve"> </w:t>
            </w:r>
            <w:r w:rsidRPr="006D2CB6">
              <w:rPr>
                <w:szCs w:val="24"/>
              </w:rPr>
              <w:t>не</w:t>
            </w:r>
            <w:r w:rsidR="002328BB" w:rsidRPr="006D2CB6">
              <w:rPr>
                <w:szCs w:val="24"/>
              </w:rPr>
              <w:t xml:space="preserve"> </w:t>
            </w:r>
            <w:r w:rsidRPr="006D2CB6">
              <w:rPr>
                <w:szCs w:val="24"/>
              </w:rPr>
              <w:t>представлен,</w:t>
            </w:r>
            <w:r w:rsidR="002328BB" w:rsidRPr="006D2CB6">
              <w:rPr>
                <w:szCs w:val="24"/>
              </w:rPr>
              <w:t xml:space="preserve"> </w:t>
            </w:r>
            <w:r w:rsidRPr="006D2CB6">
              <w:rPr>
                <w:szCs w:val="24"/>
              </w:rPr>
              <w:t>то</w:t>
            </w:r>
            <w:r w:rsidR="002328BB" w:rsidRPr="006D2CB6">
              <w:rPr>
                <w:szCs w:val="24"/>
              </w:rPr>
              <w:t xml:space="preserve"> </w:t>
            </w:r>
            <w:r w:rsidRPr="006D2CB6">
              <w:rPr>
                <w:szCs w:val="24"/>
              </w:rPr>
              <w:t>в</w:t>
            </w:r>
            <w:r w:rsidR="002328BB" w:rsidRPr="006D2CB6">
              <w:rPr>
                <w:szCs w:val="24"/>
              </w:rPr>
              <w:t xml:space="preserve"> </w:t>
            </w:r>
            <w:r w:rsidRPr="006D2CB6">
              <w:rPr>
                <w:szCs w:val="24"/>
              </w:rPr>
              <w:t>состав</w:t>
            </w:r>
            <w:r w:rsidR="002328BB" w:rsidRPr="006D2CB6">
              <w:rPr>
                <w:szCs w:val="24"/>
              </w:rPr>
              <w:t xml:space="preserve"> </w:t>
            </w:r>
            <w:r w:rsidRPr="006D2CB6">
              <w:rPr>
                <w:szCs w:val="24"/>
              </w:rPr>
              <w:t>заявки</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lastRenderedPageBreak/>
              <w:t>в</w:t>
            </w:r>
            <w:r w:rsidR="002328BB" w:rsidRPr="006D2CB6">
              <w:rPr>
                <w:szCs w:val="24"/>
              </w:rPr>
              <w:t xml:space="preserve"> </w:t>
            </w:r>
            <w:r w:rsidRPr="006D2CB6">
              <w:rPr>
                <w:szCs w:val="24"/>
              </w:rPr>
              <w:t>запросе</w:t>
            </w:r>
            <w:r w:rsidR="002328BB" w:rsidRPr="006D2CB6">
              <w:rPr>
                <w:szCs w:val="24"/>
              </w:rPr>
              <w:t xml:space="preserve"> </w:t>
            </w:r>
            <w:r w:rsidRPr="006D2CB6">
              <w:rPr>
                <w:szCs w:val="24"/>
              </w:rPr>
              <w:t>цен</w:t>
            </w:r>
            <w:r w:rsidR="002328BB" w:rsidRPr="006D2CB6">
              <w:rPr>
                <w:szCs w:val="24"/>
              </w:rPr>
              <w:t xml:space="preserve"> </w:t>
            </w:r>
            <w:r w:rsidRPr="006D2CB6">
              <w:rPr>
                <w:szCs w:val="24"/>
              </w:rPr>
              <w:t>включаются:</w:t>
            </w:r>
            <w:r w:rsidR="002328BB" w:rsidRPr="006D2CB6">
              <w:rPr>
                <w:szCs w:val="24"/>
              </w:rPr>
              <w:t xml:space="preserve"> </w:t>
            </w:r>
            <w:r w:rsidRPr="006D2CB6">
              <w:rPr>
                <w:szCs w:val="24"/>
              </w:rPr>
              <w:t>ранее</w:t>
            </w:r>
            <w:r w:rsidR="002328BB" w:rsidRPr="006D2CB6">
              <w:rPr>
                <w:szCs w:val="24"/>
              </w:rPr>
              <w:t xml:space="preserve"> </w:t>
            </w:r>
            <w:r w:rsidRPr="006D2CB6">
              <w:rPr>
                <w:szCs w:val="24"/>
              </w:rPr>
              <w:t>действовавшее</w:t>
            </w:r>
            <w:r w:rsidR="002328BB" w:rsidRPr="006D2CB6">
              <w:rPr>
                <w:szCs w:val="24"/>
              </w:rPr>
              <w:t xml:space="preserve"> </w:t>
            </w:r>
            <w:r w:rsidRPr="006D2CB6">
              <w:rPr>
                <w:szCs w:val="24"/>
              </w:rPr>
              <w:t>разрешение</w:t>
            </w:r>
            <w:r w:rsidR="002328BB" w:rsidRPr="006D2CB6">
              <w:rPr>
                <w:szCs w:val="24"/>
              </w:rPr>
              <w:t xml:space="preserve"> </w:t>
            </w:r>
            <w:r w:rsidRPr="006D2CB6">
              <w:rPr>
                <w:szCs w:val="24"/>
              </w:rPr>
              <w:t>и</w:t>
            </w:r>
            <w:r w:rsidR="002328BB" w:rsidRPr="006D2CB6">
              <w:rPr>
                <w:szCs w:val="24"/>
              </w:rPr>
              <w:t xml:space="preserve"> </w:t>
            </w:r>
            <w:r w:rsidRPr="006D2CB6">
              <w:rPr>
                <w:szCs w:val="24"/>
              </w:rPr>
              <w:t>документы,</w:t>
            </w:r>
            <w:r w:rsidR="002328BB" w:rsidRPr="006D2CB6">
              <w:rPr>
                <w:szCs w:val="24"/>
              </w:rPr>
              <w:t xml:space="preserve"> </w:t>
            </w:r>
            <w:r w:rsidRPr="006D2CB6">
              <w:rPr>
                <w:szCs w:val="24"/>
              </w:rPr>
              <w:t>подтверждающие</w:t>
            </w:r>
            <w:r w:rsidR="002328BB" w:rsidRPr="006D2CB6">
              <w:rPr>
                <w:szCs w:val="24"/>
              </w:rPr>
              <w:t xml:space="preserve"> </w:t>
            </w:r>
            <w:r w:rsidRPr="006D2CB6">
              <w:rPr>
                <w:szCs w:val="24"/>
              </w:rPr>
              <w:t>запрос</w:t>
            </w:r>
            <w:r w:rsidR="002328BB" w:rsidRPr="006D2CB6">
              <w:rPr>
                <w:szCs w:val="24"/>
              </w:rPr>
              <w:t xml:space="preserve"> </w:t>
            </w:r>
            <w:r w:rsidRPr="006D2CB6">
              <w:rPr>
                <w:szCs w:val="24"/>
              </w:rPr>
              <w:t>нового</w:t>
            </w:r>
            <w:r w:rsidR="002328BB" w:rsidRPr="006D2CB6">
              <w:rPr>
                <w:szCs w:val="24"/>
              </w:rPr>
              <w:t xml:space="preserve"> </w:t>
            </w:r>
            <w:r w:rsidRPr="006D2CB6">
              <w:rPr>
                <w:szCs w:val="24"/>
              </w:rPr>
              <w:t>разрешающего</w:t>
            </w:r>
            <w:r w:rsidR="002328BB" w:rsidRPr="006D2CB6">
              <w:rPr>
                <w:szCs w:val="24"/>
              </w:rPr>
              <w:t xml:space="preserve"> </w:t>
            </w:r>
            <w:r w:rsidRPr="006D2CB6">
              <w:rPr>
                <w:szCs w:val="24"/>
              </w:rPr>
              <w:t>документа</w:t>
            </w:r>
            <w:r w:rsidR="002328BB" w:rsidRPr="006D2CB6">
              <w:rPr>
                <w:szCs w:val="24"/>
              </w:rPr>
              <w:t xml:space="preserve"> </w:t>
            </w:r>
            <w:r w:rsidRPr="006D2CB6">
              <w:rPr>
                <w:szCs w:val="24"/>
              </w:rPr>
              <w:t>с</w:t>
            </w:r>
            <w:r w:rsidR="002328BB" w:rsidRPr="006D2CB6">
              <w:rPr>
                <w:szCs w:val="24"/>
              </w:rPr>
              <w:t xml:space="preserve"> </w:t>
            </w:r>
            <w:r w:rsidRPr="006D2CB6">
              <w:rPr>
                <w:szCs w:val="24"/>
              </w:rPr>
              <w:t>подтверждением</w:t>
            </w:r>
            <w:r w:rsidR="002328BB" w:rsidRPr="006D2CB6">
              <w:rPr>
                <w:szCs w:val="24"/>
              </w:rPr>
              <w:t xml:space="preserve"> </w:t>
            </w:r>
            <w:r w:rsidRPr="006D2CB6">
              <w:rPr>
                <w:szCs w:val="24"/>
              </w:rPr>
              <w:t>о</w:t>
            </w:r>
            <w:r w:rsidR="002328BB" w:rsidRPr="006D2CB6">
              <w:rPr>
                <w:szCs w:val="24"/>
              </w:rPr>
              <w:t xml:space="preserve"> </w:t>
            </w:r>
            <w:r w:rsidRPr="006D2CB6">
              <w:rPr>
                <w:szCs w:val="24"/>
              </w:rPr>
              <w:t>приеме</w:t>
            </w:r>
            <w:r w:rsidR="002328BB" w:rsidRPr="006D2CB6">
              <w:rPr>
                <w:szCs w:val="24"/>
              </w:rPr>
              <w:t xml:space="preserve"> </w:t>
            </w:r>
            <w:r w:rsidRPr="006D2CB6">
              <w:rPr>
                <w:szCs w:val="24"/>
              </w:rPr>
              <w:t>такого</w:t>
            </w:r>
            <w:r w:rsidR="002328BB" w:rsidRPr="006D2CB6">
              <w:rPr>
                <w:szCs w:val="24"/>
              </w:rPr>
              <w:t xml:space="preserve"> </w:t>
            </w:r>
            <w:r w:rsidRPr="006D2CB6">
              <w:rPr>
                <w:szCs w:val="24"/>
              </w:rPr>
              <w:t>запроса</w:t>
            </w:r>
            <w:r w:rsidR="002328BB" w:rsidRPr="006D2CB6">
              <w:rPr>
                <w:szCs w:val="24"/>
              </w:rPr>
              <w:t xml:space="preserve"> </w:t>
            </w:r>
            <w:r w:rsidRPr="006D2CB6">
              <w:rPr>
                <w:szCs w:val="24"/>
              </w:rPr>
              <w:t>от</w:t>
            </w:r>
            <w:r w:rsidR="002328BB" w:rsidRPr="006D2CB6">
              <w:rPr>
                <w:szCs w:val="24"/>
              </w:rPr>
              <w:t xml:space="preserve"> </w:t>
            </w:r>
            <w:r w:rsidRPr="006D2CB6">
              <w:rPr>
                <w:szCs w:val="24"/>
              </w:rPr>
              <w:t>соответствующего</w:t>
            </w:r>
            <w:r w:rsidR="002328BB" w:rsidRPr="006D2CB6">
              <w:rPr>
                <w:szCs w:val="24"/>
              </w:rPr>
              <w:t xml:space="preserve"> </w:t>
            </w:r>
            <w:r w:rsidR="00250FFF" w:rsidRPr="006D2CB6">
              <w:rPr>
                <w:szCs w:val="24"/>
              </w:rPr>
              <w:t>органа.</w:t>
            </w:r>
          </w:p>
          <w:p w:rsidR="00742DBC" w:rsidRPr="006D2CB6" w:rsidRDefault="00742DBC" w:rsidP="00742DBC">
            <w:pPr>
              <w:pStyle w:val="Times12"/>
              <w:widowControl w:val="0"/>
              <w:tabs>
                <w:tab w:val="left" w:pos="0"/>
                <w:tab w:val="left" w:pos="1140"/>
              </w:tabs>
              <w:ind w:right="153" w:firstLine="669"/>
              <w:rPr>
                <w:szCs w:val="24"/>
              </w:rPr>
            </w:pPr>
          </w:p>
        </w:tc>
      </w:tr>
      <w:tr w:rsidR="00C87330" w:rsidRPr="006D2CB6" w:rsidTr="00237E88">
        <w:trPr>
          <w:trHeight w:val="20"/>
        </w:trPr>
        <w:tc>
          <w:tcPr>
            <w:tcW w:w="781" w:type="dxa"/>
          </w:tcPr>
          <w:p w:rsidR="00C87330" w:rsidRPr="006D2CB6" w:rsidRDefault="00C87330" w:rsidP="00B948B1">
            <w:pPr>
              <w:widowControl w:val="0"/>
              <w:numPr>
                <w:ilvl w:val="0"/>
                <w:numId w:val="25"/>
              </w:numPr>
              <w:tabs>
                <w:tab w:val="num" w:pos="786"/>
              </w:tabs>
              <w:ind w:left="0" w:hanging="15"/>
              <w:jc w:val="center"/>
            </w:pPr>
            <w:bookmarkStart w:id="183" w:name="_Ref317254826"/>
          </w:p>
        </w:tc>
        <w:bookmarkEnd w:id="183"/>
        <w:tc>
          <w:tcPr>
            <w:tcW w:w="2268" w:type="dxa"/>
          </w:tcPr>
          <w:p w:rsidR="00647F8D" w:rsidRPr="006D2CB6" w:rsidRDefault="00C87330" w:rsidP="00237E88">
            <w:pPr>
              <w:pStyle w:val="Times12"/>
              <w:widowControl w:val="0"/>
              <w:ind w:left="45" w:right="153" w:firstLine="0"/>
              <w:jc w:val="left"/>
              <w:rPr>
                <w:szCs w:val="24"/>
              </w:rPr>
            </w:pPr>
            <w:r w:rsidRPr="006D2CB6">
              <w:rPr>
                <w:spacing w:val="-6"/>
                <w:szCs w:val="24"/>
              </w:rPr>
              <w:t>Возможность</w:t>
            </w:r>
            <w:r w:rsidR="002328BB" w:rsidRPr="006D2CB6">
              <w:rPr>
                <w:spacing w:val="-6"/>
                <w:szCs w:val="24"/>
              </w:rPr>
              <w:t xml:space="preserve"> </w:t>
            </w:r>
            <w:r w:rsidRPr="006D2CB6">
              <w:rPr>
                <w:spacing w:val="-6"/>
                <w:szCs w:val="24"/>
              </w:rPr>
              <w:t>проведения</w:t>
            </w:r>
            <w:r w:rsidR="002328BB" w:rsidRPr="006D2CB6">
              <w:rPr>
                <w:spacing w:val="-6"/>
                <w:szCs w:val="24"/>
              </w:rPr>
              <w:t xml:space="preserve"> </w:t>
            </w:r>
            <w:r w:rsidRPr="006D2CB6">
              <w:rPr>
                <w:spacing w:val="-6"/>
                <w:szCs w:val="24"/>
              </w:rPr>
              <w:t>процедуры</w:t>
            </w:r>
            <w:r w:rsidR="002328BB" w:rsidRPr="006D2CB6">
              <w:rPr>
                <w:spacing w:val="-6"/>
                <w:szCs w:val="24"/>
              </w:rPr>
              <w:t xml:space="preserve"> </w:t>
            </w:r>
            <w:r w:rsidRPr="006D2CB6">
              <w:rPr>
                <w:spacing w:val="-6"/>
                <w:szCs w:val="24"/>
              </w:rPr>
              <w:t>переторжки</w:t>
            </w:r>
            <w:r w:rsidR="002328BB" w:rsidRPr="006D2CB6">
              <w:rPr>
                <w:spacing w:val="-6"/>
                <w:szCs w:val="24"/>
              </w:rPr>
              <w:t xml:space="preserve"> </w:t>
            </w:r>
            <w:r w:rsidR="00270981" w:rsidRPr="006D2CB6">
              <w:rPr>
                <w:spacing w:val="-6"/>
                <w:szCs w:val="24"/>
              </w:rPr>
              <w:t>по</w:t>
            </w:r>
            <w:r w:rsidR="002328BB" w:rsidRPr="006D2CB6">
              <w:rPr>
                <w:spacing w:val="-6"/>
                <w:szCs w:val="24"/>
              </w:rPr>
              <w:t xml:space="preserve"> </w:t>
            </w:r>
            <w:r w:rsidR="00270981" w:rsidRPr="006D2CB6">
              <w:rPr>
                <w:spacing w:val="-6"/>
                <w:szCs w:val="24"/>
              </w:rPr>
              <w:t>снижению</w:t>
            </w:r>
            <w:r w:rsidR="002328BB" w:rsidRPr="006D2CB6">
              <w:rPr>
                <w:spacing w:val="-6"/>
                <w:szCs w:val="24"/>
              </w:rPr>
              <w:t xml:space="preserve"> </w:t>
            </w:r>
            <w:r w:rsidR="00270981" w:rsidRPr="006D2CB6">
              <w:rPr>
                <w:spacing w:val="-6"/>
                <w:szCs w:val="24"/>
              </w:rPr>
              <w:t>первоначально</w:t>
            </w:r>
            <w:r w:rsidR="002328BB" w:rsidRPr="006D2CB6">
              <w:rPr>
                <w:spacing w:val="-6"/>
                <w:szCs w:val="24"/>
              </w:rPr>
              <w:t xml:space="preserve"> </w:t>
            </w:r>
            <w:r w:rsidR="00270981" w:rsidRPr="006D2CB6">
              <w:rPr>
                <w:spacing w:val="-6"/>
                <w:szCs w:val="24"/>
              </w:rPr>
              <w:t>указанной</w:t>
            </w:r>
            <w:r w:rsidR="002328BB" w:rsidRPr="006D2CB6">
              <w:rPr>
                <w:spacing w:val="-6"/>
                <w:szCs w:val="24"/>
              </w:rPr>
              <w:t xml:space="preserve"> </w:t>
            </w:r>
            <w:r w:rsidR="00270981" w:rsidRPr="006D2CB6">
              <w:rPr>
                <w:spacing w:val="-6"/>
                <w:szCs w:val="24"/>
              </w:rPr>
              <w:t>в</w:t>
            </w:r>
            <w:r w:rsidR="002328BB" w:rsidRPr="006D2CB6">
              <w:rPr>
                <w:spacing w:val="-6"/>
                <w:szCs w:val="24"/>
              </w:rPr>
              <w:t xml:space="preserve"> </w:t>
            </w:r>
            <w:r w:rsidR="00270981" w:rsidRPr="006D2CB6">
              <w:rPr>
                <w:spacing w:val="-6"/>
                <w:szCs w:val="24"/>
              </w:rPr>
              <w:t>заявке</w:t>
            </w:r>
            <w:r w:rsidR="002328BB" w:rsidRPr="006D2CB6">
              <w:rPr>
                <w:spacing w:val="-6"/>
                <w:szCs w:val="24"/>
              </w:rPr>
              <w:t xml:space="preserve"> </w:t>
            </w:r>
            <w:r w:rsidR="00270981" w:rsidRPr="006D2CB6">
              <w:rPr>
                <w:spacing w:val="-6"/>
                <w:szCs w:val="24"/>
              </w:rPr>
              <w:t>цены</w:t>
            </w:r>
            <w:r w:rsidR="002328BB" w:rsidRPr="006D2CB6">
              <w:rPr>
                <w:spacing w:val="-6"/>
                <w:szCs w:val="24"/>
              </w:rPr>
              <w:t xml:space="preserve"> </w:t>
            </w:r>
            <w:r w:rsidR="001558C3" w:rsidRPr="006D2CB6">
              <w:rPr>
                <w:spacing w:val="-6"/>
                <w:szCs w:val="24"/>
              </w:rPr>
              <w:t>договора</w:t>
            </w:r>
          </w:p>
        </w:tc>
        <w:tc>
          <w:tcPr>
            <w:tcW w:w="11624" w:type="dxa"/>
          </w:tcPr>
          <w:p w:rsidR="00C87330" w:rsidRPr="006D2CB6" w:rsidRDefault="00250FFF" w:rsidP="00250FFF">
            <w:pPr>
              <w:pStyle w:val="Times12"/>
              <w:widowControl w:val="0"/>
              <w:tabs>
                <w:tab w:val="left" w:pos="70"/>
              </w:tabs>
              <w:ind w:right="153" w:firstLine="0"/>
              <w:rPr>
                <w:spacing w:val="-6"/>
                <w:szCs w:val="24"/>
              </w:rPr>
            </w:pPr>
            <w:r w:rsidRPr="006D2CB6">
              <w:rPr>
                <w:szCs w:val="24"/>
              </w:rPr>
              <w:t>В</w:t>
            </w:r>
            <w:r w:rsidR="00C87330" w:rsidRPr="006D2CB6">
              <w:rPr>
                <w:szCs w:val="24"/>
              </w:rPr>
              <w:t>озможна</w:t>
            </w:r>
            <w:r w:rsidR="002328BB" w:rsidRPr="006D2CB6">
              <w:rPr>
                <w:spacing w:val="-6"/>
                <w:szCs w:val="24"/>
              </w:rPr>
              <w:t xml:space="preserve"> </w:t>
            </w:r>
          </w:p>
        </w:tc>
      </w:tr>
      <w:tr w:rsidR="001F7063" w:rsidRPr="006D2CB6" w:rsidTr="00237E88">
        <w:trPr>
          <w:trHeight w:val="20"/>
        </w:trPr>
        <w:tc>
          <w:tcPr>
            <w:tcW w:w="781" w:type="dxa"/>
          </w:tcPr>
          <w:p w:rsidR="001F7063" w:rsidRPr="006D2CB6" w:rsidRDefault="001F7063" w:rsidP="00B948B1">
            <w:pPr>
              <w:widowControl w:val="0"/>
              <w:numPr>
                <w:ilvl w:val="0"/>
                <w:numId w:val="25"/>
              </w:numPr>
              <w:tabs>
                <w:tab w:val="num" w:pos="786"/>
              </w:tabs>
              <w:ind w:left="0" w:hanging="15"/>
              <w:jc w:val="center"/>
            </w:pPr>
            <w:bookmarkStart w:id="184" w:name="_Ref317250778"/>
          </w:p>
        </w:tc>
        <w:bookmarkEnd w:id="184"/>
        <w:tc>
          <w:tcPr>
            <w:tcW w:w="2268" w:type="dxa"/>
          </w:tcPr>
          <w:p w:rsidR="001F7063" w:rsidRPr="006D2CB6" w:rsidRDefault="001F7063" w:rsidP="00237E88">
            <w:pPr>
              <w:pStyle w:val="Times12"/>
              <w:widowControl w:val="0"/>
              <w:ind w:firstLine="0"/>
              <w:rPr>
                <w:szCs w:val="24"/>
              </w:rPr>
            </w:pPr>
            <w:r w:rsidRPr="006D2CB6">
              <w:rPr>
                <w:szCs w:val="24"/>
              </w:rPr>
              <w:t>Место</w:t>
            </w:r>
            <w:r w:rsidR="002328BB" w:rsidRPr="006D2CB6">
              <w:rPr>
                <w:szCs w:val="24"/>
              </w:rPr>
              <w:t xml:space="preserve"> </w:t>
            </w:r>
            <w:r w:rsidRPr="006D2CB6">
              <w:rPr>
                <w:szCs w:val="24"/>
              </w:rPr>
              <w:t>и</w:t>
            </w:r>
            <w:r w:rsidR="002328BB" w:rsidRPr="006D2CB6">
              <w:rPr>
                <w:szCs w:val="24"/>
              </w:rPr>
              <w:t xml:space="preserve"> </w:t>
            </w:r>
            <w:r w:rsidRPr="006D2CB6">
              <w:rPr>
                <w:szCs w:val="24"/>
              </w:rPr>
              <w:t>срок</w:t>
            </w:r>
            <w:r w:rsidR="002328BB" w:rsidRPr="006D2CB6">
              <w:rPr>
                <w:szCs w:val="24"/>
              </w:rPr>
              <w:t xml:space="preserve"> </w:t>
            </w:r>
            <w:r w:rsidRPr="006D2CB6">
              <w:rPr>
                <w:szCs w:val="24"/>
              </w:rPr>
              <w:t>окончания</w:t>
            </w:r>
            <w:r w:rsidR="002328BB" w:rsidRPr="006D2CB6">
              <w:rPr>
                <w:szCs w:val="24"/>
              </w:rPr>
              <w:t xml:space="preserve"> </w:t>
            </w:r>
            <w:r w:rsidRPr="006D2CB6">
              <w:rPr>
                <w:szCs w:val="24"/>
              </w:rPr>
              <w:t>подачи</w:t>
            </w:r>
            <w:r w:rsidR="002328BB" w:rsidRPr="006D2CB6">
              <w:rPr>
                <w:szCs w:val="24"/>
              </w:rPr>
              <w:t xml:space="preserve"> </w:t>
            </w:r>
            <w:r w:rsidRPr="006D2CB6">
              <w:rPr>
                <w:szCs w:val="24"/>
              </w:rPr>
              <w:t>заявок</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004560F3" w:rsidRPr="006D2CB6">
              <w:rPr>
                <w:szCs w:val="24"/>
              </w:rPr>
              <w:t>запросе</w:t>
            </w:r>
            <w:r w:rsidR="002328BB" w:rsidRPr="006D2CB6">
              <w:rPr>
                <w:szCs w:val="24"/>
              </w:rPr>
              <w:t xml:space="preserve"> </w:t>
            </w:r>
            <w:r w:rsidR="004560F3" w:rsidRPr="006D2CB6">
              <w:rPr>
                <w:szCs w:val="24"/>
              </w:rPr>
              <w:t>цен</w:t>
            </w:r>
            <w:r w:rsidR="002328BB" w:rsidRPr="006D2CB6">
              <w:rPr>
                <w:szCs w:val="24"/>
              </w:rPr>
              <w:t xml:space="preserve"> </w:t>
            </w:r>
            <w:r w:rsidRPr="006D2CB6">
              <w:rPr>
                <w:szCs w:val="24"/>
              </w:rPr>
              <w:t>(открытия</w:t>
            </w:r>
            <w:r w:rsidR="002328BB" w:rsidRPr="006D2CB6">
              <w:rPr>
                <w:szCs w:val="24"/>
              </w:rPr>
              <w:t xml:space="preserve"> </w:t>
            </w:r>
            <w:r w:rsidRPr="006D2CB6">
              <w:rPr>
                <w:szCs w:val="24"/>
              </w:rPr>
              <w:t>доступа</w:t>
            </w:r>
            <w:r w:rsidR="002328BB" w:rsidRPr="006D2CB6">
              <w:rPr>
                <w:szCs w:val="24"/>
              </w:rPr>
              <w:t xml:space="preserve"> </w:t>
            </w:r>
            <w:r w:rsidRPr="006D2CB6">
              <w:rPr>
                <w:szCs w:val="24"/>
              </w:rPr>
              <w:t>к</w:t>
            </w:r>
            <w:r w:rsidR="002328BB" w:rsidRPr="006D2CB6">
              <w:rPr>
                <w:szCs w:val="24"/>
              </w:rPr>
              <w:t xml:space="preserve"> </w:t>
            </w:r>
            <w:r w:rsidRPr="006D2CB6">
              <w:rPr>
                <w:szCs w:val="24"/>
              </w:rPr>
              <w:t>поданным</w:t>
            </w:r>
            <w:r w:rsidR="002328BB" w:rsidRPr="006D2CB6">
              <w:rPr>
                <w:szCs w:val="24"/>
              </w:rPr>
              <w:t xml:space="preserve"> </w:t>
            </w:r>
            <w:r w:rsidRPr="006D2CB6">
              <w:rPr>
                <w:szCs w:val="24"/>
              </w:rPr>
              <w:t>заявкам</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004560F3" w:rsidRPr="006D2CB6">
              <w:rPr>
                <w:szCs w:val="24"/>
              </w:rPr>
              <w:t>запросе</w:t>
            </w:r>
            <w:r w:rsidR="002328BB" w:rsidRPr="006D2CB6">
              <w:rPr>
                <w:szCs w:val="24"/>
              </w:rPr>
              <w:t xml:space="preserve"> </w:t>
            </w:r>
            <w:r w:rsidR="004560F3" w:rsidRPr="006D2CB6">
              <w:rPr>
                <w:szCs w:val="24"/>
              </w:rPr>
              <w:t>цен</w:t>
            </w:r>
            <w:r w:rsidRPr="006D2CB6">
              <w:rPr>
                <w:szCs w:val="24"/>
              </w:rPr>
              <w:t>)</w:t>
            </w:r>
          </w:p>
        </w:tc>
        <w:tc>
          <w:tcPr>
            <w:tcW w:w="11624" w:type="dxa"/>
          </w:tcPr>
          <w:p w:rsidR="00250FFF" w:rsidRPr="006D2CB6" w:rsidRDefault="00250FFF" w:rsidP="00250FFF">
            <w:pPr>
              <w:pStyle w:val="Times12"/>
              <w:widowControl w:val="0"/>
              <w:tabs>
                <w:tab w:val="left" w:pos="70"/>
              </w:tabs>
              <w:ind w:right="153" w:firstLine="0"/>
              <w:rPr>
                <w:szCs w:val="24"/>
              </w:rPr>
            </w:pPr>
            <w:r w:rsidRPr="006D2CB6">
              <w:rPr>
                <w:szCs w:val="24"/>
              </w:rPr>
              <w:t xml:space="preserve">ЭТП ООО «Аукционный Конкурсный Дом» в сети «Интернет» по адресу: </w:t>
            </w:r>
            <w:hyperlink r:id="rId28" w:history="1">
              <w:r w:rsidRPr="006D2CB6">
                <w:rPr>
                  <w:rStyle w:val="afa"/>
                  <w:szCs w:val="24"/>
                </w:rPr>
                <w:t>www.a-k-d.ru</w:t>
              </w:r>
            </w:hyperlink>
            <w:r w:rsidRPr="006D2CB6">
              <w:rPr>
                <w:szCs w:val="24"/>
              </w:rPr>
              <w:t>.</w:t>
            </w:r>
          </w:p>
          <w:p w:rsidR="001F7063" w:rsidRPr="006D2CB6" w:rsidRDefault="00250FFF" w:rsidP="00873789">
            <w:pPr>
              <w:pStyle w:val="Times12"/>
              <w:widowControl w:val="0"/>
              <w:tabs>
                <w:tab w:val="left" w:pos="70"/>
              </w:tabs>
              <w:ind w:right="153" w:firstLine="0"/>
              <w:rPr>
                <w:szCs w:val="24"/>
              </w:rPr>
            </w:pPr>
            <w:r w:rsidRPr="006D2CB6">
              <w:rPr>
                <w:szCs w:val="24"/>
              </w:rPr>
              <w:t>11:00 (время московское) «</w:t>
            </w:r>
            <w:r w:rsidR="00873789" w:rsidRPr="006D2CB6">
              <w:rPr>
                <w:szCs w:val="24"/>
              </w:rPr>
              <w:t>23</w:t>
            </w:r>
            <w:r w:rsidRPr="006D2CB6">
              <w:rPr>
                <w:szCs w:val="24"/>
              </w:rPr>
              <w:t xml:space="preserve">» </w:t>
            </w:r>
            <w:r w:rsidR="00873789" w:rsidRPr="006D2CB6">
              <w:rPr>
                <w:szCs w:val="24"/>
              </w:rPr>
              <w:t>Января</w:t>
            </w:r>
            <w:r w:rsidRPr="006D2CB6">
              <w:rPr>
                <w:szCs w:val="24"/>
              </w:rPr>
              <w:t xml:space="preserve"> 201</w:t>
            </w:r>
            <w:r w:rsidR="00873789" w:rsidRPr="006D2CB6">
              <w:rPr>
                <w:szCs w:val="24"/>
              </w:rPr>
              <w:t>4</w:t>
            </w:r>
            <w:r w:rsidRPr="006D2CB6">
              <w:rPr>
                <w:szCs w:val="24"/>
              </w:rPr>
              <w:t xml:space="preserve"> г.</w:t>
            </w:r>
          </w:p>
        </w:tc>
      </w:tr>
      <w:tr w:rsidR="00686193" w:rsidRPr="006D2CB6" w:rsidTr="00237E88">
        <w:trPr>
          <w:trHeight w:val="20"/>
        </w:trPr>
        <w:tc>
          <w:tcPr>
            <w:tcW w:w="781" w:type="dxa"/>
          </w:tcPr>
          <w:p w:rsidR="00686193" w:rsidRPr="006D2CB6" w:rsidRDefault="00686193" w:rsidP="00B948B1">
            <w:pPr>
              <w:widowControl w:val="0"/>
              <w:numPr>
                <w:ilvl w:val="0"/>
                <w:numId w:val="25"/>
              </w:numPr>
              <w:tabs>
                <w:tab w:val="num" w:pos="786"/>
              </w:tabs>
              <w:ind w:left="0" w:hanging="15"/>
              <w:jc w:val="center"/>
            </w:pPr>
            <w:bookmarkStart w:id="185" w:name="_Ref317254136"/>
          </w:p>
        </w:tc>
        <w:bookmarkEnd w:id="185"/>
        <w:tc>
          <w:tcPr>
            <w:tcW w:w="2268" w:type="dxa"/>
          </w:tcPr>
          <w:p w:rsidR="00686193" w:rsidRPr="006D2CB6" w:rsidRDefault="00530919" w:rsidP="00237E88">
            <w:pPr>
              <w:pStyle w:val="Times12"/>
              <w:widowControl w:val="0"/>
              <w:ind w:firstLine="0"/>
              <w:rPr>
                <w:szCs w:val="24"/>
              </w:rPr>
            </w:pPr>
            <w:r w:rsidRPr="006D2CB6">
              <w:rPr>
                <w:szCs w:val="24"/>
              </w:rPr>
              <w:t>Срок</w:t>
            </w:r>
            <w:r w:rsidR="002328BB" w:rsidRPr="006D2CB6">
              <w:rPr>
                <w:szCs w:val="24"/>
              </w:rPr>
              <w:t xml:space="preserve"> </w:t>
            </w:r>
            <w:r w:rsidRPr="006D2CB6">
              <w:rPr>
                <w:szCs w:val="24"/>
              </w:rPr>
              <w:t>проведения</w:t>
            </w:r>
            <w:r w:rsidR="002328BB" w:rsidRPr="006D2CB6">
              <w:rPr>
                <w:szCs w:val="24"/>
              </w:rPr>
              <w:t xml:space="preserve"> </w:t>
            </w:r>
            <w:r w:rsidRPr="006D2CB6">
              <w:rPr>
                <w:szCs w:val="24"/>
              </w:rPr>
              <w:t>отборочной</w:t>
            </w:r>
            <w:r w:rsidR="002328BB" w:rsidRPr="006D2CB6">
              <w:rPr>
                <w:szCs w:val="24"/>
              </w:rPr>
              <w:t xml:space="preserve"> </w:t>
            </w:r>
            <w:r w:rsidRPr="006D2CB6">
              <w:rPr>
                <w:szCs w:val="24"/>
              </w:rPr>
              <w:t>и</w:t>
            </w:r>
            <w:r w:rsidR="002328BB" w:rsidRPr="006D2CB6">
              <w:rPr>
                <w:szCs w:val="24"/>
              </w:rPr>
              <w:t xml:space="preserve"> </w:t>
            </w:r>
            <w:r w:rsidRPr="006D2CB6">
              <w:rPr>
                <w:szCs w:val="24"/>
              </w:rPr>
              <w:t>оценочной</w:t>
            </w:r>
            <w:r w:rsidR="002328BB" w:rsidRPr="006D2CB6">
              <w:rPr>
                <w:szCs w:val="24"/>
              </w:rPr>
              <w:t xml:space="preserve"> </w:t>
            </w:r>
            <w:r w:rsidRPr="006D2CB6">
              <w:rPr>
                <w:szCs w:val="24"/>
              </w:rPr>
              <w:t>стадии</w:t>
            </w:r>
            <w:r w:rsidR="002328BB" w:rsidRPr="006D2CB6">
              <w:rPr>
                <w:szCs w:val="24"/>
              </w:rPr>
              <w:t xml:space="preserve"> </w:t>
            </w:r>
            <w:r w:rsidRPr="006D2CB6">
              <w:rPr>
                <w:szCs w:val="24"/>
              </w:rPr>
              <w:t>рассмотрения</w:t>
            </w:r>
            <w:r w:rsidR="002328BB" w:rsidRPr="006D2CB6">
              <w:rPr>
                <w:szCs w:val="24"/>
              </w:rPr>
              <w:t xml:space="preserve"> </w:t>
            </w:r>
            <w:r w:rsidRPr="006D2CB6">
              <w:rPr>
                <w:szCs w:val="24"/>
              </w:rPr>
              <w:t>заявок</w:t>
            </w:r>
          </w:p>
        </w:tc>
        <w:tc>
          <w:tcPr>
            <w:tcW w:w="11624" w:type="dxa"/>
          </w:tcPr>
          <w:p w:rsidR="00250FFF" w:rsidRPr="006D2CB6" w:rsidRDefault="00250FFF" w:rsidP="00237E88">
            <w:pPr>
              <w:pStyle w:val="Times12"/>
              <w:widowControl w:val="0"/>
              <w:ind w:firstLine="0"/>
              <w:rPr>
                <w:szCs w:val="24"/>
              </w:rPr>
            </w:pPr>
            <w:r w:rsidRPr="006D2CB6">
              <w:rPr>
                <w:szCs w:val="24"/>
              </w:rPr>
              <w:t xml:space="preserve">119017, г. Москва, </w:t>
            </w:r>
            <w:proofErr w:type="spellStart"/>
            <w:r w:rsidRPr="006D2CB6">
              <w:rPr>
                <w:szCs w:val="24"/>
              </w:rPr>
              <w:t>Пыжевский</w:t>
            </w:r>
            <w:proofErr w:type="spellEnd"/>
            <w:r w:rsidRPr="006D2CB6">
              <w:rPr>
                <w:szCs w:val="24"/>
              </w:rPr>
              <w:t xml:space="preserve"> пер., д. 6, </w:t>
            </w:r>
            <w:r w:rsidR="00873789" w:rsidRPr="006D2CB6">
              <w:rPr>
                <w:szCs w:val="24"/>
              </w:rPr>
              <w:t>Управление</w:t>
            </w:r>
            <w:r w:rsidRPr="006D2CB6">
              <w:rPr>
                <w:szCs w:val="24"/>
              </w:rPr>
              <w:t xml:space="preserve"> организации закупок. </w:t>
            </w:r>
          </w:p>
          <w:p w:rsidR="00250FFF" w:rsidRPr="006D2CB6" w:rsidRDefault="00250FFF" w:rsidP="00250FFF">
            <w:pPr>
              <w:pStyle w:val="Times12"/>
              <w:widowControl w:val="0"/>
              <w:ind w:firstLine="0"/>
              <w:rPr>
                <w:szCs w:val="24"/>
              </w:rPr>
            </w:pPr>
            <w:r w:rsidRPr="006D2CB6">
              <w:rPr>
                <w:szCs w:val="24"/>
              </w:rPr>
              <w:t>Отборочная стадия рассмотрения заявок на участие в запросе цен: не позднее «</w:t>
            </w:r>
            <w:r w:rsidR="00873789" w:rsidRPr="006D2CB6">
              <w:rPr>
                <w:szCs w:val="24"/>
              </w:rPr>
              <w:t>2</w:t>
            </w:r>
            <w:r w:rsidR="006D2CB6">
              <w:rPr>
                <w:szCs w:val="24"/>
              </w:rPr>
              <w:t>4</w:t>
            </w:r>
            <w:r w:rsidRPr="006D2CB6">
              <w:rPr>
                <w:szCs w:val="24"/>
              </w:rPr>
              <w:t xml:space="preserve">» </w:t>
            </w:r>
            <w:r w:rsidR="00873789" w:rsidRPr="006D2CB6">
              <w:rPr>
                <w:szCs w:val="24"/>
              </w:rPr>
              <w:t>Января</w:t>
            </w:r>
            <w:r w:rsidRPr="006D2CB6">
              <w:rPr>
                <w:szCs w:val="24"/>
              </w:rPr>
              <w:t xml:space="preserve"> 201</w:t>
            </w:r>
            <w:r w:rsidR="00873789" w:rsidRPr="006D2CB6">
              <w:rPr>
                <w:szCs w:val="24"/>
              </w:rPr>
              <w:t>4</w:t>
            </w:r>
            <w:r w:rsidRPr="006D2CB6">
              <w:rPr>
                <w:szCs w:val="24"/>
              </w:rPr>
              <w:t xml:space="preserve"> г.</w:t>
            </w:r>
          </w:p>
          <w:p w:rsidR="00375486" w:rsidRPr="006D2CB6" w:rsidRDefault="00250FFF" w:rsidP="006D2CB6">
            <w:pPr>
              <w:pStyle w:val="Times12"/>
              <w:widowControl w:val="0"/>
              <w:ind w:firstLine="0"/>
              <w:rPr>
                <w:szCs w:val="24"/>
              </w:rPr>
            </w:pPr>
            <w:r w:rsidRPr="006D2CB6">
              <w:rPr>
                <w:szCs w:val="24"/>
              </w:rPr>
              <w:t xml:space="preserve">Оценочная стадия рассмотрения заявок на участие в запросе цен и подведение итогов запроса цен: не позднее </w:t>
            </w:r>
            <w:r w:rsidR="00D04565" w:rsidRPr="006D2CB6">
              <w:rPr>
                <w:szCs w:val="24"/>
              </w:rPr>
              <w:t>«</w:t>
            </w:r>
            <w:r w:rsidR="00873789" w:rsidRPr="006D2CB6">
              <w:rPr>
                <w:szCs w:val="24"/>
              </w:rPr>
              <w:t>2</w:t>
            </w:r>
            <w:r w:rsidR="006D2CB6">
              <w:rPr>
                <w:szCs w:val="24"/>
              </w:rPr>
              <w:t>4</w:t>
            </w:r>
            <w:r w:rsidR="00D04565" w:rsidRPr="006D2CB6">
              <w:rPr>
                <w:szCs w:val="24"/>
              </w:rPr>
              <w:t xml:space="preserve">» </w:t>
            </w:r>
            <w:r w:rsidR="00873789" w:rsidRPr="006D2CB6">
              <w:rPr>
                <w:szCs w:val="24"/>
              </w:rPr>
              <w:t>Января</w:t>
            </w:r>
            <w:r w:rsidR="00D04565" w:rsidRPr="006D2CB6">
              <w:rPr>
                <w:szCs w:val="24"/>
              </w:rPr>
              <w:t xml:space="preserve"> 201</w:t>
            </w:r>
            <w:r w:rsidR="00873789" w:rsidRPr="006D2CB6">
              <w:rPr>
                <w:szCs w:val="24"/>
              </w:rPr>
              <w:t>4</w:t>
            </w:r>
            <w:r w:rsidR="00D04565" w:rsidRPr="006D2CB6">
              <w:rPr>
                <w:szCs w:val="24"/>
              </w:rPr>
              <w:t xml:space="preserve"> г</w:t>
            </w:r>
            <w:r w:rsidRPr="006D2CB6">
              <w:rPr>
                <w:szCs w:val="24"/>
              </w:rPr>
              <w:t>.</w:t>
            </w:r>
          </w:p>
        </w:tc>
      </w:tr>
      <w:tr w:rsidR="00375486" w:rsidRPr="006D2CB6" w:rsidTr="00237E88">
        <w:trPr>
          <w:trHeight w:val="20"/>
        </w:trPr>
        <w:tc>
          <w:tcPr>
            <w:tcW w:w="781" w:type="dxa"/>
          </w:tcPr>
          <w:p w:rsidR="00375486" w:rsidRPr="006D2CB6" w:rsidRDefault="00375486" w:rsidP="00B948B1">
            <w:pPr>
              <w:widowControl w:val="0"/>
              <w:numPr>
                <w:ilvl w:val="0"/>
                <w:numId w:val="25"/>
              </w:numPr>
              <w:tabs>
                <w:tab w:val="num" w:pos="786"/>
              </w:tabs>
              <w:ind w:left="0" w:hanging="15"/>
              <w:jc w:val="center"/>
            </w:pPr>
          </w:p>
        </w:tc>
        <w:tc>
          <w:tcPr>
            <w:tcW w:w="2268" w:type="dxa"/>
          </w:tcPr>
          <w:p w:rsidR="00375486" w:rsidRPr="006D2CB6" w:rsidRDefault="00375486" w:rsidP="00237E88">
            <w:pPr>
              <w:pStyle w:val="Times12"/>
              <w:widowControl w:val="0"/>
              <w:ind w:firstLine="0"/>
              <w:rPr>
                <w:szCs w:val="24"/>
              </w:rPr>
            </w:pPr>
            <w:r w:rsidRPr="006D2CB6">
              <w:rPr>
                <w:szCs w:val="24"/>
              </w:rPr>
              <w:t>Оценка</w:t>
            </w:r>
            <w:r w:rsidR="002328BB" w:rsidRPr="006D2CB6">
              <w:rPr>
                <w:szCs w:val="24"/>
              </w:rPr>
              <w:t xml:space="preserve"> </w:t>
            </w:r>
            <w:r w:rsidRPr="006D2CB6">
              <w:rPr>
                <w:szCs w:val="24"/>
              </w:rPr>
              <w:t>заявок</w:t>
            </w:r>
            <w:r w:rsidR="002328BB" w:rsidRPr="006D2CB6">
              <w:rPr>
                <w:szCs w:val="24"/>
              </w:rPr>
              <w:t xml:space="preserve"> </w:t>
            </w:r>
            <w:r w:rsidRPr="006D2CB6">
              <w:rPr>
                <w:szCs w:val="24"/>
              </w:rPr>
              <w:t>на</w:t>
            </w:r>
            <w:r w:rsidR="002328BB" w:rsidRPr="006D2CB6">
              <w:rPr>
                <w:szCs w:val="24"/>
              </w:rPr>
              <w:t xml:space="preserve"> </w:t>
            </w:r>
            <w:r w:rsidRPr="006D2CB6">
              <w:rPr>
                <w:szCs w:val="24"/>
              </w:rPr>
              <w:t>участие</w:t>
            </w:r>
            <w:r w:rsidR="002328BB" w:rsidRPr="006D2CB6">
              <w:rPr>
                <w:szCs w:val="24"/>
              </w:rPr>
              <w:t xml:space="preserve"> </w:t>
            </w:r>
            <w:r w:rsidRPr="006D2CB6">
              <w:rPr>
                <w:szCs w:val="24"/>
              </w:rPr>
              <w:t>в</w:t>
            </w:r>
            <w:r w:rsidR="002328BB" w:rsidRPr="006D2CB6">
              <w:rPr>
                <w:szCs w:val="24"/>
              </w:rPr>
              <w:t xml:space="preserve"> </w:t>
            </w:r>
            <w:r w:rsidRPr="006D2CB6">
              <w:rPr>
                <w:szCs w:val="24"/>
              </w:rPr>
              <w:t>запросе</w:t>
            </w:r>
            <w:r w:rsidR="002328BB" w:rsidRPr="006D2CB6">
              <w:rPr>
                <w:szCs w:val="24"/>
              </w:rPr>
              <w:t xml:space="preserve"> </w:t>
            </w:r>
            <w:r w:rsidRPr="006D2CB6">
              <w:rPr>
                <w:szCs w:val="24"/>
              </w:rPr>
              <w:t>цен</w:t>
            </w:r>
          </w:p>
        </w:tc>
        <w:tc>
          <w:tcPr>
            <w:tcW w:w="11624" w:type="dxa"/>
          </w:tcPr>
          <w:p w:rsidR="00405FB7" w:rsidRPr="006D2CB6" w:rsidRDefault="00375486" w:rsidP="00237E88">
            <w:pPr>
              <w:pStyle w:val="Times12"/>
              <w:widowControl w:val="0"/>
              <w:ind w:firstLine="0"/>
              <w:rPr>
                <w:szCs w:val="24"/>
              </w:rPr>
            </w:pPr>
            <w:r w:rsidRPr="006D2CB6">
              <w:rPr>
                <w:szCs w:val="24"/>
              </w:rPr>
              <w:t>В</w:t>
            </w:r>
            <w:r w:rsidR="002328BB" w:rsidRPr="006D2CB6">
              <w:rPr>
                <w:szCs w:val="24"/>
              </w:rPr>
              <w:t xml:space="preserve"> </w:t>
            </w:r>
            <w:r w:rsidRPr="006D2CB6">
              <w:rPr>
                <w:szCs w:val="24"/>
              </w:rPr>
              <w:t>качестве</w:t>
            </w:r>
            <w:r w:rsidR="002328BB" w:rsidRPr="006D2CB6">
              <w:rPr>
                <w:szCs w:val="24"/>
              </w:rPr>
              <w:t xml:space="preserve"> </w:t>
            </w:r>
            <w:r w:rsidRPr="006D2CB6">
              <w:rPr>
                <w:szCs w:val="24"/>
              </w:rPr>
              <w:t>единого</w:t>
            </w:r>
            <w:r w:rsidR="002328BB" w:rsidRPr="006D2CB6">
              <w:rPr>
                <w:szCs w:val="24"/>
              </w:rPr>
              <w:t xml:space="preserve"> </w:t>
            </w:r>
            <w:r w:rsidRPr="006D2CB6">
              <w:rPr>
                <w:szCs w:val="24"/>
              </w:rPr>
              <w:t>базиса</w:t>
            </w:r>
            <w:r w:rsidR="002328BB" w:rsidRPr="006D2CB6">
              <w:rPr>
                <w:szCs w:val="24"/>
              </w:rPr>
              <w:t xml:space="preserve"> </w:t>
            </w:r>
            <w:r w:rsidRPr="006D2CB6">
              <w:rPr>
                <w:szCs w:val="24"/>
              </w:rPr>
              <w:t>сравнения</w:t>
            </w:r>
            <w:r w:rsidR="002328BB" w:rsidRPr="006D2CB6">
              <w:rPr>
                <w:szCs w:val="24"/>
              </w:rPr>
              <w:t xml:space="preserve"> </w:t>
            </w:r>
            <w:r w:rsidRPr="006D2CB6">
              <w:rPr>
                <w:szCs w:val="24"/>
              </w:rPr>
              <w:t>ценовых</w:t>
            </w:r>
            <w:r w:rsidR="002328BB" w:rsidRPr="006D2CB6">
              <w:rPr>
                <w:szCs w:val="24"/>
              </w:rPr>
              <w:t xml:space="preserve"> </w:t>
            </w:r>
            <w:r w:rsidRPr="006D2CB6">
              <w:rPr>
                <w:szCs w:val="24"/>
              </w:rPr>
              <w:t>предложений</w:t>
            </w:r>
            <w:r w:rsidR="002328BB" w:rsidRPr="006D2CB6">
              <w:rPr>
                <w:szCs w:val="24"/>
              </w:rPr>
              <w:t xml:space="preserve"> </w:t>
            </w:r>
            <w:r w:rsidRPr="006D2CB6">
              <w:rPr>
                <w:szCs w:val="24"/>
              </w:rPr>
              <w:t>используются</w:t>
            </w:r>
            <w:r w:rsidR="002328BB" w:rsidRPr="006D2CB6">
              <w:rPr>
                <w:szCs w:val="24"/>
              </w:rPr>
              <w:t xml:space="preserve"> </w:t>
            </w:r>
            <w:r w:rsidRPr="006D2CB6">
              <w:rPr>
                <w:szCs w:val="24"/>
              </w:rPr>
              <w:t>цены</w:t>
            </w:r>
            <w:r w:rsidR="002328BB" w:rsidRPr="006D2CB6">
              <w:rPr>
                <w:szCs w:val="24"/>
              </w:rPr>
              <w:t xml:space="preserve"> </w:t>
            </w:r>
            <w:r w:rsidRPr="006D2CB6">
              <w:rPr>
                <w:szCs w:val="24"/>
              </w:rPr>
              <w:t>предложений</w:t>
            </w:r>
            <w:r w:rsidR="002328BB" w:rsidRPr="006D2CB6">
              <w:rPr>
                <w:szCs w:val="24"/>
              </w:rPr>
              <w:t xml:space="preserve"> </w:t>
            </w:r>
            <w:r w:rsidRPr="006D2CB6">
              <w:rPr>
                <w:szCs w:val="24"/>
              </w:rPr>
              <w:t>участников</w:t>
            </w:r>
            <w:r w:rsidR="002328BB" w:rsidRPr="006D2CB6">
              <w:rPr>
                <w:szCs w:val="24"/>
              </w:rPr>
              <w:t xml:space="preserve"> </w:t>
            </w:r>
            <w:r w:rsidRPr="006D2CB6">
              <w:rPr>
                <w:szCs w:val="24"/>
              </w:rPr>
              <w:t>с</w:t>
            </w:r>
            <w:r w:rsidR="002328BB" w:rsidRPr="006D2CB6">
              <w:rPr>
                <w:szCs w:val="24"/>
              </w:rPr>
              <w:t xml:space="preserve"> </w:t>
            </w:r>
            <w:r w:rsidRPr="006D2CB6">
              <w:rPr>
                <w:szCs w:val="24"/>
              </w:rPr>
              <w:t>учетом</w:t>
            </w:r>
            <w:r w:rsidR="002328BB" w:rsidRPr="006D2CB6">
              <w:rPr>
                <w:szCs w:val="24"/>
              </w:rPr>
              <w:t xml:space="preserve"> </w:t>
            </w:r>
            <w:r w:rsidRPr="006D2CB6">
              <w:rPr>
                <w:szCs w:val="24"/>
              </w:rPr>
              <w:t>всех</w:t>
            </w:r>
            <w:r w:rsidR="002328BB" w:rsidRPr="006D2CB6">
              <w:rPr>
                <w:szCs w:val="24"/>
              </w:rPr>
              <w:t xml:space="preserve"> </w:t>
            </w:r>
            <w:r w:rsidRPr="006D2CB6">
              <w:rPr>
                <w:szCs w:val="24"/>
              </w:rPr>
              <w:t>налогов,</w:t>
            </w:r>
            <w:r w:rsidR="002328BB" w:rsidRPr="006D2CB6">
              <w:rPr>
                <w:szCs w:val="24"/>
              </w:rPr>
              <w:t xml:space="preserve"> </w:t>
            </w:r>
            <w:r w:rsidRPr="006D2CB6">
              <w:rPr>
                <w:szCs w:val="24"/>
              </w:rPr>
              <w:t>сборов</w:t>
            </w:r>
            <w:r w:rsidR="002328BB" w:rsidRPr="006D2CB6">
              <w:rPr>
                <w:szCs w:val="24"/>
              </w:rPr>
              <w:t xml:space="preserve"> </w:t>
            </w:r>
            <w:r w:rsidRPr="006D2CB6">
              <w:rPr>
                <w:szCs w:val="24"/>
              </w:rPr>
              <w:t>и</w:t>
            </w:r>
            <w:r w:rsidR="002328BB" w:rsidRPr="006D2CB6">
              <w:rPr>
                <w:szCs w:val="24"/>
              </w:rPr>
              <w:t xml:space="preserve"> </w:t>
            </w:r>
            <w:r w:rsidRPr="006D2CB6">
              <w:rPr>
                <w:szCs w:val="24"/>
              </w:rPr>
              <w:t>прочих</w:t>
            </w:r>
            <w:r w:rsidR="002328BB" w:rsidRPr="006D2CB6">
              <w:rPr>
                <w:szCs w:val="24"/>
              </w:rPr>
              <w:t xml:space="preserve"> </w:t>
            </w:r>
            <w:r w:rsidRPr="006D2CB6">
              <w:rPr>
                <w:szCs w:val="24"/>
              </w:rPr>
              <w:t>расходов</w:t>
            </w:r>
            <w:r w:rsidR="002328BB" w:rsidRPr="006D2CB6">
              <w:rPr>
                <w:szCs w:val="24"/>
              </w:rPr>
              <w:t xml:space="preserve"> </w:t>
            </w:r>
            <w:r w:rsidRPr="006D2CB6">
              <w:rPr>
                <w:szCs w:val="24"/>
              </w:rPr>
              <w:t>в</w:t>
            </w:r>
            <w:r w:rsidR="002328BB" w:rsidRPr="006D2CB6">
              <w:rPr>
                <w:szCs w:val="24"/>
              </w:rPr>
              <w:t xml:space="preserve"> </w:t>
            </w:r>
            <w:r w:rsidRPr="006D2CB6">
              <w:rPr>
                <w:szCs w:val="24"/>
              </w:rPr>
              <w:t>соответствии</w:t>
            </w:r>
            <w:r w:rsidR="002328BB" w:rsidRPr="006D2CB6">
              <w:rPr>
                <w:szCs w:val="24"/>
              </w:rPr>
              <w:t xml:space="preserve"> </w:t>
            </w:r>
            <w:r w:rsidRPr="006D2CB6">
              <w:rPr>
                <w:szCs w:val="24"/>
              </w:rPr>
              <w:t>с</w:t>
            </w:r>
            <w:r w:rsidR="002328BB" w:rsidRPr="006D2CB6">
              <w:rPr>
                <w:szCs w:val="24"/>
              </w:rPr>
              <w:t xml:space="preserve"> </w:t>
            </w:r>
            <w:r w:rsidRPr="006D2CB6">
              <w:rPr>
                <w:szCs w:val="24"/>
              </w:rPr>
              <w:t>законодательством</w:t>
            </w:r>
            <w:r w:rsidR="002328BB" w:rsidRPr="006D2CB6">
              <w:rPr>
                <w:szCs w:val="24"/>
              </w:rPr>
              <w:t xml:space="preserve"> </w:t>
            </w:r>
            <w:r w:rsidRPr="006D2CB6">
              <w:rPr>
                <w:szCs w:val="24"/>
              </w:rPr>
              <w:t>Российской</w:t>
            </w:r>
            <w:r w:rsidR="002328BB" w:rsidRPr="006D2CB6">
              <w:rPr>
                <w:szCs w:val="24"/>
              </w:rPr>
              <w:t xml:space="preserve"> </w:t>
            </w:r>
            <w:r w:rsidRPr="006D2CB6">
              <w:rPr>
                <w:szCs w:val="24"/>
              </w:rPr>
              <w:t>Федер</w:t>
            </w:r>
            <w:r w:rsidR="000B34A2" w:rsidRPr="006D2CB6">
              <w:rPr>
                <w:szCs w:val="24"/>
              </w:rPr>
              <w:t>ации.</w:t>
            </w:r>
          </w:p>
        </w:tc>
      </w:tr>
      <w:tr w:rsidR="000316C6" w:rsidRPr="006D2CB6" w:rsidTr="00237E88">
        <w:trPr>
          <w:trHeight w:val="20"/>
        </w:trPr>
        <w:tc>
          <w:tcPr>
            <w:tcW w:w="781" w:type="dxa"/>
          </w:tcPr>
          <w:p w:rsidR="000316C6" w:rsidRPr="006D2CB6" w:rsidRDefault="000316C6" w:rsidP="00B948B1">
            <w:pPr>
              <w:widowControl w:val="0"/>
              <w:numPr>
                <w:ilvl w:val="0"/>
                <w:numId w:val="25"/>
              </w:numPr>
              <w:tabs>
                <w:tab w:val="num" w:pos="786"/>
              </w:tabs>
              <w:ind w:left="0" w:hanging="15"/>
              <w:jc w:val="center"/>
            </w:pPr>
            <w:bookmarkStart w:id="186" w:name="_Ref317254659"/>
          </w:p>
        </w:tc>
        <w:bookmarkEnd w:id="186"/>
        <w:tc>
          <w:tcPr>
            <w:tcW w:w="2268" w:type="dxa"/>
          </w:tcPr>
          <w:p w:rsidR="000316C6" w:rsidRPr="006D2CB6" w:rsidRDefault="009C5F84" w:rsidP="00D04565">
            <w:pPr>
              <w:widowControl w:val="0"/>
              <w:ind w:right="153"/>
              <w:rPr>
                <w:spacing w:val="-6"/>
              </w:rPr>
            </w:pPr>
            <w:r w:rsidRPr="006D2CB6">
              <w:rPr>
                <w:spacing w:val="-6"/>
              </w:rPr>
              <w:t>Срок</w:t>
            </w:r>
            <w:r w:rsidR="002328BB" w:rsidRPr="006D2CB6">
              <w:rPr>
                <w:spacing w:val="-6"/>
              </w:rPr>
              <w:t xml:space="preserve"> </w:t>
            </w:r>
            <w:r w:rsidR="000316C6" w:rsidRPr="006D2CB6">
              <w:rPr>
                <w:spacing w:val="-6"/>
              </w:rPr>
              <w:t>заключения</w:t>
            </w:r>
            <w:r w:rsidR="002328BB" w:rsidRPr="006D2CB6">
              <w:rPr>
                <w:spacing w:val="-6"/>
              </w:rPr>
              <w:t xml:space="preserve"> </w:t>
            </w:r>
            <w:r w:rsidR="000316C6" w:rsidRPr="006D2CB6">
              <w:rPr>
                <w:spacing w:val="-6"/>
              </w:rPr>
              <w:t>договора/</w:t>
            </w:r>
            <w:proofErr w:type="spellStart"/>
            <w:r w:rsidR="000316C6" w:rsidRPr="006D2CB6">
              <w:rPr>
                <w:bCs/>
                <w:i/>
              </w:rPr>
              <w:t>ов</w:t>
            </w:r>
            <w:proofErr w:type="spellEnd"/>
            <w:r w:rsidR="002328BB" w:rsidRPr="006D2CB6">
              <w:rPr>
                <w:bCs/>
                <w:i/>
              </w:rPr>
              <w:t xml:space="preserve"> </w:t>
            </w:r>
            <w:r w:rsidR="000316C6" w:rsidRPr="006D2CB6">
              <w:rPr>
                <w:bCs/>
                <w:i/>
              </w:rPr>
              <w:t>[в</w:t>
            </w:r>
            <w:r w:rsidR="002328BB" w:rsidRPr="006D2CB6">
              <w:rPr>
                <w:bCs/>
                <w:i/>
              </w:rPr>
              <w:t xml:space="preserve"> </w:t>
            </w:r>
            <w:r w:rsidR="000316C6" w:rsidRPr="006D2CB6">
              <w:rPr>
                <w:bCs/>
                <w:i/>
              </w:rPr>
              <w:t>отношении</w:t>
            </w:r>
            <w:r w:rsidR="002328BB" w:rsidRPr="006D2CB6">
              <w:rPr>
                <w:bCs/>
                <w:i/>
              </w:rPr>
              <w:t xml:space="preserve"> </w:t>
            </w:r>
            <w:r w:rsidR="000316C6" w:rsidRPr="006D2CB6">
              <w:rPr>
                <w:bCs/>
                <w:i/>
              </w:rPr>
              <w:t>каждого</w:t>
            </w:r>
            <w:r w:rsidR="002328BB" w:rsidRPr="006D2CB6">
              <w:rPr>
                <w:bCs/>
                <w:i/>
              </w:rPr>
              <w:t xml:space="preserve"> </w:t>
            </w:r>
            <w:r w:rsidR="000316C6" w:rsidRPr="006D2CB6">
              <w:rPr>
                <w:bCs/>
                <w:i/>
              </w:rPr>
              <w:t>лота]</w:t>
            </w:r>
            <w:r w:rsidR="000316C6" w:rsidRPr="006D2CB6">
              <w:rPr>
                <w:spacing w:val="-6"/>
              </w:rPr>
              <w:t>:</w:t>
            </w:r>
          </w:p>
        </w:tc>
        <w:tc>
          <w:tcPr>
            <w:tcW w:w="11624" w:type="dxa"/>
          </w:tcPr>
          <w:p w:rsidR="00C4293B" w:rsidRPr="006D2CB6" w:rsidRDefault="00C4293B" w:rsidP="006D2CB6">
            <w:pPr>
              <w:widowControl w:val="0"/>
              <w:ind w:right="153"/>
              <w:jc w:val="both"/>
              <w:rPr>
                <w:b/>
                <w:bCs/>
                <w:i/>
              </w:rPr>
            </w:pPr>
            <w:r w:rsidRPr="006D2CB6">
              <w:t>Заказчик</w:t>
            </w:r>
            <w:r w:rsidR="002328BB" w:rsidRPr="006D2CB6">
              <w:t xml:space="preserve"> </w:t>
            </w:r>
            <w:r w:rsidRPr="006D2CB6">
              <w:t>в</w:t>
            </w:r>
            <w:r w:rsidR="002328BB" w:rsidRPr="006D2CB6">
              <w:t xml:space="preserve"> </w:t>
            </w:r>
            <w:r w:rsidRPr="006D2CB6">
              <w:t>течение</w:t>
            </w:r>
            <w:r w:rsidR="002328BB" w:rsidRPr="006D2CB6">
              <w:t xml:space="preserve"> </w:t>
            </w:r>
            <w:r w:rsidR="00A07CB9" w:rsidRPr="006D2CB6">
              <w:t>10 (десяти) дней</w:t>
            </w:r>
            <w:r w:rsidR="002328BB" w:rsidRPr="006D2CB6">
              <w:t xml:space="preserve"> </w:t>
            </w:r>
            <w:r w:rsidRPr="006D2CB6">
              <w:t>со</w:t>
            </w:r>
            <w:r w:rsidR="002328BB" w:rsidRPr="006D2CB6">
              <w:t xml:space="preserve"> </w:t>
            </w:r>
            <w:r w:rsidRPr="006D2CB6">
              <w:t>дня</w:t>
            </w:r>
            <w:r w:rsidR="002328BB" w:rsidRPr="006D2CB6">
              <w:t xml:space="preserve"> </w:t>
            </w:r>
            <w:r w:rsidRPr="006D2CB6">
              <w:t>размещения</w:t>
            </w:r>
            <w:r w:rsidR="002328BB" w:rsidRPr="006D2CB6">
              <w:t xml:space="preserve"> </w:t>
            </w:r>
            <w:r w:rsidRPr="006D2CB6">
              <w:t>протокола</w:t>
            </w:r>
            <w:r w:rsidR="002328BB" w:rsidRPr="006D2CB6">
              <w:t xml:space="preserve"> </w:t>
            </w:r>
            <w:r w:rsidRPr="006D2CB6">
              <w:t>заседания</w:t>
            </w:r>
            <w:r w:rsidR="002328BB" w:rsidRPr="006D2CB6">
              <w:t xml:space="preserve"> </w:t>
            </w:r>
            <w:r w:rsidRPr="006D2CB6">
              <w:t>закупочной</w:t>
            </w:r>
            <w:r w:rsidR="002328BB" w:rsidRPr="006D2CB6">
              <w:t xml:space="preserve"> </w:t>
            </w:r>
            <w:r w:rsidRPr="006D2CB6">
              <w:t>комиссии</w:t>
            </w:r>
            <w:r w:rsidR="002328BB" w:rsidRPr="006D2CB6">
              <w:t xml:space="preserve"> </w:t>
            </w:r>
            <w:r w:rsidRPr="006D2CB6">
              <w:t>по</w:t>
            </w:r>
            <w:r w:rsidR="002328BB" w:rsidRPr="006D2CB6">
              <w:t xml:space="preserve"> </w:t>
            </w:r>
            <w:r w:rsidRPr="006D2CB6">
              <w:t>подведению</w:t>
            </w:r>
            <w:r w:rsidR="002328BB" w:rsidRPr="006D2CB6">
              <w:t xml:space="preserve"> </w:t>
            </w:r>
            <w:r w:rsidRPr="006D2CB6">
              <w:t>итогов</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на</w:t>
            </w:r>
            <w:r w:rsidR="002328BB" w:rsidRPr="006D2CB6">
              <w:t xml:space="preserve"> </w:t>
            </w:r>
            <w:r w:rsidRPr="006D2CB6">
              <w:t>официальном</w:t>
            </w:r>
            <w:r w:rsidR="002328BB" w:rsidRPr="006D2CB6">
              <w:t xml:space="preserve"> </w:t>
            </w:r>
            <w:r w:rsidRPr="006D2CB6">
              <w:t>сайте</w:t>
            </w:r>
            <w:r w:rsidR="002328BB" w:rsidRPr="006D2CB6">
              <w:t xml:space="preserve"> </w:t>
            </w:r>
            <w:r w:rsidRPr="006D2CB6">
              <w:t>и</w:t>
            </w:r>
            <w:r w:rsidR="002328BB" w:rsidRPr="006D2CB6">
              <w:t xml:space="preserve"> </w:t>
            </w:r>
            <w:r w:rsidRPr="006D2CB6">
              <w:t>ЭТП</w:t>
            </w:r>
            <w:r w:rsidR="002328BB" w:rsidRPr="006D2CB6">
              <w:t xml:space="preserve"> </w:t>
            </w:r>
            <w:r w:rsidRPr="006D2CB6">
              <w:t>передает</w:t>
            </w:r>
            <w:r w:rsidR="002328BB" w:rsidRPr="006D2CB6">
              <w:t xml:space="preserve"> </w:t>
            </w:r>
            <w:r w:rsidRPr="006D2CB6">
              <w:t>победителю</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проект</w:t>
            </w:r>
            <w:r w:rsidR="002328BB" w:rsidRPr="006D2CB6">
              <w:t xml:space="preserve"> </w:t>
            </w:r>
            <w:r w:rsidRPr="006D2CB6">
              <w:t>договора,</w:t>
            </w:r>
            <w:r w:rsidR="002328BB" w:rsidRPr="006D2CB6">
              <w:t xml:space="preserve"> </w:t>
            </w:r>
            <w:r w:rsidRPr="006D2CB6">
              <w:t>который</w:t>
            </w:r>
            <w:r w:rsidR="002328BB" w:rsidRPr="006D2CB6">
              <w:t xml:space="preserve"> </w:t>
            </w:r>
            <w:r w:rsidRPr="006D2CB6">
              <w:t>составляется</w:t>
            </w:r>
            <w:r w:rsidR="002328BB" w:rsidRPr="006D2CB6">
              <w:t xml:space="preserve"> </w:t>
            </w:r>
            <w:r w:rsidRPr="006D2CB6">
              <w:t>путем</w:t>
            </w:r>
            <w:r w:rsidR="002328BB" w:rsidRPr="006D2CB6">
              <w:t xml:space="preserve"> </w:t>
            </w:r>
            <w:r w:rsidRPr="006D2CB6">
              <w:t>включения</w:t>
            </w:r>
            <w:r w:rsidR="002328BB" w:rsidRPr="006D2CB6">
              <w:t xml:space="preserve"> </w:t>
            </w:r>
            <w:r w:rsidRPr="006D2CB6">
              <w:t>условий</w:t>
            </w:r>
            <w:r w:rsidR="002328BB" w:rsidRPr="006D2CB6">
              <w:t xml:space="preserve"> </w:t>
            </w:r>
            <w:r w:rsidRPr="006D2CB6">
              <w:t>исполнения</w:t>
            </w:r>
            <w:r w:rsidR="002328BB" w:rsidRPr="006D2CB6">
              <w:t xml:space="preserve"> </w:t>
            </w:r>
            <w:r w:rsidRPr="006D2CB6">
              <w:t>договора,</w:t>
            </w:r>
            <w:r w:rsidR="002328BB" w:rsidRPr="006D2CB6">
              <w:t xml:space="preserve"> </w:t>
            </w:r>
            <w:r w:rsidRPr="006D2CB6">
              <w:t>предложенных</w:t>
            </w:r>
            <w:r w:rsidR="002328BB" w:rsidRPr="006D2CB6">
              <w:t xml:space="preserve"> </w:t>
            </w:r>
            <w:r w:rsidRPr="006D2CB6">
              <w:t>победителем</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в</w:t>
            </w:r>
            <w:r w:rsidR="002328BB" w:rsidRPr="006D2CB6">
              <w:t xml:space="preserve"> </w:t>
            </w:r>
            <w:r w:rsidRPr="006D2CB6">
              <w:t>заявке</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Pr="006D2CB6">
              <w:t>запросе</w:t>
            </w:r>
            <w:r w:rsidR="002328BB" w:rsidRPr="006D2CB6">
              <w:t xml:space="preserve"> </w:t>
            </w:r>
            <w:r w:rsidRPr="006D2CB6">
              <w:t>цен,</w:t>
            </w:r>
            <w:r w:rsidR="002328BB" w:rsidRPr="006D2CB6">
              <w:t xml:space="preserve"> </w:t>
            </w:r>
            <w:r w:rsidRPr="006D2CB6">
              <w:t>в</w:t>
            </w:r>
            <w:r w:rsidR="002328BB" w:rsidRPr="006D2CB6">
              <w:t xml:space="preserve"> </w:t>
            </w:r>
            <w:r w:rsidRPr="006D2CB6">
              <w:t>проект</w:t>
            </w:r>
            <w:r w:rsidR="002328BB" w:rsidRPr="006D2CB6">
              <w:t xml:space="preserve"> </w:t>
            </w:r>
            <w:r w:rsidRPr="006D2CB6">
              <w:t>договора,</w:t>
            </w:r>
            <w:r w:rsidR="002328BB" w:rsidRPr="006D2CB6">
              <w:t xml:space="preserve"> </w:t>
            </w:r>
            <w:r w:rsidRPr="006D2CB6">
              <w:t>прилагаемый</w:t>
            </w:r>
            <w:r w:rsidR="002328BB" w:rsidRPr="006D2CB6">
              <w:t xml:space="preserve"> </w:t>
            </w:r>
            <w:r w:rsidRPr="006D2CB6">
              <w:t>к</w:t>
            </w:r>
            <w:r w:rsidR="002328BB" w:rsidRPr="006D2CB6">
              <w:t xml:space="preserve"> </w:t>
            </w:r>
            <w:r w:rsidRPr="006D2CB6">
              <w:t>документации</w:t>
            </w:r>
            <w:r w:rsidR="002328BB" w:rsidRPr="006D2CB6">
              <w:t xml:space="preserve"> </w:t>
            </w:r>
            <w:r w:rsidRPr="006D2CB6">
              <w:t>по</w:t>
            </w:r>
            <w:r w:rsidR="002328BB" w:rsidRPr="006D2CB6">
              <w:t xml:space="preserve"> </w:t>
            </w:r>
            <w:r w:rsidRPr="006D2CB6">
              <w:t>запросу</w:t>
            </w:r>
            <w:r w:rsidR="002328BB" w:rsidRPr="006D2CB6">
              <w:t xml:space="preserve"> </w:t>
            </w:r>
            <w:r w:rsidRPr="006D2CB6">
              <w:t>цен.</w:t>
            </w:r>
            <w:r w:rsidR="002328BB" w:rsidRPr="006D2CB6">
              <w:t xml:space="preserve"> </w:t>
            </w:r>
            <w:r w:rsidRPr="006D2CB6">
              <w:t>Победитель</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обязан</w:t>
            </w:r>
            <w:r w:rsidR="002328BB" w:rsidRPr="006D2CB6">
              <w:t xml:space="preserve"> </w:t>
            </w:r>
            <w:r w:rsidRPr="006D2CB6">
              <w:t>предоставить</w:t>
            </w:r>
            <w:r w:rsidR="002328BB" w:rsidRPr="006D2CB6">
              <w:t xml:space="preserve"> </w:t>
            </w:r>
            <w:r w:rsidRPr="006D2CB6">
              <w:t>заказчику</w:t>
            </w:r>
            <w:r w:rsidR="002328BB" w:rsidRPr="006D2CB6">
              <w:t xml:space="preserve"> </w:t>
            </w:r>
            <w:r w:rsidRPr="006D2CB6">
              <w:t>подписанный</w:t>
            </w:r>
            <w:r w:rsidR="002328BB" w:rsidRPr="006D2CB6">
              <w:t xml:space="preserve"> </w:t>
            </w:r>
            <w:r w:rsidRPr="006D2CB6">
              <w:t>и</w:t>
            </w:r>
            <w:r w:rsidR="002328BB" w:rsidRPr="006D2CB6">
              <w:t xml:space="preserve"> </w:t>
            </w:r>
            <w:r w:rsidRPr="006D2CB6">
              <w:t>заверенный</w:t>
            </w:r>
            <w:r w:rsidR="002328BB" w:rsidRPr="006D2CB6">
              <w:t xml:space="preserve"> </w:t>
            </w:r>
            <w:r w:rsidRPr="006D2CB6">
              <w:t>печатью</w:t>
            </w:r>
            <w:r w:rsidR="002328BB" w:rsidRPr="006D2CB6">
              <w:t xml:space="preserve"> </w:t>
            </w:r>
            <w:r w:rsidRPr="006D2CB6">
              <w:t>со</w:t>
            </w:r>
            <w:r w:rsidR="002328BB" w:rsidRPr="006D2CB6">
              <w:t xml:space="preserve"> </w:t>
            </w:r>
            <w:r w:rsidRPr="006D2CB6">
              <w:t>стороны</w:t>
            </w:r>
            <w:r w:rsidR="002328BB" w:rsidRPr="006D2CB6">
              <w:t xml:space="preserve"> </w:t>
            </w:r>
            <w:r w:rsidRPr="006D2CB6">
              <w:t>победителя</w:t>
            </w:r>
            <w:r w:rsidR="002328BB" w:rsidRPr="006D2CB6">
              <w:t xml:space="preserve"> </w:t>
            </w:r>
            <w:r w:rsidRPr="006D2CB6">
              <w:t>запроса</w:t>
            </w:r>
            <w:r w:rsidR="002328BB" w:rsidRPr="006D2CB6">
              <w:t xml:space="preserve"> </w:t>
            </w:r>
            <w:r w:rsidRPr="006D2CB6">
              <w:t>цен</w:t>
            </w:r>
            <w:r w:rsidR="002328BB" w:rsidRPr="006D2CB6">
              <w:t xml:space="preserve"> </w:t>
            </w:r>
            <w:r w:rsidRPr="006D2CB6">
              <w:t>договор</w:t>
            </w:r>
            <w:r w:rsidR="002328BB" w:rsidRPr="006D2CB6">
              <w:t xml:space="preserve"> </w:t>
            </w:r>
            <w:r w:rsidRPr="006D2CB6">
              <w:t>в</w:t>
            </w:r>
            <w:r w:rsidR="002328BB" w:rsidRPr="006D2CB6">
              <w:t xml:space="preserve"> </w:t>
            </w:r>
            <w:r w:rsidRPr="006D2CB6">
              <w:t>течение</w:t>
            </w:r>
            <w:r w:rsidR="002328BB" w:rsidRPr="006D2CB6">
              <w:t xml:space="preserve"> </w:t>
            </w:r>
            <w:r w:rsidRPr="006D2CB6">
              <w:t>10</w:t>
            </w:r>
            <w:r w:rsidR="002328BB" w:rsidRPr="006D2CB6">
              <w:t xml:space="preserve"> </w:t>
            </w:r>
            <w:r w:rsidRPr="006D2CB6">
              <w:t>(десяти)</w:t>
            </w:r>
            <w:r w:rsidR="002328BB" w:rsidRPr="006D2CB6">
              <w:t xml:space="preserve"> </w:t>
            </w:r>
            <w:r w:rsidRPr="006D2CB6">
              <w:t>дней</w:t>
            </w:r>
            <w:r w:rsidR="002328BB" w:rsidRPr="006D2CB6">
              <w:t xml:space="preserve"> </w:t>
            </w:r>
            <w:r w:rsidRPr="006D2CB6">
              <w:t>со</w:t>
            </w:r>
            <w:r w:rsidR="002328BB" w:rsidRPr="006D2CB6">
              <w:t xml:space="preserve"> </w:t>
            </w:r>
            <w:r w:rsidRPr="006D2CB6">
              <w:t>дня</w:t>
            </w:r>
            <w:r w:rsidR="002328BB" w:rsidRPr="006D2CB6">
              <w:t xml:space="preserve"> </w:t>
            </w:r>
            <w:r w:rsidRPr="006D2CB6">
              <w:t>направления</w:t>
            </w:r>
            <w:r w:rsidR="002328BB" w:rsidRPr="006D2CB6">
              <w:t xml:space="preserve"> </w:t>
            </w:r>
            <w:r w:rsidRPr="006D2CB6">
              <w:t>указанного</w:t>
            </w:r>
            <w:r w:rsidR="002328BB" w:rsidRPr="006D2CB6">
              <w:t xml:space="preserve"> </w:t>
            </w:r>
            <w:r w:rsidRPr="006D2CB6">
              <w:t>договора.</w:t>
            </w:r>
            <w:r w:rsidR="002328BB" w:rsidRPr="006D2CB6">
              <w:rPr>
                <w:b/>
                <w:bCs/>
                <w:i/>
              </w:rPr>
              <w:t xml:space="preserve"> </w:t>
            </w:r>
          </w:p>
          <w:p w:rsidR="000316C6" w:rsidRPr="006D2CB6" w:rsidRDefault="006D2CB6" w:rsidP="00237E88">
            <w:pPr>
              <w:widowControl w:val="0"/>
              <w:ind w:right="153" w:firstLine="637"/>
              <w:jc w:val="both"/>
            </w:pPr>
            <w:r>
              <w:lastRenderedPageBreak/>
              <w:t>Д</w:t>
            </w:r>
            <w:r w:rsidR="00C4293B" w:rsidRPr="006D2CB6">
              <w:t>оговор</w:t>
            </w:r>
            <w:r w:rsidR="002328BB" w:rsidRPr="006D2CB6">
              <w:t xml:space="preserve"> </w:t>
            </w:r>
            <w:r w:rsidR="00C4293B" w:rsidRPr="006D2CB6">
              <w:t>заключается</w:t>
            </w:r>
            <w:r w:rsidR="002328BB" w:rsidRPr="006D2CB6">
              <w:t xml:space="preserve"> </w:t>
            </w:r>
            <w:r w:rsidR="000316C6" w:rsidRPr="006D2CB6">
              <w:t>в</w:t>
            </w:r>
            <w:r w:rsidR="002328BB" w:rsidRPr="006D2CB6">
              <w:t xml:space="preserve"> </w:t>
            </w:r>
            <w:r w:rsidR="000316C6" w:rsidRPr="006D2CB6">
              <w:t>течение</w:t>
            </w:r>
            <w:r w:rsidR="002328BB" w:rsidRPr="006D2CB6">
              <w:t xml:space="preserve"> </w:t>
            </w:r>
            <w:r w:rsidR="000316C6" w:rsidRPr="006D2CB6">
              <w:rPr>
                <w:bCs/>
              </w:rPr>
              <w:t>20</w:t>
            </w:r>
            <w:r w:rsidR="002328BB" w:rsidRPr="006D2CB6">
              <w:rPr>
                <w:bCs/>
              </w:rPr>
              <w:t xml:space="preserve"> </w:t>
            </w:r>
            <w:r w:rsidR="000316C6" w:rsidRPr="006D2CB6">
              <w:t>дней,</w:t>
            </w:r>
            <w:r w:rsidR="002328BB" w:rsidRPr="006D2CB6">
              <w:t xml:space="preserve"> </w:t>
            </w:r>
            <w:r w:rsidR="000316C6" w:rsidRPr="006D2CB6">
              <w:t>но</w:t>
            </w:r>
            <w:r w:rsidR="002328BB" w:rsidRPr="006D2CB6">
              <w:t xml:space="preserve"> </w:t>
            </w:r>
            <w:r w:rsidR="000316C6" w:rsidRPr="006D2CB6">
              <w:t>не</w:t>
            </w:r>
            <w:r w:rsidR="002328BB" w:rsidRPr="006D2CB6">
              <w:t xml:space="preserve"> </w:t>
            </w:r>
            <w:r w:rsidR="000316C6" w:rsidRPr="006D2CB6">
              <w:t>ранее</w:t>
            </w:r>
            <w:r w:rsidR="002328BB" w:rsidRPr="006D2CB6">
              <w:t xml:space="preserve"> </w:t>
            </w:r>
            <w:r w:rsidR="000316C6" w:rsidRPr="006D2CB6">
              <w:t>10</w:t>
            </w:r>
            <w:r w:rsidR="002328BB" w:rsidRPr="006D2CB6">
              <w:t xml:space="preserve"> </w:t>
            </w:r>
            <w:r w:rsidR="000316C6" w:rsidRPr="006D2CB6">
              <w:t>дней</w:t>
            </w:r>
            <w:r w:rsidR="002328BB" w:rsidRPr="006D2CB6">
              <w:t xml:space="preserve"> </w:t>
            </w:r>
            <w:r w:rsidR="000316C6" w:rsidRPr="006D2CB6">
              <w:t>со</w:t>
            </w:r>
            <w:r w:rsidR="002328BB" w:rsidRPr="006D2CB6">
              <w:t xml:space="preserve"> </w:t>
            </w:r>
            <w:r w:rsidR="000316C6" w:rsidRPr="006D2CB6">
              <w:t>дня</w:t>
            </w:r>
            <w:r w:rsidR="002328BB" w:rsidRPr="006D2CB6">
              <w:t xml:space="preserve"> </w:t>
            </w:r>
            <w:r w:rsidR="000316C6" w:rsidRPr="006D2CB6">
              <w:t>размещения</w:t>
            </w:r>
            <w:r w:rsidR="002328BB" w:rsidRPr="006D2CB6">
              <w:t xml:space="preserve"> </w:t>
            </w:r>
            <w:r w:rsidR="00454B58" w:rsidRPr="006D2CB6">
              <w:t>на</w:t>
            </w:r>
            <w:r w:rsidR="002328BB" w:rsidRPr="006D2CB6">
              <w:t xml:space="preserve"> </w:t>
            </w:r>
            <w:r w:rsidR="00454B58" w:rsidRPr="006D2CB6">
              <w:t>официальном</w:t>
            </w:r>
            <w:r w:rsidR="002328BB" w:rsidRPr="006D2CB6">
              <w:t xml:space="preserve"> </w:t>
            </w:r>
            <w:r w:rsidR="00454B58" w:rsidRPr="006D2CB6">
              <w:t>сайте</w:t>
            </w:r>
            <w:r w:rsidR="002328BB" w:rsidRPr="006D2CB6">
              <w:t xml:space="preserve"> </w:t>
            </w:r>
            <w:r w:rsidR="00454B58" w:rsidRPr="006D2CB6">
              <w:t>и</w:t>
            </w:r>
            <w:r w:rsidR="002328BB" w:rsidRPr="006D2CB6">
              <w:t xml:space="preserve"> </w:t>
            </w:r>
            <w:r w:rsidR="00454B58" w:rsidRPr="006D2CB6">
              <w:t>на</w:t>
            </w:r>
            <w:r w:rsidR="002328BB" w:rsidRPr="006D2CB6">
              <w:t xml:space="preserve"> </w:t>
            </w:r>
            <w:r w:rsidR="00454B58" w:rsidRPr="006D2CB6">
              <w:t>ЭТП</w:t>
            </w:r>
            <w:r w:rsidR="002328BB" w:rsidRPr="006D2CB6">
              <w:t xml:space="preserve"> </w:t>
            </w:r>
            <w:r w:rsidR="00454B58" w:rsidRPr="006D2CB6">
              <w:t>протокола,</w:t>
            </w:r>
            <w:r w:rsidR="002328BB" w:rsidRPr="006D2CB6">
              <w:t xml:space="preserve"> </w:t>
            </w:r>
            <w:r w:rsidR="00454B58" w:rsidRPr="006D2CB6">
              <w:t>на</w:t>
            </w:r>
            <w:r w:rsidR="002328BB" w:rsidRPr="006D2CB6">
              <w:t xml:space="preserve"> </w:t>
            </w:r>
            <w:r w:rsidR="00454B58" w:rsidRPr="006D2CB6">
              <w:t>основании</w:t>
            </w:r>
            <w:r w:rsidR="002328BB" w:rsidRPr="006D2CB6">
              <w:t xml:space="preserve"> </w:t>
            </w:r>
            <w:r w:rsidR="00454B58" w:rsidRPr="006D2CB6">
              <w:t>которого</w:t>
            </w:r>
            <w:r w:rsidR="002328BB" w:rsidRPr="006D2CB6">
              <w:t xml:space="preserve"> </w:t>
            </w:r>
            <w:r w:rsidR="00454B58" w:rsidRPr="006D2CB6">
              <w:t>заключается</w:t>
            </w:r>
            <w:r w:rsidR="002328BB" w:rsidRPr="006D2CB6">
              <w:t xml:space="preserve"> </w:t>
            </w:r>
            <w:r w:rsidR="00454B58" w:rsidRPr="006D2CB6">
              <w:t>договор</w:t>
            </w:r>
            <w:r w:rsidR="006D126A" w:rsidRPr="006D2CB6">
              <w:t>.</w:t>
            </w:r>
          </w:p>
          <w:p w:rsidR="006D126A" w:rsidRPr="006D2CB6" w:rsidRDefault="006D126A" w:rsidP="00237E88">
            <w:pPr>
              <w:widowControl w:val="0"/>
              <w:ind w:right="153" w:firstLine="637"/>
              <w:jc w:val="both"/>
              <w:rPr>
                <w:spacing w:val="-6"/>
              </w:rPr>
            </w:pPr>
            <w:r w:rsidRPr="006D2CB6">
              <w:rPr>
                <w:spacing w:val="-6"/>
              </w:rPr>
              <w:t>До</w:t>
            </w:r>
            <w:r w:rsidR="002328BB" w:rsidRPr="006D2CB6">
              <w:rPr>
                <w:spacing w:val="-6"/>
              </w:rPr>
              <w:t xml:space="preserve"> </w:t>
            </w:r>
            <w:r w:rsidRPr="006D2CB6">
              <w:rPr>
                <w:spacing w:val="-6"/>
              </w:rPr>
              <w:t>заключения</w:t>
            </w:r>
            <w:r w:rsidR="002328BB" w:rsidRPr="006D2CB6">
              <w:rPr>
                <w:spacing w:val="-6"/>
              </w:rPr>
              <w:t xml:space="preserve"> </w:t>
            </w:r>
            <w:r w:rsidRPr="006D2CB6">
              <w:rPr>
                <w:spacing w:val="-6"/>
              </w:rPr>
              <w:t>договора,</w:t>
            </w:r>
            <w:r w:rsidR="002328BB" w:rsidRPr="006D2CB6">
              <w:rPr>
                <w:spacing w:val="-6"/>
              </w:rPr>
              <w:t xml:space="preserve"> </w:t>
            </w:r>
            <w:r w:rsidRPr="006D2CB6">
              <w:rPr>
                <w:spacing w:val="-6"/>
              </w:rPr>
              <w:t>победитель</w:t>
            </w:r>
            <w:r w:rsidR="002328BB" w:rsidRPr="006D2CB6">
              <w:rPr>
                <w:spacing w:val="-6"/>
              </w:rPr>
              <w:t xml:space="preserve"> </w:t>
            </w:r>
            <w:r w:rsidRPr="006D2CB6">
              <w:rPr>
                <w:spacing w:val="-6"/>
              </w:rPr>
              <w:t>запроса</w:t>
            </w:r>
            <w:r w:rsidR="002328BB" w:rsidRPr="006D2CB6">
              <w:rPr>
                <w:spacing w:val="-6"/>
              </w:rPr>
              <w:t xml:space="preserve"> </w:t>
            </w:r>
            <w:r w:rsidRPr="006D2CB6">
              <w:rPr>
                <w:spacing w:val="-6"/>
              </w:rPr>
              <w:t>цен</w:t>
            </w:r>
            <w:r w:rsidR="002328BB" w:rsidRPr="006D2CB6">
              <w:rPr>
                <w:spacing w:val="-6"/>
              </w:rPr>
              <w:t xml:space="preserve"> </w:t>
            </w:r>
            <w:r w:rsidRPr="006D2CB6">
              <w:rPr>
                <w:spacing w:val="-6"/>
              </w:rPr>
              <w:t>представляет</w:t>
            </w:r>
            <w:r w:rsidR="002328BB" w:rsidRPr="006D2CB6">
              <w:rPr>
                <w:spacing w:val="-6"/>
              </w:rPr>
              <w:t xml:space="preserve"> </w:t>
            </w:r>
            <w:r w:rsidRPr="006D2CB6">
              <w:rPr>
                <w:spacing w:val="-6"/>
              </w:rPr>
              <w:t>обновленную</w:t>
            </w:r>
            <w:r w:rsidR="002328BB" w:rsidRPr="006D2CB6">
              <w:rPr>
                <w:spacing w:val="-6"/>
              </w:rPr>
              <w:t xml:space="preserve"> </w:t>
            </w:r>
            <w:r w:rsidRPr="006D2CB6">
              <w:rPr>
                <w:spacing w:val="-6"/>
              </w:rPr>
              <w:t>таблицу</w:t>
            </w:r>
            <w:r w:rsidR="002328BB" w:rsidRPr="006D2CB6">
              <w:rPr>
                <w:spacing w:val="-6"/>
              </w:rPr>
              <w:t xml:space="preserve"> </w:t>
            </w:r>
            <w:r w:rsidRPr="006D2CB6">
              <w:rPr>
                <w:spacing w:val="-6"/>
              </w:rPr>
              <w:t>сведений</w:t>
            </w:r>
            <w:r w:rsidR="002328BB" w:rsidRPr="006D2CB6">
              <w:rPr>
                <w:spacing w:val="-6"/>
              </w:rPr>
              <w:t xml:space="preserve"> </w:t>
            </w:r>
            <w:r w:rsidRPr="006D2CB6">
              <w:rPr>
                <w:spacing w:val="-6"/>
              </w:rPr>
              <w:t>о</w:t>
            </w:r>
            <w:r w:rsidR="002328BB" w:rsidRPr="006D2CB6">
              <w:rPr>
                <w:spacing w:val="-6"/>
              </w:rPr>
              <w:t xml:space="preserve"> </w:t>
            </w:r>
            <w:r w:rsidRPr="006D2CB6">
              <w:rPr>
                <w:spacing w:val="-6"/>
              </w:rPr>
              <w:t>цепочке</w:t>
            </w:r>
            <w:r w:rsidR="002328BB" w:rsidRPr="006D2CB6">
              <w:rPr>
                <w:spacing w:val="-6"/>
              </w:rPr>
              <w:t xml:space="preserve"> </w:t>
            </w:r>
            <w:r w:rsidRPr="006D2CB6">
              <w:rPr>
                <w:spacing w:val="-6"/>
              </w:rPr>
              <w:t>собственников,</w:t>
            </w:r>
            <w:r w:rsidR="002328BB" w:rsidRPr="006D2CB6">
              <w:rPr>
                <w:spacing w:val="-6"/>
              </w:rPr>
              <w:t xml:space="preserve"> </w:t>
            </w:r>
            <w:r w:rsidRPr="006D2CB6">
              <w:rPr>
                <w:spacing w:val="-6"/>
              </w:rPr>
              <w:t>включая</w:t>
            </w:r>
            <w:r w:rsidR="002328BB" w:rsidRPr="006D2CB6">
              <w:rPr>
                <w:spacing w:val="-6"/>
              </w:rPr>
              <w:t xml:space="preserve"> </w:t>
            </w:r>
            <w:r w:rsidRPr="006D2CB6">
              <w:rPr>
                <w:spacing w:val="-6"/>
              </w:rPr>
              <w:t>бенефициаров</w:t>
            </w:r>
            <w:r w:rsidR="002328BB" w:rsidRPr="006D2CB6">
              <w:rPr>
                <w:spacing w:val="-6"/>
              </w:rPr>
              <w:t xml:space="preserve"> </w:t>
            </w:r>
            <w:r w:rsidRPr="006D2CB6">
              <w:rPr>
                <w:spacing w:val="-6"/>
              </w:rPr>
              <w:t>(в</w:t>
            </w:r>
            <w:r w:rsidR="002328BB" w:rsidRPr="006D2CB6">
              <w:rPr>
                <w:spacing w:val="-6"/>
              </w:rPr>
              <w:t xml:space="preserve"> </w:t>
            </w:r>
            <w:r w:rsidRPr="006D2CB6">
              <w:rPr>
                <w:spacing w:val="-6"/>
              </w:rPr>
              <w:t>том</w:t>
            </w:r>
            <w:r w:rsidR="002328BB" w:rsidRPr="006D2CB6">
              <w:rPr>
                <w:spacing w:val="-6"/>
              </w:rPr>
              <w:t xml:space="preserve"> </w:t>
            </w:r>
            <w:r w:rsidRPr="006D2CB6">
              <w:rPr>
                <w:spacing w:val="-6"/>
              </w:rPr>
              <w:t>числе</w:t>
            </w:r>
            <w:r w:rsidR="002328BB" w:rsidRPr="006D2CB6">
              <w:rPr>
                <w:spacing w:val="-6"/>
              </w:rPr>
              <w:t xml:space="preserve"> </w:t>
            </w:r>
            <w:r w:rsidRPr="006D2CB6">
              <w:rPr>
                <w:spacing w:val="-6"/>
              </w:rPr>
              <w:t>конечных),</w:t>
            </w:r>
            <w:r w:rsidR="002328BB" w:rsidRPr="006D2CB6">
              <w:rPr>
                <w:spacing w:val="-6"/>
              </w:rPr>
              <w:t xml:space="preserve"> </w:t>
            </w:r>
            <w:r w:rsidRPr="006D2CB6">
              <w:rPr>
                <w:spacing w:val="-6"/>
              </w:rPr>
              <w:t>в</w:t>
            </w:r>
            <w:r w:rsidR="002328BB" w:rsidRPr="006D2CB6">
              <w:rPr>
                <w:spacing w:val="-6"/>
              </w:rPr>
              <w:t xml:space="preserve"> </w:t>
            </w:r>
            <w:r w:rsidRPr="006D2CB6">
              <w:rPr>
                <w:spacing w:val="-6"/>
              </w:rPr>
              <w:t>случае,</w:t>
            </w:r>
            <w:r w:rsidR="002328BB" w:rsidRPr="006D2CB6">
              <w:rPr>
                <w:spacing w:val="-6"/>
              </w:rPr>
              <w:t xml:space="preserve"> </w:t>
            </w:r>
            <w:r w:rsidRPr="006D2CB6">
              <w:rPr>
                <w:spacing w:val="-6"/>
              </w:rPr>
              <w:t>если</w:t>
            </w:r>
            <w:r w:rsidR="002328BB" w:rsidRPr="006D2CB6">
              <w:rPr>
                <w:spacing w:val="-6"/>
              </w:rPr>
              <w:t xml:space="preserve"> </w:t>
            </w:r>
            <w:r w:rsidRPr="006D2CB6">
              <w:rPr>
                <w:spacing w:val="-6"/>
              </w:rPr>
              <w:t>в</w:t>
            </w:r>
            <w:r w:rsidR="002328BB" w:rsidRPr="006D2CB6">
              <w:rPr>
                <w:spacing w:val="-6"/>
              </w:rPr>
              <w:t xml:space="preserve"> </w:t>
            </w:r>
            <w:r w:rsidRPr="006D2CB6">
              <w:rPr>
                <w:spacing w:val="-6"/>
              </w:rPr>
              <w:t>такие</w:t>
            </w:r>
            <w:r w:rsidR="002328BB" w:rsidRPr="006D2CB6">
              <w:rPr>
                <w:spacing w:val="-6"/>
              </w:rPr>
              <w:t xml:space="preserve"> </w:t>
            </w:r>
            <w:r w:rsidRPr="006D2CB6">
              <w:rPr>
                <w:spacing w:val="-6"/>
              </w:rPr>
              <w:t>сведения</w:t>
            </w:r>
            <w:r w:rsidR="002328BB" w:rsidRPr="006D2CB6">
              <w:rPr>
                <w:spacing w:val="-6"/>
              </w:rPr>
              <w:t xml:space="preserve"> </w:t>
            </w:r>
            <w:r w:rsidRPr="006D2CB6">
              <w:rPr>
                <w:spacing w:val="-6"/>
              </w:rPr>
              <w:t>были</w:t>
            </w:r>
            <w:r w:rsidR="002328BB" w:rsidRPr="006D2CB6">
              <w:rPr>
                <w:spacing w:val="-6"/>
              </w:rPr>
              <w:t xml:space="preserve"> </w:t>
            </w:r>
            <w:r w:rsidRPr="006D2CB6">
              <w:rPr>
                <w:spacing w:val="-6"/>
              </w:rPr>
              <w:t>внесены</w:t>
            </w:r>
            <w:r w:rsidR="002328BB" w:rsidRPr="006D2CB6">
              <w:rPr>
                <w:spacing w:val="-6"/>
              </w:rPr>
              <w:t xml:space="preserve"> </w:t>
            </w:r>
            <w:r w:rsidRPr="006D2CB6">
              <w:rPr>
                <w:spacing w:val="-6"/>
              </w:rPr>
              <w:t>изменения</w:t>
            </w:r>
            <w:r w:rsidR="002328BB" w:rsidRPr="006D2CB6">
              <w:rPr>
                <w:spacing w:val="-6"/>
              </w:rPr>
              <w:t xml:space="preserve"> </w:t>
            </w:r>
            <w:r w:rsidRPr="006D2CB6">
              <w:rPr>
                <w:spacing w:val="-6"/>
              </w:rPr>
              <w:t>либо</w:t>
            </w:r>
            <w:r w:rsidR="002328BB" w:rsidRPr="006D2CB6">
              <w:rPr>
                <w:spacing w:val="-6"/>
              </w:rPr>
              <w:t xml:space="preserve"> </w:t>
            </w:r>
            <w:r w:rsidRPr="006D2CB6">
              <w:rPr>
                <w:spacing w:val="-6"/>
              </w:rPr>
              <w:t>справку</w:t>
            </w:r>
            <w:r w:rsidR="002328BB" w:rsidRPr="006D2CB6">
              <w:rPr>
                <w:spacing w:val="-6"/>
              </w:rPr>
              <w:t xml:space="preserve"> </w:t>
            </w:r>
            <w:r w:rsidRPr="006D2CB6">
              <w:rPr>
                <w:spacing w:val="-6"/>
              </w:rPr>
              <w:t>об</w:t>
            </w:r>
            <w:r w:rsidR="002328BB" w:rsidRPr="006D2CB6">
              <w:rPr>
                <w:spacing w:val="-6"/>
              </w:rPr>
              <w:t xml:space="preserve"> </w:t>
            </w:r>
            <w:r w:rsidRPr="006D2CB6">
              <w:rPr>
                <w:spacing w:val="-6"/>
              </w:rPr>
              <w:t>отсутствии</w:t>
            </w:r>
            <w:r w:rsidR="002328BB" w:rsidRPr="006D2CB6">
              <w:rPr>
                <w:spacing w:val="-6"/>
              </w:rPr>
              <w:t xml:space="preserve"> </w:t>
            </w:r>
            <w:r w:rsidRPr="006D2CB6">
              <w:rPr>
                <w:spacing w:val="-6"/>
              </w:rPr>
              <w:t>изменений.</w:t>
            </w:r>
            <w:r w:rsidR="002328BB" w:rsidRPr="006D2CB6">
              <w:rPr>
                <w:spacing w:val="-6"/>
              </w:rPr>
              <w:t xml:space="preserve"> </w:t>
            </w:r>
            <w:r w:rsidRPr="006D2CB6">
              <w:rPr>
                <w:spacing w:val="-6"/>
              </w:rPr>
              <w:t>Срок</w:t>
            </w:r>
            <w:r w:rsidR="002328BB" w:rsidRPr="006D2CB6">
              <w:rPr>
                <w:spacing w:val="-6"/>
              </w:rPr>
              <w:t xml:space="preserve"> </w:t>
            </w:r>
            <w:r w:rsidRPr="006D2CB6">
              <w:rPr>
                <w:spacing w:val="-6"/>
              </w:rPr>
              <w:t>подписания</w:t>
            </w:r>
            <w:r w:rsidR="002328BB" w:rsidRPr="006D2CB6">
              <w:rPr>
                <w:spacing w:val="-6"/>
              </w:rPr>
              <w:t xml:space="preserve"> </w:t>
            </w:r>
            <w:r w:rsidRPr="006D2CB6">
              <w:rPr>
                <w:spacing w:val="-6"/>
              </w:rPr>
              <w:t>победителем</w:t>
            </w:r>
            <w:r w:rsidR="002328BB" w:rsidRPr="006D2CB6">
              <w:rPr>
                <w:spacing w:val="-6"/>
              </w:rPr>
              <w:t xml:space="preserve"> </w:t>
            </w:r>
            <w:r w:rsidRPr="006D2CB6">
              <w:rPr>
                <w:spacing w:val="-6"/>
              </w:rPr>
              <w:t>запроса</w:t>
            </w:r>
            <w:r w:rsidR="002328BB" w:rsidRPr="006D2CB6">
              <w:rPr>
                <w:spacing w:val="-6"/>
              </w:rPr>
              <w:t xml:space="preserve"> </w:t>
            </w:r>
            <w:r w:rsidRPr="006D2CB6">
              <w:rPr>
                <w:spacing w:val="-6"/>
              </w:rPr>
              <w:t>цен</w:t>
            </w:r>
            <w:r w:rsidR="002328BB" w:rsidRPr="006D2CB6">
              <w:rPr>
                <w:spacing w:val="-6"/>
              </w:rPr>
              <w:t xml:space="preserve"> </w:t>
            </w:r>
            <w:r w:rsidRPr="006D2CB6">
              <w:rPr>
                <w:spacing w:val="-6"/>
              </w:rPr>
              <w:t>справки,</w:t>
            </w:r>
            <w:r w:rsidR="002328BB" w:rsidRPr="006D2CB6">
              <w:rPr>
                <w:spacing w:val="-6"/>
              </w:rPr>
              <w:t xml:space="preserve"> </w:t>
            </w:r>
            <w:r w:rsidRPr="006D2CB6">
              <w:rPr>
                <w:spacing w:val="-6"/>
              </w:rPr>
              <w:t>подтверждающей</w:t>
            </w:r>
            <w:r w:rsidR="002328BB" w:rsidRPr="006D2CB6">
              <w:rPr>
                <w:spacing w:val="-6"/>
              </w:rPr>
              <w:t xml:space="preserve"> </w:t>
            </w:r>
            <w:r w:rsidRPr="006D2CB6">
              <w:rPr>
                <w:spacing w:val="-6"/>
              </w:rPr>
              <w:t>актуальность</w:t>
            </w:r>
            <w:r w:rsidR="002328BB" w:rsidRPr="006D2CB6">
              <w:rPr>
                <w:spacing w:val="-6"/>
              </w:rPr>
              <w:t xml:space="preserve"> </w:t>
            </w:r>
            <w:r w:rsidRPr="006D2CB6">
              <w:rPr>
                <w:spacing w:val="-6"/>
              </w:rPr>
              <w:t>информации</w:t>
            </w:r>
            <w:r w:rsidR="002328BB" w:rsidRPr="006D2CB6">
              <w:rPr>
                <w:spacing w:val="-6"/>
              </w:rPr>
              <w:t xml:space="preserve"> </w:t>
            </w:r>
            <w:r w:rsidRPr="006D2CB6">
              <w:rPr>
                <w:spacing w:val="-6"/>
              </w:rPr>
              <w:t>–</w:t>
            </w:r>
            <w:r w:rsidR="002328BB" w:rsidRPr="006D2CB6">
              <w:rPr>
                <w:spacing w:val="-6"/>
              </w:rPr>
              <w:t xml:space="preserve"> </w:t>
            </w:r>
            <w:r w:rsidRPr="006D2CB6">
              <w:rPr>
                <w:spacing w:val="-6"/>
              </w:rPr>
              <w:t>не</w:t>
            </w:r>
            <w:r w:rsidR="002328BB" w:rsidRPr="006D2CB6">
              <w:rPr>
                <w:spacing w:val="-6"/>
              </w:rPr>
              <w:t xml:space="preserve"> </w:t>
            </w:r>
            <w:r w:rsidRPr="006D2CB6">
              <w:rPr>
                <w:spacing w:val="-6"/>
              </w:rPr>
              <w:t>ранее</w:t>
            </w:r>
            <w:r w:rsidR="002328BB" w:rsidRPr="006D2CB6">
              <w:rPr>
                <w:spacing w:val="-6"/>
              </w:rPr>
              <w:t xml:space="preserve"> </w:t>
            </w:r>
            <w:r w:rsidRPr="006D2CB6">
              <w:rPr>
                <w:spacing w:val="-6"/>
              </w:rPr>
              <w:t>5</w:t>
            </w:r>
            <w:r w:rsidR="002328BB" w:rsidRPr="006D2CB6">
              <w:rPr>
                <w:spacing w:val="-6"/>
              </w:rPr>
              <w:t xml:space="preserve"> </w:t>
            </w:r>
            <w:r w:rsidRPr="006D2CB6">
              <w:rPr>
                <w:spacing w:val="-6"/>
              </w:rPr>
              <w:t>(пяти)</w:t>
            </w:r>
            <w:r w:rsidR="002328BB" w:rsidRPr="006D2CB6">
              <w:rPr>
                <w:spacing w:val="-6"/>
              </w:rPr>
              <w:t xml:space="preserve"> </w:t>
            </w:r>
            <w:r w:rsidRPr="006D2CB6">
              <w:rPr>
                <w:spacing w:val="-6"/>
              </w:rPr>
              <w:t>дней</w:t>
            </w:r>
            <w:r w:rsidR="002328BB" w:rsidRPr="006D2CB6">
              <w:rPr>
                <w:spacing w:val="-6"/>
              </w:rPr>
              <w:t xml:space="preserve"> </w:t>
            </w:r>
            <w:r w:rsidRPr="006D2CB6">
              <w:rPr>
                <w:spacing w:val="-6"/>
              </w:rPr>
              <w:t>до</w:t>
            </w:r>
            <w:r w:rsidR="002328BB" w:rsidRPr="006D2CB6">
              <w:rPr>
                <w:spacing w:val="-6"/>
              </w:rPr>
              <w:t xml:space="preserve"> </w:t>
            </w:r>
            <w:r w:rsidRPr="006D2CB6">
              <w:rPr>
                <w:spacing w:val="-6"/>
              </w:rPr>
              <w:t>заключения</w:t>
            </w:r>
            <w:r w:rsidR="002328BB" w:rsidRPr="006D2CB6">
              <w:rPr>
                <w:spacing w:val="-6"/>
              </w:rPr>
              <w:t xml:space="preserve"> </w:t>
            </w:r>
            <w:r w:rsidRPr="006D2CB6">
              <w:rPr>
                <w:spacing w:val="-6"/>
              </w:rPr>
              <w:t>договора</w:t>
            </w:r>
            <w:r w:rsidR="002328BB" w:rsidRPr="006D2CB6">
              <w:rPr>
                <w:spacing w:val="-6"/>
              </w:rPr>
              <w:t xml:space="preserve"> </w:t>
            </w:r>
            <w:r w:rsidRPr="006D2CB6">
              <w:rPr>
                <w:spacing w:val="-6"/>
              </w:rPr>
              <w:t>(с</w:t>
            </w:r>
            <w:r w:rsidR="002328BB" w:rsidRPr="006D2CB6">
              <w:rPr>
                <w:spacing w:val="-6"/>
              </w:rPr>
              <w:t xml:space="preserve"> </w:t>
            </w:r>
            <w:r w:rsidRPr="006D2CB6">
              <w:rPr>
                <w:spacing w:val="-6"/>
              </w:rPr>
              <w:t>двух</w:t>
            </w:r>
            <w:r w:rsidR="002328BB" w:rsidRPr="006D2CB6">
              <w:rPr>
                <w:spacing w:val="-6"/>
              </w:rPr>
              <w:t xml:space="preserve"> </w:t>
            </w:r>
            <w:r w:rsidRPr="006D2CB6">
              <w:rPr>
                <w:spacing w:val="-6"/>
              </w:rPr>
              <w:t>сторон)</w:t>
            </w:r>
            <w:r w:rsidR="00454B58" w:rsidRPr="006D2CB6">
              <w:rPr>
                <w:spacing w:val="-6"/>
              </w:rPr>
              <w:t>.</w:t>
            </w:r>
          </w:p>
        </w:tc>
      </w:tr>
      <w:tr w:rsidR="00380FA3" w:rsidRPr="006D2CB6" w:rsidTr="00237E88">
        <w:trPr>
          <w:trHeight w:val="20"/>
        </w:trPr>
        <w:tc>
          <w:tcPr>
            <w:tcW w:w="781" w:type="dxa"/>
          </w:tcPr>
          <w:p w:rsidR="00380FA3" w:rsidRPr="006D2CB6" w:rsidRDefault="00380FA3" w:rsidP="00B948B1">
            <w:pPr>
              <w:widowControl w:val="0"/>
              <w:numPr>
                <w:ilvl w:val="0"/>
                <w:numId w:val="25"/>
              </w:numPr>
              <w:tabs>
                <w:tab w:val="num" w:pos="786"/>
              </w:tabs>
              <w:ind w:left="0" w:hanging="15"/>
              <w:jc w:val="center"/>
            </w:pPr>
            <w:bookmarkStart w:id="187" w:name="_Ref317256138"/>
          </w:p>
        </w:tc>
        <w:bookmarkEnd w:id="187"/>
        <w:tc>
          <w:tcPr>
            <w:tcW w:w="2268" w:type="dxa"/>
          </w:tcPr>
          <w:p w:rsidR="00380FA3" w:rsidRPr="006D2CB6" w:rsidRDefault="00380FA3" w:rsidP="00237E88">
            <w:pPr>
              <w:widowControl w:val="0"/>
              <w:ind w:right="153"/>
              <w:rPr>
                <w:spacing w:val="-6"/>
              </w:rPr>
            </w:pPr>
            <w:r w:rsidRPr="006D2CB6">
              <w:rPr>
                <w:spacing w:val="-6"/>
              </w:rPr>
              <w:t>Обеспечение</w:t>
            </w:r>
            <w:r w:rsidR="002328BB" w:rsidRPr="006D2CB6">
              <w:rPr>
                <w:spacing w:val="-6"/>
              </w:rPr>
              <w:t xml:space="preserve"> </w:t>
            </w:r>
            <w:r w:rsidRPr="006D2CB6">
              <w:rPr>
                <w:spacing w:val="-6"/>
              </w:rPr>
              <w:t>исполнения</w:t>
            </w:r>
            <w:r w:rsidR="002328BB" w:rsidRPr="006D2CB6">
              <w:rPr>
                <w:spacing w:val="-6"/>
              </w:rPr>
              <w:t xml:space="preserve"> </w:t>
            </w:r>
            <w:r w:rsidRPr="006D2CB6">
              <w:rPr>
                <w:spacing w:val="-6"/>
              </w:rPr>
              <w:t>обязательств</w:t>
            </w:r>
            <w:r w:rsidR="002328BB" w:rsidRPr="006D2CB6">
              <w:rPr>
                <w:spacing w:val="-6"/>
              </w:rPr>
              <w:t xml:space="preserve"> </w:t>
            </w:r>
            <w:r w:rsidRPr="006D2CB6">
              <w:rPr>
                <w:spacing w:val="-6"/>
              </w:rPr>
              <w:t>по</w:t>
            </w:r>
            <w:r w:rsidR="002328BB" w:rsidRPr="006D2CB6">
              <w:rPr>
                <w:spacing w:val="-6"/>
              </w:rPr>
              <w:t xml:space="preserve"> </w:t>
            </w:r>
            <w:r w:rsidRPr="006D2CB6">
              <w:rPr>
                <w:spacing w:val="-6"/>
              </w:rPr>
              <w:t>договору</w:t>
            </w:r>
            <w:r w:rsidR="002328BB" w:rsidRPr="006D2CB6">
              <w:rPr>
                <w:spacing w:val="-6"/>
              </w:rPr>
              <w:t xml:space="preserve"> </w:t>
            </w:r>
            <w:r w:rsidRPr="006D2CB6">
              <w:rPr>
                <w:bCs/>
                <w:i/>
              </w:rPr>
              <w:t>[в</w:t>
            </w:r>
            <w:r w:rsidR="002328BB" w:rsidRPr="006D2CB6">
              <w:rPr>
                <w:bCs/>
                <w:i/>
              </w:rPr>
              <w:t xml:space="preserve"> </w:t>
            </w:r>
            <w:r w:rsidRPr="006D2CB6">
              <w:rPr>
                <w:bCs/>
                <w:i/>
              </w:rPr>
              <w:t>отношении</w:t>
            </w:r>
            <w:r w:rsidR="002328BB" w:rsidRPr="006D2CB6">
              <w:rPr>
                <w:bCs/>
                <w:i/>
              </w:rPr>
              <w:t xml:space="preserve"> </w:t>
            </w:r>
            <w:r w:rsidRPr="006D2CB6">
              <w:rPr>
                <w:bCs/>
                <w:i/>
              </w:rPr>
              <w:t>каждого</w:t>
            </w:r>
            <w:r w:rsidR="002328BB" w:rsidRPr="006D2CB6">
              <w:rPr>
                <w:bCs/>
                <w:i/>
              </w:rPr>
              <w:t xml:space="preserve"> </w:t>
            </w:r>
            <w:r w:rsidRPr="006D2CB6">
              <w:rPr>
                <w:bCs/>
                <w:i/>
              </w:rPr>
              <w:t>лота]</w:t>
            </w:r>
            <w:r w:rsidRPr="006D2CB6">
              <w:rPr>
                <w:spacing w:val="-6"/>
              </w:rPr>
              <w:t>:</w:t>
            </w:r>
          </w:p>
        </w:tc>
        <w:tc>
          <w:tcPr>
            <w:tcW w:w="11624" w:type="dxa"/>
          </w:tcPr>
          <w:p w:rsidR="00380FA3" w:rsidRPr="006D2CB6" w:rsidRDefault="00A07CB9" w:rsidP="00A07CB9">
            <w:pPr>
              <w:pStyle w:val="Times12"/>
              <w:widowControl w:val="0"/>
              <w:ind w:firstLine="0"/>
              <w:rPr>
                <w:szCs w:val="24"/>
              </w:rPr>
            </w:pPr>
            <w:r w:rsidRPr="006D2CB6">
              <w:rPr>
                <w:szCs w:val="24"/>
              </w:rPr>
              <w:t>Не предусмотрено.</w:t>
            </w:r>
          </w:p>
        </w:tc>
      </w:tr>
      <w:tr w:rsidR="007A678F" w:rsidRPr="006D2CB6" w:rsidTr="00237E88">
        <w:trPr>
          <w:trHeight w:val="20"/>
        </w:trPr>
        <w:tc>
          <w:tcPr>
            <w:tcW w:w="781" w:type="dxa"/>
          </w:tcPr>
          <w:p w:rsidR="007A678F" w:rsidRPr="006D2CB6" w:rsidRDefault="007A678F" w:rsidP="00B948B1">
            <w:pPr>
              <w:widowControl w:val="0"/>
              <w:numPr>
                <w:ilvl w:val="0"/>
                <w:numId w:val="25"/>
              </w:numPr>
              <w:tabs>
                <w:tab w:val="num" w:pos="786"/>
              </w:tabs>
              <w:ind w:left="0" w:hanging="15"/>
              <w:jc w:val="center"/>
            </w:pPr>
          </w:p>
        </w:tc>
        <w:tc>
          <w:tcPr>
            <w:tcW w:w="2268" w:type="dxa"/>
          </w:tcPr>
          <w:p w:rsidR="007A678F" w:rsidRPr="006D2CB6" w:rsidRDefault="007A678F" w:rsidP="00237E88">
            <w:pPr>
              <w:widowControl w:val="0"/>
              <w:ind w:right="153"/>
              <w:jc w:val="both"/>
              <w:rPr>
                <w:spacing w:val="-6"/>
              </w:rPr>
            </w:pPr>
            <w:r w:rsidRPr="006D2CB6">
              <w:t>Реквизиты</w:t>
            </w:r>
            <w:r w:rsidR="002328BB" w:rsidRPr="006D2CB6">
              <w:t xml:space="preserve"> </w:t>
            </w:r>
            <w:r w:rsidRPr="006D2CB6">
              <w:t>для</w:t>
            </w:r>
            <w:r w:rsidR="002328BB" w:rsidRPr="006D2CB6">
              <w:t xml:space="preserve"> </w:t>
            </w:r>
            <w:r w:rsidRPr="006D2CB6">
              <w:t>перечисления</w:t>
            </w:r>
            <w:r w:rsidR="002328BB" w:rsidRPr="006D2CB6">
              <w:t xml:space="preserve"> </w:t>
            </w:r>
            <w:r w:rsidRPr="006D2CB6">
              <w:t>обеспечения</w:t>
            </w:r>
            <w:r w:rsidR="002328BB" w:rsidRPr="006D2CB6">
              <w:t xml:space="preserve"> </w:t>
            </w:r>
            <w:r w:rsidRPr="006D2CB6">
              <w:t>исполнения</w:t>
            </w:r>
            <w:r w:rsidR="002328BB" w:rsidRPr="006D2CB6">
              <w:t xml:space="preserve"> </w:t>
            </w:r>
            <w:r w:rsidRPr="006D2CB6">
              <w:t>договора</w:t>
            </w:r>
            <w:r w:rsidR="002328BB" w:rsidRPr="006D2CB6">
              <w:t xml:space="preserve"> </w:t>
            </w:r>
            <w:r w:rsidRPr="006D2CB6">
              <w:t>и/или</w:t>
            </w:r>
            <w:r w:rsidR="002328BB" w:rsidRPr="006D2CB6">
              <w:t xml:space="preserve"> </w:t>
            </w:r>
            <w:r w:rsidRPr="006D2CB6">
              <w:t>обеспечения</w:t>
            </w:r>
            <w:r w:rsidR="002328BB" w:rsidRPr="006D2CB6">
              <w:t xml:space="preserve"> </w:t>
            </w:r>
            <w:r w:rsidRPr="006D2CB6">
              <w:t>возврата</w:t>
            </w:r>
            <w:r w:rsidR="002328BB" w:rsidRPr="006D2CB6">
              <w:t xml:space="preserve"> </w:t>
            </w:r>
            <w:r w:rsidRPr="006D2CB6">
              <w:t>аванса</w:t>
            </w:r>
            <w:r w:rsidR="002328BB" w:rsidRPr="006D2CB6">
              <w:t xml:space="preserve"> </w:t>
            </w:r>
            <w:r w:rsidRPr="006D2CB6">
              <w:t>и/или</w:t>
            </w:r>
            <w:r w:rsidR="002328BB" w:rsidRPr="006D2CB6">
              <w:t xml:space="preserve"> </w:t>
            </w:r>
            <w:r w:rsidRPr="006D2CB6">
              <w:t>обеспечения</w:t>
            </w:r>
            <w:r w:rsidR="002328BB" w:rsidRPr="006D2CB6">
              <w:t xml:space="preserve"> </w:t>
            </w:r>
            <w:r w:rsidRPr="006D2CB6">
              <w:t>гарантийных</w:t>
            </w:r>
            <w:r w:rsidR="002328BB" w:rsidRPr="006D2CB6">
              <w:t xml:space="preserve"> </w:t>
            </w:r>
            <w:r w:rsidRPr="006D2CB6">
              <w:t>обязательств</w:t>
            </w:r>
          </w:p>
        </w:tc>
        <w:tc>
          <w:tcPr>
            <w:tcW w:w="11624" w:type="dxa"/>
          </w:tcPr>
          <w:p w:rsidR="007A678F" w:rsidRPr="006D2CB6" w:rsidRDefault="006D2CB6" w:rsidP="00A07CB9">
            <w:pPr>
              <w:pStyle w:val="af2"/>
              <w:widowControl w:val="0"/>
              <w:spacing w:before="0" w:beforeAutospacing="0" w:after="0" w:afterAutospacing="0"/>
              <w:ind w:right="153"/>
              <w:rPr>
                <w:b/>
                <w:bCs/>
                <w:i/>
                <w:lang w:val="ru-RU"/>
              </w:rPr>
            </w:pPr>
            <w:r>
              <w:rPr>
                <w:b/>
                <w:bCs/>
                <w:i/>
                <w:lang w:val="ru-RU"/>
              </w:rPr>
              <w:t>-</w:t>
            </w:r>
          </w:p>
        </w:tc>
      </w:tr>
      <w:tr w:rsidR="009D350D" w:rsidRPr="006D2CB6" w:rsidTr="00237E88">
        <w:trPr>
          <w:trHeight w:val="20"/>
        </w:trPr>
        <w:tc>
          <w:tcPr>
            <w:tcW w:w="781" w:type="dxa"/>
          </w:tcPr>
          <w:p w:rsidR="009D350D" w:rsidRPr="006D2CB6" w:rsidRDefault="009D350D" w:rsidP="00B948B1">
            <w:pPr>
              <w:widowControl w:val="0"/>
              <w:numPr>
                <w:ilvl w:val="0"/>
                <w:numId w:val="25"/>
              </w:numPr>
              <w:tabs>
                <w:tab w:val="num" w:pos="786"/>
              </w:tabs>
              <w:ind w:left="0" w:hanging="15"/>
              <w:jc w:val="center"/>
            </w:pPr>
            <w:bookmarkStart w:id="188" w:name="_Ref321836744"/>
          </w:p>
        </w:tc>
        <w:bookmarkEnd w:id="188"/>
        <w:tc>
          <w:tcPr>
            <w:tcW w:w="2268" w:type="dxa"/>
          </w:tcPr>
          <w:p w:rsidR="009D350D" w:rsidRPr="006D2CB6" w:rsidRDefault="009D350D" w:rsidP="00237E88">
            <w:pPr>
              <w:widowControl w:val="0"/>
              <w:ind w:right="153"/>
              <w:jc w:val="both"/>
              <w:rPr>
                <w:b/>
                <w:i/>
              </w:rPr>
            </w:pPr>
            <w:r w:rsidRPr="006D2CB6">
              <w:t>Порядок</w:t>
            </w:r>
            <w:r w:rsidR="002328BB" w:rsidRPr="006D2CB6">
              <w:t xml:space="preserve"> </w:t>
            </w:r>
            <w:r w:rsidRPr="006D2CB6">
              <w:t>обжалования</w:t>
            </w:r>
            <w:r w:rsidR="002328BB" w:rsidRPr="006D2CB6">
              <w:t xml:space="preserve"> </w:t>
            </w:r>
            <w:r w:rsidRPr="006D2CB6">
              <w:t>действий</w:t>
            </w:r>
            <w:r w:rsidR="002328BB" w:rsidRPr="006D2CB6">
              <w:t xml:space="preserve"> </w:t>
            </w:r>
            <w:r w:rsidRPr="006D2CB6">
              <w:t>заказчика,</w:t>
            </w:r>
            <w:r w:rsidR="002328BB" w:rsidRPr="006D2CB6">
              <w:t xml:space="preserve"> </w:t>
            </w:r>
            <w:r w:rsidRPr="006D2CB6">
              <w:t>организатора</w:t>
            </w:r>
            <w:r w:rsidR="002328BB" w:rsidRPr="006D2CB6">
              <w:t xml:space="preserve"> </w:t>
            </w:r>
            <w:r w:rsidR="00466F9E" w:rsidRPr="006D2CB6">
              <w:t>запроса</w:t>
            </w:r>
            <w:r w:rsidR="002328BB" w:rsidRPr="006D2CB6">
              <w:t xml:space="preserve"> </w:t>
            </w:r>
            <w:r w:rsidR="00466F9E" w:rsidRPr="006D2CB6">
              <w:t>цен</w:t>
            </w:r>
            <w:r w:rsidRPr="006D2CB6">
              <w:t>,</w:t>
            </w:r>
            <w:r w:rsidR="002328BB" w:rsidRPr="006D2CB6">
              <w:t xml:space="preserve"> </w:t>
            </w:r>
            <w:r w:rsidR="002E77A5" w:rsidRPr="006D2CB6">
              <w:t>закупочной</w:t>
            </w:r>
            <w:r w:rsidR="002328BB" w:rsidRPr="006D2CB6">
              <w:t xml:space="preserve"> </w:t>
            </w:r>
            <w:r w:rsidR="002E77A5" w:rsidRPr="006D2CB6">
              <w:t>комиссии</w:t>
            </w:r>
          </w:p>
        </w:tc>
        <w:tc>
          <w:tcPr>
            <w:tcW w:w="11624" w:type="dxa"/>
          </w:tcPr>
          <w:p w:rsidR="009D350D" w:rsidRPr="006D2CB6" w:rsidRDefault="009D350D" w:rsidP="00237E88">
            <w:pPr>
              <w:pStyle w:val="af2"/>
              <w:widowControl w:val="0"/>
              <w:spacing w:before="0" w:beforeAutospacing="0" w:after="0" w:afterAutospacing="0"/>
              <w:ind w:right="153"/>
              <w:jc w:val="both"/>
              <w:rPr>
                <w:lang w:val="ru-RU"/>
              </w:rPr>
            </w:pPr>
            <w:r w:rsidRPr="006D2CB6">
              <w:t>Жалобы</w:t>
            </w:r>
            <w:r w:rsidR="002328BB" w:rsidRPr="006D2CB6">
              <w:t xml:space="preserve"> </w:t>
            </w:r>
            <w:r w:rsidRPr="006D2CB6">
              <w:t>на</w:t>
            </w:r>
            <w:r w:rsidR="002328BB" w:rsidRPr="006D2CB6">
              <w:t xml:space="preserve"> </w:t>
            </w:r>
            <w:r w:rsidRPr="006D2CB6">
              <w:t>действия</w:t>
            </w:r>
            <w:r w:rsidR="002328BB" w:rsidRPr="006D2CB6">
              <w:t xml:space="preserve"> </w:t>
            </w:r>
            <w:r w:rsidRPr="006D2CB6">
              <w:t>(бездействие)</w:t>
            </w:r>
            <w:r w:rsidR="002328BB" w:rsidRPr="006D2CB6">
              <w:t xml:space="preserve"> </w:t>
            </w:r>
            <w:r w:rsidRPr="006D2CB6">
              <w:t>заказчика,</w:t>
            </w:r>
            <w:r w:rsidR="002328BB" w:rsidRPr="006D2CB6">
              <w:t xml:space="preserve"> </w:t>
            </w:r>
            <w:r w:rsidRPr="006D2CB6">
              <w:t>организатора</w:t>
            </w:r>
            <w:r w:rsidR="002328BB" w:rsidRPr="006D2CB6">
              <w:t xml:space="preserve"> </w:t>
            </w:r>
            <w:r w:rsidR="00466F9E" w:rsidRPr="006D2CB6">
              <w:rPr>
                <w:lang w:val="ru-RU"/>
              </w:rPr>
              <w:t>запроса</w:t>
            </w:r>
            <w:r w:rsidR="002328BB" w:rsidRPr="006D2CB6">
              <w:rPr>
                <w:lang w:val="ru-RU"/>
              </w:rPr>
              <w:t xml:space="preserve"> </w:t>
            </w:r>
            <w:r w:rsidR="00466F9E" w:rsidRPr="006D2CB6">
              <w:rPr>
                <w:lang w:val="ru-RU"/>
              </w:rPr>
              <w:t>цен</w:t>
            </w:r>
            <w:r w:rsidRPr="006D2CB6">
              <w:t>,</w:t>
            </w:r>
            <w:r w:rsidR="002328BB" w:rsidRPr="006D2CB6">
              <w:t xml:space="preserve"> </w:t>
            </w:r>
            <w:r w:rsidR="002E77A5" w:rsidRPr="006D2CB6">
              <w:rPr>
                <w:lang w:val="ru-RU"/>
              </w:rPr>
              <w:t>закупочной</w:t>
            </w:r>
            <w:r w:rsidR="002328BB" w:rsidRPr="006D2CB6">
              <w:rPr>
                <w:lang w:val="ru-RU"/>
              </w:rPr>
              <w:t xml:space="preserve"> </w:t>
            </w:r>
            <w:r w:rsidR="002E77A5" w:rsidRPr="006D2CB6">
              <w:rPr>
                <w:lang w:val="ru-RU"/>
              </w:rPr>
              <w:t>комиссии</w:t>
            </w:r>
            <w:r w:rsidR="002328BB" w:rsidRPr="006D2CB6">
              <w:t xml:space="preserve"> </w:t>
            </w:r>
            <w:r w:rsidR="00563A6D" w:rsidRPr="006D2CB6">
              <w:rPr>
                <w:lang w:val="ru-RU"/>
              </w:rPr>
              <w:t>при</w:t>
            </w:r>
            <w:r w:rsidR="002328BB" w:rsidRPr="006D2CB6">
              <w:rPr>
                <w:lang w:val="ru-RU"/>
              </w:rPr>
              <w:t xml:space="preserve"> </w:t>
            </w:r>
            <w:r w:rsidR="00563A6D" w:rsidRPr="006D2CB6">
              <w:rPr>
                <w:lang w:val="ru-RU"/>
              </w:rPr>
              <w:t>проведении</w:t>
            </w:r>
            <w:r w:rsidR="002328BB" w:rsidRPr="006D2CB6">
              <w:rPr>
                <w:lang w:val="ru-RU"/>
              </w:rPr>
              <w:t xml:space="preserve"> </w:t>
            </w:r>
            <w:r w:rsidR="00563A6D" w:rsidRPr="006D2CB6">
              <w:rPr>
                <w:lang w:val="ru-RU"/>
              </w:rPr>
              <w:t>запроса</w:t>
            </w:r>
            <w:r w:rsidR="002328BB" w:rsidRPr="006D2CB6">
              <w:rPr>
                <w:lang w:val="ru-RU"/>
              </w:rPr>
              <w:t xml:space="preserve"> </w:t>
            </w:r>
            <w:r w:rsidR="00563A6D" w:rsidRPr="006D2CB6">
              <w:rPr>
                <w:lang w:val="ru-RU"/>
              </w:rPr>
              <w:t>цен</w:t>
            </w:r>
            <w:r w:rsidR="002328BB" w:rsidRPr="006D2CB6">
              <w:rPr>
                <w:lang w:val="ru-RU"/>
              </w:rPr>
              <w:t xml:space="preserve"> </w:t>
            </w:r>
            <w:r w:rsidRPr="006D2CB6">
              <w:t>могут</w:t>
            </w:r>
            <w:r w:rsidR="002328BB" w:rsidRPr="006D2CB6">
              <w:t xml:space="preserve"> </w:t>
            </w:r>
            <w:r w:rsidRPr="006D2CB6">
              <w:t>быть</w:t>
            </w:r>
            <w:r w:rsidR="002328BB" w:rsidRPr="006D2CB6">
              <w:t xml:space="preserve"> </w:t>
            </w:r>
            <w:r w:rsidRPr="006D2CB6">
              <w:t>направлены</w:t>
            </w:r>
            <w:r w:rsidR="002328BB" w:rsidRPr="006D2CB6">
              <w:t xml:space="preserve"> </w:t>
            </w:r>
            <w:r w:rsidR="00563A6D" w:rsidRPr="006D2CB6">
              <w:rPr>
                <w:lang w:val="ru-RU"/>
              </w:rPr>
              <w:t>в</w:t>
            </w:r>
            <w:r w:rsidR="002328BB" w:rsidRPr="006D2CB6">
              <w:rPr>
                <w:lang w:val="ru-RU"/>
              </w:rPr>
              <w:t xml:space="preserve"> </w:t>
            </w:r>
            <w:r w:rsidR="00380FA3" w:rsidRPr="006D2CB6">
              <w:rPr>
                <w:lang w:val="ru-RU"/>
              </w:rPr>
              <w:t>Центральный</w:t>
            </w:r>
            <w:r w:rsidR="002328BB" w:rsidRPr="006D2CB6">
              <w:rPr>
                <w:lang w:val="ru-RU"/>
              </w:rPr>
              <w:t xml:space="preserve"> </w:t>
            </w:r>
            <w:r w:rsidR="00380FA3" w:rsidRPr="006D2CB6">
              <w:rPr>
                <w:lang w:val="ru-RU"/>
              </w:rPr>
              <w:t>арбитражный</w:t>
            </w:r>
            <w:r w:rsidR="002328BB" w:rsidRPr="006D2CB6">
              <w:rPr>
                <w:lang w:val="ru-RU"/>
              </w:rPr>
              <w:t xml:space="preserve"> </w:t>
            </w:r>
            <w:r w:rsidR="00380FA3" w:rsidRPr="006D2CB6">
              <w:rPr>
                <w:lang w:val="ru-RU"/>
              </w:rPr>
              <w:t>комитет</w:t>
            </w:r>
            <w:r w:rsidR="002328BB" w:rsidRPr="006D2CB6">
              <w:rPr>
                <w:lang w:val="ru-RU"/>
              </w:rPr>
              <w:t xml:space="preserve"> </w:t>
            </w:r>
            <w:r w:rsidR="00380FA3" w:rsidRPr="006D2CB6">
              <w:rPr>
                <w:lang w:val="ru-RU"/>
              </w:rPr>
              <w:t>(ЦАК)</w:t>
            </w:r>
            <w:r w:rsidR="002328BB" w:rsidRPr="006D2CB6">
              <w:rPr>
                <w:lang w:val="ru-RU"/>
              </w:rPr>
              <w:t xml:space="preserve"> </w:t>
            </w:r>
            <w:r w:rsidR="00563A6D" w:rsidRPr="006D2CB6">
              <w:rPr>
                <w:lang w:val="ru-RU"/>
              </w:rPr>
              <w:t>в</w:t>
            </w:r>
            <w:r w:rsidR="002328BB" w:rsidRPr="006D2CB6">
              <w:rPr>
                <w:lang w:val="ru-RU"/>
              </w:rPr>
              <w:t xml:space="preserve"> </w:t>
            </w:r>
            <w:r w:rsidR="00563A6D" w:rsidRPr="006D2CB6">
              <w:rPr>
                <w:lang w:val="ru-RU"/>
              </w:rPr>
              <w:t>отсканированном</w:t>
            </w:r>
            <w:r w:rsidR="002328BB" w:rsidRPr="006D2CB6">
              <w:rPr>
                <w:lang w:val="ru-RU"/>
              </w:rPr>
              <w:t xml:space="preserve"> </w:t>
            </w:r>
            <w:r w:rsidR="00563A6D" w:rsidRPr="006D2CB6">
              <w:rPr>
                <w:lang w:val="ru-RU"/>
              </w:rPr>
              <w:t>виде</w:t>
            </w:r>
            <w:r w:rsidR="002328BB" w:rsidRPr="006D2CB6">
              <w:t xml:space="preserve"> </w:t>
            </w:r>
            <w:r w:rsidRPr="006D2CB6">
              <w:t>по</w:t>
            </w:r>
            <w:r w:rsidR="002328BB" w:rsidRPr="006D2CB6">
              <w:t xml:space="preserve"> </w:t>
            </w:r>
            <w:r w:rsidRPr="006D2CB6">
              <w:t>электронному</w:t>
            </w:r>
            <w:r w:rsidR="002328BB" w:rsidRPr="006D2CB6">
              <w:t xml:space="preserve"> </w:t>
            </w:r>
            <w:hyperlink r:id="rId29" w:history="1">
              <w:r w:rsidRPr="006D2CB6">
                <w:rPr>
                  <w:rStyle w:val="afa"/>
                  <w:color w:val="auto"/>
                </w:rPr>
                <w:t>arbitration@rosatom.ru</w:t>
              </w:r>
            </w:hyperlink>
            <w:r w:rsidRPr="006D2CB6">
              <w:rPr>
                <w:lang w:val="ru-RU"/>
              </w:rPr>
              <w:t>.</w:t>
            </w:r>
          </w:p>
          <w:p w:rsidR="009D350D" w:rsidRPr="006D2CB6" w:rsidRDefault="009D350D" w:rsidP="00237E88">
            <w:pPr>
              <w:pStyle w:val="af2"/>
              <w:widowControl w:val="0"/>
              <w:spacing w:before="0" w:beforeAutospacing="0" w:after="0" w:afterAutospacing="0"/>
              <w:ind w:right="153"/>
              <w:jc w:val="both"/>
            </w:pPr>
            <w:r w:rsidRPr="006D2CB6">
              <w:t>Направление</w:t>
            </w:r>
            <w:r w:rsidR="002328BB" w:rsidRPr="006D2CB6">
              <w:t xml:space="preserve"> </w:t>
            </w:r>
            <w:r w:rsidRPr="006D2CB6">
              <w:t>жалоб</w:t>
            </w:r>
            <w:r w:rsidR="002328BB" w:rsidRPr="006D2CB6">
              <w:t xml:space="preserve"> </w:t>
            </w:r>
            <w:r w:rsidRPr="006D2CB6">
              <w:t>допускается</w:t>
            </w:r>
            <w:r w:rsidR="002328BB" w:rsidRPr="006D2CB6">
              <w:t xml:space="preserve"> </w:t>
            </w:r>
            <w:r w:rsidRPr="006D2CB6">
              <w:t>в</w:t>
            </w:r>
            <w:r w:rsidR="002328BB" w:rsidRPr="006D2CB6">
              <w:t xml:space="preserve"> </w:t>
            </w:r>
            <w:r w:rsidRPr="006D2CB6">
              <w:t>любое</w:t>
            </w:r>
            <w:r w:rsidR="002328BB" w:rsidRPr="006D2CB6">
              <w:t xml:space="preserve"> </w:t>
            </w:r>
            <w:r w:rsidRPr="006D2CB6">
              <w:t>время</w:t>
            </w:r>
            <w:r w:rsidR="002328BB" w:rsidRPr="006D2CB6">
              <w:t xml:space="preserve"> </w:t>
            </w:r>
            <w:r w:rsidRPr="006D2CB6">
              <w:t>проведения</w:t>
            </w:r>
            <w:r w:rsidR="002328BB" w:rsidRPr="006D2CB6">
              <w:t xml:space="preserve"> </w:t>
            </w:r>
            <w:r w:rsidR="00466F9E" w:rsidRPr="006D2CB6">
              <w:rPr>
                <w:lang w:val="ru-RU"/>
              </w:rPr>
              <w:t>запроса</w:t>
            </w:r>
            <w:r w:rsidR="002328BB" w:rsidRPr="006D2CB6">
              <w:rPr>
                <w:lang w:val="ru-RU"/>
              </w:rPr>
              <w:t xml:space="preserve"> </w:t>
            </w:r>
            <w:r w:rsidR="00466F9E" w:rsidRPr="006D2CB6">
              <w:rPr>
                <w:lang w:val="ru-RU"/>
              </w:rPr>
              <w:t>цен</w:t>
            </w:r>
            <w:r w:rsidRPr="006D2CB6">
              <w:t>,</w:t>
            </w:r>
            <w:r w:rsidR="002328BB" w:rsidRPr="006D2CB6">
              <w:t xml:space="preserve"> </w:t>
            </w:r>
            <w:r w:rsidRPr="006D2CB6">
              <w:t>но</w:t>
            </w:r>
            <w:r w:rsidR="002328BB" w:rsidRPr="006D2CB6">
              <w:t xml:space="preserve"> </w:t>
            </w:r>
            <w:r w:rsidRPr="006D2CB6">
              <w:t>не</w:t>
            </w:r>
            <w:r w:rsidR="002328BB" w:rsidRPr="006D2CB6">
              <w:t xml:space="preserve"> </w:t>
            </w:r>
            <w:r w:rsidRPr="006D2CB6">
              <w:t>позднее</w:t>
            </w:r>
            <w:r w:rsidR="002328BB" w:rsidRPr="006D2CB6">
              <w:t xml:space="preserve"> </w:t>
            </w:r>
            <w:r w:rsidRPr="006D2CB6">
              <w:t>десяти</w:t>
            </w:r>
            <w:r w:rsidR="002328BB" w:rsidRPr="006D2CB6">
              <w:t xml:space="preserve"> </w:t>
            </w:r>
            <w:r w:rsidRPr="006D2CB6">
              <w:t>дней</w:t>
            </w:r>
            <w:r w:rsidR="002328BB" w:rsidRPr="006D2CB6">
              <w:t xml:space="preserve"> </w:t>
            </w:r>
            <w:r w:rsidRPr="006D2CB6">
              <w:t>со</w:t>
            </w:r>
            <w:r w:rsidR="002328BB" w:rsidRPr="006D2CB6">
              <w:t xml:space="preserve"> </w:t>
            </w:r>
            <w:r w:rsidRPr="006D2CB6">
              <w:t>дня</w:t>
            </w:r>
            <w:r w:rsidR="002328BB" w:rsidRPr="006D2CB6">
              <w:t xml:space="preserve"> </w:t>
            </w:r>
            <w:r w:rsidRPr="006D2CB6">
              <w:t>размещения</w:t>
            </w:r>
            <w:r w:rsidR="002328BB" w:rsidRPr="006D2CB6">
              <w:t xml:space="preserve"> </w:t>
            </w:r>
            <w:r w:rsidRPr="006D2CB6">
              <w:t>на</w:t>
            </w:r>
            <w:r w:rsidR="002328BB" w:rsidRPr="006D2CB6">
              <w:t xml:space="preserve"> </w:t>
            </w:r>
            <w:r w:rsidRPr="006D2CB6">
              <w:t>официальном</w:t>
            </w:r>
            <w:r w:rsidR="002328BB" w:rsidRPr="006D2CB6">
              <w:t xml:space="preserve"> </w:t>
            </w:r>
            <w:r w:rsidRPr="006D2CB6">
              <w:t>сайте</w:t>
            </w:r>
            <w:r w:rsidR="002328BB" w:rsidRPr="006D2CB6">
              <w:t xml:space="preserve"> </w:t>
            </w:r>
            <w:r w:rsidRPr="006D2CB6">
              <w:t>протокола</w:t>
            </w:r>
            <w:r w:rsidR="002328BB" w:rsidRPr="006D2CB6">
              <w:t xml:space="preserve"> </w:t>
            </w:r>
            <w:r w:rsidR="00A7053D" w:rsidRPr="006D2CB6">
              <w:t>подведения</w:t>
            </w:r>
            <w:r w:rsidR="002328BB" w:rsidRPr="006D2CB6">
              <w:t xml:space="preserve"> </w:t>
            </w:r>
            <w:r w:rsidR="00A7053D" w:rsidRPr="006D2CB6">
              <w:t>итогов</w:t>
            </w:r>
            <w:r w:rsidR="002328BB" w:rsidRPr="006D2CB6">
              <w:t xml:space="preserve"> </w:t>
            </w:r>
            <w:r w:rsidR="00466F9E" w:rsidRPr="006D2CB6">
              <w:rPr>
                <w:lang w:val="ru-RU"/>
              </w:rPr>
              <w:t>запроса</w:t>
            </w:r>
            <w:r w:rsidR="002328BB" w:rsidRPr="006D2CB6">
              <w:rPr>
                <w:lang w:val="ru-RU"/>
              </w:rPr>
              <w:t xml:space="preserve"> </w:t>
            </w:r>
            <w:r w:rsidR="00466F9E" w:rsidRPr="006D2CB6">
              <w:rPr>
                <w:lang w:val="ru-RU"/>
              </w:rPr>
              <w:t>цен</w:t>
            </w:r>
            <w:r w:rsidR="00A7053D" w:rsidRPr="006D2CB6">
              <w:t>,</w:t>
            </w:r>
            <w:r w:rsidR="002328BB" w:rsidRPr="006D2CB6">
              <w:t xml:space="preserve"> </w:t>
            </w:r>
            <w:r w:rsidR="00A7053D" w:rsidRPr="006D2CB6">
              <w:t>протокола</w:t>
            </w:r>
            <w:r w:rsidR="002328BB" w:rsidRPr="006D2CB6">
              <w:t xml:space="preserve"> </w:t>
            </w:r>
            <w:r w:rsidR="00A7053D" w:rsidRPr="006D2CB6">
              <w:t>о</w:t>
            </w:r>
            <w:r w:rsidR="002328BB" w:rsidRPr="006D2CB6">
              <w:t xml:space="preserve"> </w:t>
            </w:r>
            <w:r w:rsidR="00A7053D" w:rsidRPr="006D2CB6">
              <w:t>признании</w:t>
            </w:r>
            <w:r w:rsidR="002328BB" w:rsidRPr="006D2CB6">
              <w:t xml:space="preserve"> </w:t>
            </w:r>
            <w:r w:rsidR="00466F9E" w:rsidRPr="006D2CB6">
              <w:rPr>
                <w:lang w:val="ru-RU"/>
              </w:rPr>
              <w:t>запроса</w:t>
            </w:r>
            <w:r w:rsidR="002328BB" w:rsidRPr="006D2CB6">
              <w:rPr>
                <w:lang w:val="ru-RU"/>
              </w:rPr>
              <w:t xml:space="preserve"> </w:t>
            </w:r>
            <w:r w:rsidR="00466F9E" w:rsidRPr="006D2CB6">
              <w:rPr>
                <w:lang w:val="ru-RU"/>
              </w:rPr>
              <w:t>цен</w:t>
            </w:r>
            <w:r w:rsidR="002328BB" w:rsidRPr="006D2CB6">
              <w:t xml:space="preserve"> </w:t>
            </w:r>
            <w:r w:rsidR="00A7053D" w:rsidRPr="006D2CB6">
              <w:t>не</w:t>
            </w:r>
            <w:r w:rsidR="002328BB" w:rsidRPr="006D2CB6">
              <w:rPr>
                <w:lang w:val="ru-RU"/>
              </w:rPr>
              <w:t xml:space="preserve"> </w:t>
            </w:r>
            <w:r w:rsidR="00A7053D" w:rsidRPr="006D2CB6">
              <w:t>состоявш</w:t>
            </w:r>
            <w:r w:rsidR="00A7053D" w:rsidRPr="006D2CB6">
              <w:rPr>
                <w:lang w:val="ru-RU"/>
              </w:rPr>
              <w:t>имся</w:t>
            </w:r>
            <w:r w:rsidR="002328BB" w:rsidRPr="006D2CB6">
              <w:t xml:space="preserve"> </w:t>
            </w:r>
            <w:r w:rsidR="00A7053D" w:rsidRPr="006D2CB6">
              <w:t>или</w:t>
            </w:r>
            <w:r w:rsidR="002328BB" w:rsidRPr="006D2CB6">
              <w:t xml:space="preserve"> </w:t>
            </w:r>
            <w:r w:rsidR="00A7053D" w:rsidRPr="006D2CB6">
              <w:t>принятия</w:t>
            </w:r>
            <w:r w:rsidR="002328BB" w:rsidRPr="006D2CB6">
              <w:t xml:space="preserve"> </w:t>
            </w:r>
            <w:r w:rsidR="00A7053D" w:rsidRPr="006D2CB6">
              <w:t>заказчиком</w:t>
            </w:r>
            <w:r w:rsidR="002328BB" w:rsidRPr="006D2CB6">
              <w:t xml:space="preserve"> </w:t>
            </w:r>
            <w:r w:rsidR="00A7053D" w:rsidRPr="006D2CB6">
              <w:t>решения</w:t>
            </w:r>
            <w:r w:rsidR="002328BB" w:rsidRPr="006D2CB6">
              <w:t xml:space="preserve"> </w:t>
            </w:r>
            <w:r w:rsidR="00A7053D" w:rsidRPr="006D2CB6">
              <w:t>об</w:t>
            </w:r>
            <w:r w:rsidR="002328BB" w:rsidRPr="006D2CB6">
              <w:t xml:space="preserve"> </w:t>
            </w:r>
            <w:r w:rsidR="00A7053D" w:rsidRPr="006D2CB6">
              <w:t>отказе</w:t>
            </w:r>
            <w:r w:rsidR="002328BB" w:rsidRPr="006D2CB6">
              <w:t xml:space="preserve"> </w:t>
            </w:r>
            <w:r w:rsidR="00A7053D" w:rsidRPr="006D2CB6">
              <w:t>от</w:t>
            </w:r>
            <w:r w:rsidR="002328BB" w:rsidRPr="006D2CB6">
              <w:t xml:space="preserve"> </w:t>
            </w:r>
            <w:r w:rsidR="00A7053D" w:rsidRPr="006D2CB6">
              <w:t>проведения</w:t>
            </w:r>
            <w:r w:rsidR="002328BB" w:rsidRPr="006D2CB6">
              <w:t xml:space="preserve"> </w:t>
            </w:r>
            <w:r w:rsidR="00466F9E" w:rsidRPr="006D2CB6">
              <w:rPr>
                <w:lang w:val="ru-RU"/>
              </w:rPr>
              <w:t>запроса</w:t>
            </w:r>
            <w:r w:rsidR="002328BB" w:rsidRPr="006D2CB6">
              <w:rPr>
                <w:lang w:val="ru-RU"/>
              </w:rPr>
              <w:t xml:space="preserve"> </w:t>
            </w:r>
            <w:r w:rsidR="00466F9E" w:rsidRPr="006D2CB6">
              <w:rPr>
                <w:lang w:val="ru-RU"/>
              </w:rPr>
              <w:t>цен</w:t>
            </w:r>
            <w:r w:rsidRPr="006D2CB6">
              <w:t>.</w:t>
            </w:r>
          </w:p>
          <w:p w:rsidR="009D350D" w:rsidRPr="006D2CB6" w:rsidRDefault="009D350D" w:rsidP="00237E88">
            <w:pPr>
              <w:pStyle w:val="af2"/>
              <w:widowControl w:val="0"/>
              <w:spacing w:before="0" w:beforeAutospacing="0" w:after="0" w:afterAutospacing="0"/>
              <w:ind w:right="153"/>
              <w:jc w:val="both"/>
            </w:pPr>
            <w:r w:rsidRPr="006D2CB6">
              <w:t>Условия</w:t>
            </w:r>
            <w:r w:rsidR="002328BB" w:rsidRPr="006D2CB6">
              <w:t xml:space="preserve"> </w:t>
            </w:r>
            <w:r w:rsidRPr="006D2CB6">
              <w:t>и</w:t>
            </w:r>
            <w:r w:rsidR="002328BB" w:rsidRPr="006D2CB6">
              <w:t xml:space="preserve"> </w:t>
            </w:r>
            <w:r w:rsidRPr="006D2CB6">
              <w:t>положения</w:t>
            </w:r>
            <w:r w:rsidR="002328BB" w:rsidRPr="006D2CB6">
              <w:t xml:space="preserve"> </w:t>
            </w:r>
            <w:r w:rsidR="003E0066" w:rsidRPr="006D2CB6">
              <w:rPr>
                <w:lang w:val="ru-RU"/>
              </w:rPr>
              <w:t>документации</w:t>
            </w:r>
            <w:r w:rsidR="002328BB" w:rsidRPr="006D2CB6">
              <w:rPr>
                <w:lang w:val="ru-RU"/>
              </w:rPr>
              <w:t xml:space="preserve"> </w:t>
            </w:r>
            <w:r w:rsidR="003E0066" w:rsidRPr="006D2CB6">
              <w:rPr>
                <w:lang w:val="ru-RU"/>
              </w:rPr>
              <w:t>по</w:t>
            </w:r>
            <w:r w:rsidR="002328BB" w:rsidRPr="006D2CB6">
              <w:rPr>
                <w:lang w:val="ru-RU"/>
              </w:rPr>
              <w:t xml:space="preserve"> </w:t>
            </w:r>
            <w:r w:rsidR="00466F9E" w:rsidRPr="006D2CB6">
              <w:rPr>
                <w:lang w:val="ru-RU"/>
              </w:rPr>
              <w:t>запросу</w:t>
            </w:r>
            <w:r w:rsidR="002328BB" w:rsidRPr="006D2CB6">
              <w:rPr>
                <w:lang w:val="ru-RU"/>
              </w:rPr>
              <w:t xml:space="preserve"> </w:t>
            </w:r>
            <w:r w:rsidR="00466F9E" w:rsidRPr="006D2CB6">
              <w:rPr>
                <w:lang w:val="ru-RU"/>
              </w:rPr>
              <w:t>цен</w:t>
            </w:r>
            <w:r w:rsidR="002328BB" w:rsidRPr="006D2CB6">
              <w:t xml:space="preserve"> </w:t>
            </w:r>
            <w:r w:rsidRPr="006D2CB6">
              <w:t>могут</w:t>
            </w:r>
            <w:r w:rsidR="002328BB" w:rsidRPr="006D2CB6">
              <w:t xml:space="preserve"> </w:t>
            </w:r>
            <w:r w:rsidRPr="006D2CB6">
              <w:t>быть</w:t>
            </w:r>
            <w:r w:rsidR="002328BB" w:rsidRPr="006D2CB6">
              <w:t xml:space="preserve"> </w:t>
            </w:r>
            <w:r w:rsidRPr="006D2CB6">
              <w:t>обжалованы</w:t>
            </w:r>
            <w:r w:rsidR="002328BB" w:rsidRPr="006D2CB6">
              <w:t xml:space="preserve"> </w:t>
            </w:r>
            <w:r w:rsidRPr="006D2CB6">
              <w:t>исключительно</w:t>
            </w:r>
            <w:r w:rsidR="002328BB" w:rsidRPr="006D2CB6">
              <w:t xml:space="preserve"> </w:t>
            </w:r>
            <w:r w:rsidRPr="006D2CB6">
              <w:t>до</w:t>
            </w:r>
            <w:r w:rsidR="002328BB" w:rsidRPr="006D2CB6">
              <w:t xml:space="preserve"> </w:t>
            </w:r>
            <w:r w:rsidRPr="006D2CB6">
              <w:t>окончания</w:t>
            </w:r>
            <w:r w:rsidR="002328BB" w:rsidRPr="006D2CB6">
              <w:t xml:space="preserve"> </w:t>
            </w:r>
            <w:r w:rsidRPr="006D2CB6">
              <w:t>срока</w:t>
            </w:r>
            <w:r w:rsidR="002328BB" w:rsidRPr="006D2CB6">
              <w:t xml:space="preserve"> </w:t>
            </w:r>
            <w:r w:rsidRPr="006D2CB6">
              <w:t>подачи</w:t>
            </w:r>
            <w:r w:rsidR="002328BB" w:rsidRPr="006D2CB6">
              <w:t xml:space="preserve"> </w:t>
            </w:r>
            <w:r w:rsidRPr="006D2CB6">
              <w:t>заявок</w:t>
            </w:r>
            <w:r w:rsidR="002328BB" w:rsidRPr="006D2CB6">
              <w:t xml:space="preserve"> </w:t>
            </w:r>
            <w:r w:rsidRPr="006D2CB6">
              <w:t>на</w:t>
            </w:r>
            <w:r w:rsidR="002328BB" w:rsidRPr="006D2CB6">
              <w:t xml:space="preserve"> </w:t>
            </w:r>
            <w:r w:rsidRPr="006D2CB6">
              <w:t>участие</w:t>
            </w:r>
            <w:r w:rsidR="002328BB" w:rsidRPr="006D2CB6">
              <w:t xml:space="preserve"> </w:t>
            </w:r>
            <w:r w:rsidRPr="006D2CB6">
              <w:t>в</w:t>
            </w:r>
            <w:r w:rsidR="002328BB" w:rsidRPr="006D2CB6">
              <w:t xml:space="preserve"> </w:t>
            </w:r>
            <w:r w:rsidR="004560F3" w:rsidRPr="006D2CB6">
              <w:rPr>
                <w:lang w:val="ru-RU"/>
              </w:rPr>
              <w:t>запросе</w:t>
            </w:r>
            <w:r w:rsidR="002328BB" w:rsidRPr="006D2CB6">
              <w:rPr>
                <w:lang w:val="ru-RU"/>
              </w:rPr>
              <w:t xml:space="preserve"> </w:t>
            </w:r>
            <w:r w:rsidR="004560F3" w:rsidRPr="006D2CB6">
              <w:rPr>
                <w:lang w:val="ru-RU"/>
              </w:rPr>
              <w:t>цен</w:t>
            </w:r>
            <w:r w:rsidRPr="006D2CB6">
              <w:t>.</w:t>
            </w:r>
          </w:p>
          <w:p w:rsidR="009D350D" w:rsidRPr="006D2CB6" w:rsidRDefault="009D350D" w:rsidP="00237E88">
            <w:pPr>
              <w:pStyle w:val="af2"/>
              <w:widowControl w:val="0"/>
              <w:spacing w:before="0" w:beforeAutospacing="0" w:after="0" w:afterAutospacing="0"/>
              <w:ind w:right="153"/>
              <w:jc w:val="both"/>
            </w:pPr>
            <w:r w:rsidRPr="006D2CB6">
              <w:t>На</w:t>
            </w:r>
            <w:r w:rsidR="002328BB" w:rsidRPr="006D2CB6">
              <w:t xml:space="preserve"> </w:t>
            </w:r>
            <w:r w:rsidRPr="006D2CB6">
              <w:t>сайте</w:t>
            </w:r>
            <w:r w:rsidR="002328BB" w:rsidRPr="006D2CB6">
              <w:t xml:space="preserve"> </w:t>
            </w:r>
            <w:r w:rsidRPr="006D2CB6">
              <w:t>http://zakupki.rosatom.ru/</w:t>
            </w:r>
            <w:r w:rsidR="002328BB" w:rsidRPr="006D2CB6">
              <w:t xml:space="preserve"> </w:t>
            </w:r>
            <w:r w:rsidRPr="006D2CB6">
              <w:t>(раздел</w:t>
            </w:r>
            <w:r w:rsidR="002328BB" w:rsidRPr="006D2CB6">
              <w:t xml:space="preserve"> </w:t>
            </w:r>
            <w:r w:rsidRPr="006D2CB6">
              <w:t>Контроль</w:t>
            </w:r>
            <w:r w:rsidR="002328BB" w:rsidRPr="006D2CB6">
              <w:t xml:space="preserve"> </w:t>
            </w:r>
            <w:r w:rsidRPr="006D2CB6">
              <w:t>и</w:t>
            </w:r>
            <w:r w:rsidR="002328BB" w:rsidRPr="006D2CB6">
              <w:t xml:space="preserve"> </w:t>
            </w:r>
            <w:r w:rsidRPr="006D2CB6">
              <w:t>арбитраж/Нормативные</w:t>
            </w:r>
            <w:r w:rsidR="002328BB" w:rsidRPr="006D2CB6">
              <w:t xml:space="preserve"> </w:t>
            </w:r>
            <w:r w:rsidRPr="006D2CB6">
              <w:t>документы)</w:t>
            </w:r>
            <w:r w:rsidR="002328BB" w:rsidRPr="006D2CB6">
              <w:t xml:space="preserve"> </w:t>
            </w:r>
            <w:r w:rsidRPr="006D2CB6">
              <w:t>представлены</w:t>
            </w:r>
            <w:r w:rsidR="002328BB" w:rsidRPr="006D2CB6">
              <w:t xml:space="preserve"> </w:t>
            </w:r>
            <w:r w:rsidRPr="006D2CB6">
              <w:t>Методические</w:t>
            </w:r>
            <w:r w:rsidR="002328BB" w:rsidRPr="006D2CB6">
              <w:t xml:space="preserve"> </w:t>
            </w:r>
            <w:r w:rsidRPr="006D2CB6">
              <w:t>рекомендации</w:t>
            </w:r>
            <w:r w:rsidR="002328BB" w:rsidRPr="006D2CB6">
              <w:t xml:space="preserve"> </w:t>
            </w:r>
            <w:r w:rsidRPr="006D2CB6">
              <w:t>о</w:t>
            </w:r>
            <w:r w:rsidR="002328BB" w:rsidRPr="006D2CB6">
              <w:t xml:space="preserve"> </w:t>
            </w:r>
            <w:r w:rsidRPr="006D2CB6">
              <w:t>порядке</w:t>
            </w:r>
            <w:r w:rsidR="002328BB" w:rsidRPr="006D2CB6">
              <w:t xml:space="preserve"> </w:t>
            </w:r>
            <w:r w:rsidRPr="006D2CB6">
              <w:t>рассмотрения</w:t>
            </w:r>
            <w:r w:rsidR="002328BB" w:rsidRPr="006D2CB6">
              <w:t xml:space="preserve"> </w:t>
            </w:r>
            <w:r w:rsidRPr="006D2CB6">
              <w:t>жалоб.</w:t>
            </w:r>
            <w:r w:rsidR="002328BB" w:rsidRPr="006D2CB6">
              <w:t xml:space="preserve"> </w:t>
            </w:r>
          </w:p>
          <w:p w:rsidR="009D350D" w:rsidRPr="006D2CB6" w:rsidRDefault="009D350D" w:rsidP="00237E88">
            <w:pPr>
              <w:pStyle w:val="af2"/>
              <w:widowControl w:val="0"/>
              <w:spacing w:before="0" w:beforeAutospacing="0" w:after="0" w:afterAutospacing="0"/>
              <w:ind w:right="153"/>
              <w:jc w:val="both"/>
              <w:rPr>
                <w:lang w:val="ru-RU"/>
              </w:rPr>
            </w:pPr>
            <w:r w:rsidRPr="006D2CB6">
              <w:lastRenderedPageBreak/>
              <w:t>Информация</w:t>
            </w:r>
            <w:r w:rsidR="002328BB" w:rsidRPr="006D2CB6">
              <w:t xml:space="preserve"> </w:t>
            </w:r>
            <w:r w:rsidRPr="006D2CB6">
              <w:t>о</w:t>
            </w:r>
            <w:r w:rsidR="002328BB" w:rsidRPr="006D2CB6">
              <w:t xml:space="preserve"> </w:t>
            </w:r>
            <w:r w:rsidRPr="006D2CB6">
              <w:t>состоянии</w:t>
            </w:r>
            <w:r w:rsidR="002328BB" w:rsidRPr="006D2CB6">
              <w:t xml:space="preserve"> </w:t>
            </w:r>
            <w:r w:rsidRPr="006D2CB6">
              <w:t>и</w:t>
            </w:r>
            <w:r w:rsidR="002328BB" w:rsidRPr="006D2CB6">
              <w:t xml:space="preserve"> </w:t>
            </w:r>
            <w:r w:rsidRPr="006D2CB6">
              <w:t>итогах</w:t>
            </w:r>
            <w:r w:rsidR="002328BB" w:rsidRPr="006D2CB6">
              <w:t xml:space="preserve"> </w:t>
            </w:r>
            <w:r w:rsidRPr="006D2CB6">
              <w:t>рассмотрения</w:t>
            </w:r>
            <w:r w:rsidR="002328BB" w:rsidRPr="006D2CB6">
              <w:t xml:space="preserve"> </w:t>
            </w:r>
            <w:r w:rsidRPr="006D2CB6">
              <w:t>жалобы</w:t>
            </w:r>
            <w:r w:rsidR="002328BB" w:rsidRPr="006D2CB6">
              <w:t xml:space="preserve"> </w:t>
            </w:r>
            <w:r w:rsidRPr="006D2CB6">
              <w:t>отражается</w:t>
            </w:r>
            <w:r w:rsidR="002328BB" w:rsidRPr="006D2CB6">
              <w:t xml:space="preserve"> </w:t>
            </w:r>
            <w:r w:rsidRPr="006D2CB6">
              <w:t>на</w:t>
            </w:r>
            <w:r w:rsidR="002328BB" w:rsidRPr="006D2CB6">
              <w:t xml:space="preserve"> </w:t>
            </w:r>
            <w:r w:rsidRPr="006D2CB6">
              <w:t>сайте</w:t>
            </w:r>
            <w:r w:rsidR="002328BB" w:rsidRPr="006D2CB6">
              <w:t xml:space="preserve"> </w:t>
            </w:r>
            <w:r w:rsidRPr="006D2CB6">
              <w:t>закупок</w:t>
            </w:r>
            <w:r w:rsidR="002328BB" w:rsidRPr="006D2CB6">
              <w:t xml:space="preserve"> </w:t>
            </w:r>
            <w:proofErr w:type="spellStart"/>
            <w:r w:rsidRPr="006D2CB6">
              <w:t>Госкорпорации</w:t>
            </w:r>
            <w:proofErr w:type="spellEnd"/>
            <w:r w:rsidR="002328BB" w:rsidRPr="006D2CB6">
              <w:t xml:space="preserve"> </w:t>
            </w:r>
            <w:r w:rsidRPr="006D2CB6">
              <w:t>«</w:t>
            </w:r>
            <w:proofErr w:type="spellStart"/>
            <w:r w:rsidRPr="006D2CB6">
              <w:t>Росатом</w:t>
            </w:r>
            <w:proofErr w:type="spellEnd"/>
            <w:r w:rsidRPr="006D2CB6">
              <w:t>»</w:t>
            </w:r>
            <w:r w:rsidR="002328BB" w:rsidRPr="006D2CB6">
              <w:t xml:space="preserve"> </w:t>
            </w:r>
            <w:r w:rsidRPr="006D2CB6">
              <w:t>на</w:t>
            </w:r>
            <w:r w:rsidR="002328BB" w:rsidRPr="006D2CB6">
              <w:t xml:space="preserve"> </w:t>
            </w:r>
            <w:r w:rsidRPr="006D2CB6">
              <w:t>странице</w:t>
            </w:r>
            <w:r w:rsidR="002328BB" w:rsidRPr="006D2CB6">
              <w:t xml:space="preserve"> </w:t>
            </w:r>
            <w:r w:rsidRPr="006D2CB6">
              <w:t>соответствующей</w:t>
            </w:r>
            <w:r w:rsidR="002328BB" w:rsidRPr="006D2CB6">
              <w:t xml:space="preserve"> </w:t>
            </w:r>
            <w:r w:rsidRPr="006D2CB6">
              <w:t>закупки.</w:t>
            </w:r>
          </w:p>
          <w:p w:rsidR="00563A6D" w:rsidRPr="006D2CB6" w:rsidRDefault="00380FA3" w:rsidP="00E62D4F">
            <w:pPr>
              <w:pStyle w:val="af2"/>
              <w:widowControl w:val="0"/>
              <w:spacing w:before="0" w:beforeAutospacing="0" w:after="0" w:afterAutospacing="0"/>
              <w:ind w:right="153"/>
              <w:jc w:val="both"/>
              <w:rPr>
                <w:lang w:val="ru-RU"/>
              </w:rPr>
            </w:pPr>
            <w:r w:rsidRPr="006D2CB6">
              <w:t>Решени</w:t>
            </w:r>
            <w:r w:rsidRPr="006D2CB6">
              <w:rPr>
                <w:lang w:val="ru-RU"/>
              </w:rPr>
              <w:t>я</w:t>
            </w:r>
            <w:r w:rsidR="002328BB" w:rsidRPr="006D2CB6">
              <w:t xml:space="preserve"> </w:t>
            </w:r>
            <w:r w:rsidRPr="006D2CB6">
              <w:t>ЦАК</w:t>
            </w:r>
            <w:r w:rsidR="002328BB" w:rsidRPr="006D2CB6">
              <w:rPr>
                <w:lang w:val="ru-RU"/>
              </w:rPr>
              <w:t xml:space="preserve"> </w:t>
            </w:r>
            <w:r w:rsidRPr="006D2CB6">
              <w:rPr>
                <w:lang w:val="ru-RU"/>
              </w:rPr>
              <w:t>могут</w:t>
            </w:r>
            <w:r w:rsidR="002328BB" w:rsidRPr="006D2CB6">
              <w:rPr>
                <w:lang w:val="ru-RU"/>
              </w:rPr>
              <w:t xml:space="preserve"> </w:t>
            </w:r>
            <w:r w:rsidRPr="006D2CB6">
              <w:rPr>
                <w:lang w:val="ru-RU"/>
              </w:rPr>
              <w:t>быть</w:t>
            </w:r>
            <w:r w:rsidR="002328BB" w:rsidRPr="006D2CB6">
              <w:rPr>
                <w:lang w:val="ru-RU"/>
              </w:rPr>
              <w:t xml:space="preserve"> </w:t>
            </w:r>
            <w:r w:rsidRPr="006D2CB6">
              <w:rPr>
                <w:lang w:val="ru-RU"/>
              </w:rPr>
              <w:t>обжалованы</w:t>
            </w:r>
            <w:r w:rsidR="002328BB" w:rsidRPr="006D2CB6">
              <w:t xml:space="preserve"> </w:t>
            </w:r>
            <w:r w:rsidRPr="006D2CB6">
              <w:t>—</w:t>
            </w:r>
            <w:r w:rsidR="002328BB" w:rsidRPr="006D2CB6">
              <w:t xml:space="preserve"> </w:t>
            </w:r>
            <w:r w:rsidRPr="006D2CB6">
              <w:t>в</w:t>
            </w:r>
            <w:r w:rsidR="002328BB" w:rsidRPr="006D2CB6">
              <w:t xml:space="preserve"> </w:t>
            </w:r>
            <w:r w:rsidRPr="006D2CB6">
              <w:t>Контрольно</w:t>
            </w:r>
            <w:r w:rsidRPr="006D2CB6">
              <w:rPr>
                <w:lang w:val="ru-RU"/>
              </w:rPr>
              <w:t>м</w:t>
            </w:r>
            <w:r w:rsidR="002328BB" w:rsidRPr="006D2CB6">
              <w:t xml:space="preserve"> </w:t>
            </w:r>
            <w:r w:rsidRPr="006D2CB6">
              <w:t>коми</w:t>
            </w:r>
            <w:r w:rsidRPr="006D2CB6">
              <w:rPr>
                <w:lang w:val="ru-RU"/>
              </w:rPr>
              <w:t>тете</w:t>
            </w:r>
            <w:r w:rsidR="002328BB" w:rsidRPr="006D2CB6">
              <w:t xml:space="preserve"> </w:t>
            </w:r>
            <w:proofErr w:type="spellStart"/>
            <w:r w:rsidR="00563A6D" w:rsidRPr="006D2CB6">
              <w:rPr>
                <w:lang w:val="ru-RU"/>
              </w:rPr>
              <w:t>Госкорпорации</w:t>
            </w:r>
            <w:proofErr w:type="spellEnd"/>
            <w:r w:rsidR="002328BB" w:rsidRPr="006D2CB6">
              <w:rPr>
                <w:lang w:val="ru-RU"/>
              </w:rPr>
              <w:t xml:space="preserve"> </w:t>
            </w:r>
            <w:r w:rsidR="00563A6D" w:rsidRPr="006D2CB6">
              <w:rPr>
                <w:lang w:val="ru-RU"/>
              </w:rPr>
              <w:t>«</w:t>
            </w:r>
            <w:proofErr w:type="spellStart"/>
            <w:r w:rsidR="00563A6D" w:rsidRPr="006D2CB6">
              <w:rPr>
                <w:lang w:val="ru-RU"/>
              </w:rPr>
              <w:t>Росатом</w:t>
            </w:r>
            <w:proofErr w:type="spellEnd"/>
            <w:r w:rsidR="00563A6D" w:rsidRPr="006D2CB6">
              <w:rPr>
                <w:lang w:val="ru-RU"/>
              </w:rPr>
              <w:t>»</w:t>
            </w:r>
            <w:r w:rsidR="002328BB" w:rsidRPr="006D2CB6">
              <w:t xml:space="preserve"> </w:t>
            </w:r>
            <w:r w:rsidR="00563A6D" w:rsidRPr="006D2CB6">
              <w:t>не</w:t>
            </w:r>
            <w:r w:rsidR="002328BB" w:rsidRPr="006D2CB6">
              <w:t xml:space="preserve"> </w:t>
            </w:r>
            <w:r w:rsidR="00563A6D" w:rsidRPr="006D2CB6">
              <w:t>позднее</w:t>
            </w:r>
            <w:r w:rsidR="002328BB" w:rsidRPr="006D2CB6">
              <w:t xml:space="preserve"> </w:t>
            </w:r>
            <w:r w:rsidR="00563A6D" w:rsidRPr="006D2CB6">
              <w:t>1</w:t>
            </w:r>
            <w:r w:rsidR="002328BB" w:rsidRPr="006D2CB6">
              <w:rPr>
                <w:lang w:val="ru-RU"/>
              </w:rPr>
              <w:t xml:space="preserve"> </w:t>
            </w:r>
            <w:r w:rsidR="00563A6D" w:rsidRPr="006D2CB6">
              <w:rPr>
                <w:lang w:val="ru-RU"/>
              </w:rPr>
              <w:t>(одного)</w:t>
            </w:r>
            <w:r w:rsidR="002328BB" w:rsidRPr="006D2CB6">
              <w:t xml:space="preserve"> </w:t>
            </w:r>
            <w:r w:rsidR="00563A6D" w:rsidRPr="006D2CB6">
              <w:t>месяца</w:t>
            </w:r>
            <w:r w:rsidR="002328BB" w:rsidRPr="006D2CB6">
              <w:t xml:space="preserve"> </w:t>
            </w:r>
            <w:r w:rsidR="00563A6D" w:rsidRPr="006D2CB6">
              <w:t>с</w:t>
            </w:r>
            <w:r w:rsidR="002328BB" w:rsidRPr="006D2CB6">
              <w:t xml:space="preserve"> </w:t>
            </w:r>
            <w:r w:rsidR="00563A6D" w:rsidRPr="006D2CB6">
              <w:t>даты</w:t>
            </w:r>
            <w:r w:rsidR="002328BB" w:rsidRPr="006D2CB6">
              <w:t xml:space="preserve"> </w:t>
            </w:r>
            <w:r w:rsidR="00563A6D" w:rsidRPr="006D2CB6">
              <w:t>размещения</w:t>
            </w:r>
            <w:r w:rsidR="002328BB" w:rsidRPr="006D2CB6">
              <w:t xml:space="preserve"> </w:t>
            </w:r>
            <w:r w:rsidR="00563A6D" w:rsidRPr="006D2CB6">
              <w:t>на</w:t>
            </w:r>
            <w:r w:rsidR="002328BB" w:rsidRPr="006D2CB6">
              <w:t xml:space="preserve"> </w:t>
            </w:r>
            <w:r w:rsidR="00563A6D" w:rsidRPr="006D2CB6">
              <w:t>официальном</w:t>
            </w:r>
            <w:r w:rsidR="002328BB" w:rsidRPr="006D2CB6">
              <w:t xml:space="preserve"> </w:t>
            </w:r>
            <w:r w:rsidR="00563A6D" w:rsidRPr="006D2CB6">
              <w:t>сайте</w:t>
            </w:r>
            <w:r w:rsidR="002328BB" w:rsidRPr="006D2CB6">
              <w:t xml:space="preserve"> </w:t>
            </w:r>
            <w:r w:rsidR="00563A6D" w:rsidRPr="006D2CB6">
              <w:t>результата</w:t>
            </w:r>
            <w:r w:rsidR="002328BB" w:rsidRPr="006D2CB6">
              <w:t xml:space="preserve"> </w:t>
            </w:r>
            <w:r w:rsidR="00563A6D" w:rsidRPr="006D2CB6">
              <w:t>рассмотрения</w:t>
            </w:r>
            <w:r w:rsidR="002328BB" w:rsidRPr="006D2CB6">
              <w:t xml:space="preserve"> </w:t>
            </w:r>
            <w:r w:rsidR="00563A6D" w:rsidRPr="006D2CB6">
              <w:t>жалобы</w:t>
            </w:r>
            <w:r w:rsidR="00563A6D" w:rsidRPr="006D2CB6">
              <w:rPr>
                <w:lang w:val="ru-RU"/>
              </w:rPr>
              <w:t>.</w:t>
            </w:r>
          </w:p>
        </w:tc>
      </w:tr>
      <w:tr w:rsidR="009D350D" w:rsidRPr="006D2CB6" w:rsidTr="00237E88">
        <w:trPr>
          <w:trHeight w:val="20"/>
        </w:trPr>
        <w:tc>
          <w:tcPr>
            <w:tcW w:w="781" w:type="dxa"/>
          </w:tcPr>
          <w:p w:rsidR="009D350D" w:rsidRPr="006D2CB6" w:rsidRDefault="009D350D" w:rsidP="00B948B1">
            <w:pPr>
              <w:widowControl w:val="0"/>
              <w:numPr>
                <w:ilvl w:val="0"/>
                <w:numId w:val="25"/>
              </w:numPr>
              <w:tabs>
                <w:tab w:val="num" w:pos="786"/>
              </w:tabs>
              <w:ind w:left="0" w:hanging="15"/>
              <w:jc w:val="center"/>
            </w:pPr>
          </w:p>
        </w:tc>
        <w:tc>
          <w:tcPr>
            <w:tcW w:w="2268" w:type="dxa"/>
          </w:tcPr>
          <w:p w:rsidR="009D350D" w:rsidRPr="006D2CB6" w:rsidRDefault="009D350D" w:rsidP="00237E88">
            <w:pPr>
              <w:widowControl w:val="0"/>
              <w:ind w:right="153"/>
              <w:jc w:val="both"/>
              <w:rPr>
                <w:b/>
                <w:i/>
              </w:rPr>
            </w:pPr>
            <w:r w:rsidRPr="006D2CB6">
              <w:t>Каналы</w:t>
            </w:r>
            <w:r w:rsidR="002328BB" w:rsidRPr="006D2CB6">
              <w:t xml:space="preserve"> </w:t>
            </w:r>
            <w:r w:rsidRPr="006D2CB6">
              <w:t>связи,</w:t>
            </w:r>
            <w:r w:rsidR="002328BB" w:rsidRPr="006D2CB6">
              <w:t xml:space="preserve"> </w:t>
            </w:r>
            <w:r w:rsidRPr="006D2CB6">
              <w:t>по</w:t>
            </w:r>
            <w:r w:rsidR="002328BB" w:rsidRPr="006D2CB6">
              <w:t xml:space="preserve"> </w:t>
            </w:r>
            <w:r w:rsidRPr="006D2CB6">
              <w:t>которым</w:t>
            </w:r>
            <w:r w:rsidR="002328BB" w:rsidRPr="006D2CB6">
              <w:t xml:space="preserve"> </w:t>
            </w:r>
            <w:r w:rsidRPr="006D2CB6">
              <w:t>можно</w:t>
            </w:r>
            <w:r w:rsidR="002328BB" w:rsidRPr="006D2CB6">
              <w:t xml:space="preserve"> </w:t>
            </w:r>
            <w:r w:rsidRPr="006D2CB6">
              <w:t>сообщить</w:t>
            </w:r>
            <w:r w:rsidR="002328BB" w:rsidRPr="006D2CB6">
              <w:t xml:space="preserve"> </w:t>
            </w:r>
            <w:r w:rsidRPr="006D2CB6">
              <w:t>о</w:t>
            </w:r>
            <w:r w:rsidR="002328BB" w:rsidRPr="006D2CB6">
              <w:t xml:space="preserve"> </w:t>
            </w:r>
            <w:r w:rsidRPr="006D2CB6">
              <w:t>фактах</w:t>
            </w:r>
            <w:r w:rsidR="002328BB" w:rsidRPr="006D2CB6">
              <w:t xml:space="preserve"> </w:t>
            </w:r>
            <w:r w:rsidRPr="006D2CB6">
              <w:t>злоупотребления</w:t>
            </w:r>
            <w:r w:rsidR="002328BB" w:rsidRPr="006D2CB6">
              <w:t xml:space="preserve"> </w:t>
            </w:r>
            <w:r w:rsidRPr="006D2CB6">
              <w:t>при</w:t>
            </w:r>
            <w:r w:rsidR="002328BB" w:rsidRPr="006D2CB6">
              <w:t xml:space="preserve"> </w:t>
            </w:r>
            <w:r w:rsidRPr="006D2CB6">
              <w:t>проведении</w:t>
            </w:r>
            <w:r w:rsidR="002328BB" w:rsidRPr="006D2CB6">
              <w:t xml:space="preserve"> </w:t>
            </w:r>
            <w:r w:rsidR="00466F9E" w:rsidRPr="006D2CB6">
              <w:t>запроса</w:t>
            </w:r>
            <w:r w:rsidR="002328BB" w:rsidRPr="006D2CB6">
              <w:t xml:space="preserve"> </w:t>
            </w:r>
            <w:r w:rsidR="00466F9E" w:rsidRPr="006D2CB6">
              <w:t>цен</w:t>
            </w:r>
          </w:p>
        </w:tc>
        <w:tc>
          <w:tcPr>
            <w:tcW w:w="11624" w:type="dxa"/>
          </w:tcPr>
          <w:p w:rsidR="009D350D" w:rsidRPr="006D2CB6" w:rsidRDefault="009D350D" w:rsidP="00237E88">
            <w:pPr>
              <w:pStyle w:val="af2"/>
              <w:widowControl w:val="0"/>
              <w:spacing w:before="0" w:beforeAutospacing="0" w:after="0" w:afterAutospacing="0"/>
              <w:ind w:right="153"/>
              <w:jc w:val="both"/>
            </w:pPr>
            <w:r w:rsidRPr="006D2CB6">
              <w:t>О</w:t>
            </w:r>
            <w:r w:rsidR="002328BB" w:rsidRPr="006D2CB6">
              <w:t xml:space="preserve"> </w:t>
            </w:r>
            <w:r w:rsidRPr="006D2CB6">
              <w:t>фактах</w:t>
            </w:r>
            <w:r w:rsidR="002328BB" w:rsidRPr="006D2CB6">
              <w:t xml:space="preserve"> </w:t>
            </w:r>
            <w:r w:rsidRPr="006D2CB6">
              <w:t>злоупотреблений</w:t>
            </w:r>
            <w:r w:rsidR="002328BB" w:rsidRPr="006D2CB6">
              <w:t xml:space="preserve"> </w:t>
            </w:r>
            <w:r w:rsidRPr="006D2CB6">
              <w:t>участник</w:t>
            </w:r>
            <w:r w:rsidR="002328BB" w:rsidRPr="006D2CB6">
              <w:t xml:space="preserve"> </w:t>
            </w:r>
            <w:r w:rsidR="00466F9E" w:rsidRPr="006D2CB6">
              <w:rPr>
                <w:lang w:val="ru-RU"/>
              </w:rPr>
              <w:t>запроса</w:t>
            </w:r>
            <w:r w:rsidR="002328BB" w:rsidRPr="006D2CB6">
              <w:rPr>
                <w:lang w:val="ru-RU"/>
              </w:rPr>
              <w:t xml:space="preserve"> </w:t>
            </w:r>
            <w:r w:rsidR="00466F9E" w:rsidRPr="006D2CB6">
              <w:rPr>
                <w:lang w:val="ru-RU"/>
              </w:rPr>
              <w:t>цен</w:t>
            </w:r>
            <w:r w:rsidR="002328BB" w:rsidRPr="006D2CB6">
              <w:t xml:space="preserve"> </w:t>
            </w:r>
            <w:r w:rsidRPr="006D2CB6">
              <w:t>может</w:t>
            </w:r>
            <w:r w:rsidR="002328BB" w:rsidRPr="006D2CB6">
              <w:t xml:space="preserve"> </w:t>
            </w:r>
            <w:r w:rsidRPr="006D2CB6">
              <w:t>заявить</w:t>
            </w:r>
            <w:r w:rsidR="002328BB" w:rsidRPr="006D2CB6">
              <w:t xml:space="preserve"> </w:t>
            </w:r>
            <w:r w:rsidRPr="006D2CB6">
              <w:t>в</w:t>
            </w:r>
            <w:r w:rsidR="002328BB" w:rsidRPr="006D2CB6">
              <w:t xml:space="preserve"> </w:t>
            </w:r>
            <w:proofErr w:type="spellStart"/>
            <w:r w:rsidR="00563A6D" w:rsidRPr="006D2CB6">
              <w:rPr>
                <w:lang w:val="ru-RU"/>
              </w:rPr>
              <w:t>Госкорпорацию</w:t>
            </w:r>
            <w:proofErr w:type="spellEnd"/>
            <w:r w:rsidR="002328BB" w:rsidRPr="006D2CB6">
              <w:rPr>
                <w:lang w:val="ru-RU"/>
              </w:rPr>
              <w:t xml:space="preserve"> </w:t>
            </w:r>
            <w:r w:rsidR="00563A6D" w:rsidRPr="006D2CB6">
              <w:rPr>
                <w:lang w:val="ru-RU"/>
              </w:rPr>
              <w:t>«</w:t>
            </w:r>
            <w:proofErr w:type="spellStart"/>
            <w:r w:rsidR="00563A6D" w:rsidRPr="006D2CB6">
              <w:rPr>
                <w:lang w:val="ru-RU"/>
              </w:rPr>
              <w:t>Росатом</w:t>
            </w:r>
            <w:proofErr w:type="spellEnd"/>
            <w:r w:rsidR="00563A6D" w:rsidRPr="006D2CB6">
              <w:rPr>
                <w:lang w:val="ru-RU"/>
              </w:rPr>
              <w:t>»</w:t>
            </w:r>
            <w:r w:rsidR="002328BB" w:rsidRPr="006D2CB6">
              <w:t xml:space="preserve"> </w:t>
            </w:r>
            <w:r w:rsidRPr="006D2CB6">
              <w:t>и</w:t>
            </w:r>
            <w:r w:rsidR="002328BB" w:rsidRPr="006D2CB6">
              <w:rPr>
                <w:lang w:val="ru-RU"/>
              </w:rPr>
              <w:t xml:space="preserve"> </w:t>
            </w:r>
            <w:r w:rsidRPr="006D2CB6">
              <w:t>сообщить</w:t>
            </w:r>
            <w:r w:rsidR="002328BB" w:rsidRPr="006D2CB6">
              <w:t xml:space="preserve"> </w:t>
            </w:r>
            <w:r w:rsidRPr="006D2CB6">
              <w:t>об</w:t>
            </w:r>
            <w:r w:rsidR="002328BB" w:rsidRPr="006D2CB6">
              <w:t xml:space="preserve"> </w:t>
            </w:r>
            <w:r w:rsidRPr="006D2CB6">
              <w:t>этом</w:t>
            </w:r>
            <w:r w:rsidR="002328BB" w:rsidRPr="006D2CB6">
              <w:t xml:space="preserve"> </w:t>
            </w:r>
            <w:r w:rsidRPr="006D2CB6">
              <w:t>гласно</w:t>
            </w:r>
            <w:r w:rsidR="002328BB" w:rsidRPr="006D2CB6">
              <w:t xml:space="preserve"> </w:t>
            </w:r>
            <w:r w:rsidRPr="006D2CB6">
              <w:t>или</w:t>
            </w:r>
            <w:r w:rsidR="002328BB" w:rsidRPr="006D2CB6">
              <w:t xml:space="preserve"> </w:t>
            </w:r>
            <w:r w:rsidRPr="006D2CB6">
              <w:t>анонимно,</w:t>
            </w:r>
            <w:r w:rsidR="002328BB" w:rsidRPr="006D2CB6">
              <w:t xml:space="preserve"> </w:t>
            </w:r>
            <w:r w:rsidRPr="006D2CB6">
              <w:t>воспользовавшись</w:t>
            </w:r>
            <w:r w:rsidR="002328BB" w:rsidRPr="006D2CB6">
              <w:t xml:space="preserve"> </w:t>
            </w:r>
            <w:r w:rsidRPr="006D2CB6">
              <w:t>следующими</w:t>
            </w:r>
            <w:r w:rsidR="002328BB" w:rsidRPr="006D2CB6">
              <w:t xml:space="preserve"> </w:t>
            </w:r>
            <w:r w:rsidRPr="006D2CB6">
              <w:t>каналами</w:t>
            </w:r>
            <w:r w:rsidR="002328BB" w:rsidRPr="006D2CB6">
              <w:t xml:space="preserve"> </w:t>
            </w:r>
            <w:r w:rsidRPr="006D2CB6">
              <w:t>связи:</w:t>
            </w:r>
            <w:r w:rsidR="002328BB" w:rsidRPr="006D2CB6">
              <w:t xml:space="preserve"> </w:t>
            </w:r>
          </w:p>
          <w:p w:rsidR="009D350D" w:rsidRPr="006D2CB6" w:rsidRDefault="009D350D" w:rsidP="00237E88">
            <w:pPr>
              <w:pStyle w:val="af2"/>
              <w:widowControl w:val="0"/>
              <w:tabs>
                <w:tab w:val="left" w:pos="330"/>
              </w:tabs>
              <w:spacing w:before="0" w:beforeAutospacing="0" w:after="0" w:afterAutospacing="0"/>
              <w:ind w:right="153"/>
              <w:jc w:val="both"/>
            </w:pPr>
            <w:r w:rsidRPr="006D2CB6">
              <w:t>1.</w:t>
            </w:r>
            <w:r w:rsidRPr="006D2CB6">
              <w:tab/>
              <w:t>Телефон</w:t>
            </w:r>
            <w:r w:rsidR="002328BB" w:rsidRPr="006D2CB6">
              <w:t xml:space="preserve"> </w:t>
            </w:r>
            <w:r w:rsidRPr="006D2CB6">
              <w:t>«горячей</w:t>
            </w:r>
            <w:r w:rsidR="002328BB" w:rsidRPr="006D2CB6">
              <w:t xml:space="preserve"> </w:t>
            </w:r>
            <w:r w:rsidRPr="006D2CB6">
              <w:t>линии»:</w:t>
            </w:r>
            <w:r w:rsidR="002328BB" w:rsidRPr="006D2CB6">
              <w:t xml:space="preserve"> </w:t>
            </w:r>
            <w:r w:rsidRPr="006D2CB6">
              <w:t>8-800-100-07-07</w:t>
            </w:r>
            <w:r w:rsidR="002328BB" w:rsidRPr="006D2CB6">
              <w:t xml:space="preserve"> </w:t>
            </w:r>
            <w:r w:rsidRPr="006D2CB6">
              <w:t>(многоканальный,</w:t>
            </w:r>
            <w:r w:rsidR="002328BB" w:rsidRPr="006D2CB6">
              <w:t xml:space="preserve"> </w:t>
            </w:r>
            <w:r w:rsidRPr="006D2CB6">
              <w:t>круглосуточно,</w:t>
            </w:r>
            <w:r w:rsidR="002328BB" w:rsidRPr="006D2CB6">
              <w:t xml:space="preserve"> </w:t>
            </w:r>
            <w:r w:rsidRPr="006D2CB6">
              <w:t>бесплатно</w:t>
            </w:r>
            <w:r w:rsidR="002328BB" w:rsidRPr="006D2CB6">
              <w:t xml:space="preserve"> </w:t>
            </w:r>
            <w:r w:rsidRPr="006D2CB6">
              <w:t>из</w:t>
            </w:r>
            <w:r w:rsidR="002328BB" w:rsidRPr="006D2CB6">
              <w:t xml:space="preserve"> </w:t>
            </w:r>
            <w:r w:rsidRPr="006D2CB6">
              <w:t>любой</w:t>
            </w:r>
            <w:r w:rsidR="002328BB" w:rsidRPr="006D2CB6">
              <w:t xml:space="preserve"> </w:t>
            </w:r>
            <w:r w:rsidRPr="006D2CB6">
              <w:t>точки</w:t>
            </w:r>
            <w:r w:rsidR="002328BB" w:rsidRPr="006D2CB6">
              <w:t xml:space="preserve"> </w:t>
            </w:r>
            <w:r w:rsidRPr="006D2CB6">
              <w:t>страны);</w:t>
            </w:r>
          </w:p>
          <w:p w:rsidR="009D350D" w:rsidRPr="006D2CB6" w:rsidRDefault="009D350D" w:rsidP="00237E88">
            <w:pPr>
              <w:pStyle w:val="af2"/>
              <w:widowControl w:val="0"/>
              <w:tabs>
                <w:tab w:val="left" w:pos="360"/>
              </w:tabs>
              <w:spacing w:before="0" w:beforeAutospacing="0" w:after="0" w:afterAutospacing="0"/>
              <w:ind w:right="153"/>
              <w:jc w:val="both"/>
            </w:pPr>
            <w:r w:rsidRPr="006D2CB6">
              <w:t>2.</w:t>
            </w:r>
            <w:r w:rsidRPr="006D2CB6">
              <w:tab/>
              <w:t>Адрес</w:t>
            </w:r>
            <w:r w:rsidR="002328BB" w:rsidRPr="006D2CB6">
              <w:t xml:space="preserve"> </w:t>
            </w:r>
            <w:r w:rsidRPr="006D2CB6">
              <w:t>электронной</w:t>
            </w:r>
            <w:r w:rsidR="002328BB" w:rsidRPr="006D2CB6">
              <w:t xml:space="preserve"> </w:t>
            </w:r>
            <w:r w:rsidRPr="006D2CB6">
              <w:t>почты:</w:t>
            </w:r>
            <w:r w:rsidR="002328BB" w:rsidRPr="006D2CB6">
              <w:t xml:space="preserve"> </w:t>
            </w:r>
            <w:r w:rsidRPr="006D2CB6">
              <w:t>0707@rosatom.ru;</w:t>
            </w:r>
          </w:p>
          <w:p w:rsidR="009D350D" w:rsidRPr="006D2CB6" w:rsidRDefault="009D350D" w:rsidP="00237E88">
            <w:pPr>
              <w:pStyle w:val="af2"/>
              <w:widowControl w:val="0"/>
              <w:tabs>
                <w:tab w:val="left" w:pos="330"/>
              </w:tabs>
              <w:spacing w:before="0" w:beforeAutospacing="0" w:after="0" w:afterAutospacing="0"/>
              <w:ind w:right="153"/>
              <w:jc w:val="both"/>
            </w:pPr>
            <w:r w:rsidRPr="006D2CB6">
              <w:t>3.</w:t>
            </w:r>
            <w:r w:rsidRPr="006D2CB6">
              <w:tab/>
              <w:t>Адрес</w:t>
            </w:r>
            <w:r w:rsidR="002328BB" w:rsidRPr="006D2CB6">
              <w:t xml:space="preserve"> </w:t>
            </w:r>
            <w:r w:rsidRPr="006D2CB6">
              <w:t>для</w:t>
            </w:r>
            <w:r w:rsidR="002328BB" w:rsidRPr="006D2CB6">
              <w:t xml:space="preserve"> </w:t>
            </w:r>
            <w:r w:rsidRPr="006D2CB6">
              <w:t>почтовых</w:t>
            </w:r>
            <w:r w:rsidR="002328BB" w:rsidRPr="006D2CB6">
              <w:t xml:space="preserve"> </w:t>
            </w:r>
            <w:r w:rsidRPr="006D2CB6">
              <w:t>отправлений:</w:t>
            </w:r>
            <w:r w:rsidR="002328BB" w:rsidRPr="006D2CB6">
              <w:t xml:space="preserve"> </w:t>
            </w:r>
            <w:r w:rsidRPr="006D2CB6">
              <w:t>119017,</w:t>
            </w:r>
            <w:r w:rsidR="002328BB" w:rsidRPr="006D2CB6">
              <w:t xml:space="preserve"> </w:t>
            </w:r>
            <w:r w:rsidRPr="006D2CB6">
              <w:t>Москва,</w:t>
            </w:r>
            <w:r w:rsidR="002328BB" w:rsidRPr="006D2CB6">
              <w:t xml:space="preserve"> </w:t>
            </w:r>
            <w:r w:rsidRPr="006D2CB6">
              <w:t>а/я</w:t>
            </w:r>
            <w:r w:rsidR="002328BB" w:rsidRPr="006D2CB6">
              <w:rPr>
                <w:lang w:val="ru-RU"/>
              </w:rPr>
              <w:t xml:space="preserve"> </w:t>
            </w:r>
            <w:r w:rsidRPr="006D2CB6">
              <w:t>226,</w:t>
            </w:r>
            <w:r w:rsidR="002328BB" w:rsidRPr="006D2CB6">
              <w:t xml:space="preserve"> </w:t>
            </w:r>
            <w:r w:rsidR="00FB70DC" w:rsidRPr="006D2CB6">
              <w:rPr>
                <w:lang w:val="ru-RU"/>
              </w:rPr>
              <w:t>Департамент</w:t>
            </w:r>
            <w:r w:rsidR="002328BB" w:rsidRPr="006D2CB6">
              <w:rPr>
                <w:lang w:val="ru-RU"/>
              </w:rPr>
              <w:t xml:space="preserve"> </w:t>
            </w:r>
            <w:r w:rsidR="00FB70DC" w:rsidRPr="006D2CB6">
              <w:rPr>
                <w:lang w:val="ru-RU"/>
              </w:rPr>
              <w:t>защиты</w:t>
            </w:r>
            <w:r w:rsidR="002328BB" w:rsidRPr="006D2CB6">
              <w:rPr>
                <w:lang w:val="ru-RU"/>
              </w:rPr>
              <w:t xml:space="preserve"> </w:t>
            </w:r>
            <w:r w:rsidR="00FB70DC" w:rsidRPr="006D2CB6">
              <w:rPr>
                <w:lang w:val="ru-RU"/>
              </w:rPr>
              <w:t>активов</w:t>
            </w:r>
            <w:r w:rsidR="002328BB" w:rsidRPr="006D2CB6">
              <w:t xml:space="preserve"> </w:t>
            </w:r>
            <w:proofErr w:type="spellStart"/>
            <w:r w:rsidR="00FB70DC" w:rsidRPr="006D2CB6">
              <w:t>Госкорпорации</w:t>
            </w:r>
            <w:proofErr w:type="spellEnd"/>
            <w:r w:rsidR="002328BB" w:rsidRPr="006D2CB6">
              <w:t xml:space="preserve"> </w:t>
            </w:r>
            <w:r w:rsidR="00FB70DC" w:rsidRPr="006D2CB6">
              <w:t>«</w:t>
            </w:r>
            <w:proofErr w:type="spellStart"/>
            <w:r w:rsidR="00FB70DC" w:rsidRPr="006D2CB6">
              <w:t>Росатом</w:t>
            </w:r>
            <w:proofErr w:type="spellEnd"/>
            <w:r w:rsidR="00FB70DC" w:rsidRPr="006D2CB6">
              <w:t>»</w:t>
            </w:r>
            <w:r w:rsidRPr="006D2CB6">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D51" w:rsidRDefault="00BB5D51">
      <w:r>
        <w:separator/>
      </w:r>
    </w:p>
  </w:endnote>
  <w:endnote w:type="continuationSeparator" w:id="0">
    <w:p w:rsidR="00BB5D51" w:rsidRDefault="00BB5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51" w:rsidRDefault="00BB5D5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BB5D51" w:rsidRDefault="00BB5D5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51" w:rsidRDefault="00BB5D5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BB5D51" w:rsidRPr="00270579" w:rsidRDefault="00BB5D5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51" w:rsidRPr="00C030AA" w:rsidRDefault="00BB5D51"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E378E">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E378E">
          <w:rPr>
            <w:rFonts w:ascii="Times New Roman" w:hAnsi="Times New Roman"/>
            <w:noProof/>
          </w:rPr>
          <w:t>37</w:t>
        </w:r>
        <w:r w:rsidRPr="00C030AA">
          <w:rPr>
            <w:rFonts w:ascii="Times New Roman" w:hAnsi="Times New Roman"/>
          </w:rPr>
          <w:fldChar w:fldCharType="end"/>
        </w:r>
      </w:sdtContent>
    </w:sdt>
    <w:r w:rsidRPr="00C030AA">
      <w:rPr>
        <w:rFonts w:ascii="Times New Roman" w:hAnsi="Times New Roman" w:cs="Times New Roman"/>
      </w:rPr>
      <w:t xml:space="preserve"> </w:t>
    </w:r>
  </w:p>
  <w:p w:rsidR="00BB5D51" w:rsidRPr="00C030AA" w:rsidRDefault="00BB5D5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B5D51" w:rsidRPr="00C030AA" w:rsidRDefault="00BB5D5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BB5D51">
      <w:rPr>
        <w:rFonts w:ascii="Times New Roman" w:hAnsi="Times New Roman" w:cs="Times New Roman"/>
        <w:bCs/>
      </w:rPr>
      <w:t>оказание услуг по переаттестации объектов информатизации в генеральной 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D51" w:rsidRDefault="00BB5D51">
      <w:r>
        <w:separator/>
      </w:r>
    </w:p>
  </w:footnote>
  <w:footnote w:type="continuationSeparator" w:id="0">
    <w:p w:rsidR="00BB5D51" w:rsidRDefault="00BB5D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51" w:rsidRPr="00723913" w:rsidRDefault="00BB5D51" w:rsidP="00723913">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BB5D51" w:rsidRPr="00723913" w:rsidRDefault="00BB5D51" w:rsidP="00723913">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BB5D51" w:rsidRPr="00723913" w:rsidRDefault="00BB5D5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51" w:rsidRPr="00723913" w:rsidRDefault="00BB5D5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FC5515"/>
    <w:multiLevelType w:val="hybridMultilevel"/>
    <w:tmpl w:val="A03CCB08"/>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1"/>
  </w:num>
  <w:num w:numId="7">
    <w:abstractNumId w:val="34"/>
  </w:num>
  <w:num w:numId="8">
    <w:abstractNumId w:val="27"/>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5"/>
  </w:num>
  <w:num w:numId="16">
    <w:abstractNumId w:val="45"/>
  </w:num>
  <w:num w:numId="17">
    <w:abstractNumId w:val="37"/>
  </w:num>
  <w:num w:numId="18">
    <w:abstractNumId w:val="15"/>
  </w:num>
  <w:num w:numId="19">
    <w:abstractNumId w:val="23"/>
  </w:num>
  <w:num w:numId="20">
    <w:abstractNumId w:val="39"/>
  </w:num>
  <w:num w:numId="21">
    <w:abstractNumId w:val="41"/>
  </w:num>
  <w:num w:numId="22">
    <w:abstractNumId w:val="38"/>
  </w:num>
  <w:num w:numId="23">
    <w:abstractNumId w:val="5"/>
  </w:num>
  <w:num w:numId="24">
    <w:abstractNumId w:val="14"/>
  </w:num>
  <w:num w:numId="25">
    <w:abstractNumId w:val="16"/>
  </w:num>
  <w:num w:numId="26">
    <w:abstractNumId w:val="9"/>
  </w:num>
  <w:num w:numId="27">
    <w:abstractNumId w:val="44"/>
  </w:num>
  <w:num w:numId="28">
    <w:abstractNumId w:val="22"/>
  </w:num>
  <w:num w:numId="29">
    <w:abstractNumId w:val="36"/>
  </w:num>
  <w:num w:numId="30">
    <w:abstractNumId w:val="13"/>
  </w:num>
  <w:num w:numId="31">
    <w:abstractNumId w:val="6"/>
  </w:num>
  <w:num w:numId="32">
    <w:abstractNumId w:val="31"/>
  </w:num>
  <w:num w:numId="33">
    <w:abstractNumId w:val="17"/>
  </w:num>
  <w:num w:numId="34">
    <w:abstractNumId w:val="43"/>
  </w:num>
  <w:num w:numId="35">
    <w:abstractNumId w:val="28"/>
  </w:num>
  <w:num w:numId="36">
    <w:abstractNumId w:val="12"/>
  </w:num>
  <w:num w:numId="37">
    <w:abstractNumId w:val="21"/>
  </w:num>
  <w:num w:numId="38">
    <w:abstractNumId w:val="29"/>
  </w:num>
  <w:num w:numId="39">
    <w:abstractNumId w:val="24"/>
  </w:num>
  <w:num w:numId="40">
    <w:abstractNumId w:val="32"/>
  </w:num>
  <w:num w:numId="41">
    <w:abstractNumId w:val="40"/>
  </w:num>
  <w:num w:numId="42">
    <w:abstractNumId w:val="7"/>
  </w:num>
  <w:num w:numId="43">
    <w:abstractNumId w:val="8"/>
  </w:num>
  <w:num w:numId="44">
    <w:abstractNumId w:val="26"/>
  </w:num>
  <w:num w:numId="45">
    <w:abstractNumId w:val="4"/>
  </w:num>
  <w:num w:numId="46">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94351"/>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2CB6"/>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516B"/>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5D5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78E"/>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EB7CB8BF-2D4A-4530-AB01-50FB90768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84</TotalTime>
  <Pages>37</Pages>
  <Words>11852</Words>
  <Characters>85599</Characters>
  <Application>Microsoft Office Word</Application>
  <DocSecurity>0</DocSecurity>
  <Lines>713</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97257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18</cp:revision>
  <cp:lastPrinted>2013-05-13T10:31:00Z</cp:lastPrinted>
  <dcterms:created xsi:type="dcterms:W3CDTF">2013-12-06T06:25:00Z</dcterms:created>
  <dcterms:modified xsi:type="dcterms:W3CDTF">2014-01-17T12:58:00Z</dcterms:modified>
</cp:coreProperties>
</file>