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A86" w:rsidRPr="00442303" w:rsidRDefault="00CD7A86"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CD7A86" w:rsidRPr="00442303" w:rsidRDefault="00CD7A86" w:rsidP="00966ABD">
      <w:pPr>
        <w:pStyle w:val="Header"/>
        <w:ind w:left="1134"/>
        <w:jc w:val="center"/>
        <w:rPr>
          <w:b/>
          <w:sz w:val="22"/>
          <w:szCs w:val="22"/>
        </w:rPr>
      </w:pPr>
      <w:r>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CD7A86" w:rsidRDefault="00CD7A86" w:rsidP="00AD6DD9">
                  <w:pPr>
                    <w:jc w:val="center"/>
                    <w:rPr>
                      <w:b/>
                      <w:sz w:val="16"/>
                    </w:rPr>
                  </w:pPr>
                  <w:r>
                    <w:rPr>
                      <w:b/>
                      <w:sz w:val="16"/>
                    </w:rPr>
                    <w:t>ФЕДЕРАЛЬНОЕ ГОСУДАРСТВЕННОЕ УНИТАРНОЕ ПРЕДПРИЯТИЕ</w:t>
                  </w:r>
                </w:p>
                <w:p w:rsidR="00CD7A86" w:rsidRDefault="00CD7A86" w:rsidP="00AD6DD9">
                  <w:pPr>
                    <w:jc w:val="center"/>
                    <w:rPr>
                      <w:b/>
                      <w:sz w:val="16"/>
                    </w:rPr>
                  </w:pPr>
                </w:p>
                <w:p w:rsidR="00CD7A86" w:rsidRDefault="00CD7A86" w:rsidP="00AD6DD9">
                  <w:pPr>
                    <w:jc w:val="center"/>
                    <w:rPr>
                      <w:rFonts w:ascii="Arial" w:hAnsi="Arial"/>
                      <w:b/>
                      <w:sz w:val="20"/>
                    </w:rPr>
                  </w:pPr>
                  <w:r>
                    <w:rPr>
                      <w:rFonts w:ascii="Arial" w:hAnsi="Arial"/>
                      <w:b/>
                      <w:sz w:val="20"/>
                    </w:rPr>
                    <w:t xml:space="preserve">ВСЕРОССИЙСКИЙ </w:t>
                  </w:r>
                </w:p>
                <w:p w:rsidR="00CD7A86" w:rsidRDefault="00CD7A86"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CD7A86" w:rsidRDefault="00CD7A86"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CD7A86" w:rsidRPr="00442303" w:rsidRDefault="00CD7A86" w:rsidP="00966ABD">
      <w:pPr>
        <w:ind w:firstLine="142"/>
        <w:rPr>
          <w:sz w:val="22"/>
          <w:szCs w:val="22"/>
        </w:rPr>
      </w:pPr>
      <w:r>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CD7A86" w:rsidRDefault="00CD7A86"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40253875" r:id="rId8"/>
        </w:object>
      </w:r>
    </w:p>
    <w:p w:rsidR="00CD7A86" w:rsidRPr="00442303" w:rsidRDefault="00CD7A86" w:rsidP="00966ABD">
      <w:pPr>
        <w:rPr>
          <w:sz w:val="22"/>
          <w:szCs w:val="22"/>
        </w:rPr>
      </w:pPr>
      <w:r>
        <w:rPr>
          <w:noProof/>
        </w:rPr>
        <w:pict>
          <v:line id="_x0000_s1029" style="position:absolute;z-index:251658240" from="0,11.55pt" to="504.05pt,11.6pt" strokeweight="2pt">
            <v:stroke startarrowwidth="narrow" startarrowlength="short" endarrowwidth="narrow" endarrowlength="short"/>
          </v:line>
        </w:pict>
      </w:r>
    </w:p>
    <w:p w:rsidR="00CD7A86" w:rsidRPr="00442303" w:rsidRDefault="00CD7A86" w:rsidP="00966ABD">
      <w:pPr>
        <w:rPr>
          <w:sz w:val="22"/>
          <w:szCs w:val="22"/>
        </w:rPr>
      </w:pPr>
    </w:p>
    <w:p w:rsidR="00CD7A86" w:rsidRPr="00442303" w:rsidRDefault="00CD7A86" w:rsidP="00966ABD">
      <w:pPr>
        <w:rPr>
          <w:sz w:val="22"/>
          <w:szCs w:val="22"/>
        </w:rPr>
      </w:pPr>
    </w:p>
    <w:tbl>
      <w:tblPr>
        <w:tblW w:w="11041" w:type="dxa"/>
        <w:tblLook w:val="01E0"/>
      </w:tblPr>
      <w:tblGrid>
        <w:gridCol w:w="6487"/>
        <w:gridCol w:w="1980"/>
        <w:gridCol w:w="2574"/>
      </w:tblGrid>
      <w:tr w:rsidR="00CD7A86" w:rsidRPr="00D60B77" w:rsidTr="005A4130">
        <w:trPr>
          <w:gridAfter w:val="2"/>
          <w:wAfter w:w="4554" w:type="dxa"/>
          <w:trHeight w:val="699"/>
        </w:trPr>
        <w:tc>
          <w:tcPr>
            <w:tcW w:w="6487" w:type="dxa"/>
          </w:tcPr>
          <w:p w:rsidR="00CD7A86" w:rsidRPr="00D60B77" w:rsidRDefault="00CD7A86" w:rsidP="00611771">
            <w:pPr>
              <w:rPr>
                <w:b/>
                <w:i/>
              </w:rPr>
            </w:pPr>
            <w:r w:rsidRPr="00261783">
              <w:rPr>
                <w:b/>
                <w:i/>
              </w:rPr>
              <w:t xml:space="preserve">№ </w:t>
            </w:r>
            <w:r>
              <w:rPr>
                <w:b/>
                <w:i/>
              </w:rPr>
              <w:t>395</w:t>
            </w:r>
            <w:r w:rsidRPr="00261783">
              <w:rPr>
                <w:b/>
                <w:i/>
              </w:rPr>
              <w:t>-334</w:t>
            </w:r>
            <w:r>
              <w:rPr>
                <w:b/>
                <w:i/>
              </w:rPr>
              <w:t>1</w:t>
            </w:r>
            <w:r w:rsidRPr="00261783">
              <w:rPr>
                <w:b/>
                <w:i/>
              </w:rPr>
              <w:t>/</w:t>
            </w:r>
            <w:r>
              <w:rPr>
                <w:b/>
                <w:i/>
              </w:rPr>
              <w:t>19</w:t>
            </w:r>
          </w:p>
        </w:tc>
      </w:tr>
      <w:tr w:rsidR="00CD7A86" w:rsidRPr="00442303" w:rsidTr="005A4130">
        <w:trPr>
          <w:gridBefore w:val="1"/>
          <w:wBefore w:w="6487" w:type="dxa"/>
        </w:trPr>
        <w:tc>
          <w:tcPr>
            <w:tcW w:w="4554" w:type="dxa"/>
            <w:gridSpan w:val="2"/>
            <w:vAlign w:val="center"/>
          </w:tcPr>
          <w:p w:rsidR="00CD7A86" w:rsidRPr="001431B4" w:rsidRDefault="00CD7A86" w:rsidP="005A4130">
            <w:pPr>
              <w:ind w:right="-95"/>
            </w:pPr>
          </w:p>
        </w:tc>
      </w:tr>
      <w:tr w:rsidR="00CD7A86" w:rsidRPr="00442303" w:rsidTr="005A4130">
        <w:trPr>
          <w:gridBefore w:val="1"/>
          <w:wBefore w:w="6487" w:type="dxa"/>
        </w:trPr>
        <w:tc>
          <w:tcPr>
            <w:tcW w:w="4554" w:type="dxa"/>
            <w:gridSpan w:val="2"/>
            <w:vAlign w:val="center"/>
          </w:tcPr>
          <w:p w:rsidR="00CD7A86" w:rsidRPr="00442303" w:rsidRDefault="00CD7A86" w:rsidP="005A4130">
            <w:pPr>
              <w:ind w:right="-95"/>
            </w:pPr>
          </w:p>
        </w:tc>
      </w:tr>
      <w:tr w:rsidR="00CD7A86" w:rsidRPr="00442303" w:rsidTr="005A4130">
        <w:trPr>
          <w:gridBefore w:val="1"/>
          <w:wBefore w:w="6487" w:type="dxa"/>
        </w:trPr>
        <w:tc>
          <w:tcPr>
            <w:tcW w:w="4554" w:type="dxa"/>
            <w:gridSpan w:val="2"/>
          </w:tcPr>
          <w:p w:rsidR="00CD7A86" w:rsidRPr="00442303" w:rsidRDefault="00CD7A86" w:rsidP="005A4130">
            <w:pPr>
              <w:ind w:right="-95"/>
            </w:pPr>
          </w:p>
        </w:tc>
      </w:tr>
      <w:tr w:rsidR="00CD7A86" w:rsidRPr="00442303" w:rsidTr="00266F24">
        <w:trPr>
          <w:gridBefore w:val="1"/>
          <w:wBefore w:w="6487" w:type="dxa"/>
        </w:trPr>
        <w:tc>
          <w:tcPr>
            <w:tcW w:w="1980" w:type="dxa"/>
            <w:vAlign w:val="center"/>
          </w:tcPr>
          <w:p w:rsidR="00CD7A86" w:rsidRPr="00442303" w:rsidRDefault="00CD7A86" w:rsidP="005A4130">
            <w:pPr>
              <w:ind w:right="-95"/>
            </w:pPr>
          </w:p>
        </w:tc>
        <w:tc>
          <w:tcPr>
            <w:tcW w:w="2574" w:type="dxa"/>
            <w:vAlign w:val="center"/>
          </w:tcPr>
          <w:p w:rsidR="00CD7A86" w:rsidRPr="00442303" w:rsidRDefault="00CD7A86" w:rsidP="005A4130">
            <w:pPr>
              <w:ind w:right="-95"/>
            </w:pPr>
          </w:p>
        </w:tc>
      </w:tr>
      <w:tr w:rsidR="00CD7A86" w:rsidRPr="00442303" w:rsidTr="005A4130">
        <w:trPr>
          <w:gridBefore w:val="1"/>
          <w:wBefore w:w="6487" w:type="dxa"/>
        </w:trPr>
        <w:tc>
          <w:tcPr>
            <w:tcW w:w="4554" w:type="dxa"/>
            <w:gridSpan w:val="2"/>
            <w:vAlign w:val="center"/>
          </w:tcPr>
          <w:p w:rsidR="00CD7A86" w:rsidRPr="001431B4" w:rsidRDefault="00CD7A86" w:rsidP="005A4130">
            <w:pPr>
              <w:ind w:right="-95"/>
              <w:rPr>
                <w:i/>
              </w:rPr>
            </w:pPr>
          </w:p>
        </w:tc>
      </w:tr>
    </w:tbl>
    <w:p w:rsidR="00CD7A86" w:rsidRDefault="00CD7A86" w:rsidP="00966ABD">
      <w:pPr>
        <w:spacing w:line="360" w:lineRule="auto"/>
        <w:jc w:val="center"/>
        <w:rPr>
          <w:b/>
          <w:sz w:val="22"/>
          <w:szCs w:val="22"/>
        </w:rPr>
      </w:pPr>
    </w:p>
    <w:p w:rsidR="00CD7A86" w:rsidRPr="00146D0F" w:rsidRDefault="00CD7A86"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CD7A86" w:rsidRPr="00146D0F" w:rsidRDefault="00CD7A86"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CD7A86" w:rsidRPr="00146D0F" w:rsidRDefault="00CD7A86"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CD7A86" w:rsidRPr="00146D0F" w:rsidRDefault="00CD7A86"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CD7A86" w:rsidRPr="00B81F06" w:rsidRDefault="00CD7A86"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CD7A86" w:rsidRPr="00B81F06" w:rsidTr="002E2831">
        <w:tc>
          <w:tcPr>
            <w:tcW w:w="4500" w:type="dxa"/>
            <w:gridSpan w:val="2"/>
            <w:vAlign w:val="center"/>
          </w:tcPr>
          <w:p w:rsidR="00CD7A86" w:rsidRPr="00B81F06" w:rsidRDefault="00CD7A86" w:rsidP="00966ABD"/>
        </w:tc>
      </w:tr>
      <w:tr w:rsidR="00CD7A86" w:rsidRPr="00B81F06" w:rsidTr="002E2831">
        <w:tc>
          <w:tcPr>
            <w:tcW w:w="4500" w:type="dxa"/>
            <w:gridSpan w:val="2"/>
            <w:vAlign w:val="center"/>
          </w:tcPr>
          <w:p w:rsidR="00CD7A86" w:rsidRPr="00B81F06" w:rsidRDefault="00CD7A86" w:rsidP="00966ABD"/>
        </w:tc>
      </w:tr>
      <w:tr w:rsidR="00CD7A86" w:rsidRPr="00B81F06" w:rsidTr="002E2831">
        <w:tc>
          <w:tcPr>
            <w:tcW w:w="4500" w:type="dxa"/>
            <w:gridSpan w:val="2"/>
          </w:tcPr>
          <w:p w:rsidR="00CD7A86" w:rsidRPr="00B81F06"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E2831">
        <w:tc>
          <w:tcPr>
            <w:tcW w:w="4500" w:type="dxa"/>
            <w:gridSpan w:val="2"/>
          </w:tcPr>
          <w:p w:rsidR="00CD7A86" w:rsidRPr="00B81F06" w:rsidRDefault="00CD7A86" w:rsidP="00966ABD"/>
        </w:tc>
      </w:tr>
      <w:tr w:rsidR="00CD7A86" w:rsidRPr="00B81F06" w:rsidTr="002E2831">
        <w:tc>
          <w:tcPr>
            <w:tcW w:w="4500" w:type="dxa"/>
            <w:gridSpan w:val="2"/>
            <w:vAlign w:val="center"/>
          </w:tcPr>
          <w:p w:rsidR="00CD7A86" w:rsidRPr="00B81F06"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E2831">
        <w:tc>
          <w:tcPr>
            <w:tcW w:w="4500" w:type="dxa"/>
            <w:gridSpan w:val="2"/>
          </w:tcPr>
          <w:p w:rsidR="00CD7A86" w:rsidRPr="00B81F06" w:rsidRDefault="00CD7A86" w:rsidP="00966ABD"/>
        </w:tc>
      </w:tr>
      <w:tr w:rsidR="00CD7A86" w:rsidRPr="00B81F06" w:rsidTr="002E2831">
        <w:tc>
          <w:tcPr>
            <w:tcW w:w="4500" w:type="dxa"/>
            <w:gridSpan w:val="2"/>
          </w:tcPr>
          <w:p w:rsidR="00CD7A86" w:rsidRPr="00B81F06" w:rsidRDefault="00CD7A86" w:rsidP="00966ABD"/>
        </w:tc>
      </w:tr>
      <w:tr w:rsidR="00CD7A86" w:rsidRPr="00B81F06" w:rsidTr="00266F24">
        <w:tc>
          <w:tcPr>
            <w:tcW w:w="1980" w:type="dxa"/>
          </w:tcPr>
          <w:p w:rsidR="00CD7A86" w:rsidRPr="00B81F06" w:rsidRDefault="00CD7A86" w:rsidP="00966ABD"/>
        </w:tc>
        <w:tc>
          <w:tcPr>
            <w:tcW w:w="2520" w:type="dxa"/>
          </w:tcPr>
          <w:p w:rsidR="00CD7A86" w:rsidRPr="0087630D"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E2831">
        <w:tc>
          <w:tcPr>
            <w:tcW w:w="4500" w:type="dxa"/>
            <w:gridSpan w:val="2"/>
          </w:tcPr>
          <w:p w:rsidR="00CD7A86" w:rsidRPr="00B81F06" w:rsidRDefault="00CD7A86" w:rsidP="00966ABD"/>
        </w:tc>
      </w:tr>
      <w:tr w:rsidR="00CD7A86" w:rsidRPr="00B81F06" w:rsidTr="00987B19">
        <w:tc>
          <w:tcPr>
            <w:tcW w:w="4500" w:type="dxa"/>
            <w:gridSpan w:val="2"/>
          </w:tcPr>
          <w:p w:rsidR="00CD7A86" w:rsidRPr="001454D5"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5E336D">
        <w:tc>
          <w:tcPr>
            <w:tcW w:w="4500" w:type="dxa"/>
            <w:gridSpan w:val="2"/>
          </w:tcPr>
          <w:p w:rsidR="00CD7A86" w:rsidRPr="00675CC5"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520DED">
            <w:pPr>
              <w:jc w:val="both"/>
            </w:pPr>
          </w:p>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9B039F">
        <w:tc>
          <w:tcPr>
            <w:tcW w:w="4500" w:type="dxa"/>
            <w:gridSpan w:val="2"/>
          </w:tcPr>
          <w:p w:rsidR="00CD7A86" w:rsidRPr="00B81F06" w:rsidRDefault="00CD7A86" w:rsidP="00966ABD"/>
        </w:tc>
      </w:tr>
      <w:tr w:rsidR="00CD7A86" w:rsidRPr="00B81F06" w:rsidTr="009B039F">
        <w:tc>
          <w:tcPr>
            <w:tcW w:w="4500" w:type="dxa"/>
            <w:gridSpan w:val="2"/>
          </w:tcPr>
          <w:p w:rsidR="00CD7A86" w:rsidRPr="00EB3ADE" w:rsidRDefault="00CD7A86" w:rsidP="00966ABD"/>
        </w:tc>
      </w:tr>
      <w:tr w:rsidR="00CD7A86" w:rsidRPr="00B81F06" w:rsidTr="00974A7B">
        <w:trPr>
          <w:trHeight w:val="270"/>
        </w:trPr>
        <w:tc>
          <w:tcPr>
            <w:tcW w:w="1980" w:type="dxa"/>
          </w:tcPr>
          <w:p w:rsidR="00CD7A86" w:rsidRPr="00B81F06" w:rsidRDefault="00CD7A86" w:rsidP="00966ABD"/>
        </w:tc>
        <w:tc>
          <w:tcPr>
            <w:tcW w:w="2520" w:type="dxa"/>
          </w:tcPr>
          <w:p w:rsidR="00CD7A86" w:rsidRPr="00675CC5" w:rsidRDefault="00CD7A86" w:rsidP="00966ABD"/>
        </w:tc>
      </w:tr>
      <w:tr w:rsidR="00CD7A86" w:rsidRPr="00B81F06" w:rsidTr="00974A7B">
        <w:trPr>
          <w:trHeight w:val="270"/>
        </w:trPr>
        <w:tc>
          <w:tcPr>
            <w:tcW w:w="1980" w:type="dxa"/>
          </w:tcPr>
          <w:p w:rsidR="00CD7A86" w:rsidRPr="00B81F06" w:rsidRDefault="00CD7A86" w:rsidP="00966ABD"/>
        </w:tc>
        <w:tc>
          <w:tcPr>
            <w:tcW w:w="2520" w:type="dxa"/>
          </w:tcPr>
          <w:p w:rsidR="00CD7A86" w:rsidRPr="00B81F06" w:rsidRDefault="00CD7A86" w:rsidP="00966ABD"/>
        </w:tc>
      </w:tr>
      <w:tr w:rsidR="00CD7A86" w:rsidRPr="00B81F06" w:rsidTr="00721E5C">
        <w:trPr>
          <w:trHeight w:val="270"/>
        </w:trPr>
        <w:tc>
          <w:tcPr>
            <w:tcW w:w="4500" w:type="dxa"/>
            <w:gridSpan w:val="2"/>
          </w:tcPr>
          <w:p w:rsidR="00CD7A86" w:rsidRPr="00B81F06" w:rsidRDefault="00CD7A86" w:rsidP="00966ABD"/>
        </w:tc>
      </w:tr>
      <w:tr w:rsidR="00CD7A86" w:rsidRPr="00B81F06" w:rsidTr="00721E5C">
        <w:trPr>
          <w:trHeight w:val="270"/>
        </w:trPr>
        <w:tc>
          <w:tcPr>
            <w:tcW w:w="4500" w:type="dxa"/>
            <w:gridSpan w:val="2"/>
          </w:tcPr>
          <w:p w:rsidR="00CD7A86" w:rsidRPr="00D80E9B" w:rsidRDefault="00CD7A86" w:rsidP="00966ABD"/>
        </w:tc>
      </w:tr>
      <w:tr w:rsidR="00CD7A86" w:rsidRPr="00B81F06" w:rsidTr="00721E5C">
        <w:trPr>
          <w:trHeight w:val="270"/>
        </w:trPr>
        <w:tc>
          <w:tcPr>
            <w:tcW w:w="1980" w:type="dxa"/>
          </w:tcPr>
          <w:p w:rsidR="00CD7A86" w:rsidRPr="00B81F06" w:rsidRDefault="00CD7A86" w:rsidP="00966ABD"/>
        </w:tc>
        <w:tc>
          <w:tcPr>
            <w:tcW w:w="2520" w:type="dxa"/>
          </w:tcPr>
          <w:p w:rsidR="00CD7A86" w:rsidRPr="00B81F06" w:rsidRDefault="00CD7A86" w:rsidP="00966ABD"/>
        </w:tc>
      </w:tr>
    </w:tbl>
    <w:tbl>
      <w:tblPr>
        <w:tblpPr w:leftFromText="180" w:rightFromText="180" w:vertAnchor="text" w:horzAnchor="margin" w:tblpY="46"/>
        <w:tblW w:w="4500" w:type="dxa"/>
        <w:tblLook w:val="01E0"/>
      </w:tblPr>
      <w:tblGrid>
        <w:gridCol w:w="1980"/>
        <w:gridCol w:w="2520"/>
      </w:tblGrid>
      <w:tr w:rsidR="00CD7A86" w:rsidRPr="00B81F06" w:rsidTr="00721E5C">
        <w:tc>
          <w:tcPr>
            <w:tcW w:w="4500" w:type="dxa"/>
            <w:gridSpan w:val="2"/>
            <w:vAlign w:val="center"/>
          </w:tcPr>
          <w:p w:rsidR="00CD7A86" w:rsidRPr="00B81F06" w:rsidRDefault="00CD7A86" w:rsidP="00966ABD"/>
        </w:tc>
      </w:tr>
      <w:tr w:rsidR="00CD7A86" w:rsidRPr="00B81F06" w:rsidTr="002E2831">
        <w:tc>
          <w:tcPr>
            <w:tcW w:w="4500" w:type="dxa"/>
            <w:gridSpan w:val="2"/>
            <w:vAlign w:val="center"/>
          </w:tcPr>
          <w:p w:rsidR="00CD7A86" w:rsidRPr="00B81F06" w:rsidRDefault="00CD7A86" w:rsidP="00966ABD"/>
        </w:tc>
      </w:tr>
      <w:tr w:rsidR="00CD7A86" w:rsidRPr="00B81F06" w:rsidTr="002E2831">
        <w:tc>
          <w:tcPr>
            <w:tcW w:w="4500" w:type="dxa"/>
            <w:gridSpan w:val="2"/>
          </w:tcPr>
          <w:p w:rsidR="00CD7A86" w:rsidRPr="00DF0681"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66F24">
        <w:tc>
          <w:tcPr>
            <w:tcW w:w="1980" w:type="dxa"/>
          </w:tcPr>
          <w:p w:rsidR="00CD7A86" w:rsidRPr="00B81F06" w:rsidRDefault="00CD7A86" w:rsidP="00966ABD"/>
        </w:tc>
        <w:tc>
          <w:tcPr>
            <w:tcW w:w="2520" w:type="dxa"/>
          </w:tcPr>
          <w:p w:rsidR="00CD7A86" w:rsidRPr="00B81F06" w:rsidRDefault="00CD7A86" w:rsidP="00966ABD"/>
        </w:tc>
      </w:tr>
      <w:tr w:rsidR="00CD7A86" w:rsidRPr="00B81F06" w:rsidTr="002E2831">
        <w:tc>
          <w:tcPr>
            <w:tcW w:w="4500" w:type="dxa"/>
            <w:gridSpan w:val="2"/>
          </w:tcPr>
          <w:p w:rsidR="00CD7A86" w:rsidRPr="00B81F06" w:rsidRDefault="00CD7A86" w:rsidP="00966ABD"/>
        </w:tc>
      </w:tr>
      <w:tr w:rsidR="00CD7A86" w:rsidRPr="00B81F06" w:rsidTr="002E2831">
        <w:tc>
          <w:tcPr>
            <w:tcW w:w="4500" w:type="dxa"/>
            <w:gridSpan w:val="2"/>
          </w:tcPr>
          <w:p w:rsidR="00CD7A86" w:rsidRPr="00B81F06" w:rsidRDefault="00CD7A86" w:rsidP="00611771"/>
        </w:tc>
      </w:tr>
      <w:tr w:rsidR="00CD7A86" w:rsidRPr="00B81F06" w:rsidTr="00974A7B">
        <w:trPr>
          <w:trHeight w:val="270"/>
        </w:trPr>
        <w:tc>
          <w:tcPr>
            <w:tcW w:w="1980" w:type="dxa"/>
          </w:tcPr>
          <w:p w:rsidR="00CD7A86" w:rsidRPr="00B81F06" w:rsidRDefault="00CD7A86" w:rsidP="00966ABD"/>
        </w:tc>
        <w:tc>
          <w:tcPr>
            <w:tcW w:w="2520" w:type="dxa"/>
          </w:tcPr>
          <w:p w:rsidR="00CD7A86" w:rsidRPr="00B81F06" w:rsidRDefault="00CD7A86" w:rsidP="00611771"/>
        </w:tc>
      </w:tr>
      <w:tr w:rsidR="00CD7A86" w:rsidRPr="00B81F06" w:rsidTr="00974A7B">
        <w:trPr>
          <w:trHeight w:val="270"/>
        </w:trPr>
        <w:tc>
          <w:tcPr>
            <w:tcW w:w="1980" w:type="dxa"/>
          </w:tcPr>
          <w:p w:rsidR="00CD7A86" w:rsidRPr="00B81F06" w:rsidRDefault="00CD7A86" w:rsidP="00966ABD"/>
        </w:tc>
        <w:tc>
          <w:tcPr>
            <w:tcW w:w="2520" w:type="dxa"/>
          </w:tcPr>
          <w:p w:rsidR="00CD7A86" w:rsidRPr="00B81F06" w:rsidRDefault="00CD7A86" w:rsidP="00966ABD"/>
        </w:tc>
      </w:tr>
      <w:tr w:rsidR="00CD7A86" w:rsidRPr="00B81F06" w:rsidTr="00365BA2">
        <w:tc>
          <w:tcPr>
            <w:tcW w:w="4500" w:type="dxa"/>
            <w:gridSpan w:val="2"/>
          </w:tcPr>
          <w:p w:rsidR="00CD7A86" w:rsidRPr="00B81F06" w:rsidRDefault="00CD7A86" w:rsidP="00966ABD"/>
        </w:tc>
      </w:tr>
      <w:tr w:rsidR="00CD7A86" w:rsidRPr="00B81F06" w:rsidTr="00A44A48">
        <w:tc>
          <w:tcPr>
            <w:tcW w:w="4500" w:type="dxa"/>
            <w:gridSpan w:val="2"/>
          </w:tcPr>
          <w:p w:rsidR="00CD7A86" w:rsidRPr="00B81F06" w:rsidRDefault="00CD7A86" w:rsidP="00966ABD"/>
        </w:tc>
      </w:tr>
      <w:tr w:rsidR="00CD7A86" w:rsidRPr="00B81F06" w:rsidTr="00365BA2">
        <w:trPr>
          <w:trHeight w:val="270"/>
        </w:trPr>
        <w:tc>
          <w:tcPr>
            <w:tcW w:w="1980" w:type="dxa"/>
          </w:tcPr>
          <w:p w:rsidR="00CD7A86" w:rsidRPr="00B81F06" w:rsidRDefault="00CD7A86" w:rsidP="00966ABD"/>
        </w:tc>
        <w:tc>
          <w:tcPr>
            <w:tcW w:w="2520" w:type="dxa"/>
          </w:tcPr>
          <w:p w:rsidR="00CD7A86" w:rsidRPr="00B81F06" w:rsidRDefault="00CD7A86" w:rsidP="00966ABD"/>
        </w:tc>
      </w:tr>
      <w:tr w:rsidR="00CD7A86" w:rsidRPr="00B81F06" w:rsidTr="00365BA2">
        <w:trPr>
          <w:trHeight w:val="270"/>
        </w:trPr>
        <w:tc>
          <w:tcPr>
            <w:tcW w:w="1980" w:type="dxa"/>
          </w:tcPr>
          <w:p w:rsidR="00CD7A86" w:rsidRPr="00B81F06" w:rsidRDefault="00CD7A86" w:rsidP="00966ABD"/>
        </w:tc>
        <w:tc>
          <w:tcPr>
            <w:tcW w:w="2520" w:type="dxa"/>
          </w:tcPr>
          <w:p w:rsidR="00CD7A86" w:rsidRPr="00B81F06" w:rsidRDefault="00CD7A86" w:rsidP="00966ABD"/>
        </w:tc>
      </w:tr>
    </w:tbl>
    <w:p w:rsidR="00CD7A86" w:rsidRPr="00B81F06" w:rsidRDefault="00CD7A86" w:rsidP="00966ABD">
      <w:pPr>
        <w:pStyle w:val="BodyText2"/>
        <w:rPr>
          <w:i/>
          <w:sz w:val="20"/>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Pr="001454D5" w:rsidRDefault="00CD7A86" w:rsidP="00966ABD">
      <w:pPr>
        <w:tabs>
          <w:tab w:val="left" w:pos="5010"/>
        </w:tabs>
        <w:suppressAutoHyphens/>
        <w:ind w:right="639"/>
        <w:jc w:val="center"/>
        <w:rPr>
          <w:sz w:val="22"/>
          <w:szCs w:val="22"/>
        </w:rPr>
      </w:pPr>
    </w:p>
    <w:p w:rsidR="00CD7A86" w:rsidRPr="001454D5" w:rsidRDefault="00CD7A86" w:rsidP="00966ABD">
      <w:pPr>
        <w:tabs>
          <w:tab w:val="left" w:pos="5010"/>
        </w:tabs>
        <w:suppressAutoHyphens/>
        <w:ind w:right="639"/>
        <w:jc w:val="center"/>
        <w:rPr>
          <w:sz w:val="22"/>
          <w:szCs w:val="22"/>
        </w:rPr>
      </w:pPr>
    </w:p>
    <w:p w:rsidR="00CD7A86" w:rsidRPr="001454D5" w:rsidRDefault="00CD7A86" w:rsidP="00966ABD">
      <w:pPr>
        <w:tabs>
          <w:tab w:val="left" w:pos="5010"/>
        </w:tabs>
        <w:suppressAutoHyphens/>
        <w:ind w:right="639"/>
        <w:jc w:val="center"/>
        <w:rPr>
          <w:sz w:val="22"/>
          <w:szCs w:val="22"/>
        </w:rPr>
      </w:pPr>
    </w:p>
    <w:p w:rsidR="00CD7A86" w:rsidRPr="001454D5" w:rsidRDefault="00CD7A86" w:rsidP="00966ABD">
      <w:pPr>
        <w:tabs>
          <w:tab w:val="left" w:pos="5010"/>
        </w:tabs>
        <w:suppressAutoHyphens/>
        <w:ind w:right="639"/>
        <w:jc w:val="center"/>
        <w:rPr>
          <w:sz w:val="22"/>
          <w:szCs w:val="22"/>
        </w:rPr>
      </w:pPr>
    </w:p>
    <w:p w:rsidR="00CD7A86" w:rsidRPr="001454D5" w:rsidRDefault="00CD7A86" w:rsidP="00966ABD">
      <w:pPr>
        <w:tabs>
          <w:tab w:val="left" w:pos="5010"/>
        </w:tabs>
        <w:suppressAutoHyphens/>
        <w:ind w:right="639"/>
        <w:jc w:val="center"/>
        <w:rPr>
          <w:sz w:val="22"/>
          <w:szCs w:val="22"/>
        </w:rPr>
      </w:pPr>
    </w:p>
    <w:p w:rsidR="00CD7A86" w:rsidRPr="001454D5" w:rsidRDefault="00CD7A86" w:rsidP="00966ABD">
      <w:pPr>
        <w:tabs>
          <w:tab w:val="left" w:pos="5010"/>
        </w:tabs>
        <w:suppressAutoHyphens/>
        <w:ind w:right="639"/>
        <w:jc w:val="center"/>
        <w:rPr>
          <w:sz w:val="22"/>
          <w:szCs w:val="22"/>
        </w:rPr>
      </w:pPr>
    </w:p>
    <w:p w:rsidR="00CD7A86" w:rsidRPr="001454D5" w:rsidRDefault="00CD7A86" w:rsidP="00966ABD">
      <w:pPr>
        <w:tabs>
          <w:tab w:val="left" w:pos="5010"/>
        </w:tabs>
        <w:suppressAutoHyphens/>
        <w:ind w:right="639"/>
        <w:jc w:val="center"/>
        <w:rPr>
          <w:sz w:val="22"/>
          <w:szCs w:val="22"/>
        </w:rPr>
      </w:pPr>
    </w:p>
    <w:p w:rsidR="00CD7A86" w:rsidRPr="001454D5"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966ABD">
      <w:pPr>
        <w:tabs>
          <w:tab w:val="left" w:pos="5010"/>
        </w:tabs>
        <w:suppressAutoHyphens/>
        <w:ind w:right="639"/>
        <w:jc w:val="center"/>
        <w:rPr>
          <w:sz w:val="22"/>
          <w:szCs w:val="22"/>
        </w:rPr>
      </w:pPr>
    </w:p>
    <w:p w:rsidR="00CD7A86" w:rsidRDefault="00CD7A86" w:rsidP="00520DED">
      <w:pPr>
        <w:tabs>
          <w:tab w:val="left" w:pos="5010"/>
        </w:tabs>
        <w:suppressAutoHyphens/>
        <w:ind w:right="639"/>
        <w:jc w:val="center"/>
        <w:rPr>
          <w:b/>
          <w:sz w:val="22"/>
          <w:szCs w:val="22"/>
        </w:rPr>
      </w:pPr>
    </w:p>
    <w:p w:rsidR="00CD7A86" w:rsidRDefault="00CD7A86" w:rsidP="00520DED">
      <w:pPr>
        <w:tabs>
          <w:tab w:val="left" w:pos="5010"/>
        </w:tabs>
        <w:suppressAutoHyphens/>
        <w:ind w:right="639"/>
        <w:jc w:val="center"/>
        <w:rPr>
          <w:b/>
          <w:sz w:val="22"/>
          <w:szCs w:val="22"/>
        </w:rPr>
      </w:pPr>
    </w:p>
    <w:p w:rsidR="00CD7A86" w:rsidRDefault="00CD7A86" w:rsidP="00520DED">
      <w:pPr>
        <w:tabs>
          <w:tab w:val="left" w:pos="5010"/>
        </w:tabs>
        <w:suppressAutoHyphens/>
        <w:ind w:right="639"/>
        <w:jc w:val="center"/>
        <w:rPr>
          <w:b/>
          <w:sz w:val="22"/>
          <w:szCs w:val="22"/>
        </w:rPr>
      </w:pPr>
    </w:p>
    <w:p w:rsidR="00CD7A86" w:rsidRDefault="00CD7A86" w:rsidP="00520DED">
      <w:pPr>
        <w:tabs>
          <w:tab w:val="left" w:pos="5010"/>
        </w:tabs>
        <w:suppressAutoHyphens/>
        <w:ind w:right="639"/>
        <w:jc w:val="center"/>
        <w:rPr>
          <w:b/>
          <w:sz w:val="22"/>
          <w:szCs w:val="22"/>
        </w:rPr>
      </w:pPr>
    </w:p>
    <w:p w:rsidR="00CD7A86" w:rsidRDefault="00CD7A86" w:rsidP="00520DED">
      <w:pPr>
        <w:tabs>
          <w:tab w:val="left" w:pos="5010"/>
        </w:tabs>
        <w:suppressAutoHyphens/>
        <w:ind w:right="639"/>
        <w:jc w:val="center"/>
        <w:rPr>
          <w:b/>
          <w:sz w:val="22"/>
          <w:szCs w:val="22"/>
        </w:rPr>
      </w:pPr>
    </w:p>
    <w:p w:rsidR="00CD7A86" w:rsidRPr="00987B19" w:rsidRDefault="00CD7A86" w:rsidP="00520DED">
      <w:pPr>
        <w:tabs>
          <w:tab w:val="left" w:pos="5010"/>
        </w:tabs>
        <w:suppressAutoHyphens/>
        <w:ind w:right="639"/>
        <w:jc w:val="center"/>
        <w:rPr>
          <w:b/>
          <w:sz w:val="22"/>
          <w:szCs w:val="22"/>
        </w:rPr>
      </w:pPr>
      <w:r w:rsidRPr="00987B19">
        <w:rPr>
          <w:b/>
          <w:sz w:val="22"/>
          <w:szCs w:val="22"/>
        </w:rPr>
        <w:t>2013</w:t>
      </w:r>
    </w:p>
    <w:p w:rsidR="00CD7A86" w:rsidRPr="00321E6E" w:rsidRDefault="00CD7A86" w:rsidP="00966ABD">
      <w:pPr>
        <w:pStyle w:val="1c"/>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CD7A86" w:rsidRPr="00987B19" w:rsidRDefault="00CD7A86" w:rsidP="00966ABD">
      <w:pPr>
        <w:pStyle w:val="afa"/>
        <w:keepNext w:val="0"/>
        <w:keepLines w:val="0"/>
        <w:numPr>
          <w:ilvl w:val="0"/>
          <w:numId w:val="0"/>
        </w:numPr>
        <w:spacing w:before="0" w:after="0" w:line="240" w:lineRule="auto"/>
        <w:rPr>
          <w:b w:val="0"/>
          <w:spacing w:val="0"/>
          <w:kern w:val="0"/>
          <w:szCs w:val="24"/>
          <w:lang w:eastAsia="ru-RU"/>
        </w:rPr>
      </w:pPr>
    </w:p>
    <w:p w:rsidR="00CD7A86" w:rsidRDefault="00CD7A86" w:rsidP="00966ABD">
      <w:pPr>
        <w:tabs>
          <w:tab w:val="left" w:pos="540"/>
        </w:tabs>
        <w:autoSpaceDE w:val="0"/>
        <w:autoSpaceDN w:val="0"/>
        <w:adjustRightInd w:val="0"/>
        <w:spacing w:before="100" w:beforeAutospacing="1" w:after="100" w:afterAutospacing="1"/>
        <w:jc w:val="both"/>
        <w:rPr>
          <w:b/>
          <w:sz w:val="22"/>
          <w:szCs w:val="22"/>
        </w:rPr>
      </w:pPr>
    </w:p>
    <w:p w:rsidR="00CD7A86" w:rsidRPr="008067DA" w:rsidRDefault="00CD7A86">
      <w:pPr>
        <w:pStyle w:val="TOC1"/>
      </w:pPr>
      <w:r w:rsidRPr="008067DA">
        <w:fldChar w:fldCharType="begin"/>
      </w:r>
      <w:r w:rsidRPr="008067DA">
        <w:instrText xml:space="preserve"> TOC \o "1-3" \h \z \u </w:instrText>
      </w:r>
      <w:r w:rsidRPr="008067DA">
        <w:fldChar w:fldCharType="separate"/>
      </w:r>
      <w:hyperlink w:anchor="_Toc353899992" w:history="1">
        <w:r w:rsidRPr="008067DA">
          <w:rPr>
            <w:rStyle w:val="Hyperlink"/>
            <w:bCs/>
          </w:rPr>
          <w:t>ИЗВЕЩЕНИЕ О ПРОВЕДЕНИИ ЗАПРОСА ЦЕН</w:t>
        </w:r>
        <w:r w:rsidRPr="008067DA">
          <w:rPr>
            <w:webHidden/>
          </w:rPr>
          <w:tab/>
        </w:r>
        <w:r w:rsidRPr="008067DA">
          <w:rPr>
            <w:webHidden/>
          </w:rPr>
          <w:fldChar w:fldCharType="begin"/>
        </w:r>
        <w:r w:rsidRPr="008067DA">
          <w:rPr>
            <w:webHidden/>
          </w:rPr>
          <w:instrText xml:space="preserve"> PAGEREF _Toc353899992 \h </w:instrText>
        </w:r>
        <w:r w:rsidRPr="008067DA">
          <w:rPr>
            <w:webHidden/>
          </w:rPr>
        </w:r>
        <w:r w:rsidRPr="008067DA">
          <w:rPr>
            <w:webHidden/>
          </w:rPr>
          <w:fldChar w:fldCharType="separate"/>
        </w:r>
        <w:r>
          <w:rPr>
            <w:webHidden/>
          </w:rPr>
          <w:t>3</w:t>
        </w:r>
        <w:r w:rsidRPr="008067DA">
          <w:rPr>
            <w:webHidden/>
          </w:rPr>
          <w:fldChar w:fldCharType="end"/>
        </w:r>
      </w:hyperlink>
    </w:p>
    <w:p w:rsidR="00CD7A86" w:rsidRPr="008067DA" w:rsidRDefault="00CD7A86">
      <w:pPr>
        <w:pStyle w:val="TOC1"/>
      </w:pPr>
      <w:hyperlink w:anchor="_Toc353899993" w:history="1">
        <w:r w:rsidRPr="008067DA">
          <w:rPr>
            <w:rStyle w:val="Hyperlink"/>
          </w:rPr>
          <w:t>ЧАСТЬ 1</w:t>
        </w:r>
        <w:r w:rsidRPr="008067DA">
          <w:rPr>
            <w:webHidden/>
          </w:rPr>
          <w:tab/>
        </w:r>
        <w:r w:rsidRPr="008067DA">
          <w:rPr>
            <w:webHidden/>
          </w:rPr>
          <w:fldChar w:fldCharType="begin"/>
        </w:r>
        <w:r w:rsidRPr="008067DA">
          <w:rPr>
            <w:webHidden/>
          </w:rPr>
          <w:instrText xml:space="preserve"> PAGEREF _Toc353899993 \h </w:instrText>
        </w:r>
        <w:r w:rsidRPr="008067DA">
          <w:rPr>
            <w:webHidden/>
          </w:rPr>
        </w:r>
        <w:r w:rsidRPr="008067DA">
          <w:rPr>
            <w:webHidden/>
          </w:rPr>
          <w:fldChar w:fldCharType="separate"/>
        </w:r>
        <w:r>
          <w:rPr>
            <w:webHidden/>
          </w:rPr>
          <w:t>5</w:t>
        </w:r>
        <w:r w:rsidRPr="008067DA">
          <w:rPr>
            <w:webHidden/>
          </w:rPr>
          <w:fldChar w:fldCharType="end"/>
        </w:r>
      </w:hyperlink>
    </w:p>
    <w:p w:rsidR="00CD7A86" w:rsidRPr="008067DA" w:rsidRDefault="00CD7A86">
      <w:pPr>
        <w:pStyle w:val="TOC1"/>
      </w:pPr>
      <w:hyperlink w:anchor="_Toc353899994" w:history="1">
        <w:r w:rsidRPr="008067DA">
          <w:rPr>
            <w:rStyle w:val="Hyperlink"/>
          </w:rPr>
          <w:t>1. ТЕРМИНЫ И ОПРЕДЕЛЕНИЯ</w:t>
        </w:r>
        <w:r w:rsidRPr="008067DA">
          <w:rPr>
            <w:webHidden/>
          </w:rPr>
          <w:tab/>
        </w:r>
        <w:r w:rsidRPr="008067DA">
          <w:rPr>
            <w:webHidden/>
          </w:rPr>
          <w:fldChar w:fldCharType="begin"/>
        </w:r>
        <w:r w:rsidRPr="008067DA">
          <w:rPr>
            <w:webHidden/>
          </w:rPr>
          <w:instrText xml:space="preserve"> PAGEREF _Toc353899994 \h </w:instrText>
        </w:r>
        <w:r w:rsidRPr="008067DA">
          <w:rPr>
            <w:webHidden/>
          </w:rPr>
        </w:r>
        <w:r w:rsidRPr="008067DA">
          <w:rPr>
            <w:webHidden/>
          </w:rPr>
          <w:fldChar w:fldCharType="separate"/>
        </w:r>
        <w:r>
          <w:rPr>
            <w:webHidden/>
          </w:rPr>
          <w:t>5</w:t>
        </w:r>
        <w:r w:rsidRPr="008067DA">
          <w:rPr>
            <w:webHidden/>
          </w:rPr>
          <w:fldChar w:fldCharType="end"/>
        </w:r>
      </w:hyperlink>
    </w:p>
    <w:p w:rsidR="00CD7A86" w:rsidRPr="008067DA" w:rsidRDefault="00CD7A86">
      <w:pPr>
        <w:pStyle w:val="TOC1"/>
      </w:pPr>
      <w:hyperlink w:anchor="_Toc353899995" w:history="1">
        <w:r w:rsidRPr="008067DA">
          <w:rPr>
            <w:rStyle w:val="Hyperlink"/>
          </w:rPr>
          <w:t>2. ОБЩИЕ ПОЛОЖЕНИЯ</w:t>
        </w:r>
        <w:r w:rsidRPr="008067DA">
          <w:rPr>
            <w:webHidden/>
          </w:rPr>
          <w:tab/>
        </w:r>
        <w:r w:rsidRPr="008067DA">
          <w:rPr>
            <w:webHidden/>
          </w:rPr>
          <w:fldChar w:fldCharType="begin"/>
        </w:r>
        <w:r w:rsidRPr="008067DA">
          <w:rPr>
            <w:webHidden/>
          </w:rPr>
          <w:instrText xml:space="preserve"> PAGEREF _Toc353899995 \h </w:instrText>
        </w:r>
        <w:r w:rsidRPr="008067DA">
          <w:rPr>
            <w:webHidden/>
          </w:rPr>
        </w:r>
        <w:r w:rsidRPr="008067DA">
          <w:rPr>
            <w:webHidden/>
          </w:rPr>
          <w:fldChar w:fldCharType="separate"/>
        </w:r>
        <w:r>
          <w:rPr>
            <w:webHidden/>
          </w:rPr>
          <w:t>7</w:t>
        </w:r>
        <w:r w:rsidRPr="008067DA">
          <w:rPr>
            <w:webHidden/>
          </w:rPr>
          <w:fldChar w:fldCharType="end"/>
        </w:r>
      </w:hyperlink>
    </w:p>
    <w:p w:rsidR="00CD7A86" w:rsidRPr="008067DA" w:rsidRDefault="00CD7A86">
      <w:pPr>
        <w:pStyle w:val="TOC1"/>
      </w:pPr>
      <w:hyperlink w:anchor="_Toc353899996" w:history="1">
        <w:r w:rsidRPr="008067DA">
          <w:rPr>
            <w:rStyle w:val="Hyperlink"/>
          </w:rPr>
          <w:t>3. ПОРЯДОК ПРОВЕДЕНИЯ ЗАПРОСА ЦЕН</w:t>
        </w:r>
        <w:r w:rsidRPr="008067DA">
          <w:rPr>
            <w:webHidden/>
          </w:rPr>
          <w:tab/>
        </w:r>
        <w:r w:rsidRPr="008067DA">
          <w:rPr>
            <w:webHidden/>
          </w:rPr>
          <w:fldChar w:fldCharType="begin"/>
        </w:r>
        <w:r w:rsidRPr="008067DA">
          <w:rPr>
            <w:webHidden/>
          </w:rPr>
          <w:instrText xml:space="preserve"> PAGEREF _Toc353899996 \h </w:instrText>
        </w:r>
        <w:r w:rsidRPr="008067DA">
          <w:rPr>
            <w:webHidden/>
          </w:rPr>
        </w:r>
        <w:r w:rsidRPr="008067DA">
          <w:rPr>
            <w:webHidden/>
          </w:rPr>
          <w:fldChar w:fldCharType="separate"/>
        </w:r>
        <w:r>
          <w:rPr>
            <w:webHidden/>
          </w:rPr>
          <w:t>7</w:t>
        </w:r>
        <w:r w:rsidRPr="008067DA">
          <w:rPr>
            <w:webHidden/>
          </w:rPr>
          <w:fldChar w:fldCharType="end"/>
        </w:r>
      </w:hyperlink>
    </w:p>
    <w:p w:rsidR="00CD7A86" w:rsidRPr="008067DA" w:rsidRDefault="00CD7A86">
      <w:pPr>
        <w:pStyle w:val="TOC1"/>
      </w:pPr>
      <w:hyperlink w:anchor="_Toc353899997" w:history="1">
        <w:r w:rsidRPr="008067DA">
          <w:rPr>
            <w:rStyle w:val="Hyperlink"/>
          </w:rPr>
          <w:t>4. ИНФОРМАЦИОННАЯ КАРТА ЗАПРОСА ЦЕН</w:t>
        </w:r>
        <w:r w:rsidRPr="008067DA">
          <w:rPr>
            <w:webHidden/>
          </w:rPr>
          <w:tab/>
        </w:r>
        <w:r w:rsidRPr="008067DA">
          <w:rPr>
            <w:webHidden/>
          </w:rPr>
          <w:fldChar w:fldCharType="begin"/>
        </w:r>
        <w:r w:rsidRPr="008067DA">
          <w:rPr>
            <w:webHidden/>
          </w:rPr>
          <w:instrText xml:space="preserve"> PAGEREF _Toc353899997 \h </w:instrText>
        </w:r>
        <w:r w:rsidRPr="008067DA">
          <w:rPr>
            <w:webHidden/>
          </w:rPr>
        </w:r>
        <w:r w:rsidRPr="008067DA">
          <w:rPr>
            <w:webHidden/>
          </w:rPr>
          <w:fldChar w:fldCharType="separate"/>
        </w:r>
        <w:r>
          <w:rPr>
            <w:webHidden/>
          </w:rPr>
          <w:t>15</w:t>
        </w:r>
        <w:r w:rsidRPr="008067DA">
          <w:rPr>
            <w:webHidden/>
          </w:rPr>
          <w:fldChar w:fldCharType="end"/>
        </w:r>
      </w:hyperlink>
    </w:p>
    <w:p w:rsidR="00CD7A86" w:rsidRPr="008067DA" w:rsidRDefault="00CD7A86">
      <w:pPr>
        <w:pStyle w:val="TOC1"/>
      </w:pPr>
      <w:hyperlink w:anchor="_Toc353899998" w:history="1">
        <w:r w:rsidRPr="008067DA">
          <w:rPr>
            <w:rStyle w:val="Hyperlink"/>
            <w:bCs/>
          </w:rPr>
          <w:t>5. </w:t>
        </w:r>
        <w:r w:rsidRPr="008067DA">
          <w:rPr>
            <w:rStyle w:val="Hyperlink"/>
          </w:rPr>
          <w:t>ОБРАЗЦЫ ФОРМ ОСНОВНЫХ ДОКУМЕНТОВ, ВКЛЮЧАЕМЫХ В ЗАКЯВКУ НА УЧАСТИЕ В ЗАПРОСЕ ЦЕН</w:t>
        </w:r>
        <w:r w:rsidRPr="008067DA">
          <w:rPr>
            <w:webHidden/>
          </w:rPr>
          <w:tab/>
        </w:r>
        <w:r w:rsidRPr="008067DA">
          <w:rPr>
            <w:webHidden/>
          </w:rPr>
          <w:fldChar w:fldCharType="begin"/>
        </w:r>
        <w:r w:rsidRPr="008067DA">
          <w:rPr>
            <w:webHidden/>
          </w:rPr>
          <w:instrText xml:space="preserve"> PAGEREF _Toc353899998 \h </w:instrText>
        </w:r>
        <w:r w:rsidRPr="008067DA">
          <w:rPr>
            <w:webHidden/>
          </w:rPr>
        </w:r>
        <w:r w:rsidRPr="008067DA">
          <w:rPr>
            <w:webHidden/>
          </w:rPr>
          <w:fldChar w:fldCharType="separate"/>
        </w:r>
        <w:r>
          <w:rPr>
            <w:webHidden/>
          </w:rPr>
          <w:t>21</w:t>
        </w:r>
        <w:r w:rsidRPr="008067DA">
          <w:rPr>
            <w:webHidden/>
          </w:rPr>
          <w:fldChar w:fldCharType="end"/>
        </w:r>
      </w:hyperlink>
    </w:p>
    <w:p w:rsidR="00CD7A86" w:rsidRPr="008067DA" w:rsidRDefault="00CD7A86">
      <w:pPr>
        <w:pStyle w:val="TOC2"/>
        <w:rPr>
          <w:smallCaps w:val="0"/>
          <w:sz w:val="22"/>
          <w:szCs w:val="22"/>
        </w:rPr>
      </w:pPr>
      <w:hyperlink w:anchor="_Toc353899999" w:history="1">
        <w:r w:rsidRPr="008067DA">
          <w:rPr>
            <w:rStyle w:val="Hyperlink"/>
            <w:sz w:val="22"/>
            <w:szCs w:val="22"/>
          </w:rPr>
          <w:t>ЗАЯВКА НА УЧАСТИЕ В ЗАПРОСЕ ЦЕН</w:t>
        </w:r>
        <w:r w:rsidRPr="008067DA">
          <w:rPr>
            <w:webHidden/>
            <w:sz w:val="22"/>
            <w:szCs w:val="22"/>
          </w:rPr>
          <w:tab/>
        </w:r>
        <w:r w:rsidRPr="008067DA">
          <w:rPr>
            <w:webHidden/>
            <w:sz w:val="22"/>
            <w:szCs w:val="22"/>
          </w:rPr>
          <w:fldChar w:fldCharType="begin"/>
        </w:r>
        <w:r w:rsidRPr="008067DA">
          <w:rPr>
            <w:webHidden/>
            <w:sz w:val="22"/>
            <w:szCs w:val="22"/>
          </w:rPr>
          <w:instrText xml:space="preserve"> PAGEREF _Toc353899999 \h </w:instrText>
        </w:r>
        <w:r w:rsidRPr="008067DA">
          <w:rPr>
            <w:webHidden/>
            <w:sz w:val="22"/>
            <w:szCs w:val="22"/>
          </w:rPr>
        </w:r>
        <w:r w:rsidRPr="008067DA">
          <w:rPr>
            <w:webHidden/>
            <w:sz w:val="22"/>
            <w:szCs w:val="22"/>
          </w:rPr>
          <w:fldChar w:fldCharType="separate"/>
        </w:r>
        <w:r>
          <w:rPr>
            <w:webHidden/>
            <w:sz w:val="22"/>
            <w:szCs w:val="22"/>
          </w:rPr>
          <w:t>21</w:t>
        </w:r>
        <w:r w:rsidRPr="008067DA">
          <w:rPr>
            <w:webHidden/>
            <w:sz w:val="22"/>
            <w:szCs w:val="22"/>
          </w:rPr>
          <w:fldChar w:fldCharType="end"/>
        </w:r>
      </w:hyperlink>
    </w:p>
    <w:p w:rsidR="00CD7A86" w:rsidRPr="008067DA" w:rsidRDefault="00CD7A86">
      <w:pPr>
        <w:pStyle w:val="TOC2"/>
        <w:rPr>
          <w:smallCaps w:val="0"/>
          <w:sz w:val="22"/>
          <w:szCs w:val="22"/>
        </w:rPr>
      </w:pPr>
      <w:hyperlink w:anchor="_Toc353900000" w:history="1">
        <w:r w:rsidRPr="008067DA">
          <w:rPr>
            <w:rStyle w:val="Hyperlink"/>
            <w:sz w:val="22"/>
            <w:szCs w:val="22"/>
          </w:rPr>
          <w:t>АНКЕТА УЧАСТНИКА ЗАПРОСА ЦЕН</w:t>
        </w:r>
        <w:r w:rsidRPr="008067DA">
          <w:rPr>
            <w:webHidden/>
            <w:sz w:val="22"/>
            <w:szCs w:val="22"/>
          </w:rPr>
          <w:tab/>
        </w:r>
        <w:r w:rsidRPr="008067DA">
          <w:rPr>
            <w:webHidden/>
            <w:sz w:val="22"/>
            <w:szCs w:val="22"/>
          </w:rPr>
          <w:fldChar w:fldCharType="begin"/>
        </w:r>
        <w:r w:rsidRPr="008067DA">
          <w:rPr>
            <w:webHidden/>
            <w:sz w:val="22"/>
            <w:szCs w:val="22"/>
          </w:rPr>
          <w:instrText xml:space="preserve"> PAGEREF _Toc353900000 \h </w:instrText>
        </w:r>
        <w:r w:rsidRPr="008067DA">
          <w:rPr>
            <w:webHidden/>
            <w:sz w:val="22"/>
            <w:szCs w:val="22"/>
          </w:rPr>
        </w:r>
        <w:r w:rsidRPr="008067DA">
          <w:rPr>
            <w:webHidden/>
            <w:sz w:val="22"/>
            <w:szCs w:val="22"/>
          </w:rPr>
          <w:fldChar w:fldCharType="separate"/>
        </w:r>
        <w:r>
          <w:rPr>
            <w:webHidden/>
            <w:sz w:val="22"/>
            <w:szCs w:val="22"/>
          </w:rPr>
          <w:t>24</w:t>
        </w:r>
        <w:r w:rsidRPr="008067DA">
          <w:rPr>
            <w:webHidden/>
            <w:sz w:val="22"/>
            <w:szCs w:val="22"/>
          </w:rPr>
          <w:fldChar w:fldCharType="end"/>
        </w:r>
      </w:hyperlink>
    </w:p>
    <w:p w:rsidR="00CD7A86" w:rsidRPr="008067DA" w:rsidRDefault="00CD7A86">
      <w:pPr>
        <w:pStyle w:val="TOC2"/>
        <w:rPr>
          <w:smallCaps w:val="0"/>
          <w:sz w:val="22"/>
          <w:szCs w:val="22"/>
        </w:rPr>
      </w:pPr>
      <w:hyperlink w:anchor="_Toc353900001" w:history="1">
        <w:r w:rsidRPr="008067DA">
          <w:rPr>
            <w:rStyle w:val="Hyperlink"/>
            <w:sz w:val="22"/>
            <w:szCs w:val="22"/>
          </w:rPr>
          <w:t>ТЕХНИЧЕСКОЕ ПРЕДЛОЖЕНИЕ</w:t>
        </w:r>
        <w:r w:rsidRPr="008067DA">
          <w:rPr>
            <w:webHidden/>
            <w:sz w:val="22"/>
            <w:szCs w:val="22"/>
          </w:rPr>
          <w:tab/>
        </w:r>
        <w:r w:rsidRPr="008067DA">
          <w:rPr>
            <w:webHidden/>
            <w:sz w:val="22"/>
            <w:szCs w:val="22"/>
          </w:rPr>
          <w:fldChar w:fldCharType="begin"/>
        </w:r>
        <w:r w:rsidRPr="008067DA">
          <w:rPr>
            <w:webHidden/>
            <w:sz w:val="22"/>
            <w:szCs w:val="22"/>
          </w:rPr>
          <w:instrText xml:space="preserve"> PAGEREF _Toc353900001 \h </w:instrText>
        </w:r>
        <w:r w:rsidRPr="008067DA">
          <w:rPr>
            <w:webHidden/>
            <w:sz w:val="22"/>
            <w:szCs w:val="22"/>
          </w:rPr>
        </w:r>
        <w:r w:rsidRPr="008067DA">
          <w:rPr>
            <w:webHidden/>
            <w:sz w:val="22"/>
            <w:szCs w:val="22"/>
          </w:rPr>
          <w:fldChar w:fldCharType="separate"/>
        </w:r>
        <w:r>
          <w:rPr>
            <w:webHidden/>
            <w:sz w:val="22"/>
            <w:szCs w:val="22"/>
          </w:rPr>
          <w:t>28</w:t>
        </w:r>
        <w:r w:rsidRPr="008067DA">
          <w:rPr>
            <w:webHidden/>
            <w:sz w:val="22"/>
            <w:szCs w:val="22"/>
          </w:rPr>
          <w:fldChar w:fldCharType="end"/>
        </w:r>
      </w:hyperlink>
    </w:p>
    <w:p w:rsidR="00CD7A86" w:rsidRPr="008067DA" w:rsidRDefault="00CD7A86">
      <w:pPr>
        <w:pStyle w:val="TOC2"/>
        <w:rPr>
          <w:smallCaps w:val="0"/>
          <w:sz w:val="22"/>
          <w:szCs w:val="22"/>
        </w:rPr>
      </w:pPr>
      <w:hyperlink w:anchor="_Toc353900002" w:history="1">
        <w:r w:rsidRPr="008067DA">
          <w:rPr>
            <w:rStyle w:val="Hyperlink"/>
            <w:sz w:val="22"/>
            <w:szCs w:val="22"/>
          </w:rPr>
          <w:t>ФОРМА БАНКОВСКОЙ ГАРАНТИИ</w:t>
        </w:r>
        <w:r w:rsidRPr="008067DA">
          <w:rPr>
            <w:webHidden/>
            <w:sz w:val="22"/>
            <w:szCs w:val="22"/>
          </w:rPr>
          <w:tab/>
        </w:r>
        <w:r w:rsidRPr="008067DA">
          <w:rPr>
            <w:webHidden/>
            <w:sz w:val="22"/>
            <w:szCs w:val="22"/>
          </w:rPr>
          <w:fldChar w:fldCharType="begin"/>
        </w:r>
        <w:r w:rsidRPr="008067DA">
          <w:rPr>
            <w:webHidden/>
            <w:sz w:val="22"/>
            <w:szCs w:val="22"/>
          </w:rPr>
          <w:instrText xml:space="preserve"> PAGEREF _Toc353900002 \h </w:instrText>
        </w:r>
        <w:r w:rsidRPr="008067DA">
          <w:rPr>
            <w:webHidden/>
            <w:sz w:val="22"/>
            <w:szCs w:val="22"/>
          </w:rPr>
        </w:r>
        <w:r w:rsidRPr="008067DA">
          <w:rPr>
            <w:webHidden/>
            <w:sz w:val="22"/>
            <w:szCs w:val="22"/>
          </w:rPr>
          <w:fldChar w:fldCharType="separate"/>
        </w:r>
        <w:r>
          <w:rPr>
            <w:webHidden/>
            <w:sz w:val="22"/>
            <w:szCs w:val="22"/>
          </w:rPr>
          <w:t>29</w:t>
        </w:r>
        <w:r w:rsidRPr="008067DA">
          <w:rPr>
            <w:webHidden/>
            <w:sz w:val="22"/>
            <w:szCs w:val="22"/>
          </w:rPr>
          <w:fldChar w:fldCharType="end"/>
        </w:r>
      </w:hyperlink>
    </w:p>
    <w:p w:rsidR="00CD7A86" w:rsidRPr="008067DA" w:rsidRDefault="00CD7A86">
      <w:pPr>
        <w:pStyle w:val="TOC1"/>
      </w:pPr>
      <w:hyperlink w:anchor="_Toc353900003" w:history="1">
        <w:r w:rsidRPr="008067DA">
          <w:rPr>
            <w:rStyle w:val="Hyperlink"/>
          </w:rPr>
          <w:t>ЧАСТЬ 2</w:t>
        </w:r>
        <w:r w:rsidRPr="008067DA">
          <w:rPr>
            <w:webHidden/>
          </w:rPr>
          <w:tab/>
        </w:r>
        <w:r w:rsidRPr="008067DA">
          <w:rPr>
            <w:webHidden/>
          </w:rPr>
          <w:fldChar w:fldCharType="begin"/>
        </w:r>
        <w:r w:rsidRPr="008067DA">
          <w:rPr>
            <w:webHidden/>
          </w:rPr>
          <w:instrText xml:space="preserve"> PAGEREF _Toc353900003 \h </w:instrText>
        </w:r>
        <w:r w:rsidRPr="008067DA">
          <w:rPr>
            <w:webHidden/>
          </w:rPr>
        </w:r>
        <w:r w:rsidRPr="008067DA">
          <w:rPr>
            <w:webHidden/>
          </w:rPr>
          <w:fldChar w:fldCharType="separate"/>
        </w:r>
        <w:r>
          <w:rPr>
            <w:webHidden/>
          </w:rPr>
          <w:t>32</w:t>
        </w:r>
        <w:r w:rsidRPr="008067DA">
          <w:rPr>
            <w:webHidden/>
          </w:rPr>
          <w:fldChar w:fldCharType="end"/>
        </w:r>
      </w:hyperlink>
    </w:p>
    <w:p w:rsidR="00CD7A86" w:rsidRPr="008067DA" w:rsidRDefault="00CD7A86">
      <w:pPr>
        <w:pStyle w:val="TOC1"/>
      </w:pPr>
      <w:hyperlink w:anchor="_Toc353900004" w:history="1">
        <w:r w:rsidRPr="008067DA">
          <w:rPr>
            <w:rStyle w:val="Hyperlink"/>
          </w:rPr>
          <w:t>ПРОЕКТ ДОГОВОРА</w:t>
        </w:r>
        <w:r w:rsidRPr="008067DA">
          <w:rPr>
            <w:webHidden/>
          </w:rPr>
          <w:tab/>
        </w:r>
        <w:r w:rsidRPr="008067DA">
          <w:rPr>
            <w:webHidden/>
          </w:rPr>
          <w:fldChar w:fldCharType="begin"/>
        </w:r>
        <w:r w:rsidRPr="008067DA">
          <w:rPr>
            <w:webHidden/>
          </w:rPr>
          <w:instrText xml:space="preserve"> PAGEREF _Toc353900004 \h </w:instrText>
        </w:r>
        <w:r w:rsidRPr="008067DA">
          <w:rPr>
            <w:webHidden/>
          </w:rPr>
        </w:r>
        <w:r w:rsidRPr="008067DA">
          <w:rPr>
            <w:webHidden/>
          </w:rPr>
          <w:fldChar w:fldCharType="separate"/>
        </w:r>
        <w:r>
          <w:rPr>
            <w:webHidden/>
          </w:rPr>
          <w:t>32</w:t>
        </w:r>
        <w:r w:rsidRPr="008067DA">
          <w:rPr>
            <w:webHidden/>
          </w:rPr>
          <w:fldChar w:fldCharType="end"/>
        </w:r>
      </w:hyperlink>
    </w:p>
    <w:p w:rsidR="00CD7A86" w:rsidRPr="008067DA" w:rsidRDefault="00CD7A86">
      <w:pPr>
        <w:pStyle w:val="TOC1"/>
      </w:pPr>
      <w:hyperlink w:anchor="_Toc353900005" w:history="1">
        <w:r w:rsidRPr="008067DA">
          <w:rPr>
            <w:rStyle w:val="Hyperlink"/>
          </w:rPr>
          <w:t>ЧАСТЬ 3</w:t>
        </w:r>
        <w:r w:rsidRPr="008067DA">
          <w:rPr>
            <w:webHidden/>
          </w:rPr>
          <w:tab/>
        </w:r>
        <w:r w:rsidRPr="008067DA">
          <w:rPr>
            <w:webHidden/>
          </w:rPr>
          <w:fldChar w:fldCharType="begin"/>
        </w:r>
        <w:r w:rsidRPr="008067DA">
          <w:rPr>
            <w:webHidden/>
          </w:rPr>
          <w:instrText xml:space="preserve"> PAGEREF _Toc353900005 \h </w:instrText>
        </w:r>
        <w:r w:rsidRPr="008067DA">
          <w:rPr>
            <w:webHidden/>
          </w:rPr>
        </w:r>
        <w:r w:rsidRPr="008067DA">
          <w:rPr>
            <w:webHidden/>
          </w:rPr>
          <w:fldChar w:fldCharType="separate"/>
        </w:r>
        <w:r>
          <w:rPr>
            <w:webHidden/>
          </w:rPr>
          <w:t>39</w:t>
        </w:r>
        <w:r w:rsidRPr="008067DA">
          <w:rPr>
            <w:webHidden/>
          </w:rPr>
          <w:fldChar w:fldCharType="end"/>
        </w:r>
      </w:hyperlink>
    </w:p>
    <w:p w:rsidR="00CD7A86" w:rsidRPr="008067DA" w:rsidRDefault="00CD7A86">
      <w:pPr>
        <w:pStyle w:val="TOC1"/>
      </w:pPr>
      <w:hyperlink w:anchor="_Toc353900006" w:history="1">
        <w:r w:rsidRPr="008067DA">
          <w:rPr>
            <w:rStyle w:val="Hyperlink"/>
          </w:rPr>
          <w:t>ТЕХНИЧЕСКАЯ ЧАСТЬ</w:t>
        </w:r>
        <w:r w:rsidRPr="008067DA">
          <w:rPr>
            <w:webHidden/>
          </w:rPr>
          <w:tab/>
        </w:r>
        <w:r w:rsidRPr="008067DA">
          <w:rPr>
            <w:webHidden/>
          </w:rPr>
          <w:fldChar w:fldCharType="begin"/>
        </w:r>
        <w:r w:rsidRPr="008067DA">
          <w:rPr>
            <w:webHidden/>
          </w:rPr>
          <w:instrText xml:space="preserve"> PAGEREF _Toc353900006 \h </w:instrText>
        </w:r>
        <w:r w:rsidRPr="008067DA">
          <w:rPr>
            <w:webHidden/>
          </w:rPr>
        </w:r>
        <w:r w:rsidRPr="008067DA">
          <w:rPr>
            <w:webHidden/>
          </w:rPr>
          <w:fldChar w:fldCharType="separate"/>
        </w:r>
        <w:r>
          <w:rPr>
            <w:webHidden/>
          </w:rPr>
          <w:t>39</w:t>
        </w:r>
        <w:r w:rsidRPr="008067DA">
          <w:rPr>
            <w:webHidden/>
          </w:rPr>
          <w:fldChar w:fldCharType="end"/>
        </w:r>
      </w:hyperlink>
    </w:p>
    <w:p w:rsidR="00CD7A86" w:rsidRPr="008067DA" w:rsidRDefault="00CD7A86" w:rsidP="00CD55B8">
      <w:pPr>
        <w:pStyle w:val="1c"/>
        <w:ind w:firstLine="0"/>
        <w:jc w:val="center"/>
        <w:outlineLvl w:val="0"/>
        <w:rPr>
          <w:rFonts w:ascii="Times New Roman" w:hAnsi="Times New Roman"/>
          <w:b w:val="0"/>
          <w:bCs/>
          <w:szCs w:val="24"/>
        </w:rPr>
      </w:pPr>
      <w:r w:rsidRPr="008067DA">
        <w:fldChar w:fldCharType="end"/>
      </w:r>
      <w:r w:rsidRPr="008067DA">
        <w:rPr>
          <w:b w:val="0"/>
          <w:sz w:val="22"/>
          <w:szCs w:val="22"/>
        </w:rPr>
        <w:br w:type="page"/>
      </w:r>
      <w:bookmarkStart w:id="26" w:name="_Toc347315016"/>
      <w:bookmarkStart w:id="27" w:name="_Toc353899992"/>
      <w:r w:rsidRPr="008067DA">
        <w:rPr>
          <w:rFonts w:ascii="Times New Roman" w:hAnsi="Times New Roman"/>
          <w:b w:val="0"/>
          <w:bCs/>
          <w:szCs w:val="24"/>
        </w:rPr>
        <w:t>ИЗВЕЩЕНИЕ О ПРОВЕДЕНИИ ЗАПРОСА ЦЕН</w:t>
      </w:r>
      <w:bookmarkEnd w:id="26"/>
      <w:bookmarkEnd w:id="27"/>
    </w:p>
    <w:p w:rsidR="00CD7A86" w:rsidRPr="008067DA" w:rsidRDefault="00CD7A86" w:rsidP="00966ABD"/>
    <w:tbl>
      <w:tblPr>
        <w:tblW w:w="10728" w:type="dxa"/>
        <w:tblLook w:val="01E0"/>
      </w:tblPr>
      <w:tblGrid>
        <w:gridCol w:w="10728"/>
      </w:tblGrid>
      <w:tr w:rsidR="00CD7A86" w:rsidRPr="008067DA" w:rsidTr="00966ABD">
        <w:tc>
          <w:tcPr>
            <w:tcW w:w="10728" w:type="dxa"/>
            <w:shd w:val="clear" w:color="auto" w:fill="E6E6E6"/>
          </w:tcPr>
          <w:p w:rsidR="00CD7A86" w:rsidRPr="008067DA" w:rsidRDefault="00CD7A86" w:rsidP="00054FDD">
            <w:pPr>
              <w:numPr>
                <w:ilvl w:val="0"/>
                <w:numId w:val="15"/>
              </w:numPr>
              <w:tabs>
                <w:tab w:val="clear" w:pos="720"/>
                <w:tab w:val="num" w:pos="360"/>
              </w:tabs>
              <w:ind w:left="360"/>
              <w:jc w:val="both"/>
              <w:rPr>
                <w:b/>
              </w:rPr>
            </w:pPr>
            <w:r w:rsidRPr="008067DA">
              <w:rPr>
                <w:b/>
                <w:i/>
                <w:sz w:val="22"/>
                <w:szCs w:val="22"/>
              </w:rPr>
              <w:br w:type="page"/>
            </w:r>
            <w:r w:rsidRPr="008067DA">
              <w:rPr>
                <w:b/>
                <w:i/>
                <w:sz w:val="22"/>
                <w:szCs w:val="22"/>
              </w:rPr>
              <w:br w:type="page"/>
            </w:r>
            <w:r w:rsidRPr="008067DA">
              <w:rPr>
                <w:b/>
                <w:i/>
                <w:sz w:val="22"/>
                <w:szCs w:val="22"/>
              </w:rPr>
              <w:br w:type="page"/>
            </w:r>
            <w:r w:rsidRPr="008067DA">
              <w:rPr>
                <w:sz w:val="22"/>
                <w:szCs w:val="22"/>
              </w:rPr>
              <w:br w:type="page"/>
            </w:r>
            <w:r w:rsidRPr="008067DA">
              <w:rPr>
                <w:b/>
                <w:sz w:val="22"/>
                <w:szCs w:val="22"/>
              </w:rPr>
              <w:t>Форма и способ процедуры закупки:</w:t>
            </w:r>
          </w:p>
        </w:tc>
      </w:tr>
      <w:tr w:rsidR="00CD7A86" w:rsidRPr="008067DA" w:rsidTr="00E74D5E">
        <w:tc>
          <w:tcPr>
            <w:tcW w:w="10728" w:type="dxa"/>
          </w:tcPr>
          <w:p w:rsidR="00CD7A86" w:rsidRPr="008067DA" w:rsidRDefault="00CD7A86" w:rsidP="00966ABD">
            <w:pPr>
              <w:jc w:val="both"/>
            </w:pPr>
            <w:r w:rsidRPr="008067DA">
              <w:rPr>
                <w:sz w:val="22"/>
                <w:szCs w:val="22"/>
              </w:rPr>
              <w:t>Открытый запрос цен в электронной форме.</w:t>
            </w:r>
          </w:p>
        </w:tc>
      </w:tr>
      <w:tr w:rsidR="00CD7A86" w:rsidRPr="008067DA" w:rsidTr="00966ABD">
        <w:tc>
          <w:tcPr>
            <w:tcW w:w="10728" w:type="dxa"/>
          </w:tcPr>
          <w:p w:rsidR="00CD7A86" w:rsidRPr="008067DA" w:rsidRDefault="00CD7A86" w:rsidP="00966ABD">
            <w:pPr>
              <w:jc w:val="both"/>
            </w:pPr>
          </w:p>
        </w:tc>
      </w:tr>
      <w:tr w:rsidR="00CD7A86" w:rsidRPr="008067DA" w:rsidTr="00966ABD">
        <w:tc>
          <w:tcPr>
            <w:tcW w:w="10728" w:type="dxa"/>
            <w:shd w:val="clear" w:color="auto" w:fill="E6E6E6"/>
          </w:tcPr>
          <w:p w:rsidR="00CD7A86" w:rsidRPr="008067DA" w:rsidRDefault="00CD7A86" w:rsidP="00054FDD">
            <w:pPr>
              <w:numPr>
                <w:ilvl w:val="0"/>
                <w:numId w:val="15"/>
              </w:numPr>
              <w:tabs>
                <w:tab w:val="clear" w:pos="720"/>
                <w:tab w:val="num" w:pos="360"/>
              </w:tabs>
              <w:ind w:left="360"/>
              <w:jc w:val="both"/>
              <w:rPr>
                <w:b/>
              </w:rPr>
            </w:pPr>
            <w:r w:rsidRPr="008067DA">
              <w:rPr>
                <w:b/>
                <w:sz w:val="22"/>
                <w:szCs w:val="22"/>
              </w:rPr>
              <w:t>Заказчик (организатор запроса цен):</w:t>
            </w:r>
          </w:p>
        </w:tc>
      </w:tr>
      <w:tr w:rsidR="00CD7A86" w:rsidRPr="008067DA" w:rsidTr="00E74D5E">
        <w:tc>
          <w:tcPr>
            <w:tcW w:w="10728" w:type="dxa"/>
            <w:vAlign w:val="center"/>
          </w:tcPr>
          <w:p w:rsidR="00CD7A86" w:rsidRPr="008067DA" w:rsidRDefault="00CD7A86" w:rsidP="00966ABD">
            <w:pPr>
              <w:snapToGrid w:val="0"/>
            </w:pPr>
            <w:r w:rsidRPr="008067DA">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CD7A86" w:rsidRPr="008067DA" w:rsidTr="00E74D5E">
        <w:tc>
          <w:tcPr>
            <w:tcW w:w="10728" w:type="dxa"/>
          </w:tcPr>
          <w:p w:rsidR="00CD7A86" w:rsidRPr="008067DA" w:rsidRDefault="00CD7A86" w:rsidP="00966ABD">
            <w:pPr>
              <w:jc w:val="both"/>
            </w:pPr>
            <w:r w:rsidRPr="008067DA">
              <w:rPr>
                <w:sz w:val="22"/>
                <w:szCs w:val="22"/>
              </w:rPr>
              <w:t xml:space="preserve">Место нахождения: </w:t>
            </w:r>
            <w:smartTag w:uri="urn:schemas-microsoft-com:office:smarttags" w:element="metricconverter">
              <w:smartTagPr>
                <w:attr w:name="ProductID" w:val="127055, г"/>
              </w:smartTagPr>
              <w:r w:rsidRPr="008067DA">
                <w:rPr>
                  <w:sz w:val="22"/>
                  <w:szCs w:val="22"/>
                </w:rPr>
                <w:t>127055, г</w:t>
              </w:r>
            </w:smartTag>
            <w:r w:rsidRPr="008067DA">
              <w:rPr>
                <w:sz w:val="22"/>
                <w:szCs w:val="22"/>
              </w:rPr>
              <w:t>. Москва, ул. Сущевская д. 22</w:t>
            </w:r>
          </w:p>
        </w:tc>
      </w:tr>
      <w:tr w:rsidR="00CD7A86" w:rsidRPr="008067DA" w:rsidTr="00E74D5E">
        <w:tc>
          <w:tcPr>
            <w:tcW w:w="10728" w:type="dxa"/>
          </w:tcPr>
          <w:p w:rsidR="00CD7A86" w:rsidRPr="008067DA" w:rsidRDefault="00CD7A86" w:rsidP="00966ABD">
            <w:pPr>
              <w:jc w:val="both"/>
            </w:pPr>
            <w:r w:rsidRPr="008067DA">
              <w:rPr>
                <w:sz w:val="22"/>
                <w:szCs w:val="22"/>
              </w:rPr>
              <w:t xml:space="preserve">Почтовый адрес: </w:t>
            </w:r>
            <w:smartTag w:uri="urn:schemas-microsoft-com:office:smarttags" w:element="metricconverter">
              <w:smartTagPr>
                <w:attr w:name="ProductID" w:val="101000, г"/>
              </w:smartTagPr>
              <w:r w:rsidRPr="008067DA">
                <w:rPr>
                  <w:sz w:val="22"/>
                  <w:szCs w:val="22"/>
                </w:rPr>
                <w:t>101000, г</w:t>
              </w:r>
            </w:smartTag>
            <w:r w:rsidRPr="008067DA">
              <w:rPr>
                <w:sz w:val="22"/>
                <w:szCs w:val="22"/>
              </w:rPr>
              <w:t>. Москва, Моспочтамт, а/я 918</w:t>
            </w:r>
          </w:p>
        </w:tc>
      </w:tr>
      <w:tr w:rsidR="00CD7A86" w:rsidRPr="008067DA" w:rsidTr="00E74D5E">
        <w:tc>
          <w:tcPr>
            <w:tcW w:w="10728" w:type="dxa"/>
          </w:tcPr>
          <w:p w:rsidR="00CD7A86" w:rsidRPr="008067DA" w:rsidRDefault="00CD7A86" w:rsidP="00966ABD">
            <w:pPr>
              <w:jc w:val="both"/>
            </w:pPr>
            <w:r w:rsidRPr="008067DA">
              <w:rPr>
                <w:sz w:val="22"/>
                <w:szCs w:val="22"/>
              </w:rPr>
              <w:t xml:space="preserve">Контактное лицо по закупочной документации, тел./факс, </w:t>
            </w:r>
            <w:r w:rsidRPr="008067DA">
              <w:rPr>
                <w:sz w:val="22"/>
                <w:szCs w:val="22"/>
                <w:lang w:val="en-US"/>
              </w:rPr>
              <w:t>e</w:t>
            </w:r>
            <w:r w:rsidRPr="008067DA">
              <w:rPr>
                <w:sz w:val="22"/>
                <w:szCs w:val="22"/>
              </w:rPr>
              <w:t>-</w:t>
            </w:r>
            <w:r w:rsidRPr="008067DA">
              <w:rPr>
                <w:sz w:val="22"/>
                <w:szCs w:val="22"/>
                <w:lang w:val="en-US"/>
              </w:rPr>
              <w:t>mail</w:t>
            </w:r>
            <w:r w:rsidRPr="008067DA">
              <w:rPr>
                <w:sz w:val="22"/>
                <w:szCs w:val="22"/>
              </w:rPr>
              <w:t xml:space="preserve">: Ермолов Иван Валерьевич, (499) 972-84-27, </w:t>
            </w:r>
            <w:hyperlink r:id="rId9" w:history="1">
              <w:r w:rsidRPr="008067DA">
                <w:rPr>
                  <w:rStyle w:val="Hyperlink"/>
                  <w:color w:val="auto"/>
                  <w:sz w:val="22"/>
                  <w:szCs w:val="22"/>
                  <w:lang w:val="en-US"/>
                </w:rPr>
                <w:t>zakupki</w:t>
              </w:r>
              <w:r w:rsidRPr="008067DA">
                <w:rPr>
                  <w:rStyle w:val="Hyperlink"/>
                  <w:color w:val="auto"/>
                  <w:sz w:val="22"/>
                  <w:szCs w:val="22"/>
                </w:rPr>
                <w:t>@</w:t>
              </w:r>
              <w:r w:rsidRPr="008067DA">
                <w:rPr>
                  <w:rStyle w:val="Hyperlink"/>
                  <w:color w:val="auto"/>
                  <w:sz w:val="22"/>
                  <w:szCs w:val="22"/>
                  <w:lang w:val="en-US"/>
                </w:rPr>
                <w:t>vniia</w:t>
              </w:r>
              <w:r w:rsidRPr="008067DA">
                <w:rPr>
                  <w:rStyle w:val="Hyperlink"/>
                  <w:color w:val="auto"/>
                  <w:sz w:val="22"/>
                  <w:szCs w:val="22"/>
                </w:rPr>
                <w:t>.</w:t>
              </w:r>
              <w:r w:rsidRPr="008067DA">
                <w:rPr>
                  <w:rStyle w:val="Hyperlink"/>
                  <w:color w:val="auto"/>
                  <w:sz w:val="22"/>
                  <w:szCs w:val="22"/>
                  <w:lang w:val="en-US"/>
                </w:rPr>
                <w:t>ru</w:t>
              </w:r>
            </w:hyperlink>
          </w:p>
        </w:tc>
      </w:tr>
      <w:tr w:rsidR="00CD7A86" w:rsidRPr="008067DA" w:rsidTr="00E74D5E">
        <w:tc>
          <w:tcPr>
            <w:tcW w:w="10728" w:type="dxa"/>
          </w:tcPr>
          <w:p w:rsidR="00CD7A86" w:rsidRPr="008067DA" w:rsidRDefault="00CD7A86" w:rsidP="000C2293">
            <w:pPr>
              <w:jc w:val="both"/>
            </w:pPr>
            <w:r w:rsidRPr="008067DA">
              <w:rPr>
                <w:sz w:val="22"/>
                <w:szCs w:val="22"/>
              </w:rPr>
              <w:t xml:space="preserve">Контактное лицо по техническим вопросам, тел.: </w:t>
            </w:r>
            <w:r w:rsidRPr="008067DA">
              <w:rPr>
                <w:bCs/>
                <w:sz w:val="22"/>
                <w:szCs w:val="22"/>
              </w:rPr>
              <w:t>Белоусова Ольга Сергеевна</w:t>
            </w:r>
            <w:r w:rsidRPr="008067DA">
              <w:rPr>
                <w:sz w:val="22"/>
                <w:szCs w:val="22"/>
              </w:rPr>
              <w:t xml:space="preserve"> (499) 972-57-68  </w:t>
            </w:r>
          </w:p>
        </w:tc>
      </w:tr>
      <w:tr w:rsidR="00CD7A86" w:rsidRPr="008067DA" w:rsidTr="00966ABD">
        <w:tc>
          <w:tcPr>
            <w:tcW w:w="10728" w:type="dxa"/>
          </w:tcPr>
          <w:p w:rsidR="00CD7A86" w:rsidRPr="008067DA" w:rsidRDefault="00CD7A86" w:rsidP="00966ABD">
            <w:pPr>
              <w:jc w:val="both"/>
            </w:pPr>
          </w:p>
        </w:tc>
      </w:tr>
      <w:tr w:rsidR="00CD7A86" w:rsidRPr="008067DA" w:rsidTr="00966ABD">
        <w:tc>
          <w:tcPr>
            <w:tcW w:w="10728" w:type="dxa"/>
            <w:shd w:val="clear" w:color="auto" w:fill="E6E6E6"/>
            <w:vAlign w:val="center"/>
          </w:tcPr>
          <w:p w:rsidR="00CD7A86" w:rsidRPr="008067DA" w:rsidRDefault="00CD7A86" w:rsidP="00054FDD">
            <w:pPr>
              <w:numPr>
                <w:ilvl w:val="0"/>
                <w:numId w:val="15"/>
              </w:numPr>
              <w:tabs>
                <w:tab w:val="clear" w:pos="720"/>
                <w:tab w:val="num" w:pos="360"/>
              </w:tabs>
              <w:ind w:left="360"/>
              <w:jc w:val="both"/>
              <w:rPr>
                <w:b/>
              </w:rPr>
            </w:pPr>
            <w:r w:rsidRPr="008067DA">
              <w:rPr>
                <w:b/>
                <w:sz w:val="22"/>
                <w:szCs w:val="22"/>
              </w:rPr>
              <w:t>Предмет договора:</w:t>
            </w:r>
          </w:p>
        </w:tc>
      </w:tr>
      <w:tr w:rsidR="00CD7A86" w:rsidRPr="008067DA" w:rsidTr="00E74D5E">
        <w:tc>
          <w:tcPr>
            <w:tcW w:w="10728" w:type="dxa"/>
            <w:vAlign w:val="center"/>
          </w:tcPr>
          <w:p w:rsidR="00CD7A86" w:rsidRPr="008067DA" w:rsidRDefault="00CD7A86" w:rsidP="00966ABD">
            <w:pPr>
              <w:snapToGrid w:val="0"/>
            </w:pPr>
            <w:r w:rsidRPr="008067DA">
              <w:rPr>
                <w:b/>
                <w:sz w:val="22"/>
                <w:szCs w:val="22"/>
              </w:rPr>
              <w:t xml:space="preserve">Поставка цветов </w:t>
            </w:r>
            <w:r w:rsidRPr="008067DA">
              <w:rPr>
                <w:sz w:val="22"/>
                <w:szCs w:val="22"/>
              </w:rPr>
              <w:t>(Далее «Товар»). Состав, объем поставки товара приведены в Части 3 «Техническая часть» документации по запросу цен.</w:t>
            </w:r>
          </w:p>
          <w:p w:rsidR="00CD7A86" w:rsidRPr="008067DA" w:rsidRDefault="00CD7A86" w:rsidP="00611771">
            <w:pPr>
              <w:snapToGrid w:val="0"/>
            </w:pPr>
            <w:r w:rsidRPr="008067DA">
              <w:rPr>
                <w:sz w:val="22"/>
                <w:szCs w:val="22"/>
              </w:rPr>
              <w:t>Сроки поставки товаров: в течение 3-х лет с момента подписания договора. Поставка осуществляется по предварительным заявкам в течение 2-х часов с момента получения соответствующей заявки.</w:t>
            </w:r>
          </w:p>
        </w:tc>
      </w:tr>
      <w:tr w:rsidR="00CD7A86" w:rsidRPr="008067DA" w:rsidTr="00966ABD">
        <w:tc>
          <w:tcPr>
            <w:tcW w:w="10728" w:type="dxa"/>
            <w:vAlign w:val="center"/>
          </w:tcPr>
          <w:p w:rsidR="00CD7A86" w:rsidRPr="008067DA" w:rsidRDefault="00CD7A86" w:rsidP="00966ABD">
            <w:pPr>
              <w:snapToGrid w:val="0"/>
            </w:pPr>
          </w:p>
        </w:tc>
      </w:tr>
      <w:tr w:rsidR="00CD7A86" w:rsidRPr="008067DA" w:rsidTr="00966ABD">
        <w:tc>
          <w:tcPr>
            <w:tcW w:w="10728" w:type="dxa"/>
            <w:shd w:val="clear" w:color="auto" w:fill="E6E6E6"/>
            <w:vAlign w:val="center"/>
          </w:tcPr>
          <w:p w:rsidR="00CD7A86" w:rsidRPr="008067DA" w:rsidRDefault="00CD7A86" w:rsidP="00054FDD">
            <w:pPr>
              <w:numPr>
                <w:ilvl w:val="0"/>
                <w:numId w:val="15"/>
              </w:numPr>
              <w:tabs>
                <w:tab w:val="clear" w:pos="720"/>
                <w:tab w:val="num" w:pos="360"/>
              </w:tabs>
              <w:ind w:left="360"/>
              <w:jc w:val="both"/>
              <w:rPr>
                <w:b/>
              </w:rPr>
            </w:pPr>
            <w:r w:rsidRPr="008067DA">
              <w:rPr>
                <w:b/>
                <w:sz w:val="22"/>
                <w:szCs w:val="22"/>
              </w:rPr>
              <w:t>Место поставки товаров:</w:t>
            </w:r>
          </w:p>
        </w:tc>
      </w:tr>
      <w:tr w:rsidR="00CD7A86" w:rsidRPr="008067DA" w:rsidTr="00E74D5E">
        <w:tc>
          <w:tcPr>
            <w:tcW w:w="10728" w:type="dxa"/>
            <w:vAlign w:val="center"/>
          </w:tcPr>
          <w:p w:rsidR="00CD7A86" w:rsidRPr="008067DA" w:rsidRDefault="00CD7A86" w:rsidP="003E0062">
            <w:pPr>
              <w:snapToGrid w:val="0"/>
            </w:pPr>
            <w:r w:rsidRPr="008067DA">
              <w:rPr>
                <w:sz w:val="22"/>
                <w:szCs w:val="22"/>
              </w:rPr>
              <w:t>г. Москва, ул. Сущевская, д. 22.</w:t>
            </w:r>
          </w:p>
        </w:tc>
      </w:tr>
      <w:tr w:rsidR="00CD7A86" w:rsidRPr="008067DA" w:rsidTr="00966ABD">
        <w:tc>
          <w:tcPr>
            <w:tcW w:w="10728" w:type="dxa"/>
            <w:vAlign w:val="center"/>
          </w:tcPr>
          <w:p w:rsidR="00CD7A86" w:rsidRPr="008067DA" w:rsidRDefault="00CD7A86" w:rsidP="00966ABD">
            <w:pPr>
              <w:snapToGrid w:val="0"/>
            </w:pPr>
          </w:p>
        </w:tc>
      </w:tr>
      <w:tr w:rsidR="00CD7A86" w:rsidRPr="008067DA" w:rsidTr="00966ABD">
        <w:tc>
          <w:tcPr>
            <w:tcW w:w="10728" w:type="dxa"/>
            <w:shd w:val="clear" w:color="auto" w:fill="E6E6E6"/>
            <w:vAlign w:val="center"/>
          </w:tcPr>
          <w:p w:rsidR="00CD7A86" w:rsidRPr="008067DA" w:rsidRDefault="00CD7A86" w:rsidP="00054FDD">
            <w:pPr>
              <w:numPr>
                <w:ilvl w:val="0"/>
                <w:numId w:val="15"/>
              </w:numPr>
              <w:tabs>
                <w:tab w:val="clear" w:pos="720"/>
                <w:tab w:val="num" w:pos="360"/>
              </w:tabs>
              <w:ind w:left="360"/>
              <w:jc w:val="both"/>
              <w:rPr>
                <w:b/>
              </w:rPr>
            </w:pPr>
            <w:r w:rsidRPr="008067DA">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CD7A86" w:rsidRPr="008067DA" w:rsidTr="00E74D5E">
        <w:tc>
          <w:tcPr>
            <w:tcW w:w="10728" w:type="dxa"/>
            <w:vAlign w:val="center"/>
          </w:tcPr>
          <w:p w:rsidR="00CD7A86" w:rsidRPr="008067DA" w:rsidRDefault="00CD7A86" w:rsidP="00966ABD">
            <w:pPr>
              <w:jc w:val="both"/>
            </w:pPr>
            <w:r w:rsidRPr="008067DA">
              <w:rPr>
                <w:sz w:val="22"/>
                <w:szCs w:val="22"/>
              </w:rPr>
              <w:t xml:space="preserve">Запрос цен проводится на электронной торговой площадке </w:t>
            </w:r>
            <w:r>
              <w:rPr>
                <w:sz w:val="22"/>
                <w:szCs w:val="22"/>
              </w:rPr>
              <w:t>Аукционный конкурсный дом</w:t>
            </w:r>
            <w:r w:rsidRPr="008067DA">
              <w:rPr>
                <w:sz w:val="22"/>
                <w:szCs w:val="22"/>
              </w:rPr>
              <w:t xml:space="preserve">  в сети «Интернет» по адресу: </w:t>
            </w:r>
            <w:r w:rsidRPr="008067DA">
              <w:rPr>
                <w:color w:val="0000FF"/>
                <w:sz w:val="22"/>
                <w:szCs w:val="22"/>
                <w:u w:val="single"/>
                <w:lang w:val="en-US"/>
              </w:rPr>
              <w:t>www</w:t>
            </w:r>
            <w:r w:rsidRPr="008067DA">
              <w:rPr>
                <w:color w:val="0000FF"/>
                <w:sz w:val="22"/>
                <w:szCs w:val="22"/>
                <w:u w:val="single"/>
              </w:rPr>
              <w:t>.</w:t>
            </w:r>
            <w:r>
              <w:rPr>
                <w:color w:val="0000FF"/>
                <w:sz w:val="22"/>
                <w:szCs w:val="22"/>
                <w:u w:val="single"/>
                <w:lang w:val="en-US"/>
              </w:rPr>
              <w:t>a</w:t>
            </w:r>
            <w:r w:rsidRPr="008003F0">
              <w:rPr>
                <w:color w:val="0000FF"/>
                <w:sz w:val="22"/>
                <w:szCs w:val="22"/>
                <w:u w:val="single"/>
              </w:rPr>
              <w:t>-</w:t>
            </w:r>
            <w:r>
              <w:rPr>
                <w:color w:val="0000FF"/>
                <w:sz w:val="22"/>
                <w:szCs w:val="22"/>
                <w:u w:val="single"/>
                <w:lang w:val="en-US"/>
              </w:rPr>
              <w:t>k</w:t>
            </w:r>
            <w:r w:rsidRPr="008003F0">
              <w:rPr>
                <w:color w:val="0000FF"/>
                <w:sz w:val="22"/>
                <w:szCs w:val="22"/>
                <w:u w:val="single"/>
              </w:rPr>
              <w:t>-</w:t>
            </w:r>
            <w:r>
              <w:rPr>
                <w:color w:val="0000FF"/>
                <w:sz w:val="22"/>
                <w:szCs w:val="22"/>
                <w:u w:val="single"/>
                <w:lang w:val="en-US"/>
              </w:rPr>
              <w:t>d</w:t>
            </w:r>
            <w:r w:rsidRPr="008067DA">
              <w:rPr>
                <w:color w:val="0000FF"/>
                <w:sz w:val="22"/>
                <w:szCs w:val="22"/>
                <w:u w:val="single"/>
              </w:rPr>
              <w:t>.</w:t>
            </w:r>
            <w:r w:rsidRPr="008067DA">
              <w:rPr>
                <w:color w:val="0000FF"/>
                <w:sz w:val="22"/>
                <w:szCs w:val="22"/>
                <w:u w:val="single"/>
                <w:lang w:val="en-US"/>
              </w:rPr>
              <w:t>ru</w:t>
            </w:r>
            <w:r w:rsidRPr="008067D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D7A86" w:rsidRPr="008067DA" w:rsidRDefault="00CD7A86" w:rsidP="00966ABD">
            <w:pPr>
              <w:jc w:val="both"/>
            </w:pPr>
            <w:r w:rsidRPr="008067D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D7A86" w:rsidRPr="008067DA" w:rsidRDefault="00CD7A86" w:rsidP="00966ABD">
            <w:pPr>
              <w:jc w:val="both"/>
            </w:pPr>
            <w:r w:rsidRPr="008067D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CD7A86" w:rsidRPr="008067DA" w:rsidTr="00966ABD">
        <w:tc>
          <w:tcPr>
            <w:tcW w:w="10728" w:type="dxa"/>
            <w:vAlign w:val="center"/>
          </w:tcPr>
          <w:p w:rsidR="00CD7A86" w:rsidRPr="008067DA" w:rsidRDefault="00CD7A86" w:rsidP="00966ABD">
            <w:pPr>
              <w:jc w:val="both"/>
            </w:pPr>
          </w:p>
        </w:tc>
      </w:tr>
      <w:tr w:rsidR="00CD7A86" w:rsidRPr="008067DA" w:rsidTr="00966ABD">
        <w:tc>
          <w:tcPr>
            <w:tcW w:w="10728" w:type="dxa"/>
            <w:shd w:val="clear" w:color="auto" w:fill="E6E6E6"/>
            <w:vAlign w:val="center"/>
          </w:tcPr>
          <w:p w:rsidR="00CD7A86" w:rsidRPr="008067DA" w:rsidRDefault="00CD7A86" w:rsidP="00054FDD">
            <w:pPr>
              <w:numPr>
                <w:ilvl w:val="0"/>
                <w:numId w:val="15"/>
              </w:numPr>
              <w:tabs>
                <w:tab w:val="clear" w:pos="720"/>
                <w:tab w:val="num" w:pos="360"/>
              </w:tabs>
              <w:ind w:left="360"/>
              <w:jc w:val="both"/>
              <w:rPr>
                <w:b/>
              </w:rPr>
            </w:pPr>
            <w:r w:rsidRPr="008067DA">
              <w:rPr>
                <w:b/>
                <w:sz w:val="22"/>
                <w:szCs w:val="22"/>
              </w:rPr>
              <w:t>Начальная (максимальная) цена договора:</w:t>
            </w:r>
          </w:p>
        </w:tc>
      </w:tr>
      <w:tr w:rsidR="00CD7A86" w:rsidRPr="008067DA" w:rsidTr="00E9623D">
        <w:trPr>
          <w:trHeight w:val="90"/>
        </w:trPr>
        <w:tc>
          <w:tcPr>
            <w:tcW w:w="10728" w:type="dxa"/>
            <w:vAlign w:val="center"/>
          </w:tcPr>
          <w:p w:rsidR="00CD7A86" w:rsidRPr="008067DA" w:rsidRDefault="00CD7A86" w:rsidP="003E0062">
            <w:pPr>
              <w:snapToGrid w:val="0"/>
              <w:rPr>
                <w:b/>
              </w:rPr>
            </w:pPr>
            <w:r w:rsidRPr="008067DA">
              <w:rPr>
                <w:b/>
                <w:sz w:val="22"/>
                <w:szCs w:val="22"/>
              </w:rPr>
              <w:t xml:space="preserve">С НДС (18%) – </w:t>
            </w:r>
            <w:r>
              <w:rPr>
                <w:b/>
                <w:sz w:val="22"/>
                <w:szCs w:val="22"/>
              </w:rPr>
              <w:t>2 273 666,16</w:t>
            </w:r>
            <w:r w:rsidRPr="008067DA">
              <w:rPr>
                <w:sz w:val="22"/>
                <w:szCs w:val="22"/>
              </w:rPr>
              <w:t xml:space="preserve"> (</w:t>
            </w:r>
            <w:r>
              <w:rPr>
                <w:sz w:val="22"/>
                <w:szCs w:val="22"/>
              </w:rPr>
              <w:t>два миллиона двести семьдесят три тысячи шестьсот шестьдесят шесть</w:t>
            </w:r>
            <w:r w:rsidRPr="008067DA">
              <w:rPr>
                <w:sz w:val="22"/>
                <w:szCs w:val="22"/>
              </w:rPr>
              <w:t xml:space="preserve">) руб. </w:t>
            </w:r>
            <w:r>
              <w:rPr>
                <w:sz w:val="22"/>
                <w:szCs w:val="22"/>
              </w:rPr>
              <w:t>16</w:t>
            </w:r>
            <w:r w:rsidRPr="008067DA">
              <w:rPr>
                <w:sz w:val="22"/>
                <w:szCs w:val="22"/>
              </w:rPr>
              <w:t xml:space="preserve"> коп.</w:t>
            </w:r>
          </w:p>
        </w:tc>
      </w:tr>
      <w:tr w:rsidR="00CD7A86" w:rsidRPr="008067DA" w:rsidTr="00E74D5E">
        <w:tc>
          <w:tcPr>
            <w:tcW w:w="10728" w:type="dxa"/>
            <w:vAlign w:val="center"/>
          </w:tcPr>
          <w:p w:rsidR="00CD7A86" w:rsidRPr="008067DA" w:rsidRDefault="00CD7A86" w:rsidP="003B55D3">
            <w:pPr>
              <w:snapToGrid w:val="0"/>
              <w:rPr>
                <w:b/>
              </w:rPr>
            </w:pPr>
            <w:r w:rsidRPr="008067DA">
              <w:rPr>
                <w:b/>
                <w:sz w:val="22"/>
                <w:szCs w:val="22"/>
              </w:rPr>
              <w:t xml:space="preserve">Без учета НДС – </w:t>
            </w:r>
            <w:r w:rsidRPr="007941D1">
              <w:rPr>
                <w:b/>
                <w:sz w:val="22"/>
                <w:szCs w:val="22"/>
              </w:rPr>
              <w:t>1</w:t>
            </w:r>
            <w:r>
              <w:rPr>
                <w:b/>
                <w:sz w:val="22"/>
                <w:szCs w:val="22"/>
              </w:rPr>
              <w:t> </w:t>
            </w:r>
            <w:r w:rsidRPr="007941D1">
              <w:rPr>
                <w:b/>
                <w:sz w:val="22"/>
                <w:szCs w:val="22"/>
              </w:rPr>
              <w:t>926</w:t>
            </w:r>
            <w:r>
              <w:rPr>
                <w:b/>
                <w:sz w:val="22"/>
                <w:szCs w:val="22"/>
              </w:rPr>
              <w:t xml:space="preserve"> </w:t>
            </w:r>
            <w:r w:rsidRPr="007941D1">
              <w:rPr>
                <w:b/>
                <w:sz w:val="22"/>
                <w:szCs w:val="22"/>
              </w:rPr>
              <w:t>835,7</w:t>
            </w:r>
            <w:r>
              <w:rPr>
                <w:b/>
                <w:sz w:val="22"/>
                <w:szCs w:val="22"/>
              </w:rPr>
              <w:t xml:space="preserve">3 </w:t>
            </w:r>
            <w:r w:rsidRPr="008067DA">
              <w:rPr>
                <w:sz w:val="22"/>
                <w:szCs w:val="22"/>
              </w:rPr>
              <w:t>(</w:t>
            </w:r>
            <w:r>
              <w:rPr>
                <w:sz w:val="22"/>
                <w:szCs w:val="22"/>
              </w:rPr>
              <w:t>один миллион девятьсот двадцать шесть тысяч восемьсот тридцать пять</w:t>
            </w:r>
            <w:r w:rsidRPr="008067DA">
              <w:rPr>
                <w:sz w:val="22"/>
                <w:szCs w:val="22"/>
              </w:rPr>
              <w:t xml:space="preserve">) руб. </w:t>
            </w:r>
            <w:r>
              <w:rPr>
                <w:sz w:val="22"/>
                <w:szCs w:val="22"/>
              </w:rPr>
              <w:t>73</w:t>
            </w:r>
            <w:r w:rsidRPr="008067DA">
              <w:rPr>
                <w:sz w:val="22"/>
                <w:szCs w:val="22"/>
              </w:rPr>
              <w:t xml:space="preserve"> коп.</w:t>
            </w:r>
          </w:p>
        </w:tc>
      </w:tr>
      <w:tr w:rsidR="00CD7A86" w:rsidRPr="008067DA" w:rsidTr="00E74D5E">
        <w:tc>
          <w:tcPr>
            <w:tcW w:w="10728" w:type="dxa"/>
            <w:vAlign w:val="center"/>
          </w:tcPr>
          <w:p w:rsidR="00CD7A86" w:rsidRPr="008067DA" w:rsidRDefault="00CD7A86" w:rsidP="00966ABD">
            <w:pPr>
              <w:snapToGrid w:val="0"/>
              <w:jc w:val="both"/>
            </w:pPr>
            <w:r w:rsidRPr="008067DA">
              <w:rPr>
                <w:sz w:val="22"/>
                <w:szCs w:val="22"/>
              </w:rPr>
              <w:t xml:space="preserve">Цена Договора включает в себя: стоимость Товара, упаковку Товара, составление букетов и корзин, хранение Товара на складе Поставщика, доставку Товара на склад Заказчика, </w:t>
            </w:r>
            <w:r w:rsidRPr="00F5696E">
              <w:rPr>
                <w:sz w:val="22"/>
                <w:szCs w:val="22"/>
              </w:rPr>
              <w:t xml:space="preserve">погрузочно-разгрузочные работы, </w:t>
            </w:r>
            <w:r w:rsidRPr="008067DA">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D7A86" w:rsidRPr="008067DA" w:rsidTr="00E74D5E">
        <w:tc>
          <w:tcPr>
            <w:tcW w:w="10728" w:type="dxa"/>
            <w:vAlign w:val="center"/>
          </w:tcPr>
          <w:p w:rsidR="00CD7A86" w:rsidRPr="008067DA" w:rsidRDefault="00CD7A86" w:rsidP="00966ABD">
            <w:pPr>
              <w:snapToGrid w:val="0"/>
              <w:jc w:val="both"/>
            </w:pPr>
          </w:p>
        </w:tc>
      </w:tr>
      <w:tr w:rsidR="00CD7A86" w:rsidRPr="008067DA" w:rsidTr="00966ABD">
        <w:tc>
          <w:tcPr>
            <w:tcW w:w="10728" w:type="dxa"/>
            <w:shd w:val="clear" w:color="auto" w:fill="E6E6E6"/>
            <w:vAlign w:val="center"/>
          </w:tcPr>
          <w:p w:rsidR="00CD7A86" w:rsidRPr="008067DA" w:rsidRDefault="00CD7A86" w:rsidP="00054FDD">
            <w:pPr>
              <w:numPr>
                <w:ilvl w:val="0"/>
                <w:numId w:val="15"/>
              </w:numPr>
              <w:tabs>
                <w:tab w:val="clear" w:pos="720"/>
                <w:tab w:val="num" w:pos="360"/>
                <w:tab w:val="left" w:pos="1134"/>
              </w:tabs>
              <w:ind w:left="360"/>
              <w:contextualSpacing/>
              <w:jc w:val="both"/>
              <w:rPr>
                <w:b/>
              </w:rPr>
            </w:pPr>
            <w:r w:rsidRPr="008067DA">
              <w:rPr>
                <w:b/>
                <w:sz w:val="22"/>
                <w:szCs w:val="22"/>
              </w:rPr>
              <w:t>Срок, место и порядок предоставления документации по запросу цен:</w:t>
            </w:r>
          </w:p>
        </w:tc>
      </w:tr>
      <w:tr w:rsidR="00CD7A86" w:rsidRPr="008067DA" w:rsidTr="00E74D5E">
        <w:tc>
          <w:tcPr>
            <w:tcW w:w="10728" w:type="dxa"/>
            <w:vAlign w:val="center"/>
          </w:tcPr>
          <w:p w:rsidR="00CD7A86" w:rsidRPr="008067DA" w:rsidRDefault="00CD7A86" w:rsidP="00966ABD">
            <w:pPr>
              <w:snapToGrid w:val="0"/>
              <w:jc w:val="both"/>
            </w:pPr>
            <w:r w:rsidRPr="008067D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8067DA">
                <w:rPr>
                  <w:rStyle w:val="Hyperlink"/>
                  <w:sz w:val="22"/>
                  <w:szCs w:val="22"/>
                </w:rPr>
                <w:t>http://www.zakupki.gov.ru</w:t>
              </w:r>
            </w:hyperlink>
            <w:r w:rsidRPr="008067DA">
              <w:rPr>
                <w:sz w:val="22"/>
                <w:szCs w:val="22"/>
              </w:rPr>
              <w:t>), на официальном сайте по закупкам атомной отрасли Госкорпорации «Росатом» (</w:t>
            </w:r>
            <w:hyperlink r:id="rId11" w:history="1">
              <w:r w:rsidRPr="008067DA">
                <w:rPr>
                  <w:sz w:val="22"/>
                  <w:szCs w:val="22"/>
                </w:rPr>
                <w:t>http://zakupki.rosatom.ru</w:t>
              </w:r>
            </w:hyperlink>
            <w:r w:rsidRPr="008067DA">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Аукционный конкурсный дом</w:t>
            </w:r>
            <w:r w:rsidRPr="008067DA">
              <w:rPr>
                <w:sz w:val="22"/>
                <w:szCs w:val="22"/>
              </w:rPr>
              <w:t xml:space="preserve"> (</w:t>
            </w:r>
            <w:hyperlink r:id="rId12" w:history="1">
              <w:r w:rsidRPr="008067DA">
                <w:rPr>
                  <w:rStyle w:val="Hyperlink"/>
                  <w:sz w:val="22"/>
                  <w:szCs w:val="22"/>
                </w:rPr>
                <w:t>www.</w:t>
              </w:r>
              <w:r>
                <w:rPr>
                  <w:rStyle w:val="Hyperlink"/>
                  <w:sz w:val="22"/>
                  <w:szCs w:val="22"/>
                </w:rPr>
                <w:t>a-k-d</w:t>
              </w:r>
              <w:r w:rsidRPr="008067DA">
                <w:rPr>
                  <w:rStyle w:val="Hyperlink"/>
                  <w:sz w:val="22"/>
                  <w:szCs w:val="22"/>
                </w:rPr>
                <w:t>.ru</w:t>
              </w:r>
            </w:hyperlink>
            <w:r w:rsidRPr="008067DA">
              <w:rPr>
                <w:sz w:val="22"/>
                <w:szCs w:val="22"/>
              </w:rPr>
              <w:t>)</w:t>
            </w:r>
            <w:r w:rsidRPr="008067DA">
              <w:rPr>
                <w:color w:val="0000FF"/>
                <w:sz w:val="22"/>
                <w:szCs w:val="22"/>
              </w:rPr>
              <w:t xml:space="preserve"> </w:t>
            </w:r>
            <w:r w:rsidRPr="008067DA">
              <w:rPr>
                <w:sz w:val="22"/>
                <w:szCs w:val="22"/>
              </w:rPr>
              <w:t>определяется правилами данной электронной торговой площадки.</w:t>
            </w:r>
          </w:p>
        </w:tc>
      </w:tr>
      <w:tr w:rsidR="00CD7A86" w:rsidRPr="008067DA" w:rsidTr="00966ABD">
        <w:tc>
          <w:tcPr>
            <w:tcW w:w="10728" w:type="dxa"/>
            <w:vAlign w:val="center"/>
          </w:tcPr>
          <w:p w:rsidR="00CD7A86" w:rsidRPr="008067DA" w:rsidRDefault="00CD7A86" w:rsidP="00966ABD">
            <w:pPr>
              <w:snapToGrid w:val="0"/>
              <w:jc w:val="both"/>
            </w:pPr>
          </w:p>
        </w:tc>
      </w:tr>
      <w:tr w:rsidR="00CD7A86" w:rsidRPr="008067DA" w:rsidTr="00966ABD">
        <w:tc>
          <w:tcPr>
            <w:tcW w:w="10728" w:type="dxa"/>
            <w:shd w:val="clear" w:color="auto" w:fill="E6E6E6"/>
            <w:vAlign w:val="center"/>
          </w:tcPr>
          <w:p w:rsidR="00CD7A86" w:rsidRPr="008067DA" w:rsidRDefault="00CD7A86" w:rsidP="00054FDD">
            <w:pPr>
              <w:numPr>
                <w:ilvl w:val="0"/>
                <w:numId w:val="15"/>
              </w:numPr>
              <w:tabs>
                <w:tab w:val="clear" w:pos="720"/>
                <w:tab w:val="num" w:pos="360"/>
              </w:tabs>
              <w:ind w:left="360"/>
              <w:jc w:val="both"/>
              <w:rPr>
                <w:b/>
              </w:rPr>
            </w:pPr>
            <w:r w:rsidRPr="008067D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CD7A86" w:rsidRPr="008067DA" w:rsidTr="00E74D5E">
        <w:tc>
          <w:tcPr>
            <w:tcW w:w="10728" w:type="dxa"/>
            <w:vAlign w:val="center"/>
          </w:tcPr>
          <w:p w:rsidR="00CD7A86" w:rsidRPr="008067DA" w:rsidRDefault="00CD7A86" w:rsidP="00966ABD">
            <w:pPr>
              <w:jc w:val="both"/>
              <w:rPr>
                <w:b/>
              </w:rPr>
            </w:pPr>
            <w:r w:rsidRPr="008067DA">
              <w:rPr>
                <w:sz w:val="22"/>
                <w:szCs w:val="22"/>
              </w:rPr>
              <w:t>Возможна</w:t>
            </w:r>
            <w:r w:rsidRPr="008067DA">
              <w:rPr>
                <w:sz w:val="22"/>
                <w:szCs w:val="22"/>
                <w:lang w:val="en-US"/>
              </w:rPr>
              <w:t>.</w:t>
            </w:r>
          </w:p>
        </w:tc>
      </w:tr>
      <w:tr w:rsidR="00CD7A86" w:rsidRPr="008067DA" w:rsidTr="00966ABD">
        <w:tc>
          <w:tcPr>
            <w:tcW w:w="10728" w:type="dxa"/>
            <w:vAlign w:val="center"/>
          </w:tcPr>
          <w:p w:rsidR="00CD7A86" w:rsidRPr="008067DA" w:rsidRDefault="00CD7A86" w:rsidP="00966ABD">
            <w:pPr>
              <w:jc w:val="both"/>
            </w:pPr>
          </w:p>
        </w:tc>
      </w:tr>
      <w:tr w:rsidR="00CD7A86" w:rsidRPr="008067DA" w:rsidTr="00966ABD">
        <w:tc>
          <w:tcPr>
            <w:tcW w:w="10728" w:type="dxa"/>
            <w:shd w:val="clear" w:color="auto" w:fill="E6E6E6"/>
            <w:vAlign w:val="center"/>
          </w:tcPr>
          <w:p w:rsidR="00CD7A86" w:rsidRPr="008067DA" w:rsidRDefault="00CD7A86" w:rsidP="00054FDD">
            <w:pPr>
              <w:numPr>
                <w:ilvl w:val="0"/>
                <w:numId w:val="15"/>
              </w:numPr>
              <w:tabs>
                <w:tab w:val="clear" w:pos="720"/>
                <w:tab w:val="num" w:pos="360"/>
              </w:tabs>
              <w:ind w:left="360"/>
              <w:jc w:val="both"/>
              <w:rPr>
                <w:b/>
              </w:rPr>
            </w:pPr>
            <w:r w:rsidRPr="008067DA">
              <w:rPr>
                <w:b/>
                <w:sz w:val="22"/>
                <w:szCs w:val="22"/>
              </w:rPr>
              <w:t>Дата начала и дата и время окончания подачи заявок на участие в запросе цен, место и порядок их подачи участниками:</w:t>
            </w:r>
          </w:p>
        </w:tc>
      </w:tr>
      <w:tr w:rsidR="00CD7A86" w:rsidRPr="00055BFF" w:rsidTr="00E74D5E">
        <w:tc>
          <w:tcPr>
            <w:tcW w:w="10728" w:type="dxa"/>
            <w:vAlign w:val="center"/>
          </w:tcPr>
          <w:p w:rsidR="00CD7A86" w:rsidRPr="00E05488" w:rsidRDefault="00CD7A86" w:rsidP="00426D01">
            <w:pPr>
              <w:snapToGrid w:val="0"/>
              <w:jc w:val="both"/>
            </w:pPr>
            <w:r w:rsidRPr="008067DA">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8067DA">
              <w:rPr>
                <w:sz w:val="22"/>
                <w:szCs w:val="22"/>
              </w:rPr>
              <w:t xml:space="preserve"> (</w:t>
            </w:r>
            <w:hyperlink r:id="rId13" w:history="1">
              <w:r w:rsidRPr="008067DA">
                <w:rPr>
                  <w:rStyle w:val="Hyperlink"/>
                  <w:sz w:val="22"/>
                  <w:szCs w:val="22"/>
                </w:rPr>
                <w:t>www.</w:t>
              </w:r>
              <w:r>
                <w:rPr>
                  <w:rStyle w:val="Hyperlink"/>
                  <w:sz w:val="22"/>
                  <w:szCs w:val="22"/>
                </w:rPr>
                <w:t>a-k-d</w:t>
              </w:r>
              <w:r w:rsidRPr="008067DA">
                <w:rPr>
                  <w:rStyle w:val="Hyperlink"/>
                  <w:sz w:val="22"/>
                  <w:szCs w:val="22"/>
                </w:rPr>
                <w:t>.ru</w:t>
              </w:r>
            </w:hyperlink>
            <w:r w:rsidRPr="008067DA">
              <w:rPr>
                <w:color w:val="0000FF"/>
                <w:sz w:val="22"/>
                <w:szCs w:val="22"/>
                <w:u w:val="single"/>
              </w:rPr>
              <w:t>)</w:t>
            </w:r>
            <w:r w:rsidRPr="008067DA">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Pr>
                <w:sz w:val="22"/>
                <w:szCs w:val="22"/>
              </w:rPr>
              <w:t>16</w:t>
            </w:r>
            <w:r w:rsidRPr="008067DA">
              <w:rPr>
                <w:sz w:val="22"/>
                <w:szCs w:val="22"/>
              </w:rPr>
              <w:t xml:space="preserve">» сентября </w:t>
            </w:r>
            <w:smartTag w:uri="urn:schemas-microsoft-com:office:smarttags" w:element="metricconverter">
              <w:smartTagPr>
                <w:attr w:name="ProductID" w:val="2013 г"/>
              </w:smartTagPr>
              <w:r w:rsidRPr="008067DA">
                <w:rPr>
                  <w:sz w:val="22"/>
                  <w:szCs w:val="22"/>
                </w:rPr>
                <w:t>2013 г</w:t>
              </w:r>
            </w:smartTag>
            <w:r w:rsidRPr="008067DA">
              <w:rPr>
                <w:sz w:val="22"/>
                <w:szCs w:val="22"/>
              </w:rPr>
              <w:t>.</w:t>
            </w:r>
          </w:p>
        </w:tc>
      </w:tr>
      <w:tr w:rsidR="00CD7A86" w:rsidRPr="00055BFF" w:rsidTr="00966ABD">
        <w:tc>
          <w:tcPr>
            <w:tcW w:w="10728" w:type="dxa"/>
            <w:vAlign w:val="center"/>
          </w:tcPr>
          <w:p w:rsidR="00CD7A86" w:rsidRPr="00E05488" w:rsidRDefault="00CD7A86" w:rsidP="00966ABD">
            <w:pPr>
              <w:snapToGrid w:val="0"/>
              <w:jc w:val="both"/>
            </w:pPr>
          </w:p>
        </w:tc>
      </w:tr>
      <w:tr w:rsidR="00CD7A86" w:rsidRPr="00055BFF" w:rsidTr="00966ABD">
        <w:tc>
          <w:tcPr>
            <w:tcW w:w="10728" w:type="dxa"/>
            <w:shd w:val="clear" w:color="auto" w:fill="E6E6E6"/>
            <w:vAlign w:val="center"/>
          </w:tcPr>
          <w:p w:rsidR="00CD7A86" w:rsidRPr="00E05488" w:rsidRDefault="00CD7A86" w:rsidP="00054FDD">
            <w:pPr>
              <w:numPr>
                <w:ilvl w:val="0"/>
                <w:numId w:val="15"/>
              </w:numPr>
              <w:tabs>
                <w:tab w:val="clear" w:pos="720"/>
                <w:tab w:val="num" w:pos="360"/>
              </w:tabs>
              <w:ind w:left="360"/>
              <w:jc w:val="both"/>
              <w:rPr>
                <w:b/>
              </w:rPr>
            </w:pPr>
            <w:r w:rsidRPr="00E05488">
              <w:rPr>
                <w:b/>
                <w:sz w:val="22"/>
                <w:szCs w:val="22"/>
              </w:rPr>
              <w:t>Место и дата проведения отборочной стадии и подведения итогов запроса цен:</w:t>
            </w:r>
          </w:p>
        </w:tc>
      </w:tr>
      <w:tr w:rsidR="00CD7A86" w:rsidRPr="00055BFF" w:rsidTr="00966ABD">
        <w:tc>
          <w:tcPr>
            <w:tcW w:w="10728" w:type="dxa"/>
            <w:vAlign w:val="center"/>
          </w:tcPr>
          <w:p w:rsidR="00CD7A86" w:rsidRPr="00E05488" w:rsidRDefault="00CD7A86" w:rsidP="00426D01">
            <w:pPr>
              <w:snapToGrid w:val="0"/>
            </w:pPr>
            <w:r w:rsidRPr="000264CE">
              <w:rPr>
                <w:sz w:val="22"/>
                <w:szCs w:val="22"/>
              </w:rPr>
              <w:t xml:space="preserve">не </w:t>
            </w:r>
            <w:r w:rsidRPr="00BC594B">
              <w:rPr>
                <w:sz w:val="22"/>
                <w:szCs w:val="22"/>
              </w:rPr>
              <w:t xml:space="preserve">позднее «23» сентября  </w:t>
            </w:r>
            <w:smartTag w:uri="urn:schemas-microsoft-com:office:smarttags" w:element="metricconverter">
              <w:smartTagPr>
                <w:attr w:name="ProductID" w:val="2013 г"/>
              </w:smartTagPr>
              <w:r w:rsidRPr="00BC594B">
                <w:rPr>
                  <w:sz w:val="22"/>
                  <w:szCs w:val="22"/>
                </w:rPr>
                <w:t>2013 г</w:t>
              </w:r>
            </w:smartTag>
            <w:r w:rsidRPr="00BC594B">
              <w:rPr>
                <w:sz w:val="22"/>
                <w:szCs w:val="22"/>
              </w:rPr>
              <w:t xml:space="preserve">., </w:t>
            </w:r>
            <w:bookmarkStart w:id="28" w:name="OLE_LINK1"/>
            <w:bookmarkStart w:id="29" w:name="OLE_LINK2"/>
            <w:r w:rsidRPr="00BC594B">
              <w:rPr>
                <w:sz w:val="22"/>
                <w:szCs w:val="22"/>
              </w:rPr>
              <w:t>ФГУП «</w:t>
            </w:r>
            <w:r w:rsidRPr="00366C91">
              <w:rPr>
                <w:sz w:val="22"/>
                <w:szCs w:val="22"/>
              </w:rPr>
              <w:t xml:space="preserve">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Москва, ул. Сущевская д. 22.</w:t>
            </w:r>
            <w:bookmarkEnd w:id="28"/>
            <w:bookmarkEnd w:id="29"/>
          </w:p>
        </w:tc>
      </w:tr>
      <w:tr w:rsidR="00CD7A86" w:rsidRPr="00055BFF" w:rsidTr="00966ABD">
        <w:tc>
          <w:tcPr>
            <w:tcW w:w="10728" w:type="dxa"/>
            <w:vAlign w:val="center"/>
          </w:tcPr>
          <w:p w:rsidR="00CD7A86" w:rsidRPr="00055BFF" w:rsidRDefault="00CD7A86" w:rsidP="00966ABD">
            <w:pPr>
              <w:snapToGrid w:val="0"/>
            </w:pPr>
          </w:p>
        </w:tc>
      </w:tr>
      <w:tr w:rsidR="00CD7A86" w:rsidRPr="00055BFF" w:rsidTr="00966ABD">
        <w:tc>
          <w:tcPr>
            <w:tcW w:w="10728" w:type="dxa"/>
            <w:shd w:val="clear" w:color="auto" w:fill="E6E6E6"/>
            <w:vAlign w:val="center"/>
          </w:tcPr>
          <w:p w:rsidR="00CD7A86" w:rsidRPr="00055BFF" w:rsidRDefault="00CD7A86" w:rsidP="00054FDD">
            <w:pPr>
              <w:numPr>
                <w:ilvl w:val="0"/>
                <w:numId w:val="1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CD7A86" w:rsidRPr="00055BFF" w:rsidTr="00E74D5E">
        <w:tc>
          <w:tcPr>
            <w:tcW w:w="10728" w:type="dxa"/>
            <w:vAlign w:val="center"/>
          </w:tcPr>
          <w:p w:rsidR="00CD7A86" w:rsidRPr="00055BFF" w:rsidRDefault="00CD7A86"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D7A86" w:rsidRPr="00055BFF" w:rsidRDefault="00CD7A86" w:rsidP="00966ABD">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D7A86" w:rsidRPr="00055BFF" w:rsidTr="00966ABD">
        <w:tc>
          <w:tcPr>
            <w:tcW w:w="10728" w:type="dxa"/>
            <w:vAlign w:val="center"/>
          </w:tcPr>
          <w:p w:rsidR="00CD7A86" w:rsidRPr="00055BFF" w:rsidRDefault="00CD7A86" w:rsidP="00966ABD">
            <w:pPr>
              <w:jc w:val="both"/>
              <w:rPr>
                <w:b/>
              </w:rPr>
            </w:pPr>
          </w:p>
        </w:tc>
      </w:tr>
      <w:tr w:rsidR="00CD7A86" w:rsidRPr="00055BFF" w:rsidTr="00966ABD">
        <w:tc>
          <w:tcPr>
            <w:tcW w:w="10728" w:type="dxa"/>
            <w:shd w:val="clear" w:color="auto" w:fill="E6E6E6"/>
            <w:vAlign w:val="center"/>
          </w:tcPr>
          <w:p w:rsidR="00CD7A86" w:rsidRPr="00055BFF" w:rsidRDefault="00CD7A86" w:rsidP="00054FDD">
            <w:pPr>
              <w:numPr>
                <w:ilvl w:val="0"/>
                <w:numId w:val="1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CD7A86" w:rsidRPr="00055BFF" w:rsidTr="00E74D5E">
        <w:tc>
          <w:tcPr>
            <w:tcW w:w="10728" w:type="dxa"/>
            <w:vAlign w:val="center"/>
          </w:tcPr>
          <w:p w:rsidR="00CD7A86" w:rsidRPr="00055BFF" w:rsidRDefault="00CD7A86" w:rsidP="00966ABD">
            <w:pPr>
              <w:snapToGrid w:val="0"/>
              <w:jc w:val="both"/>
            </w:pPr>
            <w:r>
              <w:rPr>
                <w:sz w:val="22"/>
                <w:szCs w:val="22"/>
              </w:rPr>
              <w:t>Не требуется</w:t>
            </w:r>
          </w:p>
        </w:tc>
      </w:tr>
      <w:tr w:rsidR="00CD7A86" w:rsidRPr="00055BFF" w:rsidTr="00E74D5E">
        <w:tc>
          <w:tcPr>
            <w:tcW w:w="10728" w:type="dxa"/>
            <w:vAlign w:val="center"/>
          </w:tcPr>
          <w:p w:rsidR="00CD7A86" w:rsidRPr="00055BFF" w:rsidRDefault="00CD7A86" w:rsidP="00054FDD">
            <w:pPr>
              <w:numPr>
                <w:ilvl w:val="0"/>
                <w:numId w:val="1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CD7A86" w:rsidRPr="00055BFF" w:rsidTr="00E74D5E">
        <w:tc>
          <w:tcPr>
            <w:tcW w:w="10728" w:type="dxa"/>
            <w:vAlign w:val="center"/>
          </w:tcPr>
          <w:p w:rsidR="00CD7A86" w:rsidRPr="00055BFF" w:rsidRDefault="00CD7A86" w:rsidP="00054FDD">
            <w:pPr>
              <w:numPr>
                <w:ilvl w:val="0"/>
                <w:numId w:val="1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CD7A86" w:rsidRPr="00055BFF" w:rsidTr="00E74D5E">
        <w:tc>
          <w:tcPr>
            <w:tcW w:w="10728" w:type="dxa"/>
            <w:vAlign w:val="center"/>
          </w:tcPr>
          <w:p w:rsidR="00CD7A86" w:rsidRPr="00055BFF" w:rsidRDefault="00CD7A86" w:rsidP="00054FDD">
            <w:pPr>
              <w:numPr>
                <w:ilvl w:val="0"/>
                <w:numId w:val="1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CD7A86" w:rsidRPr="00055BFF" w:rsidRDefault="00CD7A86" w:rsidP="00966ABD"/>
    <w:p w:rsidR="00CD7A86" w:rsidRDefault="00CD7A86" w:rsidP="00966ABD">
      <w:pPr>
        <w:spacing w:line="360" w:lineRule="auto"/>
        <w:sectPr w:rsidR="00CD7A86" w:rsidSect="00E74D5E">
          <w:headerReference w:type="even" r:id="rId14"/>
          <w:headerReference w:type="default" r:id="rId15"/>
          <w:footerReference w:type="even" r:id="rId16"/>
          <w:footerReference w:type="default" r:id="rId17"/>
          <w:pgSz w:w="11906" w:h="16838"/>
          <w:pgMar w:top="719" w:right="746" w:bottom="539" w:left="902" w:header="357" w:footer="204" w:gutter="0"/>
          <w:cols w:space="708"/>
          <w:titlePg/>
          <w:docGrid w:linePitch="360"/>
        </w:sectPr>
      </w:pPr>
      <w:bookmarkStart w:id="30" w:name="_Ref317259002"/>
      <w:bookmarkStart w:id="31" w:name="_Toc347315018"/>
    </w:p>
    <w:p w:rsidR="00CD7A86" w:rsidRDefault="00CD7A86" w:rsidP="0029470A">
      <w:pPr>
        <w:spacing w:line="360" w:lineRule="auto"/>
        <w:ind w:left="357"/>
        <w:outlineLvl w:val="0"/>
      </w:pPr>
      <w:bookmarkStart w:id="32" w:name="_Toc353899993"/>
      <w:r w:rsidRPr="00966ABD">
        <w:t>ЧАСТЬ 1</w:t>
      </w:r>
      <w:bookmarkEnd w:id="32"/>
    </w:p>
    <w:p w:rsidR="00CD7A86" w:rsidRPr="00966ABD" w:rsidRDefault="00CD7A86" w:rsidP="0029470A">
      <w:pPr>
        <w:spacing w:line="360" w:lineRule="auto"/>
        <w:ind w:left="357"/>
        <w:outlineLvl w:val="0"/>
      </w:pPr>
      <w:bookmarkStart w:id="33" w:name="_Toc353899994"/>
      <w:r w:rsidRPr="00966ABD">
        <w:t>1.</w:t>
      </w:r>
      <w:r>
        <w:t> </w:t>
      </w:r>
      <w:r w:rsidRPr="00966ABD">
        <w:t>ТЕРМИНЫ И ОПРЕДЕЛЕНИЯ</w:t>
      </w:r>
      <w:bookmarkEnd w:id="33"/>
    </w:p>
    <w:bookmarkEnd w:id="30"/>
    <w:bookmarkEnd w:id="31"/>
    <w:p w:rsidR="00CD7A86" w:rsidRPr="00775905" w:rsidRDefault="00CD7A86"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CD7A86" w:rsidRPr="00775905" w:rsidRDefault="00CD7A86"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D7A86" w:rsidRPr="00775905" w:rsidRDefault="00CD7A86"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D7A86" w:rsidRPr="00775905" w:rsidRDefault="00CD7A86"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CD7A86" w:rsidRPr="00775905" w:rsidRDefault="00CD7A86"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D7A86" w:rsidRPr="00593E71" w:rsidRDefault="00CD7A86"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CD7A86" w:rsidRPr="00775905" w:rsidRDefault="00CD7A86"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D7A86" w:rsidRPr="00775905" w:rsidRDefault="00CD7A86"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D7A86" w:rsidRPr="00775905" w:rsidRDefault="00CD7A86"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D7A86" w:rsidRPr="00775905" w:rsidRDefault="00CD7A86"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CD7A86" w:rsidRPr="00775905" w:rsidRDefault="00CD7A86"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CD7A86" w:rsidRPr="00775905" w:rsidRDefault="00CD7A86"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D7A86" w:rsidRPr="00775905" w:rsidRDefault="00CD7A86" w:rsidP="00966ABD">
      <w:pPr>
        <w:spacing w:before="100" w:beforeAutospacing="1" w:after="100" w:afterAutospacing="1"/>
        <w:jc w:val="both"/>
        <w:rPr>
          <w:sz w:val="22"/>
          <w:szCs w:val="22"/>
        </w:rPr>
      </w:pPr>
      <w:bookmarkStart w:id="34"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CD7A86" w:rsidRPr="00775905" w:rsidRDefault="00CD7A86"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D7A86" w:rsidRPr="00775905" w:rsidRDefault="00CD7A86"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CD7A86" w:rsidRPr="00775905" w:rsidRDefault="00CD7A86"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D7A86" w:rsidRPr="00775905" w:rsidRDefault="00CD7A86" w:rsidP="00966ABD">
      <w:pPr>
        <w:rPr>
          <w:sz w:val="22"/>
          <w:szCs w:val="22"/>
        </w:rPr>
      </w:pPr>
      <w:bookmarkStart w:id="35" w:name="_Toc314731698"/>
      <w:bookmarkStart w:id="36" w:name="_Toc347315019"/>
      <w:r w:rsidRPr="00775905">
        <w:rPr>
          <w:sz w:val="22"/>
          <w:szCs w:val="22"/>
        </w:rPr>
        <w:t>СОКРАЩЕНИЯ</w:t>
      </w:r>
      <w:bookmarkEnd w:id="35"/>
      <w:bookmarkEnd w:id="36"/>
    </w:p>
    <w:p w:rsidR="00CD7A86" w:rsidRDefault="00CD7A86" w:rsidP="00966ABD">
      <w:pPr>
        <w:rPr>
          <w:sz w:val="22"/>
          <w:szCs w:val="22"/>
        </w:rPr>
      </w:pPr>
    </w:p>
    <w:p w:rsidR="00CD7A86" w:rsidRPr="00775905" w:rsidRDefault="00CD7A86" w:rsidP="00966ABD">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Pr>
          <w:sz w:val="22"/>
          <w:szCs w:val="22"/>
        </w:rPr>
        <w:t xml:space="preserve">(протокол от 07.02.2012 № </w:t>
      </w:r>
      <w:r w:rsidRPr="00775905">
        <w:rPr>
          <w:sz w:val="22"/>
          <w:szCs w:val="22"/>
        </w:rPr>
        <w:t>37).</w:t>
      </w:r>
    </w:p>
    <w:p w:rsidR="00CD7A86" w:rsidRPr="00775905" w:rsidRDefault="00CD7A86" w:rsidP="00966ABD">
      <w:pPr>
        <w:jc w:val="both"/>
        <w:rPr>
          <w:sz w:val="22"/>
          <w:szCs w:val="22"/>
        </w:rPr>
      </w:pPr>
      <w:r w:rsidRPr="00775905">
        <w:rPr>
          <w:sz w:val="22"/>
          <w:szCs w:val="22"/>
        </w:rPr>
        <w:t>НДС — налог на добавленную стоимость.</w:t>
      </w:r>
    </w:p>
    <w:p w:rsidR="00CD7A86" w:rsidRPr="00775905" w:rsidRDefault="00CD7A86"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CD7A86" w:rsidRPr="00775905" w:rsidRDefault="00CD7A86" w:rsidP="00966ABD">
      <w:pPr>
        <w:jc w:val="both"/>
        <w:rPr>
          <w:sz w:val="22"/>
          <w:szCs w:val="22"/>
        </w:rPr>
      </w:pPr>
      <w:r w:rsidRPr="00775905">
        <w:rPr>
          <w:sz w:val="22"/>
          <w:szCs w:val="22"/>
        </w:rPr>
        <w:t>ЭТП — электронная торговая площадка.</w:t>
      </w:r>
    </w:p>
    <w:p w:rsidR="00CD7A86" w:rsidRDefault="00CD7A86" w:rsidP="00A57523">
      <w:pPr>
        <w:jc w:val="both"/>
        <w:rPr>
          <w:sz w:val="22"/>
          <w:szCs w:val="22"/>
        </w:rPr>
      </w:pPr>
      <w:r w:rsidRPr="00775905">
        <w:rPr>
          <w:sz w:val="22"/>
          <w:szCs w:val="22"/>
        </w:rPr>
        <w:t>ЭЦП — электронная цифровая подпись.</w:t>
      </w:r>
      <w:bookmarkStart w:id="37" w:name="_Toc347315020"/>
    </w:p>
    <w:p w:rsidR="00CD7A86" w:rsidRDefault="00CD7A86" w:rsidP="00A57523">
      <w:pPr>
        <w:ind w:left="360"/>
        <w:jc w:val="both"/>
        <w:sectPr w:rsidR="00CD7A86" w:rsidSect="00E74D5E">
          <w:pgSz w:w="11906" w:h="16838"/>
          <w:pgMar w:top="719" w:right="746" w:bottom="539" w:left="902" w:header="357" w:footer="204" w:gutter="0"/>
          <w:cols w:space="708"/>
          <w:titlePg/>
          <w:docGrid w:linePitch="360"/>
        </w:sectPr>
      </w:pPr>
    </w:p>
    <w:p w:rsidR="00CD7A86" w:rsidRPr="00B15183" w:rsidRDefault="00CD7A86" w:rsidP="00A57523">
      <w:pPr>
        <w:ind w:left="357"/>
        <w:jc w:val="both"/>
        <w:outlineLvl w:val="0"/>
        <w:rPr>
          <w:sz w:val="22"/>
          <w:szCs w:val="22"/>
        </w:rPr>
      </w:pPr>
      <w:bookmarkStart w:id="38" w:name="_Toc353899995"/>
      <w:r>
        <w:t>2. </w:t>
      </w:r>
      <w:r w:rsidRPr="00B15183">
        <w:rPr>
          <w:sz w:val="22"/>
          <w:szCs w:val="22"/>
        </w:rPr>
        <w:t>ОБЩИЕ ПОЛОЖЕНИЯ</w:t>
      </w:r>
      <w:bookmarkEnd w:id="37"/>
      <w:bookmarkEnd w:id="38"/>
    </w:p>
    <w:p w:rsidR="00CD7A86" w:rsidRPr="00B15183" w:rsidRDefault="00CD7A86"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CD7A86" w:rsidRPr="00593E71" w:rsidRDefault="00CD7A86" w:rsidP="00966ABD">
      <w:pPr>
        <w:tabs>
          <w:tab w:val="left" w:pos="840"/>
        </w:tabs>
        <w:ind w:firstLine="357"/>
        <w:jc w:val="both"/>
        <w:rPr>
          <w:sz w:val="22"/>
          <w:szCs w:val="22"/>
        </w:rPr>
      </w:pPr>
      <w:r w:rsidRPr="00593E71">
        <w:rPr>
          <w:sz w:val="22"/>
          <w:szCs w:val="22"/>
        </w:rPr>
        <w:t xml:space="preserve">Настоящий запрос цен проводится в соответствии с правилами и с использованием функционала ЭТП, указанной в пункте 8 раздела </w:t>
      </w:r>
      <w:r>
        <w:rPr>
          <w:sz w:val="22"/>
          <w:szCs w:val="22"/>
        </w:rPr>
        <w:t>4</w:t>
      </w:r>
      <w:r w:rsidRPr="00593E71">
        <w:rPr>
          <w:sz w:val="22"/>
          <w:szCs w:val="22"/>
        </w:rPr>
        <w:t xml:space="preserve"> «Информационная карта запроса цен».</w:t>
      </w:r>
    </w:p>
    <w:p w:rsidR="00CD7A86" w:rsidRPr="00593E71" w:rsidRDefault="00CD7A86" w:rsidP="00966ABD">
      <w:pPr>
        <w:tabs>
          <w:tab w:val="left" w:pos="840"/>
        </w:tabs>
        <w:spacing w:before="100" w:beforeAutospacing="1"/>
        <w:ind w:firstLine="357"/>
        <w:jc w:val="both"/>
        <w:rPr>
          <w:sz w:val="22"/>
          <w:szCs w:val="22"/>
        </w:rPr>
      </w:pPr>
      <w:r>
        <w:rPr>
          <w:sz w:val="22"/>
          <w:szCs w:val="22"/>
        </w:rPr>
        <w:t>2.2.</w:t>
      </w:r>
      <w:r>
        <w:rPr>
          <w:sz w:val="22"/>
          <w:szCs w:val="22"/>
        </w:rPr>
        <w:tab/>
      </w:r>
      <w:r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Pr="00593E71">
        <w:rPr>
          <w:sz w:val="22"/>
          <w:szCs w:val="22"/>
        </w:rPr>
        <w:t xml:space="preserve">потребностям заказчика [в отношении каждого лота] указаны в </w:t>
      </w:r>
      <w:r>
        <w:rPr>
          <w:sz w:val="22"/>
          <w:szCs w:val="22"/>
        </w:rPr>
        <w:t>Части</w:t>
      </w:r>
      <w:r w:rsidRPr="00593E71">
        <w:rPr>
          <w:sz w:val="22"/>
          <w:szCs w:val="22"/>
        </w:rPr>
        <w:t xml:space="preserve"> </w:t>
      </w:r>
      <w:r>
        <w:rPr>
          <w:sz w:val="22"/>
          <w:szCs w:val="22"/>
        </w:rPr>
        <w:t>3</w:t>
      </w:r>
      <w:r w:rsidRPr="00593E71">
        <w:rPr>
          <w:sz w:val="22"/>
          <w:szCs w:val="22"/>
        </w:rPr>
        <w:t xml:space="preserve"> «ТЕХНИЧЕСКАЯ ЧАСТЬ». Проект договора, который будет заключен по результатам запроса цен, приведен в Части 2.</w:t>
      </w:r>
    </w:p>
    <w:p w:rsidR="00CD7A86" w:rsidRPr="00593E71" w:rsidRDefault="00CD7A86" w:rsidP="00966ABD">
      <w:pPr>
        <w:tabs>
          <w:tab w:val="left" w:pos="840"/>
        </w:tabs>
        <w:spacing w:before="100" w:beforeAutospacing="1"/>
        <w:ind w:firstLine="357"/>
        <w:jc w:val="both"/>
        <w:rPr>
          <w:sz w:val="22"/>
          <w:szCs w:val="22"/>
        </w:rPr>
      </w:pPr>
      <w:r>
        <w:rPr>
          <w:sz w:val="22"/>
          <w:szCs w:val="22"/>
        </w:rPr>
        <w:t>2.3.</w:t>
      </w:r>
      <w:r>
        <w:rPr>
          <w:sz w:val="22"/>
          <w:szCs w:val="22"/>
        </w:rPr>
        <w:tab/>
      </w:r>
      <w:r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Pr="00593E71">
        <w:rPr>
          <w:sz w:val="22"/>
          <w:szCs w:val="22"/>
        </w:rPr>
        <w:t xml:space="preserve">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w:t>
      </w:r>
      <w:r>
        <w:rPr>
          <w:sz w:val="22"/>
          <w:szCs w:val="22"/>
        </w:rPr>
        <w:t>4</w:t>
      </w:r>
      <w:r w:rsidRPr="00593E71">
        <w:rPr>
          <w:sz w:val="22"/>
          <w:szCs w:val="22"/>
        </w:rPr>
        <w:t xml:space="preserve"> «Информационная карта запроса цен», регламентом работы и инструкциями ЭТП.</w:t>
      </w:r>
    </w:p>
    <w:p w:rsidR="00CD7A86" w:rsidRPr="00C56686" w:rsidRDefault="00CD7A86" w:rsidP="00966ABD">
      <w:pPr>
        <w:tabs>
          <w:tab w:val="left" w:pos="840"/>
        </w:tabs>
        <w:spacing w:before="100" w:beforeAutospacing="1"/>
        <w:ind w:firstLine="357"/>
        <w:jc w:val="both"/>
        <w:rPr>
          <w:sz w:val="22"/>
          <w:szCs w:val="22"/>
        </w:rPr>
      </w:pPr>
      <w:r w:rsidRPr="00593E71">
        <w:rPr>
          <w:sz w:val="22"/>
          <w:szCs w:val="22"/>
        </w:rPr>
        <w:t>2.</w:t>
      </w:r>
      <w:r>
        <w:rPr>
          <w:sz w:val="22"/>
          <w:szCs w:val="22"/>
        </w:rPr>
        <w:t>4</w:t>
      </w:r>
      <w:r w:rsidRPr="00593E71">
        <w:rPr>
          <w:sz w:val="22"/>
          <w:szCs w:val="22"/>
        </w:rPr>
        <w:t>.</w:t>
      </w:r>
      <w:r w:rsidRPr="00593E71">
        <w:rPr>
          <w:sz w:val="22"/>
          <w:szCs w:val="22"/>
        </w:rPr>
        <w:tab/>
        <w:t>Участник запроса цен несет все расходы, связанные с участием в запросе цен, в том числе с</w:t>
      </w:r>
      <w:r w:rsidRPr="00C56686">
        <w:rPr>
          <w:sz w:val="22"/>
          <w:szCs w:val="22"/>
        </w:rPr>
        <w:t xml:space="preserve"> регистрацией и аккредитацией на ЭТП, с подготовкой и предоставлением заявки на участие в запросе цен [в</w:t>
      </w:r>
      <w:r>
        <w:rPr>
          <w:sz w:val="22"/>
          <w:szCs w:val="22"/>
        </w:rPr>
        <w:t xml:space="preserve"> </w:t>
      </w:r>
      <w:r w:rsidRPr="00C56686">
        <w:rPr>
          <w:sz w:val="22"/>
          <w:szCs w:val="22"/>
        </w:rPr>
        <w:t>отношении лота], иной документации, а организатор запроса цен не</w:t>
      </w:r>
      <w:r>
        <w:rPr>
          <w:sz w:val="22"/>
          <w:szCs w:val="22"/>
        </w:rPr>
        <w:t xml:space="preserve"> </w:t>
      </w:r>
      <w:r w:rsidRPr="00C56686">
        <w:rPr>
          <w:sz w:val="22"/>
          <w:szCs w:val="22"/>
        </w:rPr>
        <w:t>имеет обязательств по этим расходам независимо от итогов запроса цен, а также оснований их завершения.</w:t>
      </w:r>
    </w:p>
    <w:p w:rsidR="00CD7A86" w:rsidRPr="00C56686" w:rsidRDefault="00CD7A86" w:rsidP="00966ABD">
      <w:pPr>
        <w:tabs>
          <w:tab w:val="left" w:pos="840"/>
        </w:tabs>
        <w:spacing w:before="100" w:beforeAutospacing="1"/>
        <w:ind w:firstLine="357"/>
        <w:jc w:val="both"/>
        <w:rPr>
          <w:sz w:val="22"/>
          <w:szCs w:val="22"/>
        </w:rPr>
      </w:pPr>
      <w:bookmarkStart w:id="39" w:name="_Ref317172396"/>
      <w:r>
        <w:rPr>
          <w:sz w:val="22"/>
          <w:szCs w:val="22"/>
        </w:rPr>
        <w:t>2.5.</w:t>
      </w:r>
      <w:r>
        <w:rPr>
          <w:sz w:val="22"/>
          <w:szCs w:val="22"/>
        </w:rPr>
        <w:tab/>
      </w:r>
      <w:r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Pr>
          <w:sz w:val="22"/>
          <w:szCs w:val="22"/>
        </w:rPr>
        <w:t xml:space="preserve"> </w:t>
      </w:r>
      <w:r w:rsidRPr="00C56686">
        <w:rPr>
          <w:sz w:val="22"/>
          <w:szCs w:val="22"/>
        </w:rPr>
        <w:t>участия в запросе цен, в</w:t>
      </w:r>
      <w:r>
        <w:rPr>
          <w:sz w:val="22"/>
          <w:szCs w:val="22"/>
        </w:rPr>
        <w:t xml:space="preserve"> </w:t>
      </w:r>
      <w:r w:rsidRPr="00C56686">
        <w:rPr>
          <w:sz w:val="22"/>
          <w:szCs w:val="22"/>
        </w:rPr>
        <w:t>случаях:</w:t>
      </w:r>
      <w:bookmarkEnd w:id="39"/>
    </w:p>
    <w:p w:rsidR="00CD7A86" w:rsidRPr="00593E71" w:rsidRDefault="00CD7A86" w:rsidP="00054FDD">
      <w:pPr>
        <w:numPr>
          <w:ilvl w:val="0"/>
          <w:numId w:val="16"/>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 xml:space="preserve">пункту </w:t>
      </w:r>
      <w:r>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места в ранжировке;</w:t>
      </w:r>
      <w:bookmarkEnd w:id="40"/>
    </w:p>
    <w:p w:rsidR="00CD7A86" w:rsidRPr="00593E71" w:rsidRDefault="00CD7A86" w:rsidP="00054FDD">
      <w:pPr>
        <w:numPr>
          <w:ilvl w:val="0"/>
          <w:numId w:val="16"/>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22 раздела </w:t>
      </w:r>
      <w:r>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D7A86" w:rsidRPr="00C56686" w:rsidRDefault="00CD7A86" w:rsidP="00054FDD">
      <w:pPr>
        <w:numPr>
          <w:ilvl w:val="0"/>
          <w:numId w:val="16"/>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D7A86" w:rsidRPr="00593E71" w:rsidRDefault="00CD7A86" w:rsidP="00966ABD">
      <w:pPr>
        <w:tabs>
          <w:tab w:val="left" w:pos="840"/>
        </w:tabs>
        <w:spacing w:before="100" w:beforeAutospacing="1"/>
        <w:ind w:firstLine="357"/>
        <w:jc w:val="both"/>
        <w:rPr>
          <w:sz w:val="22"/>
          <w:szCs w:val="22"/>
        </w:rPr>
      </w:pPr>
      <w:r>
        <w:rPr>
          <w:sz w:val="22"/>
          <w:szCs w:val="22"/>
        </w:rPr>
        <w:t>2.6.</w:t>
      </w:r>
      <w:r>
        <w:rPr>
          <w:sz w:val="22"/>
          <w:szCs w:val="22"/>
        </w:rPr>
        <w:tab/>
      </w:r>
      <w:r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E116F5">
          <w:rPr>
            <w:sz w:val="22"/>
            <w:szCs w:val="22"/>
          </w:rPr>
          <w:t>а)</w:t>
        </w:r>
      </w:fldSimple>
      <w:r w:rsidRPr="00593E71">
        <w:rPr>
          <w:sz w:val="22"/>
          <w:szCs w:val="22"/>
        </w:rPr>
        <w:t xml:space="preserve"> пункта 2.5, если факт недостоверности сведений имеет документальное подтверждение.</w:t>
      </w:r>
    </w:p>
    <w:p w:rsidR="00CD7A86" w:rsidRPr="00C56686" w:rsidRDefault="00CD7A86" w:rsidP="00966ABD">
      <w:pPr>
        <w:tabs>
          <w:tab w:val="left" w:pos="840"/>
        </w:tabs>
        <w:spacing w:before="100" w:beforeAutospacing="1"/>
        <w:ind w:firstLine="357"/>
        <w:jc w:val="both"/>
        <w:rPr>
          <w:sz w:val="22"/>
          <w:szCs w:val="22"/>
        </w:rPr>
      </w:pPr>
      <w:r>
        <w:rPr>
          <w:sz w:val="22"/>
          <w:szCs w:val="22"/>
        </w:rPr>
        <w:t>2.7.</w:t>
      </w:r>
      <w:r>
        <w:rPr>
          <w:sz w:val="22"/>
          <w:szCs w:val="22"/>
        </w:rPr>
        <w:tab/>
      </w:r>
      <w:r w:rsidRPr="00C56686">
        <w:rPr>
          <w:sz w:val="22"/>
          <w:szCs w:val="22"/>
        </w:rPr>
        <w:t xml:space="preserve">Организатор запроса цен по решению заказчика или </w:t>
      </w:r>
      <w:r>
        <w:rPr>
          <w:sz w:val="22"/>
          <w:szCs w:val="22"/>
        </w:rPr>
        <w:t xml:space="preserve">единой </w:t>
      </w:r>
      <w:r w:rsidRPr="00C56686">
        <w:rPr>
          <w:sz w:val="22"/>
          <w:szCs w:val="22"/>
        </w:rPr>
        <w:t>комиссии</w:t>
      </w:r>
      <w:r>
        <w:rPr>
          <w:sz w:val="22"/>
          <w:szCs w:val="22"/>
        </w:rPr>
        <w:t xml:space="preserve"> по размещению заказов</w:t>
      </w:r>
      <w:r w:rsidRPr="00C56686">
        <w:rPr>
          <w:sz w:val="22"/>
          <w:szCs w:val="22"/>
        </w:rPr>
        <w:t>, разместивший на официальном сайте и на</w:t>
      </w:r>
      <w:r>
        <w:rPr>
          <w:sz w:val="22"/>
          <w:szCs w:val="22"/>
        </w:rPr>
        <w:t xml:space="preserve"> </w:t>
      </w:r>
      <w:r w:rsidRPr="00C56686">
        <w:rPr>
          <w:sz w:val="22"/>
          <w:szCs w:val="22"/>
        </w:rPr>
        <w:t>ЭТП извещение о проведении запроса цен и документацию по запросу цен, вправе отказаться от</w:t>
      </w:r>
      <w:r>
        <w:rPr>
          <w:sz w:val="22"/>
          <w:szCs w:val="22"/>
        </w:rPr>
        <w:t xml:space="preserve"> </w:t>
      </w:r>
      <w:r w:rsidRPr="00C56686">
        <w:rPr>
          <w:sz w:val="22"/>
          <w:szCs w:val="22"/>
        </w:rPr>
        <w:t>проведения запроса цен [или любого лота запроса цен] не</w:t>
      </w:r>
      <w:r>
        <w:rPr>
          <w:sz w:val="22"/>
          <w:szCs w:val="22"/>
        </w:rPr>
        <w:t xml:space="preserve"> </w:t>
      </w:r>
      <w:r w:rsidRPr="00C56686">
        <w:rPr>
          <w:sz w:val="22"/>
          <w:szCs w:val="22"/>
        </w:rPr>
        <w:t>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Pr>
          <w:sz w:val="22"/>
          <w:szCs w:val="22"/>
        </w:rPr>
        <w:t>.</w:t>
      </w:r>
    </w:p>
    <w:p w:rsidR="00CD7A86" w:rsidRDefault="00CD7A86" w:rsidP="00966ABD">
      <w:pPr>
        <w:pStyle w:val="ListContinue"/>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Pr>
          <w:sz w:val="22"/>
          <w:szCs w:val="22"/>
        </w:rPr>
        <w:t xml:space="preserve"> </w:t>
      </w:r>
      <w:r w:rsidRPr="00C56686">
        <w:rPr>
          <w:sz w:val="22"/>
          <w:szCs w:val="22"/>
        </w:rPr>
        <w:t>позднее 2</w:t>
      </w:r>
      <w:r>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CD7A86" w:rsidRDefault="00CD7A86" w:rsidP="00A57523">
      <w:pPr>
        <w:keepNext/>
        <w:ind w:left="357"/>
      </w:pPr>
      <w:bookmarkStart w:id="41" w:name="_Ref317259044"/>
      <w:bookmarkStart w:id="42" w:name="_Toc347315021"/>
    </w:p>
    <w:p w:rsidR="00CD7A86" w:rsidRPr="00697604" w:rsidRDefault="00CD7A86" w:rsidP="00A57523">
      <w:pPr>
        <w:keepNext/>
        <w:ind w:left="357"/>
        <w:outlineLvl w:val="0"/>
        <w:rPr>
          <w:sz w:val="22"/>
          <w:szCs w:val="22"/>
        </w:rPr>
      </w:pPr>
      <w:bookmarkStart w:id="43" w:name="_Toc353899996"/>
      <w:r>
        <w:t>3. </w:t>
      </w:r>
      <w:r w:rsidRPr="00697604">
        <w:rPr>
          <w:sz w:val="22"/>
          <w:szCs w:val="22"/>
        </w:rPr>
        <w:t>ПОРЯДОК ПРОВЕДЕНИЯ ЗАПРОСА ЦЕН</w:t>
      </w:r>
      <w:bookmarkEnd w:id="41"/>
      <w:bookmarkEnd w:id="42"/>
      <w:bookmarkEnd w:id="43"/>
    </w:p>
    <w:p w:rsidR="00CD7A86" w:rsidRPr="00697604" w:rsidRDefault="00CD7A86" w:rsidP="00966ABD">
      <w:pPr>
        <w:tabs>
          <w:tab w:val="left" w:pos="840"/>
        </w:tabs>
        <w:spacing w:before="100" w:beforeAutospacing="1"/>
        <w:ind w:firstLine="357"/>
        <w:jc w:val="both"/>
        <w:rPr>
          <w:sz w:val="22"/>
          <w:szCs w:val="22"/>
        </w:rPr>
      </w:pPr>
      <w:r>
        <w:rPr>
          <w:sz w:val="22"/>
          <w:szCs w:val="22"/>
        </w:rPr>
        <w:t>3.1.</w:t>
      </w:r>
      <w:r>
        <w:rPr>
          <w:sz w:val="22"/>
          <w:szCs w:val="22"/>
        </w:rPr>
        <w:tab/>
      </w:r>
      <w:r w:rsidRPr="00697604">
        <w:rPr>
          <w:sz w:val="22"/>
          <w:szCs w:val="22"/>
        </w:rPr>
        <w:t>Для целей настоящей документации по запросу цен под</w:t>
      </w:r>
      <w:r>
        <w:rPr>
          <w:sz w:val="22"/>
          <w:szCs w:val="22"/>
        </w:rPr>
        <w:t xml:space="preserve"> </w:t>
      </w:r>
      <w:r w:rsidRPr="008670E8">
        <w:rPr>
          <w:sz w:val="22"/>
          <w:szCs w:val="22"/>
        </w:rPr>
        <w:t xml:space="preserve">заявкой на участие в запросе цен </w:t>
      </w:r>
      <w:r w:rsidRPr="00697604">
        <w:rPr>
          <w:sz w:val="22"/>
          <w:szCs w:val="22"/>
        </w:rPr>
        <w:t>понимается предоставляемое участником запроса цен с</w:t>
      </w:r>
      <w:r>
        <w:rPr>
          <w:sz w:val="22"/>
          <w:szCs w:val="22"/>
        </w:rPr>
        <w:t xml:space="preserve"> </w:t>
      </w:r>
      <w:r w:rsidRPr="00697604">
        <w:rPr>
          <w:sz w:val="22"/>
          <w:szCs w:val="22"/>
        </w:rPr>
        <w:t>использованием функционала и в</w:t>
      </w:r>
      <w:r>
        <w:rPr>
          <w:sz w:val="22"/>
          <w:szCs w:val="22"/>
        </w:rPr>
        <w:t xml:space="preserve"> </w:t>
      </w:r>
      <w:r w:rsidRPr="00697604">
        <w:rPr>
          <w:sz w:val="22"/>
          <w:szCs w:val="22"/>
        </w:rPr>
        <w:t xml:space="preserve">соответствии с регламентом ЭТП предложение на участие в запросе цен </w:t>
      </w:r>
      <w:r w:rsidRPr="008670E8">
        <w:rPr>
          <w:sz w:val="22"/>
          <w:szCs w:val="22"/>
        </w:rPr>
        <w:t>[в отношении лота]</w:t>
      </w:r>
      <w:r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Pr="00ED140D">
        <w:rPr>
          <w:sz w:val="22"/>
          <w:szCs w:val="22"/>
        </w:rPr>
        <w:t xml:space="preserve">пунктом 15 раздела </w:t>
      </w:r>
      <w:r>
        <w:rPr>
          <w:sz w:val="22"/>
          <w:szCs w:val="22"/>
        </w:rPr>
        <w:t>4</w:t>
      </w:r>
      <w:r w:rsidRPr="00ED140D">
        <w:rPr>
          <w:sz w:val="22"/>
          <w:szCs w:val="22"/>
        </w:rPr>
        <w:t xml:space="preserve"> «Информационная карта запроса цен», оформленных в соответствии с положениями</w:t>
      </w:r>
      <w:r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CD7A86" w:rsidRPr="00697604" w:rsidRDefault="00CD7A86" w:rsidP="00966ABD">
      <w:pPr>
        <w:tabs>
          <w:tab w:val="left" w:pos="840"/>
        </w:tabs>
        <w:spacing w:before="100" w:beforeAutospacing="1"/>
        <w:ind w:firstLine="357"/>
        <w:jc w:val="both"/>
        <w:rPr>
          <w:sz w:val="22"/>
          <w:szCs w:val="22"/>
        </w:rPr>
      </w:pPr>
      <w:r>
        <w:rPr>
          <w:sz w:val="22"/>
          <w:szCs w:val="22"/>
        </w:rPr>
        <w:t>3.2.</w:t>
      </w:r>
      <w:r>
        <w:rPr>
          <w:sz w:val="22"/>
          <w:szCs w:val="22"/>
        </w:rPr>
        <w:tab/>
      </w:r>
      <w:r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CD7A86" w:rsidRPr="00697604" w:rsidRDefault="00CD7A86" w:rsidP="00966ABD">
      <w:pPr>
        <w:tabs>
          <w:tab w:val="left" w:pos="840"/>
        </w:tabs>
        <w:spacing w:before="100" w:beforeAutospacing="1"/>
        <w:ind w:firstLine="357"/>
        <w:jc w:val="both"/>
        <w:rPr>
          <w:sz w:val="22"/>
          <w:szCs w:val="22"/>
        </w:rPr>
      </w:pPr>
      <w:r>
        <w:rPr>
          <w:sz w:val="22"/>
          <w:szCs w:val="22"/>
        </w:rPr>
        <w:t>3.3.</w:t>
      </w:r>
      <w:r>
        <w:rPr>
          <w:sz w:val="22"/>
          <w:szCs w:val="22"/>
        </w:rPr>
        <w:tab/>
      </w:r>
      <w:r w:rsidRPr="008670E8">
        <w:rPr>
          <w:sz w:val="22"/>
          <w:szCs w:val="22"/>
        </w:rPr>
        <w:t>Участник запроса цен вправе подать заявку на участие в запросе цен на</w:t>
      </w:r>
      <w:r>
        <w:rPr>
          <w:sz w:val="22"/>
          <w:szCs w:val="22"/>
        </w:rPr>
        <w:t xml:space="preserve"> </w:t>
      </w:r>
      <w:r w:rsidRPr="008670E8">
        <w:rPr>
          <w:sz w:val="22"/>
          <w:szCs w:val="22"/>
        </w:rPr>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697604">
        <w:rPr>
          <w:sz w:val="22"/>
          <w:szCs w:val="22"/>
        </w:rPr>
        <w:t xml:space="preserve"> участник запроса цен вправе подать только одну заявку на</w:t>
      </w:r>
      <w:r>
        <w:rPr>
          <w:sz w:val="22"/>
          <w:szCs w:val="22"/>
        </w:rPr>
        <w:t xml:space="preserve"> </w:t>
      </w:r>
      <w:r w:rsidRPr="00697604">
        <w:rPr>
          <w:sz w:val="22"/>
          <w:szCs w:val="22"/>
        </w:rPr>
        <w:t>участие в</w:t>
      </w:r>
      <w:r>
        <w:rPr>
          <w:sz w:val="22"/>
          <w:szCs w:val="22"/>
        </w:rPr>
        <w:t xml:space="preserve"> </w:t>
      </w:r>
      <w:r w:rsidRPr="00697604">
        <w:rPr>
          <w:sz w:val="22"/>
          <w:szCs w:val="22"/>
        </w:rPr>
        <w:t>запросе цен, внесение изменений в которую не допускается.</w:t>
      </w:r>
    </w:p>
    <w:p w:rsidR="00CD7A86" w:rsidRPr="00697604" w:rsidRDefault="00CD7A86"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Pr="00697604">
        <w:rPr>
          <w:sz w:val="22"/>
          <w:szCs w:val="22"/>
        </w:rPr>
        <w:t>Заявки на участие в запросе цен должны быть поданы на</w:t>
      </w:r>
      <w:r>
        <w:rPr>
          <w:sz w:val="22"/>
          <w:szCs w:val="22"/>
        </w:rPr>
        <w:t xml:space="preserve"> </w:t>
      </w:r>
      <w:r w:rsidRPr="00697604">
        <w:rPr>
          <w:sz w:val="22"/>
          <w:szCs w:val="22"/>
        </w:rPr>
        <w:t>ЭТП до</w:t>
      </w:r>
      <w:r>
        <w:rPr>
          <w:sz w:val="22"/>
          <w:szCs w:val="22"/>
        </w:rPr>
        <w:t xml:space="preserve"> </w:t>
      </w:r>
      <w:r w:rsidRPr="00697604">
        <w:rPr>
          <w:sz w:val="22"/>
          <w:szCs w:val="22"/>
        </w:rPr>
        <w:t xml:space="preserve">истечения срока, установленного </w:t>
      </w:r>
      <w:r w:rsidRPr="00ED140D">
        <w:rPr>
          <w:sz w:val="22"/>
          <w:szCs w:val="22"/>
        </w:rPr>
        <w:t xml:space="preserve">в извещении о проведении запроса цен и в пункте 17 раздела </w:t>
      </w:r>
      <w:r>
        <w:rPr>
          <w:sz w:val="22"/>
          <w:szCs w:val="22"/>
        </w:rPr>
        <w:t>4</w:t>
      </w:r>
      <w:r w:rsidRPr="00ED140D">
        <w:rPr>
          <w:sz w:val="22"/>
          <w:szCs w:val="22"/>
        </w:rPr>
        <w:t xml:space="preserve"> «Информационная карта запроса цен». У</w:t>
      </w:r>
      <w:r w:rsidRPr="00697604">
        <w:rPr>
          <w:sz w:val="22"/>
          <w:szCs w:val="22"/>
        </w:rPr>
        <w:t xml:space="preserve"> участника запроса цен отсутствует возможность подать заявку на участие в запросе цен </w:t>
      </w:r>
      <w:r w:rsidRPr="008670E8">
        <w:rPr>
          <w:sz w:val="22"/>
          <w:szCs w:val="22"/>
        </w:rPr>
        <w:t>[в</w:t>
      </w:r>
      <w:r>
        <w:rPr>
          <w:sz w:val="22"/>
          <w:szCs w:val="22"/>
        </w:rPr>
        <w:t xml:space="preserve"> </w:t>
      </w:r>
      <w:r w:rsidRPr="008670E8">
        <w:rPr>
          <w:sz w:val="22"/>
          <w:szCs w:val="22"/>
        </w:rPr>
        <w:t xml:space="preserve">отношении лота] </w:t>
      </w:r>
      <w:r w:rsidRPr="00697604">
        <w:rPr>
          <w:sz w:val="22"/>
          <w:szCs w:val="22"/>
        </w:rPr>
        <w:t>на</w:t>
      </w:r>
      <w:r>
        <w:rPr>
          <w:sz w:val="22"/>
          <w:szCs w:val="22"/>
        </w:rPr>
        <w:t xml:space="preserve"> </w:t>
      </w:r>
      <w:r w:rsidRPr="00697604">
        <w:rPr>
          <w:sz w:val="22"/>
          <w:szCs w:val="22"/>
        </w:rPr>
        <w:t xml:space="preserve">ЭТП после окончания срока подачи заявок на участие в запросе цен </w:t>
      </w:r>
      <w:r w:rsidRPr="008670E8">
        <w:rPr>
          <w:sz w:val="22"/>
          <w:szCs w:val="22"/>
        </w:rPr>
        <w:t>[по данному лоту].</w:t>
      </w:r>
    </w:p>
    <w:p w:rsidR="00CD7A86" w:rsidRPr="00697604" w:rsidRDefault="00CD7A86"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Pr="00697604">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4"/>
    </w:p>
    <w:p w:rsidR="00CD7A86" w:rsidRPr="00697604" w:rsidRDefault="00CD7A86"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CD7A86" w:rsidRPr="00524645" w:rsidRDefault="00CD7A86" w:rsidP="00966ABD">
      <w:pPr>
        <w:tabs>
          <w:tab w:val="left" w:pos="840"/>
        </w:tabs>
        <w:spacing w:before="100" w:beforeAutospacing="1"/>
        <w:ind w:firstLine="357"/>
        <w:jc w:val="both"/>
        <w:rPr>
          <w:sz w:val="22"/>
          <w:szCs w:val="22"/>
        </w:rPr>
      </w:pPr>
      <w:r>
        <w:rPr>
          <w:sz w:val="22"/>
          <w:szCs w:val="22"/>
        </w:rPr>
        <w:t>3.7.</w:t>
      </w:r>
      <w:r>
        <w:rPr>
          <w:sz w:val="22"/>
          <w:szCs w:val="22"/>
        </w:rPr>
        <w:tab/>
      </w:r>
      <w:r w:rsidRPr="00697604">
        <w:rPr>
          <w:sz w:val="22"/>
          <w:szCs w:val="22"/>
        </w:rPr>
        <w:t>Рекомендации пунктов</w:t>
      </w:r>
      <w:r>
        <w:rPr>
          <w:sz w:val="22"/>
          <w:szCs w:val="22"/>
        </w:rPr>
        <w:t xml:space="preserve"> 3.5</w:t>
      </w:r>
      <w:r w:rsidRPr="00697604">
        <w:rPr>
          <w:sz w:val="22"/>
          <w:szCs w:val="22"/>
        </w:rPr>
        <w:t xml:space="preserve"> и </w:t>
      </w:r>
      <w:r>
        <w:rPr>
          <w:sz w:val="22"/>
          <w:szCs w:val="22"/>
        </w:rPr>
        <w:t>3.6</w:t>
      </w:r>
      <w:r w:rsidRPr="00697604">
        <w:rPr>
          <w:sz w:val="22"/>
          <w:szCs w:val="22"/>
        </w:rPr>
        <w:t xml:space="preserve"> не распространяются на</w:t>
      </w:r>
      <w:r>
        <w:rPr>
          <w:sz w:val="22"/>
          <w:szCs w:val="22"/>
        </w:rPr>
        <w:t xml:space="preserve"> </w:t>
      </w:r>
      <w:r w:rsidRPr="00697604">
        <w:rPr>
          <w:sz w:val="22"/>
          <w:szCs w:val="22"/>
        </w:rPr>
        <w:t>официальные документы, выданные участнику запроса цен третьими лицами и</w:t>
      </w:r>
      <w:r>
        <w:rPr>
          <w:sz w:val="22"/>
          <w:szCs w:val="22"/>
        </w:rPr>
        <w:t xml:space="preserve"> </w:t>
      </w:r>
      <w:r w:rsidRPr="00697604">
        <w:rPr>
          <w:sz w:val="22"/>
          <w:szCs w:val="22"/>
        </w:rPr>
        <w:t>содержащими печать (лицензии, доверенности, нотариально заверенные копии и</w:t>
      </w:r>
      <w:r>
        <w:rPr>
          <w:sz w:val="22"/>
          <w:szCs w:val="22"/>
        </w:rPr>
        <w:t xml:space="preserve"> </w:t>
      </w:r>
      <w:r w:rsidRPr="00697604">
        <w:rPr>
          <w:sz w:val="22"/>
          <w:szCs w:val="22"/>
        </w:rPr>
        <w:t>др.).</w:t>
      </w:r>
      <w:r w:rsidRPr="00524645">
        <w:t xml:space="preserve"> </w:t>
      </w:r>
      <w:r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CD7A86" w:rsidRPr="00524645" w:rsidRDefault="00CD7A86" w:rsidP="00966ABD">
      <w:pPr>
        <w:tabs>
          <w:tab w:val="left" w:pos="840"/>
        </w:tabs>
        <w:spacing w:before="100" w:beforeAutospacing="1"/>
        <w:ind w:firstLine="357"/>
        <w:jc w:val="both"/>
        <w:rPr>
          <w:sz w:val="22"/>
          <w:szCs w:val="22"/>
        </w:rPr>
      </w:pPr>
      <w:r>
        <w:rPr>
          <w:sz w:val="22"/>
          <w:szCs w:val="22"/>
        </w:rPr>
        <w:t>3.8.</w:t>
      </w:r>
      <w:r>
        <w:rPr>
          <w:sz w:val="22"/>
          <w:szCs w:val="22"/>
        </w:rPr>
        <w:tab/>
      </w:r>
      <w:r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Pr="00697604">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524645">
        <w:t xml:space="preserve"> </w:t>
      </w:r>
      <w:r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CD7A86" w:rsidRPr="00697604" w:rsidRDefault="00CD7A86"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CD7A86" w:rsidRPr="00697604" w:rsidRDefault="00CD7A86" w:rsidP="00966ABD">
      <w:pPr>
        <w:tabs>
          <w:tab w:val="left" w:pos="840"/>
        </w:tabs>
        <w:spacing w:before="100" w:beforeAutospacing="1"/>
        <w:ind w:firstLine="357"/>
        <w:jc w:val="both"/>
        <w:rPr>
          <w:sz w:val="22"/>
          <w:szCs w:val="22"/>
        </w:rPr>
      </w:pPr>
      <w:r>
        <w:rPr>
          <w:sz w:val="22"/>
          <w:szCs w:val="22"/>
        </w:rPr>
        <w:t>3.10.</w:t>
      </w:r>
      <w:r>
        <w:rPr>
          <w:sz w:val="22"/>
          <w:szCs w:val="22"/>
        </w:rPr>
        <w:tab/>
      </w:r>
      <w:r w:rsidRPr="00697604">
        <w:rPr>
          <w:sz w:val="22"/>
          <w:szCs w:val="22"/>
        </w:rPr>
        <w:t>Все документы (формы, заполненные в соответствии с</w:t>
      </w:r>
      <w:r>
        <w:rPr>
          <w:sz w:val="22"/>
          <w:szCs w:val="22"/>
        </w:rPr>
        <w:t xml:space="preserve"> </w:t>
      </w:r>
      <w:r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Pr>
          <w:sz w:val="22"/>
          <w:szCs w:val="22"/>
        </w:rPr>
        <w:t xml:space="preserve"> </w:t>
      </w:r>
      <w:r w:rsidRPr="00697604">
        <w:rPr>
          <w:sz w:val="22"/>
          <w:szCs w:val="22"/>
        </w:rPr>
        <w:t>участие в запросе цен должны быть предоставлены участником запроса цен через ЭТП в</w:t>
      </w:r>
      <w:r>
        <w:rPr>
          <w:sz w:val="22"/>
          <w:szCs w:val="22"/>
        </w:rPr>
        <w:t xml:space="preserve"> </w:t>
      </w:r>
      <w:r w:rsidRPr="00697604">
        <w:rPr>
          <w:sz w:val="22"/>
          <w:szCs w:val="22"/>
        </w:rPr>
        <w:t>отсканированном виде в</w:t>
      </w:r>
      <w:r>
        <w:rPr>
          <w:sz w:val="22"/>
          <w:szCs w:val="22"/>
        </w:rPr>
        <w:t xml:space="preserve"> </w:t>
      </w:r>
      <w:r w:rsidRPr="00697604">
        <w:rPr>
          <w:sz w:val="22"/>
          <w:szCs w:val="22"/>
        </w:rPr>
        <w:t>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Pr>
          <w:sz w:val="22"/>
          <w:szCs w:val="22"/>
        </w:rPr>
        <w:t xml:space="preserve"> </w:t>
      </w:r>
      <w:r w:rsidRPr="00697604">
        <w:rPr>
          <w:sz w:val="22"/>
          <w:szCs w:val="22"/>
        </w:rPr>
        <w:t>запросе цен, с</w:t>
      </w:r>
      <w:r>
        <w:rPr>
          <w:sz w:val="22"/>
          <w:szCs w:val="22"/>
        </w:rPr>
        <w:t xml:space="preserve"> </w:t>
      </w:r>
      <w:r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2"/>
          <w:szCs w:val="22"/>
        </w:rPr>
        <w:t xml:space="preserve"> </w:t>
      </w:r>
      <w:r w:rsidRPr="00697604">
        <w:rPr>
          <w:sz w:val="22"/>
          <w:szCs w:val="22"/>
        </w:rPr>
        <w:t>соответствии с</w:t>
      </w:r>
      <w:r>
        <w:rPr>
          <w:sz w:val="22"/>
          <w:szCs w:val="22"/>
        </w:rPr>
        <w:t xml:space="preserve"> </w:t>
      </w:r>
      <w:r w:rsidRPr="00697604">
        <w:rPr>
          <w:sz w:val="22"/>
          <w:szCs w:val="22"/>
        </w:rPr>
        <w:t>рекомендациями, указанными в пунктах</w:t>
      </w:r>
      <w:r>
        <w:rPr>
          <w:sz w:val="22"/>
          <w:szCs w:val="22"/>
        </w:rPr>
        <w:t xml:space="preserve"> 3.5</w:t>
      </w:r>
      <w:r w:rsidRPr="00697604">
        <w:rPr>
          <w:sz w:val="22"/>
          <w:szCs w:val="22"/>
        </w:rPr>
        <w:t>–</w:t>
      </w:r>
      <w:r>
        <w:rPr>
          <w:sz w:val="22"/>
          <w:szCs w:val="22"/>
        </w:rPr>
        <w:t>3.9</w:t>
      </w:r>
      <w:r w:rsidRPr="00697604">
        <w:rPr>
          <w:sz w:val="22"/>
          <w:szCs w:val="22"/>
        </w:rPr>
        <w:t xml:space="preserve">. </w:t>
      </w:r>
      <w:r w:rsidRPr="008670E8">
        <w:rPr>
          <w:sz w:val="22"/>
          <w:szCs w:val="22"/>
        </w:rPr>
        <w:t>Допускается размещение на</w:t>
      </w:r>
      <w:r>
        <w:rPr>
          <w:sz w:val="22"/>
          <w:szCs w:val="22"/>
        </w:rPr>
        <w:t xml:space="preserve"> </w:t>
      </w:r>
      <w:r w:rsidRPr="008670E8">
        <w:rPr>
          <w:sz w:val="22"/>
          <w:szCs w:val="22"/>
        </w:rPr>
        <w:t>ЭТП документов, сохраненных в архивах, при этом размещение на</w:t>
      </w:r>
      <w:r>
        <w:rPr>
          <w:sz w:val="22"/>
          <w:szCs w:val="22"/>
        </w:rPr>
        <w:t xml:space="preserve"> </w:t>
      </w:r>
      <w:r w:rsidRPr="008670E8">
        <w:rPr>
          <w:sz w:val="22"/>
          <w:szCs w:val="22"/>
        </w:rPr>
        <w:t>ЭТП</w:t>
      </w:r>
      <w:r w:rsidRPr="00697604">
        <w:rPr>
          <w:sz w:val="22"/>
          <w:szCs w:val="22"/>
        </w:rPr>
        <w:t xml:space="preserve"> </w:t>
      </w:r>
      <w:r w:rsidRPr="008670E8">
        <w:rPr>
          <w:sz w:val="22"/>
          <w:szCs w:val="22"/>
        </w:rPr>
        <w:t>архивов, разделенных на несколько частей</w:t>
      </w:r>
      <w:r w:rsidRPr="00697604">
        <w:rPr>
          <w:sz w:val="22"/>
          <w:szCs w:val="22"/>
        </w:rPr>
        <w:t>,</w:t>
      </w:r>
      <w:r w:rsidRPr="008670E8">
        <w:rPr>
          <w:sz w:val="22"/>
          <w:szCs w:val="22"/>
        </w:rPr>
        <w:t xml:space="preserve"> открытие каждой из которых по</w:t>
      </w:r>
      <w:r>
        <w:rPr>
          <w:sz w:val="22"/>
          <w:szCs w:val="22"/>
        </w:rPr>
        <w:t xml:space="preserve"> </w:t>
      </w:r>
      <w:r w:rsidRPr="008670E8">
        <w:rPr>
          <w:sz w:val="22"/>
          <w:szCs w:val="22"/>
        </w:rPr>
        <w:t>отдельности невозможно, не</w:t>
      </w:r>
      <w:r>
        <w:rPr>
          <w:sz w:val="22"/>
          <w:szCs w:val="22"/>
        </w:rPr>
        <w:t xml:space="preserve"> </w:t>
      </w:r>
      <w:r w:rsidRPr="008670E8">
        <w:rPr>
          <w:sz w:val="22"/>
          <w:szCs w:val="22"/>
        </w:rPr>
        <w:t>допускается.</w:t>
      </w:r>
    </w:p>
    <w:p w:rsidR="00CD7A86" w:rsidRPr="00ED140D" w:rsidRDefault="00CD7A86" w:rsidP="00966ABD">
      <w:pPr>
        <w:tabs>
          <w:tab w:val="left" w:pos="840"/>
        </w:tabs>
        <w:spacing w:before="100" w:beforeAutospacing="1"/>
        <w:ind w:firstLine="357"/>
        <w:jc w:val="both"/>
        <w:rPr>
          <w:sz w:val="22"/>
          <w:szCs w:val="22"/>
        </w:rPr>
      </w:pPr>
      <w:bookmarkStart w:id="47" w:name="_Ref317252532"/>
      <w:r>
        <w:rPr>
          <w:sz w:val="22"/>
          <w:szCs w:val="22"/>
        </w:rPr>
        <w:t>3.11.</w:t>
      </w:r>
      <w:r>
        <w:rPr>
          <w:sz w:val="22"/>
          <w:szCs w:val="22"/>
        </w:rPr>
        <w:tab/>
      </w:r>
      <w:r w:rsidRPr="00697604">
        <w:rPr>
          <w:sz w:val="22"/>
          <w:szCs w:val="22"/>
        </w:rPr>
        <w:t>Не позднее, чем за</w:t>
      </w:r>
      <w:r>
        <w:rPr>
          <w:sz w:val="22"/>
          <w:szCs w:val="22"/>
        </w:rPr>
        <w:t xml:space="preserve"> </w:t>
      </w:r>
      <w:r w:rsidRPr="00697604">
        <w:rPr>
          <w:sz w:val="22"/>
          <w:szCs w:val="22"/>
        </w:rPr>
        <w:t>3</w:t>
      </w:r>
      <w:r>
        <w:rPr>
          <w:sz w:val="22"/>
          <w:szCs w:val="22"/>
        </w:rPr>
        <w:t xml:space="preserve"> </w:t>
      </w:r>
      <w:r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Pr>
          <w:sz w:val="22"/>
          <w:szCs w:val="22"/>
        </w:rPr>
        <w:t xml:space="preserve"> </w:t>
      </w:r>
      <w:r w:rsidRPr="00697604">
        <w:rPr>
          <w:sz w:val="22"/>
          <w:szCs w:val="22"/>
        </w:rPr>
        <w:t xml:space="preserve">извещении о </w:t>
      </w:r>
      <w:r w:rsidRPr="00ED140D">
        <w:rPr>
          <w:sz w:val="22"/>
          <w:szCs w:val="22"/>
        </w:rPr>
        <w:t xml:space="preserve">проведении запроса цен и в пункте 7 раздела </w:t>
      </w:r>
      <w:r>
        <w:rPr>
          <w:sz w:val="22"/>
          <w:szCs w:val="22"/>
        </w:rPr>
        <w:t>4</w:t>
      </w:r>
      <w:r w:rsidRPr="00ED140D">
        <w:rPr>
          <w:sz w:val="22"/>
          <w:szCs w:val="22"/>
        </w:rPr>
        <w:t xml:space="preserve"> «Информационная карта запроса цен».</w:t>
      </w:r>
      <w:bookmarkEnd w:id="47"/>
    </w:p>
    <w:p w:rsidR="00CD7A86" w:rsidRPr="00697604" w:rsidRDefault="00CD7A86" w:rsidP="00966ABD">
      <w:pPr>
        <w:tabs>
          <w:tab w:val="left" w:pos="840"/>
        </w:tabs>
        <w:spacing w:before="100" w:beforeAutospacing="1"/>
        <w:ind w:firstLine="357"/>
        <w:jc w:val="both"/>
        <w:rPr>
          <w:sz w:val="22"/>
          <w:szCs w:val="22"/>
        </w:rPr>
      </w:pPr>
      <w:r>
        <w:rPr>
          <w:sz w:val="22"/>
          <w:szCs w:val="22"/>
        </w:rPr>
        <w:t>3.12.</w:t>
      </w:r>
      <w:r>
        <w:rPr>
          <w:sz w:val="22"/>
          <w:szCs w:val="22"/>
        </w:rPr>
        <w:tab/>
      </w:r>
      <w:r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Pr>
          <w:sz w:val="22"/>
          <w:szCs w:val="22"/>
        </w:rPr>
        <w:t xml:space="preserve"> 3.11</w:t>
      </w:r>
      <w:r w:rsidRPr="00697604">
        <w:rPr>
          <w:sz w:val="22"/>
          <w:szCs w:val="22"/>
        </w:rPr>
        <w:t>, размещает на официальном сайте и на</w:t>
      </w:r>
      <w:r>
        <w:rPr>
          <w:sz w:val="22"/>
          <w:szCs w:val="22"/>
        </w:rPr>
        <w:t xml:space="preserve"> </w:t>
      </w:r>
      <w:r w:rsidRPr="00697604">
        <w:rPr>
          <w:sz w:val="22"/>
          <w:szCs w:val="22"/>
        </w:rPr>
        <w:t>ЭТП соответствующий ответ с</w:t>
      </w:r>
      <w:r>
        <w:rPr>
          <w:sz w:val="22"/>
          <w:szCs w:val="22"/>
        </w:rPr>
        <w:t xml:space="preserve"> </w:t>
      </w:r>
      <w:r w:rsidRPr="00697604">
        <w:rPr>
          <w:sz w:val="22"/>
          <w:szCs w:val="22"/>
        </w:rPr>
        <w:t>указанием предмета запроса, без ссылки на участника запроса цен, от которого поступил запрос.</w:t>
      </w:r>
    </w:p>
    <w:p w:rsidR="00CD7A86" w:rsidRPr="00697604" w:rsidRDefault="00CD7A86" w:rsidP="00966ABD">
      <w:pPr>
        <w:tabs>
          <w:tab w:val="left" w:pos="840"/>
        </w:tabs>
        <w:spacing w:before="100" w:beforeAutospacing="1"/>
        <w:ind w:firstLine="357"/>
        <w:jc w:val="both"/>
        <w:rPr>
          <w:sz w:val="22"/>
          <w:szCs w:val="22"/>
        </w:rPr>
      </w:pPr>
      <w:r>
        <w:rPr>
          <w:sz w:val="22"/>
          <w:szCs w:val="22"/>
        </w:rPr>
        <w:t>3.13.</w:t>
      </w:r>
      <w:r>
        <w:rPr>
          <w:sz w:val="22"/>
          <w:szCs w:val="22"/>
        </w:rPr>
        <w:tab/>
      </w:r>
      <w:r w:rsidRPr="00697604">
        <w:rPr>
          <w:sz w:val="22"/>
          <w:szCs w:val="22"/>
        </w:rPr>
        <w:t>Организатор запроса цен по собственной инициативе, по</w:t>
      </w:r>
      <w:r>
        <w:rPr>
          <w:sz w:val="22"/>
          <w:szCs w:val="22"/>
        </w:rPr>
        <w:t xml:space="preserve"> </w:t>
      </w:r>
      <w:r w:rsidRPr="00697604">
        <w:rPr>
          <w:sz w:val="22"/>
          <w:szCs w:val="22"/>
        </w:rPr>
        <w:t>решению заказчика, закупочной комиссии или в</w:t>
      </w:r>
      <w:r>
        <w:rPr>
          <w:sz w:val="22"/>
          <w:szCs w:val="22"/>
        </w:rPr>
        <w:t xml:space="preserve"> </w:t>
      </w:r>
      <w:r w:rsidRPr="00697604">
        <w:rPr>
          <w:sz w:val="22"/>
          <w:szCs w:val="22"/>
        </w:rPr>
        <w:t>соответствии с запросом участника запроса цен вправе принять решение о</w:t>
      </w:r>
      <w:r>
        <w:rPr>
          <w:sz w:val="22"/>
          <w:szCs w:val="22"/>
        </w:rPr>
        <w:t xml:space="preserve"> </w:t>
      </w:r>
      <w:r w:rsidRPr="004C5554">
        <w:rPr>
          <w:sz w:val="22"/>
          <w:szCs w:val="22"/>
        </w:rPr>
        <w:t>внесении изменений в извещение о проведении запроса цен и документацию по запросу цен не позднее чем за 2</w:t>
      </w:r>
      <w:r>
        <w:rPr>
          <w:sz w:val="22"/>
          <w:szCs w:val="22"/>
        </w:rPr>
        <w:t xml:space="preserve"> </w:t>
      </w:r>
      <w:r w:rsidRPr="004C5554">
        <w:rPr>
          <w:sz w:val="22"/>
          <w:szCs w:val="22"/>
        </w:rPr>
        <w:t>(два) рабочих дня до окончания срока подачи заявок [в отношении любого лота запроса цен].</w:t>
      </w:r>
      <w:r w:rsidRPr="00697604">
        <w:rPr>
          <w:sz w:val="22"/>
          <w:szCs w:val="22"/>
        </w:rPr>
        <w:t xml:space="preserve"> При этом срок подачи заявок на участие в запросе цен </w:t>
      </w:r>
      <w:r w:rsidRPr="004C5554">
        <w:rPr>
          <w:sz w:val="22"/>
          <w:szCs w:val="22"/>
        </w:rPr>
        <w:t>[в отношении данного лота]</w:t>
      </w:r>
      <w:r w:rsidRPr="00697604">
        <w:rPr>
          <w:sz w:val="22"/>
          <w:szCs w:val="22"/>
        </w:rPr>
        <w:t xml:space="preserve"> должен быть продлен так, чтобы со дня размещения на официальном сайте и ЭТП внесенных изменений в </w:t>
      </w:r>
      <w:r w:rsidRPr="004C5554">
        <w:rPr>
          <w:sz w:val="22"/>
          <w:szCs w:val="22"/>
        </w:rPr>
        <w:t xml:space="preserve">извещение о проведении запроса цен и </w:t>
      </w:r>
      <w:r w:rsidRPr="00697604">
        <w:rPr>
          <w:sz w:val="22"/>
          <w:szCs w:val="22"/>
        </w:rPr>
        <w:t xml:space="preserve">документацию по запросу цен до даты окончания подачи заявок на участие в запросе цен </w:t>
      </w:r>
      <w:r w:rsidRPr="004C5554">
        <w:rPr>
          <w:sz w:val="22"/>
          <w:szCs w:val="22"/>
        </w:rPr>
        <w:t>[по данному лоту]</w:t>
      </w:r>
      <w:r w:rsidRPr="00697604">
        <w:rPr>
          <w:sz w:val="22"/>
          <w:szCs w:val="22"/>
        </w:rPr>
        <w:t xml:space="preserve"> такой срок составлял не менее 2</w:t>
      </w:r>
      <w:r>
        <w:rPr>
          <w:sz w:val="22"/>
          <w:szCs w:val="22"/>
        </w:rPr>
        <w:t xml:space="preserve"> </w:t>
      </w:r>
      <w:r w:rsidRPr="00697604">
        <w:rPr>
          <w:sz w:val="22"/>
          <w:szCs w:val="22"/>
        </w:rPr>
        <w:t>(двух) рабочих дней, а в случае изменения предмета запроса цен — 5</w:t>
      </w:r>
      <w:r>
        <w:rPr>
          <w:sz w:val="22"/>
          <w:szCs w:val="22"/>
        </w:rPr>
        <w:t xml:space="preserve"> </w:t>
      </w:r>
      <w:r w:rsidRPr="00697604">
        <w:rPr>
          <w:sz w:val="22"/>
          <w:szCs w:val="22"/>
        </w:rPr>
        <w:t>(пять) календарных дней.</w:t>
      </w:r>
    </w:p>
    <w:p w:rsidR="00CD7A86" w:rsidRPr="00697604" w:rsidRDefault="00CD7A86" w:rsidP="00966ABD">
      <w:pPr>
        <w:tabs>
          <w:tab w:val="left" w:pos="840"/>
        </w:tabs>
        <w:spacing w:before="100" w:beforeAutospacing="1"/>
        <w:ind w:firstLine="357"/>
        <w:jc w:val="both"/>
        <w:rPr>
          <w:sz w:val="22"/>
          <w:szCs w:val="22"/>
        </w:rPr>
      </w:pPr>
      <w:r>
        <w:rPr>
          <w:sz w:val="22"/>
          <w:szCs w:val="22"/>
        </w:rPr>
        <w:t>3.14.</w:t>
      </w:r>
      <w:r>
        <w:rPr>
          <w:sz w:val="22"/>
          <w:szCs w:val="22"/>
        </w:rPr>
        <w:tab/>
      </w:r>
      <w:r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Pr="00697604">
        <w:rPr>
          <w:sz w:val="22"/>
          <w:szCs w:val="22"/>
        </w:rPr>
        <w:t>(одного)</w:t>
      </w:r>
      <w:r>
        <w:rPr>
          <w:sz w:val="22"/>
          <w:szCs w:val="22"/>
        </w:rPr>
        <w:t xml:space="preserve"> </w:t>
      </w:r>
      <w:r w:rsidRPr="00697604">
        <w:rPr>
          <w:sz w:val="22"/>
          <w:szCs w:val="22"/>
        </w:rPr>
        <w:t>рабочего дня размещает информацию на официальном сайте и ЭТП.</w:t>
      </w:r>
    </w:p>
    <w:p w:rsidR="00CD7A86" w:rsidRPr="00697604" w:rsidRDefault="00CD7A86" w:rsidP="00966ABD">
      <w:pPr>
        <w:tabs>
          <w:tab w:val="left" w:pos="840"/>
        </w:tabs>
        <w:spacing w:before="100" w:beforeAutospacing="1"/>
        <w:ind w:firstLine="357"/>
        <w:jc w:val="both"/>
        <w:rPr>
          <w:sz w:val="22"/>
          <w:szCs w:val="22"/>
        </w:rPr>
      </w:pPr>
      <w:r>
        <w:rPr>
          <w:sz w:val="22"/>
          <w:szCs w:val="22"/>
        </w:rPr>
        <w:t>3.15.</w:t>
      </w:r>
      <w:r>
        <w:rPr>
          <w:sz w:val="22"/>
          <w:szCs w:val="22"/>
        </w:rPr>
        <w:tab/>
      </w:r>
      <w:r w:rsidRPr="00697604">
        <w:rPr>
          <w:sz w:val="22"/>
          <w:szCs w:val="22"/>
        </w:rPr>
        <w:t xml:space="preserve">Если до окончания срока подачи заявок </w:t>
      </w:r>
      <w:r w:rsidRPr="00D92197">
        <w:rPr>
          <w:sz w:val="22"/>
          <w:szCs w:val="22"/>
        </w:rPr>
        <w:t>[в отношении данного лота]</w:t>
      </w:r>
      <w:r w:rsidRPr="00697604">
        <w:rPr>
          <w:sz w:val="22"/>
          <w:szCs w:val="22"/>
        </w:rPr>
        <w:t xml:space="preserve"> поступило менее двух заявок, организатор запроса цен вправе продлить срок подачи заявок </w:t>
      </w:r>
      <w:r w:rsidRPr="00D92197">
        <w:rPr>
          <w:sz w:val="22"/>
          <w:szCs w:val="22"/>
        </w:rPr>
        <w:t>[по данному лоту]</w:t>
      </w:r>
      <w:r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92197">
        <w:rPr>
          <w:sz w:val="22"/>
          <w:szCs w:val="22"/>
        </w:rPr>
        <w:t xml:space="preserve">[по данному лоту] </w:t>
      </w:r>
      <w:r w:rsidRPr="00697604">
        <w:rPr>
          <w:sz w:val="22"/>
          <w:szCs w:val="22"/>
        </w:rPr>
        <w:t>должна быть не менее 4</w:t>
      </w:r>
      <w:r>
        <w:rPr>
          <w:sz w:val="22"/>
          <w:szCs w:val="22"/>
        </w:rPr>
        <w:t xml:space="preserve"> </w:t>
      </w:r>
      <w:r w:rsidRPr="00697604">
        <w:rPr>
          <w:sz w:val="22"/>
          <w:szCs w:val="22"/>
        </w:rPr>
        <w:t>(четырех) рабочих дней со дня, следующего за извещением о продлении срока.</w:t>
      </w:r>
    </w:p>
    <w:p w:rsidR="00CD7A86" w:rsidRPr="00697604" w:rsidRDefault="00CD7A86"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t xml:space="preserve">В срок, установленный в извещении о проведении запроса цен и в пункте 17 раздела </w:t>
      </w:r>
      <w:r>
        <w:rPr>
          <w:sz w:val="22"/>
          <w:szCs w:val="22"/>
        </w:rPr>
        <w:t>4</w:t>
      </w:r>
      <w:r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Pr="00697604">
        <w:rPr>
          <w:sz w:val="22"/>
          <w:szCs w:val="22"/>
        </w:rPr>
        <w:t xml:space="preserve"> открытие доступа организатору запроса цен ко всем поданным заявкам на участие в запросе цен </w:t>
      </w:r>
      <w:r w:rsidRPr="00D92197">
        <w:rPr>
          <w:sz w:val="22"/>
          <w:szCs w:val="22"/>
        </w:rPr>
        <w:t>[в</w:t>
      </w:r>
      <w:r>
        <w:rPr>
          <w:sz w:val="22"/>
          <w:szCs w:val="22"/>
        </w:rPr>
        <w:t xml:space="preserve"> </w:t>
      </w:r>
      <w:r w:rsidRPr="00D92197">
        <w:rPr>
          <w:sz w:val="22"/>
          <w:szCs w:val="22"/>
        </w:rPr>
        <w:t>отношении каждого лота]</w:t>
      </w:r>
      <w:r w:rsidRPr="00697604">
        <w:rPr>
          <w:sz w:val="22"/>
          <w:szCs w:val="22"/>
        </w:rPr>
        <w:t xml:space="preserve"> и</w:t>
      </w:r>
      <w:r>
        <w:rPr>
          <w:sz w:val="22"/>
          <w:szCs w:val="22"/>
        </w:rPr>
        <w:t xml:space="preserve"> </w:t>
      </w:r>
      <w:r w:rsidRPr="00697604">
        <w:rPr>
          <w:sz w:val="22"/>
          <w:szCs w:val="22"/>
        </w:rPr>
        <w:t>содержащимся в них документам и сведениям.</w:t>
      </w:r>
    </w:p>
    <w:p w:rsidR="00CD7A86" w:rsidRPr="00697604" w:rsidRDefault="00CD7A86"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Pr="00697604">
        <w:rPr>
          <w:sz w:val="22"/>
          <w:szCs w:val="22"/>
        </w:rPr>
        <w:t xml:space="preserve">В ходе рассмотрения заявок на участие в запросе цен, организатор запроса цен, по решению </w:t>
      </w:r>
      <w:r>
        <w:rPr>
          <w:sz w:val="22"/>
          <w:szCs w:val="22"/>
        </w:rPr>
        <w:t xml:space="preserve">единой </w:t>
      </w:r>
      <w:r w:rsidRPr="00697604">
        <w:rPr>
          <w:sz w:val="22"/>
          <w:szCs w:val="22"/>
        </w:rPr>
        <w:t>комиссии</w:t>
      </w:r>
      <w:r>
        <w:rPr>
          <w:sz w:val="22"/>
          <w:szCs w:val="22"/>
        </w:rPr>
        <w:t xml:space="preserve"> по размещению заказов</w:t>
      </w:r>
      <w:r w:rsidRPr="00697604">
        <w:rPr>
          <w:sz w:val="22"/>
          <w:szCs w:val="22"/>
        </w:rPr>
        <w:t>, вправе запросить уточнение заявки на участие в запросе цен в следующем порядке:</w:t>
      </w:r>
      <w:bookmarkEnd w:id="64"/>
    </w:p>
    <w:p w:rsidR="00CD7A86" w:rsidRDefault="00CD7A86" w:rsidP="00054FDD">
      <w:pPr>
        <w:numPr>
          <w:ilvl w:val="0"/>
          <w:numId w:val="20"/>
        </w:numPr>
        <w:tabs>
          <w:tab w:val="clear" w:pos="1473"/>
        </w:tabs>
        <w:ind w:left="0" w:firstLine="357"/>
        <w:jc w:val="both"/>
        <w:rPr>
          <w:sz w:val="22"/>
          <w:szCs w:val="22"/>
        </w:rPr>
      </w:pPr>
      <w:r w:rsidRPr="00697604">
        <w:rPr>
          <w:sz w:val="22"/>
          <w:szCs w:val="22"/>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D7A86" w:rsidRPr="00697604" w:rsidRDefault="00CD7A86" w:rsidP="00054FDD">
      <w:pPr>
        <w:numPr>
          <w:ilvl w:val="0"/>
          <w:numId w:val="20"/>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Pr>
          <w:sz w:val="22"/>
          <w:szCs w:val="22"/>
        </w:rPr>
        <w:t xml:space="preserve"> </w:t>
      </w:r>
      <w:r w:rsidRPr="00697604">
        <w:rPr>
          <w:sz w:val="22"/>
          <w:szCs w:val="22"/>
        </w:rPr>
        <w:t>документах, представленных в составе заявки на</w:t>
      </w:r>
      <w:r>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D7A86" w:rsidRDefault="00CD7A86" w:rsidP="00054FDD">
      <w:pPr>
        <w:numPr>
          <w:ilvl w:val="1"/>
          <w:numId w:val="20"/>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Pr>
          <w:sz w:val="22"/>
          <w:szCs w:val="22"/>
        </w:rPr>
        <w:t xml:space="preserve"> </w:t>
      </w:r>
      <w:r w:rsidRPr="00697604">
        <w:rPr>
          <w:sz w:val="22"/>
          <w:szCs w:val="22"/>
        </w:rPr>
        <w:t>суммой, указанной цифрами, преимущество имеет сумма</w:t>
      </w:r>
      <w:r>
        <w:rPr>
          <w:sz w:val="22"/>
          <w:szCs w:val="22"/>
        </w:rPr>
        <w:t>, указанная словами;</w:t>
      </w:r>
    </w:p>
    <w:p w:rsidR="00CD7A86" w:rsidRDefault="00CD7A86" w:rsidP="00054FDD">
      <w:pPr>
        <w:numPr>
          <w:ilvl w:val="1"/>
          <w:numId w:val="20"/>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Pr>
          <w:sz w:val="22"/>
          <w:szCs w:val="22"/>
        </w:rPr>
        <w:t xml:space="preserve">меет итоговая цена, указанная в </w:t>
      </w:r>
      <w:r w:rsidRPr="00697604">
        <w:rPr>
          <w:sz w:val="22"/>
          <w:szCs w:val="22"/>
        </w:rPr>
        <w:t>заявке на участие в запросе цен;</w:t>
      </w:r>
    </w:p>
    <w:p w:rsidR="00CD7A86" w:rsidRPr="00697604" w:rsidRDefault="00CD7A86" w:rsidP="00054FDD">
      <w:pPr>
        <w:numPr>
          <w:ilvl w:val="1"/>
          <w:numId w:val="20"/>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97604">
        <w:rPr>
          <w:sz w:val="22"/>
          <w:szCs w:val="22"/>
        </w:rPr>
        <w:t>преимущества общей итоговой цены, указанной в заявке на участие в запросе цен.</w:t>
      </w:r>
    </w:p>
    <w:p w:rsidR="00CD7A86" w:rsidRPr="00697604" w:rsidRDefault="00CD7A86" w:rsidP="00966ABD">
      <w:pPr>
        <w:tabs>
          <w:tab w:val="left" w:pos="840"/>
        </w:tabs>
        <w:ind w:firstLine="357"/>
        <w:jc w:val="both"/>
        <w:rPr>
          <w:sz w:val="22"/>
          <w:szCs w:val="22"/>
        </w:rPr>
      </w:pPr>
      <w:r w:rsidRPr="00697604">
        <w:rPr>
          <w:sz w:val="22"/>
          <w:szCs w:val="22"/>
        </w:rPr>
        <w:t>Исправление иных ошибок не допускается.</w:t>
      </w:r>
    </w:p>
    <w:p w:rsidR="00CD7A86" w:rsidRPr="00697604" w:rsidRDefault="00CD7A86" w:rsidP="00966ABD">
      <w:pPr>
        <w:tabs>
          <w:tab w:val="left" w:pos="840"/>
        </w:tabs>
        <w:ind w:firstLine="357"/>
        <w:jc w:val="both"/>
        <w:rPr>
          <w:sz w:val="22"/>
          <w:szCs w:val="22"/>
        </w:rPr>
      </w:pPr>
      <w:r>
        <w:rPr>
          <w:sz w:val="22"/>
          <w:szCs w:val="22"/>
        </w:rPr>
        <w:t>3)</w:t>
      </w:r>
      <w:r>
        <w:rPr>
          <w:sz w:val="22"/>
          <w:szCs w:val="22"/>
        </w:rPr>
        <w:tab/>
      </w:r>
      <w:r w:rsidRPr="00697604">
        <w:rPr>
          <w:sz w:val="22"/>
          <w:szCs w:val="22"/>
        </w:rPr>
        <w:t>направить участникам запроса цен запросы по разъяснению положений заявок на участие в запросе цен, не</w:t>
      </w:r>
      <w:r>
        <w:rPr>
          <w:sz w:val="22"/>
          <w:szCs w:val="22"/>
        </w:rPr>
        <w:t xml:space="preserve"> </w:t>
      </w:r>
      <w:r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Pr>
          <w:sz w:val="22"/>
          <w:szCs w:val="22"/>
        </w:rPr>
        <w:t xml:space="preserve"> </w:t>
      </w:r>
      <w:r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Pr>
          <w:sz w:val="22"/>
          <w:szCs w:val="22"/>
        </w:rPr>
        <w:t>.</w:t>
      </w:r>
    </w:p>
    <w:p w:rsidR="00CD7A86" w:rsidRPr="00697604" w:rsidRDefault="00CD7A86"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t>Единая комиссия по размещению заказов</w:t>
      </w:r>
      <w:r w:rsidRPr="00697604">
        <w:rPr>
          <w:sz w:val="22"/>
          <w:szCs w:val="22"/>
        </w:rPr>
        <w:t xml:space="preserve"> </w:t>
      </w:r>
      <w:r w:rsidRPr="00D92197">
        <w:rPr>
          <w:sz w:val="22"/>
          <w:szCs w:val="22"/>
        </w:rPr>
        <w:t>[в</w:t>
      </w:r>
      <w:r>
        <w:rPr>
          <w:sz w:val="22"/>
          <w:szCs w:val="22"/>
        </w:rPr>
        <w:t xml:space="preserve"> </w:t>
      </w:r>
      <w:r w:rsidRPr="00D92197">
        <w:rPr>
          <w:sz w:val="22"/>
          <w:szCs w:val="22"/>
        </w:rPr>
        <w:t>отношении рассматриваемого лота]</w:t>
      </w:r>
      <w:r w:rsidRPr="00697604">
        <w:rPr>
          <w:sz w:val="22"/>
          <w:szCs w:val="22"/>
        </w:rPr>
        <w:t xml:space="preserve"> на своем заседании в отношении каждого участника запроса цен </w:t>
      </w:r>
      <w:r w:rsidRPr="00D92197">
        <w:rPr>
          <w:sz w:val="22"/>
          <w:szCs w:val="22"/>
        </w:rPr>
        <w:t xml:space="preserve">[данного лота] </w:t>
      </w:r>
      <w:r w:rsidRPr="00697604">
        <w:rPr>
          <w:sz w:val="22"/>
          <w:szCs w:val="22"/>
        </w:rPr>
        <w:t>принимает решение о</w:t>
      </w:r>
      <w:r>
        <w:rPr>
          <w:sz w:val="22"/>
          <w:szCs w:val="22"/>
        </w:rPr>
        <w:t xml:space="preserve"> </w:t>
      </w:r>
      <w:r w:rsidRPr="00697604">
        <w:rPr>
          <w:sz w:val="22"/>
          <w:szCs w:val="22"/>
        </w:rPr>
        <w:t>допуске к дальнейшему участию в запросе цен, либо об отказе в</w:t>
      </w:r>
      <w:r>
        <w:rPr>
          <w:sz w:val="22"/>
          <w:szCs w:val="22"/>
        </w:rPr>
        <w:t xml:space="preserve"> </w:t>
      </w:r>
      <w:r w:rsidRPr="00697604">
        <w:rPr>
          <w:sz w:val="22"/>
          <w:szCs w:val="22"/>
        </w:rPr>
        <w:t>допуске</w:t>
      </w:r>
      <w:bookmarkEnd w:id="65"/>
      <w:r w:rsidRPr="00697604">
        <w:rPr>
          <w:sz w:val="22"/>
          <w:szCs w:val="22"/>
        </w:rPr>
        <w:t xml:space="preserve"> </w:t>
      </w:r>
      <w:r w:rsidRPr="00D92197">
        <w:rPr>
          <w:sz w:val="22"/>
          <w:szCs w:val="22"/>
        </w:rPr>
        <w:t>[в отношении данного лота]</w:t>
      </w:r>
      <w:r w:rsidRPr="00697604">
        <w:rPr>
          <w:sz w:val="22"/>
          <w:szCs w:val="22"/>
        </w:rPr>
        <w:t>, по</w:t>
      </w:r>
      <w:r>
        <w:rPr>
          <w:sz w:val="22"/>
          <w:szCs w:val="22"/>
        </w:rPr>
        <w:t xml:space="preserve"> </w:t>
      </w:r>
      <w:r w:rsidRPr="00697604">
        <w:rPr>
          <w:sz w:val="22"/>
          <w:szCs w:val="22"/>
        </w:rPr>
        <w:t>следующим основаниям:</w:t>
      </w:r>
      <w:bookmarkStart w:id="68" w:name="sub_1211"/>
      <w:bookmarkEnd w:id="66"/>
      <w:bookmarkEnd w:id="67"/>
    </w:p>
    <w:p w:rsidR="00CD7A86" w:rsidRPr="00705DD7" w:rsidRDefault="00CD7A86" w:rsidP="00054FDD">
      <w:pPr>
        <w:numPr>
          <w:ilvl w:val="0"/>
          <w:numId w:val="22"/>
        </w:numPr>
        <w:tabs>
          <w:tab w:val="clear" w:pos="720"/>
          <w:tab w:val="left" w:pos="1276"/>
          <w:tab w:val="num" w:pos="1320"/>
        </w:tabs>
        <w:autoSpaceDE w:val="0"/>
        <w:autoSpaceDN w:val="0"/>
        <w:adjustRightInd w:val="0"/>
        <w:ind w:firstLine="0"/>
        <w:jc w:val="both"/>
        <w:rPr>
          <w:sz w:val="22"/>
          <w:szCs w:val="22"/>
        </w:rPr>
      </w:pPr>
      <w:bookmarkStart w:id="69" w:name="_Ref299324479"/>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xml:space="preserve">, начальную (максимальную) цену единицы товара, услуги, работы, срока </w:t>
      </w:r>
      <w:r w:rsidRPr="00D92197">
        <w:rPr>
          <w:sz w:val="22"/>
          <w:szCs w:val="22"/>
        </w:rPr>
        <w:t>поставки товара, выполнения работ или оказания услуг</w:t>
      </w:r>
      <w:r w:rsidRPr="00697604">
        <w:rPr>
          <w:sz w:val="22"/>
          <w:szCs w:val="22"/>
        </w:rPr>
        <w:t>. Если в заявке на</w:t>
      </w:r>
      <w:r>
        <w:rPr>
          <w:sz w:val="22"/>
          <w:szCs w:val="22"/>
        </w:rPr>
        <w:t xml:space="preserve"> </w:t>
      </w:r>
      <w:r w:rsidRPr="00697604">
        <w:rPr>
          <w:sz w:val="22"/>
          <w:szCs w:val="22"/>
        </w:rPr>
        <w:t xml:space="preserve">участие в запросе цен указан срок в </w:t>
      </w:r>
      <w:r w:rsidRPr="00C81906">
        <w:rPr>
          <w:sz w:val="22"/>
          <w:szCs w:val="22"/>
        </w:rPr>
        <w:t xml:space="preserve">периодах (дни, недели, месяцы), а в извещении о проведении запроса цен и пункте </w:t>
      </w:r>
      <w:r>
        <w:rPr>
          <w:sz w:val="22"/>
          <w:szCs w:val="22"/>
        </w:rPr>
        <w:t>3</w:t>
      </w:r>
      <w:r w:rsidRPr="00C81906">
        <w:rPr>
          <w:sz w:val="22"/>
          <w:szCs w:val="22"/>
        </w:rPr>
        <w:t xml:space="preserve"> раздела </w:t>
      </w:r>
      <w:r>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 договора, рассчитываемой в</w:t>
      </w:r>
      <w:r>
        <w:rPr>
          <w:sz w:val="22"/>
          <w:szCs w:val="22"/>
        </w:rPr>
        <w:t xml:space="preserve"> </w:t>
      </w:r>
      <w:r w:rsidRPr="00C81906">
        <w:rPr>
          <w:sz w:val="22"/>
          <w:szCs w:val="22"/>
        </w:rPr>
        <w:t xml:space="preserve">соответствии с датой подведения итогов запроса цен, указанной в извещении о проведении запроса цен и пункте </w:t>
      </w:r>
      <w:r>
        <w:rPr>
          <w:sz w:val="22"/>
          <w:szCs w:val="22"/>
        </w:rPr>
        <w:t>18</w:t>
      </w:r>
      <w:r w:rsidRPr="00C81906">
        <w:rPr>
          <w:sz w:val="22"/>
          <w:szCs w:val="22"/>
        </w:rPr>
        <w:t xml:space="preserve"> раздела </w:t>
      </w:r>
      <w:r>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Pr>
          <w:sz w:val="22"/>
          <w:szCs w:val="22"/>
        </w:rPr>
        <w:t xml:space="preserve"> </w:t>
      </w:r>
      <w:r w:rsidRPr="00705DD7">
        <w:rPr>
          <w:sz w:val="22"/>
          <w:szCs w:val="22"/>
        </w:rPr>
        <w:t xml:space="preserve">извещении о проведении запроса цен и пункте 19 раздела </w:t>
      </w:r>
      <w:r>
        <w:rPr>
          <w:sz w:val="22"/>
          <w:szCs w:val="22"/>
        </w:rPr>
        <w:t xml:space="preserve">4 </w:t>
      </w:r>
      <w:r w:rsidRPr="00705DD7">
        <w:rPr>
          <w:sz w:val="22"/>
          <w:szCs w:val="22"/>
        </w:rPr>
        <w:t>«Информационная карта запроса цен»;</w:t>
      </w:r>
    </w:p>
    <w:p w:rsidR="00CD7A86" w:rsidRDefault="00CD7A86" w:rsidP="00054FDD">
      <w:pPr>
        <w:numPr>
          <w:ilvl w:val="0"/>
          <w:numId w:val="22"/>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Pr>
          <w:sz w:val="22"/>
          <w:szCs w:val="22"/>
        </w:rPr>
        <w:t xml:space="preserve"> </w:t>
      </w:r>
      <w:r w:rsidRPr="00697604">
        <w:rPr>
          <w:sz w:val="22"/>
          <w:szCs w:val="22"/>
        </w:rPr>
        <w:t>участие в запросе цен недостоверных сведений;</w:t>
      </w:r>
    </w:p>
    <w:p w:rsidR="00CD7A86" w:rsidRPr="00697604" w:rsidRDefault="00CD7A86" w:rsidP="00054FDD">
      <w:pPr>
        <w:numPr>
          <w:ilvl w:val="0"/>
          <w:numId w:val="22"/>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CD7A86" w:rsidRPr="00697604" w:rsidRDefault="00CD7A86" w:rsidP="00054FDD">
      <w:pPr>
        <w:numPr>
          <w:ilvl w:val="0"/>
          <w:numId w:val="22"/>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Pr>
          <w:sz w:val="22"/>
          <w:szCs w:val="22"/>
        </w:rPr>
        <w:t xml:space="preserve"> </w:t>
      </w:r>
      <w:r w:rsidRPr="00697604">
        <w:rPr>
          <w:sz w:val="22"/>
          <w:szCs w:val="22"/>
        </w:rPr>
        <w:t>заявке на участие в запросе цен, требованиям документации по запросу цен.</w:t>
      </w:r>
    </w:p>
    <w:p w:rsidR="00CD7A86" w:rsidRPr="00D92197" w:rsidRDefault="00CD7A86"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Pr="00D92197">
        <w:rPr>
          <w:sz w:val="22"/>
          <w:szCs w:val="22"/>
        </w:rPr>
        <w:t>[По каждому лоту отдельно]</w:t>
      </w:r>
      <w:r w:rsidRPr="00697604">
        <w:rPr>
          <w:sz w:val="22"/>
          <w:szCs w:val="22"/>
        </w:rPr>
        <w:t xml:space="preserve"> по итогам отборочной стадии </w:t>
      </w:r>
      <w:r>
        <w:rPr>
          <w:sz w:val="22"/>
          <w:szCs w:val="22"/>
        </w:rPr>
        <w:t xml:space="preserve">единой комиссией по размещению заказов </w:t>
      </w:r>
      <w:r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Pr="00697604">
        <w:rPr>
          <w:sz w:val="22"/>
          <w:szCs w:val="22"/>
        </w:rPr>
        <w:t xml:space="preserve">допуске к участию в запросе цен. Также принимается решение о проведении или непроведении переторжки, о чем указывается в протоколе заседания </w:t>
      </w:r>
      <w:r>
        <w:rPr>
          <w:sz w:val="22"/>
          <w:szCs w:val="22"/>
        </w:rPr>
        <w:t xml:space="preserve">единой </w:t>
      </w:r>
      <w:r w:rsidRPr="00697604">
        <w:rPr>
          <w:sz w:val="22"/>
          <w:szCs w:val="22"/>
        </w:rPr>
        <w:t xml:space="preserve">комиссии по рассмотрению заявок на отборочной стадии. Если принято решение о непроведении переторжки, </w:t>
      </w:r>
      <w:r>
        <w:rPr>
          <w:sz w:val="22"/>
          <w:szCs w:val="22"/>
        </w:rPr>
        <w:t>единая</w:t>
      </w:r>
      <w:r w:rsidRPr="00697604">
        <w:rPr>
          <w:sz w:val="22"/>
          <w:szCs w:val="22"/>
        </w:rPr>
        <w:t xml:space="preserve"> комиссия в том же протоколе определяет итоги запроса цен.</w:t>
      </w:r>
      <w:bookmarkEnd w:id="70"/>
    </w:p>
    <w:p w:rsidR="00CD7A86" w:rsidRPr="005A1F8D" w:rsidRDefault="00CD7A86" w:rsidP="00966ABD">
      <w:pPr>
        <w:tabs>
          <w:tab w:val="left" w:pos="840"/>
        </w:tabs>
        <w:spacing w:before="100" w:beforeAutospacing="1"/>
        <w:ind w:firstLine="357"/>
        <w:jc w:val="both"/>
        <w:rPr>
          <w:sz w:val="22"/>
          <w:szCs w:val="22"/>
        </w:rPr>
      </w:pPr>
      <w:r>
        <w:rPr>
          <w:sz w:val="22"/>
          <w:szCs w:val="22"/>
        </w:rPr>
        <w:t>3.20.</w:t>
      </w:r>
      <w:r>
        <w:rPr>
          <w:sz w:val="22"/>
          <w:szCs w:val="22"/>
        </w:rPr>
        <w:tab/>
      </w:r>
      <w:r w:rsidRPr="00697604">
        <w:rPr>
          <w:sz w:val="22"/>
          <w:szCs w:val="22"/>
        </w:rPr>
        <w:t>Протокол</w:t>
      </w:r>
      <w:r w:rsidRPr="005A1F8D">
        <w:rPr>
          <w:sz w:val="22"/>
          <w:szCs w:val="22"/>
        </w:rPr>
        <w:t>/ы</w:t>
      </w:r>
      <w:r w:rsidRPr="00697604">
        <w:rPr>
          <w:sz w:val="22"/>
          <w:szCs w:val="22"/>
        </w:rPr>
        <w:t xml:space="preserve"> заседания </w:t>
      </w:r>
      <w:r>
        <w:rPr>
          <w:sz w:val="22"/>
          <w:szCs w:val="22"/>
        </w:rPr>
        <w:t xml:space="preserve">единой </w:t>
      </w:r>
      <w:r w:rsidRPr="00697604">
        <w:rPr>
          <w:sz w:val="22"/>
          <w:szCs w:val="22"/>
        </w:rPr>
        <w:t>комиссии размещается</w:t>
      </w:r>
      <w:r w:rsidRPr="005A1F8D">
        <w:rPr>
          <w:sz w:val="22"/>
          <w:szCs w:val="22"/>
        </w:rPr>
        <w:t>/ются</w:t>
      </w:r>
      <w:r w:rsidRPr="00697604">
        <w:rPr>
          <w:sz w:val="22"/>
          <w:szCs w:val="22"/>
        </w:rPr>
        <w:t xml:space="preserve"> на официальном сайте и на</w:t>
      </w:r>
      <w:r>
        <w:rPr>
          <w:sz w:val="22"/>
          <w:szCs w:val="22"/>
        </w:rPr>
        <w:t xml:space="preserve"> </w:t>
      </w:r>
      <w:r w:rsidRPr="00697604">
        <w:rPr>
          <w:sz w:val="22"/>
          <w:szCs w:val="22"/>
        </w:rPr>
        <w:t>ЭТП в течение 1</w:t>
      </w:r>
      <w:r>
        <w:rPr>
          <w:sz w:val="22"/>
          <w:szCs w:val="22"/>
        </w:rPr>
        <w:t xml:space="preserve"> </w:t>
      </w:r>
      <w:r w:rsidRPr="00697604">
        <w:rPr>
          <w:sz w:val="22"/>
          <w:szCs w:val="22"/>
        </w:rPr>
        <w:t>(одного) рабочего дня, следующего после дня подписания указанного</w:t>
      </w:r>
      <w:r w:rsidRPr="005A1F8D">
        <w:rPr>
          <w:sz w:val="22"/>
          <w:szCs w:val="22"/>
        </w:rPr>
        <w:t>/ых</w:t>
      </w:r>
      <w:r w:rsidRPr="00697604">
        <w:rPr>
          <w:sz w:val="22"/>
          <w:szCs w:val="22"/>
        </w:rPr>
        <w:t xml:space="preserve"> протокола</w:t>
      </w:r>
      <w:r w:rsidRPr="005A1F8D">
        <w:rPr>
          <w:sz w:val="22"/>
          <w:szCs w:val="22"/>
        </w:rPr>
        <w:t>/ов</w:t>
      </w:r>
      <w:r w:rsidRPr="00697604">
        <w:rPr>
          <w:sz w:val="22"/>
          <w:szCs w:val="22"/>
        </w:rPr>
        <w:t>.</w:t>
      </w:r>
    </w:p>
    <w:p w:rsidR="00CD7A86" w:rsidRPr="00697604" w:rsidRDefault="00CD7A86"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CD7A86" w:rsidRPr="00697604" w:rsidRDefault="00CD7A86" w:rsidP="00524645">
      <w:pPr>
        <w:tabs>
          <w:tab w:val="left" w:pos="1200"/>
        </w:tabs>
        <w:ind w:firstLine="357"/>
        <w:jc w:val="both"/>
        <w:rPr>
          <w:sz w:val="22"/>
          <w:szCs w:val="22"/>
        </w:rPr>
      </w:pPr>
      <w:r>
        <w:rPr>
          <w:sz w:val="22"/>
          <w:szCs w:val="22"/>
        </w:rPr>
        <w:t>3.21.1.</w:t>
      </w:r>
      <w:r>
        <w:rPr>
          <w:sz w:val="22"/>
          <w:szCs w:val="22"/>
        </w:rPr>
        <w:tab/>
      </w:r>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 Снижение цены не должно повлечь за собой изменение иных условий заявки на участие в запросе цен.</w:t>
      </w:r>
    </w:p>
    <w:p w:rsidR="00CD7A86" w:rsidRPr="00697604" w:rsidRDefault="00CD7A86"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CD7A86" w:rsidRPr="00697604" w:rsidRDefault="00CD7A86"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CD7A86" w:rsidRPr="00697604" w:rsidRDefault="00CD7A86"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CD7A86" w:rsidRPr="00697604" w:rsidRDefault="00CD7A86"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CD7A86" w:rsidRPr="00524645" w:rsidRDefault="00CD7A86"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D7A86" w:rsidRPr="00524645" w:rsidRDefault="00CD7A86"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CD7A86" w:rsidRPr="00524645" w:rsidRDefault="00CD7A86" w:rsidP="00054FDD">
      <w:pPr>
        <w:numPr>
          <w:ilvl w:val="0"/>
          <w:numId w:val="25"/>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CD7A86" w:rsidRPr="00524645" w:rsidRDefault="00CD7A86" w:rsidP="00054FDD">
      <w:pPr>
        <w:numPr>
          <w:ilvl w:val="0"/>
          <w:numId w:val="25"/>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CD7A86" w:rsidRPr="00524645" w:rsidRDefault="00CD7A86" w:rsidP="00054FDD">
      <w:pPr>
        <w:numPr>
          <w:ilvl w:val="0"/>
          <w:numId w:val="25"/>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CD7A86" w:rsidRPr="00524645" w:rsidRDefault="00CD7A86" w:rsidP="00054FDD">
      <w:pPr>
        <w:numPr>
          <w:ilvl w:val="0"/>
          <w:numId w:val="25"/>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CD7A86" w:rsidRPr="00524645" w:rsidRDefault="00CD7A86"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CD7A86" w:rsidRPr="00524645" w:rsidRDefault="00CD7A86"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случае, указанном в подпункте </w:t>
      </w:r>
      <w:fldSimple w:instr=" REF _Ref269912007 \w \h  \* MERGEFORMAT ">
        <w:r w:rsidRPr="00E116F5">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CD7A86" w:rsidRPr="00524645" w:rsidRDefault="00CD7A86" w:rsidP="00054FDD">
      <w:pPr>
        <w:pStyle w:val="-6"/>
        <w:numPr>
          <w:ilvl w:val="0"/>
          <w:numId w:val="18"/>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CD7A86" w:rsidRPr="00524645" w:rsidRDefault="00CD7A86" w:rsidP="00054FDD">
      <w:pPr>
        <w:pStyle w:val="-6"/>
        <w:numPr>
          <w:ilvl w:val="0"/>
          <w:numId w:val="18"/>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CD7A86" w:rsidRPr="00524645" w:rsidRDefault="00CD7A86"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CD7A86" w:rsidRPr="00524645" w:rsidRDefault="00CD7A86"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CD7A86" w:rsidRPr="00524645" w:rsidRDefault="00CD7A86"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t>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p w:rsidR="00CD7A86" w:rsidRPr="00524645" w:rsidRDefault="00CD7A86"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CD7A86" w:rsidRPr="00524645" w:rsidRDefault="00CD7A86"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D7A86" w:rsidRPr="00524645" w:rsidRDefault="00CD7A86"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D7A86" w:rsidRPr="00524645" w:rsidRDefault="00CD7A86"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t>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CD7A86" w:rsidRPr="00524645" w:rsidRDefault="00CD7A86" w:rsidP="00054FDD">
      <w:pPr>
        <w:numPr>
          <w:ilvl w:val="0"/>
          <w:numId w:val="21"/>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CD7A86" w:rsidRPr="00524645" w:rsidRDefault="00CD7A86" w:rsidP="00054FDD">
      <w:pPr>
        <w:numPr>
          <w:ilvl w:val="0"/>
          <w:numId w:val="21"/>
        </w:numPr>
        <w:tabs>
          <w:tab w:val="left" w:pos="1276"/>
        </w:tabs>
        <w:autoSpaceDE w:val="0"/>
        <w:autoSpaceDN w:val="0"/>
        <w:adjustRightInd w:val="0"/>
        <w:ind w:firstLine="0"/>
        <w:jc w:val="both"/>
        <w:rPr>
          <w:sz w:val="22"/>
          <w:szCs w:val="22"/>
        </w:rPr>
      </w:pPr>
      <w:r w:rsidRPr="00524645">
        <w:rPr>
          <w:sz w:val="22"/>
          <w:szCs w:val="22"/>
        </w:rPr>
        <w:t>неподписание участником проекта договора в срок и в порядке в соответствии с пунктом 3.27;</w:t>
      </w:r>
    </w:p>
    <w:p w:rsidR="00CD7A86" w:rsidRPr="00524645" w:rsidRDefault="00CD7A86" w:rsidP="00054FDD">
      <w:pPr>
        <w:numPr>
          <w:ilvl w:val="0"/>
          <w:numId w:val="21"/>
        </w:numPr>
        <w:tabs>
          <w:tab w:val="left" w:pos="1276"/>
        </w:tabs>
        <w:autoSpaceDE w:val="0"/>
        <w:autoSpaceDN w:val="0"/>
        <w:adjustRightInd w:val="0"/>
        <w:ind w:firstLine="0"/>
        <w:jc w:val="both"/>
        <w:rPr>
          <w:sz w:val="22"/>
          <w:szCs w:val="22"/>
        </w:rPr>
      </w:pPr>
      <w:r w:rsidRPr="00524645">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CD7A86" w:rsidRPr="00524645" w:rsidRDefault="00CD7A86" w:rsidP="00054FDD">
      <w:pPr>
        <w:numPr>
          <w:ilvl w:val="0"/>
          <w:numId w:val="21"/>
        </w:numPr>
        <w:tabs>
          <w:tab w:val="left" w:pos="1276"/>
        </w:tabs>
        <w:autoSpaceDE w:val="0"/>
        <w:autoSpaceDN w:val="0"/>
        <w:adjustRightInd w:val="0"/>
        <w:ind w:firstLine="0"/>
        <w:jc w:val="both"/>
        <w:rPr>
          <w:sz w:val="22"/>
          <w:szCs w:val="22"/>
        </w:rPr>
      </w:pPr>
      <w:r w:rsidRPr="00524645">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D7A86" w:rsidRPr="00524645" w:rsidRDefault="00CD7A86"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CD7A86" w:rsidRPr="00524645" w:rsidRDefault="00CD7A86" w:rsidP="00054FDD">
      <w:pPr>
        <w:numPr>
          <w:ilvl w:val="0"/>
          <w:numId w:val="23"/>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CD7A86" w:rsidRPr="00524645" w:rsidRDefault="00CD7A86" w:rsidP="00054FDD">
      <w:pPr>
        <w:numPr>
          <w:ilvl w:val="0"/>
          <w:numId w:val="23"/>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CD7A86" w:rsidRPr="00524645" w:rsidRDefault="00CD7A86" w:rsidP="00054FDD">
      <w:pPr>
        <w:numPr>
          <w:ilvl w:val="0"/>
          <w:numId w:val="23"/>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CD7A86" w:rsidRPr="00524645" w:rsidRDefault="00CD7A86"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CD7A86" w:rsidRPr="00524645" w:rsidRDefault="00CD7A86"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D7A86" w:rsidRPr="00524645" w:rsidRDefault="00CD7A86" w:rsidP="00054FDD">
      <w:pPr>
        <w:pStyle w:val="NormalWeb"/>
        <w:numPr>
          <w:ilvl w:val="0"/>
          <w:numId w:val="24"/>
        </w:numPr>
        <w:spacing w:before="0" w:beforeAutospacing="0" w:after="0" w:afterAutospacing="0"/>
        <w:ind w:firstLine="0"/>
        <w:jc w:val="both"/>
        <w:rPr>
          <w:sz w:val="22"/>
          <w:szCs w:val="22"/>
        </w:rPr>
      </w:pPr>
      <w:r w:rsidRPr="00524645">
        <w:rPr>
          <w:sz w:val="22"/>
          <w:szCs w:val="22"/>
        </w:rPr>
        <w:t>если такой участник запроса цен:</w:t>
      </w:r>
    </w:p>
    <w:p w:rsidR="00CD7A86" w:rsidRPr="00524645" w:rsidRDefault="00CD7A86" w:rsidP="00054FDD">
      <w:pPr>
        <w:numPr>
          <w:ilvl w:val="0"/>
          <w:numId w:val="17"/>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CD7A86" w:rsidRPr="00524645" w:rsidRDefault="00CD7A86" w:rsidP="00054FDD">
      <w:pPr>
        <w:numPr>
          <w:ilvl w:val="0"/>
          <w:numId w:val="17"/>
        </w:numPr>
        <w:tabs>
          <w:tab w:val="left" w:pos="1134"/>
        </w:tabs>
        <w:ind w:left="0" w:firstLine="840"/>
        <w:jc w:val="both"/>
        <w:rPr>
          <w:sz w:val="22"/>
          <w:szCs w:val="22"/>
        </w:rPr>
      </w:pPr>
      <w:r w:rsidRPr="00524645">
        <w:rPr>
          <w:sz w:val="22"/>
          <w:szCs w:val="22"/>
        </w:rPr>
        <w:t>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CD7A86" w:rsidRPr="00524645" w:rsidRDefault="00CD7A86" w:rsidP="00054FDD">
      <w:pPr>
        <w:numPr>
          <w:ilvl w:val="0"/>
          <w:numId w:val="17"/>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CD7A86" w:rsidRPr="00524645" w:rsidRDefault="00CD7A86" w:rsidP="00054FDD">
      <w:pPr>
        <w:pStyle w:val="NormalWeb"/>
        <w:numPr>
          <w:ilvl w:val="0"/>
          <w:numId w:val="24"/>
        </w:numPr>
        <w:spacing w:before="0" w:beforeAutospacing="0" w:after="0" w:afterAutospacing="0"/>
        <w:ind w:firstLine="0"/>
        <w:jc w:val="both"/>
        <w:rPr>
          <w:sz w:val="22"/>
          <w:szCs w:val="22"/>
        </w:rPr>
      </w:pPr>
      <w:r w:rsidRPr="00524645">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D7A86" w:rsidRPr="00524645" w:rsidRDefault="00CD7A86"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
    <w:p w:rsidR="00CD7A86" w:rsidRPr="00524645" w:rsidRDefault="00CD7A86" w:rsidP="00054FDD">
      <w:pPr>
        <w:numPr>
          <w:ilvl w:val="2"/>
          <w:numId w:val="26"/>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D7A86" w:rsidRPr="00524645" w:rsidRDefault="00CD7A86" w:rsidP="00054FDD">
      <w:pPr>
        <w:numPr>
          <w:ilvl w:val="0"/>
          <w:numId w:val="19"/>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CD7A86" w:rsidRPr="00524645" w:rsidRDefault="00CD7A86" w:rsidP="00054FDD">
      <w:pPr>
        <w:numPr>
          <w:ilvl w:val="0"/>
          <w:numId w:val="19"/>
        </w:numPr>
        <w:tabs>
          <w:tab w:val="left" w:pos="1134"/>
        </w:tabs>
        <w:ind w:left="0" w:firstLine="709"/>
        <w:jc w:val="both"/>
        <w:rPr>
          <w:bCs/>
          <w:sz w:val="22"/>
          <w:szCs w:val="22"/>
        </w:rPr>
      </w:pPr>
      <w:r w:rsidRPr="00524645">
        <w:rPr>
          <w:bCs/>
          <w:sz w:val="22"/>
          <w:szCs w:val="22"/>
        </w:rPr>
        <w:t>поручительство;</w:t>
      </w:r>
    </w:p>
    <w:p w:rsidR="00CD7A86" w:rsidRPr="00524645" w:rsidRDefault="00CD7A86" w:rsidP="00054FDD">
      <w:pPr>
        <w:numPr>
          <w:ilvl w:val="0"/>
          <w:numId w:val="19"/>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CD7A86" w:rsidRPr="00524645" w:rsidRDefault="00CD7A86" w:rsidP="00054FDD">
      <w:pPr>
        <w:numPr>
          <w:ilvl w:val="2"/>
          <w:numId w:val="26"/>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CD7A86" w:rsidRPr="00524645" w:rsidRDefault="00CD7A86" w:rsidP="00054FDD">
      <w:pPr>
        <w:numPr>
          <w:ilvl w:val="0"/>
          <w:numId w:val="19"/>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CD7A86" w:rsidRPr="00524645" w:rsidRDefault="00CD7A86" w:rsidP="00054FDD">
      <w:pPr>
        <w:numPr>
          <w:ilvl w:val="0"/>
          <w:numId w:val="19"/>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D7A86" w:rsidRPr="00524645" w:rsidRDefault="00CD7A86" w:rsidP="00054FDD">
      <w:pPr>
        <w:numPr>
          <w:ilvl w:val="0"/>
          <w:numId w:val="19"/>
        </w:numPr>
        <w:tabs>
          <w:tab w:val="left" w:pos="1134"/>
        </w:tabs>
        <w:ind w:left="0" w:firstLine="709"/>
        <w:jc w:val="both"/>
        <w:rPr>
          <w:bCs/>
          <w:sz w:val="22"/>
          <w:szCs w:val="22"/>
        </w:rPr>
      </w:pPr>
      <w:r w:rsidRPr="00524645">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D7A86" w:rsidRPr="00524645" w:rsidRDefault="00CD7A86" w:rsidP="00054FDD">
      <w:pPr>
        <w:numPr>
          <w:ilvl w:val="0"/>
          <w:numId w:val="19"/>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D7A86" w:rsidRPr="00524645" w:rsidRDefault="00CD7A86" w:rsidP="00054FDD">
      <w:pPr>
        <w:numPr>
          <w:ilvl w:val="2"/>
          <w:numId w:val="26"/>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CD7A86" w:rsidRPr="00524645" w:rsidRDefault="00CD7A86" w:rsidP="00054FDD">
      <w:pPr>
        <w:numPr>
          <w:ilvl w:val="2"/>
          <w:numId w:val="26"/>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CD7A86" w:rsidRPr="00524645" w:rsidRDefault="00CD7A86"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CD7A86" w:rsidRPr="00524645" w:rsidRDefault="00CD7A86" w:rsidP="00524645">
      <w:pPr>
        <w:pStyle w:val="Style6"/>
        <w:widowControl/>
        <w:tabs>
          <w:tab w:val="left" w:pos="1200"/>
        </w:tabs>
        <w:spacing w:line="240" w:lineRule="auto"/>
        <w:ind w:firstLine="725"/>
        <w:rPr>
          <w:rStyle w:val="FontStyle24"/>
          <w:sz w:val="22"/>
          <w:szCs w:val="22"/>
        </w:rPr>
      </w:pPr>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19"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0"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1"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fitchratings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на уровне не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«Ваа2»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CD7A86" w:rsidRPr="00524645" w:rsidRDefault="00CD7A86" w:rsidP="00524645">
      <w:pPr>
        <w:pStyle w:val="Style6"/>
        <w:widowControl/>
        <w:spacing w:line="240" w:lineRule="auto"/>
        <w:ind w:firstLine="691"/>
        <w:rPr>
          <w:rStyle w:val="FontStyle24"/>
          <w:sz w:val="22"/>
          <w:szCs w:val="22"/>
        </w:rPr>
      </w:pPr>
      <w:r w:rsidRPr="00524645">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D7A86" w:rsidRPr="00524645" w:rsidRDefault="00CD7A86"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D7A86" w:rsidRPr="00524645" w:rsidRDefault="00CD7A86"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CD7A86" w:rsidRPr="00524645" w:rsidRDefault="00CD7A86"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CD7A86" w:rsidRPr="00524645" w:rsidRDefault="00CD7A86"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D7A86" w:rsidRPr="00524645" w:rsidRDefault="00CD7A86"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CD7A86" w:rsidRPr="00524645" w:rsidRDefault="00CD7A86"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D7A86" w:rsidRPr="00524645" w:rsidRDefault="00CD7A86"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CD7A86" w:rsidRPr="00524645" w:rsidRDefault="00CD7A86"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D7A86" w:rsidRPr="00524645" w:rsidRDefault="00CD7A86" w:rsidP="00054FDD">
      <w:pPr>
        <w:numPr>
          <w:ilvl w:val="2"/>
          <w:numId w:val="26"/>
        </w:numPr>
        <w:tabs>
          <w:tab w:val="clear" w:pos="720"/>
          <w:tab w:val="num" w:pos="1200"/>
        </w:tabs>
        <w:ind w:left="0" w:firstLine="360"/>
        <w:jc w:val="both"/>
        <w:rPr>
          <w:sz w:val="22"/>
          <w:szCs w:val="22"/>
        </w:rPr>
      </w:pPr>
      <w:r w:rsidRPr="00524645">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CD7A86" w:rsidRPr="00524645" w:rsidRDefault="00CD7A86" w:rsidP="00054FDD">
      <w:pPr>
        <w:numPr>
          <w:ilvl w:val="2"/>
          <w:numId w:val="26"/>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D7A86" w:rsidRPr="00524645" w:rsidRDefault="00CD7A86" w:rsidP="00524645">
      <w:pPr>
        <w:tabs>
          <w:tab w:val="left" w:pos="709"/>
          <w:tab w:val="num" w:pos="1004"/>
          <w:tab w:val="left" w:pos="1134"/>
          <w:tab w:val="num" w:pos="1701"/>
        </w:tabs>
        <w:ind w:firstLine="709"/>
        <w:jc w:val="both"/>
        <w:rPr>
          <w:sz w:val="22"/>
          <w:szCs w:val="22"/>
        </w:rPr>
      </w:pPr>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D7A86" w:rsidRPr="00524645" w:rsidRDefault="00CD7A86"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D7A86" w:rsidRPr="00524645" w:rsidRDefault="00CD7A86" w:rsidP="0029470A">
      <w:pPr>
        <w:tabs>
          <w:tab w:val="num" w:pos="993"/>
          <w:tab w:val="left" w:pos="1134"/>
          <w:tab w:val="num" w:pos="1701"/>
        </w:tabs>
        <w:ind w:firstLine="709"/>
        <w:jc w:val="both"/>
        <w:rPr>
          <w:sz w:val="22"/>
          <w:szCs w:val="22"/>
        </w:rPr>
      </w:pPr>
    </w:p>
    <w:p w:rsidR="00CD7A86" w:rsidRDefault="00CD7A86" w:rsidP="0029470A">
      <w:pPr>
        <w:tabs>
          <w:tab w:val="num" w:pos="-3480"/>
        </w:tabs>
        <w:ind w:firstLine="709"/>
        <w:jc w:val="both"/>
        <w:rPr>
          <w:sz w:val="22"/>
          <w:szCs w:val="22"/>
        </w:rPr>
        <w:sectPr w:rsidR="00CD7A86" w:rsidSect="00E74D5E">
          <w:pgSz w:w="11906" w:h="16838"/>
          <w:pgMar w:top="719" w:right="746" w:bottom="539" w:left="902" w:header="357" w:footer="204" w:gutter="0"/>
          <w:cols w:space="708"/>
          <w:titlePg/>
          <w:docGrid w:linePitch="360"/>
        </w:sectPr>
      </w:pPr>
    </w:p>
    <w:p w:rsidR="00CD7A86" w:rsidRDefault="00CD7A86" w:rsidP="00A57523">
      <w:pPr>
        <w:tabs>
          <w:tab w:val="num" w:pos="-3480"/>
        </w:tabs>
        <w:ind w:firstLine="709"/>
        <w:jc w:val="both"/>
        <w:outlineLvl w:val="0"/>
        <w:rPr>
          <w:sz w:val="22"/>
          <w:szCs w:val="22"/>
        </w:rPr>
      </w:pPr>
      <w:bookmarkStart w:id="166" w:name="_Toc353899997"/>
      <w:r>
        <w:rPr>
          <w:sz w:val="22"/>
          <w:szCs w:val="22"/>
        </w:rPr>
        <w:t>4. </w:t>
      </w:r>
      <w:r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CD7A86" w:rsidRPr="000C0353" w:rsidRDefault="00CD7A86" w:rsidP="0029470A">
      <w:pPr>
        <w:tabs>
          <w:tab w:val="num" w:pos="-3480"/>
        </w:tabs>
        <w:ind w:firstLine="709"/>
        <w:jc w:val="both"/>
        <w:rPr>
          <w:sz w:val="22"/>
          <w:szCs w:val="22"/>
        </w:rPr>
      </w:pPr>
    </w:p>
    <w:p w:rsidR="00CD7A86" w:rsidRPr="000C0353" w:rsidRDefault="00CD7A86"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CD7A86" w:rsidRPr="000C0353" w:rsidTr="000C0353">
        <w:trPr>
          <w:trHeight w:val="440"/>
          <w:tblHeader/>
        </w:trPr>
        <w:tc>
          <w:tcPr>
            <w:tcW w:w="781" w:type="dxa"/>
            <w:vAlign w:val="center"/>
          </w:tcPr>
          <w:p w:rsidR="00CD7A86" w:rsidRPr="000C0353" w:rsidRDefault="00CD7A86" w:rsidP="00966ABD">
            <w:pPr>
              <w:jc w:val="center"/>
              <w:rPr>
                <w:sz w:val="20"/>
                <w:szCs w:val="20"/>
              </w:rPr>
            </w:pPr>
            <w:r w:rsidRPr="000C0353">
              <w:rPr>
                <w:sz w:val="20"/>
                <w:szCs w:val="20"/>
              </w:rPr>
              <w:t>№ п/п</w:t>
            </w:r>
          </w:p>
        </w:tc>
        <w:tc>
          <w:tcPr>
            <w:tcW w:w="2051" w:type="dxa"/>
            <w:vAlign w:val="center"/>
          </w:tcPr>
          <w:p w:rsidR="00CD7A86" w:rsidRPr="000C0353" w:rsidRDefault="00CD7A86"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CD7A86" w:rsidRPr="000C0353" w:rsidRDefault="00CD7A86"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CD7A86" w:rsidRPr="000C0353" w:rsidTr="00196E90">
        <w:trPr>
          <w:trHeight w:val="505"/>
        </w:trPr>
        <w:tc>
          <w:tcPr>
            <w:tcW w:w="781" w:type="dxa"/>
            <w:vMerge w:val="restart"/>
          </w:tcPr>
          <w:p w:rsidR="00CD7A86" w:rsidRPr="000C0353" w:rsidRDefault="00CD7A86" w:rsidP="00966ABD">
            <w:pPr>
              <w:jc w:val="center"/>
            </w:pPr>
            <w:bookmarkStart w:id="167" w:name="_Ref317250566"/>
            <w:r>
              <w:rPr>
                <w:sz w:val="22"/>
                <w:szCs w:val="22"/>
              </w:rPr>
              <w:t>1.</w:t>
            </w:r>
          </w:p>
        </w:tc>
        <w:bookmarkEnd w:id="167"/>
        <w:tc>
          <w:tcPr>
            <w:tcW w:w="2051" w:type="dxa"/>
            <w:vMerge w:val="restart"/>
          </w:tcPr>
          <w:p w:rsidR="00CD7A86" w:rsidRPr="000C0353" w:rsidRDefault="00CD7A86" w:rsidP="00966ABD">
            <w:pPr>
              <w:contextualSpacing/>
            </w:pPr>
            <w:r>
              <w:rPr>
                <w:bCs/>
                <w:sz w:val="22"/>
                <w:szCs w:val="22"/>
              </w:rPr>
              <w:t>Предмет запроса цен</w:t>
            </w:r>
          </w:p>
          <w:p w:rsidR="00CD7A86" w:rsidRPr="000C0353" w:rsidRDefault="00CD7A86" w:rsidP="00966ABD">
            <w:pPr>
              <w:ind w:firstLine="709"/>
              <w:contextualSpacing/>
            </w:pPr>
          </w:p>
          <w:p w:rsidR="00CD7A86" w:rsidRPr="000C0353" w:rsidRDefault="00CD7A86" w:rsidP="00966ABD">
            <w:pPr>
              <w:contextualSpacing/>
              <w:rPr>
                <w:bCs/>
              </w:rPr>
            </w:pPr>
            <w:r w:rsidRPr="000C0353">
              <w:rPr>
                <w:sz w:val="22"/>
                <w:szCs w:val="22"/>
              </w:rPr>
              <w:t xml:space="preserve">Состав и объем </w:t>
            </w:r>
            <w:r w:rsidRPr="000C0353">
              <w:rPr>
                <w:i/>
                <w:sz w:val="22"/>
                <w:szCs w:val="22"/>
              </w:rPr>
              <w:t>[товара/ работ/услуг]</w:t>
            </w:r>
          </w:p>
        </w:tc>
        <w:tc>
          <w:tcPr>
            <w:tcW w:w="7703" w:type="dxa"/>
            <w:vAlign w:val="center"/>
          </w:tcPr>
          <w:p w:rsidR="00CD7A86" w:rsidRPr="00AC5576" w:rsidRDefault="00CD7A86" w:rsidP="00196E90">
            <w:pPr>
              <w:snapToGrid w:val="0"/>
            </w:pPr>
            <w:r>
              <w:rPr>
                <w:b/>
                <w:szCs w:val="22"/>
              </w:rPr>
              <w:t xml:space="preserve">Право заключения договора на </w:t>
            </w:r>
            <w:r>
              <w:rPr>
                <w:b/>
                <w:sz w:val="22"/>
                <w:szCs w:val="22"/>
              </w:rPr>
              <w:t>поставку</w:t>
            </w:r>
            <w:r w:rsidRPr="008902C8">
              <w:rPr>
                <w:b/>
                <w:sz w:val="22"/>
                <w:szCs w:val="22"/>
              </w:rPr>
              <w:t xml:space="preserve"> </w:t>
            </w:r>
            <w:r w:rsidRPr="008067DA">
              <w:rPr>
                <w:b/>
                <w:sz w:val="22"/>
                <w:szCs w:val="22"/>
              </w:rPr>
              <w:t>цветов</w:t>
            </w:r>
            <w:r w:rsidRPr="00AC5576">
              <w:rPr>
                <w:szCs w:val="22"/>
              </w:rPr>
              <w:t xml:space="preserve"> (Далее «Товар»). </w:t>
            </w:r>
          </w:p>
        </w:tc>
      </w:tr>
      <w:tr w:rsidR="00CD7A86" w:rsidRPr="000C0353" w:rsidTr="00F84A9C">
        <w:trPr>
          <w:trHeight w:val="505"/>
        </w:trPr>
        <w:tc>
          <w:tcPr>
            <w:tcW w:w="781" w:type="dxa"/>
            <w:vMerge/>
          </w:tcPr>
          <w:p w:rsidR="00CD7A86" w:rsidRDefault="00CD7A86" w:rsidP="00966ABD">
            <w:pPr>
              <w:jc w:val="center"/>
            </w:pPr>
          </w:p>
        </w:tc>
        <w:tc>
          <w:tcPr>
            <w:tcW w:w="2051" w:type="dxa"/>
            <w:vMerge/>
          </w:tcPr>
          <w:p w:rsidR="00CD7A86" w:rsidRDefault="00CD7A86" w:rsidP="00966ABD">
            <w:pPr>
              <w:contextualSpacing/>
              <w:rPr>
                <w:bCs/>
              </w:rPr>
            </w:pPr>
          </w:p>
        </w:tc>
        <w:tc>
          <w:tcPr>
            <w:tcW w:w="7703" w:type="dxa"/>
            <w:vAlign w:val="bottom"/>
          </w:tcPr>
          <w:p w:rsidR="00CD7A86" w:rsidRDefault="00CD7A86" w:rsidP="00F84A9C">
            <w:pPr>
              <w:pStyle w:val="BodyTextIndent2"/>
              <w:spacing w:line="240" w:lineRule="auto"/>
              <w:ind w:left="0" w:right="153"/>
            </w:pPr>
            <w:r>
              <w:rPr>
                <w:sz w:val="22"/>
                <w:szCs w:val="22"/>
              </w:rPr>
              <w:t xml:space="preserve">Состав и </w:t>
            </w:r>
            <w:r w:rsidRPr="0017011D">
              <w:rPr>
                <w:sz w:val="22"/>
                <w:szCs w:val="22"/>
              </w:rPr>
              <w:t>объем</w:t>
            </w:r>
            <w:r>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CD7A86" w:rsidRPr="000C0353" w:rsidTr="000C0353">
        <w:trPr>
          <w:trHeight w:val="641"/>
        </w:trPr>
        <w:tc>
          <w:tcPr>
            <w:tcW w:w="781" w:type="dxa"/>
          </w:tcPr>
          <w:p w:rsidR="00CD7A86" w:rsidRPr="000C0353" w:rsidRDefault="00CD7A86" w:rsidP="00966ABD">
            <w:pPr>
              <w:tabs>
                <w:tab w:val="num" w:pos="786"/>
              </w:tabs>
              <w:jc w:val="center"/>
            </w:pPr>
            <w:bookmarkStart w:id="168" w:name="_Ref320260537"/>
            <w:r>
              <w:rPr>
                <w:sz w:val="22"/>
                <w:szCs w:val="22"/>
              </w:rPr>
              <w:t>2.</w:t>
            </w:r>
          </w:p>
        </w:tc>
        <w:bookmarkEnd w:id="168"/>
        <w:tc>
          <w:tcPr>
            <w:tcW w:w="2051" w:type="dxa"/>
          </w:tcPr>
          <w:p w:rsidR="00CD7A86" w:rsidRPr="000C0353" w:rsidRDefault="00CD7A86"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CD7A86" w:rsidRPr="000C0353" w:rsidRDefault="00CD7A86" w:rsidP="00966ABD">
            <w:pPr>
              <w:pStyle w:val="BodyTextIndent2"/>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p>
        </w:tc>
      </w:tr>
      <w:tr w:rsidR="00CD7A86" w:rsidRPr="000C0353" w:rsidTr="00662B6C">
        <w:trPr>
          <w:trHeight w:val="266"/>
        </w:trPr>
        <w:tc>
          <w:tcPr>
            <w:tcW w:w="781" w:type="dxa"/>
          </w:tcPr>
          <w:p w:rsidR="00CD7A86" w:rsidRDefault="00CD7A86" w:rsidP="00966ABD">
            <w:pPr>
              <w:tabs>
                <w:tab w:val="num" w:pos="786"/>
              </w:tabs>
              <w:jc w:val="center"/>
            </w:pPr>
            <w:r>
              <w:rPr>
                <w:sz w:val="22"/>
                <w:szCs w:val="22"/>
              </w:rPr>
              <w:t>3.</w:t>
            </w:r>
          </w:p>
        </w:tc>
        <w:tc>
          <w:tcPr>
            <w:tcW w:w="2051" w:type="dxa"/>
          </w:tcPr>
          <w:p w:rsidR="00CD7A86" w:rsidRPr="00953D2E" w:rsidRDefault="00CD7A86" w:rsidP="00966ABD">
            <w:pPr>
              <w:ind w:right="153"/>
            </w:pPr>
            <w:r w:rsidRPr="00953D2E">
              <w:rPr>
                <w:sz w:val="22"/>
                <w:szCs w:val="22"/>
              </w:rPr>
              <w:t>Условия договора:</w:t>
            </w:r>
          </w:p>
          <w:p w:rsidR="00CD7A86" w:rsidRDefault="00CD7A86" w:rsidP="00966ABD">
            <w:pPr>
              <w:ind w:right="70"/>
              <w:rPr>
                <w:bCs/>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CD7A86" w:rsidRPr="000C0353" w:rsidRDefault="00CD7A86" w:rsidP="00551437">
            <w:pPr>
              <w:pStyle w:val="BodyTextIndent2"/>
              <w:spacing w:line="240" w:lineRule="auto"/>
              <w:ind w:left="48" w:right="153"/>
              <w:rPr>
                <w:bCs/>
              </w:rPr>
            </w:pPr>
            <w:r w:rsidRPr="008067DA">
              <w:rPr>
                <w:sz w:val="22"/>
                <w:szCs w:val="22"/>
              </w:rPr>
              <w:t>в течение 3-х лет с момента подписания договора. Поставка осуществляется по предварительным заявкам в течение 2-х часов с момента получения соответствующей заявки.</w:t>
            </w:r>
          </w:p>
        </w:tc>
      </w:tr>
      <w:tr w:rsidR="00CD7A86" w:rsidRPr="000C0353" w:rsidTr="008047BD">
        <w:trPr>
          <w:trHeight w:val="641"/>
        </w:trPr>
        <w:tc>
          <w:tcPr>
            <w:tcW w:w="781" w:type="dxa"/>
          </w:tcPr>
          <w:p w:rsidR="00CD7A86" w:rsidRDefault="00CD7A86" w:rsidP="00966ABD">
            <w:pPr>
              <w:tabs>
                <w:tab w:val="num" w:pos="786"/>
              </w:tabs>
              <w:jc w:val="center"/>
            </w:pPr>
            <w:r>
              <w:rPr>
                <w:sz w:val="22"/>
                <w:szCs w:val="22"/>
              </w:rPr>
              <w:t>4.</w:t>
            </w:r>
          </w:p>
        </w:tc>
        <w:tc>
          <w:tcPr>
            <w:tcW w:w="2051" w:type="dxa"/>
          </w:tcPr>
          <w:p w:rsidR="00CD7A86" w:rsidRDefault="00CD7A86" w:rsidP="00966ABD">
            <w:pPr>
              <w:ind w:right="70"/>
              <w:rPr>
                <w:bCs/>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CD7A86" w:rsidRPr="000C0353" w:rsidRDefault="00CD7A86" w:rsidP="00D11B6D">
            <w:pPr>
              <w:pStyle w:val="BodyTextIndent2"/>
              <w:spacing w:line="240" w:lineRule="auto"/>
              <w:ind w:left="48" w:right="153"/>
              <w:jc w:val="both"/>
              <w:rPr>
                <w:bCs/>
              </w:rPr>
            </w:pPr>
            <w:r w:rsidRPr="008067DA">
              <w:rPr>
                <w:sz w:val="22"/>
                <w:szCs w:val="22"/>
              </w:rPr>
              <w:t>г. Москва, ул. Сущевская, д. 22.</w:t>
            </w:r>
          </w:p>
        </w:tc>
      </w:tr>
      <w:tr w:rsidR="00CD7A86" w:rsidRPr="000C0353" w:rsidTr="00D55F9D">
        <w:trPr>
          <w:trHeight w:val="758"/>
        </w:trPr>
        <w:tc>
          <w:tcPr>
            <w:tcW w:w="781" w:type="dxa"/>
          </w:tcPr>
          <w:p w:rsidR="00CD7A86" w:rsidRPr="000C0353" w:rsidRDefault="00CD7A86" w:rsidP="00966ABD">
            <w:pPr>
              <w:tabs>
                <w:tab w:val="num" w:pos="786"/>
              </w:tabs>
              <w:ind w:left="-15"/>
              <w:jc w:val="center"/>
            </w:pPr>
            <w:bookmarkStart w:id="169" w:name="_Ref317250598"/>
            <w:r>
              <w:rPr>
                <w:sz w:val="22"/>
                <w:szCs w:val="22"/>
              </w:rPr>
              <w:t>5.</w:t>
            </w:r>
          </w:p>
        </w:tc>
        <w:bookmarkEnd w:id="169"/>
        <w:tc>
          <w:tcPr>
            <w:tcW w:w="2051" w:type="dxa"/>
          </w:tcPr>
          <w:p w:rsidR="00CD7A86" w:rsidRPr="00953D2E" w:rsidRDefault="00CD7A86" w:rsidP="00966ABD">
            <w:pPr>
              <w:ind w:right="153"/>
            </w:pPr>
            <w:r>
              <w:rPr>
                <w:i/>
                <w:sz w:val="22"/>
                <w:szCs w:val="22"/>
              </w:rPr>
              <w:t>Условия оплаты</w:t>
            </w:r>
          </w:p>
        </w:tc>
        <w:tc>
          <w:tcPr>
            <w:tcW w:w="7703" w:type="dxa"/>
          </w:tcPr>
          <w:p w:rsidR="00CD7A86" w:rsidRDefault="00CD7A86" w:rsidP="00966ABD">
            <w:pPr>
              <w:ind w:right="153"/>
              <w:jc w:val="both"/>
            </w:pPr>
            <w:r w:rsidRPr="00F5696E">
              <w:rPr>
                <w:sz w:val="22"/>
                <w:szCs w:val="22"/>
              </w:rPr>
              <w:t xml:space="preserve">Оплата 100 % стоимости каждой поставленной партии </w:t>
            </w:r>
            <w:r>
              <w:rPr>
                <w:sz w:val="22"/>
                <w:szCs w:val="22"/>
              </w:rPr>
              <w:t xml:space="preserve">Товара </w:t>
            </w:r>
            <w:r w:rsidRPr="00F5696E">
              <w:rPr>
                <w:sz w:val="22"/>
                <w:szCs w:val="22"/>
              </w:rPr>
              <w:t>в течение 15 рабочих дней после предоставления Покупателю товарно-сопроводительных документов</w:t>
            </w:r>
            <w:r>
              <w:rPr>
                <w:sz w:val="22"/>
                <w:szCs w:val="22"/>
              </w:rPr>
              <w:t xml:space="preserve"> и подписания Акта приема-передачи Товара</w:t>
            </w:r>
            <w:r w:rsidRPr="00F5696E">
              <w:rPr>
                <w:sz w:val="22"/>
                <w:szCs w:val="22"/>
              </w:rPr>
              <w:t>.</w:t>
            </w:r>
          </w:p>
          <w:p w:rsidR="00CD7A86" w:rsidRPr="008047BD" w:rsidRDefault="00CD7A86" w:rsidP="00966ABD">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CD7A86" w:rsidRPr="000C0353" w:rsidTr="003F5DB0">
        <w:trPr>
          <w:trHeight w:val="416"/>
        </w:trPr>
        <w:tc>
          <w:tcPr>
            <w:tcW w:w="781" w:type="dxa"/>
          </w:tcPr>
          <w:p w:rsidR="00CD7A86" w:rsidRPr="000C0353" w:rsidRDefault="00CD7A86" w:rsidP="00966ABD">
            <w:pPr>
              <w:tabs>
                <w:tab w:val="num" w:pos="786"/>
              </w:tabs>
              <w:ind w:left="-15"/>
              <w:jc w:val="center"/>
            </w:pPr>
            <w:bookmarkStart w:id="170" w:name="_Ref317250606"/>
            <w:r>
              <w:rPr>
                <w:sz w:val="22"/>
                <w:szCs w:val="22"/>
              </w:rPr>
              <w:t>6.</w:t>
            </w:r>
          </w:p>
        </w:tc>
        <w:bookmarkEnd w:id="170"/>
        <w:tc>
          <w:tcPr>
            <w:tcW w:w="2051" w:type="dxa"/>
          </w:tcPr>
          <w:p w:rsidR="00CD7A86" w:rsidRPr="000C0353" w:rsidRDefault="00CD7A86" w:rsidP="00966ABD">
            <w:pPr>
              <w:ind w:right="153"/>
            </w:pPr>
            <w:r>
              <w:rPr>
                <w:sz w:val="22"/>
                <w:szCs w:val="22"/>
              </w:rPr>
              <w:t>Количество лотов</w:t>
            </w:r>
          </w:p>
        </w:tc>
        <w:tc>
          <w:tcPr>
            <w:tcW w:w="7703" w:type="dxa"/>
            <w:vAlign w:val="center"/>
          </w:tcPr>
          <w:p w:rsidR="00CD7A86" w:rsidRPr="008047BD" w:rsidRDefault="00CD7A86" w:rsidP="00966ABD">
            <w:pPr>
              <w:snapToGrid w:val="0"/>
            </w:pPr>
            <w:r>
              <w:rPr>
                <w:sz w:val="22"/>
                <w:szCs w:val="22"/>
              </w:rPr>
              <w:t>1</w:t>
            </w:r>
          </w:p>
        </w:tc>
      </w:tr>
      <w:tr w:rsidR="00CD7A86" w:rsidRPr="000C0353" w:rsidTr="003F5DB0">
        <w:trPr>
          <w:trHeight w:val="152"/>
        </w:trPr>
        <w:tc>
          <w:tcPr>
            <w:tcW w:w="781" w:type="dxa"/>
          </w:tcPr>
          <w:p w:rsidR="00CD7A86" w:rsidRPr="000C0353" w:rsidRDefault="00CD7A86" w:rsidP="00966ABD">
            <w:pPr>
              <w:tabs>
                <w:tab w:val="num" w:pos="786"/>
              </w:tabs>
              <w:ind w:left="-15"/>
              <w:jc w:val="center"/>
            </w:pPr>
            <w:bookmarkStart w:id="171" w:name="_Ref317249928"/>
            <w:r>
              <w:rPr>
                <w:sz w:val="22"/>
                <w:szCs w:val="22"/>
              </w:rPr>
              <w:t>7.</w:t>
            </w:r>
          </w:p>
        </w:tc>
        <w:bookmarkEnd w:id="171"/>
        <w:tc>
          <w:tcPr>
            <w:tcW w:w="2051" w:type="dxa"/>
          </w:tcPr>
          <w:p w:rsidR="00CD7A86" w:rsidRPr="000C0353" w:rsidRDefault="00CD7A86"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CD7A86" w:rsidRPr="008047BD" w:rsidRDefault="00CD7A86"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CD7A86" w:rsidRPr="008047BD" w:rsidRDefault="00CD7A86" w:rsidP="00966ABD">
            <w:pPr>
              <w:snapToGrid w:val="0"/>
            </w:pPr>
          </w:p>
          <w:p w:rsidR="00CD7A86" w:rsidRPr="008047BD" w:rsidRDefault="00CD7A86" w:rsidP="00966ABD">
            <w:pPr>
              <w:snapToGrid w:val="0"/>
            </w:pPr>
            <w:r w:rsidRPr="008047BD">
              <w:rPr>
                <w:sz w:val="22"/>
                <w:szCs w:val="22"/>
              </w:rPr>
              <w:t>Место нахождения: 127055, г. Москва, ул. Сущевская д. 22</w:t>
            </w:r>
          </w:p>
          <w:p w:rsidR="00CD7A86" w:rsidRDefault="00CD7A86" w:rsidP="00966ABD">
            <w:pPr>
              <w:snapToGrid w:val="0"/>
            </w:pPr>
            <w:r w:rsidRPr="008047BD">
              <w:rPr>
                <w:sz w:val="22"/>
                <w:szCs w:val="22"/>
              </w:rPr>
              <w:t>Почтовый адрес: 101000, г. Москва, Моспочтамт, а/я 918</w:t>
            </w:r>
          </w:p>
          <w:p w:rsidR="00CD7A86" w:rsidRPr="008047BD" w:rsidRDefault="00CD7A86" w:rsidP="00966ABD">
            <w:pPr>
              <w:snapToGrid w:val="0"/>
            </w:pPr>
          </w:p>
          <w:p w:rsidR="00CD7A86" w:rsidRDefault="00CD7A86"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CD7A86" w:rsidRPr="0029372D" w:rsidRDefault="00CD7A86" w:rsidP="00966ABD">
            <w:pPr>
              <w:snapToGrid w:val="0"/>
            </w:pPr>
            <w:r w:rsidRPr="008047BD">
              <w:rPr>
                <w:sz w:val="22"/>
                <w:szCs w:val="22"/>
              </w:rPr>
              <w:t xml:space="preserve">Ермолов Иван </w:t>
            </w:r>
            <w:r w:rsidRPr="0029372D">
              <w:rPr>
                <w:sz w:val="22"/>
                <w:szCs w:val="22"/>
              </w:rPr>
              <w:t xml:space="preserve">Валерьевич, (499) 972-84-27, </w:t>
            </w:r>
            <w:hyperlink r:id="rId22" w:history="1">
              <w:r w:rsidRPr="0029372D">
                <w:rPr>
                  <w:rStyle w:val="Hyperlink"/>
                  <w:color w:val="auto"/>
                  <w:sz w:val="22"/>
                  <w:szCs w:val="22"/>
                  <w:lang w:val="en-US"/>
                </w:rPr>
                <w:t>zakupki</w:t>
              </w:r>
              <w:r w:rsidRPr="0029372D">
                <w:rPr>
                  <w:rStyle w:val="Hyperlink"/>
                  <w:color w:val="auto"/>
                  <w:sz w:val="22"/>
                  <w:szCs w:val="22"/>
                </w:rPr>
                <w:t>@</w:t>
              </w:r>
              <w:r w:rsidRPr="0029372D">
                <w:rPr>
                  <w:rStyle w:val="Hyperlink"/>
                  <w:color w:val="auto"/>
                  <w:sz w:val="22"/>
                  <w:szCs w:val="22"/>
                  <w:lang w:val="en-US"/>
                </w:rPr>
                <w:t>vniia</w:t>
              </w:r>
              <w:r w:rsidRPr="0029372D">
                <w:rPr>
                  <w:rStyle w:val="Hyperlink"/>
                  <w:color w:val="auto"/>
                  <w:sz w:val="22"/>
                  <w:szCs w:val="22"/>
                </w:rPr>
                <w:t>.</w:t>
              </w:r>
              <w:r w:rsidRPr="0029372D">
                <w:rPr>
                  <w:rStyle w:val="Hyperlink"/>
                  <w:color w:val="auto"/>
                  <w:sz w:val="22"/>
                  <w:szCs w:val="22"/>
                  <w:lang w:val="en-US"/>
                </w:rPr>
                <w:t>ru</w:t>
              </w:r>
            </w:hyperlink>
          </w:p>
          <w:p w:rsidR="00CD7A86" w:rsidRPr="0029372D" w:rsidRDefault="00CD7A86" w:rsidP="00966ABD">
            <w:pPr>
              <w:snapToGrid w:val="0"/>
            </w:pPr>
            <w:r w:rsidRPr="0029372D">
              <w:rPr>
                <w:sz w:val="22"/>
                <w:szCs w:val="22"/>
              </w:rPr>
              <w:t xml:space="preserve">Контактное лицо по техническим вопросам, тел.: </w:t>
            </w:r>
          </w:p>
          <w:p w:rsidR="00CD7A86" w:rsidRPr="00D23257" w:rsidRDefault="00CD7A86" w:rsidP="00D11B6D">
            <w:pPr>
              <w:jc w:val="both"/>
              <w:rPr>
                <w:bCs/>
              </w:rPr>
            </w:pPr>
            <w:r w:rsidRPr="00D23257">
              <w:rPr>
                <w:bCs/>
                <w:sz w:val="22"/>
                <w:szCs w:val="22"/>
              </w:rPr>
              <w:t>Белоусова Ольга Сергеевна (499) 972-57-68</w:t>
            </w:r>
            <w:r>
              <w:rPr>
                <w:bCs/>
                <w:sz w:val="22"/>
                <w:szCs w:val="22"/>
              </w:rPr>
              <w:t>.</w:t>
            </w:r>
            <w:r w:rsidRPr="00D23257">
              <w:rPr>
                <w:bCs/>
                <w:sz w:val="22"/>
                <w:szCs w:val="22"/>
              </w:rPr>
              <w:t xml:space="preserve">  </w:t>
            </w:r>
          </w:p>
        </w:tc>
      </w:tr>
      <w:tr w:rsidR="00CD7A86" w:rsidRPr="000C0353" w:rsidTr="000C0353">
        <w:trPr>
          <w:trHeight w:val="152"/>
        </w:trPr>
        <w:tc>
          <w:tcPr>
            <w:tcW w:w="781" w:type="dxa"/>
          </w:tcPr>
          <w:p w:rsidR="00CD7A86" w:rsidRPr="000C0353" w:rsidRDefault="00CD7A86" w:rsidP="00966ABD">
            <w:pPr>
              <w:tabs>
                <w:tab w:val="num" w:pos="786"/>
              </w:tabs>
              <w:ind w:left="-15"/>
              <w:jc w:val="center"/>
            </w:pPr>
            <w:bookmarkStart w:id="172" w:name="_Ref317250471"/>
            <w:r>
              <w:rPr>
                <w:sz w:val="22"/>
                <w:szCs w:val="22"/>
              </w:rPr>
              <w:t>8.</w:t>
            </w:r>
          </w:p>
        </w:tc>
        <w:bookmarkEnd w:id="172"/>
        <w:tc>
          <w:tcPr>
            <w:tcW w:w="2051" w:type="dxa"/>
          </w:tcPr>
          <w:p w:rsidR="00CD7A86" w:rsidRPr="000C0353" w:rsidRDefault="00CD7A86" w:rsidP="00966ABD">
            <w:pPr>
              <w:ind w:right="153"/>
            </w:pPr>
            <w:r w:rsidRPr="000C0353">
              <w:rPr>
                <w:sz w:val="22"/>
                <w:szCs w:val="22"/>
              </w:rPr>
              <w:t>Информационное обеспечение проведения запроса цен</w:t>
            </w:r>
          </w:p>
        </w:tc>
        <w:tc>
          <w:tcPr>
            <w:tcW w:w="7703" w:type="dxa"/>
          </w:tcPr>
          <w:p w:rsidR="00CD7A86" w:rsidRPr="000C0353" w:rsidRDefault="00CD7A86"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3" w:history="1">
              <w:r w:rsidRPr="000C0353">
                <w:rPr>
                  <w:rStyle w:val="Hyperlink"/>
                  <w:sz w:val="22"/>
                  <w:szCs w:val="22"/>
                </w:rPr>
                <w:t>http://www.zakupki.gov.ru</w:t>
              </w:r>
            </w:hyperlink>
            <w:r>
              <w:rPr>
                <w:sz w:val="22"/>
                <w:szCs w:val="22"/>
              </w:rPr>
              <w:t>)</w:t>
            </w:r>
          </w:p>
          <w:p w:rsidR="00CD7A86" w:rsidRPr="000C0353" w:rsidRDefault="00CD7A86"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4" w:history="1">
              <w:r w:rsidRPr="000C0353">
                <w:rPr>
                  <w:rStyle w:val="Hyperlink"/>
                  <w:sz w:val="22"/>
                  <w:szCs w:val="22"/>
                </w:rPr>
                <w:t>http://zakupki.rosatom.ru</w:t>
              </w:r>
            </w:hyperlink>
            <w:r w:rsidRPr="000C0353">
              <w:rPr>
                <w:spacing w:val="-6"/>
                <w:sz w:val="22"/>
                <w:szCs w:val="22"/>
              </w:rPr>
              <w:t>).</w:t>
            </w:r>
          </w:p>
          <w:p w:rsidR="00CD7A86" w:rsidRPr="000C0353" w:rsidRDefault="00CD7A86" w:rsidP="00966ABD">
            <w:pPr>
              <w:ind w:right="153"/>
              <w:jc w:val="both"/>
            </w:pPr>
            <w:r w:rsidRPr="000C0353">
              <w:rPr>
                <w:sz w:val="22"/>
                <w:szCs w:val="22"/>
              </w:rPr>
              <w:t xml:space="preserve">Настоящий запрос цен проводится в соответствии с правилами и с </w:t>
            </w:r>
            <w:r w:rsidRPr="00146913">
              <w:rPr>
                <w:sz w:val="22"/>
                <w:szCs w:val="22"/>
              </w:rPr>
              <w:t xml:space="preserve">использованием функционала ЭТП </w:t>
            </w:r>
            <w:r>
              <w:rPr>
                <w:sz w:val="22"/>
                <w:szCs w:val="22"/>
              </w:rPr>
              <w:t>Аукционный конкурсный дом</w:t>
            </w:r>
            <w:r w:rsidRPr="00146913">
              <w:rPr>
                <w:sz w:val="22"/>
                <w:szCs w:val="22"/>
              </w:rPr>
              <w:t xml:space="preserve">  в сети «Интернет» по адресу: </w:t>
            </w:r>
            <w:hyperlink r:id="rId25" w:history="1">
              <w:r w:rsidRPr="00146913">
                <w:rPr>
                  <w:rStyle w:val="Hyperlink"/>
                  <w:sz w:val="22"/>
                  <w:szCs w:val="22"/>
                </w:rPr>
                <w:t>www.</w:t>
              </w:r>
              <w:r>
                <w:rPr>
                  <w:rStyle w:val="Hyperlink"/>
                  <w:sz w:val="22"/>
                  <w:szCs w:val="22"/>
                </w:rPr>
                <w:t>a-k-d</w:t>
              </w:r>
              <w:r w:rsidRPr="00146913">
                <w:rPr>
                  <w:rStyle w:val="Hyperlink"/>
                  <w:sz w:val="22"/>
                  <w:szCs w:val="22"/>
                </w:rPr>
                <w:t>.ru</w:t>
              </w:r>
            </w:hyperlink>
            <w:r w:rsidRPr="000C0353">
              <w:rPr>
                <w:sz w:val="22"/>
                <w:szCs w:val="22"/>
              </w:rPr>
              <w:t xml:space="preserve"> </w:t>
            </w:r>
          </w:p>
        </w:tc>
      </w:tr>
      <w:tr w:rsidR="00CD7A86" w:rsidRPr="000C0353" w:rsidTr="00662B6C">
        <w:trPr>
          <w:trHeight w:val="70"/>
        </w:trPr>
        <w:tc>
          <w:tcPr>
            <w:tcW w:w="781" w:type="dxa"/>
            <w:vMerge w:val="restart"/>
          </w:tcPr>
          <w:p w:rsidR="00CD7A86" w:rsidRPr="000C0353" w:rsidRDefault="00CD7A86" w:rsidP="00966ABD">
            <w:pPr>
              <w:tabs>
                <w:tab w:val="num" w:pos="786"/>
              </w:tabs>
              <w:ind w:left="-15"/>
              <w:jc w:val="center"/>
            </w:pPr>
            <w:bookmarkStart w:id="173" w:name="_Ref317250534"/>
            <w:r>
              <w:rPr>
                <w:sz w:val="22"/>
                <w:szCs w:val="22"/>
              </w:rPr>
              <w:t>9.</w:t>
            </w:r>
          </w:p>
        </w:tc>
        <w:bookmarkEnd w:id="173"/>
        <w:tc>
          <w:tcPr>
            <w:tcW w:w="2051" w:type="dxa"/>
            <w:vMerge w:val="restart"/>
          </w:tcPr>
          <w:p w:rsidR="00CD7A86" w:rsidRPr="000C0353" w:rsidRDefault="00CD7A86" w:rsidP="00966ABD">
            <w:pPr>
              <w:ind w:right="153"/>
            </w:pPr>
            <w:r w:rsidRPr="000C0353">
              <w:rPr>
                <w:sz w:val="22"/>
                <w:szCs w:val="22"/>
              </w:rPr>
              <w:t>Начальная (максимальная) цена договора</w:t>
            </w:r>
          </w:p>
        </w:tc>
        <w:tc>
          <w:tcPr>
            <w:tcW w:w="7703" w:type="dxa"/>
            <w:vAlign w:val="center"/>
          </w:tcPr>
          <w:p w:rsidR="00CD7A86" w:rsidRPr="008067DA" w:rsidRDefault="00CD7A86" w:rsidP="00E70624">
            <w:pPr>
              <w:snapToGrid w:val="0"/>
              <w:rPr>
                <w:b/>
              </w:rPr>
            </w:pPr>
            <w:r w:rsidRPr="008067DA">
              <w:rPr>
                <w:b/>
                <w:sz w:val="22"/>
                <w:szCs w:val="22"/>
              </w:rPr>
              <w:t xml:space="preserve">С НДС (18%) – </w:t>
            </w:r>
            <w:r>
              <w:rPr>
                <w:b/>
                <w:sz w:val="22"/>
                <w:szCs w:val="22"/>
              </w:rPr>
              <w:t>2 273 666,16</w:t>
            </w:r>
            <w:r w:rsidRPr="008067DA">
              <w:rPr>
                <w:sz w:val="22"/>
                <w:szCs w:val="22"/>
              </w:rPr>
              <w:t xml:space="preserve"> (</w:t>
            </w:r>
            <w:r>
              <w:rPr>
                <w:sz w:val="22"/>
                <w:szCs w:val="22"/>
              </w:rPr>
              <w:t>два миллиона двести семьдесят три тысячи шестьсот шестьдесят шесть</w:t>
            </w:r>
            <w:r w:rsidRPr="008067DA">
              <w:rPr>
                <w:sz w:val="22"/>
                <w:szCs w:val="22"/>
              </w:rPr>
              <w:t xml:space="preserve">) руб. </w:t>
            </w:r>
            <w:r>
              <w:rPr>
                <w:sz w:val="22"/>
                <w:szCs w:val="22"/>
              </w:rPr>
              <w:t>16</w:t>
            </w:r>
            <w:r w:rsidRPr="008067DA">
              <w:rPr>
                <w:sz w:val="22"/>
                <w:szCs w:val="22"/>
              </w:rPr>
              <w:t xml:space="preserve"> коп.</w:t>
            </w:r>
          </w:p>
        </w:tc>
      </w:tr>
      <w:tr w:rsidR="00CD7A86" w:rsidRPr="000C0353" w:rsidTr="00196E90">
        <w:trPr>
          <w:trHeight w:val="309"/>
        </w:trPr>
        <w:tc>
          <w:tcPr>
            <w:tcW w:w="781" w:type="dxa"/>
            <w:vMerge/>
          </w:tcPr>
          <w:p w:rsidR="00CD7A86" w:rsidRDefault="00CD7A86" w:rsidP="00966ABD">
            <w:pPr>
              <w:tabs>
                <w:tab w:val="num" w:pos="786"/>
              </w:tabs>
              <w:ind w:left="-15"/>
              <w:jc w:val="center"/>
            </w:pPr>
          </w:p>
        </w:tc>
        <w:tc>
          <w:tcPr>
            <w:tcW w:w="2051" w:type="dxa"/>
            <w:vMerge/>
          </w:tcPr>
          <w:p w:rsidR="00CD7A86" w:rsidRPr="000C0353" w:rsidRDefault="00CD7A86" w:rsidP="00966ABD">
            <w:pPr>
              <w:ind w:right="153"/>
            </w:pPr>
          </w:p>
        </w:tc>
        <w:tc>
          <w:tcPr>
            <w:tcW w:w="7703" w:type="dxa"/>
            <w:vAlign w:val="center"/>
          </w:tcPr>
          <w:p w:rsidR="00CD7A86" w:rsidRPr="008067DA" w:rsidRDefault="00CD7A86" w:rsidP="00E70624">
            <w:pPr>
              <w:snapToGrid w:val="0"/>
              <w:rPr>
                <w:b/>
              </w:rPr>
            </w:pPr>
            <w:r w:rsidRPr="008067DA">
              <w:rPr>
                <w:b/>
                <w:sz w:val="22"/>
                <w:szCs w:val="22"/>
              </w:rPr>
              <w:t xml:space="preserve">Без учета НДС – </w:t>
            </w:r>
            <w:r w:rsidRPr="007941D1">
              <w:rPr>
                <w:b/>
                <w:sz w:val="22"/>
                <w:szCs w:val="22"/>
              </w:rPr>
              <w:t>1</w:t>
            </w:r>
            <w:r>
              <w:rPr>
                <w:b/>
                <w:sz w:val="22"/>
                <w:szCs w:val="22"/>
              </w:rPr>
              <w:t> </w:t>
            </w:r>
            <w:r w:rsidRPr="007941D1">
              <w:rPr>
                <w:b/>
                <w:sz w:val="22"/>
                <w:szCs w:val="22"/>
              </w:rPr>
              <w:t>926</w:t>
            </w:r>
            <w:r>
              <w:rPr>
                <w:b/>
                <w:sz w:val="22"/>
                <w:szCs w:val="22"/>
              </w:rPr>
              <w:t xml:space="preserve"> </w:t>
            </w:r>
            <w:r w:rsidRPr="007941D1">
              <w:rPr>
                <w:b/>
                <w:sz w:val="22"/>
                <w:szCs w:val="22"/>
              </w:rPr>
              <w:t>835,7</w:t>
            </w:r>
            <w:r>
              <w:rPr>
                <w:b/>
                <w:sz w:val="22"/>
                <w:szCs w:val="22"/>
              </w:rPr>
              <w:t xml:space="preserve">3 </w:t>
            </w:r>
            <w:r w:rsidRPr="008067DA">
              <w:rPr>
                <w:sz w:val="22"/>
                <w:szCs w:val="22"/>
              </w:rPr>
              <w:t>(</w:t>
            </w:r>
            <w:r>
              <w:rPr>
                <w:sz w:val="22"/>
                <w:szCs w:val="22"/>
              </w:rPr>
              <w:t>один миллион девятьсот двадцать шесть тысяч восемьсот тридцать пять</w:t>
            </w:r>
            <w:r w:rsidRPr="008067DA">
              <w:rPr>
                <w:sz w:val="22"/>
                <w:szCs w:val="22"/>
              </w:rPr>
              <w:t xml:space="preserve">) руб. </w:t>
            </w:r>
            <w:r>
              <w:rPr>
                <w:sz w:val="22"/>
                <w:szCs w:val="22"/>
              </w:rPr>
              <w:t>73</w:t>
            </w:r>
            <w:r w:rsidRPr="008067DA">
              <w:rPr>
                <w:sz w:val="22"/>
                <w:szCs w:val="22"/>
              </w:rPr>
              <w:t xml:space="preserve"> коп.</w:t>
            </w:r>
          </w:p>
        </w:tc>
      </w:tr>
      <w:tr w:rsidR="00CD7A86" w:rsidRPr="000C0353" w:rsidTr="00196E90">
        <w:trPr>
          <w:trHeight w:val="309"/>
        </w:trPr>
        <w:tc>
          <w:tcPr>
            <w:tcW w:w="781" w:type="dxa"/>
            <w:vMerge/>
          </w:tcPr>
          <w:p w:rsidR="00CD7A86" w:rsidRDefault="00CD7A86" w:rsidP="00966ABD">
            <w:pPr>
              <w:tabs>
                <w:tab w:val="num" w:pos="786"/>
              </w:tabs>
              <w:ind w:left="-15"/>
              <w:jc w:val="center"/>
            </w:pPr>
          </w:p>
        </w:tc>
        <w:tc>
          <w:tcPr>
            <w:tcW w:w="2051" w:type="dxa"/>
            <w:vMerge/>
          </w:tcPr>
          <w:p w:rsidR="00CD7A86" w:rsidRPr="000C0353" w:rsidRDefault="00CD7A86" w:rsidP="00966ABD">
            <w:pPr>
              <w:ind w:right="153"/>
            </w:pPr>
          </w:p>
        </w:tc>
        <w:tc>
          <w:tcPr>
            <w:tcW w:w="7703" w:type="dxa"/>
            <w:vAlign w:val="center"/>
          </w:tcPr>
          <w:p w:rsidR="00CD7A86" w:rsidRPr="00AC5576" w:rsidRDefault="00CD7A86" w:rsidP="00196E90">
            <w:pPr>
              <w:snapToGrid w:val="0"/>
              <w:jc w:val="both"/>
            </w:pPr>
            <w:r>
              <w:rPr>
                <w:sz w:val="22"/>
                <w:szCs w:val="22"/>
              </w:rPr>
              <w:t xml:space="preserve">Цена Договора включает в себя: </w:t>
            </w:r>
            <w:r w:rsidRPr="008067DA">
              <w:rPr>
                <w:sz w:val="22"/>
                <w:szCs w:val="22"/>
              </w:rPr>
              <w:t xml:space="preserve">стоимость Товара, упаковку Товара, составление букетов и корзин, хранение Товара на складе Поставщика, доставку Товара на склад Заказчика, </w:t>
            </w:r>
            <w:r w:rsidRPr="00F5696E">
              <w:rPr>
                <w:sz w:val="22"/>
                <w:szCs w:val="22"/>
              </w:rPr>
              <w:t xml:space="preserve">погрузочно-разгрузочные работы, </w:t>
            </w:r>
            <w:r w:rsidRPr="008067DA">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D7A86" w:rsidRPr="000C0353" w:rsidTr="000C0353">
        <w:trPr>
          <w:trHeight w:val="152"/>
        </w:trPr>
        <w:tc>
          <w:tcPr>
            <w:tcW w:w="781" w:type="dxa"/>
          </w:tcPr>
          <w:p w:rsidR="00CD7A86" w:rsidRPr="000C0353" w:rsidRDefault="00CD7A86" w:rsidP="00966ABD">
            <w:pPr>
              <w:tabs>
                <w:tab w:val="num" w:pos="786"/>
              </w:tabs>
              <w:jc w:val="center"/>
            </w:pPr>
            <w:bookmarkStart w:id="174" w:name="_Ref317250440"/>
            <w:r>
              <w:rPr>
                <w:sz w:val="22"/>
                <w:szCs w:val="22"/>
              </w:rPr>
              <w:t>10.</w:t>
            </w:r>
          </w:p>
        </w:tc>
        <w:bookmarkEnd w:id="174"/>
        <w:tc>
          <w:tcPr>
            <w:tcW w:w="2051" w:type="dxa"/>
          </w:tcPr>
          <w:p w:rsidR="00CD7A86" w:rsidRPr="000C0353" w:rsidRDefault="00CD7A86" w:rsidP="00966ABD">
            <w:pPr>
              <w:ind w:right="153"/>
              <w:rPr>
                <w:lang w:val="en-US"/>
              </w:rPr>
            </w:pPr>
            <w:r w:rsidRPr="000C0353">
              <w:rPr>
                <w:sz w:val="22"/>
                <w:szCs w:val="22"/>
              </w:rPr>
              <w:t>Официальный язык запроса цен</w:t>
            </w:r>
          </w:p>
        </w:tc>
        <w:tc>
          <w:tcPr>
            <w:tcW w:w="7703" w:type="dxa"/>
          </w:tcPr>
          <w:p w:rsidR="00CD7A86" w:rsidRPr="000C0353" w:rsidRDefault="00CD7A86" w:rsidP="00966ABD">
            <w:pPr>
              <w:ind w:right="153"/>
            </w:pPr>
            <w:r>
              <w:rPr>
                <w:sz w:val="22"/>
                <w:szCs w:val="22"/>
              </w:rPr>
              <w:t>Р</w:t>
            </w:r>
            <w:r w:rsidRPr="000C0353">
              <w:rPr>
                <w:sz w:val="22"/>
                <w:szCs w:val="22"/>
              </w:rPr>
              <w:t>усский</w:t>
            </w:r>
          </w:p>
        </w:tc>
      </w:tr>
      <w:tr w:rsidR="00CD7A86" w:rsidRPr="000C0353" w:rsidTr="000C0353">
        <w:trPr>
          <w:trHeight w:val="397"/>
        </w:trPr>
        <w:tc>
          <w:tcPr>
            <w:tcW w:w="781" w:type="dxa"/>
          </w:tcPr>
          <w:p w:rsidR="00CD7A86" w:rsidRPr="000C0353" w:rsidRDefault="00CD7A86" w:rsidP="00966ABD">
            <w:pPr>
              <w:tabs>
                <w:tab w:val="num" w:pos="786"/>
              </w:tabs>
              <w:jc w:val="center"/>
            </w:pPr>
            <w:r>
              <w:rPr>
                <w:sz w:val="22"/>
                <w:szCs w:val="22"/>
              </w:rPr>
              <w:t>11.</w:t>
            </w:r>
          </w:p>
        </w:tc>
        <w:tc>
          <w:tcPr>
            <w:tcW w:w="2051" w:type="dxa"/>
          </w:tcPr>
          <w:p w:rsidR="00CD7A86" w:rsidRPr="000C0353" w:rsidRDefault="00CD7A86" w:rsidP="00966ABD">
            <w:pPr>
              <w:ind w:right="153"/>
              <w:rPr>
                <w:lang w:val="en-US"/>
              </w:rPr>
            </w:pPr>
            <w:r w:rsidRPr="000C0353">
              <w:rPr>
                <w:sz w:val="22"/>
                <w:szCs w:val="22"/>
              </w:rPr>
              <w:t>Валюта запроса цен</w:t>
            </w:r>
          </w:p>
        </w:tc>
        <w:tc>
          <w:tcPr>
            <w:tcW w:w="7703" w:type="dxa"/>
          </w:tcPr>
          <w:p w:rsidR="00CD7A86" w:rsidRPr="000C0353" w:rsidRDefault="00CD7A86" w:rsidP="00966ABD">
            <w:pPr>
              <w:ind w:right="153"/>
              <w:jc w:val="both"/>
            </w:pPr>
            <w:r>
              <w:rPr>
                <w:sz w:val="22"/>
                <w:szCs w:val="22"/>
              </w:rPr>
              <w:t>Р</w:t>
            </w:r>
            <w:r w:rsidRPr="000C0353">
              <w:rPr>
                <w:sz w:val="22"/>
                <w:szCs w:val="22"/>
              </w:rPr>
              <w:t>оссийский рубль</w:t>
            </w:r>
          </w:p>
        </w:tc>
      </w:tr>
      <w:tr w:rsidR="00CD7A86" w:rsidRPr="000C0353" w:rsidTr="000C0353">
        <w:trPr>
          <w:trHeight w:val="397"/>
        </w:trPr>
        <w:tc>
          <w:tcPr>
            <w:tcW w:w="781" w:type="dxa"/>
          </w:tcPr>
          <w:p w:rsidR="00CD7A86" w:rsidRPr="000C0353" w:rsidRDefault="00CD7A86" w:rsidP="00966ABD">
            <w:pPr>
              <w:tabs>
                <w:tab w:val="num" w:pos="786"/>
              </w:tabs>
              <w:jc w:val="center"/>
            </w:pPr>
            <w:bookmarkStart w:id="175" w:name="_Ref317253392"/>
            <w:r>
              <w:rPr>
                <w:sz w:val="22"/>
                <w:szCs w:val="22"/>
              </w:rPr>
              <w:t>12.</w:t>
            </w:r>
          </w:p>
        </w:tc>
        <w:bookmarkEnd w:id="175"/>
        <w:tc>
          <w:tcPr>
            <w:tcW w:w="2051" w:type="dxa"/>
          </w:tcPr>
          <w:p w:rsidR="00CD7A86" w:rsidRPr="000C0353" w:rsidRDefault="00CD7A86"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CD7A86" w:rsidRPr="00C76A8E" w:rsidRDefault="00CD7A86"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CD7A86" w:rsidRPr="00C76A8E" w:rsidRDefault="00CD7A86"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7"/>
          </w:p>
          <w:p w:rsidR="00CD7A86" w:rsidRPr="00C76A8E" w:rsidRDefault="00CD7A86" w:rsidP="00966ABD">
            <w:pPr>
              <w:tabs>
                <w:tab w:val="left" w:pos="0"/>
                <w:tab w:val="left" w:pos="1204"/>
              </w:tabs>
              <w:ind w:right="153"/>
              <w:jc w:val="both"/>
              <w:rPr>
                <w:sz w:val="20"/>
                <w:szCs w:val="20"/>
              </w:rPr>
            </w:pPr>
            <w:r w:rsidRPr="00C76A8E">
              <w:rPr>
                <w:sz w:val="20"/>
                <w:szCs w:val="20"/>
              </w:rPr>
              <w:t>12.</w:t>
            </w:r>
            <w:r>
              <w:rPr>
                <w:sz w:val="20"/>
                <w:szCs w:val="20"/>
              </w:rPr>
              <w:t>3</w:t>
            </w:r>
            <w:r w:rsidRPr="00C76A8E">
              <w:rPr>
                <w:sz w:val="20"/>
                <w:szCs w:val="20"/>
              </w:rPr>
              <w:t>. Не находиться в процессе ликвидации (для юридического лица) или быть признанным по решению арбитражного суда несостоятельным (банкротом).</w:t>
            </w:r>
          </w:p>
          <w:p w:rsidR="00CD7A86" w:rsidRPr="00C76A8E" w:rsidRDefault="00CD7A86" w:rsidP="00966ABD">
            <w:pPr>
              <w:tabs>
                <w:tab w:val="num" w:pos="1080"/>
              </w:tabs>
              <w:jc w:val="both"/>
              <w:rPr>
                <w:sz w:val="20"/>
                <w:szCs w:val="20"/>
              </w:rPr>
            </w:pPr>
            <w:r w:rsidRPr="00C76A8E">
              <w:rPr>
                <w:sz w:val="20"/>
                <w:szCs w:val="20"/>
              </w:rPr>
              <w:t>12.</w:t>
            </w:r>
            <w:r>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D7A86" w:rsidRPr="00C76A8E" w:rsidRDefault="00CD7A86" w:rsidP="00966ABD">
            <w:pPr>
              <w:tabs>
                <w:tab w:val="num" w:pos="1080"/>
              </w:tabs>
              <w:jc w:val="both"/>
              <w:rPr>
                <w:sz w:val="20"/>
                <w:szCs w:val="20"/>
              </w:rPr>
            </w:pPr>
            <w:r w:rsidRPr="00C76A8E">
              <w:rPr>
                <w:sz w:val="20"/>
                <w:szCs w:val="20"/>
              </w:rPr>
              <w:t>12.</w:t>
            </w:r>
            <w:r>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CD7A86" w:rsidRPr="00C76A8E" w:rsidRDefault="00CD7A86" w:rsidP="00966ABD">
            <w:pPr>
              <w:tabs>
                <w:tab w:val="num" w:pos="1080"/>
              </w:tabs>
              <w:jc w:val="both"/>
              <w:rPr>
                <w:sz w:val="20"/>
                <w:szCs w:val="20"/>
              </w:rPr>
            </w:pPr>
            <w:r w:rsidRPr="00C76A8E">
              <w:rPr>
                <w:sz w:val="20"/>
                <w:szCs w:val="20"/>
              </w:rPr>
              <w:t>12.</w:t>
            </w:r>
            <w:r>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CD7A86" w:rsidRPr="00C76A8E" w:rsidRDefault="00CD7A86" w:rsidP="006C28DE">
            <w:pPr>
              <w:tabs>
                <w:tab w:val="left" w:pos="0"/>
                <w:tab w:val="left" w:pos="1204"/>
              </w:tabs>
              <w:jc w:val="both"/>
              <w:rPr>
                <w:sz w:val="20"/>
                <w:szCs w:val="20"/>
              </w:rPr>
            </w:pPr>
            <w:r w:rsidRPr="00C76A8E">
              <w:rPr>
                <w:sz w:val="20"/>
                <w:szCs w:val="20"/>
              </w:rPr>
              <w:t>12.</w:t>
            </w:r>
            <w:r>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D7A86" w:rsidRPr="00E66C9D" w:rsidRDefault="00CD7A86" w:rsidP="00966ABD">
            <w:pPr>
              <w:tabs>
                <w:tab w:val="num" w:pos="1080"/>
              </w:tabs>
              <w:jc w:val="both"/>
              <w:rPr>
                <w:sz w:val="20"/>
                <w:szCs w:val="20"/>
              </w:rPr>
            </w:pPr>
            <w:r w:rsidRPr="00C76A8E">
              <w:rPr>
                <w:sz w:val="20"/>
                <w:szCs w:val="20"/>
              </w:rPr>
              <w:t>12.</w:t>
            </w:r>
            <w:r>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Pr>
                <w:sz w:val="20"/>
                <w:szCs w:val="20"/>
              </w:rPr>
              <w:t xml:space="preserve"> </w:t>
            </w:r>
            <w:r w:rsidRPr="00C76A8E">
              <w:rPr>
                <w:sz w:val="20"/>
                <w:szCs w:val="20"/>
              </w:rPr>
              <w:t>надежностью</w:t>
            </w:r>
            <w:r>
              <w:rPr>
                <w:sz w:val="20"/>
                <w:szCs w:val="20"/>
              </w:rPr>
              <w:t xml:space="preserve"> и опытом</w:t>
            </w:r>
            <w:r w:rsidRPr="00E66C9D">
              <w:rPr>
                <w:sz w:val="20"/>
                <w:szCs w:val="20"/>
              </w:rPr>
              <w:t>:</w:t>
            </w:r>
          </w:p>
          <w:p w:rsidR="00CD7A86" w:rsidRPr="00E66C9D" w:rsidRDefault="00CD7A86" w:rsidP="00966ABD">
            <w:pPr>
              <w:tabs>
                <w:tab w:val="num" w:pos="1080"/>
              </w:tabs>
              <w:jc w:val="both"/>
              <w:rPr>
                <w:sz w:val="20"/>
                <w:szCs w:val="20"/>
              </w:rPr>
            </w:pPr>
            <w:r w:rsidRPr="00E66C9D">
              <w:rPr>
                <w:sz w:val="20"/>
                <w:szCs w:val="20"/>
              </w:rPr>
              <w:t>12.8.1. Участник  должен иметь опыт работы на рынке не менее 2-х лет.</w:t>
            </w:r>
          </w:p>
          <w:p w:rsidR="00CD7A86" w:rsidRPr="00E66C9D" w:rsidRDefault="00CD7A86" w:rsidP="00966ABD">
            <w:pPr>
              <w:tabs>
                <w:tab w:val="num" w:pos="1260"/>
              </w:tabs>
              <w:jc w:val="both"/>
              <w:rPr>
                <w:sz w:val="20"/>
                <w:szCs w:val="20"/>
              </w:rPr>
            </w:pPr>
            <w:r w:rsidRPr="00E66C9D">
              <w:rPr>
                <w:sz w:val="20"/>
                <w:szCs w:val="20"/>
              </w:rPr>
              <w:t>12.8.2. Уставный вид деятельности участника должен соответствовать предмету закупки.</w:t>
            </w:r>
          </w:p>
          <w:p w:rsidR="00CD7A86" w:rsidRPr="00E66C9D" w:rsidRDefault="00CD7A86" w:rsidP="00966ABD">
            <w:pPr>
              <w:tabs>
                <w:tab w:val="num" w:pos="1260"/>
              </w:tabs>
              <w:jc w:val="both"/>
              <w:rPr>
                <w:sz w:val="20"/>
                <w:szCs w:val="20"/>
                <w:u w:val="single"/>
              </w:rPr>
            </w:pPr>
            <w:r w:rsidRPr="00E66C9D">
              <w:rPr>
                <w:sz w:val="20"/>
                <w:szCs w:val="20"/>
              </w:rPr>
              <w:t>12.8</w:t>
            </w:r>
            <w:r>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6" w:history="1">
              <w:r w:rsidRPr="00E66C9D">
                <w:rPr>
                  <w:rStyle w:val="Hyperlink"/>
                  <w:color w:val="auto"/>
                  <w:sz w:val="20"/>
                  <w:szCs w:val="20"/>
                  <w:lang w:val="en-US"/>
                </w:rPr>
                <w:t>http</w:t>
              </w:r>
              <w:r w:rsidRPr="00E66C9D">
                <w:rPr>
                  <w:rStyle w:val="Hyperlink"/>
                  <w:color w:val="auto"/>
                  <w:sz w:val="20"/>
                  <w:szCs w:val="20"/>
                </w:rPr>
                <w:t>://</w:t>
              </w:r>
              <w:r w:rsidRPr="00E66C9D">
                <w:rPr>
                  <w:rStyle w:val="Hyperlink"/>
                  <w:color w:val="auto"/>
                  <w:sz w:val="20"/>
                  <w:szCs w:val="20"/>
                  <w:lang w:val="en-US"/>
                </w:rPr>
                <w:t>services</w:t>
              </w:r>
              <w:r w:rsidRPr="00E66C9D">
                <w:rPr>
                  <w:rStyle w:val="Hyperlink"/>
                  <w:color w:val="auto"/>
                  <w:sz w:val="20"/>
                  <w:szCs w:val="20"/>
                </w:rPr>
                <w:t>.</w:t>
              </w:r>
              <w:r w:rsidRPr="00E66C9D">
                <w:rPr>
                  <w:rStyle w:val="Hyperlink"/>
                  <w:color w:val="auto"/>
                  <w:sz w:val="20"/>
                  <w:szCs w:val="20"/>
                  <w:lang w:val="en-US"/>
                </w:rPr>
                <w:t>fms</w:t>
              </w:r>
              <w:r w:rsidRPr="00E66C9D">
                <w:rPr>
                  <w:rStyle w:val="Hyperlink"/>
                  <w:color w:val="auto"/>
                  <w:sz w:val="20"/>
                  <w:szCs w:val="20"/>
                </w:rPr>
                <w:t>.</w:t>
              </w:r>
              <w:r w:rsidRPr="00E66C9D">
                <w:rPr>
                  <w:rStyle w:val="Hyperlink"/>
                  <w:color w:val="auto"/>
                  <w:sz w:val="20"/>
                  <w:szCs w:val="20"/>
                  <w:lang w:val="en-US"/>
                </w:rPr>
                <w:t>gov</w:t>
              </w:r>
              <w:r w:rsidRPr="00E66C9D">
                <w:rPr>
                  <w:rStyle w:val="Hyperlink"/>
                  <w:color w:val="auto"/>
                  <w:sz w:val="20"/>
                  <w:szCs w:val="20"/>
                </w:rPr>
                <w:t>.</w:t>
              </w:r>
              <w:r w:rsidRPr="00E66C9D">
                <w:rPr>
                  <w:rStyle w:val="Hyperlink"/>
                  <w:color w:val="auto"/>
                  <w:sz w:val="20"/>
                  <w:szCs w:val="20"/>
                  <w:lang w:val="en-US"/>
                </w:rPr>
                <w:t>ru</w:t>
              </w:r>
              <w:r w:rsidRPr="00E66C9D">
                <w:rPr>
                  <w:rStyle w:val="Hyperlink"/>
                  <w:color w:val="auto"/>
                  <w:sz w:val="20"/>
                  <w:szCs w:val="20"/>
                </w:rPr>
                <w:t>/</w:t>
              </w:r>
              <w:r w:rsidRPr="00E66C9D">
                <w:rPr>
                  <w:rStyle w:val="Hyperlink"/>
                  <w:color w:val="auto"/>
                  <w:sz w:val="20"/>
                  <w:szCs w:val="20"/>
                  <w:lang w:val="en-US"/>
                </w:rPr>
                <w:t>info</w:t>
              </w:r>
              <w:r w:rsidRPr="00E66C9D">
                <w:rPr>
                  <w:rStyle w:val="Hyperlink"/>
                  <w:color w:val="auto"/>
                  <w:sz w:val="20"/>
                  <w:szCs w:val="20"/>
                </w:rPr>
                <w:t>-</w:t>
              </w:r>
              <w:r w:rsidRPr="00E66C9D">
                <w:rPr>
                  <w:rStyle w:val="Hyperlink"/>
                  <w:color w:val="auto"/>
                  <w:sz w:val="20"/>
                  <w:szCs w:val="20"/>
                  <w:lang w:val="en-US"/>
                </w:rPr>
                <w:t>service</w:t>
              </w:r>
              <w:r w:rsidRPr="00E66C9D">
                <w:rPr>
                  <w:rStyle w:val="Hyperlink"/>
                  <w:color w:val="auto"/>
                  <w:sz w:val="20"/>
                  <w:szCs w:val="20"/>
                </w:rPr>
                <w:t>.</w:t>
              </w:r>
              <w:r w:rsidRPr="00E66C9D">
                <w:rPr>
                  <w:rStyle w:val="Hyperlink"/>
                  <w:color w:val="auto"/>
                  <w:sz w:val="20"/>
                  <w:szCs w:val="20"/>
                  <w:lang w:val="en-US"/>
                </w:rPr>
                <w:t>htm</w:t>
              </w:r>
              <w:r w:rsidRPr="00E66C9D">
                <w:rPr>
                  <w:rStyle w:val="Hyperlink"/>
                  <w:color w:val="auto"/>
                  <w:sz w:val="20"/>
                  <w:szCs w:val="20"/>
                </w:rPr>
                <w:t>?</w:t>
              </w:r>
              <w:r w:rsidRPr="00E66C9D">
                <w:rPr>
                  <w:rStyle w:val="Hyperlink"/>
                  <w:color w:val="auto"/>
                  <w:sz w:val="20"/>
                  <w:szCs w:val="20"/>
                  <w:lang w:val="en-US"/>
                </w:rPr>
                <w:t>sid</w:t>
              </w:r>
              <w:r w:rsidRPr="00E66C9D">
                <w:rPr>
                  <w:rStyle w:val="Hyperlink"/>
                  <w:color w:val="auto"/>
                  <w:sz w:val="20"/>
                  <w:szCs w:val="20"/>
                </w:rPr>
                <w:t>=2000</w:t>
              </w:r>
            </w:hyperlink>
            <w:r w:rsidRPr="00E66C9D">
              <w:rPr>
                <w:sz w:val="20"/>
                <w:szCs w:val="20"/>
                <w:u w:val="single"/>
              </w:rPr>
              <w:t>.</w:t>
            </w:r>
          </w:p>
          <w:p w:rsidR="00CD7A86" w:rsidRPr="00E66C9D" w:rsidRDefault="00CD7A86" w:rsidP="00966ABD">
            <w:pPr>
              <w:tabs>
                <w:tab w:val="num" w:pos="1260"/>
              </w:tabs>
              <w:jc w:val="both"/>
              <w:rPr>
                <w:sz w:val="20"/>
                <w:szCs w:val="20"/>
              </w:rPr>
            </w:pPr>
            <w:r w:rsidRPr="00E66C9D">
              <w:rPr>
                <w:sz w:val="20"/>
                <w:szCs w:val="20"/>
              </w:rPr>
              <w:t>12.8.</w:t>
            </w:r>
            <w:r>
              <w:rPr>
                <w:sz w:val="20"/>
                <w:szCs w:val="20"/>
              </w:rPr>
              <w:t>4</w:t>
            </w:r>
            <w:r w:rsidRPr="00E66C9D">
              <w:rPr>
                <w:sz w:val="20"/>
                <w:szCs w:val="20"/>
              </w:rPr>
              <w:t>. Руководитель участника не должен быть дисквалифицирован.</w:t>
            </w:r>
          </w:p>
          <w:p w:rsidR="00CD7A86" w:rsidRPr="00E66C9D" w:rsidRDefault="00CD7A86" w:rsidP="00966ABD">
            <w:pPr>
              <w:tabs>
                <w:tab w:val="num" w:pos="1260"/>
              </w:tabs>
              <w:jc w:val="both"/>
              <w:rPr>
                <w:sz w:val="20"/>
                <w:szCs w:val="20"/>
              </w:rPr>
            </w:pPr>
            <w:r w:rsidRPr="00E66C9D">
              <w:rPr>
                <w:sz w:val="20"/>
                <w:szCs w:val="20"/>
              </w:rPr>
              <w:t>12.8</w:t>
            </w:r>
            <w:r>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D7A86" w:rsidRPr="00E66C9D" w:rsidRDefault="00CD7A86" w:rsidP="00966ABD">
            <w:pPr>
              <w:tabs>
                <w:tab w:val="num" w:pos="1260"/>
              </w:tabs>
              <w:jc w:val="both"/>
              <w:rPr>
                <w:sz w:val="20"/>
                <w:szCs w:val="20"/>
              </w:rPr>
            </w:pPr>
            <w:r w:rsidRPr="00E66C9D">
              <w:rPr>
                <w:sz w:val="20"/>
                <w:szCs w:val="20"/>
              </w:rPr>
              <w:t>12.8</w:t>
            </w:r>
            <w:r>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CD7A86" w:rsidRDefault="00CD7A86" w:rsidP="00966ABD">
            <w:pPr>
              <w:tabs>
                <w:tab w:val="num" w:pos="1260"/>
              </w:tabs>
              <w:jc w:val="both"/>
              <w:rPr>
                <w:sz w:val="20"/>
                <w:szCs w:val="20"/>
              </w:rPr>
            </w:pPr>
            <w:r w:rsidRPr="00E66C9D">
              <w:rPr>
                <w:sz w:val="20"/>
                <w:szCs w:val="20"/>
              </w:rPr>
              <w:t>12.8</w:t>
            </w:r>
            <w:r>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D7A86" w:rsidRPr="00E66C9D" w:rsidRDefault="00CD7A86" w:rsidP="006C28DE">
            <w:pPr>
              <w:tabs>
                <w:tab w:val="left" w:pos="0"/>
                <w:tab w:val="left" w:pos="1204"/>
              </w:tabs>
              <w:jc w:val="both"/>
              <w:rPr>
                <w:sz w:val="20"/>
                <w:szCs w:val="20"/>
              </w:rPr>
            </w:pPr>
            <w:r w:rsidRPr="00E66C9D">
              <w:rPr>
                <w:sz w:val="20"/>
                <w:szCs w:val="20"/>
              </w:rPr>
              <w:t>12.</w:t>
            </w:r>
            <w:r>
              <w:rPr>
                <w:sz w:val="20"/>
                <w:szCs w:val="20"/>
              </w:rPr>
              <w:t>9</w:t>
            </w:r>
            <w:r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D7A86" w:rsidRPr="00C76A8E" w:rsidRDefault="00CD7A86" w:rsidP="006C28DE">
            <w:pPr>
              <w:tabs>
                <w:tab w:val="left" w:pos="851"/>
              </w:tabs>
              <w:jc w:val="both"/>
              <w:rPr>
                <w:sz w:val="20"/>
                <w:szCs w:val="20"/>
              </w:rPr>
            </w:pPr>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D7A86" w:rsidRPr="00C76A8E" w:rsidRDefault="00CD7A86" w:rsidP="006C28DE">
            <w:pPr>
              <w:tabs>
                <w:tab w:val="left" w:pos="851"/>
              </w:tabs>
              <w:jc w:val="both"/>
              <w:rPr>
                <w:sz w:val="20"/>
                <w:szCs w:val="20"/>
              </w:rPr>
            </w:pPr>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7A86" w:rsidRPr="00C76A8E" w:rsidRDefault="00CD7A86" w:rsidP="00196CC3">
            <w:pPr>
              <w:tabs>
                <w:tab w:val="num" w:pos="720"/>
              </w:tabs>
              <w:jc w:val="both"/>
              <w:rPr>
                <w:sz w:val="20"/>
                <w:szCs w:val="20"/>
              </w:rPr>
            </w:pPr>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tc>
      </w:tr>
      <w:tr w:rsidR="00CD7A86" w:rsidRPr="000C0353" w:rsidTr="00481A4B">
        <w:trPr>
          <w:trHeight w:val="709"/>
        </w:trPr>
        <w:tc>
          <w:tcPr>
            <w:tcW w:w="781" w:type="dxa"/>
          </w:tcPr>
          <w:p w:rsidR="00CD7A86" w:rsidRPr="000C0353" w:rsidRDefault="00CD7A86" w:rsidP="00966ABD">
            <w:pPr>
              <w:tabs>
                <w:tab w:val="num" w:pos="786"/>
              </w:tabs>
              <w:jc w:val="center"/>
            </w:pPr>
            <w:r>
              <w:rPr>
                <w:sz w:val="22"/>
                <w:szCs w:val="22"/>
              </w:rPr>
              <w:t>13.</w:t>
            </w:r>
          </w:p>
        </w:tc>
        <w:tc>
          <w:tcPr>
            <w:tcW w:w="2051" w:type="dxa"/>
          </w:tcPr>
          <w:p w:rsidR="00CD7A86" w:rsidRPr="000C0353" w:rsidRDefault="00CD7A86"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CD7A86" w:rsidRPr="00C76A8E" w:rsidRDefault="00CD7A86" w:rsidP="00481A4B">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CD7A86" w:rsidRPr="000C0353" w:rsidTr="000C0353">
        <w:trPr>
          <w:trHeight w:val="709"/>
        </w:trPr>
        <w:tc>
          <w:tcPr>
            <w:tcW w:w="781" w:type="dxa"/>
          </w:tcPr>
          <w:p w:rsidR="00CD7A86" w:rsidRPr="000C0353" w:rsidRDefault="00CD7A86" w:rsidP="00966ABD">
            <w:pPr>
              <w:tabs>
                <w:tab w:val="num" w:pos="786"/>
              </w:tabs>
              <w:ind w:left="-15"/>
              <w:jc w:val="center"/>
            </w:pPr>
            <w:bookmarkStart w:id="178" w:name="_Ref317257394"/>
            <w:r>
              <w:rPr>
                <w:sz w:val="22"/>
                <w:szCs w:val="22"/>
              </w:rPr>
              <w:t>14.</w:t>
            </w:r>
          </w:p>
        </w:tc>
        <w:bookmarkEnd w:id="178"/>
        <w:tc>
          <w:tcPr>
            <w:tcW w:w="2051" w:type="dxa"/>
          </w:tcPr>
          <w:p w:rsidR="00CD7A86" w:rsidRPr="000C0353" w:rsidRDefault="00CD7A86"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CD7A86" w:rsidRPr="00C76A8E" w:rsidRDefault="00CD7A86" w:rsidP="00966ABD">
            <w:pPr>
              <w:tabs>
                <w:tab w:val="left" w:pos="360"/>
              </w:tabs>
              <w:jc w:val="both"/>
              <w:rPr>
                <w:sz w:val="20"/>
                <w:szCs w:val="20"/>
              </w:rPr>
            </w:pPr>
            <w:r w:rsidRPr="00C76A8E">
              <w:rPr>
                <w:sz w:val="20"/>
                <w:szCs w:val="20"/>
              </w:rPr>
              <w:t>Отсканированные оригиналы обязательных документов и справок:</w:t>
            </w:r>
          </w:p>
          <w:p w:rsidR="00CD7A86" w:rsidRPr="00524645" w:rsidRDefault="00CD7A86" w:rsidP="00966ABD">
            <w:pPr>
              <w:tabs>
                <w:tab w:val="num" w:pos="1992"/>
              </w:tabs>
              <w:jc w:val="both"/>
              <w:rPr>
                <w:sz w:val="20"/>
                <w:szCs w:val="20"/>
              </w:rPr>
            </w:pPr>
            <w:r w:rsidRPr="00C76A8E">
              <w:rPr>
                <w:sz w:val="20"/>
                <w:szCs w:val="20"/>
              </w:rPr>
              <w:t>1</w:t>
            </w:r>
            <w:r>
              <w:rPr>
                <w:sz w:val="20"/>
                <w:szCs w:val="20"/>
              </w:rPr>
              <w:t>4</w:t>
            </w:r>
            <w:r w:rsidRPr="00C76A8E">
              <w:rPr>
                <w:sz w:val="20"/>
                <w:szCs w:val="20"/>
              </w:rPr>
              <w:t>.1.</w:t>
            </w:r>
            <w:r>
              <w:rPr>
                <w:sz w:val="20"/>
                <w:szCs w:val="20"/>
              </w:rPr>
              <w:t> </w:t>
            </w:r>
            <w:r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CD7A86" w:rsidRPr="00524645" w:rsidRDefault="00CD7A86" w:rsidP="00524645">
            <w:pPr>
              <w:tabs>
                <w:tab w:val="num" w:pos="1992"/>
              </w:tabs>
              <w:jc w:val="both"/>
              <w:rPr>
                <w:sz w:val="20"/>
                <w:szCs w:val="20"/>
              </w:rPr>
            </w:pPr>
            <w:r w:rsidRPr="00524645">
              <w:rPr>
                <w:sz w:val="20"/>
                <w:szCs w:val="20"/>
              </w:rPr>
              <w:t>14.2. Устав (а также учредительный договор при его наличии).</w:t>
            </w:r>
          </w:p>
          <w:p w:rsidR="00CD7A86" w:rsidRPr="00524645" w:rsidRDefault="00CD7A86" w:rsidP="00966ABD">
            <w:pPr>
              <w:tabs>
                <w:tab w:val="num" w:pos="1992"/>
              </w:tabs>
              <w:jc w:val="both"/>
              <w:rPr>
                <w:sz w:val="20"/>
                <w:szCs w:val="20"/>
              </w:rPr>
            </w:pPr>
            <w:r w:rsidRPr="00524645">
              <w:rPr>
                <w:sz w:val="20"/>
                <w:szCs w:val="20"/>
              </w:rPr>
              <w:t>14.3. Свидетельство о постановке на учет в налоговом органе.</w:t>
            </w:r>
          </w:p>
          <w:p w:rsidR="00CD7A86" w:rsidRPr="00524645" w:rsidRDefault="00CD7A86" w:rsidP="00966ABD">
            <w:pPr>
              <w:tabs>
                <w:tab w:val="num" w:pos="1992"/>
                <w:tab w:val="num" w:pos="2880"/>
              </w:tabs>
              <w:jc w:val="both"/>
              <w:rPr>
                <w:sz w:val="20"/>
                <w:szCs w:val="20"/>
              </w:rPr>
            </w:pPr>
            <w:r w:rsidRPr="00524645">
              <w:rPr>
                <w:sz w:val="20"/>
                <w:szCs w:val="20"/>
              </w:rPr>
              <w:t>14.4. Свидетельство о государственной регистрации.</w:t>
            </w:r>
          </w:p>
          <w:p w:rsidR="00CD7A86" w:rsidRPr="00524645" w:rsidRDefault="00CD7A86" w:rsidP="00966ABD">
            <w:pPr>
              <w:tabs>
                <w:tab w:val="num" w:pos="1992"/>
                <w:tab w:val="num" w:pos="2880"/>
              </w:tabs>
              <w:jc w:val="both"/>
              <w:rPr>
                <w:sz w:val="20"/>
                <w:szCs w:val="20"/>
              </w:rPr>
            </w:pPr>
            <w:r w:rsidRPr="00524645">
              <w:rPr>
                <w:sz w:val="20"/>
                <w:szCs w:val="20"/>
              </w:rPr>
              <w:t>14.5. Информационное письмо об учете в статрегистре Росстата.</w:t>
            </w:r>
          </w:p>
          <w:p w:rsidR="00CD7A86" w:rsidRPr="00524645" w:rsidRDefault="00CD7A86" w:rsidP="00966ABD">
            <w:pPr>
              <w:tabs>
                <w:tab w:val="num" w:pos="1992"/>
                <w:tab w:val="num" w:pos="2880"/>
              </w:tabs>
              <w:jc w:val="both"/>
              <w:rPr>
                <w:sz w:val="20"/>
                <w:szCs w:val="20"/>
              </w:rPr>
            </w:pPr>
            <w:r w:rsidRPr="00524645">
              <w:rPr>
                <w:sz w:val="20"/>
                <w:szCs w:val="20"/>
              </w:rPr>
              <w:t>14.6. Приказ о назначении руководителя организации.</w:t>
            </w:r>
          </w:p>
          <w:p w:rsidR="00CD7A86" w:rsidRPr="00524645" w:rsidRDefault="00CD7A86" w:rsidP="00966ABD">
            <w:pPr>
              <w:tabs>
                <w:tab w:val="num" w:pos="1992"/>
                <w:tab w:val="num" w:pos="2880"/>
              </w:tabs>
              <w:jc w:val="both"/>
              <w:rPr>
                <w:sz w:val="20"/>
                <w:szCs w:val="20"/>
              </w:rPr>
            </w:pPr>
            <w:r w:rsidRPr="00524645">
              <w:rPr>
                <w:sz w:val="20"/>
                <w:szCs w:val="20"/>
              </w:rPr>
              <w:t>14.7. Приказ о назначении главного бухгалтера организации.</w:t>
            </w:r>
          </w:p>
          <w:p w:rsidR="00CD7A86" w:rsidRPr="00524645" w:rsidRDefault="00CD7A86" w:rsidP="00524645">
            <w:pPr>
              <w:tabs>
                <w:tab w:val="num" w:pos="720"/>
                <w:tab w:val="num" w:pos="1992"/>
                <w:tab w:val="num" w:pos="2880"/>
              </w:tabs>
              <w:jc w:val="both"/>
              <w:rPr>
                <w:sz w:val="20"/>
                <w:szCs w:val="20"/>
              </w:rPr>
            </w:pPr>
            <w:r>
              <w:rPr>
                <w:sz w:val="20"/>
                <w:szCs w:val="20"/>
              </w:rPr>
              <w:t>14.8</w:t>
            </w:r>
            <w:r w:rsidRPr="00524645">
              <w:rPr>
                <w:sz w:val="20"/>
                <w:szCs w:val="20"/>
              </w:rPr>
              <w:t>. </w:t>
            </w:r>
            <w:r w:rsidRPr="00A67C83">
              <w:rPr>
                <w:sz w:val="20"/>
                <w:szCs w:val="20"/>
              </w:rPr>
              <w:t>Формы бухгалтерской отчетности (формы № 1,2) за 2012 г. (годовая отчетность) с отметкой ИФНС и формы бухгалтерской отчетности (формы № 1,2) I полугодие 2013 г</w:t>
            </w:r>
            <w:r>
              <w:rPr>
                <w:sz w:val="20"/>
                <w:szCs w:val="20"/>
              </w:rPr>
              <w:t>.</w:t>
            </w:r>
          </w:p>
          <w:p w:rsidR="00CD7A86" w:rsidRDefault="00CD7A86" w:rsidP="00524645">
            <w:pPr>
              <w:tabs>
                <w:tab w:val="num" w:pos="720"/>
                <w:tab w:val="num" w:pos="1992"/>
                <w:tab w:val="num" w:pos="2880"/>
              </w:tabs>
              <w:jc w:val="both"/>
              <w:rPr>
                <w:sz w:val="20"/>
                <w:szCs w:val="20"/>
              </w:rPr>
            </w:pPr>
            <w:r>
              <w:rPr>
                <w:sz w:val="20"/>
                <w:szCs w:val="20"/>
              </w:rPr>
              <w:t>14.9</w:t>
            </w:r>
            <w:r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CD7A86" w:rsidRPr="00483F4D" w:rsidRDefault="00CD7A86" w:rsidP="00D23257">
            <w:pPr>
              <w:tabs>
                <w:tab w:val="left" w:pos="1418"/>
              </w:tabs>
              <w:ind w:right="-1"/>
              <w:jc w:val="both"/>
              <w:rPr>
                <w:sz w:val="20"/>
                <w:szCs w:val="20"/>
              </w:rPr>
            </w:pPr>
            <w:r>
              <w:rPr>
                <w:sz w:val="20"/>
                <w:szCs w:val="20"/>
              </w:rPr>
              <w:t xml:space="preserve">14.10. </w:t>
            </w:r>
            <w:r w:rsidRPr="00A67C83">
              <w:rPr>
                <w:sz w:val="20"/>
                <w:szCs w:val="20"/>
              </w:rPr>
              <w:t>Форма-4 ФСС за предшествующий календарный год с отметкой территориального органа Фонда социального страхования РФ.</w:t>
            </w:r>
          </w:p>
          <w:p w:rsidR="00CD7A86" w:rsidRDefault="00CD7A86" w:rsidP="00966ABD">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1</w:t>
            </w:r>
            <w:r w:rsidRPr="00C76A8E">
              <w:rPr>
                <w:sz w:val="20"/>
                <w:szCs w:val="20"/>
              </w:rPr>
              <w:t>.</w:t>
            </w:r>
            <w:r>
              <w:rPr>
                <w:sz w:val="20"/>
                <w:szCs w:val="20"/>
              </w:rPr>
              <w:t> </w:t>
            </w:r>
            <w:r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CD7A86" w:rsidRPr="00C76A8E" w:rsidRDefault="00CD7A86" w:rsidP="00966ABD">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2</w:t>
            </w:r>
            <w:r w:rsidRPr="00C76A8E">
              <w:rPr>
                <w:sz w:val="20"/>
                <w:szCs w:val="20"/>
              </w:rPr>
              <w:t>.</w:t>
            </w:r>
            <w:r>
              <w:rPr>
                <w:sz w:val="20"/>
                <w:szCs w:val="20"/>
              </w:rPr>
              <w:t> </w:t>
            </w:r>
            <w:r w:rsidRPr="00C76A8E">
              <w:rPr>
                <w:sz w:val="20"/>
                <w:szCs w:val="20"/>
              </w:rPr>
              <w:t>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CD7A86" w:rsidRPr="00C76A8E" w:rsidRDefault="00CD7A86" w:rsidP="00966ABD">
            <w:pPr>
              <w:tabs>
                <w:tab w:val="num" w:pos="720"/>
                <w:tab w:val="num" w:pos="1992"/>
                <w:tab w:val="num" w:pos="2880"/>
              </w:tabs>
              <w:jc w:val="both"/>
              <w:rPr>
                <w:sz w:val="20"/>
                <w:szCs w:val="20"/>
              </w:rPr>
            </w:pPr>
            <w:r>
              <w:rPr>
                <w:sz w:val="20"/>
                <w:szCs w:val="20"/>
              </w:rPr>
              <w:t>14</w:t>
            </w:r>
            <w:r w:rsidRPr="00C76A8E">
              <w:rPr>
                <w:sz w:val="20"/>
                <w:szCs w:val="20"/>
              </w:rPr>
              <w:t>.1</w:t>
            </w:r>
            <w:r>
              <w:rPr>
                <w:sz w:val="20"/>
                <w:szCs w:val="20"/>
              </w:rPr>
              <w:t>3</w:t>
            </w:r>
            <w:r w:rsidRPr="00C76A8E">
              <w:rPr>
                <w:sz w:val="20"/>
                <w:szCs w:val="20"/>
              </w:rPr>
              <w:t>.</w:t>
            </w:r>
            <w:r>
              <w:rPr>
                <w:sz w:val="20"/>
                <w:szCs w:val="20"/>
              </w:rPr>
              <w:t> </w:t>
            </w:r>
            <w:r w:rsidRPr="00C76A8E">
              <w:rPr>
                <w:sz w:val="20"/>
                <w:szCs w:val="20"/>
              </w:rPr>
              <w:t>Справку, заверенную подписью руководителя и печатью организации о том, что:</w:t>
            </w:r>
          </w:p>
          <w:p w:rsidR="00CD7A86" w:rsidRPr="00C76A8E" w:rsidRDefault="00CD7A86" w:rsidP="00054FDD">
            <w:pPr>
              <w:numPr>
                <w:ilvl w:val="0"/>
                <w:numId w:val="14"/>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CD7A86" w:rsidRPr="00C76A8E" w:rsidRDefault="00CD7A86" w:rsidP="00054FDD">
            <w:pPr>
              <w:numPr>
                <w:ilvl w:val="0"/>
                <w:numId w:val="14"/>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CD7A86" w:rsidRPr="00C76A8E" w:rsidRDefault="00CD7A86" w:rsidP="00054FDD">
            <w:pPr>
              <w:numPr>
                <w:ilvl w:val="0"/>
                <w:numId w:val="14"/>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CD7A86" w:rsidRPr="00C76A8E" w:rsidRDefault="00CD7A86" w:rsidP="00054FDD">
            <w:pPr>
              <w:numPr>
                <w:ilvl w:val="0"/>
                <w:numId w:val="14"/>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CD7A86" w:rsidRPr="00C76A8E" w:rsidRDefault="00CD7A86" w:rsidP="00054FDD">
            <w:pPr>
              <w:numPr>
                <w:ilvl w:val="0"/>
                <w:numId w:val="14"/>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D7A86" w:rsidRPr="00C76A8E" w:rsidRDefault="00CD7A86" w:rsidP="00054FDD">
            <w:pPr>
              <w:numPr>
                <w:ilvl w:val="0"/>
                <w:numId w:val="14"/>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CD7A86" w:rsidRPr="00C76A8E" w:rsidRDefault="00CD7A86" w:rsidP="00966ABD">
            <w:pPr>
              <w:tabs>
                <w:tab w:val="num" w:pos="1992"/>
                <w:tab w:val="num" w:pos="2880"/>
              </w:tabs>
              <w:jc w:val="both"/>
              <w:rPr>
                <w:sz w:val="20"/>
                <w:szCs w:val="20"/>
              </w:rPr>
            </w:pPr>
            <w:r w:rsidRPr="00C76A8E">
              <w:rPr>
                <w:sz w:val="20"/>
                <w:szCs w:val="20"/>
              </w:rPr>
              <w:t>1</w:t>
            </w:r>
            <w:r>
              <w:rPr>
                <w:sz w:val="20"/>
                <w:szCs w:val="20"/>
              </w:rPr>
              <w:t>4</w:t>
            </w:r>
            <w:r w:rsidRPr="00C76A8E">
              <w:rPr>
                <w:sz w:val="20"/>
                <w:szCs w:val="20"/>
              </w:rPr>
              <w:t>.1</w:t>
            </w:r>
            <w:r>
              <w:rPr>
                <w:sz w:val="20"/>
                <w:szCs w:val="20"/>
              </w:rPr>
              <w:t>4</w:t>
            </w:r>
            <w:r w:rsidRPr="00C76A8E">
              <w:rPr>
                <w:sz w:val="20"/>
                <w:szCs w:val="20"/>
              </w:rPr>
              <w:t>.</w:t>
            </w:r>
            <w:r>
              <w:rPr>
                <w:sz w:val="20"/>
                <w:szCs w:val="20"/>
              </w:rPr>
              <w:t> </w:t>
            </w:r>
            <w:r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p w:rsidR="00CD7A86" w:rsidRPr="00C76A8E" w:rsidRDefault="00CD7A86" w:rsidP="006C28DE">
            <w:pPr>
              <w:tabs>
                <w:tab w:val="left" w:pos="495"/>
                <w:tab w:val="left" w:pos="5657"/>
              </w:tabs>
              <w:ind w:right="153"/>
              <w:jc w:val="both"/>
              <w:rPr>
                <w:sz w:val="20"/>
                <w:szCs w:val="20"/>
              </w:rPr>
            </w:pPr>
            <w:r w:rsidRPr="00C76A8E">
              <w:rPr>
                <w:sz w:val="20"/>
                <w:szCs w:val="20"/>
              </w:rPr>
              <w:t>1</w:t>
            </w:r>
            <w:r>
              <w:rPr>
                <w:sz w:val="20"/>
                <w:szCs w:val="20"/>
              </w:rPr>
              <w:t>4</w:t>
            </w:r>
            <w:r w:rsidRPr="00C76A8E">
              <w:rPr>
                <w:sz w:val="20"/>
                <w:szCs w:val="20"/>
              </w:rPr>
              <w:t>.1</w:t>
            </w:r>
            <w:r>
              <w:rPr>
                <w:sz w:val="20"/>
                <w:szCs w:val="20"/>
              </w:rPr>
              <w:t>5</w:t>
            </w:r>
            <w:r w:rsidRPr="00C76A8E">
              <w:rPr>
                <w:sz w:val="20"/>
                <w:szCs w:val="20"/>
              </w:rPr>
              <w:t>.</w:t>
            </w:r>
            <w:r>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CD7A86" w:rsidRPr="00483F4D" w:rsidRDefault="00CD7A86" w:rsidP="00966ABD">
            <w:pPr>
              <w:widowControl w:val="0"/>
              <w:tabs>
                <w:tab w:val="left" w:pos="636"/>
              </w:tabs>
              <w:adjustRightInd w:val="0"/>
              <w:ind w:right="153"/>
              <w:jc w:val="both"/>
              <w:textAlignment w:val="baseline"/>
              <w:rPr>
                <w:sz w:val="20"/>
                <w:szCs w:val="20"/>
              </w:rPr>
            </w:pPr>
            <w:r w:rsidRPr="00C76A8E">
              <w:rPr>
                <w:sz w:val="20"/>
                <w:szCs w:val="20"/>
              </w:rPr>
              <w:t>1</w:t>
            </w:r>
            <w:r>
              <w:rPr>
                <w:sz w:val="20"/>
                <w:szCs w:val="20"/>
              </w:rPr>
              <w:t>4</w:t>
            </w:r>
            <w:r w:rsidRPr="00C76A8E">
              <w:rPr>
                <w:sz w:val="20"/>
                <w:szCs w:val="20"/>
              </w:rPr>
              <w:t>.</w:t>
            </w:r>
            <w:r w:rsidRPr="00483F4D">
              <w:rPr>
                <w:sz w:val="20"/>
                <w:szCs w:val="20"/>
              </w:rPr>
              <w:t>1</w:t>
            </w:r>
            <w:r>
              <w:rPr>
                <w:sz w:val="20"/>
                <w:szCs w:val="20"/>
              </w:rPr>
              <w:t>6</w:t>
            </w:r>
            <w:r w:rsidRPr="00483F4D">
              <w:rPr>
                <w:sz w:val="20"/>
                <w:szCs w:val="20"/>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CD7A86" w:rsidRPr="00483F4D" w:rsidRDefault="00CD7A86" w:rsidP="00966ABD">
            <w:pPr>
              <w:widowControl w:val="0"/>
              <w:tabs>
                <w:tab w:val="left" w:pos="636"/>
              </w:tabs>
              <w:adjustRightInd w:val="0"/>
              <w:ind w:right="153"/>
              <w:jc w:val="both"/>
              <w:textAlignment w:val="baseline"/>
              <w:rPr>
                <w:sz w:val="20"/>
                <w:szCs w:val="20"/>
              </w:rPr>
            </w:pPr>
            <w:r w:rsidRPr="00483F4D">
              <w:rPr>
                <w:sz w:val="20"/>
                <w:szCs w:val="20"/>
              </w:rPr>
              <w:t>14.1</w:t>
            </w:r>
            <w:r>
              <w:rPr>
                <w:sz w:val="20"/>
                <w:szCs w:val="20"/>
              </w:rPr>
              <w:t>7</w:t>
            </w:r>
            <w:r w:rsidRPr="00483F4D">
              <w:rPr>
                <w:sz w:val="20"/>
                <w:szCs w:val="20"/>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CD7A86" w:rsidRDefault="00CD7A86" w:rsidP="00966ABD">
            <w:pPr>
              <w:tabs>
                <w:tab w:val="left" w:pos="1418"/>
              </w:tabs>
              <w:ind w:right="-1"/>
              <w:jc w:val="both"/>
              <w:rPr>
                <w:sz w:val="20"/>
                <w:szCs w:val="20"/>
              </w:rPr>
            </w:pPr>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0"/>
                <w:szCs w:val="20"/>
              </w:rPr>
              <w:t>6</w:t>
            </w:r>
            <w:r w:rsidRPr="00483F4D">
              <w:rPr>
                <w:sz w:val="20"/>
                <w:szCs w:val="20"/>
              </w:rPr>
              <w:t xml:space="preserve"> и 14.1</w:t>
            </w:r>
            <w:r>
              <w:rPr>
                <w:sz w:val="20"/>
                <w:szCs w:val="20"/>
              </w:rPr>
              <w:t>7</w:t>
            </w:r>
            <w:r w:rsidRPr="00483F4D">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D7A86" w:rsidRPr="00483F4D" w:rsidRDefault="00CD7A86" w:rsidP="00966ABD">
            <w:pPr>
              <w:tabs>
                <w:tab w:val="left" w:pos="495"/>
                <w:tab w:val="left" w:pos="5657"/>
              </w:tabs>
              <w:ind w:right="153"/>
              <w:jc w:val="both"/>
              <w:rPr>
                <w:sz w:val="20"/>
                <w:szCs w:val="20"/>
              </w:rPr>
            </w:pPr>
            <w:r w:rsidRPr="00483F4D">
              <w:rPr>
                <w:sz w:val="20"/>
                <w:szCs w:val="20"/>
              </w:rPr>
              <w:t>14.</w:t>
            </w:r>
            <w:r>
              <w:rPr>
                <w:sz w:val="20"/>
                <w:szCs w:val="20"/>
              </w:rPr>
              <w:t>18</w:t>
            </w:r>
            <w:r w:rsidRPr="00483F4D">
              <w:rPr>
                <w:sz w:val="20"/>
                <w:szCs w:val="20"/>
              </w:rPr>
              <w:t>. Другие документы, подтверждающие квалификацию участника процедуры закупки.</w:t>
            </w:r>
          </w:p>
          <w:p w:rsidR="00CD7A86" w:rsidRPr="00C76A8E" w:rsidRDefault="00CD7A86" w:rsidP="00966ABD">
            <w:pPr>
              <w:tabs>
                <w:tab w:val="left" w:pos="495"/>
                <w:tab w:val="left" w:pos="5657"/>
              </w:tabs>
              <w:ind w:right="153"/>
              <w:jc w:val="both"/>
            </w:pPr>
          </w:p>
          <w:p w:rsidR="00CD7A86" w:rsidRPr="00C76A8E" w:rsidRDefault="00CD7A86"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CD7A86" w:rsidRPr="000C0353" w:rsidTr="000C0353">
        <w:trPr>
          <w:trHeight w:val="1031"/>
        </w:trPr>
        <w:tc>
          <w:tcPr>
            <w:tcW w:w="781" w:type="dxa"/>
          </w:tcPr>
          <w:p w:rsidR="00CD7A86" w:rsidRPr="000C0353" w:rsidRDefault="00CD7A86" w:rsidP="00966ABD">
            <w:pPr>
              <w:tabs>
                <w:tab w:val="num" w:pos="786"/>
              </w:tabs>
              <w:jc w:val="center"/>
            </w:pPr>
            <w:bookmarkStart w:id="179" w:name="_Ref317257698"/>
            <w:r>
              <w:rPr>
                <w:sz w:val="22"/>
                <w:szCs w:val="22"/>
              </w:rPr>
              <w:t>15.</w:t>
            </w:r>
          </w:p>
        </w:tc>
        <w:bookmarkEnd w:id="179"/>
        <w:tc>
          <w:tcPr>
            <w:tcW w:w="2051" w:type="dxa"/>
          </w:tcPr>
          <w:p w:rsidR="00CD7A86" w:rsidRPr="000C0353" w:rsidRDefault="00CD7A86"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D7A86" w:rsidRPr="0052707D" w:rsidRDefault="00CD7A86" w:rsidP="00054FDD">
            <w:pPr>
              <w:pStyle w:val="Times12"/>
              <w:numPr>
                <w:ilvl w:val="0"/>
                <w:numId w:val="28"/>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Pr>
                <w:sz w:val="20"/>
                <w:szCs w:val="20"/>
              </w:rPr>
              <w:t>5</w:t>
            </w:r>
            <w:r w:rsidRPr="0052707D">
              <w:rPr>
                <w:sz w:val="20"/>
                <w:szCs w:val="20"/>
              </w:rPr>
              <w:t xml:space="preserve">, </w:t>
            </w:r>
            <w:hyperlink w:anchor="_Письмо_о_подаче" w:history="1">
              <w:r w:rsidRPr="0052707D">
                <w:rPr>
                  <w:rStyle w:val="Hyperlink"/>
                  <w:sz w:val="20"/>
                  <w:szCs w:val="20"/>
                </w:rPr>
                <w:t>Форма 1</w:t>
              </w:r>
            </w:hyperlink>
            <w:r w:rsidRPr="0052707D">
              <w:rPr>
                <w:sz w:val="20"/>
                <w:szCs w:val="20"/>
              </w:rPr>
              <w:t>);</w:t>
            </w:r>
          </w:p>
          <w:p w:rsidR="00CD7A86" w:rsidRPr="0052707D" w:rsidRDefault="00CD7A86" w:rsidP="00054FDD">
            <w:pPr>
              <w:pStyle w:val="Times12"/>
              <w:numPr>
                <w:ilvl w:val="0"/>
                <w:numId w:val="28"/>
              </w:numPr>
              <w:tabs>
                <w:tab w:val="left" w:pos="0"/>
                <w:tab w:val="left" w:pos="408"/>
                <w:tab w:val="num" w:pos="2564"/>
              </w:tabs>
              <w:ind w:left="0" w:firstLine="48"/>
              <w:rPr>
                <w:sz w:val="20"/>
                <w:szCs w:val="20"/>
              </w:rPr>
            </w:pPr>
            <w:r w:rsidRPr="0052707D">
              <w:rPr>
                <w:sz w:val="20"/>
                <w:szCs w:val="20"/>
              </w:rPr>
              <w:t>анкета (раздел</w:t>
            </w:r>
            <w:r>
              <w:rPr>
                <w:sz w:val="20"/>
                <w:szCs w:val="20"/>
              </w:rPr>
              <w:t xml:space="preserve"> 5</w:t>
            </w:r>
            <w:r w:rsidRPr="0052707D">
              <w:rPr>
                <w:sz w:val="20"/>
                <w:szCs w:val="20"/>
              </w:rPr>
              <w:t xml:space="preserve">, </w:t>
            </w:r>
            <w:hyperlink w:anchor="_Анкета_Участника_процедуры" w:history="1">
              <w:r w:rsidRPr="0052707D">
                <w:rPr>
                  <w:rStyle w:val="Hyperlink"/>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D7A86" w:rsidRPr="0052707D" w:rsidRDefault="00CD7A86"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Pr>
                <w:sz w:val="20"/>
                <w:szCs w:val="20"/>
              </w:rPr>
              <w:t>ы обязательны к предоставлению.</w:t>
            </w:r>
          </w:p>
          <w:p w:rsidR="00CD7A86" w:rsidRPr="0052707D" w:rsidRDefault="00CD7A86"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r w:rsidRPr="0052707D">
              <w:rPr>
                <w:sz w:val="20"/>
                <w:szCs w:val="20"/>
                <w:lang w:val="en-US"/>
              </w:rPr>
              <w:t>pdf</w:t>
            </w:r>
            <w:r w:rsidRPr="0052707D">
              <w:rPr>
                <w:sz w:val="20"/>
                <w:szCs w:val="20"/>
              </w:rPr>
              <w:t xml:space="preserve"> и *.xls;</w:t>
            </w:r>
          </w:p>
          <w:p w:rsidR="00CD7A86" w:rsidRPr="00524645" w:rsidRDefault="00CD7A86" w:rsidP="00054FDD">
            <w:pPr>
              <w:pStyle w:val="Times12"/>
              <w:numPr>
                <w:ilvl w:val="0"/>
                <w:numId w:val="28"/>
              </w:numPr>
              <w:tabs>
                <w:tab w:val="left" w:pos="0"/>
                <w:tab w:val="left" w:pos="408"/>
                <w:tab w:val="num" w:pos="2564"/>
              </w:tabs>
              <w:ind w:left="0" w:firstLine="48"/>
              <w:rPr>
                <w:sz w:val="20"/>
                <w:szCs w:val="20"/>
              </w:rPr>
            </w:pPr>
            <w:r w:rsidRPr="0052707D">
              <w:rPr>
                <w:sz w:val="20"/>
                <w:szCs w:val="20"/>
              </w:rPr>
              <w:t xml:space="preserve">документы, указанные в пункте 14 раздела </w:t>
            </w:r>
            <w:r>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D7A86" w:rsidRPr="00524645" w:rsidRDefault="00CD7A86" w:rsidP="00054FDD">
            <w:pPr>
              <w:pStyle w:val="Times12"/>
              <w:numPr>
                <w:ilvl w:val="0"/>
                <w:numId w:val="28"/>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 инструкциями, приведенными в настоящей документации по запросу цен (раздел 5, </w:t>
            </w:r>
            <w:hyperlink w:anchor="_Техническое_предложение_(Форма" w:history="1">
              <w:r w:rsidRPr="00524645">
                <w:rPr>
                  <w:rStyle w:val="Hyperlink"/>
                  <w:color w:val="auto"/>
                  <w:sz w:val="20"/>
                  <w:szCs w:val="20"/>
                </w:rPr>
                <w:t>Форма 3</w:t>
              </w:r>
            </w:hyperlink>
            <w:r w:rsidRPr="00524645">
              <w:rPr>
                <w:sz w:val="20"/>
                <w:szCs w:val="20"/>
              </w:rPr>
              <w:t>), в том числе содержащее:</w:t>
            </w:r>
          </w:p>
          <w:p w:rsidR="00CD7A86" w:rsidRPr="00524645" w:rsidRDefault="00CD7A86" w:rsidP="00054FDD">
            <w:pPr>
              <w:pStyle w:val="-6"/>
              <w:numPr>
                <w:ilvl w:val="0"/>
                <w:numId w:val="29"/>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D7A86" w:rsidRPr="0052707D" w:rsidRDefault="00CD7A86" w:rsidP="00054FDD">
            <w:pPr>
              <w:pStyle w:val="-6"/>
              <w:numPr>
                <w:ilvl w:val="0"/>
                <w:numId w:val="2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D7A86" w:rsidRPr="0052707D" w:rsidRDefault="00CD7A86" w:rsidP="00054FDD">
            <w:pPr>
              <w:pStyle w:val="-6"/>
              <w:numPr>
                <w:ilvl w:val="0"/>
                <w:numId w:val="2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D7A86" w:rsidRPr="0052707D" w:rsidRDefault="00CD7A86" w:rsidP="00054FDD">
            <w:pPr>
              <w:pStyle w:val="-6"/>
              <w:numPr>
                <w:ilvl w:val="0"/>
                <w:numId w:val="2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D7A86" w:rsidRPr="0052707D" w:rsidRDefault="00CD7A86" w:rsidP="00054FDD">
            <w:pPr>
              <w:pStyle w:val="-6"/>
              <w:numPr>
                <w:ilvl w:val="0"/>
                <w:numId w:val="2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7A86" w:rsidRDefault="00CD7A86" w:rsidP="00054FDD">
            <w:pPr>
              <w:pStyle w:val="-6"/>
              <w:numPr>
                <w:ilvl w:val="0"/>
                <w:numId w:val="29"/>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CD7A86" w:rsidRPr="001E0ED0" w:rsidRDefault="00CD7A86" w:rsidP="001E0ED0">
            <w:pPr>
              <w:pStyle w:val="NormalWeb"/>
              <w:spacing w:before="0" w:beforeAutospacing="0" w:after="0" w:afterAutospacing="0"/>
              <w:jc w:val="both"/>
              <w:rPr>
                <w:sz w:val="20"/>
              </w:rPr>
            </w:pPr>
            <w:r w:rsidRPr="001E0ED0">
              <w:rPr>
                <w:sz w:val="20"/>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D7A86" w:rsidRPr="001E0ED0" w:rsidRDefault="00CD7A86" w:rsidP="001E0ED0">
            <w:pPr>
              <w:pStyle w:val="Times12"/>
              <w:tabs>
                <w:tab w:val="left" w:pos="0"/>
                <w:tab w:val="left" w:pos="408"/>
              </w:tabs>
              <w:ind w:firstLine="48"/>
              <w:rPr>
                <w:sz w:val="20"/>
                <w:szCs w:val="20"/>
              </w:rPr>
            </w:pPr>
            <w:r w:rsidRPr="001E0ED0">
              <w:rPr>
                <w:sz w:val="20"/>
                <w:szCs w:val="20"/>
              </w:rPr>
              <w:t>5)</w:t>
            </w:r>
            <w:r w:rsidRPr="001E0ED0">
              <w:rPr>
                <w:sz w:val="20"/>
                <w:szCs w:val="20"/>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CD7A86" w:rsidRPr="001E0ED0" w:rsidRDefault="00CD7A86" w:rsidP="001E0ED0">
            <w:pPr>
              <w:pStyle w:val="Times12"/>
              <w:tabs>
                <w:tab w:val="left" w:pos="0"/>
                <w:tab w:val="left" w:pos="408"/>
              </w:tabs>
              <w:ind w:firstLine="0"/>
            </w:pPr>
            <w:r w:rsidRPr="001E0ED0">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w:t>
            </w:r>
            <w:r w:rsidRPr="001E0ED0">
              <w:rPr>
                <w:sz w:val="22"/>
              </w:rPr>
              <w:t xml:space="preserve"> несоответствие условиям процедуры закупки.)</w:t>
            </w:r>
          </w:p>
          <w:p w:rsidR="00CD7A86" w:rsidRPr="0052707D" w:rsidRDefault="00CD7A86" w:rsidP="00897006">
            <w:pPr>
              <w:pStyle w:val="-6"/>
              <w:tabs>
                <w:tab w:val="clear" w:pos="1985"/>
                <w:tab w:val="left" w:pos="408"/>
                <w:tab w:val="left" w:pos="1062"/>
              </w:tabs>
              <w:ind w:left="48" w:firstLine="0"/>
              <w:rPr>
                <w:rFonts w:eastAsia="Arial Unicode MS"/>
                <w:bCs/>
                <w:sz w:val="20"/>
                <w:szCs w:val="20"/>
              </w:rPr>
            </w:pPr>
          </w:p>
          <w:p w:rsidR="00CD7A86" w:rsidRPr="0052707D" w:rsidRDefault="00CD7A86"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D7A86" w:rsidRPr="000C0353" w:rsidTr="000C0353">
        <w:trPr>
          <w:trHeight w:val="979"/>
        </w:trPr>
        <w:tc>
          <w:tcPr>
            <w:tcW w:w="781" w:type="dxa"/>
          </w:tcPr>
          <w:p w:rsidR="00CD7A86" w:rsidRPr="000C0353" w:rsidRDefault="00CD7A86" w:rsidP="00966ABD">
            <w:pPr>
              <w:tabs>
                <w:tab w:val="num" w:pos="786"/>
              </w:tabs>
              <w:ind w:left="-15"/>
              <w:jc w:val="center"/>
            </w:pPr>
            <w:bookmarkStart w:id="180" w:name="_Ref317252608"/>
            <w:r>
              <w:rPr>
                <w:sz w:val="22"/>
                <w:szCs w:val="22"/>
              </w:rPr>
              <w:t>16.</w:t>
            </w:r>
          </w:p>
        </w:tc>
        <w:bookmarkEnd w:id="180"/>
        <w:tc>
          <w:tcPr>
            <w:tcW w:w="2051" w:type="dxa"/>
          </w:tcPr>
          <w:p w:rsidR="00CD7A86" w:rsidRPr="000C0353" w:rsidRDefault="00CD7A86"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CD7A86" w:rsidRPr="00B34F4B" w:rsidRDefault="00CD7A86" w:rsidP="00966ABD">
            <w:pPr>
              <w:pStyle w:val="Times12"/>
              <w:tabs>
                <w:tab w:val="left" w:pos="0"/>
                <w:tab w:val="left" w:pos="1140"/>
              </w:tabs>
              <w:ind w:right="153" w:firstLine="0"/>
              <w:jc w:val="left"/>
            </w:pPr>
            <w:r w:rsidRPr="00B34F4B">
              <w:rPr>
                <w:sz w:val="22"/>
              </w:rPr>
              <w:t>Возможна</w:t>
            </w:r>
          </w:p>
        </w:tc>
      </w:tr>
      <w:tr w:rsidR="00CD7A86" w:rsidRPr="000C0353" w:rsidTr="000C0353">
        <w:trPr>
          <w:trHeight w:val="397"/>
        </w:trPr>
        <w:tc>
          <w:tcPr>
            <w:tcW w:w="781" w:type="dxa"/>
          </w:tcPr>
          <w:p w:rsidR="00CD7A86" w:rsidRPr="000C0353" w:rsidRDefault="00CD7A86" w:rsidP="00966ABD">
            <w:pPr>
              <w:tabs>
                <w:tab w:val="num" w:pos="786"/>
              </w:tabs>
              <w:ind w:left="-15"/>
              <w:jc w:val="center"/>
            </w:pPr>
            <w:bookmarkStart w:id="181" w:name="_Ref317254826"/>
            <w:r>
              <w:rPr>
                <w:sz w:val="22"/>
                <w:szCs w:val="22"/>
              </w:rPr>
              <w:t>17.</w:t>
            </w:r>
          </w:p>
        </w:tc>
        <w:bookmarkEnd w:id="181"/>
        <w:tc>
          <w:tcPr>
            <w:tcW w:w="2051" w:type="dxa"/>
          </w:tcPr>
          <w:p w:rsidR="00CD7A86" w:rsidRPr="000C0353" w:rsidRDefault="00CD7A86"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CD7A86" w:rsidRPr="00BC594B" w:rsidRDefault="00CD7A86" w:rsidP="00966ABD">
            <w:pPr>
              <w:pStyle w:val="Times12"/>
              <w:ind w:firstLine="0"/>
            </w:pPr>
            <w:r w:rsidRPr="00BC594B">
              <w:rPr>
                <w:sz w:val="22"/>
              </w:rPr>
              <w:t>Место и срок окончания подачи заявок на участие в запросе цен (открытия доступа к поданным заявкам на участие в запросе цен):</w:t>
            </w:r>
          </w:p>
          <w:p w:rsidR="00CD7A86" w:rsidRPr="00BC594B" w:rsidRDefault="00CD7A86" w:rsidP="00966ABD">
            <w:pPr>
              <w:pStyle w:val="Times12"/>
              <w:ind w:firstLine="0"/>
              <w:rPr>
                <w:b/>
                <w:i/>
              </w:rPr>
            </w:pPr>
            <w:r w:rsidRPr="00BC594B">
              <w:rPr>
                <w:sz w:val="22"/>
              </w:rPr>
              <w:t xml:space="preserve">ЭТП Аукционный конкурсный дом  в сети «Интернет» по адресу: </w:t>
            </w:r>
            <w:hyperlink r:id="rId27" w:history="1">
              <w:r w:rsidRPr="00BC594B">
                <w:rPr>
                  <w:rStyle w:val="Hyperlink"/>
                  <w:sz w:val="22"/>
                </w:rPr>
                <w:t>www.a-k-d.ru</w:t>
              </w:r>
            </w:hyperlink>
          </w:p>
          <w:p w:rsidR="00CD7A86" w:rsidRPr="00BC594B" w:rsidRDefault="00CD7A86" w:rsidP="00966ABD">
            <w:pPr>
              <w:pStyle w:val="Times12"/>
              <w:ind w:firstLine="0"/>
            </w:pPr>
          </w:p>
          <w:p w:rsidR="00CD7A86" w:rsidRPr="00BC594B" w:rsidRDefault="00CD7A86" w:rsidP="00966ABD">
            <w:pPr>
              <w:pStyle w:val="Times12"/>
              <w:ind w:firstLine="0"/>
            </w:pPr>
            <w:r w:rsidRPr="00BC594B">
              <w:rPr>
                <w:sz w:val="22"/>
              </w:rPr>
              <w:t>срок в 11-00 (время московское)</w:t>
            </w:r>
          </w:p>
          <w:p w:rsidR="00CD7A86" w:rsidRPr="00BC594B" w:rsidRDefault="00CD7A86" w:rsidP="00DE72AD">
            <w:pPr>
              <w:pStyle w:val="Times12"/>
              <w:tabs>
                <w:tab w:val="left" w:pos="70"/>
              </w:tabs>
              <w:ind w:right="153" w:firstLine="0"/>
              <w:rPr>
                <w:spacing w:val="-6"/>
              </w:rPr>
            </w:pPr>
            <w:r w:rsidRPr="00BC594B">
              <w:rPr>
                <w:sz w:val="22"/>
              </w:rPr>
              <w:t>«16» сентября 2013 года</w:t>
            </w:r>
          </w:p>
        </w:tc>
      </w:tr>
      <w:tr w:rsidR="00CD7A86" w:rsidRPr="000C0353" w:rsidTr="000C0353">
        <w:trPr>
          <w:trHeight w:val="232"/>
        </w:trPr>
        <w:tc>
          <w:tcPr>
            <w:tcW w:w="781" w:type="dxa"/>
          </w:tcPr>
          <w:p w:rsidR="00CD7A86" w:rsidRPr="000C0353" w:rsidRDefault="00CD7A86" w:rsidP="00966ABD">
            <w:pPr>
              <w:tabs>
                <w:tab w:val="num" w:pos="786"/>
              </w:tabs>
              <w:ind w:left="-15"/>
              <w:jc w:val="center"/>
            </w:pPr>
            <w:bookmarkStart w:id="182" w:name="_Ref317250778"/>
            <w:r>
              <w:rPr>
                <w:sz w:val="22"/>
                <w:szCs w:val="22"/>
              </w:rPr>
              <w:t>18.</w:t>
            </w:r>
          </w:p>
        </w:tc>
        <w:bookmarkEnd w:id="182"/>
        <w:tc>
          <w:tcPr>
            <w:tcW w:w="2051" w:type="dxa"/>
          </w:tcPr>
          <w:p w:rsidR="00CD7A86" w:rsidRPr="000C0353" w:rsidRDefault="00CD7A86"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CD7A86" w:rsidRPr="00BC594B" w:rsidRDefault="00CD7A86" w:rsidP="00966ABD">
            <w:pPr>
              <w:pStyle w:val="Times12"/>
              <w:ind w:firstLine="0"/>
            </w:pPr>
            <w:r w:rsidRPr="00BC594B">
              <w:rPr>
                <w:sz w:val="22"/>
              </w:rPr>
              <w:t>ФГУП «ВНИИА» 127055, г. Москва, ул. Сущевская д. 22.</w:t>
            </w:r>
          </w:p>
          <w:p w:rsidR="00CD7A86" w:rsidRPr="00BC594B" w:rsidRDefault="00CD7A86" w:rsidP="00966ABD">
            <w:pPr>
              <w:pStyle w:val="Times12"/>
              <w:ind w:firstLine="0"/>
            </w:pPr>
            <w:r w:rsidRPr="00BC594B">
              <w:rPr>
                <w:sz w:val="22"/>
              </w:rPr>
              <w:t xml:space="preserve">Отборочная стадия рассмотрения заявок и подведение итогов запроса цен:  </w:t>
            </w:r>
          </w:p>
          <w:p w:rsidR="00CD7A86" w:rsidRPr="00BC594B" w:rsidRDefault="00CD7A86" w:rsidP="00966ABD">
            <w:pPr>
              <w:pStyle w:val="Times12"/>
              <w:ind w:firstLine="0"/>
            </w:pPr>
            <w:r w:rsidRPr="00BC594B">
              <w:rPr>
                <w:sz w:val="22"/>
              </w:rPr>
              <w:t>не позднее «23» сентября 2013 г.</w:t>
            </w:r>
          </w:p>
          <w:p w:rsidR="00CD7A86" w:rsidRPr="00BC594B" w:rsidRDefault="00CD7A86" w:rsidP="00966ABD">
            <w:pPr>
              <w:pStyle w:val="Times12"/>
              <w:ind w:firstLine="0"/>
            </w:pPr>
          </w:p>
        </w:tc>
      </w:tr>
      <w:tr w:rsidR="00CD7A86" w:rsidRPr="000C0353" w:rsidTr="00DF23D3">
        <w:trPr>
          <w:trHeight w:val="232"/>
        </w:trPr>
        <w:tc>
          <w:tcPr>
            <w:tcW w:w="781" w:type="dxa"/>
          </w:tcPr>
          <w:p w:rsidR="00CD7A86" w:rsidRPr="000C0353" w:rsidRDefault="00CD7A86" w:rsidP="00966ABD">
            <w:pPr>
              <w:tabs>
                <w:tab w:val="num" w:pos="786"/>
              </w:tabs>
              <w:ind w:left="-15"/>
              <w:jc w:val="center"/>
            </w:pPr>
            <w:bookmarkStart w:id="183" w:name="_Ref317254136"/>
            <w:r>
              <w:rPr>
                <w:sz w:val="22"/>
                <w:szCs w:val="22"/>
              </w:rPr>
              <w:t>19.</w:t>
            </w:r>
          </w:p>
        </w:tc>
        <w:bookmarkEnd w:id="183"/>
        <w:tc>
          <w:tcPr>
            <w:tcW w:w="2051" w:type="dxa"/>
          </w:tcPr>
          <w:p w:rsidR="00CD7A86" w:rsidRPr="000C0353" w:rsidRDefault="00CD7A86"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CD7A86" w:rsidRPr="00055BFF" w:rsidRDefault="00CD7A86"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D7A86" w:rsidRPr="00055BFF" w:rsidRDefault="00CD7A86"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D7A86" w:rsidRPr="000C0353" w:rsidTr="00DF23D3">
        <w:trPr>
          <w:trHeight w:val="194"/>
        </w:trPr>
        <w:tc>
          <w:tcPr>
            <w:tcW w:w="781" w:type="dxa"/>
            <w:vMerge w:val="restart"/>
          </w:tcPr>
          <w:p w:rsidR="00CD7A86" w:rsidRPr="001E0ED0" w:rsidRDefault="00CD7A86" w:rsidP="00966ABD">
            <w:pPr>
              <w:tabs>
                <w:tab w:val="num" w:pos="786"/>
              </w:tabs>
              <w:ind w:left="-15"/>
              <w:jc w:val="center"/>
            </w:pPr>
            <w:bookmarkStart w:id="184" w:name="_Ref317254659"/>
            <w:r w:rsidRPr="001E0ED0">
              <w:rPr>
                <w:sz w:val="22"/>
                <w:szCs w:val="22"/>
              </w:rPr>
              <w:t>20.</w:t>
            </w:r>
          </w:p>
        </w:tc>
        <w:bookmarkEnd w:id="184"/>
        <w:tc>
          <w:tcPr>
            <w:tcW w:w="2051" w:type="dxa"/>
            <w:vMerge w:val="restart"/>
          </w:tcPr>
          <w:p w:rsidR="00CD7A86" w:rsidRPr="001E0ED0" w:rsidRDefault="00CD7A86"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CD7A86" w:rsidRPr="001E0ED0" w:rsidRDefault="00CD7A86" w:rsidP="006C28DE">
            <w:pPr>
              <w:jc w:val="both"/>
              <w:rPr>
                <w:b/>
                <w:bCs/>
                <w:i/>
                <w:sz w:val="20"/>
                <w:szCs w:val="20"/>
              </w:rPr>
            </w:pPr>
            <w:r w:rsidRPr="001E0ED0">
              <w:rPr>
                <w:b/>
                <w:bCs/>
                <w:i/>
                <w:sz w:val="20"/>
                <w:szCs w:val="20"/>
              </w:rPr>
              <w:t>Обеспечение возврата аванса.</w:t>
            </w:r>
          </w:p>
          <w:p w:rsidR="00CD7A86" w:rsidRPr="001E0ED0" w:rsidRDefault="00CD7A86" w:rsidP="002A7E75">
            <w:pPr>
              <w:tabs>
                <w:tab w:val="num" w:pos="993"/>
                <w:tab w:val="left" w:pos="1134"/>
                <w:tab w:val="num" w:pos="1701"/>
              </w:tabs>
              <w:jc w:val="both"/>
            </w:pPr>
            <w:r>
              <w:rPr>
                <w:bCs/>
                <w:sz w:val="20"/>
                <w:szCs w:val="20"/>
              </w:rPr>
              <w:t>Не требуется</w:t>
            </w:r>
          </w:p>
        </w:tc>
      </w:tr>
      <w:tr w:rsidR="00CD7A86" w:rsidRPr="000C0353" w:rsidTr="00DF23D3">
        <w:trPr>
          <w:trHeight w:val="194"/>
        </w:trPr>
        <w:tc>
          <w:tcPr>
            <w:tcW w:w="781" w:type="dxa"/>
            <w:vMerge/>
          </w:tcPr>
          <w:p w:rsidR="00CD7A86" w:rsidRPr="001E0ED0" w:rsidRDefault="00CD7A86" w:rsidP="00966ABD">
            <w:pPr>
              <w:tabs>
                <w:tab w:val="num" w:pos="786"/>
              </w:tabs>
              <w:ind w:left="-15"/>
              <w:jc w:val="center"/>
            </w:pPr>
          </w:p>
        </w:tc>
        <w:tc>
          <w:tcPr>
            <w:tcW w:w="2051" w:type="dxa"/>
            <w:vMerge/>
          </w:tcPr>
          <w:p w:rsidR="00CD7A86" w:rsidRPr="001E0ED0" w:rsidRDefault="00CD7A86" w:rsidP="00966ABD">
            <w:pPr>
              <w:ind w:right="153"/>
              <w:rPr>
                <w:spacing w:val="-6"/>
              </w:rPr>
            </w:pPr>
          </w:p>
        </w:tc>
        <w:tc>
          <w:tcPr>
            <w:tcW w:w="7703" w:type="dxa"/>
            <w:vAlign w:val="center"/>
          </w:tcPr>
          <w:p w:rsidR="00CD7A86" w:rsidRPr="001E0ED0" w:rsidRDefault="00CD7A86" w:rsidP="006C28DE">
            <w:pPr>
              <w:jc w:val="both"/>
              <w:rPr>
                <w:b/>
                <w:bCs/>
                <w:i/>
                <w:sz w:val="20"/>
                <w:szCs w:val="20"/>
              </w:rPr>
            </w:pPr>
            <w:r w:rsidRPr="001E0ED0">
              <w:rPr>
                <w:b/>
                <w:bCs/>
                <w:i/>
                <w:sz w:val="20"/>
                <w:szCs w:val="20"/>
              </w:rPr>
              <w:t>Обеспечение обязательств по договору.</w:t>
            </w:r>
          </w:p>
          <w:p w:rsidR="00CD7A86" w:rsidRPr="001E0ED0" w:rsidRDefault="00CD7A86" w:rsidP="004C0219">
            <w:pPr>
              <w:jc w:val="both"/>
              <w:rPr>
                <w:bCs/>
                <w:sz w:val="20"/>
                <w:szCs w:val="20"/>
              </w:rPr>
            </w:pPr>
            <w:r w:rsidRPr="001E0ED0">
              <w:rPr>
                <w:bCs/>
                <w:sz w:val="20"/>
                <w:szCs w:val="20"/>
              </w:rPr>
              <w:t>Не требуется</w:t>
            </w:r>
          </w:p>
        </w:tc>
      </w:tr>
      <w:tr w:rsidR="00CD7A86" w:rsidRPr="000C0353" w:rsidTr="000C0353">
        <w:trPr>
          <w:trHeight w:val="194"/>
        </w:trPr>
        <w:tc>
          <w:tcPr>
            <w:tcW w:w="781" w:type="dxa"/>
            <w:vMerge/>
          </w:tcPr>
          <w:p w:rsidR="00CD7A86" w:rsidRPr="001E0ED0" w:rsidRDefault="00CD7A86" w:rsidP="00966ABD">
            <w:pPr>
              <w:tabs>
                <w:tab w:val="num" w:pos="786"/>
              </w:tabs>
              <w:ind w:left="-15"/>
            </w:pPr>
            <w:bookmarkStart w:id="185" w:name="_Ref317256138"/>
          </w:p>
        </w:tc>
        <w:bookmarkEnd w:id="185"/>
        <w:tc>
          <w:tcPr>
            <w:tcW w:w="2051" w:type="dxa"/>
            <w:vMerge/>
          </w:tcPr>
          <w:p w:rsidR="00CD7A86" w:rsidRPr="001E0ED0" w:rsidRDefault="00CD7A86" w:rsidP="00966ABD">
            <w:pPr>
              <w:ind w:right="153"/>
              <w:rPr>
                <w:spacing w:val="-6"/>
              </w:rPr>
            </w:pPr>
          </w:p>
        </w:tc>
        <w:tc>
          <w:tcPr>
            <w:tcW w:w="7703" w:type="dxa"/>
          </w:tcPr>
          <w:p w:rsidR="00CD7A86" w:rsidRPr="001E0ED0" w:rsidRDefault="00CD7A86" w:rsidP="006C28DE">
            <w:pPr>
              <w:jc w:val="both"/>
              <w:rPr>
                <w:b/>
                <w:bCs/>
                <w:i/>
                <w:sz w:val="20"/>
                <w:szCs w:val="20"/>
              </w:rPr>
            </w:pPr>
            <w:r w:rsidRPr="001E0ED0">
              <w:rPr>
                <w:b/>
                <w:bCs/>
                <w:i/>
                <w:sz w:val="20"/>
                <w:szCs w:val="20"/>
              </w:rPr>
              <w:t>Обеспечение гарантийных обязательств по договору.</w:t>
            </w:r>
          </w:p>
          <w:p w:rsidR="00CD7A86" w:rsidRPr="001E0ED0" w:rsidRDefault="00CD7A86" w:rsidP="006C28DE">
            <w:pPr>
              <w:jc w:val="both"/>
              <w:rPr>
                <w:spacing w:val="-6"/>
                <w:sz w:val="20"/>
                <w:szCs w:val="20"/>
              </w:rPr>
            </w:pPr>
            <w:r w:rsidRPr="001E0ED0">
              <w:rPr>
                <w:bCs/>
                <w:sz w:val="20"/>
                <w:szCs w:val="20"/>
              </w:rPr>
              <w:t>Не требуется</w:t>
            </w:r>
          </w:p>
        </w:tc>
      </w:tr>
      <w:tr w:rsidR="00CD7A86" w:rsidRPr="000C0353" w:rsidTr="000C0353">
        <w:trPr>
          <w:trHeight w:val="194"/>
        </w:trPr>
        <w:tc>
          <w:tcPr>
            <w:tcW w:w="781" w:type="dxa"/>
          </w:tcPr>
          <w:p w:rsidR="00CD7A86" w:rsidRPr="001E0ED0" w:rsidRDefault="00CD7A86" w:rsidP="00966ABD">
            <w:pPr>
              <w:tabs>
                <w:tab w:val="num" w:pos="786"/>
              </w:tabs>
              <w:ind w:left="-15"/>
              <w:jc w:val="center"/>
            </w:pPr>
            <w:r w:rsidRPr="001E0ED0">
              <w:rPr>
                <w:sz w:val="22"/>
                <w:szCs w:val="22"/>
              </w:rPr>
              <w:t>21.</w:t>
            </w:r>
          </w:p>
        </w:tc>
        <w:tc>
          <w:tcPr>
            <w:tcW w:w="2051" w:type="dxa"/>
          </w:tcPr>
          <w:p w:rsidR="00CD7A86" w:rsidRPr="001E0ED0" w:rsidRDefault="00CD7A86" w:rsidP="00966ABD">
            <w:pPr>
              <w:ind w:right="153"/>
              <w:jc w:val="both"/>
              <w:rPr>
                <w:spacing w:val="-6"/>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CD7A86" w:rsidRPr="001E0ED0" w:rsidRDefault="00CD7A86" w:rsidP="006C28DE">
            <w:pPr>
              <w:pStyle w:val="BodyTextIndent"/>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CD7A86" w:rsidRPr="001E0ED0" w:rsidRDefault="00CD7A86" w:rsidP="006C28DE">
            <w:pPr>
              <w:pStyle w:val="BodyTextIndent"/>
              <w:ind w:left="0" w:firstLine="0"/>
              <w:rPr>
                <w:bCs/>
                <w:sz w:val="21"/>
                <w:szCs w:val="21"/>
              </w:rPr>
            </w:pPr>
            <w:r w:rsidRPr="001E0ED0">
              <w:rPr>
                <w:bCs/>
                <w:sz w:val="21"/>
                <w:szCs w:val="21"/>
              </w:rPr>
              <w:t>ИНН 7707074137; КПП 770701001</w:t>
            </w:r>
          </w:p>
          <w:p w:rsidR="00CD7A86" w:rsidRPr="001E0ED0" w:rsidRDefault="00CD7A86" w:rsidP="006C28DE">
            <w:pPr>
              <w:rPr>
                <w:bCs/>
                <w:sz w:val="21"/>
                <w:szCs w:val="21"/>
              </w:rPr>
            </w:pPr>
          </w:p>
          <w:p w:rsidR="00CD7A86" w:rsidRPr="001E0ED0" w:rsidRDefault="00CD7A86" w:rsidP="006C28DE">
            <w:pPr>
              <w:rPr>
                <w:bCs/>
                <w:sz w:val="21"/>
                <w:szCs w:val="21"/>
              </w:rPr>
            </w:pPr>
            <w:r w:rsidRPr="001E0ED0">
              <w:rPr>
                <w:bCs/>
                <w:sz w:val="21"/>
                <w:szCs w:val="21"/>
              </w:rPr>
              <w:t>Банковские реквизиты:</w:t>
            </w:r>
          </w:p>
          <w:p w:rsidR="00CD7A86" w:rsidRPr="001E0ED0" w:rsidRDefault="00CD7A86" w:rsidP="006C28DE">
            <w:pPr>
              <w:rPr>
                <w:bCs/>
                <w:sz w:val="21"/>
                <w:szCs w:val="21"/>
              </w:rPr>
            </w:pPr>
            <w:r w:rsidRPr="001E0ED0">
              <w:rPr>
                <w:bCs/>
                <w:sz w:val="21"/>
                <w:szCs w:val="21"/>
              </w:rPr>
              <w:t>р/с 40502810800400000002</w:t>
            </w:r>
          </w:p>
          <w:p w:rsidR="00CD7A86" w:rsidRPr="001E0ED0" w:rsidRDefault="00CD7A86" w:rsidP="006C28DE">
            <w:pPr>
              <w:rPr>
                <w:bCs/>
                <w:sz w:val="21"/>
                <w:szCs w:val="21"/>
              </w:rPr>
            </w:pPr>
            <w:r w:rsidRPr="001E0ED0">
              <w:rPr>
                <w:bCs/>
                <w:sz w:val="21"/>
                <w:szCs w:val="21"/>
              </w:rPr>
              <w:t>ОАО Банк ВТБ</w:t>
            </w:r>
          </w:p>
          <w:p w:rsidR="00CD7A86" w:rsidRPr="001E0ED0" w:rsidRDefault="00CD7A86" w:rsidP="006C28DE">
            <w:pPr>
              <w:rPr>
                <w:bCs/>
                <w:sz w:val="21"/>
                <w:szCs w:val="21"/>
              </w:rPr>
            </w:pPr>
            <w:r w:rsidRPr="001E0ED0">
              <w:rPr>
                <w:bCs/>
                <w:sz w:val="21"/>
                <w:szCs w:val="21"/>
              </w:rPr>
              <w:t>к/с 30101810700000000187 в ОПЕРУ Московского ГТУ Банка России</w:t>
            </w:r>
          </w:p>
          <w:p w:rsidR="00CD7A86" w:rsidRPr="001E0ED0" w:rsidRDefault="00CD7A86" w:rsidP="006C28DE">
            <w:pPr>
              <w:snapToGrid w:val="0"/>
              <w:rPr>
                <w:bCs/>
                <w:sz w:val="21"/>
                <w:szCs w:val="21"/>
              </w:rPr>
            </w:pPr>
            <w:r w:rsidRPr="001E0ED0">
              <w:rPr>
                <w:bCs/>
                <w:sz w:val="21"/>
                <w:szCs w:val="21"/>
              </w:rPr>
              <w:t>БИК 044525187</w:t>
            </w:r>
          </w:p>
          <w:p w:rsidR="00CD7A86" w:rsidRPr="001E0ED0" w:rsidRDefault="00CD7A86" w:rsidP="006C28DE">
            <w:pPr>
              <w:jc w:val="both"/>
              <w:rPr>
                <w:sz w:val="21"/>
                <w:szCs w:val="21"/>
              </w:rPr>
            </w:pPr>
          </w:p>
          <w:p w:rsidR="00CD7A86" w:rsidRPr="001E0ED0" w:rsidRDefault="00CD7A86"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E0ED0">
              <w:rPr>
                <w:b/>
                <w:sz w:val="21"/>
                <w:szCs w:val="21"/>
              </w:rPr>
              <w:t>.</w:t>
            </w:r>
          </w:p>
        </w:tc>
      </w:tr>
      <w:tr w:rsidR="00CD7A86" w:rsidRPr="000C0353" w:rsidTr="000C0353">
        <w:trPr>
          <w:trHeight w:val="194"/>
        </w:trPr>
        <w:tc>
          <w:tcPr>
            <w:tcW w:w="781" w:type="dxa"/>
          </w:tcPr>
          <w:p w:rsidR="00CD7A86" w:rsidRPr="000C0353" w:rsidRDefault="00CD7A86" w:rsidP="00966ABD">
            <w:pPr>
              <w:tabs>
                <w:tab w:val="num" w:pos="786"/>
              </w:tabs>
              <w:ind w:left="-15"/>
              <w:jc w:val="center"/>
            </w:pPr>
            <w:bookmarkStart w:id="186" w:name="_Ref321836744"/>
            <w:r>
              <w:rPr>
                <w:sz w:val="22"/>
                <w:szCs w:val="22"/>
              </w:rPr>
              <w:t>22.</w:t>
            </w:r>
          </w:p>
        </w:tc>
        <w:bookmarkEnd w:id="186"/>
        <w:tc>
          <w:tcPr>
            <w:tcW w:w="2051" w:type="dxa"/>
          </w:tcPr>
          <w:p w:rsidR="00CD7A86" w:rsidRPr="000C0353" w:rsidRDefault="00CD7A86"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CD7A86" w:rsidRPr="00A02E06" w:rsidRDefault="00CD7A86"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8" w:history="1">
              <w:r w:rsidRPr="00A02E06">
                <w:rPr>
                  <w:rStyle w:val="Hyperlink"/>
                  <w:sz w:val="20"/>
                </w:rPr>
                <w:t>arbitration@rosatom.ru</w:t>
              </w:r>
            </w:hyperlink>
            <w:r w:rsidRPr="00A02E06">
              <w:rPr>
                <w:sz w:val="20"/>
              </w:rPr>
              <w:t>.</w:t>
            </w:r>
          </w:p>
          <w:p w:rsidR="00CD7A86" w:rsidRPr="00A02E06" w:rsidRDefault="00CD7A86"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D7A86" w:rsidRPr="00A02E06" w:rsidRDefault="00CD7A86"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D7A86" w:rsidRPr="00A02E06" w:rsidRDefault="00CD7A86"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7A86" w:rsidRPr="00A02E06" w:rsidRDefault="00CD7A86"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D7A86" w:rsidRPr="00A02E06" w:rsidRDefault="00CD7A86"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CD7A86" w:rsidRPr="000C0353" w:rsidTr="000C0353">
        <w:trPr>
          <w:trHeight w:val="194"/>
        </w:trPr>
        <w:tc>
          <w:tcPr>
            <w:tcW w:w="781" w:type="dxa"/>
          </w:tcPr>
          <w:p w:rsidR="00CD7A86" w:rsidRPr="000C0353" w:rsidRDefault="00CD7A86" w:rsidP="00966ABD">
            <w:pPr>
              <w:tabs>
                <w:tab w:val="num" w:pos="786"/>
              </w:tabs>
              <w:ind w:left="-15"/>
              <w:jc w:val="center"/>
            </w:pPr>
            <w:r>
              <w:rPr>
                <w:sz w:val="22"/>
                <w:szCs w:val="22"/>
              </w:rPr>
              <w:t>23.</w:t>
            </w:r>
          </w:p>
        </w:tc>
        <w:tc>
          <w:tcPr>
            <w:tcW w:w="2051" w:type="dxa"/>
          </w:tcPr>
          <w:p w:rsidR="00CD7A86" w:rsidRPr="000C0353" w:rsidRDefault="00CD7A86"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CD7A86" w:rsidRPr="00A02E06" w:rsidRDefault="00CD7A86"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D7A86" w:rsidRPr="00A02E06" w:rsidRDefault="00CD7A86"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CD7A86" w:rsidRPr="00A02E06" w:rsidRDefault="00CD7A86"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CD7A86" w:rsidRPr="00A02E06" w:rsidRDefault="00CD7A86"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CD7A86" w:rsidRPr="000C0353" w:rsidRDefault="00CD7A86"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CD7A86" w:rsidRPr="00A57523" w:rsidRDefault="00CD7A86" w:rsidP="00A57523">
      <w:pPr>
        <w:ind w:left="482"/>
        <w:outlineLvl w:val="0"/>
        <w:rPr>
          <w:sz w:val="22"/>
          <w:szCs w:val="22"/>
        </w:rPr>
      </w:pPr>
      <w:r w:rsidRPr="00B15183">
        <w:rPr>
          <w:bCs/>
          <w:color w:val="0000FF"/>
          <w:sz w:val="22"/>
        </w:rPr>
        <w:br w:type="page"/>
      </w:r>
      <w:bookmarkStart w:id="187" w:name="_Toc353899998"/>
      <w:r w:rsidRPr="00A57523">
        <w:rPr>
          <w:bCs/>
          <w:sz w:val="22"/>
        </w:rPr>
        <w:t>5. </w:t>
      </w:r>
      <w:r w:rsidRPr="00A57523">
        <w:rPr>
          <w:sz w:val="22"/>
          <w:szCs w:val="22"/>
        </w:rPr>
        <w:t>ОБРАЗЦЫ ФОРМ ОСНОВНЫХ ДОКУМЕНТОВ, ВКЛЮЧАЕМЫХ В ЗАКЯВКУ НА УЧАСТИЕ В ЗАПРОСЕ ЦЕН</w:t>
      </w:r>
      <w:bookmarkEnd w:id="187"/>
    </w:p>
    <w:p w:rsidR="00CD7A86" w:rsidRDefault="00CD7A86" w:rsidP="00966ABD">
      <w:pPr>
        <w:jc w:val="right"/>
        <w:rPr>
          <w:b/>
          <w:bCs/>
          <w:sz w:val="22"/>
          <w:szCs w:val="22"/>
        </w:rPr>
      </w:pPr>
      <w:bookmarkStart w:id="188" w:name="_Toc125781975"/>
      <w:bookmarkEnd w:id="25"/>
    </w:p>
    <w:p w:rsidR="00CD7A86" w:rsidRPr="004E4F2B" w:rsidRDefault="00CD7A86" w:rsidP="00966ABD">
      <w:pPr>
        <w:jc w:val="right"/>
        <w:rPr>
          <w:b/>
          <w:bCs/>
          <w:sz w:val="22"/>
          <w:szCs w:val="22"/>
        </w:rPr>
      </w:pPr>
      <w:r w:rsidRPr="004E4F2B">
        <w:rPr>
          <w:b/>
          <w:bCs/>
          <w:sz w:val="22"/>
          <w:szCs w:val="22"/>
        </w:rPr>
        <w:t>Форма 1</w:t>
      </w:r>
    </w:p>
    <w:p w:rsidR="00CD7A86" w:rsidRPr="004E4F2B" w:rsidRDefault="00CD7A86" w:rsidP="00966ABD">
      <w:pPr>
        <w:jc w:val="center"/>
        <w:rPr>
          <w:sz w:val="21"/>
          <w:szCs w:val="21"/>
        </w:rPr>
      </w:pPr>
      <w:bookmarkStart w:id="189" w:name="_Toc279566774"/>
      <w:bookmarkEnd w:id="188"/>
      <w:r w:rsidRPr="004E4F2B">
        <w:rPr>
          <w:sz w:val="21"/>
          <w:szCs w:val="21"/>
        </w:rPr>
        <w:t>(на фирменном бланке организации)</w:t>
      </w:r>
    </w:p>
    <w:p w:rsidR="00CD7A86" w:rsidRDefault="00CD7A86" w:rsidP="00966ABD">
      <w:pPr>
        <w:rPr>
          <w:sz w:val="21"/>
          <w:szCs w:val="21"/>
        </w:rPr>
      </w:pPr>
    </w:p>
    <w:p w:rsidR="00CD7A86" w:rsidRPr="004E4F2B" w:rsidRDefault="00CD7A86" w:rsidP="00966ABD">
      <w:pPr>
        <w:rPr>
          <w:sz w:val="21"/>
          <w:szCs w:val="21"/>
        </w:rPr>
      </w:pPr>
      <w:r w:rsidRPr="004E4F2B">
        <w:rPr>
          <w:sz w:val="21"/>
          <w:szCs w:val="21"/>
        </w:rPr>
        <w:t>№ документа</w:t>
      </w:r>
    </w:p>
    <w:p w:rsidR="00CD7A86" w:rsidRPr="004E4F2B" w:rsidRDefault="00CD7A86" w:rsidP="00966ABD">
      <w:pPr>
        <w:rPr>
          <w:sz w:val="21"/>
          <w:szCs w:val="21"/>
        </w:rPr>
      </w:pPr>
      <w:r w:rsidRPr="004E4F2B">
        <w:rPr>
          <w:sz w:val="21"/>
          <w:szCs w:val="21"/>
        </w:rPr>
        <w:t>дата</w:t>
      </w:r>
    </w:p>
    <w:p w:rsidR="00CD7A86" w:rsidRPr="004E4F2B" w:rsidRDefault="00CD7A86" w:rsidP="00966ABD">
      <w:pPr>
        <w:jc w:val="center"/>
        <w:rPr>
          <w:b/>
          <w:sz w:val="21"/>
          <w:szCs w:val="21"/>
        </w:rPr>
      </w:pPr>
      <w:bookmarkStart w:id="190" w:name="_Toc349652273"/>
      <w:bookmarkStart w:id="191" w:name="_Toc349653057"/>
    </w:p>
    <w:p w:rsidR="00CD7A86" w:rsidRDefault="00CD7A86" w:rsidP="006D5BDB">
      <w:pPr>
        <w:jc w:val="center"/>
        <w:outlineLvl w:val="1"/>
        <w:rPr>
          <w:b/>
          <w:sz w:val="21"/>
          <w:szCs w:val="21"/>
        </w:rPr>
      </w:pPr>
      <w:bookmarkStart w:id="192" w:name="_Toc353899999"/>
      <w:r w:rsidRPr="004E4F2B">
        <w:rPr>
          <w:b/>
          <w:sz w:val="21"/>
          <w:szCs w:val="21"/>
        </w:rPr>
        <w:t>ЗАЯВКА НА УЧАСТИЕ В ЗАПРОСЕ ЦЕН</w:t>
      </w:r>
      <w:bookmarkEnd w:id="190"/>
      <w:bookmarkEnd w:id="191"/>
      <w:bookmarkEnd w:id="192"/>
    </w:p>
    <w:p w:rsidR="00CD7A86" w:rsidRPr="004E4F2B" w:rsidRDefault="00CD7A86" w:rsidP="00966ABD">
      <w:pPr>
        <w:jc w:val="center"/>
        <w:rPr>
          <w:b/>
          <w:sz w:val="21"/>
          <w:szCs w:val="21"/>
        </w:rPr>
      </w:pPr>
    </w:p>
    <w:p w:rsidR="00CD7A86" w:rsidRPr="00E50245" w:rsidRDefault="00CD7A86"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Pr>
          <w:sz w:val="22"/>
        </w:rPr>
        <w:t xml:space="preserve">Аукционный конкурсный дом </w:t>
      </w:r>
      <w:r w:rsidRPr="0099033A">
        <w:rPr>
          <w:sz w:val="22"/>
          <w:szCs w:val="22"/>
        </w:rPr>
        <w:t>на сайте</w:t>
      </w:r>
      <w:r>
        <w:rPr>
          <w:sz w:val="22"/>
          <w:szCs w:val="22"/>
        </w:rPr>
        <w:t xml:space="preserve"> </w:t>
      </w:r>
      <w:hyperlink r:id="rId29" w:history="1">
        <w:r w:rsidRPr="00B34F4B">
          <w:rPr>
            <w:rStyle w:val="Hyperlink"/>
            <w:sz w:val="22"/>
          </w:rPr>
          <w:t>www.</w:t>
        </w:r>
        <w:r>
          <w:rPr>
            <w:rStyle w:val="Hyperlink"/>
            <w:sz w:val="22"/>
          </w:rPr>
          <w:t>a-k-d</w:t>
        </w:r>
        <w:r w:rsidRPr="00B34F4B">
          <w:rPr>
            <w:rStyle w:val="Hyperlink"/>
            <w:sz w:val="22"/>
          </w:rPr>
          <w:t>.ru</w:t>
        </w:r>
      </w:hyperlink>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
    <w:p w:rsidR="00CD7A86" w:rsidRPr="00E50245" w:rsidRDefault="00CD7A86"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CD7A86" w:rsidRPr="00E50245" w:rsidRDefault="00CD7A86" w:rsidP="00966ABD">
      <w:pPr>
        <w:pStyle w:val="Times12"/>
        <w:suppressAutoHyphens/>
        <w:ind w:firstLine="0"/>
        <w:rPr>
          <w:bCs w:val="0"/>
          <w:sz w:val="22"/>
        </w:rPr>
      </w:pPr>
      <w:r w:rsidRPr="00E50245">
        <w:rPr>
          <w:bCs w:val="0"/>
          <w:sz w:val="22"/>
        </w:rPr>
        <w:t>ИНН ________________________________________________________,</w:t>
      </w:r>
    </w:p>
    <w:p w:rsidR="00CD7A86" w:rsidRPr="00E50245" w:rsidRDefault="00CD7A86" w:rsidP="00966ABD">
      <w:pPr>
        <w:ind w:left="1407" w:firstLine="720"/>
        <w:rPr>
          <w:i/>
          <w:sz w:val="16"/>
          <w:szCs w:val="16"/>
        </w:rPr>
      </w:pPr>
      <w:r w:rsidRPr="00E50245">
        <w:rPr>
          <w:i/>
          <w:sz w:val="16"/>
          <w:szCs w:val="16"/>
        </w:rPr>
        <w:t>(ИНН участника запроса цен)</w:t>
      </w:r>
    </w:p>
    <w:p w:rsidR="00CD7A86" w:rsidRPr="00E50245" w:rsidRDefault="00CD7A86"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CD7A86" w:rsidRPr="00E50245" w:rsidRDefault="00CD7A86" w:rsidP="00966ABD">
      <w:pPr>
        <w:ind w:firstLine="720"/>
        <w:jc w:val="center"/>
        <w:rPr>
          <w:i/>
          <w:sz w:val="16"/>
          <w:szCs w:val="16"/>
        </w:rPr>
      </w:pPr>
      <w:r w:rsidRPr="00E50245">
        <w:rPr>
          <w:i/>
          <w:sz w:val="16"/>
          <w:szCs w:val="16"/>
        </w:rPr>
        <w:t>(юридический адрес участника запроса цен)</w:t>
      </w:r>
    </w:p>
    <w:p w:rsidR="00CD7A86" w:rsidRPr="00E50245" w:rsidRDefault="00CD7A86" w:rsidP="00966ABD">
      <w:pPr>
        <w:pStyle w:val="Times12"/>
        <w:suppressAutoHyphens/>
        <w:ind w:firstLine="0"/>
        <w:rPr>
          <w:bCs w:val="0"/>
          <w:sz w:val="22"/>
        </w:rPr>
      </w:pPr>
      <w:r w:rsidRPr="00E50245">
        <w:rPr>
          <w:bCs w:val="0"/>
          <w:sz w:val="22"/>
        </w:rPr>
        <w:t>фактический адрес _____________________________________________________,</w:t>
      </w:r>
    </w:p>
    <w:p w:rsidR="00CD7A86" w:rsidRPr="00E50245" w:rsidRDefault="00CD7A86" w:rsidP="00966ABD">
      <w:pPr>
        <w:ind w:firstLine="720"/>
        <w:jc w:val="center"/>
        <w:rPr>
          <w:i/>
          <w:sz w:val="16"/>
          <w:szCs w:val="16"/>
        </w:rPr>
      </w:pPr>
      <w:r w:rsidRPr="00E50245">
        <w:rPr>
          <w:i/>
          <w:sz w:val="16"/>
          <w:szCs w:val="16"/>
        </w:rPr>
        <w:t>(фактический адрес участника запроса цен)</w:t>
      </w:r>
    </w:p>
    <w:p w:rsidR="00CD7A86" w:rsidRPr="00E50245" w:rsidRDefault="00CD7A86"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CD7A86" w:rsidRPr="00DA2659" w:rsidRDefault="00CD7A86"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D7A86" w:rsidRPr="00B272BC" w:rsidTr="00C27632">
        <w:trPr>
          <w:jc w:val="center"/>
        </w:trPr>
        <w:tc>
          <w:tcPr>
            <w:tcW w:w="706" w:type="dxa"/>
            <w:vAlign w:val="center"/>
          </w:tcPr>
          <w:p w:rsidR="00CD7A86" w:rsidRPr="00DA2659" w:rsidRDefault="00CD7A86" w:rsidP="00966ABD">
            <w:pPr>
              <w:contextualSpacing/>
              <w:jc w:val="center"/>
              <w:rPr>
                <w:sz w:val="20"/>
                <w:szCs w:val="20"/>
              </w:rPr>
            </w:pPr>
            <w:r w:rsidRPr="00DA2659">
              <w:rPr>
                <w:sz w:val="20"/>
                <w:szCs w:val="20"/>
              </w:rPr>
              <w:t>№</w:t>
            </w:r>
          </w:p>
          <w:p w:rsidR="00CD7A86" w:rsidRPr="00DA2659" w:rsidRDefault="00CD7A86" w:rsidP="00966ABD">
            <w:pPr>
              <w:contextualSpacing/>
              <w:jc w:val="center"/>
              <w:rPr>
                <w:sz w:val="20"/>
                <w:szCs w:val="20"/>
              </w:rPr>
            </w:pPr>
            <w:r w:rsidRPr="00DA2659">
              <w:rPr>
                <w:sz w:val="20"/>
                <w:szCs w:val="20"/>
              </w:rPr>
              <w:t>п/п</w:t>
            </w:r>
          </w:p>
        </w:tc>
        <w:tc>
          <w:tcPr>
            <w:tcW w:w="2271" w:type="dxa"/>
            <w:vAlign w:val="center"/>
          </w:tcPr>
          <w:p w:rsidR="00CD7A86" w:rsidRPr="00DA2659" w:rsidRDefault="00CD7A86" w:rsidP="00966ABD">
            <w:pPr>
              <w:contextualSpacing/>
              <w:jc w:val="center"/>
              <w:rPr>
                <w:sz w:val="20"/>
                <w:szCs w:val="20"/>
              </w:rPr>
            </w:pPr>
            <w:r w:rsidRPr="00DA2659">
              <w:rPr>
                <w:sz w:val="20"/>
                <w:szCs w:val="20"/>
              </w:rPr>
              <w:t>Наименование</w:t>
            </w:r>
          </w:p>
          <w:p w:rsidR="00CD7A86" w:rsidRPr="00DA2659" w:rsidRDefault="00CD7A86" w:rsidP="00966ABD">
            <w:pPr>
              <w:contextualSpacing/>
              <w:jc w:val="center"/>
              <w:rPr>
                <w:sz w:val="20"/>
                <w:szCs w:val="20"/>
                <w:lang w:val="en-US"/>
              </w:rPr>
            </w:pPr>
            <w:r>
              <w:rPr>
                <w:bCs/>
                <w:i/>
                <w:sz w:val="20"/>
                <w:szCs w:val="20"/>
              </w:rPr>
              <w:t>(товара, работ услуг)</w:t>
            </w:r>
          </w:p>
        </w:tc>
        <w:tc>
          <w:tcPr>
            <w:tcW w:w="2126" w:type="dxa"/>
            <w:vAlign w:val="center"/>
          </w:tcPr>
          <w:p w:rsidR="00CD7A86" w:rsidRDefault="00CD7A86" w:rsidP="00966ABD">
            <w:pPr>
              <w:contextualSpacing/>
              <w:jc w:val="center"/>
              <w:rPr>
                <w:sz w:val="20"/>
                <w:szCs w:val="20"/>
              </w:rPr>
            </w:pPr>
            <w:r w:rsidRPr="00DA2659">
              <w:rPr>
                <w:sz w:val="20"/>
                <w:szCs w:val="20"/>
              </w:rPr>
              <w:t>Количество</w:t>
            </w:r>
          </w:p>
          <w:p w:rsidR="00CD7A86" w:rsidRPr="00DA2659" w:rsidRDefault="00CD7A86" w:rsidP="00966ABD">
            <w:pPr>
              <w:contextualSpacing/>
              <w:jc w:val="center"/>
              <w:rPr>
                <w:sz w:val="20"/>
                <w:szCs w:val="20"/>
              </w:rPr>
            </w:pPr>
            <w:r>
              <w:rPr>
                <w:bCs/>
                <w:i/>
                <w:sz w:val="20"/>
                <w:szCs w:val="20"/>
              </w:rPr>
              <w:t>(товара, работ услуг)</w:t>
            </w:r>
          </w:p>
        </w:tc>
        <w:tc>
          <w:tcPr>
            <w:tcW w:w="1134" w:type="dxa"/>
            <w:vAlign w:val="center"/>
          </w:tcPr>
          <w:p w:rsidR="00CD7A86" w:rsidRPr="00DA2659" w:rsidRDefault="00CD7A86" w:rsidP="00966ABD">
            <w:pPr>
              <w:ind w:left="-108" w:right="-108"/>
              <w:contextualSpacing/>
              <w:jc w:val="center"/>
              <w:rPr>
                <w:sz w:val="20"/>
                <w:szCs w:val="20"/>
              </w:rPr>
            </w:pPr>
            <w:r w:rsidRPr="00DA2659">
              <w:rPr>
                <w:sz w:val="20"/>
                <w:szCs w:val="20"/>
              </w:rPr>
              <w:t>Ед. изм.</w:t>
            </w:r>
          </w:p>
        </w:tc>
        <w:tc>
          <w:tcPr>
            <w:tcW w:w="1276" w:type="dxa"/>
            <w:vAlign w:val="center"/>
          </w:tcPr>
          <w:p w:rsidR="00CD7A86" w:rsidRPr="00DA2659" w:rsidRDefault="00CD7A86"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CD7A86" w:rsidRPr="00DA2659" w:rsidRDefault="00CD7A86"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CD7A86" w:rsidRPr="00DA2659" w:rsidRDefault="00CD7A86"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CD7A86" w:rsidRPr="00B272BC" w:rsidTr="00C27632">
        <w:trPr>
          <w:trHeight w:val="542"/>
          <w:jc w:val="center"/>
        </w:trPr>
        <w:tc>
          <w:tcPr>
            <w:tcW w:w="706" w:type="dxa"/>
            <w:vAlign w:val="center"/>
          </w:tcPr>
          <w:p w:rsidR="00CD7A86" w:rsidRPr="00DA2659" w:rsidRDefault="00CD7A86" w:rsidP="00966ABD">
            <w:pPr>
              <w:contextualSpacing/>
              <w:jc w:val="center"/>
              <w:rPr>
                <w:sz w:val="23"/>
                <w:szCs w:val="23"/>
              </w:rPr>
            </w:pPr>
            <w:r w:rsidRPr="00DA2659">
              <w:rPr>
                <w:sz w:val="23"/>
                <w:szCs w:val="23"/>
              </w:rPr>
              <w:t>1</w:t>
            </w:r>
          </w:p>
        </w:tc>
        <w:tc>
          <w:tcPr>
            <w:tcW w:w="2271" w:type="dxa"/>
          </w:tcPr>
          <w:p w:rsidR="00CD7A86" w:rsidRPr="00DA2659" w:rsidRDefault="00CD7A86" w:rsidP="00966ABD">
            <w:pPr>
              <w:spacing w:line="276" w:lineRule="auto"/>
              <w:contextualSpacing/>
              <w:rPr>
                <w:sz w:val="23"/>
                <w:szCs w:val="23"/>
              </w:rPr>
            </w:pPr>
          </w:p>
        </w:tc>
        <w:tc>
          <w:tcPr>
            <w:tcW w:w="2126" w:type="dxa"/>
            <w:vAlign w:val="center"/>
          </w:tcPr>
          <w:p w:rsidR="00CD7A86" w:rsidRPr="00DA2659" w:rsidRDefault="00CD7A86" w:rsidP="00966ABD">
            <w:pPr>
              <w:contextualSpacing/>
              <w:jc w:val="center"/>
              <w:rPr>
                <w:sz w:val="23"/>
                <w:szCs w:val="23"/>
              </w:rPr>
            </w:pPr>
          </w:p>
        </w:tc>
        <w:tc>
          <w:tcPr>
            <w:tcW w:w="1134" w:type="dxa"/>
            <w:vAlign w:val="center"/>
          </w:tcPr>
          <w:p w:rsidR="00CD7A86" w:rsidRPr="00DA2659" w:rsidRDefault="00CD7A86" w:rsidP="00966ABD">
            <w:pPr>
              <w:contextualSpacing/>
              <w:jc w:val="center"/>
              <w:rPr>
                <w:sz w:val="23"/>
                <w:szCs w:val="23"/>
              </w:rPr>
            </w:pPr>
          </w:p>
        </w:tc>
        <w:tc>
          <w:tcPr>
            <w:tcW w:w="1276" w:type="dxa"/>
            <w:vAlign w:val="center"/>
          </w:tcPr>
          <w:p w:rsidR="00CD7A86" w:rsidRPr="00DA2659" w:rsidRDefault="00CD7A86" w:rsidP="00966ABD">
            <w:pPr>
              <w:contextualSpacing/>
              <w:jc w:val="center"/>
              <w:rPr>
                <w:sz w:val="23"/>
                <w:szCs w:val="23"/>
              </w:rPr>
            </w:pPr>
          </w:p>
        </w:tc>
        <w:tc>
          <w:tcPr>
            <w:tcW w:w="1418" w:type="dxa"/>
            <w:vAlign w:val="center"/>
          </w:tcPr>
          <w:p w:rsidR="00CD7A86" w:rsidRPr="00DA2659" w:rsidRDefault="00CD7A86" w:rsidP="00966ABD">
            <w:pPr>
              <w:contextualSpacing/>
              <w:jc w:val="center"/>
              <w:rPr>
                <w:sz w:val="23"/>
                <w:szCs w:val="23"/>
              </w:rPr>
            </w:pPr>
          </w:p>
        </w:tc>
        <w:tc>
          <w:tcPr>
            <w:tcW w:w="1134" w:type="dxa"/>
          </w:tcPr>
          <w:p w:rsidR="00CD7A86" w:rsidRPr="00DA2659" w:rsidRDefault="00CD7A86" w:rsidP="00966ABD">
            <w:pPr>
              <w:contextualSpacing/>
              <w:jc w:val="center"/>
              <w:rPr>
                <w:sz w:val="23"/>
                <w:szCs w:val="23"/>
              </w:rPr>
            </w:pPr>
          </w:p>
        </w:tc>
      </w:tr>
      <w:tr w:rsidR="00CD7A86" w:rsidRPr="00B272BC" w:rsidTr="00C27632">
        <w:trPr>
          <w:trHeight w:val="412"/>
          <w:jc w:val="center"/>
        </w:trPr>
        <w:tc>
          <w:tcPr>
            <w:tcW w:w="706" w:type="dxa"/>
            <w:vAlign w:val="center"/>
          </w:tcPr>
          <w:p w:rsidR="00CD7A86" w:rsidRPr="00DA2659" w:rsidRDefault="00CD7A86" w:rsidP="00966ABD">
            <w:pPr>
              <w:contextualSpacing/>
              <w:jc w:val="center"/>
              <w:rPr>
                <w:sz w:val="23"/>
                <w:szCs w:val="23"/>
              </w:rPr>
            </w:pPr>
            <w:r w:rsidRPr="00DA2659">
              <w:rPr>
                <w:sz w:val="23"/>
                <w:szCs w:val="23"/>
              </w:rPr>
              <w:t>…</w:t>
            </w:r>
          </w:p>
        </w:tc>
        <w:tc>
          <w:tcPr>
            <w:tcW w:w="2271" w:type="dxa"/>
          </w:tcPr>
          <w:p w:rsidR="00CD7A86" w:rsidRPr="00DA2659" w:rsidRDefault="00CD7A86" w:rsidP="00966ABD">
            <w:pPr>
              <w:spacing w:line="276" w:lineRule="auto"/>
              <w:rPr>
                <w:sz w:val="23"/>
                <w:szCs w:val="23"/>
              </w:rPr>
            </w:pPr>
          </w:p>
        </w:tc>
        <w:tc>
          <w:tcPr>
            <w:tcW w:w="2126" w:type="dxa"/>
            <w:vAlign w:val="center"/>
          </w:tcPr>
          <w:p w:rsidR="00CD7A86" w:rsidRPr="00DA2659" w:rsidRDefault="00CD7A86" w:rsidP="00966ABD">
            <w:pPr>
              <w:contextualSpacing/>
              <w:jc w:val="center"/>
              <w:rPr>
                <w:sz w:val="23"/>
                <w:szCs w:val="23"/>
              </w:rPr>
            </w:pPr>
          </w:p>
        </w:tc>
        <w:tc>
          <w:tcPr>
            <w:tcW w:w="1134" w:type="dxa"/>
            <w:vAlign w:val="center"/>
          </w:tcPr>
          <w:p w:rsidR="00CD7A86" w:rsidRPr="00DA2659" w:rsidRDefault="00CD7A86" w:rsidP="00966ABD">
            <w:pPr>
              <w:contextualSpacing/>
              <w:jc w:val="center"/>
              <w:rPr>
                <w:sz w:val="23"/>
                <w:szCs w:val="23"/>
              </w:rPr>
            </w:pPr>
          </w:p>
        </w:tc>
        <w:tc>
          <w:tcPr>
            <w:tcW w:w="1276" w:type="dxa"/>
            <w:vAlign w:val="center"/>
          </w:tcPr>
          <w:p w:rsidR="00CD7A86" w:rsidRPr="00DA2659" w:rsidRDefault="00CD7A86" w:rsidP="00966ABD">
            <w:pPr>
              <w:contextualSpacing/>
              <w:jc w:val="center"/>
              <w:rPr>
                <w:sz w:val="23"/>
                <w:szCs w:val="23"/>
              </w:rPr>
            </w:pPr>
          </w:p>
        </w:tc>
        <w:tc>
          <w:tcPr>
            <w:tcW w:w="1418" w:type="dxa"/>
            <w:vAlign w:val="center"/>
          </w:tcPr>
          <w:p w:rsidR="00CD7A86" w:rsidRPr="00DA2659" w:rsidRDefault="00CD7A86" w:rsidP="00966ABD">
            <w:pPr>
              <w:contextualSpacing/>
              <w:jc w:val="center"/>
              <w:rPr>
                <w:sz w:val="23"/>
                <w:szCs w:val="23"/>
              </w:rPr>
            </w:pPr>
          </w:p>
        </w:tc>
        <w:tc>
          <w:tcPr>
            <w:tcW w:w="1134" w:type="dxa"/>
          </w:tcPr>
          <w:p w:rsidR="00CD7A86" w:rsidRPr="00DA2659" w:rsidRDefault="00CD7A86" w:rsidP="00966ABD">
            <w:pPr>
              <w:contextualSpacing/>
              <w:jc w:val="center"/>
              <w:rPr>
                <w:sz w:val="23"/>
                <w:szCs w:val="23"/>
              </w:rPr>
            </w:pPr>
          </w:p>
        </w:tc>
      </w:tr>
      <w:tr w:rsidR="00CD7A86" w:rsidRPr="00B272BC" w:rsidTr="00C27632">
        <w:trPr>
          <w:trHeight w:val="412"/>
          <w:jc w:val="center"/>
        </w:trPr>
        <w:tc>
          <w:tcPr>
            <w:tcW w:w="7513" w:type="dxa"/>
            <w:gridSpan w:val="5"/>
            <w:vAlign w:val="center"/>
          </w:tcPr>
          <w:p w:rsidR="00CD7A86" w:rsidRPr="00DA2659" w:rsidRDefault="00CD7A86" w:rsidP="00966ABD">
            <w:pPr>
              <w:contextualSpacing/>
              <w:rPr>
                <w:sz w:val="23"/>
                <w:szCs w:val="23"/>
              </w:rPr>
            </w:pPr>
            <w:r w:rsidRPr="00DA2659">
              <w:rPr>
                <w:sz w:val="23"/>
                <w:szCs w:val="23"/>
              </w:rPr>
              <w:t>ИТОГО:</w:t>
            </w:r>
          </w:p>
        </w:tc>
        <w:tc>
          <w:tcPr>
            <w:tcW w:w="1418" w:type="dxa"/>
          </w:tcPr>
          <w:p w:rsidR="00CD7A86" w:rsidRPr="00DA2659" w:rsidRDefault="00CD7A86" w:rsidP="00966ABD">
            <w:pPr>
              <w:contextualSpacing/>
              <w:jc w:val="center"/>
              <w:rPr>
                <w:sz w:val="23"/>
                <w:szCs w:val="23"/>
              </w:rPr>
            </w:pPr>
          </w:p>
        </w:tc>
        <w:tc>
          <w:tcPr>
            <w:tcW w:w="1134" w:type="dxa"/>
          </w:tcPr>
          <w:p w:rsidR="00CD7A86" w:rsidRPr="00DA2659" w:rsidRDefault="00CD7A86" w:rsidP="00966ABD">
            <w:pPr>
              <w:contextualSpacing/>
              <w:jc w:val="center"/>
              <w:rPr>
                <w:sz w:val="23"/>
                <w:szCs w:val="23"/>
              </w:rPr>
            </w:pPr>
          </w:p>
        </w:tc>
      </w:tr>
    </w:tbl>
    <w:p w:rsidR="00CD7A86" w:rsidRDefault="00CD7A86"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CD7A86" w:rsidRPr="00E50245" w:rsidRDefault="00CD7A86" w:rsidP="00966ABD">
      <w:pPr>
        <w:spacing w:before="120"/>
        <w:ind w:firstLine="720"/>
        <w:jc w:val="both"/>
        <w:rPr>
          <w:sz w:val="22"/>
          <w:szCs w:val="22"/>
        </w:rPr>
      </w:pPr>
    </w:p>
    <w:p w:rsidR="00CD7A86" w:rsidRPr="00E50245" w:rsidRDefault="00CD7A86" w:rsidP="00966ABD">
      <w:pPr>
        <w:ind w:firstLine="720"/>
        <w:rPr>
          <w:sz w:val="22"/>
          <w:szCs w:val="22"/>
        </w:rPr>
      </w:pPr>
      <w:r w:rsidRPr="00E50245">
        <w:rPr>
          <w:sz w:val="22"/>
          <w:szCs w:val="22"/>
        </w:rPr>
        <w:t>Данное предложение действительно до «___» __________ 20___ года.</w:t>
      </w:r>
    </w:p>
    <w:p w:rsidR="00CD7A86" w:rsidRPr="00E50245" w:rsidRDefault="00CD7A86"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CD7A86" w:rsidRPr="00E50245" w:rsidRDefault="00CD7A86"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CD7A86" w:rsidRPr="00E50245" w:rsidRDefault="00CD7A86"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CD7A86" w:rsidRDefault="00CD7A86" w:rsidP="00966ABD">
      <w:pPr>
        <w:ind w:firstLine="720"/>
        <w:contextualSpacing/>
        <w:jc w:val="both"/>
        <w:rPr>
          <w:sz w:val="22"/>
          <w:szCs w:val="22"/>
        </w:rPr>
      </w:pPr>
      <w:r w:rsidRPr="00E50245">
        <w:rPr>
          <w:sz w:val="22"/>
          <w:szCs w:val="22"/>
        </w:rPr>
        <w:t>Сроки и условия оплаты: ___________________________.</w:t>
      </w:r>
    </w:p>
    <w:p w:rsidR="00CD7A86" w:rsidRDefault="00CD7A86" w:rsidP="00966ABD">
      <w:pPr>
        <w:ind w:firstLine="720"/>
        <w:contextualSpacing/>
        <w:jc w:val="both"/>
        <w:rPr>
          <w:sz w:val="22"/>
          <w:szCs w:val="22"/>
        </w:rPr>
      </w:pPr>
      <w:r>
        <w:rPr>
          <w:sz w:val="22"/>
          <w:szCs w:val="22"/>
        </w:rPr>
        <w:t>Адрес доставки Товара: __________________________.</w:t>
      </w:r>
    </w:p>
    <w:p w:rsidR="00CD7A86" w:rsidRPr="00E50245" w:rsidRDefault="00CD7A86" w:rsidP="00966ABD">
      <w:pPr>
        <w:ind w:firstLine="720"/>
        <w:contextualSpacing/>
        <w:jc w:val="both"/>
        <w:rPr>
          <w:sz w:val="22"/>
          <w:szCs w:val="22"/>
        </w:rPr>
      </w:pPr>
    </w:p>
    <w:p w:rsidR="00CD7A86" w:rsidRPr="00E50245" w:rsidRDefault="00CD7A86" w:rsidP="00966ABD">
      <w:pPr>
        <w:pStyle w:val="NormalWeb"/>
        <w:spacing w:before="120" w:beforeAutospacing="0" w:after="0" w:afterAutospacing="0"/>
        <w:ind w:firstLine="720"/>
        <w:jc w:val="both"/>
        <w:rPr>
          <w:sz w:val="22"/>
          <w:szCs w:val="22"/>
        </w:rPr>
      </w:pPr>
      <w:r w:rsidRPr="00E50245">
        <w:rPr>
          <w:sz w:val="22"/>
          <w:szCs w:val="22"/>
        </w:rPr>
        <w:t xml:space="preserve">Настоящим подтверждаем, что против ________________________________ </w:t>
      </w:r>
      <w:r w:rsidRPr="00E50245">
        <w:rPr>
          <w:i/>
          <w:sz w:val="20"/>
        </w:rPr>
        <w:t>(наименование участника запроса цен)</w:t>
      </w:r>
      <w:r w:rsidRPr="00E50245">
        <w:rPr>
          <w:sz w:val="22"/>
          <w:szCs w:val="22"/>
        </w:rPr>
        <w:t xml:space="preserve"> не проводится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rPr>
        <w:t>(наименование участника запроса цен)</w:t>
      </w:r>
      <w:r w:rsidRPr="00E50245">
        <w:rPr>
          <w:sz w:val="22"/>
          <w:szCs w:val="22"/>
        </w:rPr>
        <w:t xml:space="preserve"> банкротом, деятельность ______________________ </w:t>
      </w:r>
      <w:r w:rsidRPr="00E50245">
        <w:rPr>
          <w:i/>
          <w:sz w:val="20"/>
        </w:rPr>
        <w:t>(наименование 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CD7A86" w:rsidRPr="004D74CF" w:rsidRDefault="00CD7A86" w:rsidP="00966ABD">
      <w:pPr>
        <w:pStyle w:val="NormalWeb"/>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D7A86" w:rsidRPr="004D74CF" w:rsidRDefault="00CD7A86"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D7A86" w:rsidRPr="00595CEC" w:rsidRDefault="00CD7A86" w:rsidP="00595CEC">
      <w:pPr>
        <w:pStyle w:val="NormalWeb"/>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D7A86" w:rsidRPr="004D74CF" w:rsidRDefault="00CD7A86" w:rsidP="00966ABD">
      <w:pPr>
        <w:pStyle w:val="NormalWeb"/>
        <w:spacing w:before="120" w:beforeAutospacing="0" w:after="0" w:afterAutospacing="0"/>
        <w:ind w:firstLine="709"/>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D7A86" w:rsidRPr="004D74CF" w:rsidRDefault="00CD7A86" w:rsidP="00966ABD">
      <w:pPr>
        <w:pStyle w:val="TOC3"/>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CD7A86" w:rsidRPr="004D74CF" w:rsidRDefault="00CD7A86"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CD7A86" w:rsidRPr="004D74CF" w:rsidRDefault="00CD7A86" w:rsidP="00966ABD">
      <w:pPr>
        <w:pStyle w:val="TOC3"/>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CD7A86" w:rsidRPr="004D74CF" w:rsidRDefault="00CD7A86" w:rsidP="00054FDD">
      <w:pPr>
        <w:pStyle w:val="NormalWeb"/>
        <w:numPr>
          <w:ilvl w:val="0"/>
          <w:numId w:val="30"/>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CD7A86" w:rsidRPr="004D74CF" w:rsidRDefault="00CD7A86" w:rsidP="00054FDD">
      <w:pPr>
        <w:pStyle w:val="a5"/>
        <w:numPr>
          <w:ilvl w:val="4"/>
          <w:numId w:val="27"/>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CD7A86" w:rsidRPr="004D74CF" w:rsidRDefault="00CD7A86" w:rsidP="00054FDD">
      <w:pPr>
        <w:pStyle w:val="a5"/>
        <w:numPr>
          <w:ilvl w:val="4"/>
          <w:numId w:val="27"/>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ранжировка проводилась), уклонимся от заключения договора;</w:t>
      </w:r>
    </w:p>
    <w:p w:rsidR="00CD7A86" w:rsidRPr="004D74CF" w:rsidRDefault="00CD7A86" w:rsidP="00054FDD">
      <w:pPr>
        <w:pStyle w:val="a5"/>
        <w:numPr>
          <w:ilvl w:val="4"/>
          <w:numId w:val="27"/>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D7A86" w:rsidRPr="004D74CF" w:rsidRDefault="00CD7A86" w:rsidP="00054FDD">
      <w:pPr>
        <w:pStyle w:val="a5"/>
        <w:numPr>
          <w:ilvl w:val="4"/>
          <w:numId w:val="27"/>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D7A86" w:rsidRPr="004D74CF" w:rsidRDefault="00CD7A86" w:rsidP="00054FDD">
      <w:pPr>
        <w:pStyle w:val="NormalWeb"/>
        <w:numPr>
          <w:ilvl w:val="0"/>
          <w:numId w:val="30"/>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D7A86" w:rsidRPr="009C4E70" w:rsidRDefault="00CD7A86" w:rsidP="00966AB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CD7A86" w:rsidRPr="009C4E70" w:rsidRDefault="00CD7A86" w:rsidP="00966ABD">
      <w:pPr>
        <w:pStyle w:val="afb"/>
        <w:spacing w:after="0" w:line="240" w:lineRule="auto"/>
        <w:ind w:firstLine="720"/>
        <w:rPr>
          <w:rFonts w:ascii="Times New Roman" w:hAnsi="Times New Roman"/>
          <w:sz w:val="22"/>
          <w:szCs w:val="22"/>
        </w:rPr>
      </w:pPr>
    </w:p>
    <w:p w:rsidR="00CD7A86" w:rsidRPr="009C4E70" w:rsidRDefault="00CD7A86" w:rsidP="00966AB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D7A86" w:rsidRPr="009C4E70" w:rsidTr="006C28DE">
        <w:trPr>
          <w:tblHeader/>
          <w:jc w:val="center"/>
        </w:trPr>
        <w:tc>
          <w:tcPr>
            <w:tcW w:w="1107" w:type="dxa"/>
            <w:vAlign w:val="center"/>
          </w:tcPr>
          <w:p w:rsidR="00CD7A86" w:rsidRPr="009C4E70" w:rsidRDefault="00CD7A86" w:rsidP="00966ABD">
            <w:pPr>
              <w:pStyle w:val="afd"/>
              <w:jc w:val="center"/>
              <w:rPr>
                <w:rFonts w:ascii="Times New Roman" w:hAnsi="Times New Roman"/>
                <w:sz w:val="21"/>
                <w:szCs w:val="21"/>
              </w:rPr>
            </w:pPr>
            <w:r w:rsidRPr="009C4E70">
              <w:rPr>
                <w:rFonts w:ascii="Times New Roman" w:hAnsi="Times New Roman"/>
                <w:sz w:val="21"/>
                <w:szCs w:val="21"/>
              </w:rPr>
              <w:t>№</w:t>
            </w:r>
          </w:p>
          <w:p w:rsidR="00CD7A86" w:rsidRPr="009C4E70" w:rsidRDefault="00CD7A86" w:rsidP="00966AB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CD7A86" w:rsidRPr="009C4E70" w:rsidRDefault="00CD7A86" w:rsidP="00966AB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CD7A86" w:rsidRPr="009C4E70" w:rsidRDefault="00CD7A86" w:rsidP="00966ABD">
            <w:pPr>
              <w:pStyle w:val="afd"/>
              <w:jc w:val="center"/>
              <w:rPr>
                <w:rFonts w:ascii="Times New Roman" w:hAnsi="Times New Roman"/>
                <w:sz w:val="21"/>
                <w:szCs w:val="21"/>
              </w:rPr>
            </w:pPr>
            <w:r w:rsidRPr="009C4E70">
              <w:rPr>
                <w:rFonts w:ascii="Times New Roman" w:hAnsi="Times New Roman"/>
                <w:sz w:val="21"/>
                <w:szCs w:val="21"/>
              </w:rPr>
              <w:t>Число</w:t>
            </w:r>
          </w:p>
          <w:p w:rsidR="00CD7A86" w:rsidRPr="009C4E70" w:rsidRDefault="00CD7A86" w:rsidP="00966AB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CD7A86" w:rsidRPr="00B272BC" w:rsidTr="006C28DE">
        <w:trPr>
          <w:jc w:val="center"/>
        </w:trPr>
        <w:tc>
          <w:tcPr>
            <w:tcW w:w="1107" w:type="dxa"/>
            <w:vAlign w:val="center"/>
          </w:tcPr>
          <w:p w:rsidR="00CD7A86" w:rsidRPr="00B272BC" w:rsidRDefault="00CD7A86" w:rsidP="00054FDD">
            <w:pPr>
              <w:numPr>
                <w:ilvl w:val="0"/>
                <w:numId w:val="31"/>
              </w:numPr>
              <w:tabs>
                <w:tab w:val="left" w:pos="284"/>
              </w:tabs>
              <w:spacing w:before="40" w:after="40"/>
              <w:ind w:left="0" w:firstLine="0"/>
              <w:jc w:val="center"/>
              <w:rPr>
                <w:i/>
              </w:rPr>
            </w:pPr>
          </w:p>
        </w:tc>
        <w:tc>
          <w:tcPr>
            <w:tcW w:w="7540" w:type="dxa"/>
          </w:tcPr>
          <w:p w:rsidR="00CD7A86" w:rsidRPr="00551FC5" w:rsidRDefault="00CD7A86" w:rsidP="00966ABD">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CD7A86" w:rsidRPr="00B272BC" w:rsidRDefault="00CD7A86" w:rsidP="00966ABD">
            <w:pPr>
              <w:pStyle w:val="afd"/>
              <w:rPr>
                <w:rFonts w:ascii="Times New Roman" w:hAnsi="Times New Roman"/>
                <w:i/>
                <w:szCs w:val="24"/>
              </w:rPr>
            </w:pPr>
          </w:p>
        </w:tc>
      </w:tr>
      <w:tr w:rsidR="00CD7A86" w:rsidRPr="00B272BC" w:rsidTr="006C28DE">
        <w:trPr>
          <w:jc w:val="center"/>
        </w:trPr>
        <w:tc>
          <w:tcPr>
            <w:tcW w:w="1107" w:type="dxa"/>
            <w:vAlign w:val="center"/>
          </w:tcPr>
          <w:p w:rsidR="00CD7A86" w:rsidRPr="00B272BC" w:rsidRDefault="00CD7A86" w:rsidP="00054FDD">
            <w:pPr>
              <w:numPr>
                <w:ilvl w:val="0"/>
                <w:numId w:val="31"/>
              </w:numPr>
              <w:tabs>
                <w:tab w:val="left" w:pos="284"/>
              </w:tabs>
              <w:spacing w:before="40" w:after="40"/>
              <w:ind w:left="0" w:firstLine="0"/>
              <w:jc w:val="center"/>
              <w:rPr>
                <w:i/>
              </w:rPr>
            </w:pPr>
          </w:p>
        </w:tc>
        <w:tc>
          <w:tcPr>
            <w:tcW w:w="7540" w:type="dxa"/>
          </w:tcPr>
          <w:p w:rsidR="00CD7A86" w:rsidRPr="00551FC5" w:rsidRDefault="00CD7A86" w:rsidP="00966ABD">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D7A86" w:rsidRPr="00B272BC" w:rsidRDefault="00CD7A86" w:rsidP="00966ABD">
            <w:pPr>
              <w:pStyle w:val="afd"/>
              <w:rPr>
                <w:rFonts w:ascii="Times New Roman" w:hAnsi="Times New Roman"/>
                <w:i/>
                <w:szCs w:val="24"/>
              </w:rPr>
            </w:pPr>
          </w:p>
        </w:tc>
      </w:tr>
      <w:tr w:rsidR="00CD7A86" w:rsidRPr="00B272BC" w:rsidTr="006C28DE">
        <w:trPr>
          <w:jc w:val="center"/>
        </w:trPr>
        <w:tc>
          <w:tcPr>
            <w:tcW w:w="1107" w:type="dxa"/>
            <w:vAlign w:val="center"/>
          </w:tcPr>
          <w:p w:rsidR="00CD7A86" w:rsidRPr="00B272BC" w:rsidRDefault="00CD7A86" w:rsidP="00054FDD">
            <w:pPr>
              <w:numPr>
                <w:ilvl w:val="0"/>
                <w:numId w:val="31"/>
              </w:numPr>
              <w:tabs>
                <w:tab w:val="left" w:pos="284"/>
              </w:tabs>
              <w:spacing w:before="40" w:after="40"/>
              <w:ind w:left="0" w:firstLine="0"/>
              <w:jc w:val="center"/>
            </w:pPr>
          </w:p>
        </w:tc>
        <w:tc>
          <w:tcPr>
            <w:tcW w:w="7540" w:type="dxa"/>
          </w:tcPr>
          <w:p w:rsidR="00CD7A86" w:rsidRPr="00B272BC" w:rsidRDefault="00CD7A86" w:rsidP="00966AB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CD7A86" w:rsidRPr="00B272BC" w:rsidRDefault="00CD7A86" w:rsidP="00966ABD">
            <w:pPr>
              <w:pStyle w:val="afd"/>
              <w:rPr>
                <w:rFonts w:ascii="Times New Roman" w:hAnsi="Times New Roman"/>
                <w:szCs w:val="24"/>
              </w:rPr>
            </w:pPr>
          </w:p>
        </w:tc>
      </w:tr>
      <w:tr w:rsidR="00CD7A86" w:rsidRPr="00B272BC" w:rsidTr="006C28DE">
        <w:trPr>
          <w:jc w:val="center"/>
        </w:trPr>
        <w:tc>
          <w:tcPr>
            <w:tcW w:w="1107" w:type="dxa"/>
            <w:vAlign w:val="center"/>
          </w:tcPr>
          <w:p w:rsidR="00CD7A86" w:rsidRPr="00B272BC" w:rsidRDefault="00CD7A86" w:rsidP="00054FDD">
            <w:pPr>
              <w:numPr>
                <w:ilvl w:val="0"/>
                <w:numId w:val="31"/>
              </w:numPr>
              <w:tabs>
                <w:tab w:val="left" w:pos="284"/>
              </w:tabs>
              <w:spacing w:before="40" w:after="40"/>
              <w:ind w:left="0" w:firstLine="0"/>
              <w:jc w:val="center"/>
            </w:pPr>
          </w:p>
        </w:tc>
        <w:tc>
          <w:tcPr>
            <w:tcW w:w="7540" w:type="dxa"/>
          </w:tcPr>
          <w:p w:rsidR="00CD7A86" w:rsidRPr="00B272BC" w:rsidRDefault="00CD7A86" w:rsidP="00966AB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CD7A86" w:rsidRPr="00B272BC" w:rsidRDefault="00CD7A86" w:rsidP="00966ABD">
            <w:pPr>
              <w:pStyle w:val="afd"/>
              <w:rPr>
                <w:rFonts w:ascii="Times New Roman" w:hAnsi="Times New Roman"/>
                <w:szCs w:val="24"/>
              </w:rPr>
            </w:pPr>
          </w:p>
        </w:tc>
      </w:tr>
      <w:tr w:rsidR="00CD7A86" w:rsidRPr="00B272BC" w:rsidTr="006C28DE">
        <w:trPr>
          <w:jc w:val="center"/>
        </w:trPr>
        <w:tc>
          <w:tcPr>
            <w:tcW w:w="1107" w:type="dxa"/>
            <w:vAlign w:val="center"/>
          </w:tcPr>
          <w:p w:rsidR="00CD7A86" w:rsidRPr="00B272BC" w:rsidRDefault="00CD7A86" w:rsidP="00966ABD">
            <w:pPr>
              <w:tabs>
                <w:tab w:val="left" w:pos="284"/>
              </w:tabs>
              <w:spacing w:before="40" w:after="40"/>
              <w:jc w:val="center"/>
            </w:pPr>
            <w:r w:rsidRPr="00B272BC">
              <w:t>…</w:t>
            </w:r>
          </w:p>
        </w:tc>
        <w:tc>
          <w:tcPr>
            <w:tcW w:w="7540" w:type="dxa"/>
          </w:tcPr>
          <w:p w:rsidR="00CD7A86" w:rsidRPr="00B272BC" w:rsidRDefault="00CD7A86" w:rsidP="00966ABD">
            <w:pPr>
              <w:pStyle w:val="afd"/>
              <w:spacing w:before="40" w:after="40"/>
              <w:rPr>
                <w:rFonts w:ascii="Times New Roman" w:hAnsi="Times New Roman"/>
                <w:szCs w:val="24"/>
              </w:rPr>
            </w:pPr>
          </w:p>
        </w:tc>
        <w:tc>
          <w:tcPr>
            <w:tcW w:w="1276" w:type="dxa"/>
          </w:tcPr>
          <w:p w:rsidR="00CD7A86" w:rsidRPr="00B272BC" w:rsidRDefault="00CD7A86" w:rsidP="00966ABD">
            <w:pPr>
              <w:pStyle w:val="afd"/>
              <w:rPr>
                <w:rFonts w:ascii="Times New Roman" w:hAnsi="Times New Roman"/>
                <w:szCs w:val="24"/>
              </w:rPr>
            </w:pPr>
          </w:p>
        </w:tc>
      </w:tr>
      <w:tr w:rsidR="00CD7A86" w:rsidRPr="00B272BC" w:rsidTr="006C28DE">
        <w:trPr>
          <w:jc w:val="center"/>
        </w:trPr>
        <w:tc>
          <w:tcPr>
            <w:tcW w:w="1107" w:type="dxa"/>
            <w:vAlign w:val="center"/>
          </w:tcPr>
          <w:p w:rsidR="00CD7A86" w:rsidRPr="00B272BC" w:rsidRDefault="00CD7A86" w:rsidP="00966ABD">
            <w:pPr>
              <w:tabs>
                <w:tab w:val="left" w:pos="284"/>
              </w:tabs>
              <w:spacing w:before="40" w:after="40"/>
              <w:jc w:val="center"/>
            </w:pPr>
          </w:p>
        </w:tc>
        <w:tc>
          <w:tcPr>
            <w:tcW w:w="7540" w:type="dxa"/>
          </w:tcPr>
          <w:p w:rsidR="00CD7A86" w:rsidRPr="00B272BC" w:rsidRDefault="00CD7A86" w:rsidP="00966ABD">
            <w:pPr>
              <w:pStyle w:val="afd"/>
              <w:spacing w:before="40" w:after="40"/>
              <w:rPr>
                <w:rFonts w:ascii="Times New Roman" w:hAnsi="Times New Roman"/>
                <w:szCs w:val="24"/>
              </w:rPr>
            </w:pPr>
          </w:p>
        </w:tc>
        <w:tc>
          <w:tcPr>
            <w:tcW w:w="1276" w:type="dxa"/>
          </w:tcPr>
          <w:p w:rsidR="00CD7A86" w:rsidRPr="00B272BC" w:rsidRDefault="00CD7A86" w:rsidP="00966ABD">
            <w:pPr>
              <w:pStyle w:val="afd"/>
              <w:rPr>
                <w:rFonts w:ascii="Times New Roman" w:hAnsi="Times New Roman"/>
                <w:szCs w:val="24"/>
              </w:rPr>
            </w:pPr>
          </w:p>
        </w:tc>
      </w:tr>
      <w:tr w:rsidR="00CD7A86" w:rsidRPr="00B272BC" w:rsidTr="006C28DE">
        <w:trPr>
          <w:jc w:val="center"/>
        </w:trPr>
        <w:tc>
          <w:tcPr>
            <w:tcW w:w="1107" w:type="dxa"/>
            <w:vAlign w:val="center"/>
          </w:tcPr>
          <w:p w:rsidR="00CD7A86" w:rsidRPr="00B272BC" w:rsidRDefault="00CD7A86" w:rsidP="00966ABD">
            <w:pPr>
              <w:tabs>
                <w:tab w:val="left" w:pos="284"/>
              </w:tabs>
              <w:spacing w:before="40" w:after="40"/>
              <w:jc w:val="center"/>
            </w:pPr>
          </w:p>
        </w:tc>
        <w:tc>
          <w:tcPr>
            <w:tcW w:w="7540" w:type="dxa"/>
          </w:tcPr>
          <w:p w:rsidR="00CD7A86" w:rsidRPr="00B272BC" w:rsidRDefault="00CD7A86" w:rsidP="00966ABD">
            <w:pPr>
              <w:pStyle w:val="afd"/>
              <w:spacing w:before="40" w:after="40"/>
              <w:rPr>
                <w:rFonts w:ascii="Times New Roman" w:hAnsi="Times New Roman"/>
                <w:szCs w:val="24"/>
              </w:rPr>
            </w:pPr>
          </w:p>
        </w:tc>
        <w:tc>
          <w:tcPr>
            <w:tcW w:w="1276" w:type="dxa"/>
          </w:tcPr>
          <w:p w:rsidR="00CD7A86" w:rsidRPr="00B272BC" w:rsidRDefault="00CD7A86" w:rsidP="00966ABD">
            <w:pPr>
              <w:pStyle w:val="afd"/>
              <w:rPr>
                <w:rFonts w:ascii="Times New Roman" w:hAnsi="Times New Roman"/>
                <w:szCs w:val="24"/>
              </w:rPr>
            </w:pPr>
          </w:p>
        </w:tc>
      </w:tr>
      <w:tr w:rsidR="00CD7A86" w:rsidRPr="00B272BC" w:rsidTr="006C28DE">
        <w:trPr>
          <w:jc w:val="center"/>
        </w:trPr>
        <w:tc>
          <w:tcPr>
            <w:tcW w:w="1107" w:type="dxa"/>
            <w:vAlign w:val="center"/>
          </w:tcPr>
          <w:p w:rsidR="00CD7A86" w:rsidRPr="00B272BC" w:rsidRDefault="00CD7A86" w:rsidP="00966ABD">
            <w:pPr>
              <w:tabs>
                <w:tab w:val="left" w:pos="284"/>
              </w:tabs>
              <w:spacing w:before="40" w:after="40"/>
              <w:jc w:val="center"/>
            </w:pPr>
          </w:p>
        </w:tc>
        <w:tc>
          <w:tcPr>
            <w:tcW w:w="7540" w:type="dxa"/>
          </w:tcPr>
          <w:p w:rsidR="00CD7A86" w:rsidRPr="00B272BC" w:rsidRDefault="00CD7A86" w:rsidP="00966ABD">
            <w:pPr>
              <w:pStyle w:val="afd"/>
              <w:spacing w:before="40" w:after="40"/>
              <w:rPr>
                <w:rFonts w:ascii="Times New Roman" w:hAnsi="Times New Roman"/>
                <w:szCs w:val="24"/>
              </w:rPr>
            </w:pPr>
          </w:p>
        </w:tc>
        <w:tc>
          <w:tcPr>
            <w:tcW w:w="1276" w:type="dxa"/>
          </w:tcPr>
          <w:p w:rsidR="00CD7A86" w:rsidRPr="00B272BC" w:rsidRDefault="00CD7A86" w:rsidP="00966ABD">
            <w:pPr>
              <w:pStyle w:val="afd"/>
              <w:rPr>
                <w:rFonts w:ascii="Times New Roman" w:hAnsi="Times New Roman"/>
                <w:szCs w:val="24"/>
              </w:rPr>
            </w:pPr>
          </w:p>
        </w:tc>
      </w:tr>
      <w:tr w:rsidR="00CD7A86" w:rsidRPr="00551FC5" w:rsidTr="006C28DE">
        <w:trPr>
          <w:jc w:val="center"/>
        </w:trPr>
        <w:tc>
          <w:tcPr>
            <w:tcW w:w="1107" w:type="dxa"/>
            <w:vAlign w:val="center"/>
          </w:tcPr>
          <w:p w:rsidR="00CD7A86" w:rsidRPr="00551FC5" w:rsidRDefault="00CD7A86" w:rsidP="00966ABD">
            <w:pPr>
              <w:tabs>
                <w:tab w:val="left" w:pos="284"/>
              </w:tabs>
              <w:spacing w:before="40" w:after="40"/>
              <w:jc w:val="center"/>
            </w:pPr>
            <w:r w:rsidRPr="00551FC5">
              <w:t>…</w:t>
            </w:r>
          </w:p>
        </w:tc>
        <w:tc>
          <w:tcPr>
            <w:tcW w:w="7540" w:type="dxa"/>
          </w:tcPr>
          <w:p w:rsidR="00CD7A86" w:rsidRPr="00551FC5" w:rsidRDefault="00CD7A86" w:rsidP="00966ABD">
            <w:pPr>
              <w:pStyle w:val="afd"/>
              <w:spacing w:before="40" w:after="40"/>
              <w:rPr>
                <w:rFonts w:ascii="Times New Roman" w:hAnsi="Times New Roman"/>
                <w:szCs w:val="24"/>
              </w:rPr>
            </w:pPr>
          </w:p>
        </w:tc>
        <w:tc>
          <w:tcPr>
            <w:tcW w:w="1276" w:type="dxa"/>
          </w:tcPr>
          <w:p w:rsidR="00CD7A86" w:rsidRPr="00551FC5" w:rsidRDefault="00CD7A86" w:rsidP="00966ABD">
            <w:pPr>
              <w:pStyle w:val="afd"/>
              <w:spacing w:before="40" w:after="40"/>
              <w:rPr>
                <w:rFonts w:ascii="Times New Roman" w:hAnsi="Times New Roman"/>
                <w:szCs w:val="24"/>
              </w:rPr>
            </w:pPr>
          </w:p>
        </w:tc>
      </w:tr>
    </w:tbl>
    <w:p w:rsidR="00CD7A86" w:rsidRPr="00551FC5" w:rsidRDefault="00CD7A86" w:rsidP="00966ABD">
      <w:pPr>
        <w:pStyle w:val="afc"/>
        <w:tabs>
          <w:tab w:val="clear" w:pos="1134"/>
        </w:tabs>
        <w:autoSpaceDE w:val="0"/>
        <w:autoSpaceDN w:val="0"/>
        <w:spacing w:line="240" w:lineRule="auto"/>
        <w:ind w:firstLine="0"/>
        <w:rPr>
          <w:sz w:val="28"/>
          <w:szCs w:val="28"/>
        </w:rPr>
      </w:pPr>
    </w:p>
    <w:p w:rsidR="00CD7A86" w:rsidRPr="00B272BC" w:rsidRDefault="00CD7A86"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D7A86" w:rsidRPr="00C93292" w:rsidRDefault="00CD7A86"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CD7A86" w:rsidRPr="00551FC5" w:rsidRDefault="00CD7A86" w:rsidP="00966ABD">
      <w:pPr>
        <w:pStyle w:val="Times12"/>
        <w:ind w:firstLine="709"/>
        <w:rPr>
          <w:bCs w:val="0"/>
          <w:szCs w:val="24"/>
        </w:rPr>
      </w:pPr>
      <w:r w:rsidRPr="00551FC5">
        <w:rPr>
          <w:bCs w:val="0"/>
          <w:szCs w:val="24"/>
        </w:rPr>
        <w:t>М.П.</w:t>
      </w: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Default="00CD7A86" w:rsidP="00966ABD">
      <w:pPr>
        <w:pStyle w:val="Times12"/>
        <w:tabs>
          <w:tab w:val="left" w:pos="709"/>
        </w:tabs>
        <w:ind w:firstLine="709"/>
        <w:rPr>
          <w:bCs w:val="0"/>
          <w:szCs w:val="24"/>
        </w:rPr>
      </w:pPr>
    </w:p>
    <w:p w:rsidR="00CD7A86" w:rsidRPr="00F327B4" w:rsidRDefault="00CD7A86"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CD7A86" w:rsidRPr="00F327B4" w:rsidRDefault="00CD7A86" w:rsidP="00054FDD">
      <w:pPr>
        <w:pStyle w:val="Times12"/>
        <w:numPr>
          <w:ilvl w:val="0"/>
          <w:numId w:val="3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CD7A86" w:rsidRPr="00F327B4" w:rsidRDefault="00CD7A86" w:rsidP="00054FDD">
      <w:pPr>
        <w:pStyle w:val="Times12"/>
        <w:numPr>
          <w:ilvl w:val="0"/>
          <w:numId w:val="3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CD7A86" w:rsidRPr="00F327B4" w:rsidRDefault="00CD7A86" w:rsidP="00054FDD">
      <w:pPr>
        <w:pStyle w:val="Times12"/>
        <w:numPr>
          <w:ilvl w:val="0"/>
          <w:numId w:val="3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D7A86" w:rsidRPr="00F327B4" w:rsidRDefault="00CD7A86" w:rsidP="00054FDD">
      <w:pPr>
        <w:pStyle w:val="Times12"/>
        <w:numPr>
          <w:ilvl w:val="0"/>
          <w:numId w:val="3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CD7A86" w:rsidRPr="00225B31" w:rsidRDefault="00CD7A86" w:rsidP="00054FDD">
      <w:pPr>
        <w:pStyle w:val="Times12"/>
        <w:numPr>
          <w:ilvl w:val="0"/>
          <w:numId w:val="3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CD7A86" w:rsidRPr="00F327B4" w:rsidRDefault="00CD7A86" w:rsidP="00054FDD">
      <w:pPr>
        <w:pStyle w:val="Times12"/>
        <w:numPr>
          <w:ilvl w:val="0"/>
          <w:numId w:val="32"/>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p>
    <w:p w:rsidR="00CD7A86" w:rsidRPr="004E4F2B" w:rsidRDefault="00CD7A86" w:rsidP="00966A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CD7A86" w:rsidRPr="00B3789F" w:rsidRDefault="00CD7A86" w:rsidP="00966ABD">
      <w:pPr>
        <w:pStyle w:val="Times12"/>
        <w:ind w:left="5103" w:firstLine="0"/>
        <w:jc w:val="right"/>
        <w:rPr>
          <w:iCs/>
          <w:sz w:val="22"/>
        </w:rPr>
      </w:pPr>
      <w:r w:rsidRPr="00B3789F">
        <w:rPr>
          <w:iCs/>
          <w:sz w:val="22"/>
        </w:rPr>
        <w:t>Приложение к заявке на участие в запросе цен</w:t>
      </w:r>
    </w:p>
    <w:p w:rsidR="00CD7A86" w:rsidRPr="00B3789F" w:rsidRDefault="00CD7A86" w:rsidP="00966ABD">
      <w:pPr>
        <w:pStyle w:val="Times12"/>
        <w:ind w:left="5103" w:firstLine="0"/>
        <w:jc w:val="right"/>
        <w:rPr>
          <w:sz w:val="22"/>
        </w:rPr>
      </w:pPr>
      <w:r w:rsidRPr="00B3789F">
        <w:rPr>
          <w:iCs/>
          <w:sz w:val="22"/>
        </w:rPr>
        <w:t>от «___» __________ 20___ г. № ______</w:t>
      </w:r>
    </w:p>
    <w:p w:rsidR="00CD7A86" w:rsidRDefault="00CD7A86" w:rsidP="00966ABD">
      <w:pPr>
        <w:jc w:val="right"/>
        <w:rPr>
          <w:b/>
          <w:sz w:val="22"/>
          <w:szCs w:val="22"/>
        </w:rPr>
      </w:pPr>
    </w:p>
    <w:p w:rsidR="00CD7A86" w:rsidRPr="00B3789F" w:rsidRDefault="00CD7A86" w:rsidP="00966ABD">
      <w:pPr>
        <w:jc w:val="right"/>
        <w:rPr>
          <w:b/>
          <w:sz w:val="22"/>
          <w:szCs w:val="22"/>
        </w:rPr>
      </w:pPr>
    </w:p>
    <w:p w:rsidR="00CD7A86" w:rsidRPr="00B3789F" w:rsidRDefault="00CD7A86" w:rsidP="00966ABD">
      <w:pPr>
        <w:jc w:val="center"/>
        <w:rPr>
          <w:sz w:val="22"/>
          <w:szCs w:val="22"/>
        </w:rPr>
      </w:pPr>
      <w:r w:rsidRPr="00B3789F">
        <w:rPr>
          <w:sz w:val="22"/>
          <w:szCs w:val="22"/>
        </w:rPr>
        <w:t>Открытый запрос цен в электронной форме на право заключения договора</w:t>
      </w:r>
    </w:p>
    <w:p w:rsidR="00CD7A86" w:rsidRPr="00B3789F" w:rsidRDefault="00CD7A86" w:rsidP="00966ABD">
      <w:pPr>
        <w:jc w:val="center"/>
        <w:rPr>
          <w:sz w:val="22"/>
          <w:szCs w:val="22"/>
        </w:rPr>
      </w:pPr>
      <w:r w:rsidRPr="00B3789F">
        <w:rPr>
          <w:sz w:val="22"/>
          <w:szCs w:val="22"/>
        </w:rPr>
        <w:t>на ______________________</w:t>
      </w:r>
    </w:p>
    <w:p w:rsidR="00CD7A86" w:rsidRPr="00B3789F" w:rsidRDefault="00CD7A86" w:rsidP="00966ABD">
      <w:pPr>
        <w:jc w:val="right"/>
        <w:rPr>
          <w:b/>
          <w:sz w:val="22"/>
          <w:szCs w:val="22"/>
        </w:rPr>
      </w:pPr>
    </w:p>
    <w:p w:rsidR="00CD7A86" w:rsidRPr="006D5BDB" w:rsidRDefault="00CD7A86"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7A86" w:rsidRPr="00B3789F" w:rsidRDefault="00CD7A86" w:rsidP="00CD55B8">
      <w:pPr>
        <w:pStyle w:val="Times12"/>
        <w:ind w:firstLine="0"/>
        <w:rPr>
          <w:sz w:val="22"/>
        </w:rPr>
      </w:pPr>
    </w:p>
    <w:p w:rsidR="00CD7A86" w:rsidRDefault="00CD7A86" w:rsidP="00966ABD">
      <w:pPr>
        <w:pStyle w:val="Times12"/>
        <w:ind w:firstLine="0"/>
        <w:rPr>
          <w:sz w:val="22"/>
        </w:rPr>
      </w:pPr>
      <w:r w:rsidRPr="00B3789F">
        <w:rPr>
          <w:sz w:val="22"/>
        </w:rPr>
        <w:t>Участник запроса цен: _</w:t>
      </w:r>
      <w:r>
        <w:rPr>
          <w:sz w:val="22"/>
        </w:rPr>
        <w:t>_______________________________</w:t>
      </w:r>
    </w:p>
    <w:p w:rsidR="00CD7A86" w:rsidRPr="00B3789F" w:rsidRDefault="00CD7A86"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CD7A86" w:rsidRPr="00D60B77" w:rsidTr="00D60B77">
        <w:tc>
          <w:tcPr>
            <w:tcW w:w="491" w:type="dxa"/>
            <w:vAlign w:val="center"/>
          </w:tcPr>
          <w:p w:rsidR="00CD7A86" w:rsidRPr="00D60B77" w:rsidRDefault="00CD7A86" w:rsidP="00D60B77">
            <w:pPr>
              <w:pStyle w:val="a2"/>
              <w:keepNext w:val="0"/>
              <w:widowControl w:val="0"/>
              <w:spacing w:before="0" w:after="0"/>
              <w:ind w:left="0" w:right="0"/>
              <w:jc w:val="center"/>
              <w:rPr>
                <w:sz w:val="22"/>
                <w:szCs w:val="22"/>
              </w:rPr>
            </w:pPr>
            <w:r w:rsidRPr="00D60B77">
              <w:rPr>
                <w:sz w:val="22"/>
                <w:szCs w:val="22"/>
              </w:rPr>
              <w:t>№</w:t>
            </w:r>
          </w:p>
        </w:tc>
        <w:tc>
          <w:tcPr>
            <w:tcW w:w="6457" w:type="dxa"/>
            <w:vAlign w:val="center"/>
          </w:tcPr>
          <w:p w:rsidR="00CD7A86" w:rsidRPr="00D60B77" w:rsidRDefault="00CD7A86" w:rsidP="00D60B77">
            <w:pPr>
              <w:pStyle w:val="a2"/>
              <w:keepNext w:val="0"/>
              <w:widowControl w:val="0"/>
              <w:spacing w:before="0" w:after="0"/>
              <w:ind w:left="0" w:right="0"/>
              <w:jc w:val="center"/>
              <w:rPr>
                <w:sz w:val="22"/>
                <w:szCs w:val="22"/>
              </w:rPr>
            </w:pPr>
            <w:r w:rsidRPr="00D60B77">
              <w:rPr>
                <w:sz w:val="22"/>
                <w:szCs w:val="22"/>
              </w:rPr>
              <w:t>Наименование</w:t>
            </w:r>
          </w:p>
        </w:tc>
        <w:tc>
          <w:tcPr>
            <w:tcW w:w="3600" w:type="dxa"/>
            <w:vAlign w:val="center"/>
          </w:tcPr>
          <w:p w:rsidR="00CD7A86" w:rsidRPr="00D60B77" w:rsidRDefault="00CD7A86" w:rsidP="00D60B77">
            <w:pPr>
              <w:pStyle w:val="a2"/>
              <w:keepNext w:val="0"/>
              <w:widowControl w:val="0"/>
              <w:spacing w:before="0" w:after="0"/>
              <w:ind w:left="0" w:right="0"/>
              <w:jc w:val="center"/>
              <w:rPr>
                <w:sz w:val="22"/>
                <w:szCs w:val="22"/>
              </w:rPr>
            </w:pPr>
            <w:r w:rsidRPr="00D60B77">
              <w:rPr>
                <w:sz w:val="22"/>
                <w:szCs w:val="22"/>
              </w:rPr>
              <w:t>Сведения об участнике запроса цен</w:t>
            </w:r>
          </w:p>
        </w:tc>
      </w:tr>
      <w:tr w:rsidR="00CD7A86" w:rsidRPr="00D60B77" w:rsidTr="00D60B77">
        <w:tc>
          <w:tcPr>
            <w:tcW w:w="491" w:type="dxa"/>
          </w:tcPr>
          <w:p w:rsidR="00CD7A86" w:rsidRPr="00D60B77" w:rsidRDefault="00CD7A86" w:rsidP="00D60B77">
            <w:pPr>
              <w:pStyle w:val="Times12"/>
              <w:ind w:firstLine="0"/>
            </w:pPr>
            <w:r w:rsidRPr="00D60B77">
              <w:rPr>
                <w:sz w:val="22"/>
              </w:rPr>
              <w:t>1.</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2.</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Организационно - правовая форма</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3.</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Учредители (перечислить наименования и организационно-правовую форму или Ф.И.О. всех учредителей)</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4.</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5.</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Виды деятельности</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6.</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Срок деятельности (с учетом правопреемственности)</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7.</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ИНН, КПП, ОГРН, ОКПО</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8.</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Юридический адрес (страна, адрес)</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9.</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Почтовый адрес (страна, адрес)</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10.</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Фактическое местоположение</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11.</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Телефоны (с указанием кода города)</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12.</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Факс (с указанием кода города)</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13.</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 xml:space="preserve">Адрес электронной почты </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14.</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Филиалы: перечислить наименования и почтовые адреса</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15.</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Размер уставного капитала</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16.</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Стоимость основных фондов (по балансу последнего завершенного периода)</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17.</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18.</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19.</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CD7A86" w:rsidRPr="00D60B77" w:rsidRDefault="00CD7A86" w:rsidP="00D60B77">
            <w:pPr>
              <w:pStyle w:val="Times12"/>
              <w:ind w:firstLine="0"/>
            </w:pPr>
          </w:p>
        </w:tc>
      </w:tr>
      <w:tr w:rsidR="00CD7A86" w:rsidRPr="00D60B77" w:rsidTr="00D60B77">
        <w:tc>
          <w:tcPr>
            <w:tcW w:w="491" w:type="dxa"/>
          </w:tcPr>
          <w:p w:rsidR="00CD7A86" w:rsidRPr="00D60B77" w:rsidRDefault="00CD7A86" w:rsidP="00D60B77">
            <w:pPr>
              <w:pStyle w:val="Times12"/>
              <w:ind w:firstLine="0"/>
            </w:pPr>
            <w:r w:rsidRPr="00D60B77">
              <w:rPr>
                <w:sz w:val="22"/>
              </w:rPr>
              <w:t>20.</w:t>
            </w:r>
          </w:p>
        </w:tc>
        <w:tc>
          <w:tcPr>
            <w:tcW w:w="6457" w:type="dxa"/>
            <w:vAlign w:val="center"/>
          </w:tcPr>
          <w:p w:rsidR="00CD7A86" w:rsidRPr="00D60B77" w:rsidRDefault="00CD7A86" w:rsidP="00D60B77">
            <w:pPr>
              <w:pStyle w:val="a3"/>
              <w:widowControl w:val="0"/>
              <w:spacing w:before="0" w:after="0"/>
              <w:ind w:right="12"/>
              <w:jc w:val="both"/>
              <w:rPr>
                <w:sz w:val="20"/>
                <w:szCs w:val="20"/>
              </w:rPr>
            </w:pPr>
            <w:r w:rsidRPr="00D60B77">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CD7A86" w:rsidRPr="00D60B77" w:rsidRDefault="00CD7A86" w:rsidP="00D60B77">
            <w:pPr>
              <w:pStyle w:val="Times12"/>
              <w:ind w:firstLine="0"/>
            </w:pPr>
          </w:p>
        </w:tc>
      </w:tr>
    </w:tbl>
    <w:p w:rsidR="00CD7A86" w:rsidRPr="00B3789F" w:rsidRDefault="00CD7A86" w:rsidP="00966ABD">
      <w:pPr>
        <w:pStyle w:val="Times12"/>
        <w:ind w:firstLine="0"/>
        <w:rPr>
          <w:sz w:val="22"/>
        </w:rPr>
      </w:pPr>
    </w:p>
    <w:p w:rsidR="00CD7A86" w:rsidRPr="00B272BC" w:rsidRDefault="00CD7A86"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D7A86" w:rsidRPr="00C93292" w:rsidRDefault="00CD7A86"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D7A86" w:rsidRPr="00551FC5" w:rsidRDefault="00CD7A86" w:rsidP="00966ABD">
      <w:pPr>
        <w:pStyle w:val="Times12"/>
        <w:ind w:firstLine="709"/>
        <w:rPr>
          <w:bCs w:val="0"/>
          <w:szCs w:val="24"/>
        </w:rPr>
      </w:pPr>
      <w:r w:rsidRPr="00551FC5">
        <w:rPr>
          <w:bCs w:val="0"/>
          <w:szCs w:val="24"/>
        </w:rPr>
        <w:t>М.П.</w:t>
      </w:r>
    </w:p>
    <w:p w:rsidR="00CD7A86" w:rsidRDefault="00CD7A86" w:rsidP="00966ABD">
      <w:pPr>
        <w:pStyle w:val="afb"/>
        <w:spacing w:before="0" w:after="0" w:line="240" w:lineRule="auto"/>
        <w:rPr>
          <w:rFonts w:ascii="Times New Roman" w:hAnsi="Times New Roman"/>
          <w:b/>
          <w:bCs/>
          <w:sz w:val="22"/>
          <w:szCs w:val="23"/>
        </w:rPr>
      </w:pPr>
    </w:p>
    <w:p w:rsidR="00CD7A86" w:rsidRPr="0028746D" w:rsidRDefault="00CD7A86"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CD7A86" w:rsidRPr="0028746D" w:rsidRDefault="00CD7A86" w:rsidP="00054FDD">
      <w:pPr>
        <w:pStyle w:val="Times12"/>
        <w:numPr>
          <w:ilvl w:val="0"/>
          <w:numId w:val="3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CD7A86" w:rsidRPr="0028746D" w:rsidRDefault="00CD7A86" w:rsidP="00054FDD">
      <w:pPr>
        <w:pStyle w:val="Times12"/>
        <w:numPr>
          <w:ilvl w:val="0"/>
          <w:numId w:val="34"/>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D7A86" w:rsidRPr="0028746D" w:rsidRDefault="00CD7A86" w:rsidP="00054FDD">
      <w:pPr>
        <w:pStyle w:val="Times12"/>
        <w:numPr>
          <w:ilvl w:val="0"/>
          <w:numId w:val="3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CD7A86" w:rsidRPr="0028746D" w:rsidRDefault="00CD7A86" w:rsidP="00054FDD">
      <w:pPr>
        <w:pStyle w:val="Times12"/>
        <w:numPr>
          <w:ilvl w:val="0"/>
          <w:numId w:val="3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CD7A86" w:rsidRPr="0028746D" w:rsidRDefault="00CD7A86" w:rsidP="00054FDD">
      <w:pPr>
        <w:pStyle w:val="Times12"/>
        <w:numPr>
          <w:ilvl w:val="0"/>
          <w:numId w:val="3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CD7A86" w:rsidRPr="008852B7" w:rsidRDefault="00CD7A86" w:rsidP="00966ABD">
      <w:pPr>
        <w:jc w:val="right"/>
        <w:rPr>
          <w:color w:val="0000FF"/>
          <w:sz w:val="22"/>
          <w:szCs w:val="22"/>
        </w:rPr>
        <w:sectPr w:rsidR="00CD7A86" w:rsidRPr="008852B7" w:rsidSect="00E74D5E">
          <w:pgSz w:w="11906" w:h="16838"/>
          <w:pgMar w:top="719" w:right="746" w:bottom="539" w:left="902" w:header="357" w:footer="204" w:gutter="0"/>
          <w:cols w:space="708"/>
          <w:titlePg/>
          <w:docGrid w:linePitch="360"/>
        </w:sectPr>
      </w:pPr>
    </w:p>
    <w:p w:rsidR="00CD7A86" w:rsidRDefault="00CD7A86" w:rsidP="00966ABD">
      <w:pPr>
        <w:ind w:firstLine="360"/>
        <w:rPr>
          <w:sz w:val="22"/>
          <w:szCs w:val="22"/>
        </w:rPr>
      </w:pPr>
      <w:bookmarkStart w:id="196" w:name="_Toc349652279"/>
      <w:bookmarkStart w:id="197" w:name="_Toc349653063"/>
    </w:p>
    <w:p w:rsidR="00CD7A86" w:rsidRPr="00C93292" w:rsidRDefault="00CD7A86"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8"/>
      <w:bookmarkEnd w:id="199"/>
    </w:p>
    <w:p w:rsidR="00CD7A86" w:rsidRPr="00C93292" w:rsidRDefault="00CD7A86"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CD7A86"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D7A86" w:rsidRPr="00C93292" w:rsidRDefault="00CD7A86"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CD7A86" w:rsidRPr="00C93292" w:rsidRDefault="00CD7A86"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CD7A86" w:rsidRPr="00C93292" w:rsidRDefault="00CD7A86"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D7A86" w:rsidRPr="00C93292" w:rsidRDefault="00CD7A86" w:rsidP="00966ABD">
            <w:pPr>
              <w:jc w:val="center"/>
              <w:rPr>
                <w:bCs/>
                <w:sz w:val="19"/>
                <w:szCs w:val="19"/>
              </w:rPr>
            </w:pPr>
            <w:r w:rsidRPr="00C93292">
              <w:rPr>
                <w:bCs/>
                <w:sz w:val="19"/>
                <w:szCs w:val="19"/>
              </w:rPr>
              <w:t>4</w:t>
            </w:r>
          </w:p>
        </w:tc>
      </w:tr>
      <w:tr w:rsidR="00CD7A86"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CD7A86" w:rsidRPr="00C93292" w:rsidRDefault="00CD7A86"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CD7A86"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CD7A86" w:rsidRPr="00C93292" w:rsidRDefault="00CD7A86"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CD7A86" w:rsidRPr="00C93292" w:rsidRDefault="00CD7A86"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D7A86" w:rsidRPr="00C93292" w:rsidRDefault="00CD7A86"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CD7A86" w:rsidRPr="00C93292" w:rsidRDefault="00CD7A86"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CD7A86" w:rsidRPr="00C93292" w:rsidRDefault="00CD7A86"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D7A86" w:rsidRPr="00C93292" w:rsidRDefault="00CD7A86"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CD7A86" w:rsidRPr="00C93292" w:rsidRDefault="00CD7A86"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CD7A86" w:rsidRPr="00C93292" w:rsidRDefault="00CD7A86" w:rsidP="00966ABD">
            <w:pPr>
              <w:jc w:val="center"/>
              <w:rPr>
                <w:bCs/>
                <w:sz w:val="19"/>
                <w:szCs w:val="19"/>
              </w:rPr>
            </w:pPr>
            <w:r w:rsidRPr="00C93292">
              <w:rPr>
                <w:bCs/>
                <w:sz w:val="19"/>
                <w:szCs w:val="19"/>
              </w:rPr>
              <w:t>Руководитель/</w:t>
            </w:r>
          </w:p>
          <w:p w:rsidR="00CD7A86" w:rsidRPr="00C93292" w:rsidRDefault="00CD7A86" w:rsidP="00966ABD">
            <w:pPr>
              <w:jc w:val="center"/>
              <w:rPr>
                <w:bCs/>
                <w:sz w:val="19"/>
                <w:szCs w:val="19"/>
              </w:rPr>
            </w:pPr>
            <w:r w:rsidRPr="00C93292">
              <w:rPr>
                <w:bCs/>
                <w:sz w:val="19"/>
                <w:szCs w:val="19"/>
              </w:rPr>
              <w:t>участник/</w:t>
            </w:r>
          </w:p>
          <w:p w:rsidR="00CD7A86" w:rsidRPr="00C93292" w:rsidRDefault="00CD7A86" w:rsidP="00966ABD">
            <w:pPr>
              <w:jc w:val="center"/>
              <w:rPr>
                <w:bCs/>
                <w:sz w:val="19"/>
                <w:szCs w:val="19"/>
              </w:rPr>
            </w:pPr>
            <w:r w:rsidRPr="00C93292">
              <w:rPr>
                <w:bCs/>
                <w:sz w:val="19"/>
                <w:szCs w:val="19"/>
              </w:rPr>
              <w:t>акционер/</w:t>
            </w:r>
          </w:p>
          <w:p w:rsidR="00CD7A86" w:rsidRPr="00C93292" w:rsidRDefault="00CD7A86"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CD7A86" w:rsidRPr="00C93292" w:rsidRDefault="00CD7A86" w:rsidP="00966ABD">
            <w:pPr>
              <w:rPr>
                <w:bCs/>
                <w:sz w:val="19"/>
                <w:szCs w:val="19"/>
              </w:rPr>
            </w:pPr>
          </w:p>
        </w:tc>
      </w:tr>
      <w:tr w:rsidR="00CD7A86"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D7A86" w:rsidRPr="00C93292" w:rsidRDefault="00CD7A86"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r>
      <w:tr w:rsidR="00CD7A86"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D7A86" w:rsidRPr="00C93292" w:rsidRDefault="00CD7A86"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r>
      <w:tr w:rsidR="00CD7A86"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D7A86" w:rsidRPr="00C93292" w:rsidRDefault="00CD7A86"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D7A86" w:rsidRPr="00C93292" w:rsidRDefault="00CD7A86"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D7A86" w:rsidRPr="00C93292" w:rsidRDefault="00CD7A86" w:rsidP="00966ABD">
            <w:pPr>
              <w:jc w:val="center"/>
              <w:rPr>
                <w:i/>
                <w:iCs/>
                <w:sz w:val="19"/>
                <w:szCs w:val="19"/>
              </w:rPr>
            </w:pPr>
            <w:r w:rsidRPr="00C93292">
              <w:rPr>
                <w:i/>
                <w:iCs/>
                <w:sz w:val="19"/>
                <w:szCs w:val="19"/>
              </w:rPr>
              <w:t> </w:t>
            </w:r>
          </w:p>
        </w:tc>
      </w:tr>
    </w:tbl>
    <w:p w:rsidR="00CD7A86" w:rsidRPr="00C93292" w:rsidRDefault="00CD7A86" w:rsidP="00966ABD">
      <w:pPr>
        <w:rPr>
          <w:sz w:val="21"/>
          <w:szCs w:val="21"/>
        </w:rPr>
      </w:pPr>
    </w:p>
    <w:p w:rsidR="00CD7A86" w:rsidRPr="00C93292" w:rsidRDefault="00CD7A86"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D7A86" w:rsidRPr="00B3789F" w:rsidRDefault="00CD7A86" w:rsidP="00966ABD">
      <w:pPr>
        <w:pStyle w:val="Times12"/>
        <w:ind w:firstLine="0"/>
        <w:rPr>
          <w:sz w:val="22"/>
        </w:rPr>
      </w:pPr>
    </w:p>
    <w:p w:rsidR="00CD7A86" w:rsidRPr="00B272BC" w:rsidRDefault="00CD7A86"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D7A86" w:rsidRPr="00C93292" w:rsidRDefault="00CD7A86"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D7A86" w:rsidRPr="00551FC5" w:rsidRDefault="00CD7A86" w:rsidP="00966ABD">
      <w:pPr>
        <w:pStyle w:val="Times12"/>
        <w:ind w:firstLine="709"/>
        <w:rPr>
          <w:bCs w:val="0"/>
          <w:szCs w:val="24"/>
        </w:rPr>
      </w:pPr>
      <w:r w:rsidRPr="00551FC5">
        <w:rPr>
          <w:bCs w:val="0"/>
          <w:szCs w:val="24"/>
        </w:rPr>
        <w:t>М.П.</w:t>
      </w:r>
    </w:p>
    <w:p w:rsidR="00CD7A86" w:rsidRPr="00B272BC" w:rsidRDefault="00CD7A86" w:rsidP="00966ABD">
      <w:pPr>
        <w:jc w:val="center"/>
        <w:rPr>
          <w:b/>
        </w:rPr>
      </w:pPr>
    </w:p>
    <w:p w:rsidR="00CD7A86" w:rsidRPr="00C93292" w:rsidRDefault="00CD7A86"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D7A86" w:rsidRPr="00C93292" w:rsidRDefault="00CD7A86" w:rsidP="00054FDD">
      <w:pPr>
        <w:pStyle w:val="Times12"/>
        <w:numPr>
          <w:ilvl w:val="0"/>
          <w:numId w:val="3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7A86" w:rsidRPr="00C93292" w:rsidRDefault="00CD7A86" w:rsidP="00054FDD">
      <w:pPr>
        <w:pStyle w:val="Times12"/>
        <w:numPr>
          <w:ilvl w:val="0"/>
          <w:numId w:val="3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D7A86" w:rsidRPr="007B3F74" w:rsidRDefault="00CD7A86" w:rsidP="00966ABD">
      <w:pPr>
        <w:pStyle w:val="Times12"/>
        <w:tabs>
          <w:tab w:val="left" w:pos="540"/>
        </w:tabs>
        <w:spacing w:before="100" w:beforeAutospacing="1" w:after="100" w:afterAutospacing="1"/>
        <w:ind w:firstLine="0"/>
        <w:rPr>
          <w:b/>
          <w:bCs w:val="0"/>
          <w:sz w:val="21"/>
          <w:szCs w:val="21"/>
        </w:rPr>
      </w:pPr>
    </w:p>
    <w:p w:rsidR="00CD7A86" w:rsidRPr="00B15183" w:rsidRDefault="00CD7A86" w:rsidP="00966ABD">
      <w:pPr>
        <w:pStyle w:val="Times12"/>
        <w:tabs>
          <w:tab w:val="left" w:pos="540"/>
        </w:tabs>
        <w:spacing w:before="100" w:beforeAutospacing="1" w:after="100" w:afterAutospacing="1"/>
        <w:ind w:firstLine="0"/>
        <w:rPr>
          <w:color w:val="0000FF"/>
        </w:rPr>
        <w:sectPr w:rsidR="00CD7A86" w:rsidRPr="00B15183" w:rsidSect="00987B19">
          <w:pgSz w:w="16838" w:h="11906" w:orient="landscape"/>
          <w:pgMar w:top="567" w:right="539" w:bottom="902" w:left="488" w:header="357" w:footer="204" w:gutter="0"/>
          <w:cols w:space="708"/>
          <w:docGrid w:linePitch="360"/>
        </w:sectPr>
      </w:pPr>
    </w:p>
    <w:p w:rsidR="00CD7A86" w:rsidRPr="004E4F2B" w:rsidRDefault="00CD7A86" w:rsidP="00966ABD">
      <w:pPr>
        <w:jc w:val="right"/>
        <w:rPr>
          <w:b/>
          <w:bCs/>
          <w:sz w:val="22"/>
          <w:szCs w:val="22"/>
        </w:rPr>
      </w:pPr>
      <w:bookmarkStart w:id="200" w:name="_Toc349652282"/>
      <w:bookmarkStart w:id="201" w:name="_Toc349653066"/>
      <w:bookmarkEnd w:id="189"/>
      <w:r w:rsidRPr="004E4F2B">
        <w:rPr>
          <w:b/>
          <w:bCs/>
          <w:sz w:val="22"/>
          <w:szCs w:val="22"/>
        </w:rPr>
        <w:t xml:space="preserve">Форма </w:t>
      </w:r>
      <w:r>
        <w:rPr>
          <w:b/>
          <w:bCs/>
          <w:sz w:val="22"/>
          <w:szCs w:val="22"/>
        </w:rPr>
        <w:t>3</w:t>
      </w:r>
    </w:p>
    <w:p w:rsidR="00CD7A86" w:rsidRPr="00B3789F" w:rsidRDefault="00CD7A86" w:rsidP="00966ABD">
      <w:pPr>
        <w:pStyle w:val="Times12"/>
        <w:ind w:left="5103" w:firstLine="0"/>
        <w:jc w:val="right"/>
        <w:rPr>
          <w:iCs/>
          <w:sz w:val="22"/>
        </w:rPr>
      </w:pPr>
      <w:r w:rsidRPr="00B3789F">
        <w:rPr>
          <w:iCs/>
          <w:sz w:val="22"/>
        </w:rPr>
        <w:t>Приложение к заявке на участие в запросе цен</w:t>
      </w:r>
    </w:p>
    <w:p w:rsidR="00CD7A86" w:rsidRPr="00B3789F" w:rsidRDefault="00CD7A86" w:rsidP="00966ABD">
      <w:pPr>
        <w:pStyle w:val="Times12"/>
        <w:ind w:left="5103" w:firstLine="0"/>
        <w:jc w:val="right"/>
        <w:rPr>
          <w:sz w:val="22"/>
        </w:rPr>
      </w:pPr>
      <w:r w:rsidRPr="00B3789F">
        <w:rPr>
          <w:iCs/>
          <w:sz w:val="22"/>
        </w:rPr>
        <w:t>от «___» __________ 20___ г. № ______</w:t>
      </w:r>
    </w:p>
    <w:p w:rsidR="00CD7A86" w:rsidRDefault="00CD7A86" w:rsidP="00966ABD">
      <w:pPr>
        <w:jc w:val="right"/>
        <w:rPr>
          <w:b/>
          <w:sz w:val="22"/>
          <w:szCs w:val="22"/>
        </w:rPr>
      </w:pPr>
    </w:p>
    <w:p w:rsidR="00CD7A86" w:rsidRPr="00B3789F" w:rsidRDefault="00CD7A86" w:rsidP="00966ABD">
      <w:pPr>
        <w:jc w:val="right"/>
        <w:rPr>
          <w:b/>
          <w:sz w:val="22"/>
          <w:szCs w:val="22"/>
        </w:rPr>
      </w:pPr>
    </w:p>
    <w:p w:rsidR="00CD7A86" w:rsidRPr="00B3789F" w:rsidRDefault="00CD7A86" w:rsidP="00966ABD">
      <w:pPr>
        <w:jc w:val="center"/>
        <w:rPr>
          <w:sz w:val="22"/>
          <w:szCs w:val="22"/>
        </w:rPr>
      </w:pPr>
      <w:r w:rsidRPr="00B3789F">
        <w:rPr>
          <w:sz w:val="22"/>
          <w:szCs w:val="22"/>
        </w:rPr>
        <w:t>Открытый запрос цен в электронной форме на право заключения договора</w:t>
      </w:r>
    </w:p>
    <w:p w:rsidR="00CD7A86" w:rsidRPr="00B3789F" w:rsidRDefault="00CD7A86" w:rsidP="00966ABD">
      <w:pPr>
        <w:jc w:val="center"/>
        <w:rPr>
          <w:sz w:val="22"/>
          <w:szCs w:val="22"/>
        </w:rPr>
      </w:pPr>
      <w:r w:rsidRPr="00B3789F">
        <w:rPr>
          <w:sz w:val="22"/>
          <w:szCs w:val="22"/>
        </w:rPr>
        <w:t>на ______________________</w:t>
      </w:r>
    </w:p>
    <w:p w:rsidR="00CD7A86" w:rsidRPr="00B3789F" w:rsidRDefault="00CD7A86" w:rsidP="00966ABD">
      <w:pPr>
        <w:jc w:val="right"/>
        <w:rPr>
          <w:b/>
          <w:sz w:val="22"/>
          <w:szCs w:val="22"/>
        </w:rPr>
      </w:pPr>
    </w:p>
    <w:p w:rsidR="00CD7A86" w:rsidRPr="006D5BDB" w:rsidRDefault="00CD7A86"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7A86" w:rsidRPr="00CD55B8" w:rsidRDefault="00CD7A86" w:rsidP="00CD55B8">
      <w:pPr>
        <w:pStyle w:val="Times12"/>
        <w:ind w:firstLine="0"/>
        <w:jc w:val="center"/>
        <w:rPr>
          <w:sz w:val="22"/>
        </w:rPr>
      </w:pPr>
    </w:p>
    <w:p w:rsidR="00CD7A86" w:rsidRDefault="00CD7A86" w:rsidP="00966ABD">
      <w:pPr>
        <w:pStyle w:val="Times12"/>
        <w:ind w:firstLine="0"/>
        <w:rPr>
          <w:sz w:val="22"/>
        </w:rPr>
      </w:pPr>
      <w:r w:rsidRPr="00B3789F">
        <w:rPr>
          <w:sz w:val="22"/>
        </w:rPr>
        <w:t>Участник запроса цен: _</w:t>
      </w:r>
      <w:r>
        <w:rPr>
          <w:sz w:val="22"/>
        </w:rPr>
        <w:t>_______________________________</w:t>
      </w:r>
    </w:p>
    <w:p w:rsidR="00CD7A86" w:rsidRDefault="00CD7A86" w:rsidP="00966ABD">
      <w:pPr>
        <w:pStyle w:val="Times12"/>
        <w:ind w:firstLine="0"/>
        <w:jc w:val="center"/>
        <w:rPr>
          <w:b/>
          <w:i/>
          <w:szCs w:val="28"/>
        </w:rPr>
      </w:pPr>
    </w:p>
    <w:p w:rsidR="00CD7A86" w:rsidRPr="0050517C" w:rsidRDefault="00CD7A86" w:rsidP="00966ABD">
      <w:pPr>
        <w:pStyle w:val="Times12"/>
        <w:ind w:firstLine="0"/>
        <w:jc w:val="center"/>
        <w:rPr>
          <w:b/>
          <w:i/>
          <w:sz w:val="22"/>
        </w:rPr>
      </w:pPr>
    </w:p>
    <w:p w:rsidR="00CD7A86" w:rsidRPr="0050517C" w:rsidRDefault="00CD7A86" w:rsidP="00966ABD">
      <w:pPr>
        <w:pStyle w:val="Times12"/>
        <w:ind w:firstLine="0"/>
        <w:jc w:val="center"/>
        <w:rPr>
          <w:b/>
          <w:i/>
          <w:sz w:val="22"/>
        </w:rPr>
      </w:pPr>
      <w:r w:rsidRPr="0050517C">
        <w:rPr>
          <w:b/>
          <w:i/>
          <w:sz w:val="22"/>
        </w:rPr>
        <w:t>Суть технического предложения</w:t>
      </w:r>
    </w:p>
    <w:p w:rsidR="00CD7A86" w:rsidRDefault="00CD7A86" w:rsidP="00966ABD">
      <w:pPr>
        <w:pStyle w:val="afc"/>
        <w:tabs>
          <w:tab w:val="clear" w:pos="1134"/>
        </w:tabs>
        <w:autoSpaceDE w:val="0"/>
        <w:autoSpaceDN w:val="0"/>
        <w:spacing w:line="240" w:lineRule="auto"/>
        <w:ind w:firstLine="0"/>
      </w:pPr>
    </w:p>
    <w:p w:rsidR="00CD7A86" w:rsidRDefault="00CD7A86" w:rsidP="00966ABD">
      <w:pPr>
        <w:pStyle w:val="afc"/>
        <w:tabs>
          <w:tab w:val="clear" w:pos="1134"/>
        </w:tabs>
        <w:autoSpaceDE w:val="0"/>
        <w:autoSpaceDN w:val="0"/>
        <w:spacing w:line="240" w:lineRule="auto"/>
        <w:ind w:firstLine="0"/>
      </w:pPr>
    </w:p>
    <w:p w:rsidR="00CD7A86" w:rsidRDefault="00CD7A86" w:rsidP="00966ABD">
      <w:pPr>
        <w:pStyle w:val="afc"/>
        <w:tabs>
          <w:tab w:val="clear" w:pos="1134"/>
        </w:tabs>
        <w:autoSpaceDE w:val="0"/>
        <w:autoSpaceDN w:val="0"/>
        <w:spacing w:line="240" w:lineRule="auto"/>
        <w:ind w:firstLine="0"/>
      </w:pPr>
    </w:p>
    <w:p w:rsidR="00CD7A86" w:rsidRDefault="00CD7A86" w:rsidP="00966ABD">
      <w:pPr>
        <w:pStyle w:val="afc"/>
        <w:tabs>
          <w:tab w:val="clear" w:pos="1134"/>
        </w:tabs>
        <w:autoSpaceDE w:val="0"/>
        <w:autoSpaceDN w:val="0"/>
        <w:spacing w:line="240" w:lineRule="auto"/>
        <w:ind w:firstLine="0"/>
      </w:pPr>
    </w:p>
    <w:p w:rsidR="00CD7A86" w:rsidRDefault="00CD7A86" w:rsidP="00966ABD">
      <w:pPr>
        <w:pStyle w:val="afc"/>
        <w:tabs>
          <w:tab w:val="clear" w:pos="1134"/>
        </w:tabs>
        <w:autoSpaceDE w:val="0"/>
        <w:autoSpaceDN w:val="0"/>
        <w:spacing w:line="240" w:lineRule="auto"/>
        <w:ind w:firstLine="0"/>
      </w:pPr>
    </w:p>
    <w:p w:rsidR="00CD7A86" w:rsidRDefault="00CD7A86" w:rsidP="00966ABD">
      <w:pPr>
        <w:pStyle w:val="afc"/>
        <w:tabs>
          <w:tab w:val="clear" w:pos="1134"/>
        </w:tabs>
        <w:autoSpaceDE w:val="0"/>
        <w:autoSpaceDN w:val="0"/>
        <w:spacing w:line="240" w:lineRule="auto"/>
        <w:ind w:firstLine="0"/>
      </w:pPr>
    </w:p>
    <w:p w:rsidR="00CD7A86" w:rsidRDefault="00CD7A86" w:rsidP="00966ABD">
      <w:pPr>
        <w:pStyle w:val="afc"/>
        <w:tabs>
          <w:tab w:val="clear" w:pos="1134"/>
        </w:tabs>
        <w:autoSpaceDE w:val="0"/>
        <w:autoSpaceDN w:val="0"/>
        <w:spacing w:line="240" w:lineRule="auto"/>
        <w:ind w:firstLine="0"/>
      </w:pPr>
    </w:p>
    <w:p w:rsidR="00CD7A86" w:rsidRPr="0050517C" w:rsidRDefault="00CD7A86" w:rsidP="00966ABD">
      <w:pPr>
        <w:pStyle w:val="afc"/>
        <w:tabs>
          <w:tab w:val="clear" w:pos="1134"/>
        </w:tabs>
        <w:autoSpaceDE w:val="0"/>
        <w:autoSpaceDN w:val="0"/>
        <w:spacing w:line="240" w:lineRule="auto"/>
        <w:ind w:firstLine="0"/>
      </w:pPr>
    </w:p>
    <w:p w:rsidR="00CD7A86" w:rsidRPr="00B272BC" w:rsidRDefault="00CD7A86"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D7A86" w:rsidRPr="00B272BC" w:rsidRDefault="00CD7A86"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D7A86" w:rsidRPr="00B272BC" w:rsidRDefault="00CD7A86" w:rsidP="00966ABD">
      <w:pPr>
        <w:pStyle w:val="Times12"/>
        <w:ind w:firstLine="709"/>
        <w:rPr>
          <w:bCs w:val="0"/>
          <w:sz w:val="28"/>
        </w:rPr>
      </w:pPr>
      <w:r w:rsidRPr="00B272BC">
        <w:rPr>
          <w:bCs w:val="0"/>
          <w:sz w:val="28"/>
        </w:rPr>
        <w:t>М.П.</w:t>
      </w: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Default="00CD7A86" w:rsidP="00966ABD">
      <w:pPr>
        <w:jc w:val="center"/>
        <w:rPr>
          <w:b/>
        </w:rPr>
      </w:pPr>
    </w:p>
    <w:p w:rsidR="00CD7A86" w:rsidRPr="0050517C" w:rsidRDefault="00CD7A86"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CD7A86" w:rsidRPr="0050517C" w:rsidRDefault="00CD7A86" w:rsidP="00054FDD">
      <w:pPr>
        <w:pStyle w:val="Times12"/>
        <w:numPr>
          <w:ilvl w:val="0"/>
          <w:numId w:val="3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CD7A86" w:rsidRPr="0050517C" w:rsidRDefault="00CD7A86" w:rsidP="00054FDD">
      <w:pPr>
        <w:pStyle w:val="Times12"/>
        <w:numPr>
          <w:ilvl w:val="0"/>
          <w:numId w:val="36"/>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CD7A86" w:rsidRPr="0050517C" w:rsidRDefault="00CD7A86" w:rsidP="00054FDD">
      <w:pPr>
        <w:pStyle w:val="Times12"/>
        <w:numPr>
          <w:ilvl w:val="0"/>
          <w:numId w:val="3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CD7A86" w:rsidRPr="0050517C" w:rsidRDefault="00CD7A86" w:rsidP="00054FDD">
      <w:pPr>
        <w:pStyle w:val="Times12"/>
        <w:numPr>
          <w:ilvl w:val="0"/>
          <w:numId w:val="3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CD7A86" w:rsidRDefault="00CD7A86" w:rsidP="00054FDD">
      <w:pPr>
        <w:pStyle w:val="Times12"/>
        <w:numPr>
          <w:ilvl w:val="0"/>
          <w:numId w:val="3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CD7A86" w:rsidRPr="0050517C" w:rsidRDefault="00CD7A86" w:rsidP="00054FDD">
      <w:pPr>
        <w:pStyle w:val="Times12"/>
        <w:numPr>
          <w:ilvl w:val="1"/>
          <w:numId w:val="36"/>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CD7A86" w:rsidRPr="0050517C" w:rsidRDefault="00CD7A86" w:rsidP="00054FDD">
      <w:pPr>
        <w:pStyle w:val="Times12"/>
        <w:numPr>
          <w:ilvl w:val="1"/>
          <w:numId w:val="36"/>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D7A86" w:rsidRPr="0050517C" w:rsidRDefault="00CD7A86" w:rsidP="00054FDD">
      <w:pPr>
        <w:pStyle w:val="Times12"/>
        <w:numPr>
          <w:ilvl w:val="1"/>
          <w:numId w:val="36"/>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CD7A86" w:rsidRPr="0050517C" w:rsidRDefault="00CD7A86" w:rsidP="00054FDD">
      <w:pPr>
        <w:pStyle w:val="Times12"/>
        <w:numPr>
          <w:ilvl w:val="1"/>
          <w:numId w:val="36"/>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CD7A86" w:rsidRPr="0050517C" w:rsidRDefault="00CD7A86" w:rsidP="00054FDD">
      <w:pPr>
        <w:pStyle w:val="Times12"/>
        <w:numPr>
          <w:ilvl w:val="1"/>
          <w:numId w:val="3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7A86" w:rsidRPr="0050517C" w:rsidRDefault="00CD7A86" w:rsidP="00054FDD">
      <w:pPr>
        <w:pStyle w:val="Times12"/>
        <w:numPr>
          <w:ilvl w:val="1"/>
          <w:numId w:val="36"/>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CD7A86" w:rsidRPr="0028746D" w:rsidRDefault="00CD7A86" w:rsidP="00966ABD">
      <w:pPr>
        <w:pStyle w:val="Times12"/>
        <w:tabs>
          <w:tab w:val="left" w:pos="360"/>
        </w:tabs>
        <w:ind w:left="600" w:firstLine="0"/>
        <w:rPr>
          <w:i/>
          <w:sz w:val="20"/>
          <w:szCs w:val="20"/>
        </w:rPr>
      </w:pPr>
    </w:p>
    <w:p w:rsidR="00CD7A86" w:rsidRPr="008852B7" w:rsidRDefault="00CD7A86" w:rsidP="00966ABD">
      <w:pPr>
        <w:jc w:val="right"/>
        <w:rPr>
          <w:color w:val="0000FF"/>
          <w:sz w:val="22"/>
          <w:szCs w:val="22"/>
        </w:rPr>
        <w:sectPr w:rsidR="00CD7A86" w:rsidRPr="008852B7" w:rsidSect="00E74D5E">
          <w:headerReference w:type="even" r:id="rId30"/>
          <w:headerReference w:type="default" r:id="rId31"/>
          <w:footerReference w:type="even" r:id="rId32"/>
          <w:footerReference w:type="default" r:id="rId33"/>
          <w:pgSz w:w="11906" w:h="16838"/>
          <w:pgMar w:top="719" w:right="746" w:bottom="539" w:left="902" w:header="357" w:footer="204" w:gutter="0"/>
          <w:cols w:space="708"/>
          <w:titlePg/>
          <w:docGrid w:linePitch="360"/>
        </w:sectPr>
      </w:pPr>
    </w:p>
    <w:bookmarkEnd w:id="200"/>
    <w:bookmarkEnd w:id="201"/>
    <w:p w:rsidR="00CD7A86" w:rsidRPr="004E4F2B" w:rsidRDefault="00CD7A86" w:rsidP="00966ABD">
      <w:pPr>
        <w:jc w:val="right"/>
        <w:rPr>
          <w:b/>
          <w:bCs/>
          <w:sz w:val="22"/>
          <w:szCs w:val="22"/>
        </w:rPr>
      </w:pPr>
      <w:r w:rsidRPr="004E4F2B">
        <w:rPr>
          <w:b/>
          <w:bCs/>
          <w:sz w:val="22"/>
          <w:szCs w:val="22"/>
        </w:rPr>
        <w:t xml:space="preserve">Форма </w:t>
      </w:r>
      <w:r>
        <w:rPr>
          <w:b/>
          <w:bCs/>
          <w:sz w:val="22"/>
          <w:szCs w:val="22"/>
        </w:rPr>
        <w:t>4</w:t>
      </w:r>
    </w:p>
    <w:p w:rsidR="00CD7A86" w:rsidRPr="00B3789F" w:rsidRDefault="00CD7A86" w:rsidP="00966ABD">
      <w:pPr>
        <w:pStyle w:val="Times12"/>
        <w:ind w:left="5103" w:firstLine="0"/>
        <w:jc w:val="right"/>
        <w:rPr>
          <w:iCs/>
          <w:sz w:val="22"/>
        </w:rPr>
      </w:pPr>
      <w:r w:rsidRPr="00B3789F">
        <w:rPr>
          <w:iCs/>
          <w:sz w:val="22"/>
        </w:rPr>
        <w:t>Приложение к заявке на участие в запросе цен</w:t>
      </w:r>
    </w:p>
    <w:p w:rsidR="00CD7A86" w:rsidRPr="00B3789F" w:rsidRDefault="00CD7A86" w:rsidP="00966ABD">
      <w:pPr>
        <w:pStyle w:val="Times12"/>
        <w:ind w:left="5103" w:firstLine="0"/>
        <w:jc w:val="right"/>
        <w:rPr>
          <w:sz w:val="22"/>
        </w:rPr>
      </w:pPr>
      <w:r w:rsidRPr="00B3789F">
        <w:rPr>
          <w:iCs/>
          <w:sz w:val="22"/>
        </w:rPr>
        <w:t>от «___» __________ 20___ г. № ______</w:t>
      </w:r>
    </w:p>
    <w:p w:rsidR="00CD7A86" w:rsidRDefault="00CD7A86" w:rsidP="00966ABD">
      <w:pPr>
        <w:jc w:val="right"/>
        <w:rPr>
          <w:b/>
          <w:sz w:val="22"/>
          <w:szCs w:val="22"/>
        </w:rPr>
      </w:pPr>
    </w:p>
    <w:p w:rsidR="00CD7A86" w:rsidRPr="0028521B" w:rsidRDefault="00CD7A86"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CD7A86" w:rsidRPr="00847E67" w:rsidRDefault="00CD7A86" w:rsidP="009441CE">
      <w:pPr>
        <w:pStyle w:val="Style34"/>
        <w:widowControl/>
        <w:spacing w:before="10"/>
        <w:jc w:val="right"/>
        <w:rPr>
          <w:rStyle w:val="FontStyle72"/>
          <w:sz w:val="20"/>
        </w:rPr>
      </w:pPr>
      <w:bookmarkStart w:id="204" w:name="_БАНКОВСКАЯ_ГАРАНТИЯ_(Форма"/>
      <w:bookmarkEnd w:id="204"/>
      <w:r w:rsidRPr="00847E67">
        <w:rPr>
          <w:rStyle w:val="FontStyle72"/>
          <w:sz w:val="20"/>
        </w:rPr>
        <w:t>Настоящая форма банковской гарантии</w:t>
      </w:r>
    </w:p>
    <w:p w:rsidR="00CD7A86" w:rsidRPr="00847E67" w:rsidRDefault="00CD7A86" w:rsidP="009441CE">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CD7A86" w:rsidRPr="00CD2C7B" w:rsidRDefault="00CD7A86" w:rsidP="009441CE">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CD7A86" w:rsidRDefault="00CD7A86" w:rsidP="009441CE">
      <w:pPr>
        <w:pStyle w:val="Style34"/>
        <w:widowControl/>
        <w:spacing w:before="10"/>
        <w:jc w:val="center"/>
        <w:rPr>
          <w:rStyle w:val="FontStyle72"/>
          <w:sz w:val="22"/>
          <w:szCs w:val="22"/>
        </w:rPr>
      </w:pPr>
    </w:p>
    <w:p w:rsidR="00CD7A86" w:rsidRDefault="00CD7A86" w:rsidP="009441CE">
      <w:pPr>
        <w:pStyle w:val="Style34"/>
        <w:widowControl/>
        <w:spacing w:before="10"/>
        <w:jc w:val="center"/>
        <w:rPr>
          <w:rStyle w:val="FontStyle72"/>
          <w:sz w:val="22"/>
          <w:szCs w:val="22"/>
        </w:rPr>
      </w:pPr>
    </w:p>
    <w:p w:rsidR="00CD7A86" w:rsidRPr="00186A6D" w:rsidRDefault="00CD7A86" w:rsidP="009441CE">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CD7A86" w:rsidRPr="00186A6D" w:rsidRDefault="00CD7A86" w:rsidP="009441CE">
      <w:pPr>
        <w:pStyle w:val="Style34"/>
        <w:widowControl/>
        <w:spacing w:line="240" w:lineRule="exact"/>
        <w:ind w:left="754"/>
        <w:rPr>
          <w:sz w:val="22"/>
          <w:szCs w:val="22"/>
        </w:rPr>
      </w:pPr>
    </w:p>
    <w:p w:rsidR="00CD7A86" w:rsidRPr="00186A6D" w:rsidRDefault="00CD7A86" w:rsidP="009441CE">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CD7A86" w:rsidRPr="00186A6D" w:rsidRDefault="00CD7A86" w:rsidP="009441CE">
      <w:pPr>
        <w:pStyle w:val="Style67"/>
        <w:widowControl/>
        <w:spacing w:line="240" w:lineRule="exact"/>
        <w:ind w:left="710" w:firstLine="0"/>
        <w:rPr>
          <w:sz w:val="22"/>
          <w:szCs w:val="22"/>
        </w:rPr>
      </w:pPr>
    </w:p>
    <w:p w:rsidR="00CD7A86" w:rsidRDefault="00CD7A86" w:rsidP="009441CE">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CD7A86" w:rsidRPr="008A5149" w:rsidRDefault="00CD7A86" w:rsidP="009441CE">
      <w:pPr>
        <w:pStyle w:val="Style67"/>
        <w:widowControl/>
        <w:tabs>
          <w:tab w:val="left" w:pos="2381"/>
          <w:tab w:val="left" w:pos="5189"/>
          <w:tab w:val="left" w:pos="8102"/>
        </w:tabs>
        <w:spacing w:before="24" w:line="269" w:lineRule="exact"/>
        <w:ind w:firstLine="0"/>
        <w:rPr>
          <w:rStyle w:val="FontStyle72"/>
          <w:sz w:val="22"/>
          <w:szCs w:val="22"/>
        </w:rPr>
      </w:pP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D7A86" w:rsidRPr="002258D3"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CD7A86" w:rsidRPr="002258D3"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CD7A86" w:rsidRPr="008A5149" w:rsidRDefault="00CD7A86" w:rsidP="009441CE">
      <w:pPr>
        <w:pStyle w:val="Style59"/>
        <w:widowControl/>
        <w:numPr>
          <w:ilvl w:val="0"/>
          <w:numId w:val="38"/>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D7A86" w:rsidRPr="008A5149" w:rsidRDefault="00CD7A86" w:rsidP="009441CE">
      <w:pPr>
        <w:pStyle w:val="Style59"/>
        <w:widowControl/>
        <w:numPr>
          <w:ilvl w:val="0"/>
          <w:numId w:val="38"/>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CD7A86" w:rsidRDefault="00CD7A86" w:rsidP="009441CE">
      <w:pPr>
        <w:rPr>
          <w:sz w:val="2"/>
          <w:szCs w:val="2"/>
        </w:rPr>
      </w:pPr>
    </w:p>
    <w:p w:rsidR="00CD7A86" w:rsidRPr="008A5149" w:rsidRDefault="00CD7A86" w:rsidP="009441CE">
      <w:pPr>
        <w:pStyle w:val="Style59"/>
        <w:widowControl/>
        <w:numPr>
          <w:ilvl w:val="0"/>
          <w:numId w:val="38"/>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CD7A86" w:rsidRPr="008A5149" w:rsidRDefault="00CD7A86" w:rsidP="009441CE">
      <w:pPr>
        <w:pStyle w:val="Style59"/>
        <w:widowControl/>
        <w:numPr>
          <w:ilvl w:val="0"/>
          <w:numId w:val="38"/>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D7A86" w:rsidRPr="008A5149" w:rsidRDefault="00CD7A86" w:rsidP="009441CE">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CD7A86" w:rsidRPr="008A5149" w:rsidRDefault="00CD7A86" w:rsidP="009441CE">
      <w:pPr>
        <w:pStyle w:val="Style59"/>
        <w:widowControl/>
        <w:numPr>
          <w:ilvl w:val="0"/>
          <w:numId w:val="38"/>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CD7A86" w:rsidRPr="008A5149" w:rsidRDefault="00CD7A86" w:rsidP="009441CE">
      <w:pPr>
        <w:pStyle w:val="Style59"/>
        <w:widowControl/>
        <w:numPr>
          <w:ilvl w:val="0"/>
          <w:numId w:val="38"/>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CD7A86" w:rsidRPr="008A5149" w:rsidRDefault="00CD7A86" w:rsidP="009441CE">
      <w:pPr>
        <w:pStyle w:val="Style59"/>
        <w:widowControl/>
        <w:numPr>
          <w:ilvl w:val="0"/>
          <w:numId w:val="3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CD7A86" w:rsidRPr="008A5149" w:rsidRDefault="00CD7A86" w:rsidP="009441CE">
      <w:pPr>
        <w:pStyle w:val="Style59"/>
        <w:widowControl/>
        <w:numPr>
          <w:ilvl w:val="0"/>
          <w:numId w:val="3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D7A86" w:rsidRPr="008A5149" w:rsidRDefault="00CD7A86" w:rsidP="00054FDD">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CD7A86" w:rsidRDefault="00CD7A86" w:rsidP="009441CE">
      <w:pPr>
        <w:pStyle w:val="Style34"/>
        <w:widowControl/>
        <w:spacing w:line="240" w:lineRule="exact"/>
        <w:jc w:val="center"/>
        <w:rPr>
          <w:sz w:val="20"/>
          <w:szCs w:val="20"/>
        </w:rPr>
      </w:pPr>
    </w:p>
    <w:p w:rsidR="00CD7A86" w:rsidRDefault="00CD7A86" w:rsidP="009441CE">
      <w:pPr>
        <w:pStyle w:val="Style34"/>
        <w:widowControl/>
        <w:spacing w:line="240" w:lineRule="exact"/>
        <w:jc w:val="center"/>
        <w:rPr>
          <w:sz w:val="20"/>
          <w:szCs w:val="20"/>
        </w:rPr>
      </w:pPr>
    </w:p>
    <w:p w:rsidR="00CD7A86" w:rsidRDefault="00CD7A86" w:rsidP="009441CE">
      <w:pPr>
        <w:pStyle w:val="Style34"/>
        <w:widowControl/>
        <w:spacing w:line="240" w:lineRule="exact"/>
        <w:jc w:val="center"/>
        <w:rPr>
          <w:sz w:val="20"/>
          <w:szCs w:val="20"/>
        </w:rPr>
      </w:pPr>
    </w:p>
    <w:p w:rsidR="00CD7A86" w:rsidRDefault="00CD7A86" w:rsidP="009441CE">
      <w:pPr>
        <w:pStyle w:val="Style34"/>
        <w:widowControl/>
        <w:spacing w:before="24"/>
        <w:jc w:val="center"/>
        <w:rPr>
          <w:rStyle w:val="FontStyle72"/>
        </w:rPr>
      </w:pPr>
      <w:r>
        <w:rPr>
          <w:rStyle w:val="FontStyle72"/>
        </w:rPr>
        <w:t>ГАРАНТ:</w:t>
      </w:r>
    </w:p>
    <w:p w:rsidR="00CD7A86" w:rsidRDefault="00CD7A86" w:rsidP="009441CE">
      <w:pPr>
        <w:pStyle w:val="Style34"/>
        <w:widowControl/>
        <w:spacing w:before="24"/>
        <w:jc w:val="center"/>
        <w:rPr>
          <w:rStyle w:val="FontStyle72"/>
        </w:rPr>
      </w:pPr>
    </w:p>
    <w:p w:rsidR="00CD7A86" w:rsidRDefault="00CD7A86" w:rsidP="009441CE">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CD7A86" w:rsidRDefault="00CD7A86" w:rsidP="009441CE">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CD7A86" w:rsidRDefault="00CD7A86" w:rsidP="009441CE">
      <w:pPr>
        <w:pStyle w:val="Style34"/>
        <w:widowControl/>
        <w:spacing w:before="24"/>
        <w:jc w:val="center"/>
        <w:rPr>
          <w:rStyle w:val="FontStyle72"/>
        </w:rPr>
      </w:pPr>
    </w:p>
    <w:p w:rsidR="00CD7A86" w:rsidRDefault="00CD7A86" w:rsidP="00966ABD">
      <w:pPr>
        <w:pStyle w:val="Times12"/>
        <w:ind w:firstLine="0"/>
        <w:rPr>
          <w:b/>
          <w:i/>
          <w:sz w:val="20"/>
          <w:szCs w:val="20"/>
        </w:rPr>
      </w:pPr>
    </w:p>
    <w:p w:rsidR="00CD7A86" w:rsidRDefault="00CD7A86" w:rsidP="00966ABD">
      <w:pPr>
        <w:pStyle w:val="Times12"/>
        <w:ind w:firstLine="0"/>
        <w:rPr>
          <w:b/>
          <w:i/>
          <w:sz w:val="20"/>
          <w:szCs w:val="20"/>
        </w:rPr>
      </w:pPr>
    </w:p>
    <w:p w:rsidR="00CD7A86" w:rsidRDefault="00CD7A86" w:rsidP="00966ABD">
      <w:pPr>
        <w:pStyle w:val="Times12"/>
        <w:ind w:firstLine="0"/>
        <w:rPr>
          <w:b/>
          <w:i/>
          <w:sz w:val="20"/>
          <w:szCs w:val="20"/>
        </w:rPr>
      </w:pPr>
    </w:p>
    <w:p w:rsidR="00CD7A86" w:rsidRDefault="00CD7A86" w:rsidP="00966ABD">
      <w:pPr>
        <w:pStyle w:val="Times12"/>
        <w:ind w:firstLine="0"/>
        <w:rPr>
          <w:b/>
          <w:i/>
          <w:sz w:val="20"/>
          <w:szCs w:val="20"/>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Default="00CD7A86" w:rsidP="00C97F37">
      <w:pPr>
        <w:jc w:val="right"/>
        <w:rPr>
          <w:b/>
          <w:bCs/>
          <w:sz w:val="22"/>
          <w:szCs w:val="22"/>
        </w:rPr>
      </w:pPr>
    </w:p>
    <w:p w:rsidR="00CD7A86" w:rsidRPr="004E4F2B" w:rsidRDefault="00CD7A86" w:rsidP="00C97F37">
      <w:pPr>
        <w:jc w:val="right"/>
        <w:rPr>
          <w:b/>
          <w:bCs/>
          <w:sz w:val="22"/>
          <w:szCs w:val="22"/>
        </w:rPr>
      </w:pPr>
      <w:r w:rsidRPr="004E4F2B">
        <w:rPr>
          <w:b/>
          <w:bCs/>
          <w:sz w:val="22"/>
          <w:szCs w:val="22"/>
        </w:rPr>
        <w:t xml:space="preserve">Форма </w:t>
      </w:r>
      <w:r>
        <w:rPr>
          <w:b/>
          <w:bCs/>
          <w:sz w:val="22"/>
          <w:szCs w:val="22"/>
        </w:rPr>
        <w:t>5</w:t>
      </w:r>
    </w:p>
    <w:p w:rsidR="00CD7A86" w:rsidRPr="00B3789F" w:rsidRDefault="00CD7A86" w:rsidP="00C97F37">
      <w:pPr>
        <w:pStyle w:val="Times12"/>
        <w:ind w:left="5103" w:firstLine="0"/>
        <w:jc w:val="right"/>
        <w:rPr>
          <w:iCs/>
          <w:sz w:val="22"/>
        </w:rPr>
      </w:pPr>
      <w:r w:rsidRPr="00B3789F">
        <w:rPr>
          <w:iCs/>
          <w:sz w:val="22"/>
        </w:rPr>
        <w:t>Приложение к заявке на участие в запросе цен</w:t>
      </w:r>
    </w:p>
    <w:p w:rsidR="00CD7A86" w:rsidRPr="00B3789F" w:rsidRDefault="00CD7A86" w:rsidP="00C97F37">
      <w:pPr>
        <w:pStyle w:val="Times12"/>
        <w:ind w:left="5103" w:firstLine="0"/>
        <w:jc w:val="right"/>
        <w:rPr>
          <w:sz w:val="22"/>
        </w:rPr>
      </w:pPr>
      <w:r w:rsidRPr="00B3789F">
        <w:rPr>
          <w:iCs/>
          <w:sz w:val="22"/>
        </w:rPr>
        <w:t>от «___» __________ 20___ г. № ______</w:t>
      </w:r>
    </w:p>
    <w:p w:rsidR="00CD7A86" w:rsidRDefault="00CD7A86" w:rsidP="00C97F37">
      <w:pPr>
        <w:jc w:val="center"/>
      </w:pPr>
    </w:p>
    <w:p w:rsidR="00CD7A86" w:rsidRPr="004069EC" w:rsidRDefault="00CD7A86" w:rsidP="00C97F3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CD7A86" w:rsidRPr="004069EC" w:rsidRDefault="00CD7A86" w:rsidP="00C97F37">
      <w:pPr>
        <w:jc w:val="center"/>
      </w:pPr>
    </w:p>
    <w:tbl>
      <w:tblPr>
        <w:tblpPr w:leftFromText="180" w:rightFromText="180" w:vertAnchor="text" w:horzAnchor="margin" w:tblpXSpec="center" w:tblpY="10"/>
        <w:tblW w:w="0" w:type="auto"/>
        <w:jc w:val="center"/>
        <w:tblLook w:val="00A0"/>
      </w:tblPr>
      <w:tblGrid>
        <w:gridCol w:w="4961"/>
        <w:gridCol w:w="4786"/>
      </w:tblGrid>
      <w:tr w:rsidR="00CD7A86" w:rsidRPr="004069EC" w:rsidTr="00611771">
        <w:trPr>
          <w:jc w:val="center"/>
        </w:trPr>
        <w:tc>
          <w:tcPr>
            <w:tcW w:w="4961" w:type="dxa"/>
          </w:tcPr>
          <w:p w:rsidR="00CD7A86" w:rsidRPr="004069EC" w:rsidRDefault="00CD7A86" w:rsidP="00611771">
            <w:pPr>
              <w:rPr>
                <w:i/>
              </w:rPr>
            </w:pPr>
            <w:r w:rsidRPr="004069EC">
              <w:rPr>
                <w:i/>
              </w:rPr>
              <w:t>Бланк организации поставщика/субподрядчика</w:t>
            </w:r>
          </w:p>
        </w:tc>
        <w:tc>
          <w:tcPr>
            <w:tcW w:w="4786" w:type="dxa"/>
          </w:tcPr>
          <w:p w:rsidR="00CD7A86" w:rsidRPr="004069EC" w:rsidRDefault="00CD7A86" w:rsidP="00611771">
            <w:pPr>
              <w:jc w:val="both"/>
              <w:rPr>
                <w:i/>
              </w:rPr>
            </w:pPr>
            <w:r w:rsidRPr="004069EC">
              <w:rPr>
                <w:i/>
              </w:rPr>
              <w:t>Реквизиты заказчика/поставщика</w:t>
            </w:r>
          </w:p>
        </w:tc>
      </w:tr>
    </w:tbl>
    <w:p w:rsidR="00CD7A86" w:rsidRDefault="00CD7A86" w:rsidP="00C97F37">
      <w:pPr>
        <w:autoSpaceDE w:val="0"/>
        <w:autoSpaceDN w:val="0"/>
        <w:adjustRightInd w:val="0"/>
        <w:jc w:val="both"/>
        <w:outlineLvl w:val="3"/>
      </w:pPr>
    </w:p>
    <w:p w:rsidR="00CD7A86" w:rsidRDefault="00CD7A86" w:rsidP="00C97F37">
      <w:pPr>
        <w:autoSpaceDE w:val="0"/>
        <w:autoSpaceDN w:val="0"/>
        <w:adjustRightInd w:val="0"/>
        <w:jc w:val="both"/>
        <w:outlineLvl w:val="3"/>
      </w:pPr>
    </w:p>
    <w:p w:rsidR="00CD7A86" w:rsidRPr="004069EC" w:rsidRDefault="00CD7A86" w:rsidP="00C97F37">
      <w:pPr>
        <w:autoSpaceDE w:val="0"/>
        <w:autoSpaceDN w:val="0"/>
        <w:adjustRightInd w:val="0"/>
        <w:jc w:val="both"/>
        <w:outlineLvl w:val="3"/>
      </w:pPr>
      <w:r>
        <w:t>Настоящим</w:t>
      </w:r>
      <w:r w:rsidRPr="004069EC">
        <w:t xml:space="preserve">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CD7A86" w:rsidRPr="004069EC" w:rsidRDefault="00CD7A86" w:rsidP="00C97F37">
      <w:pPr>
        <w:autoSpaceDE w:val="0"/>
        <w:autoSpaceDN w:val="0"/>
        <w:adjustRightInd w:val="0"/>
        <w:ind w:firstLine="540"/>
        <w:jc w:val="both"/>
        <w:outlineLvl w:val="3"/>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
        <w:gridCol w:w="4792"/>
        <w:gridCol w:w="2114"/>
        <w:gridCol w:w="2641"/>
      </w:tblGrid>
      <w:tr w:rsidR="00CD7A86" w:rsidRPr="004069EC" w:rsidTr="00611771">
        <w:tc>
          <w:tcPr>
            <w:tcW w:w="344" w:type="pct"/>
          </w:tcPr>
          <w:p w:rsidR="00CD7A86" w:rsidRPr="004069EC" w:rsidRDefault="00CD7A86" w:rsidP="00611771">
            <w:pPr>
              <w:autoSpaceDE w:val="0"/>
              <w:autoSpaceDN w:val="0"/>
              <w:adjustRightInd w:val="0"/>
              <w:jc w:val="center"/>
              <w:outlineLvl w:val="0"/>
              <w:rPr>
                <w:b/>
              </w:rPr>
            </w:pPr>
            <w:r w:rsidRPr="004069EC">
              <w:rPr>
                <w:b/>
              </w:rPr>
              <w:t>№ п/п</w:t>
            </w:r>
          </w:p>
        </w:tc>
        <w:tc>
          <w:tcPr>
            <w:tcW w:w="2337" w:type="pct"/>
          </w:tcPr>
          <w:p w:rsidR="00CD7A86" w:rsidRPr="004069EC" w:rsidRDefault="00CD7A86" w:rsidP="00611771">
            <w:pPr>
              <w:autoSpaceDE w:val="0"/>
              <w:autoSpaceDN w:val="0"/>
              <w:adjustRightInd w:val="0"/>
              <w:jc w:val="center"/>
              <w:outlineLvl w:val="0"/>
              <w:rPr>
                <w:b/>
              </w:rPr>
            </w:pPr>
            <w:r w:rsidRPr="004069EC">
              <w:rPr>
                <w:b/>
              </w:rPr>
              <w:t>Критерий отнесения</w:t>
            </w:r>
          </w:p>
        </w:tc>
        <w:tc>
          <w:tcPr>
            <w:tcW w:w="1031" w:type="pct"/>
          </w:tcPr>
          <w:p w:rsidR="00CD7A86" w:rsidRPr="004069EC" w:rsidRDefault="00CD7A86" w:rsidP="00611771">
            <w:pPr>
              <w:autoSpaceDE w:val="0"/>
              <w:autoSpaceDN w:val="0"/>
              <w:adjustRightInd w:val="0"/>
              <w:jc w:val="center"/>
              <w:outlineLvl w:val="0"/>
              <w:rPr>
                <w:b/>
              </w:rPr>
            </w:pPr>
            <w:r w:rsidRPr="004069EC">
              <w:rPr>
                <w:b/>
              </w:rPr>
              <w:t>Показатель</w:t>
            </w:r>
          </w:p>
        </w:tc>
        <w:tc>
          <w:tcPr>
            <w:tcW w:w="1289" w:type="pct"/>
          </w:tcPr>
          <w:p w:rsidR="00CD7A86" w:rsidRPr="004069EC" w:rsidRDefault="00CD7A86" w:rsidP="00611771">
            <w:pPr>
              <w:autoSpaceDE w:val="0"/>
              <w:autoSpaceDN w:val="0"/>
              <w:adjustRightInd w:val="0"/>
              <w:jc w:val="center"/>
              <w:outlineLvl w:val="0"/>
              <w:rPr>
                <w:b/>
              </w:rPr>
            </w:pPr>
            <w:r w:rsidRPr="004069EC">
              <w:rPr>
                <w:b/>
              </w:rPr>
              <w:t>Приложенный подтверждающий документ</w:t>
            </w:r>
          </w:p>
        </w:tc>
      </w:tr>
      <w:tr w:rsidR="00CD7A86" w:rsidRPr="004069EC" w:rsidTr="00611771">
        <w:tc>
          <w:tcPr>
            <w:tcW w:w="344" w:type="pct"/>
          </w:tcPr>
          <w:p w:rsidR="00CD7A86" w:rsidRPr="004069EC" w:rsidRDefault="00CD7A86" w:rsidP="00611771">
            <w:pPr>
              <w:autoSpaceDE w:val="0"/>
              <w:autoSpaceDN w:val="0"/>
              <w:adjustRightInd w:val="0"/>
              <w:jc w:val="center"/>
              <w:outlineLvl w:val="0"/>
            </w:pPr>
            <w:r w:rsidRPr="004069EC">
              <w:t>1</w:t>
            </w:r>
          </w:p>
        </w:tc>
        <w:tc>
          <w:tcPr>
            <w:tcW w:w="2337" w:type="pct"/>
          </w:tcPr>
          <w:p w:rsidR="00CD7A86" w:rsidRPr="004069EC" w:rsidRDefault="00CD7A86" w:rsidP="00611771">
            <w:pPr>
              <w:autoSpaceDE w:val="0"/>
              <w:autoSpaceDN w:val="0"/>
              <w:adjustRightInd w:val="0"/>
              <w:jc w:val="center"/>
              <w:outlineLvl w:val="0"/>
            </w:pPr>
            <w:r w:rsidRPr="004069EC">
              <w:t>3</w:t>
            </w:r>
          </w:p>
        </w:tc>
        <w:tc>
          <w:tcPr>
            <w:tcW w:w="1031" w:type="pct"/>
          </w:tcPr>
          <w:p w:rsidR="00CD7A86" w:rsidRPr="004069EC" w:rsidRDefault="00CD7A86" w:rsidP="00611771">
            <w:pPr>
              <w:autoSpaceDE w:val="0"/>
              <w:autoSpaceDN w:val="0"/>
              <w:adjustRightInd w:val="0"/>
              <w:jc w:val="center"/>
              <w:outlineLvl w:val="0"/>
            </w:pPr>
            <w:r w:rsidRPr="004069EC">
              <w:t>3</w:t>
            </w:r>
          </w:p>
        </w:tc>
        <w:tc>
          <w:tcPr>
            <w:tcW w:w="1289" w:type="pct"/>
          </w:tcPr>
          <w:p w:rsidR="00CD7A86" w:rsidRPr="004069EC" w:rsidRDefault="00CD7A86" w:rsidP="00611771">
            <w:pPr>
              <w:autoSpaceDE w:val="0"/>
              <w:autoSpaceDN w:val="0"/>
              <w:adjustRightInd w:val="0"/>
              <w:jc w:val="center"/>
              <w:outlineLvl w:val="0"/>
            </w:pPr>
            <w:r w:rsidRPr="004069EC">
              <w:t>4</w:t>
            </w:r>
          </w:p>
        </w:tc>
      </w:tr>
      <w:tr w:rsidR="00CD7A86" w:rsidRPr="004069EC" w:rsidTr="00611771">
        <w:tc>
          <w:tcPr>
            <w:tcW w:w="344" w:type="pct"/>
          </w:tcPr>
          <w:p w:rsidR="00CD7A86" w:rsidRPr="004069EC" w:rsidRDefault="00CD7A86" w:rsidP="00611771">
            <w:pPr>
              <w:autoSpaceDE w:val="0"/>
              <w:autoSpaceDN w:val="0"/>
              <w:adjustRightInd w:val="0"/>
              <w:jc w:val="both"/>
              <w:outlineLvl w:val="0"/>
            </w:pPr>
            <w:r w:rsidRPr="004069EC">
              <w:t>1.</w:t>
            </w:r>
          </w:p>
        </w:tc>
        <w:tc>
          <w:tcPr>
            <w:tcW w:w="2337" w:type="pct"/>
          </w:tcPr>
          <w:p w:rsidR="00CD7A86" w:rsidRPr="004069EC" w:rsidRDefault="00CD7A86" w:rsidP="00611771">
            <w:pPr>
              <w:autoSpaceDE w:val="0"/>
              <w:autoSpaceDN w:val="0"/>
              <w:adjustRightInd w:val="0"/>
              <w:outlineLvl w:val="0"/>
              <w:rPr>
                <w:i/>
              </w:rPr>
            </w:pPr>
            <w:r w:rsidRPr="004069EC">
              <w:rPr>
                <w:i/>
              </w:rPr>
              <w:t>только для юридических лиц:</w:t>
            </w:r>
          </w:p>
          <w:p w:rsidR="00CD7A86" w:rsidRPr="004069EC" w:rsidRDefault="00CD7A86" w:rsidP="00611771">
            <w:pPr>
              <w:autoSpaceDE w:val="0"/>
              <w:autoSpaceDN w:val="0"/>
              <w:adjustRightInd w:val="0"/>
              <w:outlineLvl w:val="0"/>
            </w:pPr>
            <w:r w:rsidRPr="004069EC">
              <w:t xml:space="preserve">Суммарная доля участия в уставном (складочном) капитале: </w:t>
            </w:r>
          </w:p>
          <w:p w:rsidR="00CD7A86" w:rsidRDefault="00CD7A86" w:rsidP="00611771">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CD7A86" w:rsidRPr="004069EC" w:rsidRDefault="00CD7A86" w:rsidP="00611771">
            <w:pPr>
              <w:autoSpaceDE w:val="0"/>
              <w:autoSpaceDN w:val="0"/>
              <w:adjustRightInd w:val="0"/>
              <w:outlineLvl w:val="0"/>
            </w:pPr>
          </w:p>
        </w:tc>
        <w:tc>
          <w:tcPr>
            <w:tcW w:w="1031" w:type="pct"/>
          </w:tcPr>
          <w:p w:rsidR="00CD7A86" w:rsidRPr="004069EC" w:rsidRDefault="00CD7A86" w:rsidP="00611771">
            <w:pPr>
              <w:autoSpaceDE w:val="0"/>
              <w:autoSpaceDN w:val="0"/>
              <w:adjustRightInd w:val="0"/>
              <w:jc w:val="both"/>
              <w:outlineLvl w:val="0"/>
              <w:rPr>
                <w:i/>
              </w:rPr>
            </w:pPr>
            <w:r w:rsidRPr="004069EC">
              <w:rPr>
                <w:i/>
              </w:rPr>
              <w:t xml:space="preserve">Указывается в процентах </w:t>
            </w:r>
          </w:p>
        </w:tc>
        <w:tc>
          <w:tcPr>
            <w:tcW w:w="1289" w:type="pct"/>
          </w:tcPr>
          <w:p w:rsidR="00CD7A86" w:rsidRPr="004069EC" w:rsidRDefault="00CD7A86" w:rsidP="00611771">
            <w:pPr>
              <w:autoSpaceDE w:val="0"/>
              <w:autoSpaceDN w:val="0"/>
              <w:adjustRightInd w:val="0"/>
              <w:jc w:val="both"/>
              <w:outlineLvl w:val="0"/>
              <w:rPr>
                <w:i/>
              </w:rPr>
            </w:pPr>
            <w:r w:rsidRPr="004069EC">
              <w:rPr>
                <w:i/>
              </w:rPr>
              <w:t>Копия устава</w:t>
            </w:r>
          </w:p>
        </w:tc>
      </w:tr>
      <w:tr w:rsidR="00CD7A86" w:rsidRPr="004069EC" w:rsidTr="00611771">
        <w:tc>
          <w:tcPr>
            <w:tcW w:w="344" w:type="pct"/>
          </w:tcPr>
          <w:p w:rsidR="00CD7A86" w:rsidRPr="004069EC" w:rsidRDefault="00CD7A86" w:rsidP="00611771">
            <w:pPr>
              <w:autoSpaceDE w:val="0"/>
              <w:autoSpaceDN w:val="0"/>
              <w:adjustRightInd w:val="0"/>
              <w:jc w:val="both"/>
              <w:outlineLvl w:val="0"/>
            </w:pPr>
            <w:r w:rsidRPr="004069EC">
              <w:t>2.</w:t>
            </w:r>
          </w:p>
        </w:tc>
        <w:tc>
          <w:tcPr>
            <w:tcW w:w="2337" w:type="pct"/>
          </w:tcPr>
          <w:p w:rsidR="00CD7A86" w:rsidRPr="004069EC" w:rsidRDefault="00CD7A86" w:rsidP="00611771">
            <w:pPr>
              <w:autoSpaceDE w:val="0"/>
              <w:autoSpaceDN w:val="0"/>
              <w:adjustRightInd w:val="0"/>
              <w:outlineLvl w:val="0"/>
              <w:rPr>
                <w:i/>
              </w:rPr>
            </w:pPr>
            <w:r w:rsidRPr="004069EC">
              <w:rPr>
                <w:i/>
              </w:rPr>
              <w:t>только для юридических лиц:</w:t>
            </w:r>
          </w:p>
          <w:p w:rsidR="00CD7A86" w:rsidRDefault="00CD7A86" w:rsidP="00611771">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CD7A86" w:rsidRPr="004069EC" w:rsidRDefault="00CD7A86" w:rsidP="00611771">
            <w:pPr>
              <w:autoSpaceDE w:val="0"/>
              <w:autoSpaceDN w:val="0"/>
              <w:adjustRightInd w:val="0"/>
              <w:outlineLvl w:val="0"/>
            </w:pPr>
          </w:p>
        </w:tc>
        <w:tc>
          <w:tcPr>
            <w:tcW w:w="1031" w:type="pct"/>
          </w:tcPr>
          <w:p w:rsidR="00CD7A86" w:rsidRPr="004069EC" w:rsidRDefault="00CD7A86" w:rsidP="00611771">
            <w:pPr>
              <w:autoSpaceDE w:val="0"/>
              <w:autoSpaceDN w:val="0"/>
              <w:adjustRightInd w:val="0"/>
              <w:jc w:val="both"/>
              <w:outlineLvl w:val="0"/>
              <w:rPr>
                <w:i/>
              </w:rPr>
            </w:pPr>
            <w:r w:rsidRPr="004069EC">
              <w:rPr>
                <w:i/>
              </w:rPr>
              <w:t>Указывается в процентах</w:t>
            </w:r>
          </w:p>
        </w:tc>
        <w:tc>
          <w:tcPr>
            <w:tcW w:w="1289" w:type="pct"/>
          </w:tcPr>
          <w:p w:rsidR="00CD7A86" w:rsidRPr="004069EC" w:rsidRDefault="00CD7A86" w:rsidP="00611771">
            <w:pPr>
              <w:autoSpaceDE w:val="0"/>
              <w:autoSpaceDN w:val="0"/>
              <w:adjustRightInd w:val="0"/>
              <w:jc w:val="both"/>
              <w:outlineLvl w:val="0"/>
              <w:rPr>
                <w:i/>
              </w:rPr>
            </w:pPr>
            <w:r w:rsidRPr="004069EC">
              <w:rPr>
                <w:i/>
              </w:rPr>
              <w:t>Копия устава</w:t>
            </w:r>
          </w:p>
        </w:tc>
      </w:tr>
      <w:tr w:rsidR="00CD7A86" w:rsidRPr="004069EC" w:rsidTr="00611771">
        <w:trPr>
          <w:trHeight w:val="1882"/>
        </w:trPr>
        <w:tc>
          <w:tcPr>
            <w:tcW w:w="344" w:type="pct"/>
          </w:tcPr>
          <w:p w:rsidR="00CD7A86" w:rsidRPr="004069EC" w:rsidRDefault="00CD7A86" w:rsidP="00611771">
            <w:pPr>
              <w:autoSpaceDE w:val="0"/>
              <w:autoSpaceDN w:val="0"/>
              <w:adjustRightInd w:val="0"/>
              <w:jc w:val="both"/>
              <w:outlineLvl w:val="0"/>
            </w:pPr>
            <w:r w:rsidRPr="004069EC">
              <w:t>3.</w:t>
            </w:r>
          </w:p>
        </w:tc>
        <w:tc>
          <w:tcPr>
            <w:tcW w:w="2337" w:type="pct"/>
          </w:tcPr>
          <w:p w:rsidR="00CD7A86" w:rsidRPr="004069EC" w:rsidRDefault="00CD7A86" w:rsidP="00611771">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031" w:type="pct"/>
          </w:tcPr>
          <w:p w:rsidR="00CD7A86" w:rsidRPr="004069EC" w:rsidRDefault="00CD7A86" w:rsidP="00611771">
            <w:pPr>
              <w:autoSpaceDE w:val="0"/>
              <w:autoSpaceDN w:val="0"/>
              <w:adjustRightInd w:val="0"/>
              <w:jc w:val="both"/>
              <w:outlineLvl w:val="0"/>
              <w:rPr>
                <w:i/>
              </w:rPr>
            </w:pPr>
            <w:r w:rsidRPr="004069EC">
              <w:rPr>
                <w:i/>
              </w:rPr>
              <w:t>Указывается</w:t>
            </w:r>
          </w:p>
          <w:p w:rsidR="00CD7A86" w:rsidRPr="004069EC" w:rsidRDefault="00CD7A86" w:rsidP="00611771">
            <w:pPr>
              <w:autoSpaceDE w:val="0"/>
              <w:autoSpaceDN w:val="0"/>
              <w:adjustRightInd w:val="0"/>
              <w:jc w:val="both"/>
              <w:outlineLvl w:val="0"/>
              <w:rPr>
                <w:i/>
              </w:rPr>
            </w:pPr>
            <w:r w:rsidRPr="004069EC">
              <w:rPr>
                <w:i/>
              </w:rPr>
              <w:t>количество человек</w:t>
            </w:r>
          </w:p>
        </w:tc>
        <w:tc>
          <w:tcPr>
            <w:tcW w:w="1289" w:type="pct"/>
          </w:tcPr>
          <w:p w:rsidR="00CD7A86" w:rsidRPr="004069EC" w:rsidRDefault="00CD7A86" w:rsidP="00611771">
            <w:pPr>
              <w:autoSpaceDE w:val="0"/>
              <w:autoSpaceDN w:val="0"/>
              <w:adjustRightInd w:val="0"/>
              <w:jc w:val="both"/>
              <w:outlineLvl w:val="0"/>
              <w:rPr>
                <w:i/>
              </w:rPr>
            </w:pPr>
            <w:r w:rsidRPr="004069EC">
              <w:rPr>
                <w:i/>
              </w:rPr>
              <w:t>Копия формы 4 ФСС</w:t>
            </w:r>
          </w:p>
        </w:tc>
      </w:tr>
      <w:tr w:rsidR="00CD7A86" w:rsidRPr="004069EC" w:rsidTr="00611771">
        <w:tc>
          <w:tcPr>
            <w:tcW w:w="344" w:type="pct"/>
          </w:tcPr>
          <w:p w:rsidR="00CD7A86" w:rsidRPr="004069EC" w:rsidRDefault="00CD7A86" w:rsidP="00611771">
            <w:pPr>
              <w:autoSpaceDE w:val="0"/>
              <w:autoSpaceDN w:val="0"/>
              <w:adjustRightInd w:val="0"/>
              <w:jc w:val="both"/>
              <w:outlineLvl w:val="0"/>
            </w:pPr>
            <w:r w:rsidRPr="004069EC">
              <w:t>4.</w:t>
            </w:r>
          </w:p>
        </w:tc>
        <w:tc>
          <w:tcPr>
            <w:tcW w:w="2337" w:type="pct"/>
          </w:tcPr>
          <w:p w:rsidR="00CD7A86" w:rsidRPr="004069EC" w:rsidRDefault="00CD7A86" w:rsidP="00611771">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031" w:type="pct"/>
          </w:tcPr>
          <w:p w:rsidR="00CD7A86" w:rsidRPr="004069EC" w:rsidRDefault="00CD7A86" w:rsidP="00611771">
            <w:pPr>
              <w:autoSpaceDE w:val="0"/>
              <w:autoSpaceDN w:val="0"/>
              <w:adjustRightInd w:val="0"/>
              <w:jc w:val="both"/>
              <w:outlineLvl w:val="0"/>
              <w:rPr>
                <w:i/>
              </w:rPr>
            </w:pPr>
            <w:r w:rsidRPr="004069EC">
              <w:rPr>
                <w:i/>
              </w:rPr>
              <w:t>Указывается в миллионах рублей</w:t>
            </w:r>
          </w:p>
        </w:tc>
        <w:tc>
          <w:tcPr>
            <w:tcW w:w="1289" w:type="pct"/>
          </w:tcPr>
          <w:p w:rsidR="00CD7A86" w:rsidRPr="004069EC" w:rsidRDefault="00CD7A86" w:rsidP="00611771">
            <w:pPr>
              <w:autoSpaceDE w:val="0"/>
              <w:autoSpaceDN w:val="0"/>
              <w:adjustRightInd w:val="0"/>
              <w:jc w:val="both"/>
              <w:outlineLvl w:val="0"/>
              <w:rPr>
                <w:i/>
              </w:rPr>
            </w:pPr>
            <w:r w:rsidRPr="004069EC">
              <w:rPr>
                <w:i/>
              </w:rPr>
              <w:t>Копия баланса за предшествующий календарный год</w:t>
            </w:r>
          </w:p>
        </w:tc>
      </w:tr>
    </w:tbl>
    <w:p w:rsidR="00CD7A86" w:rsidRPr="004069EC" w:rsidRDefault="00CD7A86" w:rsidP="00C97F37"/>
    <w:p w:rsidR="00CD7A86" w:rsidRPr="006E2D5D" w:rsidRDefault="00CD7A86" w:rsidP="00C97F37">
      <w:pPr>
        <w:pStyle w:val="Times12"/>
        <w:ind w:firstLine="0"/>
        <w:rPr>
          <w:b/>
          <w:i/>
          <w:sz w:val="20"/>
          <w:szCs w:val="20"/>
        </w:rPr>
        <w:sectPr w:rsidR="00CD7A86" w:rsidRPr="006E2D5D" w:rsidSect="005C2143">
          <w:pgSz w:w="11907" w:h="16840" w:code="9"/>
          <w:pgMar w:top="1134" w:right="737" w:bottom="1701" w:left="1134" w:header="567" w:footer="567" w:gutter="0"/>
          <w:cols w:space="708"/>
          <w:docGrid w:linePitch="360"/>
        </w:sectPr>
      </w:pPr>
    </w:p>
    <w:p w:rsidR="00CD7A86" w:rsidRDefault="00CD7A86" w:rsidP="009441CE">
      <w:pPr>
        <w:jc w:val="center"/>
        <w:outlineLvl w:val="0"/>
        <w:rPr>
          <w:b/>
        </w:rPr>
      </w:pPr>
      <w:bookmarkStart w:id="205" w:name="_ДОГОВОР_ПОРУЧИТЕЛЬСТВА_(Форма"/>
      <w:bookmarkStart w:id="206" w:name="_Toc353900003"/>
      <w:bookmarkEnd w:id="205"/>
      <w:r>
        <w:rPr>
          <w:b/>
        </w:rPr>
        <w:t>ЧАСТЬ 2</w:t>
      </w:r>
      <w:bookmarkEnd w:id="206"/>
    </w:p>
    <w:p w:rsidR="00CD7A86" w:rsidRDefault="00CD7A86" w:rsidP="009441CE">
      <w:pPr>
        <w:jc w:val="center"/>
        <w:outlineLvl w:val="0"/>
        <w:rPr>
          <w:b/>
        </w:rPr>
      </w:pPr>
      <w:bookmarkStart w:id="207" w:name="_Toc353900004"/>
      <w:r>
        <w:rPr>
          <w:b/>
        </w:rPr>
        <w:t>ПРОЕКТ ДОГОВОРА</w:t>
      </w:r>
      <w:bookmarkEnd w:id="207"/>
    </w:p>
    <w:p w:rsidR="00CD7A86" w:rsidRDefault="00CD7A86" w:rsidP="009441CE">
      <w:pPr>
        <w:jc w:val="center"/>
        <w:outlineLvl w:val="0"/>
        <w:rPr>
          <w:b/>
        </w:rPr>
      </w:pPr>
    </w:p>
    <w:p w:rsidR="00CD7A86" w:rsidRPr="00FB5CA6" w:rsidRDefault="00CD7A86" w:rsidP="00146913">
      <w:pPr>
        <w:pStyle w:val="Title"/>
        <w:rPr>
          <w:b/>
          <w:sz w:val="22"/>
          <w:szCs w:val="22"/>
        </w:rPr>
      </w:pPr>
      <w:r w:rsidRPr="00FB5CA6">
        <w:rPr>
          <w:b/>
          <w:sz w:val="22"/>
          <w:szCs w:val="22"/>
        </w:rPr>
        <w:t>Договор № __________</w:t>
      </w:r>
    </w:p>
    <w:p w:rsidR="00CD7A86" w:rsidRPr="00FB5CA6" w:rsidRDefault="00CD7A86" w:rsidP="00146913">
      <w:pPr>
        <w:pStyle w:val="Title"/>
        <w:ind w:left="720"/>
        <w:jc w:val="left"/>
        <w:rPr>
          <w:b/>
          <w:sz w:val="22"/>
          <w:szCs w:val="22"/>
        </w:rPr>
      </w:pPr>
    </w:p>
    <w:p w:rsidR="00CD7A86" w:rsidRPr="00FB5CA6" w:rsidRDefault="00CD7A86" w:rsidP="00146913">
      <w:pPr>
        <w:rPr>
          <w:sz w:val="22"/>
          <w:szCs w:val="22"/>
        </w:rPr>
      </w:pPr>
      <w:r w:rsidRPr="00FB5CA6">
        <w:rPr>
          <w:sz w:val="22"/>
          <w:szCs w:val="22"/>
        </w:rPr>
        <w:t>г. Москва</w:t>
      </w:r>
      <w:r w:rsidRPr="00FB5CA6">
        <w:rPr>
          <w:sz w:val="22"/>
          <w:szCs w:val="22"/>
        </w:rPr>
        <w:tab/>
      </w:r>
      <w:r w:rsidRPr="00FB5CA6">
        <w:rPr>
          <w:sz w:val="22"/>
          <w:szCs w:val="22"/>
        </w:rPr>
        <w:tab/>
      </w:r>
      <w:r w:rsidRPr="00FB5CA6">
        <w:rPr>
          <w:sz w:val="22"/>
          <w:szCs w:val="22"/>
        </w:rPr>
        <w:tab/>
      </w:r>
      <w:r w:rsidRPr="00FB5CA6">
        <w:rPr>
          <w:sz w:val="22"/>
          <w:szCs w:val="22"/>
        </w:rPr>
        <w:tab/>
      </w:r>
      <w:r w:rsidRPr="00FB5CA6">
        <w:rPr>
          <w:sz w:val="22"/>
          <w:szCs w:val="22"/>
        </w:rPr>
        <w:tab/>
      </w:r>
      <w:r w:rsidRPr="00FB5CA6">
        <w:rPr>
          <w:sz w:val="22"/>
          <w:szCs w:val="22"/>
        </w:rPr>
        <w:tab/>
      </w:r>
      <w:r w:rsidRPr="00FB5CA6">
        <w:rPr>
          <w:sz w:val="22"/>
          <w:szCs w:val="22"/>
        </w:rPr>
        <w:tab/>
      </w:r>
      <w:r w:rsidRPr="00FB5CA6">
        <w:rPr>
          <w:sz w:val="22"/>
          <w:szCs w:val="22"/>
        </w:rPr>
        <w:tab/>
      </w:r>
      <w:r w:rsidRPr="00FB5CA6">
        <w:rPr>
          <w:sz w:val="22"/>
          <w:szCs w:val="22"/>
        </w:rPr>
        <w:tab/>
      </w:r>
      <w:r w:rsidRPr="00FB5CA6">
        <w:rPr>
          <w:sz w:val="22"/>
          <w:szCs w:val="22"/>
        </w:rPr>
        <w:tab/>
        <w:t>«__» _______ 201_ года</w:t>
      </w:r>
    </w:p>
    <w:p w:rsidR="00CD7A86" w:rsidRPr="00FB5CA6" w:rsidRDefault="00CD7A86" w:rsidP="00146913">
      <w:pPr>
        <w:rPr>
          <w:sz w:val="22"/>
          <w:szCs w:val="22"/>
        </w:rPr>
      </w:pPr>
    </w:p>
    <w:p w:rsidR="00CD7A86" w:rsidRPr="00FB5CA6" w:rsidRDefault="00CD7A86" w:rsidP="00146913">
      <w:pPr>
        <w:rPr>
          <w:sz w:val="22"/>
          <w:szCs w:val="22"/>
        </w:rPr>
      </w:pPr>
    </w:p>
    <w:p w:rsidR="00CD7A86" w:rsidRPr="00630F12" w:rsidRDefault="00CD7A86" w:rsidP="00146913">
      <w:pPr>
        <w:ind w:firstLine="709"/>
        <w:jc w:val="both"/>
        <w:rPr>
          <w:sz w:val="22"/>
          <w:szCs w:val="22"/>
        </w:rPr>
      </w:pPr>
      <w:r w:rsidRPr="00FB5CA6">
        <w:rPr>
          <w:sz w:val="22"/>
          <w:szCs w:val="22"/>
        </w:rPr>
        <w:t>________________________________ /_____________________/,</w:t>
      </w:r>
      <w:r w:rsidRPr="00630F12">
        <w:rPr>
          <w:sz w:val="22"/>
          <w:szCs w:val="22"/>
        </w:rPr>
        <w:t xml:space="preserve">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630F12">
        <w:rPr>
          <w:b/>
          <w:sz w:val="22"/>
          <w:szCs w:val="22"/>
        </w:rPr>
        <w:t>(ФГУП «ВНИИА»)</w:t>
      </w:r>
      <w:r w:rsidRPr="00630F12">
        <w:rPr>
          <w:sz w:val="22"/>
          <w:szCs w:val="22"/>
        </w:rPr>
        <w:t xml:space="preserve">, именуемое  в дальнейшем "Покупатель", в лице Заместителя директора Сапоновой Е.А., действующего на основании доверенности №340 от 26.03.2010г., с другой стороны, по итогам </w:t>
      </w:r>
      <w:r>
        <w:rPr>
          <w:sz w:val="22"/>
          <w:szCs w:val="22"/>
        </w:rPr>
        <w:t>открытого запроса цен в электронной форме</w:t>
      </w:r>
      <w:r w:rsidRPr="00630F12">
        <w:rPr>
          <w:sz w:val="22"/>
          <w:szCs w:val="22"/>
        </w:rPr>
        <w:t xml:space="preserve"> (Протокол  № _______от ________), заключили настоящий Договор о нижеследующем:</w:t>
      </w:r>
    </w:p>
    <w:p w:rsidR="00CD7A86" w:rsidRDefault="00CD7A86" w:rsidP="00146913">
      <w:pPr>
        <w:jc w:val="both"/>
      </w:pPr>
    </w:p>
    <w:p w:rsidR="00CD7A86" w:rsidRDefault="00CD7A86" w:rsidP="00146913">
      <w:pPr>
        <w:jc w:val="center"/>
        <w:rPr>
          <w:b/>
          <w:bCs/>
        </w:rPr>
      </w:pPr>
    </w:p>
    <w:p w:rsidR="00CD7A86" w:rsidRPr="00630F12" w:rsidRDefault="00CD7A86" w:rsidP="00146913">
      <w:pPr>
        <w:jc w:val="center"/>
        <w:rPr>
          <w:b/>
          <w:bCs/>
          <w:sz w:val="22"/>
          <w:szCs w:val="22"/>
        </w:rPr>
      </w:pPr>
      <w:r w:rsidRPr="00161BFA">
        <w:rPr>
          <w:b/>
          <w:bCs/>
          <w:sz w:val="22"/>
          <w:szCs w:val="22"/>
        </w:rPr>
        <w:t>1. ПРЕДМЕТ ДОГОВОРА</w:t>
      </w:r>
    </w:p>
    <w:p w:rsidR="00CD7A86" w:rsidRPr="00630F12" w:rsidRDefault="00CD7A86" w:rsidP="00146913">
      <w:pPr>
        <w:ind w:firstLine="720"/>
        <w:jc w:val="both"/>
        <w:rPr>
          <w:sz w:val="22"/>
          <w:szCs w:val="22"/>
        </w:rPr>
      </w:pPr>
      <w:r w:rsidRPr="00630F12">
        <w:rPr>
          <w:sz w:val="22"/>
          <w:szCs w:val="22"/>
        </w:rPr>
        <w:t xml:space="preserve">1.1. Предметом настоящего Договора является поставка </w:t>
      </w:r>
      <w:r>
        <w:rPr>
          <w:sz w:val="22"/>
          <w:szCs w:val="22"/>
        </w:rPr>
        <w:t>партиями по</w:t>
      </w:r>
      <w:r w:rsidRPr="002525F2">
        <w:rPr>
          <w:sz w:val="22"/>
          <w:szCs w:val="22"/>
        </w:rPr>
        <w:t xml:space="preserve"> </w:t>
      </w:r>
      <w:r>
        <w:rPr>
          <w:sz w:val="22"/>
          <w:szCs w:val="22"/>
        </w:rPr>
        <w:t>предварительным письменным заявкам Покупателя,</w:t>
      </w:r>
      <w:r w:rsidRPr="00630F12">
        <w:rPr>
          <w:sz w:val="22"/>
          <w:szCs w:val="22"/>
        </w:rPr>
        <w:t xml:space="preserve"> </w:t>
      </w:r>
      <w:r>
        <w:rPr>
          <w:b/>
          <w:sz w:val="22"/>
          <w:szCs w:val="22"/>
        </w:rPr>
        <w:t>__________</w:t>
      </w:r>
      <w:r w:rsidRPr="00C052C6">
        <w:rPr>
          <w:b/>
          <w:sz w:val="22"/>
          <w:szCs w:val="22"/>
        </w:rPr>
        <w:t xml:space="preserve"> </w:t>
      </w:r>
      <w:r w:rsidRPr="00630F12">
        <w:rPr>
          <w:bCs/>
          <w:sz w:val="22"/>
          <w:szCs w:val="22"/>
        </w:rPr>
        <w:t>(</w:t>
      </w:r>
      <w:r w:rsidRPr="00630F12">
        <w:rPr>
          <w:sz w:val="22"/>
          <w:szCs w:val="22"/>
        </w:rPr>
        <w:t>далее «Товар»)</w:t>
      </w:r>
      <w:r>
        <w:rPr>
          <w:sz w:val="22"/>
          <w:szCs w:val="22"/>
        </w:rPr>
        <w:t xml:space="preserve"> </w:t>
      </w:r>
      <w:r w:rsidRPr="00630F12">
        <w:rPr>
          <w:sz w:val="22"/>
          <w:szCs w:val="22"/>
        </w:rPr>
        <w:t>надлежащего качества в обусловленные Договором сроки в соответствии с</w:t>
      </w:r>
      <w:r>
        <w:rPr>
          <w:sz w:val="22"/>
          <w:szCs w:val="22"/>
        </w:rPr>
        <w:t xml:space="preserve"> п. 5.1.</w:t>
      </w:r>
      <w:r w:rsidRPr="00630F12">
        <w:rPr>
          <w:sz w:val="22"/>
          <w:szCs w:val="22"/>
        </w:rPr>
        <w:t xml:space="preserve"> </w:t>
      </w:r>
      <w:r>
        <w:rPr>
          <w:sz w:val="22"/>
          <w:szCs w:val="22"/>
        </w:rPr>
        <w:t xml:space="preserve">и </w:t>
      </w:r>
      <w:r w:rsidRPr="00630F12">
        <w:rPr>
          <w:sz w:val="22"/>
          <w:szCs w:val="22"/>
        </w:rPr>
        <w:t>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CD7A86" w:rsidRPr="00630F12" w:rsidRDefault="00CD7A86" w:rsidP="00146913">
      <w:pPr>
        <w:ind w:firstLine="720"/>
        <w:jc w:val="both"/>
        <w:rPr>
          <w:sz w:val="22"/>
          <w:szCs w:val="22"/>
        </w:rPr>
      </w:pPr>
      <w:r w:rsidRPr="00630F12">
        <w:rPr>
          <w:sz w:val="22"/>
          <w:szCs w:val="22"/>
        </w:rPr>
        <w:t>1.2. Наименование и номенклатура Товара, его количество и сроки поставки, определяются Спецификацией.</w:t>
      </w:r>
    </w:p>
    <w:p w:rsidR="00CD7A86" w:rsidRPr="00F07540" w:rsidRDefault="00CD7A86" w:rsidP="00146913">
      <w:pPr>
        <w:ind w:firstLine="720"/>
        <w:rPr>
          <w:sz w:val="22"/>
          <w:szCs w:val="22"/>
        </w:rPr>
      </w:pPr>
      <w:r w:rsidRPr="00630F12">
        <w:rPr>
          <w:sz w:val="22"/>
          <w:szCs w:val="22"/>
        </w:rPr>
        <w:t>1.</w:t>
      </w:r>
      <w:r>
        <w:rPr>
          <w:sz w:val="22"/>
          <w:szCs w:val="22"/>
        </w:rPr>
        <w:t>3</w:t>
      </w:r>
      <w:r w:rsidRPr="00630F12">
        <w:rPr>
          <w:sz w:val="22"/>
          <w:szCs w:val="22"/>
        </w:rPr>
        <w:t>. Поставщик поставляет Покупателю Товар</w:t>
      </w:r>
      <w:r>
        <w:rPr>
          <w:sz w:val="22"/>
          <w:szCs w:val="22"/>
        </w:rPr>
        <w:t>, свободный от прав третьих лиц, по адресу: г. Москва, ул. Сущевская, д.22.</w:t>
      </w:r>
    </w:p>
    <w:p w:rsidR="00CD7A86" w:rsidRPr="00630F12" w:rsidRDefault="00CD7A86" w:rsidP="00146913">
      <w:pPr>
        <w:ind w:firstLine="720"/>
        <w:jc w:val="both"/>
        <w:rPr>
          <w:sz w:val="22"/>
          <w:szCs w:val="22"/>
        </w:rPr>
      </w:pPr>
    </w:p>
    <w:p w:rsidR="00CD7A86" w:rsidRPr="00094224" w:rsidRDefault="00CD7A86" w:rsidP="00146913">
      <w:pPr>
        <w:jc w:val="center"/>
        <w:rPr>
          <w:b/>
          <w:bCs/>
          <w:sz w:val="22"/>
          <w:szCs w:val="22"/>
        </w:rPr>
      </w:pPr>
      <w:r w:rsidRPr="00094224">
        <w:rPr>
          <w:b/>
          <w:bCs/>
          <w:sz w:val="22"/>
          <w:szCs w:val="22"/>
        </w:rPr>
        <w:t>2. ЦЕНА ДОГОВОРА</w:t>
      </w:r>
    </w:p>
    <w:p w:rsidR="00CD7A86" w:rsidRPr="00630F12" w:rsidRDefault="00CD7A86" w:rsidP="00146913">
      <w:pPr>
        <w:ind w:firstLine="720"/>
        <w:jc w:val="both"/>
        <w:rPr>
          <w:b/>
          <w:sz w:val="22"/>
          <w:szCs w:val="22"/>
        </w:rPr>
      </w:pPr>
      <w:r w:rsidRPr="00630F12">
        <w:rPr>
          <w:sz w:val="22"/>
          <w:szCs w:val="22"/>
        </w:rPr>
        <w:t>2.1. Цена Договора составляет __________ (______________________________) рублей __ коп., в том числе НДС (18 %) __________ (______________________________) рублей __ коп.</w:t>
      </w:r>
    </w:p>
    <w:p w:rsidR="00CD7A86" w:rsidRDefault="00CD7A86" w:rsidP="00146913">
      <w:pPr>
        <w:tabs>
          <w:tab w:val="left" w:pos="1141"/>
        </w:tabs>
        <w:ind w:firstLine="720"/>
        <w:jc w:val="both"/>
        <w:rPr>
          <w:sz w:val="22"/>
          <w:szCs w:val="22"/>
        </w:rPr>
      </w:pPr>
      <w:r w:rsidRPr="00630F12">
        <w:rPr>
          <w:sz w:val="22"/>
          <w:szCs w:val="22"/>
        </w:rPr>
        <w:t>2.2. </w:t>
      </w:r>
      <w:r>
        <w:rPr>
          <w:sz w:val="22"/>
          <w:szCs w:val="22"/>
        </w:rPr>
        <w:t xml:space="preserve">Цена Договора является фиксированной и не подлежит изменению в течение срока действия настоящего Договора. </w:t>
      </w:r>
      <w:r w:rsidRPr="007E48EC">
        <w:rPr>
          <w:sz w:val="22"/>
          <w:szCs w:val="22"/>
        </w:rPr>
        <w:t>Установленная цена Договора включает в себя</w:t>
      </w:r>
      <w:r>
        <w:rPr>
          <w:sz w:val="22"/>
          <w:szCs w:val="22"/>
        </w:rPr>
        <w:t>:</w:t>
      </w:r>
      <w:r w:rsidRPr="007E48EC">
        <w:rPr>
          <w:sz w:val="22"/>
          <w:szCs w:val="22"/>
        </w:rPr>
        <w:t xml:space="preserve"> </w:t>
      </w:r>
      <w:r w:rsidRPr="008067DA">
        <w:rPr>
          <w:sz w:val="22"/>
          <w:szCs w:val="22"/>
        </w:rPr>
        <w:t xml:space="preserve">стоимость Товара, упаковку Товара, составление букетов и корзин, хранение Товара на складе Поставщика, доставку Товара на склад </w:t>
      </w:r>
      <w:r>
        <w:rPr>
          <w:sz w:val="22"/>
          <w:szCs w:val="22"/>
        </w:rPr>
        <w:t>Покупателя</w:t>
      </w:r>
      <w:r w:rsidRPr="008067DA">
        <w:rPr>
          <w:sz w:val="22"/>
          <w:szCs w:val="22"/>
        </w:rPr>
        <w:t xml:space="preserve">, </w:t>
      </w:r>
      <w:r w:rsidRPr="00F5696E">
        <w:rPr>
          <w:sz w:val="22"/>
          <w:szCs w:val="22"/>
        </w:rPr>
        <w:t xml:space="preserve">погрузочно-разгрузочные работы, </w:t>
      </w:r>
      <w:r w:rsidRPr="008067DA">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D7A86" w:rsidRPr="007E48EC" w:rsidRDefault="00CD7A86" w:rsidP="00146913">
      <w:pPr>
        <w:tabs>
          <w:tab w:val="left" w:pos="1141"/>
        </w:tabs>
        <w:ind w:firstLine="720"/>
        <w:jc w:val="both"/>
        <w:rPr>
          <w:sz w:val="22"/>
          <w:szCs w:val="22"/>
        </w:rPr>
      </w:pPr>
      <w:r w:rsidRPr="007E48EC">
        <w:rPr>
          <w:sz w:val="22"/>
          <w:szCs w:val="22"/>
        </w:rPr>
        <w:t>2.3. Цена единицы Товара указана в Спецификации.</w:t>
      </w:r>
    </w:p>
    <w:p w:rsidR="00CD7A86" w:rsidRPr="00630F12" w:rsidRDefault="00CD7A86" w:rsidP="00146913">
      <w:pPr>
        <w:jc w:val="center"/>
        <w:rPr>
          <w:b/>
          <w:bCs/>
          <w:sz w:val="22"/>
          <w:szCs w:val="22"/>
        </w:rPr>
      </w:pPr>
    </w:p>
    <w:p w:rsidR="00CD7A86" w:rsidRDefault="00CD7A86" w:rsidP="00146913">
      <w:pPr>
        <w:jc w:val="center"/>
        <w:rPr>
          <w:b/>
          <w:bCs/>
          <w:sz w:val="22"/>
          <w:szCs w:val="22"/>
        </w:rPr>
      </w:pPr>
      <w:r>
        <w:rPr>
          <w:b/>
          <w:bCs/>
          <w:sz w:val="22"/>
          <w:szCs w:val="22"/>
        </w:rPr>
        <w:t>3. ПРАВА И ОБЯЗАННОСТИ СТОРОН</w:t>
      </w:r>
    </w:p>
    <w:p w:rsidR="00CD7A86" w:rsidRPr="001F5681" w:rsidRDefault="00CD7A86" w:rsidP="00146913">
      <w:pPr>
        <w:ind w:firstLine="720"/>
        <w:rPr>
          <w:sz w:val="22"/>
          <w:szCs w:val="22"/>
        </w:rPr>
      </w:pPr>
      <w:r w:rsidRPr="001F5681">
        <w:rPr>
          <w:sz w:val="22"/>
          <w:szCs w:val="22"/>
        </w:rPr>
        <w:t>3.1. Поставщик обязуется:</w:t>
      </w:r>
    </w:p>
    <w:p w:rsidR="00CD7A86" w:rsidRPr="001F5681" w:rsidRDefault="00CD7A86" w:rsidP="00146913">
      <w:pPr>
        <w:ind w:firstLine="720"/>
        <w:jc w:val="both"/>
        <w:rPr>
          <w:sz w:val="22"/>
          <w:szCs w:val="22"/>
        </w:rPr>
      </w:pPr>
      <w:r w:rsidRPr="001F5681">
        <w:rPr>
          <w:sz w:val="22"/>
          <w:szCs w:val="22"/>
        </w:rPr>
        <w:t xml:space="preserve">3.1.1. Доставить товар до </w:t>
      </w:r>
      <w:r>
        <w:rPr>
          <w:sz w:val="22"/>
          <w:szCs w:val="22"/>
        </w:rPr>
        <w:t>П</w:t>
      </w:r>
      <w:r w:rsidRPr="001F5681">
        <w:rPr>
          <w:sz w:val="22"/>
          <w:szCs w:val="22"/>
        </w:rPr>
        <w:t>окупателя на условиях, предусмотренных в настоящем Договоре и в сроки, установленные в Спецификации.</w:t>
      </w:r>
    </w:p>
    <w:p w:rsidR="00CD7A86" w:rsidRDefault="00CD7A86" w:rsidP="00146913">
      <w:pPr>
        <w:ind w:firstLine="720"/>
        <w:rPr>
          <w:sz w:val="22"/>
          <w:szCs w:val="22"/>
        </w:rPr>
      </w:pPr>
      <w:r>
        <w:rPr>
          <w:sz w:val="22"/>
          <w:szCs w:val="22"/>
        </w:rPr>
        <w:t>3.1.2. Передать с Товаром товарно-сопроводительную документацию.</w:t>
      </w:r>
    </w:p>
    <w:p w:rsidR="00CD7A86" w:rsidRDefault="00CD7A86" w:rsidP="00146913">
      <w:pPr>
        <w:ind w:firstLine="720"/>
        <w:rPr>
          <w:sz w:val="22"/>
          <w:szCs w:val="22"/>
        </w:rPr>
      </w:pPr>
      <w:r>
        <w:rPr>
          <w:sz w:val="22"/>
          <w:szCs w:val="22"/>
        </w:rPr>
        <w:t>3.2. Покупатель обязуется:</w:t>
      </w:r>
    </w:p>
    <w:p w:rsidR="00CD7A86" w:rsidRDefault="00CD7A86" w:rsidP="00146913">
      <w:pPr>
        <w:pStyle w:val="BodyText"/>
        <w:spacing w:after="0"/>
        <w:ind w:firstLine="720"/>
        <w:jc w:val="both"/>
        <w:rPr>
          <w:sz w:val="22"/>
          <w:szCs w:val="22"/>
        </w:rPr>
      </w:pPr>
      <w:r>
        <w:rPr>
          <w:sz w:val="22"/>
          <w:szCs w:val="22"/>
        </w:rPr>
        <w:t>3.2.1. Оплатить Товар, в порядке предусмотренном Разделом 8 настоящего Договора.</w:t>
      </w:r>
    </w:p>
    <w:p w:rsidR="00CD7A86" w:rsidRDefault="00CD7A86" w:rsidP="00146913">
      <w:pPr>
        <w:pStyle w:val="BodyText"/>
        <w:spacing w:after="0"/>
        <w:ind w:firstLine="720"/>
        <w:jc w:val="both"/>
        <w:rPr>
          <w:sz w:val="22"/>
          <w:szCs w:val="22"/>
        </w:rPr>
      </w:pPr>
      <w:r>
        <w:rPr>
          <w:sz w:val="22"/>
          <w:szCs w:val="22"/>
        </w:rPr>
        <w:t>3.2.2. Обеспечить приемку Товара в течение 1 (одного) рабочего дня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CD7A86" w:rsidRDefault="00CD7A86" w:rsidP="00146913">
      <w:pPr>
        <w:pStyle w:val="BodyText"/>
        <w:tabs>
          <w:tab w:val="left" w:pos="1674"/>
        </w:tabs>
        <w:spacing w:after="0"/>
        <w:ind w:firstLine="720"/>
        <w:jc w:val="both"/>
        <w:rPr>
          <w:sz w:val="22"/>
          <w:szCs w:val="22"/>
        </w:rPr>
      </w:pPr>
    </w:p>
    <w:p w:rsidR="00CD7A86" w:rsidRDefault="00CD7A86" w:rsidP="00146913">
      <w:pPr>
        <w:jc w:val="center"/>
        <w:rPr>
          <w:b/>
          <w:bCs/>
          <w:sz w:val="22"/>
          <w:szCs w:val="22"/>
        </w:rPr>
      </w:pPr>
      <w:r>
        <w:rPr>
          <w:b/>
          <w:bCs/>
          <w:sz w:val="22"/>
          <w:szCs w:val="22"/>
        </w:rPr>
        <w:t xml:space="preserve">4. УПАКОВКА </w:t>
      </w:r>
    </w:p>
    <w:p w:rsidR="00CD7A86" w:rsidRDefault="00CD7A86" w:rsidP="00146913">
      <w:pPr>
        <w:jc w:val="center"/>
        <w:rPr>
          <w:b/>
          <w:bCs/>
          <w:sz w:val="22"/>
          <w:szCs w:val="22"/>
        </w:rPr>
      </w:pPr>
    </w:p>
    <w:p w:rsidR="00CD7A86" w:rsidRPr="00C151D3" w:rsidRDefault="00CD7A86" w:rsidP="00146913">
      <w:pPr>
        <w:ind w:firstLine="720"/>
        <w:jc w:val="both"/>
        <w:rPr>
          <w:sz w:val="22"/>
          <w:szCs w:val="22"/>
        </w:rPr>
      </w:pPr>
      <w:r w:rsidRPr="00C151D3">
        <w:rPr>
          <w:sz w:val="22"/>
          <w:szCs w:val="22"/>
        </w:rPr>
        <w:t>4.1. </w:t>
      </w:r>
      <w:r>
        <w:rPr>
          <w:sz w:val="22"/>
          <w:szCs w:val="22"/>
        </w:rPr>
        <w:t xml:space="preserve">Товар поставляется в упаковке в соответствии со Спецификацией. </w:t>
      </w:r>
      <w:r w:rsidRPr="00C151D3">
        <w:rPr>
          <w:sz w:val="22"/>
          <w:szCs w:val="22"/>
        </w:rPr>
        <w:t>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CD7A86" w:rsidRPr="00C151D3" w:rsidRDefault="00CD7A86" w:rsidP="00146913">
      <w:pPr>
        <w:pStyle w:val="-"/>
        <w:numPr>
          <w:ilvl w:val="0"/>
          <w:numId w:val="0"/>
        </w:numPr>
        <w:tabs>
          <w:tab w:val="num" w:pos="0"/>
          <w:tab w:val="left" w:pos="1080"/>
        </w:tabs>
        <w:ind w:firstLine="720"/>
        <w:rPr>
          <w:sz w:val="22"/>
          <w:szCs w:val="22"/>
        </w:rPr>
      </w:pPr>
      <w:r w:rsidRPr="00C151D3">
        <w:rPr>
          <w:sz w:val="22"/>
          <w:szCs w:val="22"/>
        </w:rPr>
        <w:t>4.</w:t>
      </w:r>
      <w:r>
        <w:rPr>
          <w:sz w:val="22"/>
          <w:szCs w:val="22"/>
        </w:rPr>
        <w:t>2</w:t>
      </w:r>
      <w:r w:rsidRPr="00C151D3">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D7A86" w:rsidRDefault="00CD7A86" w:rsidP="00146913">
      <w:pPr>
        <w:jc w:val="center"/>
        <w:rPr>
          <w:b/>
          <w:bCs/>
          <w:caps/>
          <w:sz w:val="22"/>
          <w:szCs w:val="22"/>
        </w:rPr>
      </w:pPr>
      <w:r>
        <w:rPr>
          <w:b/>
          <w:bCs/>
          <w:caps/>
          <w:sz w:val="22"/>
          <w:szCs w:val="22"/>
        </w:rPr>
        <w:t>5. Поставка Товара и документации</w:t>
      </w:r>
    </w:p>
    <w:p w:rsidR="00CD7A86" w:rsidRDefault="00CD7A86" w:rsidP="00146913">
      <w:pPr>
        <w:jc w:val="both"/>
        <w:rPr>
          <w:bCs/>
          <w:sz w:val="22"/>
          <w:szCs w:val="22"/>
        </w:rPr>
      </w:pPr>
    </w:p>
    <w:p w:rsidR="00CD7A86" w:rsidRPr="001F5681" w:rsidRDefault="00CD7A86" w:rsidP="00146913">
      <w:pPr>
        <w:ind w:firstLine="720"/>
        <w:jc w:val="both"/>
        <w:rPr>
          <w:sz w:val="22"/>
          <w:szCs w:val="22"/>
        </w:rPr>
      </w:pPr>
      <w:r w:rsidRPr="001F5681">
        <w:rPr>
          <w:bCs/>
          <w:sz w:val="22"/>
          <w:szCs w:val="22"/>
        </w:rPr>
        <w:t>5.1</w:t>
      </w:r>
      <w:r w:rsidRPr="001F5681">
        <w:rPr>
          <w:sz w:val="22"/>
          <w:szCs w:val="22"/>
        </w:rPr>
        <w:t>. </w:t>
      </w:r>
      <w:r w:rsidRPr="001F5681">
        <w:rPr>
          <w:bCs/>
          <w:sz w:val="22"/>
          <w:szCs w:val="22"/>
        </w:rPr>
        <w:t xml:space="preserve">Поставка Товара осуществляется Поставщиком Покупателю по адресу: указанному в пункте 1.3. настоящего Договора, </w:t>
      </w:r>
      <w:r w:rsidRPr="001F5681">
        <w:rPr>
          <w:sz w:val="22"/>
          <w:szCs w:val="22"/>
        </w:rPr>
        <w:t xml:space="preserve">партиями по заявке Покупателя, в течение </w:t>
      </w:r>
      <w:r>
        <w:rPr>
          <w:sz w:val="22"/>
          <w:szCs w:val="22"/>
        </w:rPr>
        <w:t>____(</w:t>
      </w:r>
      <w:r w:rsidRPr="00280FDE">
        <w:rPr>
          <w:i/>
          <w:sz w:val="22"/>
          <w:szCs w:val="22"/>
        </w:rPr>
        <w:t>не более 2-х часов</w:t>
      </w:r>
      <w:r>
        <w:rPr>
          <w:sz w:val="22"/>
          <w:szCs w:val="22"/>
        </w:rPr>
        <w:t>)</w:t>
      </w:r>
      <w:r w:rsidRPr="001F5681">
        <w:rPr>
          <w:sz w:val="22"/>
          <w:szCs w:val="22"/>
        </w:rPr>
        <w:t xml:space="preserve"> с момента получения </w:t>
      </w:r>
      <w:r>
        <w:rPr>
          <w:sz w:val="22"/>
          <w:szCs w:val="22"/>
        </w:rPr>
        <w:t xml:space="preserve">заявки </w:t>
      </w:r>
      <w:r w:rsidRPr="001F5681">
        <w:rPr>
          <w:sz w:val="22"/>
          <w:szCs w:val="22"/>
        </w:rPr>
        <w:t>Продавцом.</w:t>
      </w:r>
    </w:p>
    <w:p w:rsidR="00CD7A86" w:rsidRPr="001F5681" w:rsidRDefault="00CD7A86" w:rsidP="00146913">
      <w:pPr>
        <w:ind w:firstLine="720"/>
        <w:jc w:val="both"/>
        <w:rPr>
          <w:sz w:val="22"/>
          <w:szCs w:val="22"/>
        </w:rPr>
      </w:pPr>
      <w:r w:rsidRPr="001F5681">
        <w:rPr>
          <w:sz w:val="22"/>
          <w:szCs w:val="22"/>
        </w:rPr>
        <w:t>Проход (проезд) на территорию по предварительной заявке осуществляется гражданами РФ с регистрацией в Москве и МО.</w:t>
      </w:r>
    </w:p>
    <w:p w:rsidR="00CD7A86" w:rsidRPr="00F24D15" w:rsidRDefault="00CD7A86" w:rsidP="00146913">
      <w:pPr>
        <w:ind w:firstLine="720"/>
        <w:jc w:val="both"/>
        <w:rPr>
          <w:bCs/>
          <w:sz w:val="22"/>
          <w:szCs w:val="22"/>
        </w:rPr>
      </w:pPr>
      <w:r w:rsidRPr="00F24D15">
        <w:rPr>
          <w:bCs/>
          <w:sz w:val="22"/>
          <w:szCs w:val="22"/>
        </w:rPr>
        <w:t>5.2</w:t>
      </w:r>
      <w:r w:rsidRPr="00F24D15">
        <w:rPr>
          <w:sz w:val="22"/>
          <w:szCs w:val="22"/>
        </w:rPr>
        <w:t>. </w:t>
      </w:r>
      <w:r w:rsidRPr="00F24D15">
        <w:rPr>
          <w:bCs/>
          <w:sz w:val="22"/>
          <w:szCs w:val="22"/>
        </w:rPr>
        <w:t>Отгрузка Товара производится в соответствии с установленными нормами отгрузки, силами и за счет Поставщика.</w:t>
      </w:r>
    </w:p>
    <w:p w:rsidR="00CD7A86" w:rsidRPr="00F27E0F" w:rsidRDefault="00CD7A86" w:rsidP="00146913">
      <w:pPr>
        <w:ind w:firstLine="720"/>
        <w:jc w:val="both"/>
        <w:rPr>
          <w:bCs/>
          <w:sz w:val="22"/>
          <w:szCs w:val="22"/>
        </w:rPr>
      </w:pPr>
      <w:r w:rsidRPr="00837F98">
        <w:rPr>
          <w:sz w:val="22"/>
          <w:szCs w:val="22"/>
        </w:rPr>
        <w:t>5.</w:t>
      </w:r>
      <w:r>
        <w:rPr>
          <w:sz w:val="22"/>
          <w:szCs w:val="22"/>
        </w:rPr>
        <w:t>3</w:t>
      </w:r>
      <w:r w:rsidRPr="00837F98">
        <w:rPr>
          <w:sz w:val="22"/>
          <w:szCs w:val="22"/>
        </w:rPr>
        <w:t xml:space="preserve">. Фактической датой поставки считается дата подписания </w:t>
      </w:r>
      <w:r>
        <w:rPr>
          <w:sz w:val="22"/>
          <w:szCs w:val="22"/>
        </w:rPr>
        <w:t>Покупателем</w:t>
      </w:r>
      <w:r w:rsidRPr="00837F98">
        <w:rPr>
          <w:sz w:val="22"/>
          <w:szCs w:val="22"/>
        </w:rPr>
        <w:t xml:space="preserve"> товарно-транспортной накладной.</w:t>
      </w:r>
    </w:p>
    <w:p w:rsidR="00CD7A86" w:rsidRPr="001F5681" w:rsidRDefault="00CD7A86" w:rsidP="00280FDE">
      <w:pPr>
        <w:ind w:firstLine="720"/>
        <w:jc w:val="both"/>
        <w:rPr>
          <w:bCs/>
          <w:sz w:val="22"/>
          <w:szCs w:val="22"/>
        </w:rPr>
      </w:pPr>
      <w:r w:rsidRPr="001F5681">
        <w:rPr>
          <w:bCs/>
          <w:sz w:val="22"/>
          <w:szCs w:val="22"/>
        </w:rPr>
        <w:t>5.</w:t>
      </w:r>
      <w:r>
        <w:rPr>
          <w:bCs/>
          <w:sz w:val="22"/>
          <w:szCs w:val="22"/>
        </w:rPr>
        <w:t>4</w:t>
      </w:r>
      <w:r w:rsidRPr="001F5681">
        <w:rPr>
          <w:bCs/>
          <w:sz w:val="22"/>
          <w:szCs w:val="22"/>
        </w:rPr>
        <w:t xml:space="preserve">. При поставке Товара Поставщик передает Покупателю следующую </w:t>
      </w:r>
      <w:r w:rsidRPr="001F5681">
        <w:rPr>
          <w:sz w:val="22"/>
          <w:szCs w:val="22"/>
        </w:rPr>
        <w:t xml:space="preserve">товарно-сопроводительную </w:t>
      </w:r>
      <w:r w:rsidRPr="001F5681">
        <w:rPr>
          <w:bCs/>
          <w:sz w:val="22"/>
          <w:szCs w:val="22"/>
        </w:rPr>
        <w:t>документацию:</w:t>
      </w:r>
    </w:p>
    <w:p w:rsidR="00CD7A86" w:rsidRDefault="00CD7A86" w:rsidP="00280FDE">
      <w:pPr>
        <w:ind w:firstLine="720"/>
        <w:jc w:val="both"/>
        <w:rPr>
          <w:bCs/>
          <w:sz w:val="22"/>
          <w:szCs w:val="22"/>
        </w:rPr>
      </w:pPr>
      <w:r w:rsidRPr="00FC28C8">
        <w:rPr>
          <w:bCs/>
          <w:sz w:val="22"/>
          <w:szCs w:val="22"/>
        </w:rPr>
        <w:t>а)</w:t>
      </w:r>
      <w:r w:rsidRPr="00FC28C8">
        <w:rPr>
          <w:sz w:val="22"/>
          <w:szCs w:val="22"/>
        </w:rPr>
        <w:t> </w:t>
      </w:r>
      <w:r w:rsidRPr="00247CA7">
        <w:rPr>
          <w:bCs/>
          <w:sz w:val="22"/>
          <w:szCs w:val="22"/>
        </w:rPr>
        <w:t>товарную накладную по форме ТОРГ 12 в 2-х экз. (один экземпляр для Покупателя и один экземпляр для Поставщика);</w:t>
      </w:r>
    </w:p>
    <w:p w:rsidR="00CD7A86" w:rsidRPr="00280FDE" w:rsidRDefault="00CD7A86" w:rsidP="00280FDE">
      <w:pPr>
        <w:ind w:firstLine="720"/>
        <w:jc w:val="both"/>
        <w:rPr>
          <w:bCs/>
          <w:sz w:val="22"/>
          <w:szCs w:val="22"/>
        </w:rPr>
      </w:pPr>
      <w:r>
        <w:rPr>
          <w:bCs/>
          <w:sz w:val="22"/>
          <w:szCs w:val="22"/>
        </w:rPr>
        <w:t>б</w:t>
      </w:r>
      <w:r w:rsidRPr="001F5681">
        <w:rPr>
          <w:bCs/>
          <w:sz w:val="22"/>
          <w:szCs w:val="22"/>
        </w:rPr>
        <w:t>)</w:t>
      </w:r>
      <w:r w:rsidRPr="001F5681">
        <w:rPr>
          <w:sz w:val="22"/>
          <w:szCs w:val="22"/>
        </w:rPr>
        <w:t> </w:t>
      </w:r>
      <w:r w:rsidRPr="00247CA7">
        <w:rPr>
          <w:bCs/>
          <w:sz w:val="22"/>
          <w:szCs w:val="22"/>
        </w:rPr>
        <w:t>товарно-транспортную накладную по форме 1-Т;</w:t>
      </w:r>
    </w:p>
    <w:p w:rsidR="00CD7A86" w:rsidRDefault="00CD7A86" w:rsidP="00146913">
      <w:pPr>
        <w:ind w:firstLine="720"/>
        <w:jc w:val="both"/>
        <w:rPr>
          <w:bCs/>
          <w:sz w:val="22"/>
          <w:szCs w:val="22"/>
        </w:rPr>
      </w:pPr>
      <w:r w:rsidRPr="005062BD">
        <w:rPr>
          <w:szCs w:val="22"/>
        </w:rPr>
        <w:t>в</w:t>
      </w:r>
      <w:r>
        <w:rPr>
          <w:szCs w:val="22"/>
        </w:rPr>
        <w:t xml:space="preserve">) </w:t>
      </w:r>
      <w:r w:rsidRPr="005062BD">
        <w:rPr>
          <w:bCs/>
          <w:szCs w:val="22"/>
        </w:rPr>
        <w:t>счет</w:t>
      </w:r>
      <w:r w:rsidRPr="001F5681">
        <w:rPr>
          <w:bCs/>
          <w:sz w:val="22"/>
          <w:szCs w:val="22"/>
        </w:rPr>
        <w:t>, счет-фактуру выставленные Покупателю;</w:t>
      </w:r>
    </w:p>
    <w:p w:rsidR="00CD7A86" w:rsidRPr="00247CA7" w:rsidRDefault="00CD7A86" w:rsidP="00280FDE">
      <w:pPr>
        <w:ind w:firstLine="720"/>
        <w:jc w:val="both"/>
        <w:rPr>
          <w:bCs/>
          <w:sz w:val="22"/>
          <w:szCs w:val="22"/>
        </w:rPr>
      </w:pPr>
      <w:r>
        <w:rPr>
          <w:bCs/>
          <w:sz w:val="22"/>
          <w:szCs w:val="22"/>
        </w:rPr>
        <w:t xml:space="preserve">г) </w:t>
      </w:r>
      <w:r w:rsidRPr="00247CA7">
        <w:rPr>
          <w:bCs/>
          <w:sz w:val="22"/>
          <w:szCs w:val="22"/>
        </w:rPr>
        <w:t xml:space="preserve">акт приема-передачи Товара в 2-х экз. (один экземпляр для </w:t>
      </w:r>
      <w:r w:rsidRPr="00247CA7">
        <w:rPr>
          <w:sz w:val="22"/>
          <w:szCs w:val="22"/>
        </w:rPr>
        <w:t>Покупателя</w:t>
      </w:r>
      <w:r w:rsidRPr="00247CA7">
        <w:rPr>
          <w:bCs/>
          <w:sz w:val="22"/>
          <w:szCs w:val="22"/>
        </w:rPr>
        <w:t xml:space="preserve"> и один экземпляр для Поставщика), подписанный со стороны Поставщика;</w:t>
      </w:r>
    </w:p>
    <w:p w:rsidR="00CD7A86" w:rsidRDefault="00CD7A86" w:rsidP="00146913">
      <w:pPr>
        <w:ind w:firstLine="720"/>
        <w:jc w:val="both"/>
        <w:rPr>
          <w:bCs/>
          <w:sz w:val="22"/>
          <w:szCs w:val="22"/>
        </w:rPr>
      </w:pPr>
    </w:p>
    <w:p w:rsidR="00CD7A86" w:rsidRDefault="00CD7A86" w:rsidP="00146913">
      <w:pPr>
        <w:jc w:val="center"/>
        <w:rPr>
          <w:b/>
          <w:bCs/>
          <w:sz w:val="22"/>
          <w:szCs w:val="22"/>
        </w:rPr>
      </w:pPr>
      <w:r>
        <w:rPr>
          <w:b/>
          <w:bCs/>
          <w:sz w:val="22"/>
          <w:szCs w:val="22"/>
        </w:rPr>
        <w:t>6. ПОРЯДОК ПРИЕМА ТОВАРА</w:t>
      </w:r>
    </w:p>
    <w:p w:rsidR="00CD7A86" w:rsidRDefault="00CD7A86" w:rsidP="00146913">
      <w:pPr>
        <w:jc w:val="both"/>
        <w:rPr>
          <w:bCs/>
          <w:sz w:val="22"/>
          <w:szCs w:val="22"/>
        </w:rPr>
      </w:pPr>
    </w:p>
    <w:p w:rsidR="00CD7A86" w:rsidRPr="006D7333" w:rsidRDefault="00CD7A86" w:rsidP="00146913">
      <w:pPr>
        <w:ind w:firstLine="720"/>
        <w:jc w:val="both"/>
        <w:rPr>
          <w:bCs/>
          <w:sz w:val="22"/>
          <w:szCs w:val="22"/>
        </w:rPr>
      </w:pPr>
      <w:r w:rsidRPr="006D7333">
        <w:rPr>
          <w:bCs/>
          <w:sz w:val="22"/>
          <w:szCs w:val="22"/>
        </w:rPr>
        <w:t xml:space="preserve">6.1. Приемка поставленного Товара осуществляется Покупателем с учетом количества, комплектности и качества поставляемого Товара </w:t>
      </w:r>
      <w:r>
        <w:rPr>
          <w:bCs/>
          <w:sz w:val="22"/>
          <w:szCs w:val="22"/>
        </w:rPr>
        <w:t>после</w:t>
      </w:r>
      <w:r w:rsidRPr="006D7333">
        <w:rPr>
          <w:bCs/>
          <w:sz w:val="22"/>
          <w:szCs w:val="22"/>
        </w:rPr>
        <w:t xml:space="preserve"> передачи Товара Покупателю.</w:t>
      </w:r>
    </w:p>
    <w:p w:rsidR="00CD7A86" w:rsidRPr="006D7333" w:rsidRDefault="00CD7A86" w:rsidP="00146913">
      <w:pPr>
        <w:ind w:firstLine="720"/>
        <w:jc w:val="both"/>
        <w:rPr>
          <w:bCs/>
          <w:sz w:val="22"/>
          <w:szCs w:val="22"/>
        </w:rPr>
      </w:pPr>
      <w:r w:rsidRPr="006D7333">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CD7A86" w:rsidRDefault="00CD7A86" w:rsidP="00146913">
      <w:pPr>
        <w:ind w:firstLine="720"/>
        <w:jc w:val="both"/>
        <w:rPr>
          <w:bCs/>
          <w:sz w:val="22"/>
          <w:szCs w:val="22"/>
        </w:rPr>
      </w:pPr>
      <w:r w:rsidRPr="006D7333">
        <w:rPr>
          <w:bCs/>
          <w:sz w:val="22"/>
          <w:szCs w:val="22"/>
        </w:rPr>
        <w:t xml:space="preserve">6.3. По факту приема Товара по количеству и комплектности, в упаковке согласно условиям Договора, Покупатель подписывает товарную накладную. </w:t>
      </w:r>
    </w:p>
    <w:p w:rsidR="00CD7A86" w:rsidRPr="006D7333" w:rsidRDefault="00CD7A86" w:rsidP="00146913">
      <w:pPr>
        <w:ind w:firstLine="720"/>
        <w:jc w:val="both"/>
        <w:rPr>
          <w:bCs/>
          <w:sz w:val="22"/>
          <w:szCs w:val="22"/>
        </w:rPr>
      </w:pPr>
      <w:r w:rsidRPr="006D7333">
        <w:rPr>
          <w:bCs/>
          <w:sz w:val="22"/>
          <w:szCs w:val="22"/>
        </w:rPr>
        <w:t xml:space="preserve">6.4. В случае поставки Товара, несоответствующего по качеству, комплектности, таре, упаковке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w:t>
      </w:r>
      <w:r>
        <w:rPr>
          <w:bCs/>
          <w:sz w:val="22"/>
          <w:szCs w:val="22"/>
        </w:rPr>
        <w:t>2-х</w:t>
      </w:r>
      <w:r w:rsidRPr="006D7333">
        <w:rPr>
          <w:bCs/>
          <w:sz w:val="22"/>
          <w:szCs w:val="22"/>
        </w:rPr>
        <w:t xml:space="preserve"> (</w:t>
      </w:r>
      <w:r>
        <w:rPr>
          <w:bCs/>
          <w:sz w:val="22"/>
          <w:szCs w:val="22"/>
        </w:rPr>
        <w:t>двух</w:t>
      </w:r>
      <w:r w:rsidRPr="006D7333">
        <w:rPr>
          <w:bCs/>
          <w:sz w:val="22"/>
          <w:szCs w:val="22"/>
        </w:rPr>
        <w:t xml:space="preserve">) </w:t>
      </w:r>
      <w:r>
        <w:rPr>
          <w:bCs/>
          <w:sz w:val="22"/>
          <w:szCs w:val="22"/>
        </w:rPr>
        <w:t>часов</w:t>
      </w:r>
      <w:r w:rsidRPr="006D7333">
        <w:rPr>
          <w:bCs/>
          <w:sz w:val="22"/>
          <w:szCs w:val="22"/>
        </w:rPr>
        <w:t xml:space="preserve"> </w:t>
      </w:r>
      <w:r>
        <w:rPr>
          <w:bCs/>
          <w:sz w:val="22"/>
          <w:szCs w:val="22"/>
        </w:rPr>
        <w:t>от</w:t>
      </w:r>
      <w:r w:rsidRPr="006D7333">
        <w:rPr>
          <w:bCs/>
          <w:sz w:val="22"/>
          <w:szCs w:val="22"/>
        </w:rPr>
        <w:t xml:space="preserve"> </w:t>
      </w:r>
      <w:r>
        <w:rPr>
          <w:bCs/>
          <w:sz w:val="22"/>
          <w:szCs w:val="22"/>
        </w:rPr>
        <w:t>времени</w:t>
      </w:r>
      <w:r w:rsidRPr="006D7333">
        <w:rPr>
          <w:bCs/>
          <w:sz w:val="22"/>
          <w:szCs w:val="22"/>
        </w:rPr>
        <w:t xml:space="preserve">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CD7A86" w:rsidRPr="006D7333" w:rsidRDefault="00CD7A86" w:rsidP="00146913">
      <w:pPr>
        <w:ind w:firstLine="720"/>
        <w:jc w:val="both"/>
        <w:rPr>
          <w:bCs/>
          <w:sz w:val="22"/>
          <w:szCs w:val="22"/>
        </w:rPr>
      </w:pPr>
      <w:r w:rsidRPr="006D7333">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условиям Договора, а также предоставления всех документов, предусмотренных пунктом 5.</w:t>
      </w:r>
      <w:r>
        <w:rPr>
          <w:bCs/>
          <w:sz w:val="22"/>
          <w:szCs w:val="22"/>
        </w:rPr>
        <w:t>4</w:t>
      </w:r>
      <w:r w:rsidRPr="006D7333">
        <w:rPr>
          <w:bCs/>
          <w:sz w:val="22"/>
          <w:szCs w:val="22"/>
        </w:rPr>
        <w:t>. Договора, Покупатель подписывает Акт приема-передачи Товара и заверяет его печатью.</w:t>
      </w:r>
    </w:p>
    <w:p w:rsidR="00CD7A86" w:rsidRPr="006D7333" w:rsidRDefault="00CD7A86" w:rsidP="00146913">
      <w:pPr>
        <w:ind w:firstLine="720"/>
        <w:jc w:val="both"/>
        <w:rPr>
          <w:bCs/>
          <w:sz w:val="22"/>
          <w:szCs w:val="22"/>
        </w:rPr>
      </w:pPr>
      <w:r w:rsidRPr="006D7333">
        <w:rPr>
          <w:bCs/>
          <w:sz w:val="22"/>
          <w:szCs w:val="22"/>
        </w:rPr>
        <w:t>6.6. Право собственности на Товар переходит к Покупателю после приема Товара по количеству и комплектности, с даты подписания Покупателем товарной накладной.</w:t>
      </w:r>
    </w:p>
    <w:p w:rsidR="00CD7A86" w:rsidRDefault="00CD7A86" w:rsidP="00146913">
      <w:pPr>
        <w:pStyle w:val="-"/>
        <w:numPr>
          <w:ilvl w:val="0"/>
          <w:numId w:val="0"/>
        </w:numPr>
        <w:tabs>
          <w:tab w:val="num" w:pos="0"/>
          <w:tab w:val="left" w:pos="1080"/>
        </w:tabs>
        <w:ind w:firstLine="720"/>
        <w:rPr>
          <w:sz w:val="22"/>
          <w:szCs w:val="22"/>
        </w:rPr>
      </w:pPr>
      <w:r w:rsidRPr="006D7333">
        <w:rPr>
          <w:bCs/>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CD7A86" w:rsidRDefault="00CD7A86" w:rsidP="00146913">
      <w:pPr>
        <w:jc w:val="center"/>
        <w:rPr>
          <w:b/>
          <w:bCs/>
          <w:sz w:val="22"/>
          <w:szCs w:val="22"/>
        </w:rPr>
      </w:pPr>
    </w:p>
    <w:p w:rsidR="00CD7A86" w:rsidRDefault="00CD7A86" w:rsidP="00146913">
      <w:pPr>
        <w:jc w:val="center"/>
        <w:rPr>
          <w:b/>
          <w:bCs/>
          <w:sz w:val="22"/>
          <w:szCs w:val="22"/>
        </w:rPr>
      </w:pPr>
      <w:r>
        <w:rPr>
          <w:b/>
          <w:bCs/>
          <w:sz w:val="22"/>
          <w:szCs w:val="22"/>
        </w:rPr>
        <w:t>7. ПОРЯДОК ОПЛАТЫ</w:t>
      </w:r>
    </w:p>
    <w:p w:rsidR="00CD7A86" w:rsidRDefault="00CD7A86" w:rsidP="00146913">
      <w:pPr>
        <w:ind w:firstLine="720"/>
        <w:jc w:val="both"/>
        <w:rPr>
          <w:sz w:val="22"/>
          <w:szCs w:val="22"/>
        </w:rPr>
      </w:pPr>
    </w:p>
    <w:p w:rsidR="00CD7A86" w:rsidRDefault="00CD7A86" w:rsidP="00146913">
      <w:pPr>
        <w:pStyle w:val="-"/>
        <w:numPr>
          <w:ilvl w:val="0"/>
          <w:numId w:val="0"/>
        </w:numPr>
        <w:tabs>
          <w:tab w:val="num" w:pos="0"/>
          <w:tab w:val="left" w:pos="1080"/>
        </w:tabs>
        <w:ind w:firstLine="720"/>
        <w:rPr>
          <w:sz w:val="22"/>
          <w:szCs w:val="22"/>
        </w:rPr>
      </w:pPr>
      <w:r>
        <w:rPr>
          <w:sz w:val="22"/>
          <w:szCs w:val="22"/>
        </w:rPr>
        <w:t>7.1. Цена Договора и валюта платежа устанавливается в российских рублях.</w:t>
      </w:r>
    </w:p>
    <w:p w:rsidR="00CD7A86" w:rsidRDefault="00CD7A86" w:rsidP="00146913">
      <w:pPr>
        <w:pStyle w:val="-"/>
        <w:numPr>
          <w:ilvl w:val="0"/>
          <w:numId w:val="0"/>
        </w:numPr>
        <w:tabs>
          <w:tab w:val="num" w:pos="0"/>
          <w:tab w:val="left" w:pos="1080"/>
        </w:tabs>
        <w:ind w:firstLine="720"/>
        <w:rPr>
          <w:sz w:val="22"/>
          <w:szCs w:val="22"/>
        </w:rPr>
      </w:pPr>
      <w:r>
        <w:rPr>
          <w:sz w:val="22"/>
          <w:szCs w:val="22"/>
        </w:rPr>
        <w:t>7.2.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CD7A86" w:rsidRPr="004C1DCB" w:rsidRDefault="00CD7A86" w:rsidP="007F1E6D">
      <w:pPr>
        <w:ind w:right="153" w:firstLine="709"/>
        <w:jc w:val="both"/>
        <w:rPr>
          <w:sz w:val="22"/>
          <w:szCs w:val="22"/>
        </w:rPr>
      </w:pPr>
      <w:r>
        <w:rPr>
          <w:sz w:val="22"/>
          <w:szCs w:val="22"/>
        </w:rPr>
        <w:t xml:space="preserve">7.3. </w:t>
      </w:r>
      <w:r w:rsidRPr="00C151D3">
        <w:rPr>
          <w:sz w:val="22"/>
          <w:szCs w:val="22"/>
        </w:rPr>
        <w:t xml:space="preserve">Оплата </w:t>
      </w:r>
      <w:r w:rsidRPr="00F5696E">
        <w:rPr>
          <w:sz w:val="22"/>
          <w:szCs w:val="22"/>
        </w:rPr>
        <w:t xml:space="preserve">100 % стоимости каждой поставленной партии </w:t>
      </w:r>
      <w:r>
        <w:rPr>
          <w:sz w:val="22"/>
          <w:szCs w:val="22"/>
        </w:rPr>
        <w:t xml:space="preserve">Товара </w:t>
      </w:r>
      <w:r w:rsidRPr="00F5696E">
        <w:rPr>
          <w:sz w:val="22"/>
          <w:szCs w:val="22"/>
        </w:rPr>
        <w:t xml:space="preserve">в течение 15 рабочих дней после предоставления Покупателю </w:t>
      </w:r>
      <w:r w:rsidRPr="00A93EB4">
        <w:rPr>
          <w:sz w:val="22"/>
          <w:szCs w:val="22"/>
        </w:rPr>
        <w:t>всех документов, предусмотренных пунктом 5.</w:t>
      </w:r>
      <w:r>
        <w:rPr>
          <w:sz w:val="22"/>
          <w:szCs w:val="22"/>
        </w:rPr>
        <w:t>4. Договора, а так же</w:t>
      </w:r>
      <w:r w:rsidRPr="00A93EB4">
        <w:rPr>
          <w:sz w:val="22"/>
          <w:szCs w:val="22"/>
        </w:rPr>
        <w:t xml:space="preserve"> подписания </w:t>
      </w:r>
      <w:r>
        <w:rPr>
          <w:sz w:val="22"/>
          <w:szCs w:val="22"/>
        </w:rPr>
        <w:t>Покупателем</w:t>
      </w:r>
      <w:r w:rsidRPr="00F40BB1">
        <w:rPr>
          <w:sz w:val="22"/>
          <w:szCs w:val="22"/>
        </w:rPr>
        <w:t xml:space="preserve"> </w:t>
      </w:r>
      <w:r w:rsidRPr="00A93EB4">
        <w:rPr>
          <w:sz w:val="22"/>
          <w:szCs w:val="22"/>
        </w:rPr>
        <w:t>товарной накладной и Акта приема-передачи Товара.</w:t>
      </w:r>
    </w:p>
    <w:p w:rsidR="00CD7A86" w:rsidRDefault="00CD7A86" w:rsidP="00146913">
      <w:pPr>
        <w:ind w:firstLine="708"/>
        <w:jc w:val="both"/>
        <w:rPr>
          <w:sz w:val="22"/>
          <w:szCs w:val="22"/>
        </w:rPr>
      </w:pPr>
    </w:p>
    <w:p w:rsidR="00CD7A86" w:rsidRDefault="00CD7A86" w:rsidP="00146913">
      <w:pPr>
        <w:jc w:val="center"/>
        <w:rPr>
          <w:b/>
          <w:bCs/>
          <w:sz w:val="22"/>
          <w:szCs w:val="22"/>
        </w:rPr>
      </w:pPr>
      <w:r>
        <w:rPr>
          <w:b/>
          <w:bCs/>
          <w:sz w:val="22"/>
          <w:szCs w:val="22"/>
        </w:rPr>
        <w:t>8. ОТВЕТСТВЕННОСТЬ СТОРОН</w:t>
      </w:r>
    </w:p>
    <w:p w:rsidR="00CD7A86" w:rsidRDefault="00CD7A86" w:rsidP="00146913">
      <w:pPr>
        <w:ind w:firstLine="720"/>
        <w:jc w:val="both"/>
        <w:rPr>
          <w:sz w:val="22"/>
          <w:szCs w:val="22"/>
        </w:rPr>
      </w:pPr>
    </w:p>
    <w:p w:rsidR="00CD7A86" w:rsidRPr="00837F98" w:rsidRDefault="00CD7A86" w:rsidP="00146913">
      <w:pPr>
        <w:pStyle w:val="-"/>
        <w:numPr>
          <w:ilvl w:val="0"/>
          <w:numId w:val="0"/>
        </w:numPr>
        <w:tabs>
          <w:tab w:val="num" w:pos="0"/>
          <w:tab w:val="left" w:pos="1080"/>
        </w:tabs>
        <w:ind w:firstLine="720"/>
        <w:rPr>
          <w:sz w:val="22"/>
          <w:szCs w:val="22"/>
        </w:rPr>
      </w:pPr>
      <w:r>
        <w:rPr>
          <w:sz w:val="22"/>
          <w:szCs w:val="22"/>
        </w:rPr>
        <w:t>8</w:t>
      </w:r>
      <w:r w:rsidRPr="00837F98">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CD7A86" w:rsidRPr="00837F98" w:rsidRDefault="00CD7A86" w:rsidP="00146913">
      <w:pPr>
        <w:pStyle w:val="-"/>
        <w:numPr>
          <w:ilvl w:val="0"/>
          <w:numId w:val="0"/>
        </w:numPr>
        <w:tabs>
          <w:tab w:val="num" w:pos="0"/>
          <w:tab w:val="left" w:pos="1080"/>
        </w:tabs>
        <w:ind w:firstLine="720"/>
        <w:rPr>
          <w:sz w:val="22"/>
          <w:szCs w:val="22"/>
        </w:rPr>
      </w:pPr>
      <w:r>
        <w:rPr>
          <w:sz w:val="22"/>
          <w:szCs w:val="22"/>
        </w:rPr>
        <w:t>8</w:t>
      </w:r>
      <w:r w:rsidRPr="00837F98">
        <w:rPr>
          <w:sz w:val="22"/>
          <w:szCs w:val="22"/>
        </w:rPr>
        <w:t xml:space="preserve">.2. В случае нарушения сроков поставки Товара, предусмотренных в Спецификации, Поставщик выплачивает </w:t>
      </w:r>
      <w:r>
        <w:rPr>
          <w:sz w:val="22"/>
          <w:szCs w:val="22"/>
        </w:rPr>
        <w:t>Покупателю</w:t>
      </w:r>
      <w:r w:rsidRPr="00837F98">
        <w:rPr>
          <w:sz w:val="22"/>
          <w:szCs w:val="22"/>
        </w:rPr>
        <w:t xml:space="preserve"> пеню в размере 0,1 % от общей стоимости недопоставленного в срок Товара за каждый </w:t>
      </w:r>
      <w:r>
        <w:rPr>
          <w:sz w:val="22"/>
          <w:szCs w:val="22"/>
        </w:rPr>
        <w:t>час</w:t>
      </w:r>
      <w:r w:rsidRPr="00837F98">
        <w:rPr>
          <w:sz w:val="22"/>
          <w:szCs w:val="22"/>
        </w:rPr>
        <w:t xml:space="preserve"> просрочки, но не более 20% от цены Договора, установленной в пункте 2.1. Договора.</w:t>
      </w:r>
    </w:p>
    <w:p w:rsidR="00CD7A86" w:rsidRPr="00837F98" w:rsidRDefault="00CD7A86" w:rsidP="00146913">
      <w:pPr>
        <w:pStyle w:val="-"/>
        <w:numPr>
          <w:ilvl w:val="0"/>
          <w:numId w:val="0"/>
        </w:numPr>
        <w:tabs>
          <w:tab w:val="num" w:pos="0"/>
          <w:tab w:val="left" w:pos="1080"/>
        </w:tabs>
        <w:ind w:firstLine="720"/>
        <w:rPr>
          <w:sz w:val="22"/>
          <w:szCs w:val="22"/>
        </w:rPr>
      </w:pPr>
      <w:r>
        <w:rPr>
          <w:sz w:val="22"/>
          <w:szCs w:val="22"/>
        </w:rPr>
        <w:t>8</w:t>
      </w:r>
      <w:r w:rsidRPr="00837F98">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837F98">
        <w:rPr>
          <w:sz w:val="22"/>
          <w:szCs w:val="22"/>
        </w:rPr>
        <w:t xml:space="preserve"> вправе потребовать с Поставщика уплаты штрафа в размере 10 (десяти) % от цены Договора, установленной в пункте 2.1. Договора.</w:t>
      </w:r>
    </w:p>
    <w:p w:rsidR="00CD7A86" w:rsidRPr="00837F98" w:rsidRDefault="00CD7A86" w:rsidP="00146913">
      <w:pPr>
        <w:pStyle w:val="-"/>
        <w:numPr>
          <w:ilvl w:val="0"/>
          <w:numId w:val="0"/>
        </w:numPr>
        <w:tabs>
          <w:tab w:val="num" w:pos="0"/>
          <w:tab w:val="left" w:pos="1080"/>
        </w:tabs>
        <w:ind w:firstLine="720"/>
        <w:rPr>
          <w:sz w:val="22"/>
          <w:szCs w:val="22"/>
        </w:rPr>
      </w:pPr>
      <w:r>
        <w:rPr>
          <w:sz w:val="22"/>
          <w:szCs w:val="22"/>
        </w:rPr>
        <w:t>8</w:t>
      </w:r>
      <w:r w:rsidRPr="00837F98">
        <w:rPr>
          <w:sz w:val="22"/>
          <w:szCs w:val="22"/>
        </w:rPr>
        <w:t xml:space="preserve">.4. В случае невыполнения или ненадлежащего выполнения Договора Поставщик обязан возместить </w:t>
      </w:r>
      <w:r>
        <w:rPr>
          <w:sz w:val="22"/>
          <w:szCs w:val="22"/>
        </w:rPr>
        <w:t>Покупателю</w:t>
      </w:r>
      <w:r w:rsidRPr="00837F98">
        <w:rPr>
          <w:sz w:val="22"/>
          <w:szCs w:val="22"/>
        </w:rPr>
        <w:t xml:space="preserve"> убытки, причиненные таким неисполнением.</w:t>
      </w:r>
    </w:p>
    <w:p w:rsidR="00CD7A86" w:rsidRPr="00837F98" w:rsidRDefault="00CD7A86" w:rsidP="00146913">
      <w:pPr>
        <w:pStyle w:val="-"/>
        <w:numPr>
          <w:ilvl w:val="0"/>
          <w:numId w:val="0"/>
        </w:numPr>
        <w:tabs>
          <w:tab w:val="num" w:pos="0"/>
          <w:tab w:val="left" w:pos="1080"/>
        </w:tabs>
        <w:ind w:firstLine="720"/>
        <w:rPr>
          <w:sz w:val="22"/>
          <w:szCs w:val="22"/>
        </w:rPr>
      </w:pPr>
      <w:r>
        <w:rPr>
          <w:sz w:val="22"/>
          <w:szCs w:val="22"/>
        </w:rPr>
        <w:t>8</w:t>
      </w:r>
      <w:r w:rsidRPr="00837F98">
        <w:rPr>
          <w:sz w:val="22"/>
          <w:szCs w:val="22"/>
        </w:rPr>
        <w:t xml:space="preserve">.5. В случае нарушения Поставщиком условий Договора о таре, упаковке, не предоставления относящихся к Товару документов, </w:t>
      </w:r>
      <w:r>
        <w:rPr>
          <w:sz w:val="22"/>
          <w:szCs w:val="22"/>
        </w:rPr>
        <w:t>Покупатель</w:t>
      </w:r>
      <w:r w:rsidRPr="00837F98">
        <w:rPr>
          <w:sz w:val="22"/>
          <w:szCs w:val="22"/>
        </w:rPr>
        <w:t xml:space="preserve"> вправе потребовать с Поставщика уплату штрафа в размере 10 % от цены Договора, установленной в пункте 2.1. Договора.</w:t>
      </w:r>
    </w:p>
    <w:p w:rsidR="00CD7A86" w:rsidRPr="00837F98" w:rsidRDefault="00CD7A86" w:rsidP="00146913">
      <w:pPr>
        <w:pStyle w:val="-"/>
        <w:numPr>
          <w:ilvl w:val="0"/>
          <w:numId w:val="0"/>
        </w:numPr>
        <w:tabs>
          <w:tab w:val="num" w:pos="0"/>
          <w:tab w:val="left" w:pos="1080"/>
        </w:tabs>
        <w:ind w:firstLine="720"/>
        <w:rPr>
          <w:sz w:val="22"/>
          <w:szCs w:val="22"/>
        </w:rPr>
      </w:pPr>
      <w:r>
        <w:rPr>
          <w:sz w:val="22"/>
          <w:szCs w:val="22"/>
        </w:rPr>
        <w:t>8</w:t>
      </w:r>
      <w:r w:rsidRPr="00837F98">
        <w:rPr>
          <w:sz w:val="22"/>
          <w:szCs w:val="22"/>
        </w:rPr>
        <w:t xml:space="preserve">.6. В случае неправильного оформления или несвоевременного предоставления счета-фактуры </w:t>
      </w:r>
      <w:r>
        <w:rPr>
          <w:sz w:val="22"/>
          <w:szCs w:val="22"/>
        </w:rPr>
        <w:t>Покупателю</w:t>
      </w:r>
      <w:r w:rsidRPr="00837F98">
        <w:rPr>
          <w:sz w:val="22"/>
          <w:szCs w:val="22"/>
        </w:rPr>
        <w:t xml:space="preserve">, повлекшего за собой убытки, </w:t>
      </w:r>
      <w:r>
        <w:rPr>
          <w:sz w:val="22"/>
          <w:szCs w:val="22"/>
        </w:rPr>
        <w:t>Покупатель</w:t>
      </w:r>
      <w:r w:rsidRPr="00837F98">
        <w:rPr>
          <w:sz w:val="22"/>
          <w:szCs w:val="22"/>
        </w:rPr>
        <w:t xml:space="preserve">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CD7A86" w:rsidRPr="00837F98" w:rsidRDefault="00CD7A86" w:rsidP="00146913">
      <w:pPr>
        <w:pStyle w:val="-"/>
        <w:numPr>
          <w:ilvl w:val="0"/>
          <w:numId w:val="0"/>
        </w:numPr>
        <w:tabs>
          <w:tab w:val="num" w:pos="0"/>
          <w:tab w:val="left" w:pos="1080"/>
        </w:tabs>
        <w:ind w:firstLine="720"/>
        <w:rPr>
          <w:sz w:val="22"/>
          <w:szCs w:val="22"/>
        </w:rPr>
      </w:pPr>
      <w:r>
        <w:rPr>
          <w:sz w:val="22"/>
          <w:szCs w:val="22"/>
        </w:rPr>
        <w:t>8</w:t>
      </w:r>
      <w:r w:rsidRPr="00837F98">
        <w:rPr>
          <w:sz w:val="22"/>
          <w:szCs w:val="22"/>
        </w:rPr>
        <w:t>.</w:t>
      </w:r>
      <w:r>
        <w:rPr>
          <w:sz w:val="22"/>
          <w:szCs w:val="22"/>
        </w:rPr>
        <w:t>7</w:t>
      </w:r>
      <w:r w:rsidRPr="00837F98">
        <w:rPr>
          <w:sz w:val="22"/>
          <w:szCs w:val="22"/>
        </w:rPr>
        <w:t xml:space="preserve">. Пени и штрафные санкции подлежат оплате на основании выставленного </w:t>
      </w:r>
      <w:r>
        <w:rPr>
          <w:sz w:val="22"/>
          <w:szCs w:val="22"/>
        </w:rPr>
        <w:t>Покупателем</w:t>
      </w:r>
      <w:r w:rsidRPr="00837F98">
        <w:rPr>
          <w:sz w:val="22"/>
          <w:szCs w:val="22"/>
        </w:rPr>
        <w:t xml:space="preserve"> счета, а также </w:t>
      </w:r>
      <w:r>
        <w:rPr>
          <w:sz w:val="22"/>
          <w:szCs w:val="22"/>
        </w:rPr>
        <w:t>Покупатель</w:t>
      </w:r>
      <w:r w:rsidRPr="00837F98">
        <w:rPr>
          <w:sz w:val="22"/>
          <w:szCs w:val="22"/>
        </w:rPr>
        <w:t xml:space="preserve">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w:t>
      </w:r>
      <w:r>
        <w:rPr>
          <w:sz w:val="22"/>
          <w:szCs w:val="22"/>
        </w:rPr>
        <w:t>Покупателем</w:t>
      </w:r>
      <w:r w:rsidRPr="00837F98">
        <w:rPr>
          <w:sz w:val="22"/>
          <w:szCs w:val="22"/>
        </w:rPr>
        <w:t xml:space="preserve"> как совместно – так и по отдельности.</w:t>
      </w:r>
    </w:p>
    <w:p w:rsidR="00CD7A86" w:rsidRPr="00E053D6" w:rsidRDefault="00CD7A86" w:rsidP="00146913">
      <w:pPr>
        <w:pStyle w:val="-"/>
        <w:numPr>
          <w:ilvl w:val="0"/>
          <w:numId w:val="0"/>
        </w:numPr>
        <w:tabs>
          <w:tab w:val="num" w:pos="0"/>
          <w:tab w:val="left" w:pos="1080"/>
        </w:tabs>
        <w:ind w:firstLine="720"/>
        <w:rPr>
          <w:sz w:val="22"/>
          <w:szCs w:val="22"/>
        </w:rPr>
      </w:pPr>
      <w:r>
        <w:rPr>
          <w:sz w:val="22"/>
          <w:szCs w:val="22"/>
        </w:rPr>
        <w:t>8</w:t>
      </w:r>
      <w:r w:rsidRPr="00837F98">
        <w:rPr>
          <w:sz w:val="22"/>
          <w:szCs w:val="22"/>
        </w:rPr>
        <w:t>.</w:t>
      </w:r>
      <w:r>
        <w:rPr>
          <w:sz w:val="22"/>
          <w:szCs w:val="22"/>
        </w:rPr>
        <w:t>8</w:t>
      </w:r>
      <w:r w:rsidRPr="00837F98">
        <w:rPr>
          <w:sz w:val="22"/>
          <w:szCs w:val="22"/>
        </w:rPr>
        <w:t xml:space="preserve">. Уплата пеней, штрафных санкций и возмещение убытков, причиненных </w:t>
      </w:r>
      <w:r>
        <w:rPr>
          <w:sz w:val="22"/>
          <w:szCs w:val="22"/>
        </w:rPr>
        <w:t>Покупателю</w:t>
      </w:r>
      <w:r w:rsidRPr="00837F98">
        <w:rPr>
          <w:sz w:val="22"/>
          <w:szCs w:val="22"/>
        </w:rPr>
        <w:t xml:space="preserve"> ненадлежащим исполнением Договора Поставщиком, не освобождает Поставщика от исполнения обязательств по Договору.</w:t>
      </w:r>
    </w:p>
    <w:p w:rsidR="00CD7A86" w:rsidRDefault="00CD7A86" w:rsidP="00146913">
      <w:pPr>
        <w:ind w:firstLine="720"/>
        <w:jc w:val="both"/>
        <w:rPr>
          <w:sz w:val="22"/>
          <w:szCs w:val="22"/>
        </w:rPr>
      </w:pPr>
    </w:p>
    <w:p w:rsidR="00CD7A86" w:rsidRDefault="00CD7A86" w:rsidP="00146913">
      <w:pPr>
        <w:jc w:val="center"/>
        <w:rPr>
          <w:b/>
          <w:bCs/>
          <w:sz w:val="22"/>
          <w:szCs w:val="22"/>
        </w:rPr>
      </w:pPr>
      <w:r>
        <w:rPr>
          <w:b/>
          <w:bCs/>
          <w:sz w:val="22"/>
          <w:szCs w:val="22"/>
        </w:rPr>
        <w:t>9. ФОРС-МАЖОР</w:t>
      </w:r>
    </w:p>
    <w:p w:rsidR="00CD7A86" w:rsidRDefault="00CD7A86" w:rsidP="00146913">
      <w:pPr>
        <w:jc w:val="both"/>
        <w:rPr>
          <w:sz w:val="22"/>
          <w:szCs w:val="22"/>
        </w:rPr>
      </w:pPr>
    </w:p>
    <w:p w:rsidR="00CD7A86" w:rsidRDefault="00CD7A86" w:rsidP="00146913">
      <w:pPr>
        <w:ind w:firstLine="720"/>
        <w:jc w:val="both"/>
        <w:rPr>
          <w:sz w:val="22"/>
          <w:szCs w:val="22"/>
        </w:rPr>
      </w:pPr>
      <w:r>
        <w:rPr>
          <w:sz w:val="22"/>
          <w:szCs w:val="22"/>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D7A86" w:rsidRDefault="00CD7A86" w:rsidP="00146913">
      <w:pPr>
        <w:ind w:firstLine="720"/>
        <w:jc w:val="both"/>
        <w:rPr>
          <w:sz w:val="22"/>
          <w:szCs w:val="22"/>
        </w:rPr>
      </w:pPr>
      <w:r>
        <w:rPr>
          <w:sz w:val="22"/>
          <w:szCs w:val="22"/>
        </w:rPr>
        <w:t>9.2.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D7A86" w:rsidRDefault="00CD7A86" w:rsidP="00146913">
      <w:pPr>
        <w:ind w:firstLine="720"/>
        <w:jc w:val="both"/>
        <w:rPr>
          <w:sz w:val="22"/>
          <w:szCs w:val="22"/>
        </w:rPr>
      </w:pPr>
      <w:r>
        <w:rPr>
          <w:sz w:val="22"/>
          <w:szCs w:val="22"/>
        </w:rPr>
        <w:t>9.3.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D7A86" w:rsidRDefault="00CD7A86" w:rsidP="00146913">
      <w:pPr>
        <w:ind w:firstLine="720"/>
        <w:jc w:val="both"/>
        <w:rPr>
          <w:sz w:val="22"/>
          <w:szCs w:val="22"/>
        </w:rPr>
      </w:pPr>
      <w:r>
        <w:rPr>
          <w:sz w:val="22"/>
          <w:szCs w:val="22"/>
        </w:rPr>
        <w:t>9.4.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D7A86" w:rsidRDefault="00CD7A86" w:rsidP="00146913">
      <w:pPr>
        <w:ind w:firstLine="720"/>
        <w:jc w:val="both"/>
        <w:rPr>
          <w:sz w:val="22"/>
          <w:szCs w:val="22"/>
        </w:rPr>
      </w:pPr>
      <w:r>
        <w:rPr>
          <w:sz w:val="22"/>
          <w:szCs w:val="22"/>
        </w:rPr>
        <w:t>9.5.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D7A86" w:rsidRDefault="00CD7A86" w:rsidP="00146913">
      <w:pPr>
        <w:rPr>
          <w:sz w:val="22"/>
          <w:szCs w:val="22"/>
        </w:rPr>
      </w:pPr>
    </w:p>
    <w:p w:rsidR="00CD7A86" w:rsidRDefault="00CD7A86" w:rsidP="00146913">
      <w:pPr>
        <w:jc w:val="center"/>
        <w:rPr>
          <w:b/>
          <w:bCs/>
          <w:sz w:val="22"/>
          <w:szCs w:val="22"/>
        </w:rPr>
      </w:pPr>
      <w:r>
        <w:rPr>
          <w:b/>
          <w:bCs/>
          <w:sz w:val="22"/>
          <w:szCs w:val="22"/>
        </w:rPr>
        <w:t>10. РАЗРЕШЕНИЕ СПОРОВ</w:t>
      </w:r>
    </w:p>
    <w:p w:rsidR="00CD7A86" w:rsidRDefault="00CD7A86" w:rsidP="00146913">
      <w:pPr>
        <w:jc w:val="center"/>
        <w:rPr>
          <w:b/>
          <w:bCs/>
          <w:sz w:val="22"/>
          <w:szCs w:val="22"/>
        </w:rPr>
      </w:pPr>
    </w:p>
    <w:p w:rsidR="00CD7A86" w:rsidRPr="00630F12" w:rsidRDefault="00CD7A86" w:rsidP="00146913">
      <w:pPr>
        <w:ind w:firstLine="720"/>
        <w:jc w:val="both"/>
        <w:rPr>
          <w:sz w:val="22"/>
          <w:szCs w:val="22"/>
        </w:rPr>
      </w:pPr>
      <w:r w:rsidRPr="00630F12">
        <w:rPr>
          <w:sz w:val="22"/>
          <w:szCs w:val="22"/>
        </w:rPr>
        <w:t>1</w:t>
      </w:r>
      <w:r>
        <w:rPr>
          <w:sz w:val="22"/>
          <w:szCs w:val="22"/>
        </w:rPr>
        <w:t>0</w:t>
      </w:r>
      <w:r w:rsidRPr="00630F12">
        <w:rPr>
          <w:sz w:val="22"/>
          <w:szCs w:val="22"/>
        </w:rPr>
        <w:t>.1. Все споры по настоящему Договору решаются путем переговоров.</w:t>
      </w:r>
    </w:p>
    <w:p w:rsidR="00CD7A86" w:rsidRPr="00630F12" w:rsidRDefault="00CD7A86" w:rsidP="00146913">
      <w:pPr>
        <w:ind w:firstLine="720"/>
        <w:jc w:val="both"/>
        <w:rPr>
          <w:sz w:val="22"/>
          <w:szCs w:val="22"/>
        </w:rPr>
      </w:pPr>
      <w:r w:rsidRPr="00630F12">
        <w:rPr>
          <w:sz w:val="22"/>
          <w:szCs w:val="22"/>
        </w:rPr>
        <w:t>1</w:t>
      </w:r>
      <w:r>
        <w:rPr>
          <w:sz w:val="22"/>
          <w:szCs w:val="22"/>
        </w:rPr>
        <w:t>0</w:t>
      </w:r>
      <w:r w:rsidRPr="00630F12">
        <w:rPr>
          <w:sz w:val="22"/>
          <w:szCs w:val="22"/>
        </w:rPr>
        <w:t>.2. При не достижении согласия споры решаются в арбитражном суде</w:t>
      </w:r>
      <w:r>
        <w:rPr>
          <w:sz w:val="22"/>
          <w:szCs w:val="22"/>
        </w:rPr>
        <w:t xml:space="preserve"> по месту нахождения ответчика</w:t>
      </w:r>
      <w:r w:rsidRPr="00630F12">
        <w:rPr>
          <w:sz w:val="22"/>
          <w:szCs w:val="22"/>
        </w:rPr>
        <w:t xml:space="preserve">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её получения.</w:t>
      </w:r>
    </w:p>
    <w:p w:rsidR="00CD7A86" w:rsidRDefault="00CD7A86" w:rsidP="00146913">
      <w:pPr>
        <w:ind w:firstLine="720"/>
        <w:jc w:val="both"/>
        <w:rPr>
          <w:sz w:val="22"/>
          <w:szCs w:val="22"/>
        </w:rPr>
      </w:pPr>
    </w:p>
    <w:p w:rsidR="00CD7A86" w:rsidRDefault="00CD7A86" w:rsidP="00146913">
      <w:pPr>
        <w:jc w:val="center"/>
        <w:rPr>
          <w:b/>
          <w:bCs/>
          <w:sz w:val="22"/>
          <w:szCs w:val="22"/>
        </w:rPr>
      </w:pPr>
      <w:r>
        <w:rPr>
          <w:b/>
          <w:bCs/>
          <w:sz w:val="22"/>
          <w:szCs w:val="22"/>
        </w:rPr>
        <w:t>11. СРОК ДЕЙСТВИЯ ДОГОВОРА</w:t>
      </w:r>
    </w:p>
    <w:p w:rsidR="00CD7A86" w:rsidRPr="00FD3B65" w:rsidRDefault="00CD7A86" w:rsidP="00146913">
      <w:pPr>
        <w:jc w:val="center"/>
        <w:rPr>
          <w:b/>
          <w:bCs/>
          <w:sz w:val="22"/>
          <w:szCs w:val="22"/>
        </w:rPr>
      </w:pPr>
    </w:p>
    <w:p w:rsidR="00CD7A86" w:rsidRDefault="00CD7A86" w:rsidP="00146913">
      <w:pPr>
        <w:pStyle w:val="-"/>
        <w:numPr>
          <w:ilvl w:val="0"/>
          <w:numId w:val="0"/>
        </w:numPr>
        <w:tabs>
          <w:tab w:val="num" w:pos="0"/>
          <w:tab w:val="left" w:pos="1080"/>
        </w:tabs>
        <w:ind w:firstLine="720"/>
        <w:rPr>
          <w:sz w:val="22"/>
          <w:szCs w:val="22"/>
        </w:rPr>
      </w:pPr>
      <w:r>
        <w:rPr>
          <w:sz w:val="22"/>
          <w:szCs w:val="22"/>
        </w:rPr>
        <w:t>11.1. Настоящий Договор вступает в силу с момента подписания Сторонами и действует до полного исполнения Сторонами обязательств по настоящему Договор,</w:t>
      </w:r>
    </w:p>
    <w:p w:rsidR="00CD7A86" w:rsidRPr="004D0243" w:rsidRDefault="00CD7A86" w:rsidP="00146913">
      <w:pPr>
        <w:pStyle w:val="-"/>
        <w:numPr>
          <w:ilvl w:val="0"/>
          <w:numId w:val="0"/>
        </w:numPr>
        <w:tabs>
          <w:tab w:val="num" w:pos="0"/>
          <w:tab w:val="left" w:pos="1080"/>
        </w:tabs>
        <w:ind w:firstLine="720"/>
        <w:rPr>
          <w:sz w:val="22"/>
          <w:szCs w:val="22"/>
        </w:rPr>
      </w:pPr>
      <w:r w:rsidRPr="004D0243">
        <w:rPr>
          <w:sz w:val="22"/>
          <w:szCs w:val="22"/>
        </w:rPr>
        <w:t>1</w:t>
      </w:r>
      <w:r>
        <w:rPr>
          <w:sz w:val="22"/>
          <w:szCs w:val="22"/>
        </w:rPr>
        <w:t>1</w:t>
      </w:r>
      <w:r w:rsidRPr="004D0243">
        <w:rPr>
          <w:sz w:val="22"/>
          <w:szCs w:val="22"/>
        </w:rPr>
        <w:t>.2. Все обязательства Поставщика по поставке</w:t>
      </w:r>
      <w:r>
        <w:rPr>
          <w:sz w:val="22"/>
          <w:szCs w:val="22"/>
        </w:rPr>
        <w:t xml:space="preserve"> всего</w:t>
      </w:r>
      <w:r w:rsidRPr="004D0243">
        <w:rPr>
          <w:sz w:val="22"/>
          <w:szCs w:val="22"/>
        </w:rPr>
        <w:t xml:space="preserve"> Товара Покупателю должны быть исполнены не позднее </w:t>
      </w:r>
      <w:r>
        <w:rPr>
          <w:sz w:val="22"/>
          <w:szCs w:val="22"/>
        </w:rPr>
        <w:t>_____________</w:t>
      </w:r>
      <w:r w:rsidRPr="004D0243">
        <w:rPr>
          <w:sz w:val="22"/>
          <w:szCs w:val="22"/>
        </w:rPr>
        <w:t>.</w:t>
      </w:r>
    </w:p>
    <w:p w:rsidR="00CD7A86" w:rsidRPr="00837F98" w:rsidRDefault="00CD7A86" w:rsidP="00146913">
      <w:pPr>
        <w:tabs>
          <w:tab w:val="num" w:pos="0"/>
        </w:tabs>
        <w:ind w:firstLine="720"/>
        <w:jc w:val="both"/>
        <w:rPr>
          <w:sz w:val="22"/>
          <w:szCs w:val="22"/>
        </w:rPr>
      </w:pPr>
      <w:r w:rsidRPr="00837F98">
        <w:rPr>
          <w:sz w:val="22"/>
          <w:szCs w:val="22"/>
        </w:rPr>
        <w:t>1</w:t>
      </w:r>
      <w:r>
        <w:rPr>
          <w:sz w:val="22"/>
          <w:szCs w:val="22"/>
        </w:rPr>
        <w:t>1</w:t>
      </w:r>
      <w:r w:rsidRPr="00837F98">
        <w:rPr>
          <w:sz w:val="22"/>
          <w:szCs w:val="22"/>
        </w:rPr>
        <w:t xml:space="preserve">.3. Настоящий Договор может быть расторгнут по соглашению сторон или по решению суда. Также </w:t>
      </w:r>
      <w:r>
        <w:rPr>
          <w:sz w:val="22"/>
          <w:szCs w:val="22"/>
        </w:rPr>
        <w:t>Покупатель</w:t>
      </w:r>
      <w:r w:rsidRPr="00837F98">
        <w:rPr>
          <w:sz w:val="22"/>
          <w:szCs w:val="22"/>
        </w:rPr>
        <w:t xml:space="preserve">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CD7A86" w:rsidRPr="00837F98" w:rsidRDefault="00CD7A86" w:rsidP="00146913">
      <w:pPr>
        <w:tabs>
          <w:tab w:val="num" w:pos="0"/>
        </w:tabs>
        <w:ind w:firstLine="720"/>
        <w:jc w:val="both"/>
        <w:rPr>
          <w:sz w:val="22"/>
          <w:szCs w:val="22"/>
        </w:rPr>
      </w:pPr>
      <w:r w:rsidRPr="00837F98">
        <w:rPr>
          <w:sz w:val="22"/>
          <w:szCs w:val="22"/>
        </w:rPr>
        <w:t>- срыва Поставщиком срока поставки Товара, указанного в Договоре;</w:t>
      </w:r>
    </w:p>
    <w:p w:rsidR="00CD7A86" w:rsidRPr="00837F98" w:rsidRDefault="00CD7A86" w:rsidP="00146913">
      <w:pPr>
        <w:tabs>
          <w:tab w:val="num" w:pos="0"/>
        </w:tabs>
        <w:ind w:firstLine="720"/>
        <w:jc w:val="both"/>
        <w:rPr>
          <w:sz w:val="22"/>
          <w:szCs w:val="22"/>
        </w:rPr>
      </w:pPr>
      <w:r w:rsidRPr="00837F98">
        <w:rPr>
          <w:sz w:val="22"/>
          <w:szCs w:val="22"/>
        </w:rPr>
        <w:t>- неполной поставки Товара, несоответствия количества наименованию (пересортицы) Товара;</w:t>
      </w:r>
    </w:p>
    <w:p w:rsidR="00CD7A86" w:rsidRPr="00837F98" w:rsidRDefault="00CD7A86" w:rsidP="00146913">
      <w:pPr>
        <w:tabs>
          <w:tab w:val="num" w:pos="0"/>
        </w:tabs>
        <w:ind w:firstLine="720"/>
        <w:jc w:val="both"/>
        <w:rPr>
          <w:sz w:val="22"/>
          <w:szCs w:val="22"/>
        </w:rPr>
      </w:pPr>
      <w:r w:rsidRPr="00837F98">
        <w:rPr>
          <w:sz w:val="22"/>
          <w:szCs w:val="22"/>
        </w:rPr>
        <w:t xml:space="preserve">- непредоставления </w:t>
      </w:r>
      <w:r>
        <w:rPr>
          <w:sz w:val="22"/>
          <w:szCs w:val="22"/>
        </w:rPr>
        <w:t>Покупателю</w:t>
      </w:r>
      <w:r w:rsidRPr="00837F98">
        <w:rPr>
          <w:sz w:val="22"/>
          <w:szCs w:val="22"/>
        </w:rPr>
        <w:t xml:space="preserve"> любого из документов, предусмотренных п.5.</w:t>
      </w:r>
      <w:r>
        <w:rPr>
          <w:sz w:val="22"/>
          <w:szCs w:val="22"/>
        </w:rPr>
        <w:t>4</w:t>
      </w:r>
      <w:r w:rsidRPr="00837F98">
        <w:rPr>
          <w:sz w:val="22"/>
          <w:szCs w:val="22"/>
        </w:rPr>
        <w:t>. Договора.</w:t>
      </w:r>
    </w:p>
    <w:p w:rsidR="00CD7A86" w:rsidRDefault="00CD7A86" w:rsidP="00146913">
      <w:pPr>
        <w:tabs>
          <w:tab w:val="num" w:pos="0"/>
          <w:tab w:val="left" w:pos="720"/>
        </w:tabs>
        <w:ind w:firstLine="720"/>
        <w:jc w:val="both"/>
        <w:rPr>
          <w:b/>
          <w:bCs/>
          <w:sz w:val="22"/>
          <w:szCs w:val="22"/>
        </w:rPr>
      </w:pPr>
      <w:r w:rsidRPr="00837F98">
        <w:rPr>
          <w:sz w:val="22"/>
          <w:szCs w:val="22"/>
        </w:rPr>
        <w:t>1</w:t>
      </w:r>
      <w:r>
        <w:rPr>
          <w:sz w:val="22"/>
          <w:szCs w:val="22"/>
        </w:rPr>
        <w:t>1</w:t>
      </w:r>
      <w:r w:rsidRPr="00837F98">
        <w:rPr>
          <w:sz w:val="22"/>
          <w:szCs w:val="22"/>
        </w:rPr>
        <w:t xml:space="preserve">.4. В случае одностороннего отказа </w:t>
      </w:r>
      <w:r>
        <w:rPr>
          <w:sz w:val="22"/>
          <w:szCs w:val="22"/>
        </w:rPr>
        <w:t>Покупателя</w:t>
      </w:r>
      <w:r w:rsidRPr="00837F98">
        <w:rPr>
          <w:sz w:val="22"/>
          <w:szCs w:val="22"/>
        </w:rPr>
        <w:t xml:space="preserve">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CD7A86" w:rsidRDefault="00CD7A86" w:rsidP="00146913">
      <w:pPr>
        <w:jc w:val="center"/>
        <w:rPr>
          <w:b/>
          <w:bCs/>
          <w:sz w:val="22"/>
          <w:szCs w:val="22"/>
        </w:rPr>
      </w:pPr>
    </w:p>
    <w:p w:rsidR="00CD7A86" w:rsidRDefault="00CD7A86" w:rsidP="00146913">
      <w:pPr>
        <w:jc w:val="center"/>
        <w:rPr>
          <w:b/>
          <w:bCs/>
          <w:sz w:val="22"/>
          <w:szCs w:val="22"/>
        </w:rPr>
      </w:pPr>
      <w:r>
        <w:rPr>
          <w:b/>
          <w:bCs/>
          <w:sz w:val="22"/>
          <w:szCs w:val="22"/>
        </w:rPr>
        <w:t>12. ЗАКЛЮЧИТЕЛЬНЫЕ ПОЛОЖЕНИЯ</w:t>
      </w:r>
    </w:p>
    <w:p w:rsidR="00CD7A86" w:rsidRDefault="00CD7A86" w:rsidP="00146913">
      <w:pPr>
        <w:jc w:val="center"/>
        <w:rPr>
          <w:b/>
          <w:bCs/>
          <w:sz w:val="22"/>
          <w:szCs w:val="22"/>
        </w:rPr>
      </w:pPr>
    </w:p>
    <w:p w:rsidR="00CD7A86" w:rsidRPr="00837F98" w:rsidRDefault="00CD7A86" w:rsidP="006044FC">
      <w:pPr>
        <w:ind w:firstLine="720"/>
        <w:jc w:val="both"/>
        <w:rPr>
          <w:sz w:val="22"/>
          <w:szCs w:val="22"/>
        </w:rPr>
      </w:pPr>
      <w:r>
        <w:rPr>
          <w:sz w:val="22"/>
          <w:szCs w:val="22"/>
        </w:rPr>
        <w:t>12</w:t>
      </w:r>
      <w:r w:rsidRPr="00837F98">
        <w:rPr>
          <w:sz w:val="22"/>
          <w:szCs w:val="22"/>
        </w:rPr>
        <w:t>.1. </w:t>
      </w:r>
      <w:r w:rsidRPr="00E053D6">
        <w:rPr>
          <w:sz w:val="22"/>
          <w:szCs w:val="22"/>
        </w:rPr>
        <w:t>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CD7A86" w:rsidRPr="00837F98" w:rsidRDefault="00CD7A86" w:rsidP="00146913">
      <w:pPr>
        <w:numPr>
          <w:ilvl w:val="2"/>
          <w:numId w:val="0"/>
        </w:numPr>
        <w:autoSpaceDE w:val="0"/>
        <w:autoSpaceDN w:val="0"/>
        <w:adjustRightInd w:val="0"/>
        <w:ind w:firstLine="720"/>
        <w:jc w:val="both"/>
        <w:rPr>
          <w:sz w:val="22"/>
          <w:szCs w:val="22"/>
        </w:rPr>
      </w:pPr>
      <w:r>
        <w:rPr>
          <w:sz w:val="22"/>
          <w:szCs w:val="22"/>
        </w:rPr>
        <w:t>12</w:t>
      </w:r>
      <w:r w:rsidRPr="00837F98">
        <w:rPr>
          <w:sz w:val="22"/>
          <w:szCs w:val="22"/>
        </w:rPr>
        <w:t xml:space="preserve">.2. Поставщик гарантирует </w:t>
      </w:r>
      <w:r>
        <w:rPr>
          <w:sz w:val="22"/>
          <w:szCs w:val="22"/>
        </w:rPr>
        <w:t>Покупателю</w:t>
      </w:r>
      <w:r w:rsidRPr="00837F98">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r w:rsidRPr="00837F98">
        <w:rPr>
          <w:sz w:val="22"/>
          <w:szCs w:val="22"/>
          <w:lang w:val="en-US"/>
        </w:rPr>
        <w:t>www</w:t>
      </w:r>
      <w:r w:rsidRPr="00837F98">
        <w:rPr>
          <w:sz w:val="22"/>
          <w:szCs w:val="22"/>
        </w:rPr>
        <w:t>.</w:t>
      </w:r>
      <w:r w:rsidRPr="00837F98">
        <w:rPr>
          <w:sz w:val="22"/>
          <w:szCs w:val="22"/>
          <w:lang w:val="en-US"/>
        </w:rPr>
        <w:t>zakupki</w:t>
      </w:r>
      <w:r w:rsidRPr="00837F98">
        <w:rPr>
          <w:sz w:val="22"/>
          <w:szCs w:val="22"/>
        </w:rPr>
        <w:t>.</w:t>
      </w:r>
      <w:r w:rsidRPr="00837F98">
        <w:rPr>
          <w:sz w:val="22"/>
          <w:szCs w:val="22"/>
          <w:lang w:val="en-US"/>
        </w:rPr>
        <w:t>rosatom</w:t>
      </w:r>
      <w:r w:rsidRPr="00837F98">
        <w:rPr>
          <w:sz w:val="22"/>
          <w:szCs w:val="22"/>
        </w:rPr>
        <w:t>.</w:t>
      </w:r>
      <w:r w:rsidRPr="00837F98">
        <w:rPr>
          <w:sz w:val="22"/>
          <w:szCs w:val="22"/>
          <w:lang w:val="en-US"/>
        </w:rPr>
        <w:t>ru</w:t>
      </w:r>
      <w:r w:rsidRPr="00837F98">
        <w:rPr>
          <w:sz w:val="22"/>
          <w:szCs w:val="22"/>
        </w:rPr>
        <w:t xml:space="preserve"> _____________________) (далее – Сведения), являются полными, точными и достоверными. </w:t>
      </w:r>
    </w:p>
    <w:p w:rsidR="00CD7A86" w:rsidRPr="00837F98" w:rsidRDefault="00CD7A86" w:rsidP="00146913">
      <w:pPr>
        <w:numPr>
          <w:ilvl w:val="2"/>
          <w:numId w:val="0"/>
        </w:numPr>
        <w:autoSpaceDE w:val="0"/>
        <w:autoSpaceDN w:val="0"/>
        <w:adjustRightInd w:val="0"/>
        <w:ind w:firstLine="720"/>
        <w:jc w:val="both"/>
        <w:rPr>
          <w:sz w:val="22"/>
          <w:szCs w:val="22"/>
        </w:rPr>
      </w:pPr>
      <w:r>
        <w:rPr>
          <w:sz w:val="22"/>
          <w:szCs w:val="22"/>
        </w:rPr>
        <w:t>12</w:t>
      </w:r>
      <w:r w:rsidRPr="00837F98">
        <w:rPr>
          <w:sz w:val="22"/>
          <w:szCs w:val="22"/>
        </w:rPr>
        <w:t xml:space="preserve">.3. При изменении Сведений Поставщик обязан не позднее пяти (5) дней с момента таких изменений направить </w:t>
      </w:r>
      <w:r>
        <w:rPr>
          <w:sz w:val="22"/>
          <w:szCs w:val="22"/>
        </w:rPr>
        <w:t>Покупателю</w:t>
      </w:r>
      <w:r w:rsidRPr="00837F98">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D7A86" w:rsidRPr="00837F98" w:rsidRDefault="00CD7A86" w:rsidP="00146913">
      <w:pPr>
        <w:numPr>
          <w:ilvl w:val="2"/>
          <w:numId w:val="0"/>
        </w:numPr>
        <w:autoSpaceDE w:val="0"/>
        <w:autoSpaceDN w:val="0"/>
        <w:adjustRightInd w:val="0"/>
        <w:ind w:firstLine="720"/>
        <w:jc w:val="both"/>
        <w:rPr>
          <w:sz w:val="22"/>
          <w:szCs w:val="22"/>
        </w:rPr>
      </w:pPr>
      <w:r>
        <w:rPr>
          <w:sz w:val="22"/>
          <w:szCs w:val="22"/>
        </w:rPr>
        <w:t>12</w:t>
      </w:r>
      <w:r w:rsidRPr="00837F98">
        <w:rPr>
          <w:sz w:val="22"/>
          <w:szCs w:val="22"/>
        </w:rPr>
        <w:t xml:space="preserve">.4.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837F98">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837F98">
        <w:rPr>
          <w:sz w:val="22"/>
          <w:szCs w:val="22"/>
        </w:rPr>
        <w:t xml:space="preserve"> от любой ответственности в связи с Раскрытием, в том числе, возмещает </w:t>
      </w:r>
      <w:r>
        <w:rPr>
          <w:sz w:val="22"/>
          <w:szCs w:val="22"/>
        </w:rPr>
        <w:t>Покупателю</w:t>
      </w:r>
      <w:r w:rsidRPr="00837F98">
        <w:rPr>
          <w:sz w:val="22"/>
          <w:szCs w:val="22"/>
        </w:rPr>
        <w:t xml:space="preserve"> убытки, понесенные в связи с предъявлением </w:t>
      </w:r>
      <w:r>
        <w:rPr>
          <w:sz w:val="22"/>
          <w:szCs w:val="22"/>
        </w:rPr>
        <w:t>Покупателю</w:t>
      </w:r>
      <w:r w:rsidRPr="00837F98">
        <w:rPr>
          <w:sz w:val="22"/>
          <w:szCs w:val="22"/>
        </w:rPr>
        <w:t xml:space="preserve"> претензий, исков и требований любыми третьими лицами, чьи права были или могли быть нарушены таким Раскрытием.</w:t>
      </w:r>
    </w:p>
    <w:p w:rsidR="00CD7A86" w:rsidRPr="00837F98" w:rsidRDefault="00CD7A86" w:rsidP="00146913">
      <w:pPr>
        <w:numPr>
          <w:ilvl w:val="2"/>
          <w:numId w:val="0"/>
        </w:numPr>
        <w:autoSpaceDE w:val="0"/>
        <w:autoSpaceDN w:val="0"/>
        <w:adjustRightInd w:val="0"/>
        <w:ind w:firstLine="720"/>
        <w:jc w:val="both"/>
        <w:rPr>
          <w:sz w:val="22"/>
          <w:szCs w:val="22"/>
        </w:rPr>
      </w:pPr>
      <w:r>
        <w:rPr>
          <w:sz w:val="22"/>
          <w:szCs w:val="22"/>
        </w:rPr>
        <w:t>12</w:t>
      </w:r>
      <w:r w:rsidRPr="00837F98">
        <w:rPr>
          <w:sz w:val="22"/>
          <w:szCs w:val="22"/>
        </w:rPr>
        <w:t xml:space="preserve">.5. Поставщик и </w:t>
      </w:r>
      <w:r>
        <w:rPr>
          <w:sz w:val="22"/>
          <w:szCs w:val="22"/>
        </w:rPr>
        <w:t>Покупатель</w:t>
      </w:r>
      <w:r w:rsidRPr="00837F98">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D7A86" w:rsidRPr="00837F98" w:rsidRDefault="00CD7A86" w:rsidP="00146913">
      <w:pPr>
        <w:ind w:firstLine="720"/>
        <w:jc w:val="both"/>
        <w:rPr>
          <w:sz w:val="22"/>
          <w:szCs w:val="22"/>
        </w:rPr>
      </w:pPr>
      <w:r>
        <w:rPr>
          <w:sz w:val="22"/>
          <w:szCs w:val="22"/>
        </w:rPr>
        <w:t>12</w:t>
      </w:r>
      <w:r w:rsidRPr="00837F98">
        <w:rPr>
          <w:sz w:val="22"/>
          <w:szCs w:val="22"/>
        </w:rPr>
        <w:t xml:space="preserve">.6.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837F98">
        <w:rPr>
          <w:sz w:val="22"/>
          <w:szCs w:val="22"/>
        </w:rPr>
        <w:t xml:space="preserve">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Поставщика соответствующего письменного уведомления от </w:t>
      </w:r>
      <w:r>
        <w:rPr>
          <w:sz w:val="22"/>
          <w:szCs w:val="22"/>
        </w:rPr>
        <w:t>Покупателя</w:t>
      </w:r>
      <w:r w:rsidRPr="00837F98">
        <w:rPr>
          <w:sz w:val="22"/>
          <w:szCs w:val="22"/>
        </w:rPr>
        <w:t>, если более поздняя дата не будет установлена в уведомлении».</w:t>
      </w:r>
    </w:p>
    <w:p w:rsidR="00CD7A86" w:rsidRPr="00837F98" w:rsidRDefault="00CD7A86" w:rsidP="00146913">
      <w:pPr>
        <w:ind w:firstLine="720"/>
        <w:jc w:val="both"/>
        <w:rPr>
          <w:sz w:val="22"/>
          <w:szCs w:val="22"/>
        </w:rPr>
      </w:pPr>
      <w:r>
        <w:rPr>
          <w:sz w:val="22"/>
          <w:szCs w:val="22"/>
        </w:rPr>
        <w:t>12</w:t>
      </w:r>
      <w:r w:rsidRPr="00837F98">
        <w:rPr>
          <w:sz w:val="22"/>
          <w:szCs w:val="22"/>
        </w:rPr>
        <w:t>.7.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CD7A86" w:rsidRPr="00837F98" w:rsidRDefault="00CD7A86" w:rsidP="00146913">
      <w:pPr>
        <w:pStyle w:val="Normal1"/>
        <w:ind w:firstLine="720"/>
        <w:jc w:val="both"/>
        <w:rPr>
          <w:sz w:val="22"/>
          <w:szCs w:val="22"/>
          <w:lang w:val="ru-RU"/>
        </w:rPr>
      </w:pPr>
      <w:r>
        <w:rPr>
          <w:sz w:val="22"/>
          <w:szCs w:val="22"/>
          <w:lang w:val="ru-RU"/>
        </w:rPr>
        <w:t>12</w:t>
      </w:r>
      <w:r w:rsidRPr="00837F98">
        <w:rPr>
          <w:sz w:val="22"/>
          <w:szCs w:val="22"/>
          <w:lang w:val="ru-RU"/>
        </w:rPr>
        <w:t>.8.</w:t>
      </w:r>
      <w:r w:rsidRPr="00837F98">
        <w:rPr>
          <w:sz w:val="22"/>
          <w:szCs w:val="22"/>
        </w:rPr>
        <w:t> </w:t>
      </w:r>
      <w:r w:rsidRPr="00837F98">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CD7A86" w:rsidRDefault="00CD7A86" w:rsidP="00146913">
      <w:pPr>
        <w:pStyle w:val="-"/>
        <w:numPr>
          <w:ilvl w:val="0"/>
          <w:numId w:val="0"/>
        </w:numPr>
        <w:tabs>
          <w:tab w:val="num" w:pos="0"/>
          <w:tab w:val="left" w:pos="1080"/>
        </w:tabs>
        <w:ind w:firstLine="720"/>
        <w:rPr>
          <w:sz w:val="22"/>
          <w:szCs w:val="22"/>
        </w:rPr>
      </w:pPr>
      <w:r w:rsidRPr="00837F98">
        <w:rPr>
          <w:sz w:val="22"/>
          <w:szCs w:val="22"/>
        </w:rPr>
        <w:t>Приложение № 1 – Спецификация.</w:t>
      </w:r>
    </w:p>
    <w:p w:rsidR="00CD7A86" w:rsidRPr="00837F98" w:rsidRDefault="00CD7A86" w:rsidP="00146913">
      <w:pPr>
        <w:pStyle w:val="-"/>
        <w:numPr>
          <w:ilvl w:val="0"/>
          <w:numId w:val="0"/>
        </w:numPr>
        <w:tabs>
          <w:tab w:val="num" w:pos="0"/>
          <w:tab w:val="left" w:pos="1080"/>
        </w:tabs>
        <w:ind w:firstLine="720"/>
        <w:rPr>
          <w:sz w:val="22"/>
          <w:szCs w:val="22"/>
        </w:rPr>
      </w:pPr>
      <w:r>
        <w:rPr>
          <w:sz w:val="22"/>
          <w:szCs w:val="22"/>
        </w:rPr>
        <w:t>Приложение № 2 – Форма акта приема-передачи Товара</w:t>
      </w:r>
    </w:p>
    <w:p w:rsidR="00CD7A86" w:rsidRDefault="00CD7A86" w:rsidP="00146913">
      <w:pPr>
        <w:ind w:firstLine="720"/>
        <w:rPr>
          <w:b/>
          <w:bCs/>
          <w:sz w:val="22"/>
          <w:szCs w:val="22"/>
        </w:rPr>
      </w:pPr>
    </w:p>
    <w:p w:rsidR="00CD7A86" w:rsidRDefault="00CD7A86" w:rsidP="00146913">
      <w:pPr>
        <w:jc w:val="center"/>
        <w:rPr>
          <w:b/>
          <w:bCs/>
          <w:sz w:val="22"/>
          <w:szCs w:val="22"/>
        </w:rPr>
      </w:pPr>
      <w:r>
        <w:rPr>
          <w:b/>
          <w:bCs/>
          <w:sz w:val="22"/>
          <w:szCs w:val="22"/>
        </w:rPr>
        <w:t>13. ЮРИДИЧЕСКИЕ АДРЕСА И ПЛАТЕЖНЫЕ РЕКВИЗИТЫ СТОРОН</w:t>
      </w:r>
    </w:p>
    <w:p w:rsidR="00CD7A86" w:rsidRDefault="00CD7A86" w:rsidP="00146913">
      <w:pPr>
        <w:jc w:val="center"/>
        <w:rPr>
          <w:b/>
          <w:bCs/>
          <w:sz w:val="22"/>
          <w:szCs w:val="22"/>
        </w:rPr>
      </w:pPr>
    </w:p>
    <w:tbl>
      <w:tblPr>
        <w:tblW w:w="10031" w:type="dxa"/>
        <w:tblLayout w:type="fixed"/>
        <w:tblLook w:val="0000"/>
      </w:tblPr>
      <w:tblGrid>
        <w:gridCol w:w="4786"/>
        <w:gridCol w:w="5245"/>
      </w:tblGrid>
      <w:tr w:rsidR="00CD7A86" w:rsidTr="00D3585E">
        <w:tc>
          <w:tcPr>
            <w:tcW w:w="4786" w:type="dxa"/>
          </w:tcPr>
          <w:p w:rsidR="00CD7A86" w:rsidRDefault="00CD7A86" w:rsidP="00D3585E">
            <w:pPr>
              <w:rPr>
                <w:b/>
              </w:rPr>
            </w:pPr>
            <w:r>
              <w:rPr>
                <w:b/>
                <w:sz w:val="22"/>
                <w:szCs w:val="22"/>
              </w:rPr>
              <w:t>Поставщик:</w:t>
            </w:r>
          </w:p>
          <w:p w:rsidR="00CD7A86" w:rsidRDefault="00CD7A86" w:rsidP="00D3585E">
            <w:pPr>
              <w:rPr>
                <w:b/>
              </w:rPr>
            </w:pPr>
          </w:p>
        </w:tc>
        <w:tc>
          <w:tcPr>
            <w:tcW w:w="5245" w:type="dxa"/>
          </w:tcPr>
          <w:p w:rsidR="00CD7A86" w:rsidRDefault="00CD7A86" w:rsidP="00D3585E">
            <w:pPr>
              <w:rPr>
                <w:b/>
              </w:rPr>
            </w:pPr>
            <w:r>
              <w:rPr>
                <w:b/>
                <w:sz w:val="22"/>
                <w:szCs w:val="22"/>
              </w:rPr>
              <w:t>Покупатель:</w:t>
            </w:r>
          </w:p>
          <w:p w:rsidR="00CD7A86" w:rsidRDefault="00CD7A86" w:rsidP="00D3585E">
            <w:pPr>
              <w:rPr>
                <w:b/>
              </w:rPr>
            </w:pPr>
            <w:r>
              <w:rPr>
                <w:b/>
                <w:sz w:val="22"/>
                <w:szCs w:val="22"/>
              </w:rPr>
              <w:t>ФГУП «ВНИИА»</w:t>
            </w:r>
          </w:p>
        </w:tc>
      </w:tr>
      <w:tr w:rsidR="00CD7A86" w:rsidTr="00D3585E">
        <w:trPr>
          <w:trHeight w:val="2362"/>
        </w:trPr>
        <w:tc>
          <w:tcPr>
            <w:tcW w:w="4786" w:type="dxa"/>
          </w:tcPr>
          <w:p w:rsidR="00CD7A86" w:rsidRDefault="00CD7A86" w:rsidP="00D3585E"/>
        </w:tc>
        <w:tc>
          <w:tcPr>
            <w:tcW w:w="5245" w:type="dxa"/>
          </w:tcPr>
          <w:p w:rsidR="00CD7A86" w:rsidRDefault="00CD7A86" w:rsidP="00D3585E">
            <w:r>
              <w:rPr>
                <w:sz w:val="22"/>
                <w:szCs w:val="22"/>
              </w:rPr>
              <w:t>ИНН 7707074137; КПП 770701001</w:t>
            </w:r>
          </w:p>
          <w:p w:rsidR="00CD7A86" w:rsidRDefault="00CD7A86" w:rsidP="00D3585E">
            <w:r>
              <w:rPr>
                <w:sz w:val="22"/>
                <w:szCs w:val="22"/>
              </w:rPr>
              <w:t>127055, г. Москва, ул. Сущевская д. 22</w:t>
            </w:r>
          </w:p>
          <w:p w:rsidR="00CD7A86" w:rsidRDefault="00CD7A86" w:rsidP="00D3585E">
            <w:r>
              <w:rPr>
                <w:sz w:val="22"/>
                <w:szCs w:val="22"/>
              </w:rPr>
              <w:t>Тел.: _____________</w:t>
            </w:r>
          </w:p>
          <w:p w:rsidR="00CD7A86" w:rsidRDefault="00CD7A86" w:rsidP="00D3585E">
            <w:r>
              <w:rPr>
                <w:sz w:val="22"/>
                <w:szCs w:val="22"/>
              </w:rPr>
              <w:t>Факс: ____________</w:t>
            </w:r>
          </w:p>
          <w:p w:rsidR="00CD7A86" w:rsidRDefault="00CD7A86" w:rsidP="00D3585E">
            <w:r>
              <w:rPr>
                <w:sz w:val="22"/>
                <w:szCs w:val="22"/>
              </w:rPr>
              <w:t>Банковские реквизиты:</w:t>
            </w:r>
          </w:p>
          <w:p w:rsidR="00CD7A86" w:rsidRDefault="00CD7A86" w:rsidP="00D3585E">
            <w:r>
              <w:rPr>
                <w:sz w:val="22"/>
                <w:szCs w:val="22"/>
              </w:rPr>
              <w:t>р/с 40502810800400000002</w:t>
            </w:r>
          </w:p>
          <w:p w:rsidR="00CD7A86" w:rsidRDefault="00CD7A86" w:rsidP="00D3585E">
            <w:r>
              <w:rPr>
                <w:sz w:val="22"/>
                <w:szCs w:val="22"/>
              </w:rPr>
              <w:t>ОАО Банк ВТБ</w:t>
            </w:r>
          </w:p>
          <w:p w:rsidR="00CD7A86" w:rsidRDefault="00CD7A86" w:rsidP="00D3585E">
            <w:r>
              <w:rPr>
                <w:sz w:val="22"/>
                <w:szCs w:val="22"/>
              </w:rPr>
              <w:t>к/с 30101810700000000187 в ОПЕРУ Московского ГТУ Банка России</w:t>
            </w:r>
          </w:p>
          <w:p w:rsidR="00CD7A86" w:rsidRDefault="00CD7A86" w:rsidP="00D3585E">
            <w:r>
              <w:rPr>
                <w:sz w:val="22"/>
                <w:szCs w:val="22"/>
              </w:rPr>
              <w:t>БИК 044525187</w:t>
            </w:r>
          </w:p>
        </w:tc>
      </w:tr>
    </w:tbl>
    <w:p w:rsidR="00CD7A86" w:rsidRDefault="00CD7A86" w:rsidP="00146913">
      <w:pPr>
        <w:rPr>
          <w:sz w:val="22"/>
          <w:szCs w:val="22"/>
        </w:rPr>
      </w:pPr>
    </w:p>
    <w:tbl>
      <w:tblPr>
        <w:tblW w:w="0" w:type="auto"/>
        <w:tblCellMar>
          <w:left w:w="57" w:type="dxa"/>
          <w:right w:w="57" w:type="dxa"/>
        </w:tblCellMar>
        <w:tblLook w:val="01E0"/>
      </w:tblPr>
      <w:tblGrid>
        <w:gridCol w:w="2577"/>
        <w:gridCol w:w="2160"/>
        <w:gridCol w:w="2520"/>
        <w:gridCol w:w="2300"/>
      </w:tblGrid>
      <w:tr w:rsidR="00CD7A86" w:rsidTr="00D3585E">
        <w:tc>
          <w:tcPr>
            <w:tcW w:w="2577" w:type="dxa"/>
          </w:tcPr>
          <w:p w:rsidR="00CD7A86" w:rsidRDefault="00CD7A86" w:rsidP="00D3585E">
            <w:r>
              <w:rPr>
                <w:sz w:val="22"/>
                <w:szCs w:val="22"/>
              </w:rPr>
              <w:t>Поставщик:</w:t>
            </w:r>
          </w:p>
        </w:tc>
        <w:tc>
          <w:tcPr>
            <w:tcW w:w="2160" w:type="dxa"/>
          </w:tcPr>
          <w:p w:rsidR="00CD7A86" w:rsidRDefault="00CD7A86" w:rsidP="00D3585E"/>
        </w:tc>
        <w:tc>
          <w:tcPr>
            <w:tcW w:w="2520" w:type="dxa"/>
          </w:tcPr>
          <w:p w:rsidR="00CD7A86" w:rsidRDefault="00CD7A86" w:rsidP="00D3585E">
            <w:r>
              <w:rPr>
                <w:sz w:val="22"/>
                <w:szCs w:val="22"/>
              </w:rPr>
              <w:t>Покупатель:</w:t>
            </w:r>
          </w:p>
        </w:tc>
        <w:tc>
          <w:tcPr>
            <w:tcW w:w="2300" w:type="dxa"/>
          </w:tcPr>
          <w:p w:rsidR="00CD7A86" w:rsidRDefault="00CD7A86" w:rsidP="00D3585E"/>
        </w:tc>
      </w:tr>
      <w:tr w:rsidR="00CD7A86" w:rsidTr="00D3585E">
        <w:trPr>
          <w:trHeight w:val="172"/>
        </w:trPr>
        <w:tc>
          <w:tcPr>
            <w:tcW w:w="2577" w:type="dxa"/>
          </w:tcPr>
          <w:p w:rsidR="00CD7A86" w:rsidRDefault="00CD7A86" w:rsidP="00D3585E"/>
        </w:tc>
        <w:tc>
          <w:tcPr>
            <w:tcW w:w="2160" w:type="dxa"/>
          </w:tcPr>
          <w:p w:rsidR="00CD7A86" w:rsidRDefault="00CD7A86" w:rsidP="00D3585E"/>
        </w:tc>
        <w:tc>
          <w:tcPr>
            <w:tcW w:w="2520" w:type="dxa"/>
          </w:tcPr>
          <w:p w:rsidR="00CD7A86" w:rsidRDefault="00CD7A86" w:rsidP="00D3585E"/>
        </w:tc>
        <w:tc>
          <w:tcPr>
            <w:tcW w:w="2300" w:type="dxa"/>
          </w:tcPr>
          <w:p w:rsidR="00CD7A86" w:rsidRDefault="00CD7A86" w:rsidP="00D3585E"/>
        </w:tc>
      </w:tr>
      <w:tr w:rsidR="00CD7A86" w:rsidTr="00D3585E">
        <w:tc>
          <w:tcPr>
            <w:tcW w:w="2577" w:type="dxa"/>
            <w:tcBorders>
              <w:bottom w:val="single" w:sz="4" w:space="0" w:color="auto"/>
            </w:tcBorders>
          </w:tcPr>
          <w:p w:rsidR="00CD7A86" w:rsidRDefault="00CD7A86" w:rsidP="00D3585E"/>
        </w:tc>
        <w:tc>
          <w:tcPr>
            <w:tcW w:w="2160" w:type="dxa"/>
          </w:tcPr>
          <w:p w:rsidR="00CD7A86" w:rsidRDefault="00CD7A86" w:rsidP="00D3585E"/>
        </w:tc>
        <w:tc>
          <w:tcPr>
            <w:tcW w:w="2520" w:type="dxa"/>
          </w:tcPr>
          <w:p w:rsidR="00CD7A86" w:rsidRDefault="00CD7A86" w:rsidP="00D3585E">
            <w:r>
              <w:rPr>
                <w:sz w:val="22"/>
                <w:szCs w:val="22"/>
              </w:rPr>
              <w:t>Заместитель директора</w:t>
            </w:r>
          </w:p>
        </w:tc>
        <w:tc>
          <w:tcPr>
            <w:tcW w:w="2300" w:type="dxa"/>
          </w:tcPr>
          <w:p w:rsidR="00CD7A86" w:rsidRDefault="00CD7A86" w:rsidP="00D3585E"/>
        </w:tc>
      </w:tr>
      <w:tr w:rsidR="00CD7A86" w:rsidTr="00D3585E">
        <w:tc>
          <w:tcPr>
            <w:tcW w:w="2577" w:type="dxa"/>
          </w:tcPr>
          <w:p w:rsidR="00CD7A86" w:rsidRDefault="00CD7A86" w:rsidP="00D3585E"/>
        </w:tc>
        <w:tc>
          <w:tcPr>
            <w:tcW w:w="2160" w:type="dxa"/>
          </w:tcPr>
          <w:p w:rsidR="00CD7A86" w:rsidRDefault="00CD7A86" w:rsidP="00D3585E"/>
        </w:tc>
        <w:tc>
          <w:tcPr>
            <w:tcW w:w="2520" w:type="dxa"/>
          </w:tcPr>
          <w:p w:rsidR="00CD7A86" w:rsidRDefault="00CD7A86" w:rsidP="00D3585E"/>
        </w:tc>
        <w:tc>
          <w:tcPr>
            <w:tcW w:w="2300" w:type="dxa"/>
          </w:tcPr>
          <w:p w:rsidR="00CD7A86" w:rsidRDefault="00CD7A86" w:rsidP="00D3585E"/>
        </w:tc>
      </w:tr>
      <w:tr w:rsidR="00CD7A86" w:rsidTr="00D3585E">
        <w:tc>
          <w:tcPr>
            <w:tcW w:w="2577" w:type="dxa"/>
            <w:tcBorders>
              <w:bottom w:val="single" w:sz="4" w:space="0" w:color="auto"/>
            </w:tcBorders>
          </w:tcPr>
          <w:p w:rsidR="00CD7A86" w:rsidRDefault="00CD7A86" w:rsidP="00D3585E"/>
        </w:tc>
        <w:tc>
          <w:tcPr>
            <w:tcW w:w="2160" w:type="dxa"/>
          </w:tcPr>
          <w:p w:rsidR="00CD7A86" w:rsidRDefault="00CD7A86" w:rsidP="00D3585E"/>
        </w:tc>
        <w:tc>
          <w:tcPr>
            <w:tcW w:w="2520" w:type="dxa"/>
            <w:tcBorders>
              <w:bottom w:val="single" w:sz="4" w:space="0" w:color="auto"/>
            </w:tcBorders>
          </w:tcPr>
          <w:p w:rsidR="00CD7A86" w:rsidRDefault="00CD7A86" w:rsidP="00D3585E"/>
        </w:tc>
        <w:tc>
          <w:tcPr>
            <w:tcW w:w="2300" w:type="dxa"/>
          </w:tcPr>
          <w:p w:rsidR="00CD7A86" w:rsidRDefault="00CD7A86" w:rsidP="00D3585E">
            <w:r>
              <w:rPr>
                <w:sz w:val="22"/>
                <w:szCs w:val="22"/>
              </w:rPr>
              <w:t>Сапонова Е.А.</w:t>
            </w:r>
          </w:p>
        </w:tc>
      </w:tr>
      <w:tr w:rsidR="00CD7A86" w:rsidTr="00D3585E">
        <w:tc>
          <w:tcPr>
            <w:tcW w:w="2577" w:type="dxa"/>
          </w:tcPr>
          <w:p w:rsidR="00CD7A86" w:rsidRDefault="00CD7A86" w:rsidP="00D3585E">
            <w:pPr>
              <w:jc w:val="center"/>
            </w:pPr>
            <w:r>
              <w:rPr>
                <w:sz w:val="22"/>
                <w:szCs w:val="22"/>
              </w:rPr>
              <w:t>М.П.</w:t>
            </w:r>
          </w:p>
        </w:tc>
        <w:tc>
          <w:tcPr>
            <w:tcW w:w="2160" w:type="dxa"/>
          </w:tcPr>
          <w:p w:rsidR="00CD7A86" w:rsidRDefault="00CD7A86" w:rsidP="00D3585E">
            <w:pPr>
              <w:jc w:val="center"/>
            </w:pPr>
          </w:p>
        </w:tc>
        <w:tc>
          <w:tcPr>
            <w:tcW w:w="2520" w:type="dxa"/>
          </w:tcPr>
          <w:p w:rsidR="00CD7A86" w:rsidRDefault="00CD7A86" w:rsidP="00D3585E">
            <w:pPr>
              <w:jc w:val="center"/>
            </w:pPr>
            <w:r>
              <w:rPr>
                <w:sz w:val="22"/>
                <w:szCs w:val="22"/>
              </w:rPr>
              <w:t>М.П.</w:t>
            </w:r>
          </w:p>
        </w:tc>
        <w:tc>
          <w:tcPr>
            <w:tcW w:w="2300" w:type="dxa"/>
          </w:tcPr>
          <w:p w:rsidR="00CD7A86" w:rsidRDefault="00CD7A86" w:rsidP="00D3585E">
            <w:pPr>
              <w:jc w:val="center"/>
            </w:pPr>
          </w:p>
        </w:tc>
      </w:tr>
    </w:tbl>
    <w:p w:rsidR="00CD7A86" w:rsidRDefault="00CD7A86" w:rsidP="00146913">
      <w:pPr>
        <w:jc w:val="right"/>
        <w:rPr>
          <w:b/>
          <w:sz w:val="22"/>
          <w:szCs w:val="22"/>
        </w:rPr>
      </w:pPr>
      <w:r>
        <w:rPr>
          <w:sz w:val="22"/>
          <w:szCs w:val="22"/>
        </w:rPr>
        <w:br w:type="page"/>
      </w:r>
      <w:r>
        <w:rPr>
          <w:b/>
          <w:sz w:val="22"/>
          <w:szCs w:val="22"/>
        </w:rPr>
        <w:t>Приложение № 1</w:t>
      </w:r>
    </w:p>
    <w:p w:rsidR="00CD7A86" w:rsidRDefault="00CD7A86" w:rsidP="00146913">
      <w:pPr>
        <w:jc w:val="right"/>
        <w:rPr>
          <w:b/>
          <w:sz w:val="22"/>
          <w:szCs w:val="22"/>
        </w:rPr>
      </w:pPr>
      <w:r>
        <w:rPr>
          <w:b/>
          <w:sz w:val="22"/>
          <w:szCs w:val="22"/>
        </w:rPr>
        <w:t>к Договору № _________</w:t>
      </w:r>
    </w:p>
    <w:p w:rsidR="00CD7A86" w:rsidRDefault="00CD7A86" w:rsidP="00146913">
      <w:pPr>
        <w:jc w:val="right"/>
        <w:rPr>
          <w:b/>
          <w:sz w:val="22"/>
          <w:szCs w:val="22"/>
        </w:rPr>
      </w:pPr>
      <w:r>
        <w:rPr>
          <w:b/>
          <w:sz w:val="22"/>
          <w:szCs w:val="22"/>
        </w:rPr>
        <w:t>от _________ 201_ г.</w:t>
      </w:r>
    </w:p>
    <w:p w:rsidR="00CD7A86" w:rsidRDefault="00CD7A86" w:rsidP="00146913">
      <w:pPr>
        <w:jc w:val="right"/>
        <w:rPr>
          <w:b/>
          <w:sz w:val="22"/>
          <w:szCs w:val="22"/>
        </w:rPr>
      </w:pPr>
    </w:p>
    <w:p w:rsidR="00CD7A86" w:rsidRDefault="00CD7A86" w:rsidP="00146913">
      <w:pPr>
        <w:jc w:val="center"/>
        <w:rPr>
          <w:b/>
          <w:sz w:val="22"/>
          <w:szCs w:val="22"/>
        </w:rPr>
      </w:pPr>
      <w:r>
        <w:rPr>
          <w:b/>
          <w:sz w:val="22"/>
          <w:szCs w:val="22"/>
        </w:rPr>
        <w:t>СПЕЦИФИКАЦИЯ</w:t>
      </w:r>
    </w:p>
    <w:p w:rsidR="00CD7A86" w:rsidRDefault="00CD7A86" w:rsidP="00146913">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tblPr>
      <w:tblGrid>
        <w:gridCol w:w="633"/>
        <w:gridCol w:w="2436"/>
        <w:gridCol w:w="810"/>
        <w:gridCol w:w="810"/>
        <w:gridCol w:w="1353"/>
        <w:gridCol w:w="1807"/>
        <w:gridCol w:w="1083"/>
        <w:gridCol w:w="1621"/>
      </w:tblGrid>
      <w:tr w:rsidR="00CD7A86" w:rsidTr="00700F00">
        <w:trPr>
          <w:trHeight w:val="323"/>
        </w:trPr>
        <w:tc>
          <w:tcPr>
            <w:tcW w:w="300" w:type="pct"/>
            <w:vAlign w:val="center"/>
          </w:tcPr>
          <w:p w:rsidR="00CD7A86" w:rsidRDefault="00CD7A86" w:rsidP="00D3585E">
            <w:pPr>
              <w:jc w:val="center"/>
              <w:rPr>
                <w:sz w:val="20"/>
                <w:szCs w:val="20"/>
              </w:rPr>
            </w:pPr>
            <w:r>
              <w:rPr>
                <w:sz w:val="20"/>
                <w:szCs w:val="20"/>
              </w:rPr>
              <w:t>№ п/п</w:t>
            </w:r>
          </w:p>
        </w:tc>
        <w:tc>
          <w:tcPr>
            <w:tcW w:w="1154" w:type="pct"/>
            <w:vAlign w:val="center"/>
          </w:tcPr>
          <w:p w:rsidR="00CD7A86" w:rsidRDefault="00CD7A86" w:rsidP="00D3585E">
            <w:pPr>
              <w:jc w:val="center"/>
              <w:rPr>
                <w:sz w:val="20"/>
                <w:szCs w:val="20"/>
              </w:rPr>
            </w:pPr>
            <w:r>
              <w:rPr>
                <w:sz w:val="20"/>
                <w:szCs w:val="20"/>
              </w:rPr>
              <w:t>Наименование Товара, марка (товарный знак) (Производитель/ страна происхождения)</w:t>
            </w:r>
          </w:p>
        </w:tc>
        <w:tc>
          <w:tcPr>
            <w:tcW w:w="384" w:type="pct"/>
            <w:vAlign w:val="center"/>
          </w:tcPr>
          <w:p w:rsidR="00CD7A86" w:rsidRDefault="00CD7A86" w:rsidP="00D3585E">
            <w:pPr>
              <w:jc w:val="center"/>
              <w:rPr>
                <w:sz w:val="20"/>
                <w:szCs w:val="20"/>
              </w:rPr>
            </w:pPr>
            <w:r>
              <w:rPr>
                <w:sz w:val="20"/>
                <w:szCs w:val="20"/>
              </w:rPr>
              <w:t>Ед.</w:t>
            </w:r>
          </w:p>
          <w:p w:rsidR="00CD7A86" w:rsidRDefault="00CD7A86" w:rsidP="00D3585E">
            <w:pPr>
              <w:jc w:val="center"/>
              <w:rPr>
                <w:sz w:val="20"/>
                <w:szCs w:val="20"/>
              </w:rPr>
            </w:pPr>
            <w:r>
              <w:rPr>
                <w:sz w:val="20"/>
                <w:szCs w:val="20"/>
              </w:rPr>
              <w:t>изм.</w:t>
            </w:r>
          </w:p>
        </w:tc>
        <w:tc>
          <w:tcPr>
            <w:tcW w:w="384" w:type="pct"/>
            <w:vAlign w:val="center"/>
          </w:tcPr>
          <w:p w:rsidR="00CD7A86" w:rsidRDefault="00CD7A86" w:rsidP="00D3585E">
            <w:pPr>
              <w:jc w:val="center"/>
              <w:rPr>
                <w:sz w:val="20"/>
                <w:szCs w:val="20"/>
              </w:rPr>
            </w:pPr>
            <w:r>
              <w:rPr>
                <w:sz w:val="20"/>
                <w:szCs w:val="20"/>
              </w:rPr>
              <w:t>Кол-во</w:t>
            </w:r>
          </w:p>
        </w:tc>
        <w:tc>
          <w:tcPr>
            <w:tcW w:w="641" w:type="pct"/>
            <w:vAlign w:val="center"/>
          </w:tcPr>
          <w:p w:rsidR="00CD7A86" w:rsidRDefault="00CD7A86" w:rsidP="00D3585E">
            <w:pPr>
              <w:jc w:val="center"/>
              <w:rPr>
                <w:sz w:val="20"/>
                <w:szCs w:val="20"/>
              </w:rPr>
            </w:pPr>
            <w:r>
              <w:rPr>
                <w:sz w:val="20"/>
                <w:szCs w:val="20"/>
              </w:rPr>
              <w:t>Цена, за ед. руб. коп.</w:t>
            </w:r>
          </w:p>
        </w:tc>
        <w:tc>
          <w:tcPr>
            <w:tcW w:w="856" w:type="pct"/>
            <w:vAlign w:val="center"/>
          </w:tcPr>
          <w:p w:rsidR="00CD7A86" w:rsidRDefault="00CD7A86" w:rsidP="00D3585E">
            <w:pPr>
              <w:ind w:right="77"/>
              <w:jc w:val="center"/>
              <w:rPr>
                <w:sz w:val="20"/>
                <w:szCs w:val="20"/>
              </w:rPr>
            </w:pPr>
            <w:r>
              <w:rPr>
                <w:sz w:val="20"/>
                <w:szCs w:val="20"/>
              </w:rPr>
              <w:t>Общая стоимость без учета НДС, руб. коп.</w:t>
            </w:r>
          </w:p>
        </w:tc>
        <w:tc>
          <w:tcPr>
            <w:tcW w:w="513" w:type="pct"/>
            <w:vAlign w:val="center"/>
          </w:tcPr>
          <w:p w:rsidR="00CD7A86" w:rsidRDefault="00CD7A86" w:rsidP="00D3585E">
            <w:pPr>
              <w:jc w:val="center"/>
              <w:rPr>
                <w:sz w:val="20"/>
                <w:szCs w:val="20"/>
              </w:rPr>
            </w:pPr>
            <w:r>
              <w:rPr>
                <w:sz w:val="20"/>
                <w:szCs w:val="20"/>
              </w:rPr>
              <w:t>НДС (18%), руб. коп.</w:t>
            </w:r>
          </w:p>
        </w:tc>
        <w:tc>
          <w:tcPr>
            <w:tcW w:w="769" w:type="pct"/>
            <w:vAlign w:val="center"/>
          </w:tcPr>
          <w:p w:rsidR="00CD7A86" w:rsidRDefault="00CD7A86" w:rsidP="00D3585E">
            <w:pPr>
              <w:jc w:val="center"/>
              <w:rPr>
                <w:sz w:val="20"/>
                <w:szCs w:val="20"/>
              </w:rPr>
            </w:pPr>
            <w:r>
              <w:rPr>
                <w:sz w:val="20"/>
                <w:szCs w:val="20"/>
              </w:rPr>
              <w:t>Общая стоимость с учетом НДС,</w:t>
            </w:r>
          </w:p>
          <w:p w:rsidR="00CD7A86" w:rsidRDefault="00CD7A86" w:rsidP="00D3585E">
            <w:pPr>
              <w:jc w:val="center"/>
              <w:rPr>
                <w:sz w:val="20"/>
                <w:szCs w:val="20"/>
              </w:rPr>
            </w:pPr>
            <w:r>
              <w:rPr>
                <w:sz w:val="20"/>
                <w:szCs w:val="20"/>
              </w:rPr>
              <w:t>руб. коп.</w:t>
            </w:r>
          </w:p>
        </w:tc>
      </w:tr>
      <w:tr w:rsidR="00CD7A86" w:rsidTr="00700F00">
        <w:trPr>
          <w:trHeight w:val="273"/>
        </w:trPr>
        <w:tc>
          <w:tcPr>
            <w:tcW w:w="300" w:type="pct"/>
          </w:tcPr>
          <w:p w:rsidR="00CD7A86" w:rsidRDefault="00CD7A86" w:rsidP="00D3585E">
            <w:r>
              <w:rPr>
                <w:sz w:val="22"/>
                <w:szCs w:val="22"/>
              </w:rPr>
              <w:t>1</w:t>
            </w:r>
          </w:p>
        </w:tc>
        <w:tc>
          <w:tcPr>
            <w:tcW w:w="1154" w:type="pct"/>
          </w:tcPr>
          <w:p w:rsidR="00CD7A86" w:rsidRDefault="00CD7A86" w:rsidP="00D3585E"/>
        </w:tc>
        <w:tc>
          <w:tcPr>
            <w:tcW w:w="384" w:type="pct"/>
          </w:tcPr>
          <w:p w:rsidR="00CD7A86" w:rsidRDefault="00CD7A86" w:rsidP="00D3585E"/>
        </w:tc>
        <w:tc>
          <w:tcPr>
            <w:tcW w:w="384" w:type="pct"/>
          </w:tcPr>
          <w:p w:rsidR="00CD7A86" w:rsidRDefault="00CD7A86" w:rsidP="00D3585E"/>
        </w:tc>
        <w:tc>
          <w:tcPr>
            <w:tcW w:w="641" w:type="pct"/>
          </w:tcPr>
          <w:p w:rsidR="00CD7A86" w:rsidRDefault="00CD7A86" w:rsidP="00D3585E"/>
        </w:tc>
        <w:tc>
          <w:tcPr>
            <w:tcW w:w="856" w:type="pct"/>
          </w:tcPr>
          <w:p w:rsidR="00CD7A86" w:rsidRDefault="00CD7A86" w:rsidP="00D3585E"/>
        </w:tc>
        <w:tc>
          <w:tcPr>
            <w:tcW w:w="513" w:type="pct"/>
          </w:tcPr>
          <w:p w:rsidR="00CD7A86" w:rsidRDefault="00CD7A86" w:rsidP="00D3585E"/>
        </w:tc>
        <w:tc>
          <w:tcPr>
            <w:tcW w:w="769" w:type="pct"/>
          </w:tcPr>
          <w:p w:rsidR="00CD7A86" w:rsidRDefault="00CD7A86" w:rsidP="00D3585E"/>
        </w:tc>
      </w:tr>
    </w:tbl>
    <w:p w:rsidR="00CD7A86" w:rsidRDefault="00CD7A86" w:rsidP="00146913">
      <w:pPr>
        <w:jc w:val="center"/>
        <w:rPr>
          <w:b/>
          <w:sz w:val="22"/>
          <w:szCs w:val="22"/>
        </w:rPr>
      </w:pPr>
    </w:p>
    <w:p w:rsidR="00CD7A86" w:rsidRDefault="00CD7A86" w:rsidP="00146913">
      <w:pPr>
        <w:jc w:val="both"/>
        <w:rPr>
          <w:b/>
          <w:sz w:val="22"/>
          <w:szCs w:val="22"/>
        </w:rPr>
      </w:pPr>
      <w:r>
        <w:rPr>
          <w:sz w:val="22"/>
          <w:szCs w:val="22"/>
        </w:rPr>
        <w:t xml:space="preserve">                                                                                                  </w:t>
      </w:r>
      <w:r>
        <w:rPr>
          <w:b/>
          <w:sz w:val="22"/>
          <w:szCs w:val="22"/>
        </w:rPr>
        <w:t>ИТОГО:</w:t>
      </w:r>
    </w:p>
    <w:p w:rsidR="00CD7A86" w:rsidRDefault="00CD7A86" w:rsidP="00146913">
      <w:pPr>
        <w:ind w:firstLine="720"/>
        <w:jc w:val="both"/>
        <w:rPr>
          <w:b/>
          <w:sz w:val="22"/>
          <w:szCs w:val="22"/>
        </w:rPr>
      </w:pPr>
      <w:r>
        <w:rPr>
          <w:sz w:val="22"/>
          <w:szCs w:val="22"/>
        </w:rPr>
        <w:t>Итого: Цена Договора составляет __________ (______________________________) рублей __ коп., в том числе НДС (18 %) __________ (______________________________) рублей __ коп.</w:t>
      </w:r>
    </w:p>
    <w:p w:rsidR="00CD7A86" w:rsidRDefault="00CD7A86" w:rsidP="00146913">
      <w:pPr>
        <w:rPr>
          <w:b/>
          <w:sz w:val="22"/>
          <w:szCs w:val="22"/>
        </w:rPr>
      </w:pPr>
    </w:p>
    <w:p w:rsidR="00CD7A86" w:rsidRDefault="00CD7A86" w:rsidP="00146913">
      <w:pPr>
        <w:shd w:val="clear" w:color="auto" w:fill="FFFFFF"/>
        <w:tabs>
          <w:tab w:val="left" w:pos="341"/>
        </w:tabs>
        <w:jc w:val="both"/>
        <w:rPr>
          <w:color w:val="000000"/>
          <w:spacing w:val="7"/>
          <w:sz w:val="22"/>
          <w:szCs w:val="22"/>
        </w:rPr>
      </w:pPr>
    </w:p>
    <w:p w:rsidR="00CD7A86" w:rsidRDefault="00CD7A86" w:rsidP="00146913">
      <w:pPr>
        <w:shd w:val="clear" w:color="auto" w:fill="FFFFFF"/>
        <w:tabs>
          <w:tab w:val="left" w:pos="341"/>
        </w:tabs>
        <w:jc w:val="both"/>
        <w:rPr>
          <w:color w:val="000000"/>
          <w:spacing w:val="7"/>
          <w:sz w:val="22"/>
          <w:szCs w:val="22"/>
        </w:rPr>
      </w:pPr>
      <w:r w:rsidRPr="00F27E0F">
        <w:rPr>
          <w:b/>
          <w:color w:val="000000"/>
          <w:spacing w:val="7"/>
          <w:sz w:val="22"/>
          <w:szCs w:val="22"/>
        </w:rPr>
        <w:t>Срок поставки:</w:t>
      </w:r>
      <w:r>
        <w:rPr>
          <w:b/>
          <w:color w:val="000000"/>
          <w:spacing w:val="7"/>
          <w:sz w:val="22"/>
          <w:szCs w:val="22"/>
        </w:rPr>
        <w:t xml:space="preserve"> </w:t>
      </w:r>
      <w:r w:rsidRPr="008067DA">
        <w:rPr>
          <w:sz w:val="22"/>
          <w:szCs w:val="22"/>
        </w:rPr>
        <w:t xml:space="preserve">в течение </w:t>
      </w:r>
      <w:r>
        <w:rPr>
          <w:sz w:val="22"/>
          <w:szCs w:val="22"/>
        </w:rPr>
        <w:t>____</w:t>
      </w:r>
      <w:r w:rsidRPr="008067DA">
        <w:rPr>
          <w:sz w:val="22"/>
          <w:szCs w:val="22"/>
        </w:rPr>
        <w:t xml:space="preserve"> </w:t>
      </w:r>
      <w:r>
        <w:rPr>
          <w:sz w:val="22"/>
          <w:szCs w:val="22"/>
        </w:rPr>
        <w:t>(не менее 3-х лет)</w:t>
      </w:r>
      <w:r w:rsidRPr="008067DA">
        <w:rPr>
          <w:sz w:val="22"/>
          <w:szCs w:val="22"/>
        </w:rPr>
        <w:t xml:space="preserve"> с момента подписания договора. Поставка осуществляется по предварительным заявкам в течение </w:t>
      </w:r>
      <w:r>
        <w:rPr>
          <w:sz w:val="22"/>
          <w:szCs w:val="22"/>
        </w:rPr>
        <w:t>_____</w:t>
      </w:r>
      <w:r w:rsidRPr="008067DA">
        <w:rPr>
          <w:sz w:val="22"/>
          <w:szCs w:val="22"/>
        </w:rPr>
        <w:t xml:space="preserve"> </w:t>
      </w:r>
      <w:r>
        <w:rPr>
          <w:sz w:val="22"/>
          <w:szCs w:val="22"/>
        </w:rPr>
        <w:t xml:space="preserve">(не более 2-х часов) </w:t>
      </w:r>
      <w:r w:rsidRPr="008067DA">
        <w:rPr>
          <w:sz w:val="22"/>
          <w:szCs w:val="22"/>
        </w:rPr>
        <w:t>с момента получения соответствующей заявки.</w:t>
      </w:r>
    </w:p>
    <w:p w:rsidR="00CD7A86" w:rsidRDefault="00CD7A86" w:rsidP="00146913">
      <w:pPr>
        <w:rPr>
          <w:sz w:val="22"/>
          <w:szCs w:val="22"/>
        </w:rPr>
      </w:pPr>
    </w:p>
    <w:tbl>
      <w:tblPr>
        <w:tblW w:w="0" w:type="auto"/>
        <w:tblCellMar>
          <w:left w:w="57" w:type="dxa"/>
          <w:right w:w="57" w:type="dxa"/>
        </w:tblCellMar>
        <w:tblLook w:val="01E0"/>
      </w:tblPr>
      <w:tblGrid>
        <w:gridCol w:w="2577"/>
        <w:gridCol w:w="2160"/>
        <w:gridCol w:w="2520"/>
        <w:gridCol w:w="2300"/>
      </w:tblGrid>
      <w:tr w:rsidR="00CD7A86" w:rsidTr="00D3585E">
        <w:tc>
          <w:tcPr>
            <w:tcW w:w="2577" w:type="dxa"/>
          </w:tcPr>
          <w:p w:rsidR="00CD7A86" w:rsidRDefault="00CD7A86" w:rsidP="00D3585E">
            <w:r>
              <w:rPr>
                <w:sz w:val="22"/>
                <w:szCs w:val="22"/>
              </w:rPr>
              <w:t>От Поставщика:</w:t>
            </w:r>
          </w:p>
        </w:tc>
        <w:tc>
          <w:tcPr>
            <w:tcW w:w="2160" w:type="dxa"/>
          </w:tcPr>
          <w:p w:rsidR="00CD7A86" w:rsidRDefault="00CD7A86" w:rsidP="00D3585E"/>
        </w:tc>
        <w:tc>
          <w:tcPr>
            <w:tcW w:w="2520" w:type="dxa"/>
          </w:tcPr>
          <w:p w:rsidR="00CD7A86" w:rsidRDefault="00CD7A86" w:rsidP="00D3585E">
            <w:r>
              <w:rPr>
                <w:sz w:val="22"/>
                <w:szCs w:val="22"/>
              </w:rPr>
              <w:t>От Покупателя:</w:t>
            </w:r>
          </w:p>
        </w:tc>
        <w:tc>
          <w:tcPr>
            <w:tcW w:w="2300" w:type="dxa"/>
          </w:tcPr>
          <w:p w:rsidR="00CD7A86" w:rsidRDefault="00CD7A86" w:rsidP="00D3585E"/>
        </w:tc>
      </w:tr>
      <w:tr w:rsidR="00CD7A86" w:rsidTr="00D3585E">
        <w:trPr>
          <w:trHeight w:val="172"/>
        </w:trPr>
        <w:tc>
          <w:tcPr>
            <w:tcW w:w="2577" w:type="dxa"/>
          </w:tcPr>
          <w:p w:rsidR="00CD7A86" w:rsidRDefault="00CD7A86" w:rsidP="00D3585E"/>
        </w:tc>
        <w:tc>
          <w:tcPr>
            <w:tcW w:w="2160" w:type="dxa"/>
          </w:tcPr>
          <w:p w:rsidR="00CD7A86" w:rsidRDefault="00CD7A86" w:rsidP="00D3585E"/>
        </w:tc>
        <w:tc>
          <w:tcPr>
            <w:tcW w:w="2520" w:type="dxa"/>
          </w:tcPr>
          <w:p w:rsidR="00CD7A86" w:rsidRDefault="00CD7A86" w:rsidP="00D3585E"/>
        </w:tc>
        <w:tc>
          <w:tcPr>
            <w:tcW w:w="2300" w:type="dxa"/>
          </w:tcPr>
          <w:p w:rsidR="00CD7A86" w:rsidRDefault="00CD7A86" w:rsidP="00D3585E"/>
        </w:tc>
      </w:tr>
      <w:tr w:rsidR="00CD7A86" w:rsidTr="00D3585E">
        <w:tc>
          <w:tcPr>
            <w:tcW w:w="2577" w:type="dxa"/>
          </w:tcPr>
          <w:p w:rsidR="00CD7A86" w:rsidRDefault="00CD7A86" w:rsidP="00D3585E"/>
        </w:tc>
        <w:tc>
          <w:tcPr>
            <w:tcW w:w="2160" w:type="dxa"/>
          </w:tcPr>
          <w:p w:rsidR="00CD7A86" w:rsidRDefault="00CD7A86" w:rsidP="00D3585E"/>
        </w:tc>
        <w:tc>
          <w:tcPr>
            <w:tcW w:w="2520" w:type="dxa"/>
          </w:tcPr>
          <w:p w:rsidR="00CD7A86" w:rsidRDefault="00CD7A86" w:rsidP="00D3585E"/>
        </w:tc>
        <w:tc>
          <w:tcPr>
            <w:tcW w:w="2300" w:type="dxa"/>
          </w:tcPr>
          <w:p w:rsidR="00CD7A86" w:rsidRDefault="00CD7A86" w:rsidP="00D3585E"/>
        </w:tc>
      </w:tr>
      <w:tr w:rsidR="00CD7A86" w:rsidTr="00D3585E">
        <w:tc>
          <w:tcPr>
            <w:tcW w:w="2577" w:type="dxa"/>
            <w:tcBorders>
              <w:bottom w:val="single" w:sz="4" w:space="0" w:color="auto"/>
            </w:tcBorders>
          </w:tcPr>
          <w:p w:rsidR="00CD7A86" w:rsidRDefault="00CD7A86" w:rsidP="00D3585E"/>
        </w:tc>
        <w:tc>
          <w:tcPr>
            <w:tcW w:w="2160" w:type="dxa"/>
          </w:tcPr>
          <w:p w:rsidR="00CD7A86" w:rsidRDefault="00CD7A86" w:rsidP="00D3585E"/>
        </w:tc>
        <w:tc>
          <w:tcPr>
            <w:tcW w:w="2520" w:type="dxa"/>
            <w:tcBorders>
              <w:bottom w:val="single" w:sz="4" w:space="0" w:color="auto"/>
            </w:tcBorders>
          </w:tcPr>
          <w:p w:rsidR="00CD7A86" w:rsidRDefault="00CD7A86" w:rsidP="00D3585E"/>
        </w:tc>
        <w:tc>
          <w:tcPr>
            <w:tcW w:w="2300" w:type="dxa"/>
          </w:tcPr>
          <w:p w:rsidR="00CD7A86" w:rsidRDefault="00CD7A86" w:rsidP="00D3585E">
            <w:r>
              <w:rPr>
                <w:sz w:val="22"/>
                <w:szCs w:val="22"/>
              </w:rPr>
              <w:t>Сапонова Е.А.</w:t>
            </w:r>
          </w:p>
        </w:tc>
      </w:tr>
      <w:tr w:rsidR="00CD7A86" w:rsidTr="00D3585E">
        <w:tc>
          <w:tcPr>
            <w:tcW w:w="2577" w:type="dxa"/>
          </w:tcPr>
          <w:p w:rsidR="00CD7A86" w:rsidRDefault="00CD7A86" w:rsidP="00D3585E">
            <w:pPr>
              <w:jc w:val="center"/>
            </w:pPr>
            <w:r>
              <w:rPr>
                <w:sz w:val="22"/>
                <w:szCs w:val="22"/>
              </w:rPr>
              <w:t>М.П.</w:t>
            </w:r>
          </w:p>
        </w:tc>
        <w:tc>
          <w:tcPr>
            <w:tcW w:w="2160" w:type="dxa"/>
          </w:tcPr>
          <w:p w:rsidR="00CD7A86" w:rsidRDefault="00CD7A86" w:rsidP="00D3585E">
            <w:pPr>
              <w:jc w:val="center"/>
            </w:pPr>
          </w:p>
        </w:tc>
        <w:tc>
          <w:tcPr>
            <w:tcW w:w="2520" w:type="dxa"/>
          </w:tcPr>
          <w:p w:rsidR="00CD7A86" w:rsidRDefault="00CD7A86" w:rsidP="00D3585E">
            <w:pPr>
              <w:jc w:val="center"/>
            </w:pPr>
            <w:r>
              <w:rPr>
                <w:sz w:val="22"/>
                <w:szCs w:val="22"/>
              </w:rPr>
              <w:t>М.П.</w:t>
            </w:r>
          </w:p>
        </w:tc>
        <w:tc>
          <w:tcPr>
            <w:tcW w:w="2300" w:type="dxa"/>
          </w:tcPr>
          <w:p w:rsidR="00CD7A86" w:rsidRDefault="00CD7A86" w:rsidP="00D3585E">
            <w:pPr>
              <w:jc w:val="center"/>
            </w:pPr>
          </w:p>
        </w:tc>
      </w:tr>
    </w:tbl>
    <w:p w:rsidR="00CD7A86" w:rsidRDefault="00CD7A86" w:rsidP="00146913">
      <w:pPr>
        <w:jc w:val="center"/>
      </w:pPr>
    </w:p>
    <w:p w:rsidR="00CD7A86" w:rsidRPr="00E053D6" w:rsidRDefault="00CD7A86" w:rsidP="00196E90">
      <w:pPr>
        <w:jc w:val="right"/>
        <w:rPr>
          <w:b/>
          <w:sz w:val="22"/>
          <w:szCs w:val="22"/>
        </w:rPr>
      </w:pPr>
      <w:r>
        <w:rPr>
          <w:b/>
          <w:sz w:val="22"/>
          <w:szCs w:val="22"/>
        </w:rPr>
        <w:br w:type="page"/>
        <w:t>Приложение № 2</w:t>
      </w:r>
    </w:p>
    <w:p w:rsidR="00CD7A86" w:rsidRPr="00E053D6" w:rsidRDefault="00CD7A86" w:rsidP="00196E90">
      <w:pPr>
        <w:jc w:val="right"/>
        <w:rPr>
          <w:b/>
          <w:sz w:val="22"/>
          <w:szCs w:val="22"/>
        </w:rPr>
      </w:pPr>
      <w:r w:rsidRPr="00E053D6">
        <w:rPr>
          <w:b/>
          <w:sz w:val="22"/>
          <w:szCs w:val="22"/>
        </w:rPr>
        <w:t>к Договору № _________</w:t>
      </w:r>
    </w:p>
    <w:p w:rsidR="00CD7A86" w:rsidRPr="00E053D6" w:rsidRDefault="00CD7A86"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CD7A86" w:rsidRPr="00725962" w:rsidRDefault="00CD7A86" w:rsidP="00196E9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CD7A86" w:rsidTr="00666D17">
        <w:trPr>
          <w:trHeight w:val="9156"/>
        </w:trPr>
        <w:tc>
          <w:tcPr>
            <w:tcW w:w="10311" w:type="dxa"/>
          </w:tcPr>
          <w:p w:rsidR="00CD7A86" w:rsidRDefault="00CD7A86" w:rsidP="00666D17">
            <w:pPr>
              <w:jc w:val="center"/>
              <w:rPr>
                <w:b/>
              </w:rPr>
            </w:pPr>
          </w:p>
          <w:p w:rsidR="00CD7A86" w:rsidRPr="00D63966" w:rsidRDefault="00CD7A86" w:rsidP="00666D17">
            <w:pPr>
              <w:jc w:val="center"/>
            </w:pPr>
            <w:r w:rsidRPr="00D63966">
              <w:rPr>
                <w:sz w:val="22"/>
                <w:szCs w:val="22"/>
              </w:rPr>
              <w:t>АКТ ПРИЕМА-ПЕРЕДАЧИ ТОВАРА</w:t>
            </w:r>
          </w:p>
          <w:p w:rsidR="00CD7A86" w:rsidRPr="00D63966" w:rsidRDefault="00CD7A86" w:rsidP="00666D17">
            <w:pPr>
              <w:jc w:val="center"/>
            </w:pPr>
            <w:r w:rsidRPr="00D63966">
              <w:rPr>
                <w:sz w:val="22"/>
                <w:szCs w:val="22"/>
              </w:rPr>
              <w:t>№ ___ от «___» ________201_ г.</w:t>
            </w:r>
          </w:p>
          <w:p w:rsidR="00CD7A86" w:rsidRPr="00D63966" w:rsidRDefault="00CD7A86" w:rsidP="00666D17">
            <w:pPr>
              <w:jc w:val="center"/>
            </w:pPr>
            <w:r w:rsidRPr="00D63966">
              <w:rPr>
                <w:sz w:val="22"/>
                <w:szCs w:val="22"/>
              </w:rPr>
              <w:t>ПО ДОГОВОРУ № ______ от «___» ________ 201_ г.</w:t>
            </w:r>
          </w:p>
          <w:p w:rsidR="00CD7A86" w:rsidRPr="00D63966" w:rsidRDefault="00CD7A86" w:rsidP="00666D17">
            <w:pPr>
              <w:jc w:val="center"/>
            </w:pPr>
          </w:p>
          <w:p w:rsidR="00CD7A86" w:rsidRPr="005C7F96" w:rsidRDefault="00CD7A86" w:rsidP="00666D17">
            <w:pPr>
              <w:shd w:val="clear" w:color="auto" w:fill="FFFFFF"/>
              <w:autoSpaceDE w:val="0"/>
              <w:autoSpaceDN w:val="0"/>
              <w:adjustRightInd w:val="0"/>
              <w:ind w:left="83" w:firstLine="709"/>
              <w:jc w:val="both"/>
            </w:pPr>
          </w:p>
          <w:p w:rsidR="00CD7A86" w:rsidRPr="005C7F96" w:rsidRDefault="00CD7A86" w:rsidP="00666D17">
            <w:pPr>
              <w:shd w:val="clear" w:color="auto" w:fill="FFFFFF"/>
              <w:autoSpaceDE w:val="0"/>
              <w:autoSpaceDN w:val="0"/>
              <w:adjustRightInd w:val="0"/>
              <w:ind w:left="83" w:firstLine="709"/>
              <w:jc w:val="both"/>
            </w:pPr>
          </w:p>
          <w:p w:rsidR="00CD7A86" w:rsidRPr="005C7F96" w:rsidRDefault="00CD7A86" w:rsidP="00666D17">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CD7A86" w:rsidRPr="005C7F96" w:rsidRDefault="00CD7A86" w:rsidP="00666D17">
            <w:pPr>
              <w:shd w:val="clear" w:color="auto" w:fill="FFFFFF"/>
              <w:autoSpaceDE w:val="0"/>
              <w:autoSpaceDN w:val="0"/>
              <w:adjustRightInd w:val="0"/>
              <w:ind w:left="83" w:firstLine="709"/>
              <w:jc w:val="both"/>
            </w:pPr>
          </w:p>
          <w:p w:rsidR="00CD7A86" w:rsidRPr="005C7F96" w:rsidRDefault="00CD7A86" w:rsidP="00666D17">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CD7A86" w:rsidRPr="005C7F96" w:rsidRDefault="00CD7A86" w:rsidP="00666D17">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CD7A86" w:rsidRPr="005C7F96" w:rsidTr="00666D17">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Ед.</w:t>
                  </w:r>
                </w:p>
                <w:p w:rsidR="00CD7A86" w:rsidRPr="005C7F96" w:rsidRDefault="00CD7A86" w:rsidP="00666D17">
                  <w:pPr>
                    <w:jc w:val="center"/>
                  </w:pPr>
                  <w:r w:rsidRPr="005C7F96">
                    <w:rPr>
                      <w:sz w:val="22"/>
                      <w:szCs w:val="22"/>
                    </w:rPr>
                    <w:t>изм.</w:t>
                  </w:r>
                </w:p>
                <w:p w:rsidR="00CD7A86" w:rsidRPr="005C7F96" w:rsidRDefault="00CD7A86" w:rsidP="00666D17">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ind w:right="77"/>
                    <w:jc w:val="center"/>
                  </w:pPr>
                  <w:r w:rsidRPr="005C7F96">
                    <w:rPr>
                      <w:sz w:val="22"/>
                      <w:szCs w:val="22"/>
                    </w:rPr>
                    <w:t>Цена, за ед. руб. коп.</w:t>
                  </w:r>
                </w:p>
                <w:p w:rsidR="00CD7A86" w:rsidRPr="005C7F96" w:rsidRDefault="00CD7A86" w:rsidP="00666D17">
                  <w:pPr>
                    <w:jc w:val="center"/>
                  </w:pPr>
                </w:p>
              </w:tc>
              <w:tc>
                <w:tcPr>
                  <w:tcW w:w="1440"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Общая стоимость с учетом НДС,</w:t>
                  </w:r>
                </w:p>
                <w:p w:rsidR="00CD7A86" w:rsidRPr="005C7F96" w:rsidRDefault="00CD7A86" w:rsidP="00666D17">
                  <w:pPr>
                    <w:jc w:val="center"/>
                  </w:pPr>
                  <w:r w:rsidRPr="005C7F96">
                    <w:rPr>
                      <w:sz w:val="22"/>
                      <w:szCs w:val="22"/>
                    </w:rPr>
                    <w:t>руб. коп.</w:t>
                  </w:r>
                </w:p>
                <w:p w:rsidR="00CD7A86" w:rsidRPr="005C7F96" w:rsidRDefault="00CD7A86" w:rsidP="00666D17">
                  <w:pPr>
                    <w:jc w:val="center"/>
                  </w:pPr>
                </w:p>
              </w:tc>
            </w:tr>
            <w:tr w:rsidR="00CD7A86"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711"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673"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102"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440"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944"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576"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r>
            <w:tr w:rsidR="00CD7A86"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711"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673"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102"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440"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944"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576"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r>
            <w:tr w:rsidR="00CD7A86"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711"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673"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102"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440"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944"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576"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r>
            <w:tr w:rsidR="00CD7A86" w:rsidRPr="005C7F96" w:rsidTr="00666D17">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CD7A86" w:rsidRPr="005C7F96" w:rsidRDefault="00CD7A86" w:rsidP="00666D17">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673"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102"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440"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944" w:type="dxa"/>
                  <w:tcBorders>
                    <w:top w:val="single" w:sz="4" w:space="0" w:color="auto"/>
                    <w:left w:val="single" w:sz="4" w:space="0" w:color="auto"/>
                    <w:bottom w:val="single" w:sz="4" w:space="0" w:color="auto"/>
                    <w:right w:val="single" w:sz="4" w:space="0" w:color="auto"/>
                  </w:tcBorders>
                </w:tcPr>
                <w:p w:rsidR="00CD7A86" w:rsidRPr="005C7F96" w:rsidRDefault="00CD7A86" w:rsidP="00666D17"/>
              </w:tc>
              <w:tc>
                <w:tcPr>
                  <w:tcW w:w="1576" w:type="dxa"/>
                  <w:tcBorders>
                    <w:top w:val="single" w:sz="4" w:space="0" w:color="auto"/>
                    <w:left w:val="single" w:sz="4" w:space="0" w:color="auto"/>
                    <w:bottom w:val="single" w:sz="4" w:space="0" w:color="auto"/>
                    <w:right w:val="single" w:sz="4" w:space="0" w:color="auto"/>
                  </w:tcBorders>
                </w:tcPr>
                <w:p w:rsidR="00CD7A86" w:rsidRPr="005C7F96" w:rsidRDefault="00CD7A86" w:rsidP="00666D17">
                  <w:pPr>
                    <w:rPr>
                      <w:b/>
                    </w:rPr>
                  </w:pPr>
                </w:p>
              </w:tc>
            </w:tr>
          </w:tbl>
          <w:p w:rsidR="00CD7A86" w:rsidRPr="005C7F96" w:rsidRDefault="00CD7A86" w:rsidP="00666D17">
            <w:pPr>
              <w:shd w:val="clear" w:color="auto" w:fill="FFFFFF"/>
              <w:autoSpaceDE w:val="0"/>
              <w:autoSpaceDN w:val="0"/>
              <w:adjustRightInd w:val="0"/>
              <w:ind w:left="83"/>
              <w:jc w:val="both"/>
              <w:rPr>
                <w:i/>
                <w:iCs/>
              </w:rPr>
            </w:pPr>
          </w:p>
          <w:p w:rsidR="00CD7A86" w:rsidRPr="005C7F96" w:rsidRDefault="00CD7A86" w:rsidP="00666D17">
            <w:pPr>
              <w:shd w:val="clear" w:color="auto" w:fill="FFFFFF"/>
              <w:autoSpaceDE w:val="0"/>
              <w:autoSpaceDN w:val="0"/>
              <w:adjustRightInd w:val="0"/>
              <w:ind w:left="83"/>
              <w:jc w:val="both"/>
            </w:pPr>
            <w:r w:rsidRPr="005C7F96">
              <w:rPr>
                <w:sz w:val="22"/>
                <w:szCs w:val="22"/>
              </w:rPr>
              <w:t>2. Товар отвечает требованиям Договора.</w:t>
            </w:r>
          </w:p>
          <w:p w:rsidR="00CD7A86" w:rsidRPr="005C7F96" w:rsidRDefault="00CD7A86" w:rsidP="00666D17">
            <w:pPr>
              <w:shd w:val="clear" w:color="auto" w:fill="FFFFFF"/>
              <w:autoSpaceDE w:val="0"/>
              <w:autoSpaceDN w:val="0"/>
              <w:adjustRightInd w:val="0"/>
              <w:ind w:left="83" w:firstLine="709"/>
              <w:jc w:val="both"/>
            </w:pPr>
          </w:p>
          <w:p w:rsidR="00CD7A86" w:rsidRPr="005C7F96" w:rsidRDefault="00CD7A86" w:rsidP="00666D17">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CD7A86" w:rsidRPr="005C7F96" w:rsidRDefault="00CD7A86" w:rsidP="00666D17">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CD7A86" w:rsidRPr="005C7F96" w:rsidRDefault="00CD7A86" w:rsidP="00666D17">
            <w:pPr>
              <w:shd w:val="clear" w:color="auto" w:fill="FFFFFF"/>
              <w:autoSpaceDE w:val="0"/>
              <w:autoSpaceDN w:val="0"/>
              <w:adjustRightInd w:val="0"/>
              <w:ind w:left="83"/>
              <w:jc w:val="both"/>
            </w:pPr>
          </w:p>
          <w:p w:rsidR="00CD7A86" w:rsidRPr="005C7F96" w:rsidRDefault="00CD7A86" w:rsidP="00666D17">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CD7A86" w:rsidRPr="005C7F96" w:rsidTr="00666D17">
              <w:trPr>
                <w:jc w:val="center"/>
              </w:trPr>
              <w:tc>
                <w:tcPr>
                  <w:tcW w:w="2577" w:type="dxa"/>
                </w:tcPr>
                <w:p w:rsidR="00CD7A86" w:rsidRPr="005C7F96" w:rsidRDefault="00CD7A86" w:rsidP="00666D17">
                  <w:pPr>
                    <w:jc w:val="both"/>
                  </w:pPr>
                  <w:r w:rsidRPr="005C7F96">
                    <w:rPr>
                      <w:sz w:val="22"/>
                      <w:szCs w:val="22"/>
                    </w:rPr>
                    <w:t>От Поставщика:</w:t>
                  </w:r>
                </w:p>
              </w:tc>
              <w:tc>
                <w:tcPr>
                  <w:tcW w:w="2160" w:type="dxa"/>
                </w:tcPr>
                <w:p w:rsidR="00CD7A86" w:rsidRPr="005C7F96" w:rsidRDefault="00CD7A86" w:rsidP="00666D17">
                  <w:pPr>
                    <w:jc w:val="both"/>
                  </w:pPr>
                </w:p>
              </w:tc>
              <w:tc>
                <w:tcPr>
                  <w:tcW w:w="2520" w:type="dxa"/>
                </w:tcPr>
                <w:p w:rsidR="00CD7A86" w:rsidRPr="005C7F96" w:rsidRDefault="00CD7A86" w:rsidP="00666D17">
                  <w:pPr>
                    <w:jc w:val="both"/>
                  </w:pPr>
                  <w:r w:rsidRPr="005C7F96">
                    <w:rPr>
                      <w:sz w:val="22"/>
                      <w:szCs w:val="22"/>
                    </w:rPr>
                    <w:t>От Покупателя:</w:t>
                  </w:r>
                </w:p>
              </w:tc>
              <w:tc>
                <w:tcPr>
                  <w:tcW w:w="2300" w:type="dxa"/>
                </w:tcPr>
                <w:p w:rsidR="00CD7A86" w:rsidRPr="005C7F96" w:rsidRDefault="00CD7A86" w:rsidP="00666D17">
                  <w:pPr>
                    <w:jc w:val="both"/>
                  </w:pPr>
                </w:p>
              </w:tc>
            </w:tr>
            <w:tr w:rsidR="00CD7A86" w:rsidRPr="005C7F96" w:rsidTr="00666D17">
              <w:trPr>
                <w:trHeight w:val="172"/>
                <w:jc w:val="center"/>
              </w:trPr>
              <w:tc>
                <w:tcPr>
                  <w:tcW w:w="2577" w:type="dxa"/>
                </w:tcPr>
                <w:p w:rsidR="00CD7A86" w:rsidRPr="005C7F96" w:rsidRDefault="00CD7A86" w:rsidP="00666D17">
                  <w:pPr>
                    <w:jc w:val="both"/>
                  </w:pPr>
                </w:p>
              </w:tc>
              <w:tc>
                <w:tcPr>
                  <w:tcW w:w="2160" w:type="dxa"/>
                </w:tcPr>
                <w:p w:rsidR="00CD7A86" w:rsidRPr="005C7F96" w:rsidRDefault="00CD7A86" w:rsidP="00666D17">
                  <w:pPr>
                    <w:jc w:val="both"/>
                  </w:pPr>
                </w:p>
              </w:tc>
              <w:tc>
                <w:tcPr>
                  <w:tcW w:w="2520" w:type="dxa"/>
                </w:tcPr>
                <w:p w:rsidR="00CD7A86" w:rsidRPr="005C7F96" w:rsidRDefault="00CD7A86" w:rsidP="00666D17">
                  <w:pPr>
                    <w:jc w:val="both"/>
                  </w:pPr>
                </w:p>
              </w:tc>
              <w:tc>
                <w:tcPr>
                  <w:tcW w:w="2300" w:type="dxa"/>
                </w:tcPr>
                <w:p w:rsidR="00CD7A86" w:rsidRPr="005C7F96" w:rsidRDefault="00CD7A86" w:rsidP="00666D17">
                  <w:pPr>
                    <w:jc w:val="both"/>
                  </w:pPr>
                </w:p>
              </w:tc>
            </w:tr>
            <w:tr w:rsidR="00CD7A86" w:rsidRPr="005C7F96" w:rsidTr="00666D17">
              <w:trPr>
                <w:jc w:val="center"/>
              </w:trPr>
              <w:tc>
                <w:tcPr>
                  <w:tcW w:w="2577" w:type="dxa"/>
                </w:tcPr>
                <w:p w:rsidR="00CD7A86" w:rsidRPr="005C7F96" w:rsidRDefault="00CD7A86" w:rsidP="00666D17">
                  <w:pPr>
                    <w:jc w:val="both"/>
                  </w:pPr>
                </w:p>
              </w:tc>
              <w:tc>
                <w:tcPr>
                  <w:tcW w:w="2160" w:type="dxa"/>
                </w:tcPr>
                <w:p w:rsidR="00CD7A86" w:rsidRPr="005C7F96" w:rsidRDefault="00CD7A86" w:rsidP="00666D17">
                  <w:pPr>
                    <w:jc w:val="both"/>
                  </w:pPr>
                </w:p>
              </w:tc>
              <w:tc>
                <w:tcPr>
                  <w:tcW w:w="2520" w:type="dxa"/>
                </w:tcPr>
                <w:p w:rsidR="00CD7A86" w:rsidRPr="005C7F96" w:rsidRDefault="00CD7A86" w:rsidP="00666D17">
                  <w:pPr>
                    <w:jc w:val="both"/>
                  </w:pPr>
                </w:p>
              </w:tc>
              <w:tc>
                <w:tcPr>
                  <w:tcW w:w="2300" w:type="dxa"/>
                </w:tcPr>
                <w:p w:rsidR="00CD7A86" w:rsidRPr="005C7F96" w:rsidRDefault="00CD7A86" w:rsidP="00666D17">
                  <w:pPr>
                    <w:jc w:val="both"/>
                  </w:pPr>
                </w:p>
              </w:tc>
            </w:tr>
            <w:tr w:rsidR="00CD7A86" w:rsidRPr="005C7F96" w:rsidTr="00666D17">
              <w:trPr>
                <w:jc w:val="center"/>
              </w:trPr>
              <w:tc>
                <w:tcPr>
                  <w:tcW w:w="2577" w:type="dxa"/>
                  <w:tcBorders>
                    <w:bottom w:val="single" w:sz="4" w:space="0" w:color="auto"/>
                  </w:tcBorders>
                </w:tcPr>
                <w:p w:rsidR="00CD7A86" w:rsidRPr="005C7F96" w:rsidRDefault="00CD7A86" w:rsidP="00666D17">
                  <w:pPr>
                    <w:jc w:val="both"/>
                  </w:pPr>
                </w:p>
              </w:tc>
              <w:tc>
                <w:tcPr>
                  <w:tcW w:w="2160" w:type="dxa"/>
                </w:tcPr>
                <w:p w:rsidR="00CD7A86" w:rsidRPr="005C7F96" w:rsidRDefault="00CD7A86" w:rsidP="00666D17">
                  <w:pPr>
                    <w:jc w:val="both"/>
                  </w:pPr>
                </w:p>
              </w:tc>
              <w:tc>
                <w:tcPr>
                  <w:tcW w:w="2520" w:type="dxa"/>
                  <w:tcBorders>
                    <w:bottom w:val="single" w:sz="4" w:space="0" w:color="auto"/>
                  </w:tcBorders>
                </w:tcPr>
                <w:p w:rsidR="00CD7A86" w:rsidRPr="005C7F96" w:rsidRDefault="00CD7A86" w:rsidP="00666D17">
                  <w:pPr>
                    <w:jc w:val="both"/>
                  </w:pPr>
                </w:p>
              </w:tc>
              <w:tc>
                <w:tcPr>
                  <w:tcW w:w="2300" w:type="dxa"/>
                </w:tcPr>
                <w:p w:rsidR="00CD7A86" w:rsidRPr="005C7F96" w:rsidRDefault="00CD7A86" w:rsidP="00666D17">
                  <w:pPr>
                    <w:jc w:val="both"/>
                  </w:pPr>
                  <w:r w:rsidRPr="005C7F96">
                    <w:rPr>
                      <w:sz w:val="22"/>
                      <w:szCs w:val="22"/>
                    </w:rPr>
                    <w:t>Сапонова Е.А.</w:t>
                  </w:r>
                </w:p>
              </w:tc>
            </w:tr>
            <w:tr w:rsidR="00CD7A86" w:rsidRPr="008905EA" w:rsidTr="00666D17">
              <w:trPr>
                <w:jc w:val="center"/>
              </w:trPr>
              <w:tc>
                <w:tcPr>
                  <w:tcW w:w="2577" w:type="dxa"/>
                </w:tcPr>
                <w:p w:rsidR="00CD7A86" w:rsidRPr="005C7F96" w:rsidRDefault="00CD7A86" w:rsidP="00666D17">
                  <w:pPr>
                    <w:jc w:val="both"/>
                  </w:pPr>
                  <w:r w:rsidRPr="005C7F96">
                    <w:rPr>
                      <w:sz w:val="22"/>
                      <w:szCs w:val="22"/>
                    </w:rPr>
                    <w:t>М.П.</w:t>
                  </w:r>
                </w:p>
              </w:tc>
              <w:tc>
                <w:tcPr>
                  <w:tcW w:w="2160" w:type="dxa"/>
                </w:tcPr>
                <w:p w:rsidR="00CD7A86" w:rsidRPr="005C7F96" w:rsidRDefault="00CD7A86" w:rsidP="00666D17">
                  <w:pPr>
                    <w:jc w:val="both"/>
                  </w:pPr>
                </w:p>
              </w:tc>
              <w:tc>
                <w:tcPr>
                  <w:tcW w:w="2520" w:type="dxa"/>
                </w:tcPr>
                <w:p w:rsidR="00CD7A86" w:rsidRPr="008905EA" w:rsidRDefault="00CD7A86" w:rsidP="00666D17">
                  <w:pPr>
                    <w:jc w:val="both"/>
                  </w:pPr>
                  <w:r w:rsidRPr="005C7F96">
                    <w:rPr>
                      <w:sz w:val="22"/>
                      <w:szCs w:val="22"/>
                    </w:rPr>
                    <w:t>М.П.</w:t>
                  </w:r>
                </w:p>
              </w:tc>
              <w:tc>
                <w:tcPr>
                  <w:tcW w:w="2300" w:type="dxa"/>
                </w:tcPr>
                <w:p w:rsidR="00CD7A86" w:rsidRPr="008905EA" w:rsidRDefault="00CD7A86" w:rsidP="00666D17">
                  <w:pPr>
                    <w:jc w:val="both"/>
                  </w:pPr>
                </w:p>
              </w:tc>
            </w:tr>
          </w:tbl>
          <w:p w:rsidR="00CD7A86" w:rsidRDefault="00CD7A86" w:rsidP="00666D17">
            <w:pPr>
              <w:shd w:val="clear" w:color="auto" w:fill="FFFFFF"/>
              <w:autoSpaceDE w:val="0"/>
              <w:autoSpaceDN w:val="0"/>
              <w:adjustRightInd w:val="0"/>
              <w:ind w:left="83"/>
              <w:jc w:val="both"/>
              <w:rPr>
                <w:b/>
              </w:rPr>
            </w:pPr>
          </w:p>
        </w:tc>
      </w:tr>
    </w:tbl>
    <w:p w:rsidR="00CD7A86" w:rsidRDefault="00CD7A86" w:rsidP="00196E90">
      <w:pPr>
        <w:jc w:val="center"/>
        <w:rPr>
          <w:b/>
          <w:sz w:val="22"/>
          <w:szCs w:val="22"/>
        </w:rPr>
      </w:pPr>
    </w:p>
    <w:p w:rsidR="00CD7A86" w:rsidRDefault="00CD7A86"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CD7A86" w:rsidRPr="008905EA" w:rsidTr="00196E90">
        <w:trPr>
          <w:jc w:val="center"/>
        </w:trPr>
        <w:tc>
          <w:tcPr>
            <w:tcW w:w="2577" w:type="dxa"/>
          </w:tcPr>
          <w:p w:rsidR="00CD7A86" w:rsidRPr="008905EA" w:rsidRDefault="00CD7A86" w:rsidP="00196E90">
            <w:pPr>
              <w:jc w:val="both"/>
            </w:pPr>
            <w:r w:rsidRPr="008905EA">
              <w:rPr>
                <w:sz w:val="22"/>
                <w:szCs w:val="22"/>
              </w:rPr>
              <w:t>От Поставщика:</w:t>
            </w:r>
          </w:p>
        </w:tc>
        <w:tc>
          <w:tcPr>
            <w:tcW w:w="2160" w:type="dxa"/>
          </w:tcPr>
          <w:p w:rsidR="00CD7A86" w:rsidRPr="008905EA" w:rsidRDefault="00CD7A86" w:rsidP="00196E90">
            <w:pPr>
              <w:jc w:val="both"/>
            </w:pPr>
          </w:p>
        </w:tc>
        <w:tc>
          <w:tcPr>
            <w:tcW w:w="2520" w:type="dxa"/>
          </w:tcPr>
          <w:p w:rsidR="00CD7A86" w:rsidRPr="008905EA" w:rsidRDefault="00CD7A86" w:rsidP="00196E90">
            <w:pPr>
              <w:jc w:val="both"/>
            </w:pPr>
            <w:r w:rsidRPr="008905EA">
              <w:rPr>
                <w:sz w:val="22"/>
                <w:szCs w:val="22"/>
              </w:rPr>
              <w:t>От Покупателя:</w:t>
            </w:r>
          </w:p>
        </w:tc>
        <w:tc>
          <w:tcPr>
            <w:tcW w:w="2300" w:type="dxa"/>
          </w:tcPr>
          <w:p w:rsidR="00CD7A86" w:rsidRPr="008905EA" w:rsidRDefault="00CD7A86" w:rsidP="00196E90">
            <w:pPr>
              <w:jc w:val="both"/>
            </w:pPr>
          </w:p>
        </w:tc>
      </w:tr>
      <w:tr w:rsidR="00CD7A86" w:rsidRPr="008905EA" w:rsidTr="00196E90">
        <w:trPr>
          <w:trHeight w:val="172"/>
          <w:jc w:val="center"/>
        </w:trPr>
        <w:tc>
          <w:tcPr>
            <w:tcW w:w="2577" w:type="dxa"/>
          </w:tcPr>
          <w:p w:rsidR="00CD7A86" w:rsidRPr="008905EA" w:rsidRDefault="00CD7A86" w:rsidP="00196E90">
            <w:pPr>
              <w:jc w:val="both"/>
            </w:pPr>
          </w:p>
        </w:tc>
        <w:tc>
          <w:tcPr>
            <w:tcW w:w="2160" w:type="dxa"/>
          </w:tcPr>
          <w:p w:rsidR="00CD7A86" w:rsidRPr="008905EA" w:rsidRDefault="00CD7A86" w:rsidP="00196E90">
            <w:pPr>
              <w:jc w:val="both"/>
            </w:pPr>
          </w:p>
        </w:tc>
        <w:tc>
          <w:tcPr>
            <w:tcW w:w="2520" w:type="dxa"/>
          </w:tcPr>
          <w:p w:rsidR="00CD7A86" w:rsidRPr="008905EA" w:rsidRDefault="00CD7A86" w:rsidP="00196E90">
            <w:pPr>
              <w:jc w:val="both"/>
            </w:pPr>
          </w:p>
        </w:tc>
        <w:tc>
          <w:tcPr>
            <w:tcW w:w="2300" w:type="dxa"/>
          </w:tcPr>
          <w:p w:rsidR="00CD7A86" w:rsidRPr="008905EA" w:rsidRDefault="00CD7A86" w:rsidP="00196E90">
            <w:pPr>
              <w:jc w:val="both"/>
            </w:pPr>
          </w:p>
        </w:tc>
      </w:tr>
      <w:tr w:rsidR="00CD7A86" w:rsidRPr="008905EA" w:rsidTr="00196E90">
        <w:trPr>
          <w:jc w:val="center"/>
        </w:trPr>
        <w:tc>
          <w:tcPr>
            <w:tcW w:w="2577" w:type="dxa"/>
          </w:tcPr>
          <w:p w:rsidR="00CD7A86" w:rsidRPr="008905EA" w:rsidRDefault="00CD7A86" w:rsidP="00196E90">
            <w:pPr>
              <w:jc w:val="both"/>
            </w:pPr>
          </w:p>
        </w:tc>
        <w:tc>
          <w:tcPr>
            <w:tcW w:w="2160" w:type="dxa"/>
          </w:tcPr>
          <w:p w:rsidR="00CD7A86" w:rsidRPr="008905EA" w:rsidRDefault="00CD7A86" w:rsidP="00196E90">
            <w:pPr>
              <w:jc w:val="both"/>
            </w:pPr>
          </w:p>
        </w:tc>
        <w:tc>
          <w:tcPr>
            <w:tcW w:w="2520" w:type="dxa"/>
          </w:tcPr>
          <w:p w:rsidR="00CD7A86" w:rsidRPr="008905EA" w:rsidRDefault="00CD7A86" w:rsidP="00196E90">
            <w:pPr>
              <w:jc w:val="both"/>
            </w:pPr>
          </w:p>
        </w:tc>
        <w:tc>
          <w:tcPr>
            <w:tcW w:w="2300" w:type="dxa"/>
          </w:tcPr>
          <w:p w:rsidR="00CD7A86" w:rsidRPr="008905EA" w:rsidRDefault="00CD7A86" w:rsidP="00196E90">
            <w:pPr>
              <w:jc w:val="both"/>
            </w:pPr>
          </w:p>
        </w:tc>
      </w:tr>
      <w:tr w:rsidR="00CD7A86" w:rsidRPr="008905EA" w:rsidTr="00196E90">
        <w:trPr>
          <w:jc w:val="center"/>
        </w:trPr>
        <w:tc>
          <w:tcPr>
            <w:tcW w:w="2577" w:type="dxa"/>
            <w:tcBorders>
              <w:bottom w:val="single" w:sz="4" w:space="0" w:color="auto"/>
            </w:tcBorders>
          </w:tcPr>
          <w:p w:rsidR="00CD7A86" w:rsidRPr="008905EA" w:rsidRDefault="00CD7A86" w:rsidP="00196E90">
            <w:pPr>
              <w:jc w:val="both"/>
            </w:pPr>
          </w:p>
        </w:tc>
        <w:tc>
          <w:tcPr>
            <w:tcW w:w="2160" w:type="dxa"/>
          </w:tcPr>
          <w:p w:rsidR="00CD7A86" w:rsidRPr="008905EA" w:rsidRDefault="00CD7A86" w:rsidP="00196E90">
            <w:pPr>
              <w:jc w:val="both"/>
            </w:pPr>
          </w:p>
        </w:tc>
        <w:tc>
          <w:tcPr>
            <w:tcW w:w="2520" w:type="dxa"/>
            <w:tcBorders>
              <w:bottom w:val="single" w:sz="4" w:space="0" w:color="auto"/>
            </w:tcBorders>
          </w:tcPr>
          <w:p w:rsidR="00CD7A86" w:rsidRPr="008905EA" w:rsidRDefault="00CD7A86" w:rsidP="00196E90">
            <w:pPr>
              <w:jc w:val="both"/>
            </w:pPr>
          </w:p>
        </w:tc>
        <w:tc>
          <w:tcPr>
            <w:tcW w:w="2300" w:type="dxa"/>
          </w:tcPr>
          <w:p w:rsidR="00CD7A86" w:rsidRPr="008905EA" w:rsidRDefault="00CD7A86" w:rsidP="00196E90">
            <w:pPr>
              <w:jc w:val="both"/>
            </w:pPr>
            <w:r w:rsidRPr="008905EA">
              <w:rPr>
                <w:sz w:val="22"/>
                <w:szCs w:val="22"/>
              </w:rPr>
              <w:t>Сапонова Е.А.</w:t>
            </w:r>
          </w:p>
        </w:tc>
      </w:tr>
      <w:tr w:rsidR="00CD7A86" w:rsidRPr="008905EA" w:rsidTr="00196E90">
        <w:trPr>
          <w:jc w:val="center"/>
        </w:trPr>
        <w:tc>
          <w:tcPr>
            <w:tcW w:w="2577" w:type="dxa"/>
          </w:tcPr>
          <w:p w:rsidR="00CD7A86" w:rsidRPr="008905EA" w:rsidRDefault="00CD7A86" w:rsidP="00196E90">
            <w:pPr>
              <w:jc w:val="both"/>
            </w:pPr>
            <w:r w:rsidRPr="008905EA">
              <w:rPr>
                <w:sz w:val="22"/>
                <w:szCs w:val="22"/>
              </w:rPr>
              <w:t>М.П.</w:t>
            </w:r>
          </w:p>
        </w:tc>
        <w:tc>
          <w:tcPr>
            <w:tcW w:w="2160" w:type="dxa"/>
          </w:tcPr>
          <w:p w:rsidR="00CD7A86" w:rsidRPr="008905EA" w:rsidRDefault="00CD7A86" w:rsidP="00196E90">
            <w:pPr>
              <w:jc w:val="both"/>
            </w:pPr>
          </w:p>
        </w:tc>
        <w:tc>
          <w:tcPr>
            <w:tcW w:w="2520" w:type="dxa"/>
          </w:tcPr>
          <w:p w:rsidR="00CD7A86" w:rsidRPr="008905EA" w:rsidRDefault="00CD7A86" w:rsidP="00196E90">
            <w:pPr>
              <w:jc w:val="both"/>
            </w:pPr>
            <w:r w:rsidRPr="008905EA">
              <w:rPr>
                <w:sz w:val="22"/>
                <w:szCs w:val="22"/>
              </w:rPr>
              <w:t>М.П.</w:t>
            </w:r>
          </w:p>
        </w:tc>
        <w:tc>
          <w:tcPr>
            <w:tcW w:w="2300" w:type="dxa"/>
          </w:tcPr>
          <w:p w:rsidR="00CD7A86" w:rsidRPr="008905EA" w:rsidRDefault="00CD7A86" w:rsidP="00196E90">
            <w:pPr>
              <w:jc w:val="both"/>
            </w:pPr>
          </w:p>
        </w:tc>
      </w:tr>
    </w:tbl>
    <w:p w:rsidR="00CD7A86" w:rsidRDefault="00CD7A86" w:rsidP="00196E90">
      <w:pPr>
        <w:rPr>
          <w:b/>
          <w:sz w:val="22"/>
        </w:rPr>
      </w:pPr>
    </w:p>
    <w:p w:rsidR="00CD7A86" w:rsidRPr="008B23ED" w:rsidRDefault="00CD7A86" w:rsidP="00AB4573">
      <w:pPr>
        <w:jc w:val="center"/>
        <w:outlineLvl w:val="0"/>
        <w:rPr>
          <w:b/>
        </w:rPr>
      </w:pPr>
      <w:r>
        <w:rPr>
          <w:b/>
          <w:sz w:val="22"/>
        </w:rPr>
        <w:br w:type="page"/>
      </w:r>
      <w:r w:rsidRPr="001E0ED0">
        <w:rPr>
          <w:b/>
        </w:rPr>
        <w:t xml:space="preserve"> </w:t>
      </w:r>
      <w:bookmarkStart w:id="208" w:name="_Toc353900005"/>
      <w:r w:rsidRPr="008B23ED">
        <w:rPr>
          <w:b/>
        </w:rPr>
        <w:t>ЧАСТЬ 3</w:t>
      </w:r>
      <w:bookmarkEnd w:id="208"/>
    </w:p>
    <w:p w:rsidR="00CD7A86" w:rsidRPr="008B23ED" w:rsidRDefault="00CD7A86" w:rsidP="001E0ED0">
      <w:pPr>
        <w:tabs>
          <w:tab w:val="left" w:pos="5010"/>
        </w:tabs>
        <w:suppressAutoHyphens/>
        <w:ind w:right="641"/>
        <w:jc w:val="center"/>
        <w:outlineLvl w:val="0"/>
        <w:rPr>
          <w:b/>
        </w:rPr>
      </w:pPr>
    </w:p>
    <w:p w:rsidR="00CD7A86" w:rsidRDefault="00CD7A86" w:rsidP="001752DE">
      <w:pPr>
        <w:tabs>
          <w:tab w:val="left" w:pos="5010"/>
        </w:tabs>
        <w:suppressAutoHyphens/>
        <w:ind w:right="-1"/>
        <w:jc w:val="center"/>
        <w:outlineLvl w:val="0"/>
        <w:rPr>
          <w:b/>
        </w:rPr>
      </w:pPr>
      <w:bookmarkStart w:id="209" w:name="_Toc353900006"/>
      <w:r w:rsidRPr="008B23ED">
        <w:rPr>
          <w:b/>
        </w:rPr>
        <w:t>ТЕХНИЧЕСКАЯ ЧАСТЬ</w:t>
      </w:r>
      <w:bookmarkEnd w:id="209"/>
    </w:p>
    <w:p w:rsidR="00CD7A86" w:rsidRPr="008B23ED" w:rsidRDefault="00CD7A86" w:rsidP="001752DE">
      <w:pPr>
        <w:tabs>
          <w:tab w:val="left" w:pos="5010"/>
        </w:tabs>
        <w:suppressAutoHyphens/>
        <w:ind w:right="-1"/>
        <w:jc w:val="center"/>
        <w:outlineLvl w:val="0"/>
        <w:rPr>
          <w:b/>
        </w:rPr>
      </w:pPr>
    </w:p>
    <w:p w:rsidR="00CD7A86" w:rsidRPr="00DC5F57" w:rsidRDefault="00CD7A86" w:rsidP="00776221">
      <w:pPr>
        <w:pStyle w:val="-"/>
        <w:numPr>
          <w:ilvl w:val="0"/>
          <w:numId w:val="0"/>
        </w:numPr>
        <w:tabs>
          <w:tab w:val="num" w:pos="0"/>
          <w:tab w:val="left" w:pos="1080"/>
        </w:tabs>
        <w:rPr>
          <w:sz w:val="22"/>
          <w:szCs w:val="22"/>
        </w:rPr>
      </w:pPr>
      <w:r w:rsidRPr="0020315D">
        <w:rPr>
          <w:sz w:val="22"/>
          <w:szCs w:val="22"/>
        </w:rPr>
        <w:pict>
          <v:shape id="_x0000_i1026" type="#_x0000_t75" style="width:532.5pt;height:591.75pt">
            <v:imagedata r:id="rId34" o:title=""/>
          </v:shape>
        </w:pict>
      </w:r>
    </w:p>
    <w:sectPr w:rsidR="00CD7A86" w:rsidRPr="00DC5F57" w:rsidSect="001E38D1">
      <w:headerReference w:type="even" r:id="rId35"/>
      <w:headerReference w:type="default" r:id="rId36"/>
      <w:footerReference w:type="default" r:id="rId37"/>
      <w:headerReference w:type="first" r:id="rId3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A86" w:rsidRDefault="00CD7A86">
      <w:r>
        <w:separator/>
      </w:r>
    </w:p>
  </w:endnote>
  <w:endnote w:type="continuationSeparator" w:id="0">
    <w:p w:rsidR="00CD7A86" w:rsidRDefault="00CD7A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D7A86" w:rsidRDefault="00CD7A86"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D7A86" w:rsidRDefault="00CD7A86"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rsidR="00CD7A86" w:rsidRDefault="00CD7A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A86" w:rsidRDefault="00CD7A86">
      <w:r>
        <w:separator/>
      </w:r>
    </w:p>
  </w:footnote>
  <w:footnote w:type="continuationSeparator" w:id="0">
    <w:p w:rsidR="00CD7A86" w:rsidRDefault="00CD7A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D7A86" w:rsidRDefault="00CD7A8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D7A86" w:rsidRDefault="00CD7A8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D7A86" w:rsidRDefault="00CD7A8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CD7A86" w:rsidRDefault="00CD7A86">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A86" w:rsidRDefault="00CD7A8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3FAC06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F981CE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878062C"/>
    <w:lvl w:ilvl="0">
      <w:start w:val="1"/>
      <w:numFmt w:val="decimal"/>
      <w:pStyle w:val="ListNumber3"/>
      <w:lvlText w:val="%1."/>
      <w:lvlJc w:val="left"/>
      <w:pPr>
        <w:tabs>
          <w:tab w:val="num" w:pos="926"/>
        </w:tabs>
        <w:ind w:left="926" w:hanging="360"/>
      </w:pPr>
    </w:lvl>
  </w:abstractNum>
  <w:abstractNum w:abstractNumId="3">
    <w:nsid w:val="FFFFFF7F"/>
    <w:multiLevelType w:val="singleLevel"/>
    <w:tmpl w:val="E08AB39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C2C2E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3360E1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5E8C2E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5D4228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5F2F868"/>
    <w:lvl w:ilvl="0">
      <w:start w:val="1"/>
      <w:numFmt w:val="decimal"/>
      <w:pStyle w:val="ListNumber"/>
      <w:lvlText w:val="%1."/>
      <w:lvlJc w:val="left"/>
      <w:pPr>
        <w:tabs>
          <w:tab w:val="num" w:pos="360"/>
        </w:tabs>
        <w:ind w:left="360" w:hanging="360"/>
      </w:pPr>
    </w:lvl>
  </w:abstractNum>
  <w:abstractNum w:abstractNumId="9">
    <w:nsid w:val="FFFFFF89"/>
    <w:multiLevelType w:val="singleLevel"/>
    <w:tmpl w:val="5C4A0DA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2">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6">
    <w:nsid w:val="2ABF2AEA"/>
    <w:multiLevelType w:val="multilevel"/>
    <w:tmpl w:val="3D7AF676"/>
    <w:lvl w:ilvl="0">
      <w:start w:val="3"/>
      <w:numFmt w:val="decimal"/>
      <w:lvlText w:val="%1."/>
      <w:lvlJc w:val="left"/>
      <w:pPr>
        <w:tabs>
          <w:tab w:val="num" w:pos="600"/>
        </w:tabs>
        <w:ind w:left="600" w:hanging="600"/>
      </w:pPr>
      <w:rPr>
        <w:rFonts w:cs="Times New Roman" w:hint="default"/>
      </w:rPr>
    </w:lvl>
    <w:lvl w:ilvl="1">
      <w:start w:val="35"/>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2">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3">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5">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7">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9">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3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4"/>
  </w:num>
  <w:num w:numId="12">
    <w:abstractNumId w:val="15"/>
  </w:num>
  <w:num w:numId="13">
    <w:abstractNumId w:val="22"/>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1"/>
  </w:num>
  <w:num w:numId="17">
    <w:abstractNumId w:val="30"/>
  </w:num>
  <w:num w:numId="18">
    <w:abstractNumId w:val="33"/>
  </w:num>
  <w:num w:numId="19">
    <w:abstractNumId w:val="28"/>
  </w:num>
  <w:num w:numId="20">
    <w:abstractNumId w:val="11"/>
  </w:num>
  <w:num w:numId="21">
    <w:abstractNumId w:val="37"/>
  </w:num>
  <w:num w:numId="22">
    <w:abstractNumId w:val="26"/>
  </w:num>
  <w:num w:numId="23">
    <w:abstractNumId w:val="10"/>
  </w:num>
  <w:num w:numId="24">
    <w:abstractNumId w:val="13"/>
  </w:num>
  <w:num w:numId="25">
    <w:abstractNumId w:val="35"/>
  </w:num>
  <w:num w:numId="26">
    <w:abstractNumId w:val="16"/>
  </w:num>
  <w:num w:numId="27">
    <w:abstractNumId w:val="17"/>
  </w:num>
  <w:num w:numId="28">
    <w:abstractNumId w:val="18"/>
  </w:num>
  <w:num w:numId="29">
    <w:abstractNumId w:val="27"/>
  </w:num>
  <w:num w:numId="30">
    <w:abstractNumId w:val="19"/>
  </w:num>
  <w:num w:numId="31">
    <w:abstractNumId w:val="31"/>
  </w:num>
  <w:num w:numId="32">
    <w:abstractNumId w:val="36"/>
  </w:num>
  <w:num w:numId="33">
    <w:abstractNumId w:val="32"/>
  </w:num>
  <w:num w:numId="34">
    <w:abstractNumId w:val="34"/>
  </w:num>
  <w:num w:numId="35">
    <w:abstractNumId w:val="25"/>
  </w:num>
  <w:num w:numId="36">
    <w:abstractNumId w:val="20"/>
  </w:num>
  <w:num w:numId="37">
    <w:abstractNumId w:val="12"/>
  </w:num>
  <w:num w:numId="38">
    <w:abstractNumId w:val="29"/>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52B7"/>
    <w:rsid w:val="000158C8"/>
    <w:rsid w:val="00016384"/>
    <w:rsid w:val="00017618"/>
    <w:rsid w:val="000212E2"/>
    <w:rsid w:val="00022ABC"/>
    <w:rsid w:val="000263F5"/>
    <w:rsid w:val="000264CE"/>
    <w:rsid w:val="000271FB"/>
    <w:rsid w:val="00030B42"/>
    <w:rsid w:val="0003182B"/>
    <w:rsid w:val="00031977"/>
    <w:rsid w:val="00033633"/>
    <w:rsid w:val="00033A28"/>
    <w:rsid w:val="00033B5B"/>
    <w:rsid w:val="00033EEC"/>
    <w:rsid w:val="000349A4"/>
    <w:rsid w:val="00034AD6"/>
    <w:rsid w:val="00034BD7"/>
    <w:rsid w:val="00036541"/>
    <w:rsid w:val="000376FD"/>
    <w:rsid w:val="00041664"/>
    <w:rsid w:val="00042330"/>
    <w:rsid w:val="00043441"/>
    <w:rsid w:val="000448DA"/>
    <w:rsid w:val="00044F5E"/>
    <w:rsid w:val="000465E4"/>
    <w:rsid w:val="00047FA5"/>
    <w:rsid w:val="00050057"/>
    <w:rsid w:val="0005066C"/>
    <w:rsid w:val="0005184D"/>
    <w:rsid w:val="00051909"/>
    <w:rsid w:val="00051ADF"/>
    <w:rsid w:val="0005405A"/>
    <w:rsid w:val="00054FDD"/>
    <w:rsid w:val="00055BFF"/>
    <w:rsid w:val="00055EEF"/>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B7C"/>
    <w:rsid w:val="00076CE4"/>
    <w:rsid w:val="00077935"/>
    <w:rsid w:val="0008001E"/>
    <w:rsid w:val="00081268"/>
    <w:rsid w:val="000827FD"/>
    <w:rsid w:val="00084243"/>
    <w:rsid w:val="00086C3C"/>
    <w:rsid w:val="00087A8D"/>
    <w:rsid w:val="00090830"/>
    <w:rsid w:val="00090C5C"/>
    <w:rsid w:val="00090E43"/>
    <w:rsid w:val="000914C8"/>
    <w:rsid w:val="00094181"/>
    <w:rsid w:val="00094224"/>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EFD"/>
    <w:rsid w:val="000B1820"/>
    <w:rsid w:val="000B1DEB"/>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9F8"/>
    <w:rsid w:val="00120DB7"/>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54D5"/>
    <w:rsid w:val="00145E3B"/>
    <w:rsid w:val="00146913"/>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1BFA"/>
    <w:rsid w:val="001620F2"/>
    <w:rsid w:val="00162234"/>
    <w:rsid w:val="00162A1D"/>
    <w:rsid w:val="00164E57"/>
    <w:rsid w:val="00167068"/>
    <w:rsid w:val="0017011D"/>
    <w:rsid w:val="00170CCF"/>
    <w:rsid w:val="00173D58"/>
    <w:rsid w:val="00174244"/>
    <w:rsid w:val="001752DE"/>
    <w:rsid w:val="001762F6"/>
    <w:rsid w:val="00176B68"/>
    <w:rsid w:val="00176C38"/>
    <w:rsid w:val="00177FAD"/>
    <w:rsid w:val="00180470"/>
    <w:rsid w:val="0018105F"/>
    <w:rsid w:val="001810A6"/>
    <w:rsid w:val="00181CC6"/>
    <w:rsid w:val="00181ED2"/>
    <w:rsid w:val="001845EC"/>
    <w:rsid w:val="00184706"/>
    <w:rsid w:val="001848B7"/>
    <w:rsid w:val="00184D82"/>
    <w:rsid w:val="001855E1"/>
    <w:rsid w:val="0018694A"/>
    <w:rsid w:val="00186A6D"/>
    <w:rsid w:val="00186E18"/>
    <w:rsid w:val="00190CE0"/>
    <w:rsid w:val="001915C6"/>
    <w:rsid w:val="00192469"/>
    <w:rsid w:val="00192A06"/>
    <w:rsid w:val="00193165"/>
    <w:rsid w:val="00196466"/>
    <w:rsid w:val="00196CC3"/>
    <w:rsid w:val="00196E90"/>
    <w:rsid w:val="001A03CD"/>
    <w:rsid w:val="001A23D2"/>
    <w:rsid w:val="001A2BC5"/>
    <w:rsid w:val="001A2C50"/>
    <w:rsid w:val="001A5738"/>
    <w:rsid w:val="001A6ACA"/>
    <w:rsid w:val="001A7DE1"/>
    <w:rsid w:val="001B02C3"/>
    <w:rsid w:val="001B49AD"/>
    <w:rsid w:val="001B628C"/>
    <w:rsid w:val="001B6F86"/>
    <w:rsid w:val="001C0204"/>
    <w:rsid w:val="001C0559"/>
    <w:rsid w:val="001C1146"/>
    <w:rsid w:val="001C2973"/>
    <w:rsid w:val="001C2A8A"/>
    <w:rsid w:val="001C2EC7"/>
    <w:rsid w:val="001C32F0"/>
    <w:rsid w:val="001C3A3B"/>
    <w:rsid w:val="001C5E50"/>
    <w:rsid w:val="001C5E94"/>
    <w:rsid w:val="001C69E8"/>
    <w:rsid w:val="001C7E9F"/>
    <w:rsid w:val="001D0E8B"/>
    <w:rsid w:val="001D39FD"/>
    <w:rsid w:val="001D5635"/>
    <w:rsid w:val="001D5ED5"/>
    <w:rsid w:val="001D6D4A"/>
    <w:rsid w:val="001D71DD"/>
    <w:rsid w:val="001D75D0"/>
    <w:rsid w:val="001E060C"/>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5681"/>
    <w:rsid w:val="001F6ECF"/>
    <w:rsid w:val="00200CCD"/>
    <w:rsid w:val="00201CB6"/>
    <w:rsid w:val="0020315D"/>
    <w:rsid w:val="002041D3"/>
    <w:rsid w:val="0020671C"/>
    <w:rsid w:val="00213AA3"/>
    <w:rsid w:val="002142A8"/>
    <w:rsid w:val="002143D3"/>
    <w:rsid w:val="0021467A"/>
    <w:rsid w:val="002147C8"/>
    <w:rsid w:val="00214983"/>
    <w:rsid w:val="00216040"/>
    <w:rsid w:val="002174D8"/>
    <w:rsid w:val="00217CB4"/>
    <w:rsid w:val="00220903"/>
    <w:rsid w:val="00220E1F"/>
    <w:rsid w:val="00223A3A"/>
    <w:rsid w:val="002243D0"/>
    <w:rsid w:val="002258D3"/>
    <w:rsid w:val="002258DD"/>
    <w:rsid w:val="00225B31"/>
    <w:rsid w:val="00225FB1"/>
    <w:rsid w:val="00226B7E"/>
    <w:rsid w:val="00226D67"/>
    <w:rsid w:val="00227761"/>
    <w:rsid w:val="00227846"/>
    <w:rsid w:val="00231439"/>
    <w:rsid w:val="0023229C"/>
    <w:rsid w:val="00232EC9"/>
    <w:rsid w:val="00237C61"/>
    <w:rsid w:val="0024068D"/>
    <w:rsid w:val="00241A9C"/>
    <w:rsid w:val="002426BC"/>
    <w:rsid w:val="00245E99"/>
    <w:rsid w:val="002463B8"/>
    <w:rsid w:val="00247CA7"/>
    <w:rsid w:val="002500D7"/>
    <w:rsid w:val="00250308"/>
    <w:rsid w:val="002523B4"/>
    <w:rsid w:val="002525F2"/>
    <w:rsid w:val="00253C71"/>
    <w:rsid w:val="0025512A"/>
    <w:rsid w:val="002568F0"/>
    <w:rsid w:val="002574A7"/>
    <w:rsid w:val="00260E40"/>
    <w:rsid w:val="00261783"/>
    <w:rsid w:val="002628D1"/>
    <w:rsid w:val="00266BE6"/>
    <w:rsid w:val="00266F21"/>
    <w:rsid w:val="00266F24"/>
    <w:rsid w:val="002672BC"/>
    <w:rsid w:val="00270408"/>
    <w:rsid w:val="00270C46"/>
    <w:rsid w:val="002714C4"/>
    <w:rsid w:val="00272AB4"/>
    <w:rsid w:val="00272B7D"/>
    <w:rsid w:val="00272C2F"/>
    <w:rsid w:val="00272E5C"/>
    <w:rsid w:val="00273A98"/>
    <w:rsid w:val="00275289"/>
    <w:rsid w:val="002756E7"/>
    <w:rsid w:val="002765BD"/>
    <w:rsid w:val="002777A2"/>
    <w:rsid w:val="00280FDE"/>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5EDF"/>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C9D"/>
    <w:rsid w:val="002B4D3B"/>
    <w:rsid w:val="002B4EE3"/>
    <w:rsid w:val="002B6840"/>
    <w:rsid w:val="002B6B5A"/>
    <w:rsid w:val="002B752F"/>
    <w:rsid w:val="002C2EFB"/>
    <w:rsid w:val="002C37BF"/>
    <w:rsid w:val="002C5D10"/>
    <w:rsid w:val="002C714D"/>
    <w:rsid w:val="002C78D1"/>
    <w:rsid w:val="002D1AF3"/>
    <w:rsid w:val="002D3275"/>
    <w:rsid w:val="002D43F4"/>
    <w:rsid w:val="002E06A2"/>
    <w:rsid w:val="002E0C49"/>
    <w:rsid w:val="002E0D23"/>
    <w:rsid w:val="002E1A80"/>
    <w:rsid w:val="002E23AC"/>
    <w:rsid w:val="002E2831"/>
    <w:rsid w:val="002E3894"/>
    <w:rsid w:val="002E55F2"/>
    <w:rsid w:val="002E5A19"/>
    <w:rsid w:val="002E61AE"/>
    <w:rsid w:val="002E6BD5"/>
    <w:rsid w:val="002E6CA9"/>
    <w:rsid w:val="002E740C"/>
    <w:rsid w:val="002F17BB"/>
    <w:rsid w:val="002F3A65"/>
    <w:rsid w:val="002F3D68"/>
    <w:rsid w:val="002F515B"/>
    <w:rsid w:val="002F74F4"/>
    <w:rsid w:val="003005CA"/>
    <w:rsid w:val="00300755"/>
    <w:rsid w:val="003009CC"/>
    <w:rsid w:val="00301BBF"/>
    <w:rsid w:val="003022BB"/>
    <w:rsid w:val="00305C87"/>
    <w:rsid w:val="00306509"/>
    <w:rsid w:val="00312D82"/>
    <w:rsid w:val="003140DD"/>
    <w:rsid w:val="00314159"/>
    <w:rsid w:val="00314AD6"/>
    <w:rsid w:val="00315DA1"/>
    <w:rsid w:val="0032061A"/>
    <w:rsid w:val="00321E6E"/>
    <w:rsid w:val="003233EE"/>
    <w:rsid w:val="00323AF4"/>
    <w:rsid w:val="00323D4F"/>
    <w:rsid w:val="0032465D"/>
    <w:rsid w:val="00325974"/>
    <w:rsid w:val="00325DFA"/>
    <w:rsid w:val="00326827"/>
    <w:rsid w:val="003276E8"/>
    <w:rsid w:val="003279DB"/>
    <w:rsid w:val="00331936"/>
    <w:rsid w:val="00332356"/>
    <w:rsid w:val="00332BCD"/>
    <w:rsid w:val="003362E0"/>
    <w:rsid w:val="00340A27"/>
    <w:rsid w:val="0034104A"/>
    <w:rsid w:val="0034125C"/>
    <w:rsid w:val="00341838"/>
    <w:rsid w:val="00342666"/>
    <w:rsid w:val="00343F25"/>
    <w:rsid w:val="00344B20"/>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BA2"/>
    <w:rsid w:val="00366C91"/>
    <w:rsid w:val="00370298"/>
    <w:rsid w:val="003715BD"/>
    <w:rsid w:val="00372A9A"/>
    <w:rsid w:val="00373574"/>
    <w:rsid w:val="00374F9B"/>
    <w:rsid w:val="00375060"/>
    <w:rsid w:val="0037585D"/>
    <w:rsid w:val="00380C0F"/>
    <w:rsid w:val="003819C6"/>
    <w:rsid w:val="00381D9B"/>
    <w:rsid w:val="00382D71"/>
    <w:rsid w:val="00383789"/>
    <w:rsid w:val="003839BC"/>
    <w:rsid w:val="00383CC1"/>
    <w:rsid w:val="00383EB6"/>
    <w:rsid w:val="0038599A"/>
    <w:rsid w:val="00387C39"/>
    <w:rsid w:val="003900D9"/>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D18"/>
    <w:rsid w:val="003A2F39"/>
    <w:rsid w:val="003A3CFA"/>
    <w:rsid w:val="003A3FE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3CC0"/>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069EC"/>
    <w:rsid w:val="00410368"/>
    <w:rsid w:val="00410E64"/>
    <w:rsid w:val="00412FAD"/>
    <w:rsid w:val="00414512"/>
    <w:rsid w:val="004156E8"/>
    <w:rsid w:val="00417F0B"/>
    <w:rsid w:val="00422EB6"/>
    <w:rsid w:val="00423D1D"/>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059"/>
    <w:rsid w:val="004503E9"/>
    <w:rsid w:val="00450CBF"/>
    <w:rsid w:val="004514DF"/>
    <w:rsid w:val="00452147"/>
    <w:rsid w:val="00452C9F"/>
    <w:rsid w:val="00452F2B"/>
    <w:rsid w:val="00453E9F"/>
    <w:rsid w:val="00454752"/>
    <w:rsid w:val="004551BC"/>
    <w:rsid w:val="00456007"/>
    <w:rsid w:val="00457BFF"/>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68F5"/>
    <w:rsid w:val="0049691F"/>
    <w:rsid w:val="00496A77"/>
    <w:rsid w:val="00496EDE"/>
    <w:rsid w:val="004A0F0C"/>
    <w:rsid w:val="004A1D85"/>
    <w:rsid w:val="004A24AD"/>
    <w:rsid w:val="004A326B"/>
    <w:rsid w:val="004A5470"/>
    <w:rsid w:val="004A5553"/>
    <w:rsid w:val="004A730A"/>
    <w:rsid w:val="004A7D8B"/>
    <w:rsid w:val="004B059D"/>
    <w:rsid w:val="004B191A"/>
    <w:rsid w:val="004B1F18"/>
    <w:rsid w:val="004B4B80"/>
    <w:rsid w:val="004B58B8"/>
    <w:rsid w:val="004B5AC3"/>
    <w:rsid w:val="004B6E9C"/>
    <w:rsid w:val="004C0219"/>
    <w:rsid w:val="004C02DD"/>
    <w:rsid w:val="004C0397"/>
    <w:rsid w:val="004C0BB3"/>
    <w:rsid w:val="004C0D10"/>
    <w:rsid w:val="004C158F"/>
    <w:rsid w:val="004C1DCB"/>
    <w:rsid w:val="004C2B12"/>
    <w:rsid w:val="004C2DDD"/>
    <w:rsid w:val="004C41ED"/>
    <w:rsid w:val="004C5497"/>
    <w:rsid w:val="004C5554"/>
    <w:rsid w:val="004C7F00"/>
    <w:rsid w:val="004D0243"/>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062BD"/>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4F3B"/>
    <w:rsid w:val="00536210"/>
    <w:rsid w:val="005369CD"/>
    <w:rsid w:val="00537405"/>
    <w:rsid w:val="00537D83"/>
    <w:rsid w:val="0054216B"/>
    <w:rsid w:val="00542767"/>
    <w:rsid w:val="00542A09"/>
    <w:rsid w:val="0054631D"/>
    <w:rsid w:val="00546BE4"/>
    <w:rsid w:val="00546E34"/>
    <w:rsid w:val="00547108"/>
    <w:rsid w:val="005477BD"/>
    <w:rsid w:val="005478D3"/>
    <w:rsid w:val="00547DAA"/>
    <w:rsid w:val="00551437"/>
    <w:rsid w:val="00551FC5"/>
    <w:rsid w:val="00552804"/>
    <w:rsid w:val="005528C8"/>
    <w:rsid w:val="005531EB"/>
    <w:rsid w:val="00553621"/>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597"/>
    <w:rsid w:val="00571F0E"/>
    <w:rsid w:val="005737D7"/>
    <w:rsid w:val="00574933"/>
    <w:rsid w:val="0057658C"/>
    <w:rsid w:val="005776BB"/>
    <w:rsid w:val="00580403"/>
    <w:rsid w:val="00580A0C"/>
    <w:rsid w:val="00582D63"/>
    <w:rsid w:val="00583E8F"/>
    <w:rsid w:val="00587726"/>
    <w:rsid w:val="00593A50"/>
    <w:rsid w:val="00593D8E"/>
    <w:rsid w:val="00593E71"/>
    <w:rsid w:val="00594C39"/>
    <w:rsid w:val="00595629"/>
    <w:rsid w:val="00595CA0"/>
    <w:rsid w:val="00595CEC"/>
    <w:rsid w:val="005967ED"/>
    <w:rsid w:val="005A0ABA"/>
    <w:rsid w:val="005A0B5D"/>
    <w:rsid w:val="005A1E99"/>
    <w:rsid w:val="005A1F8D"/>
    <w:rsid w:val="005A2150"/>
    <w:rsid w:val="005A2C1A"/>
    <w:rsid w:val="005A2D69"/>
    <w:rsid w:val="005A4130"/>
    <w:rsid w:val="005A4E2D"/>
    <w:rsid w:val="005A64BD"/>
    <w:rsid w:val="005A7ED5"/>
    <w:rsid w:val="005B04E1"/>
    <w:rsid w:val="005B1515"/>
    <w:rsid w:val="005B24FD"/>
    <w:rsid w:val="005B292E"/>
    <w:rsid w:val="005B3F4C"/>
    <w:rsid w:val="005B411C"/>
    <w:rsid w:val="005B4E1E"/>
    <w:rsid w:val="005B5ADD"/>
    <w:rsid w:val="005B615B"/>
    <w:rsid w:val="005C0DC4"/>
    <w:rsid w:val="005C1B11"/>
    <w:rsid w:val="005C2143"/>
    <w:rsid w:val="005C2CDC"/>
    <w:rsid w:val="005C3213"/>
    <w:rsid w:val="005C3A9C"/>
    <w:rsid w:val="005C405A"/>
    <w:rsid w:val="005C41A6"/>
    <w:rsid w:val="005C4344"/>
    <w:rsid w:val="005C4809"/>
    <w:rsid w:val="005C4A58"/>
    <w:rsid w:val="005C56D7"/>
    <w:rsid w:val="005C6EA6"/>
    <w:rsid w:val="005C71CA"/>
    <w:rsid w:val="005C7841"/>
    <w:rsid w:val="005C788D"/>
    <w:rsid w:val="005C7F96"/>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9F4"/>
    <w:rsid w:val="0060260C"/>
    <w:rsid w:val="00602D6B"/>
    <w:rsid w:val="006035B3"/>
    <w:rsid w:val="0060395C"/>
    <w:rsid w:val="006044FC"/>
    <w:rsid w:val="00604B25"/>
    <w:rsid w:val="00604E6D"/>
    <w:rsid w:val="00604FA1"/>
    <w:rsid w:val="006062BA"/>
    <w:rsid w:val="006067DB"/>
    <w:rsid w:val="006069B2"/>
    <w:rsid w:val="00607C1E"/>
    <w:rsid w:val="006104E1"/>
    <w:rsid w:val="00611771"/>
    <w:rsid w:val="0061267A"/>
    <w:rsid w:val="00613BF6"/>
    <w:rsid w:val="00614B30"/>
    <w:rsid w:val="0061515B"/>
    <w:rsid w:val="00616048"/>
    <w:rsid w:val="0061690C"/>
    <w:rsid w:val="00616DA1"/>
    <w:rsid w:val="006170AE"/>
    <w:rsid w:val="0061711A"/>
    <w:rsid w:val="006171EF"/>
    <w:rsid w:val="00621D8D"/>
    <w:rsid w:val="00624E6C"/>
    <w:rsid w:val="006252DF"/>
    <w:rsid w:val="006268B4"/>
    <w:rsid w:val="00627897"/>
    <w:rsid w:val="00627F9D"/>
    <w:rsid w:val="006300FA"/>
    <w:rsid w:val="00630F12"/>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22B"/>
    <w:rsid w:val="006612B9"/>
    <w:rsid w:val="006619FA"/>
    <w:rsid w:val="00662B6C"/>
    <w:rsid w:val="00662F8B"/>
    <w:rsid w:val="00664263"/>
    <w:rsid w:val="0066617B"/>
    <w:rsid w:val="006661DF"/>
    <w:rsid w:val="00666D17"/>
    <w:rsid w:val="0066759A"/>
    <w:rsid w:val="0067082C"/>
    <w:rsid w:val="00671A1C"/>
    <w:rsid w:val="00672036"/>
    <w:rsid w:val="00672645"/>
    <w:rsid w:val="00672DE2"/>
    <w:rsid w:val="0067305D"/>
    <w:rsid w:val="006733AD"/>
    <w:rsid w:val="00674D0B"/>
    <w:rsid w:val="00675CC5"/>
    <w:rsid w:val="00676D1F"/>
    <w:rsid w:val="006777CD"/>
    <w:rsid w:val="00680B29"/>
    <w:rsid w:val="00683531"/>
    <w:rsid w:val="00684AD5"/>
    <w:rsid w:val="00685161"/>
    <w:rsid w:val="006917CE"/>
    <w:rsid w:val="00693A7A"/>
    <w:rsid w:val="00693F8C"/>
    <w:rsid w:val="00695B4E"/>
    <w:rsid w:val="00695BB2"/>
    <w:rsid w:val="00697265"/>
    <w:rsid w:val="00697604"/>
    <w:rsid w:val="0069775E"/>
    <w:rsid w:val="00697E50"/>
    <w:rsid w:val="006A214C"/>
    <w:rsid w:val="006A490E"/>
    <w:rsid w:val="006A4AC8"/>
    <w:rsid w:val="006A5D05"/>
    <w:rsid w:val="006A63CA"/>
    <w:rsid w:val="006A66A8"/>
    <w:rsid w:val="006A69B9"/>
    <w:rsid w:val="006A7E1A"/>
    <w:rsid w:val="006B0195"/>
    <w:rsid w:val="006B0347"/>
    <w:rsid w:val="006B2080"/>
    <w:rsid w:val="006B291B"/>
    <w:rsid w:val="006B2979"/>
    <w:rsid w:val="006B297A"/>
    <w:rsid w:val="006B2B08"/>
    <w:rsid w:val="006B4488"/>
    <w:rsid w:val="006B6E2F"/>
    <w:rsid w:val="006C102A"/>
    <w:rsid w:val="006C13C6"/>
    <w:rsid w:val="006C217D"/>
    <w:rsid w:val="006C28DE"/>
    <w:rsid w:val="006C5D7E"/>
    <w:rsid w:val="006C6C51"/>
    <w:rsid w:val="006C75B6"/>
    <w:rsid w:val="006D2C4B"/>
    <w:rsid w:val="006D42E2"/>
    <w:rsid w:val="006D541D"/>
    <w:rsid w:val="006D5BC8"/>
    <w:rsid w:val="006D5BDB"/>
    <w:rsid w:val="006D7333"/>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7787"/>
    <w:rsid w:val="006F7D6F"/>
    <w:rsid w:val="007000A7"/>
    <w:rsid w:val="00700F00"/>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7E96"/>
    <w:rsid w:val="00721E5C"/>
    <w:rsid w:val="00723147"/>
    <w:rsid w:val="00723316"/>
    <w:rsid w:val="00723C6D"/>
    <w:rsid w:val="00724660"/>
    <w:rsid w:val="00725957"/>
    <w:rsid w:val="00725962"/>
    <w:rsid w:val="00726565"/>
    <w:rsid w:val="00731064"/>
    <w:rsid w:val="00731395"/>
    <w:rsid w:val="007320D4"/>
    <w:rsid w:val="007330EF"/>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501E3"/>
    <w:rsid w:val="007504D2"/>
    <w:rsid w:val="00750A3A"/>
    <w:rsid w:val="0075108D"/>
    <w:rsid w:val="007515ED"/>
    <w:rsid w:val="00751F5D"/>
    <w:rsid w:val="0075235A"/>
    <w:rsid w:val="0075367E"/>
    <w:rsid w:val="0075391D"/>
    <w:rsid w:val="00754477"/>
    <w:rsid w:val="00754B49"/>
    <w:rsid w:val="007552A6"/>
    <w:rsid w:val="00756ECD"/>
    <w:rsid w:val="00760812"/>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FB8"/>
    <w:rsid w:val="0078223E"/>
    <w:rsid w:val="0078375B"/>
    <w:rsid w:val="00784162"/>
    <w:rsid w:val="0078435E"/>
    <w:rsid w:val="00784E07"/>
    <w:rsid w:val="00784ED8"/>
    <w:rsid w:val="00791F35"/>
    <w:rsid w:val="0079203F"/>
    <w:rsid w:val="007921A3"/>
    <w:rsid w:val="007941D1"/>
    <w:rsid w:val="00794DA3"/>
    <w:rsid w:val="00794FE7"/>
    <w:rsid w:val="007953D0"/>
    <w:rsid w:val="007971AB"/>
    <w:rsid w:val="007A0295"/>
    <w:rsid w:val="007A05A4"/>
    <w:rsid w:val="007A138E"/>
    <w:rsid w:val="007A14C9"/>
    <w:rsid w:val="007A160A"/>
    <w:rsid w:val="007A274A"/>
    <w:rsid w:val="007A2A9E"/>
    <w:rsid w:val="007A2BFA"/>
    <w:rsid w:val="007A771D"/>
    <w:rsid w:val="007B0917"/>
    <w:rsid w:val="007B291D"/>
    <w:rsid w:val="007B3F74"/>
    <w:rsid w:val="007B49F6"/>
    <w:rsid w:val="007B51B5"/>
    <w:rsid w:val="007C0DDC"/>
    <w:rsid w:val="007C1030"/>
    <w:rsid w:val="007C1A4D"/>
    <w:rsid w:val="007C1F1D"/>
    <w:rsid w:val="007C2AB0"/>
    <w:rsid w:val="007C5A72"/>
    <w:rsid w:val="007C686F"/>
    <w:rsid w:val="007C6FC3"/>
    <w:rsid w:val="007D0BF7"/>
    <w:rsid w:val="007D4D33"/>
    <w:rsid w:val="007D515C"/>
    <w:rsid w:val="007D53E0"/>
    <w:rsid w:val="007D54B6"/>
    <w:rsid w:val="007D73A3"/>
    <w:rsid w:val="007D7775"/>
    <w:rsid w:val="007D7BAA"/>
    <w:rsid w:val="007D7C06"/>
    <w:rsid w:val="007E1F1D"/>
    <w:rsid w:val="007E29C9"/>
    <w:rsid w:val="007E48EC"/>
    <w:rsid w:val="007E5723"/>
    <w:rsid w:val="007E6992"/>
    <w:rsid w:val="007E6DDE"/>
    <w:rsid w:val="007E7A52"/>
    <w:rsid w:val="007F032A"/>
    <w:rsid w:val="007F0811"/>
    <w:rsid w:val="007F0F0A"/>
    <w:rsid w:val="007F1D71"/>
    <w:rsid w:val="007F1E6D"/>
    <w:rsid w:val="007F2A0D"/>
    <w:rsid w:val="007F3EB7"/>
    <w:rsid w:val="007F44F0"/>
    <w:rsid w:val="007F5B1A"/>
    <w:rsid w:val="008003F0"/>
    <w:rsid w:val="00800E13"/>
    <w:rsid w:val="00801129"/>
    <w:rsid w:val="00801379"/>
    <w:rsid w:val="00802C62"/>
    <w:rsid w:val="00803C57"/>
    <w:rsid w:val="0080474A"/>
    <w:rsid w:val="008047BD"/>
    <w:rsid w:val="0080609F"/>
    <w:rsid w:val="008067DA"/>
    <w:rsid w:val="00806A31"/>
    <w:rsid w:val="00807671"/>
    <w:rsid w:val="00810BC9"/>
    <w:rsid w:val="00811209"/>
    <w:rsid w:val="00814A9B"/>
    <w:rsid w:val="0081558A"/>
    <w:rsid w:val="00817664"/>
    <w:rsid w:val="00817914"/>
    <w:rsid w:val="00817C93"/>
    <w:rsid w:val="0082005E"/>
    <w:rsid w:val="008205C9"/>
    <w:rsid w:val="008215E0"/>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37F98"/>
    <w:rsid w:val="00840E9D"/>
    <w:rsid w:val="008413C9"/>
    <w:rsid w:val="0084170C"/>
    <w:rsid w:val="008418E3"/>
    <w:rsid w:val="008421FB"/>
    <w:rsid w:val="00843187"/>
    <w:rsid w:val="008440E0"/>
    <w:rsid w:val="00847E67"/>
    <w:rsid w:val="00851327"/>
    <w:rsid w:val="00851BC6"/>
    <w:rsid w:val="00852272"/>
    <w:rsid w:val="0085412F"/>
    <w:rsid w:val="008558CD"/>
    <w:rsid w:val="00855FBC"/>
    <w:rsid w:val="00856B7A"/>
    <w:rsid w:val="00856FB7"/>
    <w:rsid w:val="00857CFB"/>
    <w:rsid w:val="00857F90"/>
    <w:rsid w:val="00860F5D"/>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DC1"/>
    <w:rsid w:val="00880EDA"/>
    <w:rsid w:val="00880EE1"/>
    <w:rsid w:val="00882745"/>
    <w:rsid w:val="008844C3"/>
    <w:rsid w:val="008851E8"/>
    <w:rsid w:val="008852B7"/>
    <w:rsid w:val="008852F0"/>
    <w:rsid w:val="00885376"/>
    <w:rsid w:val="008854CC"/>
    <w:rsid w:val="00885731"/>
    <w:rsid w:val="00886638"/>
    <w:rsid w:val="008867DD"/>
    <w:rsid w:val="008874B0"/>
    <w:rsid w:val="008902C8"/>
    <w:rsid w:val="008905EA"/>
    <w:rsid w:val="00891512"/>
    <w:rsid w:val="008930D1"/>
    <w:rsid w:val="00894B44"/>
    <w:rsid w:val="008950BC"/>
    <w:rsid w:val="00895773"/>
    <w:rsid w:val="00895914"/>
    <w:rsid w:val="00897006"/>
    <w:rsid w:val="00897F31"/>
    <w:rsid w:val="008A067A"/>
    <w:rsid w:val="008A2221"/>
    <w:rsid w:val="008A25C8"/>
    <w:rsid w:val="008A37D3"/>
    <w:rsid w:val="008A3A17"/>
    <w:rsid w:val="008A3BFF"/>
    <w:rsid w:val="008A3C8F"/>
    <w:rsid w:val="008A5149"/>
    <w:rsid w:val="008A63B1"/>
    <w:rsid w:val="008A6FB8"/>
    <w:rsid w:val="008A7A52"/>
    <w:rsid w:val="008A7BC4"/>
    <w:rsid w:val="008A7D4D"/>
    <w:rsid w:val="008B0876"/>
    <w:rsid w:val="008B23ED"/>
    <w:rsid w:val="008B2CE8"/>
    <w:rsid w:val="008B2DD9"/>
    <w:rsid w:val="008B4A78"/>
    <w:rsid w:val="008B52A0"/>
    <w:rsid w:val="008B5DF3"/>
    <w:rsid w:val="008B71AB"/>
    <w:rsid w:val="008B7917"/>
    <w:rsid w:val="008B7A1F"/>
    <w:rsid w:val="008C05B8"/>
    <w:rsid w:val="008C0910"/>
    <w:rsid w:val="008C0C43"/>
    <w:rsid w:val="008C11D4"/>
    <w:rsid w:val="008C37B5"/>
    <w:rsid w:val="008C405B"/>
    <w:rsid w:val="008C41C9"/>
    <w:rsid w:val="008C4B5A"/>
    <w:rsid w:val="008C5D0B"/>
    <w:rsid w:val="008C6214"/>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10A0"/>
    <w:rsid w:val="008F37A7"/>
    <w:rsid w:val="008F42F0"/>
    <w:rsid w:val="008F4387"/>
    <w:rsid w:val="008F487F"/>
    <w:rsid w:val="008F5187"/>
    <w:rsid w:val="008F5BD6"/>
    <w:rsid w:val="00900AE9"/>
    <w:rsid w:val="00900F30"/>
    <w:rsid w:val="00901259"/>
    <w:rsid w:val="0090310C"/>
    <w:rsid w:val="0090327E"/>
    <w:rsid w:val="00905F7B"/>
    <w:rsid w:val="00906212"/>
    <w:rsid w:val="0090790A"/>
    <w:rsid w:val="00907EE5"/>
    <w:rsid w:val="00910498"/>
    <w:rsid w:val="0091099D"/>
    <w:rsid w:val="0091139C"/>
    <w:rsid w:val="009122E2"/>
    <w:rsid w:val="00915DFA"/>
    <w:rsid w:val="00916B6B"/>
    <w:rsid w:val="00920A1D"/>
    <w:rsid w:val="00920F39"/>
    <w:rsid w:val="00920FFD"/>
    <w:rsid w:val="009212FD"/>
    <w:rsid w:val="00922281"/>
    <w:rsid w:val="0092321E"/>
    <w:rsid w:val="00925077"/>
    <w:rsid w:val="00925CA5"/>
    <w:rsid w:val="00925E87"/>
    <w:rsid w:val="00926E1B"/>
    <w:rsid w:val="00927217"/>
    <w:rsid w:val="00930018"/>
    <w:rsid w:val="00932282"/>
    <w:rsid w:val="00932869"/>
    <w:rsid w:val="00932AA9"/>
    <w:rsid w:val="009335A7"/>
    <w:rsid w:val="00933EB2"/>
    <w:rsid w:val="009346B3"/>
    <w:rsid w:val="00934E62"/>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36C6"/>
    <w:rsid w:val="00953D2E"/>
    <w:rsid w:val="00953FA7"/>
    <w:rsid w:val="0096085C"/>
    <w:rsid w:val="0096209A"/>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7B"/>
    <w:rsid w:val="00974AA6"/>
    <w:rsid w:val="0097729E"/>
    <w:rsid w:val="00982298"/>
    <w:rsid w:val="00983148"/>
    <w:rsid w:val="00984B4B"/>
    <w:rsid w:val="00985242"/>
    <w:rsid w:val="00985865"/>
    <w:rsid w:val="00987B19"/>
    <w:rsid w:val="0099033A"/>
    <w:rsid w:val="00990826"/>
    <w:rsid w:val="00990BBA"/>
    <w:rsid w:val="00990C93"/>
    <w:rsid w:val="00990D61"/>
    <w:rsid w:val="009914DB"/>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68C9"/>
    <w:rsid w:val="009B7A77"/>
    <w:rsid w:val="009B7F5A"/>
    <w:rsid w:val="009C035F"/>
    <w:rsid w:val="009C13D8"/>
    <w:rsid w:val="009C22DB"/>
    <w:rsid w:val="009C27D0"/>
    <w:rsid w:val="009C4E70"/>
    <w:rsid w:val="009C4FE6"/>
    <w:rsid w:val="009C6C0F"/>
    <w:rsid w:val="009C6DF3"/>
    <w:rsid w:val="009D0467"/>
    <w:rsid w:val="009D185F"/>
    <w:rsid w:val="009D1BFE"/>
    <w:rsid w:val="009D2AD7"/>
    <w:rsid w:val="009D52C7"/>
    <w:rsid w:val="009D5CB8"/>
    <w:rsid w:val="009D78DF"/>
    <w:rsid w:val="009E0A7A"/>
    <w:rsid w:val="009E30DD"/>
    <w:rsid w:val="009E404A"/>
    <w:rsid w:val="009E4426"/>
    <w:rsid w:val="009E65EF"/>
    <w:rsid w:val="009E661C"/>
    <w:rsid w:val="009E6977"/>
    <w:rsid w:val="009F7439"/>
    <w:rsid w:val="00A0199D"/>
    <w:rsid w:val="00A02E06"/>
    <w:rsid w:val="00A02F84"/>
    <w:rsid w:val="00A05725"/>
    <w:rsid w:val="00A05C30"/>
    <w:rsid w:val="00A063EE"/>
    <w:rsid w:val="00A0738B"/>
    <w:rsid w:val="00A100A7"/>
    <w:rsid w:val="00A10F94"/>
    <w:rsid w:val="00A11D16"/>
    <w:rsid w:val="00A11DDD"/>
    <w:rsid w:val="00A1221D"/>
    <w:rsid w:val="00A13654"/>
    <w:rsid w:val="00A13DD0"/>
    <w:rsid w:val="00A1417D"/>
    <w:rsid w:val="00A15E40"/>
    <w:rsid w:val="00A174F3"/>
    <w:rsid w:val="00A176FF"/>
    <w:rsid w:val="00A20251"/>
    <w:rsid w:val="00A2035E"/>
    <w:rsid w:val="00A20722"/>
    <w:rsid w:val="00A208F1"/>
    <w:rsid w:val="00A249EF"/>
    <w:rsid w:val="00A24B78"/>
    <w:rsid w:val="00A25E46"/>
    <w:rsid w:val="00A269A3"/>
    <w:rsid w:val="00A27253"/>
    <w:rsid w:val="00A2735B"/>
    <w:rsid w:val="00A30021"/>
    <w:rsid w:val="00A302DF"/>
    <w:rsid w:val="00A30AE6"/>
    <w:rsid w:val="00A317CD"/>
    <w:rsid w:val="00A320BF"/>
    <w:rsid w:val="00A333B5"/>
    <w:rsid w:val="00A33F71"/>
    <w:rsid w:val="00A34694"/>
    <w:rsid w:val="00A35480"/>
    <w:rsid w:val="00A35DE8"/>
    <w:rsid w:val="00A3782F"/>
    <w:rsid w:val="00A37E24"/>
    <w:rsid w:val="00A40A8B"/>
    <w:rsid w:val="00A40C68"/>
    <w:rsid w:val="00A40C75"/>
    <w:rsid w:val="00A4125E"/>
    <w:rsid w:val="00A423F9"/>
    <w:rsid w:val="00A42681"/>
    <w:rsid w:val="00A42AAC"/>
    <w:rsid w:val="00A42CB5"/>
    <w:rsid w:val="00A4402C"/>
    <w:rsid w:val="00A44568"/>
    <w:rsid w:val="00A44A48"/>
    <w:rsid w:val="00A46291"/>
    <w:rsid w:val="00A50068"/>
    <w:rsid w:val="00A515D3"/>
    <w:rsid w:val="00A51DE5"/>
    <w:rsid w:val="00A51E2C"/>
    <w:rsid w:val="00A5250B"/>
    <w:rsid w:val="00A52D76"/>
    <w:rsid w:val="00A535DA"/>
    <w:rsid w:val="00A53973"/>
    <w:rsid w:val="00A54744"/>
    <w:rsid w:val="00A55B08"/>
    <w:rsid w:val="00A57523"/>
    <w:rsid w:val="00A5761F"/>
    <w:rsid w:val="00A57D93"/>
    <w:rsid w:val="00A6061B"/>
    <w:rsid w:val="00A66617"/>
    <w:rsid w:val="00A66990"/>
    <w:rsid w:val="00A66AC1"/>
    <w:rsid w:val="00A66E9B"/>
    <w:rsid w:val="00A67B20"/>
    <w:rsid w:val="00A67B76"/>
    <w:rsid w:val="00A67C33"/>
    <w:rsid w:val="00A67C83"/>
    <w:rsid w:val="00A74C12"/>
    <w:rsid w:val="00A758E6"/>
    <w:rsid w:val="00A76A27"/>
    <w:rsid w:val="00A776BC"/>
    <w:rsid w:val="00A77F2F"/>
    <w:rsid w:val="00A8076E"/>
    <w:rsid w:val="00A8211C"/>
    <w:rsid w:val="00A821B6"/>
    <w:rsid w:val="00A83EEA"/>
    <w:rsid w:val="00A851D9"/>
    <w:rsid w:val="00A859ED"/>
    <w:rsid w:val="00A85E3D"/>
    <w:rsid w:val="00A8607F"/>
    <w:rsid w:val="00A8692B"/>
    <w:rsid w:val="00A87B82"/>
    <w:rsid w:val="00A87BE9"/>
    <w:rsid w:val="00A91778"/>
    <w:rsid w:val="00A93EB4"/>
    <w:rsid w:val="00A94F00"/>
    <w:rsid w:val="00A950D9"/>
    <w:rsid w:val="00A95836"/>
    <w:rsid w:val="00A96992"/>
    <w:rsid w:val="00AA4560"/>
    <w:rsid w:val="00AA6038"/>
    <w:rsid w:val="00AA6DEB"/>
    <w:rsid w:val="00AA76C9"/>
    <w:rsid w:val="00AB0F84"/>
    <w:rsid w:val="00AB15B8"/>
    <w:rsid w:val="00AB4436"/>
    <w:rsid w:val="00AB4573"/>
    <w:rsid w:val="00AB4E39"/>
    <w:rsid w:val="00AB5238"/>
    <w:rsid w:val="00AB6724"/>
    <w:rsid w:val="00AB699C"/>
    <w:rsid w:val="00AB699D"/>
    <w:rsid w:val="00AC1148"/>
    <w:rsid w:val="00AC3451"/>
    <w:rsid w:val="00AC35A3"/>
    <w:rsid w:val="00AC4C42"/>
    <w:rsid w:val="00AC4D1F"/>
    <w:rsid w:val="00AC5576"/>
    <w:rsid w:val="00AC564E"/>
    <w:rsid w:val="00AC68F4"/>
    <w:rsid w:val="00AC7BA1"/>
    <w:rsid w:val="00AD0246"/>
    <w:rsid w:val="00AD0A72"/>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DFE"/>
    <w:rsid w:val="00B15183"/>
    <w:rsid w:val="00B15911"/>
    <w:rsid w:val="00B179EB"/>
    <w:rsid w:val="00B20B98"/>
    <w:rsid w:val="00B21095"/>
    <w:rsid w:val="00B213AE"/>
    <w:rsid w:val="00B2158E"/>
    <w:rsid w:val="00B2196B"/>
    <w:rsid w:val="00B22151"/>
    <w:rsid w:val="00B242FE"/>
    <w:rsid w:val="00B254F1"/>
    <w:rsid w:val="00B272BC"/>
    <w:rsid w:val="00B27DC5"/>
    <w:rsid w:val="00B27FDE"/>
    <w:rsid w:val="00B30BC4"/>
    <w:rsid w:val="00B30E55"/>
    <w:rsid w:val="00B31A98"/>
    <w:rsid w:val="00B33E1D"/>
    <w:rsid w:val="00B34F4B"/>
    <w:rsid w:val="00B35611"/>
    <w:rsid w:val="00B35FA1"/>
    <w:rsid w:val="00B365D3"/>
    <w:rsid w:val="00B3684D"/>
    <w:rsid w:val="00B36865"/>
    <w:rsid w:val="00B376FE"/>
    <w:rsid w:val="00B3789F"/>
    <w:rsid w:val="00B4007A"/>
    <w:rsid w:val="00B40B10"/>
    <w:rsid w:val="00B40E81"/>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569"/>
    <w:rsid w:val="00B6084D"/>
    <w:rsid w:val="00B609C8"/>
    <w:rsid w:val="00B61158"/>
    <w:rsid w:val="00B614F8"/>
    <w:rsid w:val="00B6573D"/>
    <w:rsid w:val="00B66745"/>
    <w:rsid w:val="00B66A82"/>
    <w:rsid w:val="00B70188"/>
    <w:rsid w:val="00B722BD"/>
    <w:rsid w:val="00B7544F"/>
    <w:rsid w:val="00B76B62"/>
    <w:rsid w:val="00B77394"/>
    <w:rsid w:val="00B77EA6"/>
    <w:rsid w:val="00B808E4"/>
    <w:rsid w:val="00B80905"/>
    <w:rsid w:val="00B81F06"/>
    <w:rsid w:val="00B821BE"/>
    <w:rsid w:val="00B82582"/>
    <w:rsid w:val="00B845B9"/>
    <w:rsid w:val="00B851EF"/>
    <w:rsid w:val="00B8569E"/>
    <w:rsid w:val="00B85A53"/>
    <w:rsid w:val="00B865FA"/>
    <w:rsid w:val="00B86BCF"/>
    <w:rsid w:val="00B902B4"/>
    <w:rsid w:val="00B916BD"/>
    <w:rsid w:val="00B9324B"/>
    <w:rsid w:val="00B93DC7"/>
    <w:rsid w:val="00B949BB"/>
    <w:rsid w:val="00B94AB1"/>
    <w:rsid w:val="00B94B0B"/>
    <w:rsid w:val="00B959F6"/>
    <w:rsid w:val="00BA0517"/>
    <w:rsid w:val="00BA0955"/>
    <w:rsid w:val="00BA1872"/>
    <w:rsid w:val="00BA1AEF"/>
    <w:rsid w:val="00BA1ECF"/>
    <w:rsid w:val="00BA2A27"/>
    <w:rsid w:val="00BA4259"/>
    <w:rsid w:val="00BA4635"/>
    <w:rsid w:val="00BA4993"/>
    <w:rsid w:val="00BA63C3"/>
    <w:rsid w:val="00BA64E6"/>
    <w:rsid w:val="00BA6E5A"/>
    <w:rsid w:val="00BA7C7E"/>
    <w:rsid w:val="00BA7CF6"/>
    <w:rsid w:val="00BB00F3"/>
    <w:rsid w:val="00BB0258"/>
    <w:rsid w:val="00BB33A9"/>
    <w:rsid w:val="00BB33ED"/>
    <w:rsid w:val="00BB34F4"/>
    <w:rsid w:val="00BB42A5"/>
    <w:rsid w:val="00BB4683"/>
    <w:rsid w:val="00BB4701"/>
    <w:rsid w:val="00BB4706"/>
    <w:rsid w:val="00BB4A6A"/>
    <w:rsid w:val="00BB5397"/>
    <w:rsid w:val="00BB6E46"/>
    <w:rsid w:val="00BB7330"/>
    <w:rsid w:val="00BB7719"/>
    <w:rsid w:val="00BB7A7B"/>
    <w:rsid w:val="00BC007B"/>
    <w:rsid w:val="00BC136F"/>
    <w:rsid w:val="00BC20A4"/>
    <w:rsid w:val="00BC2542"/>
    <w:rsid w:val="00BC36C9"/>
    <w:rsid w:val="00BC3BD1"/>
    <w:rsid w:val="00BC4FD0"/>
    <w:rsid w:val="00BC4FEE"/>
    <w:rsid w:val="00BC594B"/>
    <w:rsid w:val="00BC6F9A"/>
    <w:rsid w:val="00BC77E8"/>
    <w:rsid w:val="00BD024C"/>
    <w:rsid w:val="00BD23F9"/>
    <w:rsid w:val="00BD3CF4"/>
    <w:rsid w:val="00BD42D2"/>
    <w:rsid w:val="00BD4E8B"/>
    <w:rsid w:val="00BD7033"/>
    <w:rsid w:val="00BE129E"/>
    <w:rsid w:val="00BE2C03"/>
    <w:rsid w:val="00BE2FCE"/>
    <w:rsid w:val="00BE5D29"/>
    <w:rsid w:val="00BF2D1D"/>
    <w:rsid w:val="00BF4742"/>
    <w:rsid w:val="00BF545E"/>
    <w:rsid w:val="00BF5E77"/>
    <w:rsid w:val="00BF6885"/>
    <w:rsid w:val="00BF7912"/>
    <w:rsid w:val="00BF7996"/>
    <w:rsid w:val="00BF7C78"/>
    <w:rsid w:val="00C006DB"/>
    <w:rsid w:val="00C00C8A"/>
    <w:rsid w:val="00C0102D"/>
    <w:rsid w:val="00C0231C"/>
    <w:rsid w:val="00C02CC0"/>
    <w:rsid w:val="00C052C6"/>
    <w:rsid w:val="00C06546"/>
    <w:rsid w:val="00C0674F"/>
    <w:rsid w:val="00C06881"/>
    <w:rsid w:val="00C0691D"/>
    <w:rsid w:val="00C11C79"/>
    <w:rsid w:val="00C12C8C"/>
    <w:rsid w:val="00C12E53"/>
    <w:rsid w:val="00C13E14"/>
    <w:rsid w:val="00C141FB"/>
    <w:rsid w:val="00C1483A"/>
    <w:rsid w:val="00C151D3"/>
    <w:rsid w:val="00C15C9D"/>
    <w:rsid w:val="00C16913"/>
    <w:rsid w:val="00C169EF"/>
    <w:rsid w:val="00C17797"/>
    <w:rsid w:val="00C17B39"/>
    <w:rsid w:val="00C200E8"/>
    <w:rsid w:val="00C201D3"/>
    <w:rsid w:val="00C20225"/>
    <w:rsid w:val="00C20C98"/>
    <w:rsid w:val="00C22DC1"/>
    <w:rsid w:val="00C233F5"/>
    <w:rsid w:val="00C24D49"/>
    <w:rsid w:val="00C26435"/>
    <w:rsid w:val="00C26DA3"/>
    <w:rsid w:val="00C27632"/>
    <w:rsid w:val="00C27A33"/>
    <w:rsid w:val="00C3010E"/>
    <w:rsid w:val="00C30BC8"/>
    <w:rsid w:val="00C313CE"/>
    <w:rsid w:val="00C32E50"/>
    <w:rsid w:val="00C32F48"/>
    <w:rsid w:val="00C34E7C"/>
    <w:rsid w:val="00C36C8F"/>
    <w:rsid w:val="00C37E9F"/>
    <w:rsid w:val="00C37F7C"/>
    <w:rsid w:val="00C402E6"/>
    <w:rsid w:val="00C4078E"/>
    <w:rsid w:val="00C410AC"/>
    <w:rsid w:val="00C41868"/>
    <w:rsid w:val="00C41C2A"/>
    <w:rsid w:val="00C45355"/>
    <w:rsid w:val="00C45FB4"/>
    <w:rsid w:val="00C46033"/>
    <w:rsid w:val="00C4682E"/>
    <w:rsid w:val="00C50957"/>
    <w:rsid w:val="00C522E2"/>
    <w:rsid w:val="00C5285A"/>
    <w:rsid w:val="00C52D41"/>
    <w:rsid w:val="00C54C5B"/>
    <w:rsid w:val="00C554D0"/>
    <w:rsid w:val="00C56686"/>
    <w:rsid w:val="00C60302"/>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859"/>
    <w:rsid w:val="00C84AF4"/>
    <w:rsid w:val="00C90943"/>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62A3"/>
    <w:rsid w:val="00CD0610"/>
    <w:rsid w:val="00CD06CB"/>
    <w:rsid w:val="00CD1CD1"/>
    <w:rsid w:val="00CD2488"/>
    <w:rsid w:val="00CD2C27"/>
    <w:rsid w:val="00CD2C7B"/>
    <w:rsid w:val="00CD31CB"/>
    <w:rsid w:val="00CD4815"/>
    <w:rsid w:val="00CD55B8"/>
    <w:rsid w:val="00CD6F05"/>
    <w:rsid w:val="00CD76C2"/>
    <w:rsid w:val="00CD7A86"/>
    <w:rsid w:val="00CD7E06"/>
    <w:rsid w:val="00CD7E91"/>
    <w:rsid w:val="00CE0368"/>
    <w:rsid w:val="00CE06D4"/>
    <w:rsid w:val="00CE1841"/>
    <w:rsid w:val="00CE1AD4"/>
    <w:rsid w:val="00CE3249"/>
    <w:rsid w:val="00CE329B"/>
    <w:rsid w:val="00CE3690"/>
    <w:rsid w:val="00CE3DDE"/>
    <w:rsid w:val="00CE4029"/>
    <w:rsid w:val="00CE489B"/>
    <w:rsid w:val="00CE4F3D"/>
    <w:rsid w:val="00CE5801"/>
    <w:rsid w:val="00CE65E2"/>
    <w:rsid w:val="00CF0075"/>
    <w:rsid w:val="00CF1E2C"/>
    <w:rsid w:val="00CF2644"/>
    <w:rsid w:val="00CF39B3"/>
    <w:rsid w:val="00CF44AC"/>
    <w:rsid w:val="00D005B4"/>
    <w:rsid w:val="00D01763"/>
    <w:rsid w:val="00D06178"/>
    <w:rsid w:val="00D0688F"/>
    <w:rsid w:val="00D1012C"/>
    <w:rsid w:val="00D11B6D"/>
    <w:rsid w:val="00D13D05"/>
    <w:rsid w:val="00D15221"/>
    <w:rsid w:val="00D17650"/>
    <w:rsid w:val="00D208EF"/>
    <w:rsid w:val="00D21655"/>
    <w:rsid w:val="00D23257"/>
    <w:rsid w:val="00D23DC1"/>
    <w:rsid w:val="00D259DF"/>
    <w:rsid w:val="00D25A5D"/>
    <w:rsid w:val="00D2667D"/>
    <w:rsid w:val="00D2786C"/>
    <w:rsid w:val="00D301C1"/>
    <w:rsid w:val="00D308C4"/>
    <w:rsid w:val="00D31BA5"/>
    <w:rsid w:val="00D32CD3"/>
    <w:rsid w:val="00D3361F"/>
    <w:rsid w:val="00D33714"/>
    <w:rsid w:val="00D34C89"/>
    <w:rsid w:val="00D3585E"/>
    <w:rsid w:val="00D360D7"/>
    <w:rsid w:val="00D42966"/>
    <w:rsid w:val="00D43C66"/>
    <w:rsid w:val="00D43FCE"/>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3966"/>
    <w:rsid w:val="00D642A0"/>
    <w:rsid w:val="00D659A7"/>
    <w:rsid w:val="00D67279"/>
    <w:rsid w:val="00D70C24"/>
    <w:rsid w:val="00D71117"/>
    <w:rsid w:val="00D71C58"/>
    <w:rsid w:val="00D731E8"/>
    <w:rsid w:val="00D7385C"/>
    <w:rsid w:val="00D73AD9"/>
    <w:rsid w:val="00D75D8D"/>
    <w:rsid w:val="00D7601D"/>
    <w:rsid w:val="00D763BE"/>
    <w:rsid w:val="00D76736"/>
    <w:rsid w:val="00D76F05"/>
    <w:rsid w:val="00D76FD2"/>
    <w:rsid w:val="00D801F6"/>
    <w:rsid w:val="00D80E9B"/>
    <w:rsid w:val="00D821D4"/>
    <w:rsid w:val="00D8416C"/>
    <w:rsid w:val="00D86888"/>
    <w:rsid w:val="00D87256"/>
    <w:rsid w:val="00D90D24"/>
    <w:rsid w:val="00D917B9"/>
    <w:rsid w:val="00D91B1D"/>
    <w:rsid w:val="00D91F56"/>
    <w:rsid w:val="00D92197"/>
    <w:rsid w:val="00D932BA"/>
    <w:rsid w:val="00D93622"/>
    <w:rsid w:val="00D936FA"/>
    <w:rsid w:val="00D979AD"/>
    <w:rsid w:val="00DA0880"/>
    <w:rsid w:val="00DA1200"/>
    <w:rsid w:val="00DA1649"/>
    <w:rsid w:val="00DA2659"/>
    <w:rsid w:val="00DA37EA"/>
    <w:rsid w:val="00DA4B46"/>
    <w:rsid w:val="00DA6DCB"/>
    <w:rsid w:val="00DA721C"/>
    <w:rsid w:val="00DA7B1A"/>
    <w:rsid w:val="00DB0545"/>
    <w:rsid w:val="00DB1C36"/>
    <w:rsid w:val="00DB324A"/>
    <w:rsid w:val="00DB3C64"/>
    <w:rsid w:val="00DB3F3E"/>
    <w:rsid w:val="00DB4FF5"/>
    <w:rsid w:val="00DB5A36"/>
    <w:rsid w:val="00DB73D1"/>
    <w:rsid w:val="00DB7BC9"/>
    <w:rsid w:val="00DB7D93"/>
    <w:rsid w:val="00DC5F57"/>
    <w:rsid w:val="00DC714F"/>
    <w:rsid w:val="00DC7F3F"/>
    <w:rsid w:val="00DD34B4"/>
    <w:rsid w:val="00DD34DE"/>
    <w:rsid w:val="00DD3AB4"/>
    <w:rsid w:val="00DD50B0"/>
    <w:rsid w:val="00DD541D"/>
    <w:rsid w:val="00DD6165"/>
    <w:rsid w:val="00DD6AEB"/>
    <w:rsid w:val="00DE009F"/>
    <w:rsid w:val="00DE0AC1"/>
    <w:rsid w:val="00DE14A1"/>
    <w:rsid w:val="00DE72AD"/>
    <w:rsid w:val="00DF0681"/>
    <w:rsid w:val="00DF0D2C"/>
    <w:rsid w:val="00DF23D3"/>
    <w:rsid w:val="00DF4881"/>
    <w:rsid w:val="00DF5206"/>
    <w:rsid w:val="00E008CA"/>
    <w:rsid w:val="00E009D7"/>
    <w:rsid w:val="00E00FF3"/>
    <w:rsid w:val="00E02015"/>
    <w:rsid w:val="00E0479B"/>
    <w:rsid w:val="00E048CA"/>
    <w:rsid w:val="00E053D6"/>
    <w:rsid w:val="00E05488"/>
    <w:rsid w:val="00E063DF"/>
    <w:rsid w:val="00E1076F"/>
    <w:rsid w:val="00E10F05"/>
    <w:rsid w:val="00E1135A"/>
    <w:rsid w:val="00E116F5"/>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B64"/>
    <w:rsid w:val="00E450DB"/>
    <w:rsid w:val="00E46433"/>
    <w:rsid w:val="00E47EAC"/>
    <w:rsid w:val="00E50245"/>
    <w:rsid w:val="00E5036D"/>
    <w:rsid w:val="00E51E89"/>
    <w:rsid w:val="00E5327C"/>
    <w:rsid w:val="00E54631"/>
    <w:rsid w:val="00E555DE"/>
    <w:rsid w:val="00E56874"/>
    <w:rsid w:val="00E5732B"/>
    <w:rsid w:val="00E605D6"/>
    <w:rsid w:val="00E608E7"/>
    <w:rsid w:val="00E62F63"/>
    <w:rsid w:val="00E64BC8"/>
    <w:rsid w:val="00E64BE1"/>
    <w:rsid w:val="00E66C9D"/>
    <w:rsid w:val="00E66CCD"/>
    <w:rsid w:val="00E67B0A"/>
    <w:rsid w:val="00E67C21"/>
    <w:rsid w:val="00E705EA"/>
    <w:rsid w:val="00E70624"/>
    <w:rsid w:val="00E730EA"/>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87111"/>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1642"/>
    <w:rsid w:val="00EB292B"/>
    <w:rsid w:val="00EB2FD0"/>
    <w:rsid w:val="00EB3ADE"/>
    <w:rsid w:val="00EB4AD5"/>
    <w:rsid w:val="00EB4C27"/>
    <w:rsid w:val="00EB50B7"/>
    <w:rsid w:val="00EB52A0"/>
    <w:rsid w:val="00EB569A"/>
    <w:rsid w:val="00EB5F9B"/>
    <w:rsid w:val="00EB6696"/>
    <w:rsid w:val="00EB7848"/>
    <w:rsid w:val="00EB7E73"/>
    <w:rsid w:val="00EB7E75"/>
    <w:rsid w:val="00EC1FD3"/>
    <w:rsid w:val="00EC3224"/>
    <w:rsid w:val="00EC3C6B"/>
    <w:rsid w:val="00EC3E47"/>
    <w:rsid w:val="00EC49E2"/>
    <w:rsid w:val="00EC6609"/>
    <w:rsid w:val="00EC7322"/>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5505"/>
    <w:rsid w:val="00EE66AB"/>
    <w:rsid w:val="00EE6965"/>
    <w:rsid w:val="00EE79C4"/>
    <w:rsid w:val="00EF1923"/>
    <w:rsid w:val="00EF1D71"/>
    <w:rsid w:val="00EF1FB9"/>
    <w:rsid w:val="00EF3ED2"/>
    <w:rsid w:val="00EF3F43"/>
    <w:rsid w:val="00EF4B1E"/>
    <w:rsid w:val="00EF4FB8"/>
    <w:rsid w:val="00EF5315"/>
    <w:rsid w:val="00EF5B69"/>
    <w:rsid w:val="00EF624A"/>
    <w:rsid w:val="00F00251"/>
    <w:rsid w:val="00F007C0"/>
    <w:rsid w:val="00F00E7C"/>
    <w:rsid w:val="00F01469"/>
    <w:rsid w:val="00F014C5"/>
    <w:rsid w:val="00F01992"/>
    <w:rsid w:val="00F019B2"/>
    <w:rsid w:val="00F02A44"/>
    <w:rsid w:val="00F02C1A"/>
    <w:rsid w:val="00F02F22"/>
    <w:rsid w:val="00F0331D"/>
    <w:rsid w:val="00F033BE"/>
    <w:rsid w:val="00F037BA"/>
    <w:rsid w:val="00F03AE8"/>
    <w:rsid w:val="00F03F7B"/>
    <w:rsid w:val="00F04054"/>
    <w:rsid w:val="00F05F0D"/>
    <w:rsid w:val="00F07540"/>
    <w:rsid w:val="00F07EFD"/>
    <w:rsid w:val="00F138C1"/>
    <w:rsid w:val="00F16866"/>
    <w:rsid w:val="00F20A03"/>
    <w:rsid w:val="00F21319"/>
    <w:rsid w:val="00F22796"/>
    <w:rsid w:val="00F23832"/>
    <w:rsid w:val="00F23B45"/>
    <w:rsid w:val="00F23BD4"/>
    <w:rsid w:val="00F23DC5"/>
    <w:rsid w:val="00F2408C"/>
    <w:rsid w:val="00F24CF6"/>
    <w:rsid w:val="00F24D15"/>
    <w:rsid w:val="00F250DC"/>
    <w:rsid w:val="00F27E0F"/>
    <w:rsid w:val="00F306FB"/>
    <w:rsid w:val="00F30D36"/>
    <w:rsid w:val="00F327B4"/>
    <w:rsid w:val="00F333AD"/>
    <w:rsid w:val="00F335A4"/>
    <w:rsid w:val="00F33692"/>
    <w:rsid w:val="00F336A6"/>
    <w:rsid w:val="00F33A14"/>
    <w:rsid w:val="00F3404A"/>
    <w:rsid w:val="00F340C9"/>
    <w:rsid w:val="00F343D3"/>
    <w:rsid w:val="00F3554A"/>
    <w:rsid w:val="00F36143"/>
    <w:rsid w:val="00F40BB1"/>
    <w:rsid w:val="00F43B01"/>
    <w:rsid w:val="00F452E7"/>
    <w:rsid w:val="00F45A2A"/>
    <w:rsid w:val="00F46570"/>
    <w:rsid w:val="00F46811"/>
    <w:rsid w:val="00F46895"/>
    <w:rsid w:val="00F476E0"/>
    <w:rsid w:val="00F51F44"/>
    <w:rsid w:val="00F530A2"/>
    <w:rsid w:val="00F53D8B"/>
    <w:rsid w:val="00F5421B"/>
    <w:rsid w:val="00F5463A"/>
    <w:rsid w:val="00F567F0"/>
    <w:rsid w:val="00F5696E"/>
    <w:rsid w:val="00F56A5D"/>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2909"/>
    <w:rsid w:val="00F737FC"/>
    <w:rsid w:val="00F74F75"/>
    <w:rsid w:val="00F75205"/>
    <w:rsid w:val="00F801DB"/>
    <w:rsid w:val="00F81AC6"/>
    <w:rsid w:val="00F81BA1"/>
    <w:rsid w:val="00F84A9C"/>
    <w:rsid w:val="00F86BF0"/>
    <w:rsid w:val="00F86C36"/>
    <w:rsid w:val="00F87425"/>
    <w:rsid w:val="00F901A2"/>
    <w:rsid w:val="00F92003"/>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7D69"/>
    <w:rsid w:val="00FA7E86"/>
    <w:rsid w:val="00FB0998"/>
    <w:rsid w:val="00FB0BB0"/>
    <w:rsid w:val="00FB18E4"/>
    <w:rsid w:val="00FB1CB3"/>
    <w:rsid w:val="00FB22EB"/>
    <w:rsid w:val="00FB38FC"/>
    <w:rsid w:val="00FB4DC6"/>
    <w:rsid w:val="00FB53C3"/>
    <w:rsid w:val="00FB59FA"/>
    <w:rsid w:val="00FB5CA6"/>
    <w:rsid w:val="00FC16D8"/>
    <w:rsid w:val="00FC1E97"/>
    <w:rsid w:val="00FC28C8"/>
    <w:rsid w:val="00FC4D4A"/>
    <w:rsid w:val="00FC5EEB"/>
    <w:rsid w:val="00FC61BE"/>
    <w:rsid w:val="00FC6A3E"/>
    <w:rsid w:val="00FD1B0A"/>
    <w:rsid w:val="00FD22EB"/>
    <w:rsid w:val="00FD2CF6"/>
    <w:rsid w:val="00FD3337"/>
    <w:rsid w:val="00FD3AB2"/>
    <w:rsid w:val="00FD3B65"/>
    <w:rsid w:val="00FD48A6"/>
    <w:rsid w:val="00FD48F0"/>
    <w:rsid w:val="00FD4CD8"/>
    <w:rsid w:val="00FD58CE"/>
    <w:rsid w:val="00FD5A6C"/>
    <w:rsid w:val="00FD5AF6"/>
    <w:rsid w:val="00FD635A"/>
    <w:rsid w:val="00FD687C"/>
    <w:rsid w:val="00FD760F"/>
    <w:rsid w:val="00FD7F2B"/>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EE5505"/>
    <w:rPr>
      <w:rFonts w:cs="Times New Roman"/>
      <w:sz w:val="24"/>
      <w:szCs w:val="24"/>
    </w:rPr>
  </w:style>
  <w:style w:type="paragraph" w:styleId="BodyText">
    <w:name w:val="Body Text"/>
    <w:aliases w:val="Основной текст Знак Знак"/>
    <w:basedOn w:val="Normal"/>
    <w:link w:val="BodyTextChar1"/>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2A2886"/>
    <w:pPr>
      <w:tabs>
        <w:tab w:val="right" w:leader="dot" w:pos="10440"/>
      </w:tabs>
      <w:jc w:val="both"/>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2A2886"/>
    <w:pPr>
      <w:tabs>
        <w:tab w:val="left" w:pos="800"/>
        <w:tab w:val="right" w:leader="dot" w:pos="9911"/>
      </w:tabs>
      <w:ind w:firstLine="426"/>
      <w:jc w:val="both"/>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33"/>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BodyTextChar1">
    <w:name w:val="Body Text Char1"/>
    <w:aliases w:val="Основной текст Знак Знак Char1"/>
    <w:basedOn w:val="DefaultParagraphFont"/>
    <w:link w:val="BodyText"/>
    <w:uiPriority w:val="99"/>
    <w:locked/>
    <w:rsid w:val="0080474A"/>
    <w:rPr>
      <w:rFonts w:cs="Times New Roman"/>
      <w:sz w:val="24"/>
      <w:szCs w:val="24"/>
      <w:lang w:val="ru-RU" w:eastAsia="ru-RU" w:bidi="ar-SA"/>
    </w:rPr>
  </w:style>
  <w:style w:type="paragraph" w:customStyle="1" w:styleId="Style6">
    <w:name w:val="Style6"/>
    <w:basedOn w:val="Normal"/>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524645"/>
    <w:rPr>
      <w:rFonts w:ascii="Times New Roman" w:hAnsi="Times New Roman" w:cs="Times New Roman"/>
      <w:sz w:val="26"/>
      <w:szCs w:val="26"/>
    </w:rPr>
  </w:style>
  <w:style w:type="paragraph" w:customStyle="1" w:styleId="1f">
    <w:name w:val="Без интервала1"/>
    <w:uiPriority w:val="99"/>
    <w:rsid w:val="00AE22EB"/>
    <w:pPr>
      <w:widowControl w:val="0"/>
    </w:pPr>
    <w:rPr>
      <w:sz w:val="24"/>
      <w:szCs w:val="20"/>
    </w:rPr>
  </w:style>
  <w:style w:type="numbering" w:customStyle="1" w:styleId="a">
    <w:name w:val="**Тире_список"/>
    <w:rsid w:val="00846FCF"/>
    <w:pPr>
      <w:numPr>
        <w:numId w:val="13"/>
      </w:numPr>
    </w:pPr>
  </w:style>
</w:styles>
</file>

<file path=word/webSettings.xml><?xml version="1.0" encoding="utf-8"?>
<w:webSettings xmlns:r="http://schemas.openxmlformats.org/officeDocument/2006/relationships" xmlns:w="http://schemas.openxmlformats.org/wordprocessingml/2006/main">
  <w:divs>
    <w:div w:id="1501113871">
      <w:marLeft w:val="0"/>
      <w:marRight w:val="0"/>
      <w:marTop w:val="0"/>
      <w:marBottom w:val="0"/>
      <w:divBdr>
        <w:top w:val="none" w:sz="0" w:space="0" w:color="auto"/>
        <w:left w:val="none" w:sz="0" w:space="0" w:color="auto"/>
        <w:bottom w:val="none" w:sz="0" w:space="0" w:color="auto"/>
        <w:right w:val="none" w:sz="0" w:space="0" w:color="auto"/>
      </w:divBdr>
    </w:div>
    <w:div w:id="1501113872">
      <w:marLeft w:val="0"/>
      <w:marRight w:val="0"/>
      <w:marTop w:val="0"/>
      <w:marBottom w:val="0"/>
      <w:divBdr>
        <w:top w:val="none" w:sz="0" w:space="0" w:color="auto"/>
        <w:left w:val="none" w:sz="0" w:space="0" w:color="auto"/>
        <w:bottom w:val="none" w:sz="0" w:space="0" w:color="auto"/>
        <w:right w:val="none" w:sz="0" w:space="0" w:color="auto"/>
      </w:divBdr>
    </w:div>
    <w:div w:id="1501113873">
      <w:marLeft w:val="0"/>
      <w:marRight w:val="0"/>
      <w:marTop w:val="0"/>
      <w:marBottom w:val="0"/>
      <w:divBdr>
        <w:top w:val="none" w:sz="0" w:space="0" w:color="auto"/>
        <w:left w:val="none" w:sz="0" w:space="0" w:color="auto"/>
        <w:bottom w:val="none" w:sz="0" w:space="0" w:color="auto"/>
        <w:right w:val="none" w:sz="0" w:space="0" w:color="auto"/>
      </w:divBdr>
    </w:div>
    <w:div w:id="1501113874">
      <w:marLeft w:val="0"/>
      <w:marRight w:val="0"/>
      <w:marTop w:val="0"/>
      <w:marBottom w:val="0"/>
      <w:divBdr>
        <w:top w:val="none" w:sz="0" w:space="0" w:color="auto"/>
        <w:left w:val="none" w:sz="0" w:space="0" w:color="auto"/>
        <w:bottom w:val="none" w:sz="0" w:space="0" w:color="auto"/>
        <w:right w:val="none" w:sz="0" w:space="0" w:color="auto"/>
      </w:divBdr>
    </w:div>
    <w:div w:id="1501113875">
      <w:marLeft w:val="0"/>
      <w:marRight w:val="0"/>
      <w:marTop w:val="0"/>
      <w:marBottom w:val="0"/>
      <w:divBdr>
        <w:top w:val="none" w:sz="0" w:space="0" w:color="auto"/>
        <w:left w:val="none" w:sz="0" w:space="0" w:color="auto"/>
        <w:bottom w:val="none" w:sz="0" w:space="0" w:color="auto"/>
        <w:right w:val="none" w:sz="0" w:space="0" w:color="auto"/>
      </w:divBdr>
    </w:div>
    <w:div w:id="1501113876">
      <w:marLeft w:val="0"/>
      <w:marRight w:val="0"/>
      <w:marTop w:val="0"/>
      <w:marBottom w:val="0"/>
      <w:divBdr>
        <w:top w:val="none" w:sz="0" w:space="0" w:color="auto"/>
        <w:left w:val="none" w:sz="0" w:space="0" w:color="auto"/>
        <w:bottom w:val="none" w:sz="0" w:space="0" w:color="auto"/>
        <w:right w:val="none" w:sz="0" w:space="0" w:color="auto"/>
      </w:divBdr>
    </w:div>
    <w:div w:id="1501113877">
      <w:marLeft w:val="0"/>
      <w:marRight w:val="0"/>
      <w:marTop w:val="0"/>
      <w:marBottom w:val="0"/>
      <w:divBdr>
        <w:top w:val="none" w:sz="0" w:space="0" w:color="auto"/>
        <w:left w:val="none" w:sz="0" w:space="0" w:color="auto"/>
        <w:bottom w:val="none" w:sz="0" w:space="0" w:color="auto"/>
        <w:right w:val="none" w:sz="0" w:space="0" w:color="auto"/>
      </w:divBdr>
    </w:div>
    <w:div w:id="1501113878">
      <w:marLeft w:val="0"/>
      <w:marRight w:val="0"/>
      <w:marTop w:val="0"/>
      <w:marBottom w:val="0"/>
      <w:divBdr>
        <w:top w:val="none" w:sz="0" w:space="0" w:color="auto"/>
        <w:left w:val="none" w:sz="0" w:space="0" w:color="auto"/>
        <w:bottom w:val="none" w:sz="0" w:space="0" w:color="auto"/>
        <w:right w:val="none" w:sz="0" w:space="0" w:color="auto"/>
      </w:divBdr>
    </w:div>
    <w:div w:id="1501113879">
      <w:marLeft w:val="0"/>
      <w:marRight w:val="0"/>
      <w:marTop w:val="0"/>
      <w:marBottom w:val="0"/>
      <w:divBdr>
        <w:top w:val="none" w:sz="0" w:space="0" w:color="auto"/>
        <w:left w:val="none" w:sz="0" w:space="0" w:color="auto"/>
        <w:bottom w:val="none" w:sz="0" w:space="0" w:color="auto"/>
        <w:right w:val="none" w:sz="0" w:space="0" w:color="auto"/>
      </w:divBdr>
    </w:div>
    <w:div w:id="1501113880">
      <w:marLeft w:val="0"/>
      <w:marRight w:val="0"/>
      <w:marTop w:val="0"/>
      <w:marBottom w:val="0"/>
      <w:divBdr>
        <w:top w:val="none" w:sz="0" w:space="0" w:color="auto"/>
        <w:left w:val="none" w:sz="0" w:space="0" w:color="auto"/>
        <w:bottom w:val="none" w:sz="0" w:space="0" w:color="auto"/>
        <w:right w:val="none" w:sz="0" w:space="0" w:color="auto"/>
      </w:divBdr>
    </w:div>
    <w:div w:id="1501113881">
      <w:marLeft w:val="0"/>
      <w:marRight w:val="0"/>
      <w:marTop w:val="0"/>
      <w:marBottom w:val="0"/>
      <w:divBdr>
        <w:top w:val="none" w:sz="0" w:space="0" w:color="auto"/>
        <w:left w:val="none" w:sz="0" w:space="0" w:color="auto"/>
        <w:bottom w:val="none" w:sz="0" w:space="0" w:color="auto"/>
        <w:right w:val="none" w:sz="0" w:space="0" w:color="auto"/>
      </w:divBdr>
    </w:div>
    <w:div w:id="1501113882">
      <w:marLeft w:val="0"/>
      <w:marRight w:val="0"/>
      <w:marTop w:val="0"/>
      <w:marBottom w:val="0"/>
      <w:divBdr>
        <w:top w:val="none" w:sz="0" w:space="0" w:color="auto"/>
        <w:left w:val="none" w:sz="0" w:space="0" w:color="auto"/>
        <w:bottom w:val="none" w:sz="0" w:space="0" w:color="auto"/>
        <w:right w:val="none" w:sz="0" w:space="0" w:color="auto"/>
      </w:divBdr>
    </w:div>
    <w:div w:id="1501113883">
      <w:marLeft w:val="0"/>
      <w:marRight w:val="0"/>
      <w:marTop w:val="0"/>
      <w:marBottom w:val="0"/>
      <w:divBdr>
        <w:top w:val="none" w:sz="0" w:space="0" w:color="auto"/>
        <w:left w:val="none" w:sz="0" w:space="0" w:color="auto"/>
        <w:bottom w:val="none" w:sz="0" w:space="0" w:color="auto"/>
        <w:right w:val="none" w:sz="0" w:space="0" w:color="auto"/>
      </w:divBdr>
    </w:div>
    <w:div w:id="15011138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services.fms.gov.ru/info-service.htm?sid=2000"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fitchratings.com" TargetMode="External"/><Relationship Id="rId34" Type="http://schemas.openxmlformats.org/officeDocument/2006/relationships/image" Target="media/image2.png"/><Relationship Id="rId7" Type="http://schemas.openxmlformats.org/officeDocument/2006/relationships/image" Target="media/image1.wmf"/><Relationship Id="rId12" Type="http://schemas.openxmlformats.org/officeDocument/2006/relationships/hyperlink" Target="http://www.a-k-d.ru/" TargetMode="External"/><Relationship Id="rId17" Type="http://schemas.openxmlformats.org/officeDocument/2006/relationships/footer" Target="footer2.xml"/><Relationship Id="rId25" Type="http://schemas.openxmlformats.org/officeDocument/2006/relationships/hyperlink" Target="http://www.a-k-d.ru/" TargetMode="External"/><Relationship Id="rId33" Type="http://schemas.openxmlformats.org/officeDocument/2006/relationships/footer" Target="footer4.xml"/><Relationship Id="rId38"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moodys.com"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3.xm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36" Type="http://schemas.openxmlformats.org/officeDocument/2006/relationships/header" Target="header6.xml"/><Relationship Id="rId10" Type="http://schemas.openxmlformats.org/officeDocument/2006/relationships/hyperlink" Target="http://www.zakupki.gov.ru" TargetMode="External"/><Relationship Id="rId19" Type="http://schemas.openxmlformats.org/officeDocument/2006/relationships/hyperlink" Target="http://www.standardandpoors.com"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eader" Target="header1.xml"/><Relationship Id="rId22" Type="http://schemas.openxmlformats.org/officeDocument/2006/relationships/hyperlink" Target="mailto:zakupki@vniia.ru" TargetMode="External"/><Relationship Id="rId27" Type="http://schemas.openxmlformats.org/officeDocument/2006/relationships/hyperlink" Target="http://www.a-k-d.ru/" TargetMode="External"/><Relationship Id="rId30" Type="http://schemas.openxmlformats.org/officeDocument/2006/relationships/header" Target="header3.xml"/><Relationship Id="rId35"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49</TotalTime>
  <Pages>39</Pages>
  <Words>16200</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Юхименко </cp:lastModifiedBy>
  <cp:revision>4</cp:revision>
  <cp:lastPrinted>2013-09-09T12:26:00Z</cp:lastPrinted>
  <dcterms:created xsi:type="dcterms:W3CDTF">2013-09-09T12:56:00Z</dcterms:created>
  <dcterms:modified xsi:type="dcterms:W3CDTF">2013-09-09T13:45:00Z</dcterms:modified>
</cp:coreProperties>
</file>