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828" w:rsidRDefault="006C5828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6C5828" w:rsidRDefault="006C5828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6C5828" w:rsidRPr="00AE6B22" w:rsidRDefault="006C5828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C5828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6C5828" w:rsidRPr="00FC009D" w:rsidRDefault="006C5828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C5828" w:rsidRPr="00FC009D" w:rsidRDefault="006C5828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C5828" w:rsidRPr="00FC009D" w:rsidRDefault="006C5828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6C5828" w:rsidRPr="00FC009D">
        <w:trPr>
          <w:trHeight w:val="184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5828" w:rsidRPr="00FC009D" w:rsidRDefault="006C5828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6C5828" w:rsidRPr="009A5C74" w:rsidRDefault="006C5828" w:rsidP="008C0576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6C5828" w:rsidRDefault="006C5828" w:rsidP="008C0576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C5828" w:rsidRPr="00FD5F77" w:rsidRDefault="006C5828" w:rsidP="008C0576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C5828" w:rsidRPr="00A16F29" w:rsidRDefault="006C5828" w:rsidP="008C0576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C5828" w:rsidRPr="00FC009D">
        <w:trPr>
          <w:trHeight w:val="955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5828" w:rsidRPr="00FC009D" w:rsidRDefault="006C5828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6C5828" w:rsidRDefault="006C5828" w:rsidP="008C0576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6C5828" w:rsidRDefault="006C5828" w:rsidP="008C057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C5828" w:rsidRDefault="006C5828" w:rsidP="008C057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C5828" w:rsidRDefault="006C5828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C5828" w:rsidRPr="00AD35B1" w:rsidRDefault="006C58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6C5828" w:rsidRPr="00AD35B1" w:rsidRDefault="006C58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C5828" w:rsidRPr="00AD35B1" w:rsidRDefault="006C58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6C5828" w:rsidRPr="00A16F29" w:rsidRDefault="006C5828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C5828" w:rsidRDefault="006C5828" w:rsidP="008C0576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6C5828" w:rsidRDefault="006C5828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C5828" w:rsidRDefault="006C5828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6C5828" w:rsidRPr="00AD35B1" w:rsidRDefault="006C58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6C5828" w:rsidRPr="00AD35B1" w:rsidRDefault="006C58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C5828" w:rsidRDefault="006C5828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C5828" w:rsidRPr="00AD35B1" w:rsidRDefault="006C58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6C5828" w:rsidRPr="00AD35B1" w:rsidRDefault="006C58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C5828" w:rsidRPr="00A16F29" w:rsidRDefault="006C5828" w:rsidP="008C0576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C5828" w:rsidRPr="00FC009D">
        <w:trPr>
          <w:trHeight w:val="246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5828" w:rsidRPr="00FC009D" w:rsidRDefault="006C5828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C5828" w:rsidRDefault="006C5828" w:rsidP="008C0576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C5828" w:rsidRPr="00AD35B1" w:rsidRDefault="006C58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6C5828" w:rsidRPr="00AD35B1" w:rsidRDefault="006C58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C5828" w:rsidRDefault="006C5828" w:rsidP="008C0576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C5828" w:rsidRDefault="006C5828" w:rsidP="008C0576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C5828" w:rsidRDefault="006C5828" w:rsidP="008C0576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C5828" w:rsidRDefault="006C5828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6C5828" w:rsidRPr="00AD35B1" w:rsidRDefault="006C5828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6C5828" w:rsidRPr="00FC009D" w:rsidRDefault="006C5828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6C5828" w:rsidRPr="00FC009D">
        <w:trPr>
          <w:trHeight w:val="473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6C5828" w:rsidRPr="00FC009D" w:rsidRDefault="006C5828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C5828" w:rsidRDefault="006C5828" w:rsidP="008C057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C5828" w:rsidRPr="00805445" w:rsidRDefault="006C5828" w:rsidP="008C057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C5828" w:rsidRPr="00EC3767" w:rsidRDefault="006C5828" w:rsidP="008C057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C5828" w:rsidRPr="00345E3A" w:rsidRDefault="006C5828" w:rsidP="008C0576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C5828" w:rsidRPr="00A3133D" w:rsidRDefault="006C5828" w:rsidP="008C057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C5828" w:rsidRPr="00A3133D" w:rsidRDefault="006C5828" w:rsidP="008C057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C5828" w:rsidRPr="00A3133D" w:rsidRDefault="006C5828" w:rsidP="008C057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5828" w:rsidRPr="00A3133D" w:rsidRDefault="006C5828" w:rsidP="008C057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6C5828" w:rsidRPr="00A3133D" w:rsidRDefault="006C5828" w:rsidP="008C057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C5828" w:rsidRPr="00A3133D" w:rsidRDefault="006C5828" w:rsidP="008C057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C5828" w:rsidRPr="00A3133D" w:rsidRDefault="006C5828" w:rsidP="008C0576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6C5828" w:rsidRPr="005A4FD0" w:rsidRDefault="006C5828" w:rsidP="008C057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C5828" w:rsidRPr="00EC3767" w:rsidRDefault="006C5828" w:rsidP="008C057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6C5828" w:rsidRPr="00E77DD2" w:rsidRDefault="006C5828" w:rsidP="008C057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C5828" w:rsidRPr="002C4A4B" w:rsidRDefault="006C5828" w:rsidP="008C057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6C5828" w:rsidRPr="00E77DD2" w:rsidRDefault="006C5828" w:rsidP="008C057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C5828" w:rsidRPr="00E77DD2" w:rsidRDefault="006C5828" w:rsidP="008C057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6C5828" w:rsidRPr="00E77DD2" w:rsidRDefault="006C5828" w:rsidP="008C057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C5828" w:rsidRPr="00E77DD2" w:rsidRDefault="006C5828" w:rsidP="008C057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C5828" w:rsidRPr="00E77DD2" w:rsidRDefault="006C5828" w:rsidP="008C057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C5828" w:rsidRPr="00EC3767" w:rsidRDefault="006C5828" w:rsidP="008C057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6C5828" w:rsidRPr="00EC3767" w:rsidRDefault="006C5828" w:rsidP="008C057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C5828" w:rsidRPr="00787BF1" w:rsidRDefault="006C5828" w:rsidP="008C0576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6C5828" w:rsidRPr="00FC009D" w:rsidRDefault="006C5828" w:rsidP="008C0576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C5828" w:rsidRPr="00FC009D">
        <w:trPr>
          <w:trHeight w:val="388"/>
        </w:trPr>
        <w:tc>
          <w:tcPr>
            <w:tcW w:w="781" w:type="dxa"/>
          </w:tcPr>
          <w:p w:rsidR="006C5828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6C5828" w:rsidRPr="00FC009D" w:rsidRDefault="006C5828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6C5828" w:rsidRPr="000035D6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6C5828" w:rsidRPr="007F4E78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6C5828" w:rsidRPr="00F322E9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C5828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C5828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C5828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6C5828" w:rsidRPr="00641F6C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C5828" w:rsidRPr="00C74B4E" w:rsidRDefault="006C5828" w:rsidP="008C0576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6C5828" w:rsidRPr="00C74B4E" w:rsidRDefault="006C5828" w:rsidP="008C0576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6C5828" w:rsidRPr="005671FF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6C5828" w:rsidRPr="005671FF" w:rsidRDefault="006C5828" w:rsidP="008C0576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6C5828" w:rsidRPr="005671FF" w:rsidRDefault="006C5828" w:rsidP="008C0576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6C5828" w:rsidRDefault="006C5828" w:rsidP="008C0576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6C5828" w:rsidRPr="005671FF" w:rsidRDefault="006C5828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C5828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C5828" w:rsidRPr="00AB5B20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6C5828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C5828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C5828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C5828" w:rsidRDefault="006C5828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C5828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6C5828" w:rsidRPr="00FC009D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6C5828" w:rsidRPr="00FC009D" w:rsidRDefault="006C5828" w:rsidP="008C057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C5828" w:rsidRPr="00FC009D">
        <w:trPr>
          <w:trHeight w:val="388"/>
        </w:trPr>
        <w:tc>
          <w:tcPr>
            <w:tcW w:w="781" w:type="dxa"/>
          </w:tcPr>
          <w:p w:rsidR="006C5828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5828" w:rsidRPr="007A1F5D" w:rsidRDefault="006C5828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6C5828" w:rsidRPr="00412D5D" w:rsidRDefault="006C5828" w:rsidP="008C0576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C5828" w:rsidRPr="002562F4" w:rsidRDefault="006C5828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C5828" w:rsidRPr="00FC009D">
        <w:trPr>
          <w:trHeight w:val="388"/>
        </w:trPr>
        <w:tc>
          <w:tcPr>
            <w:tcW w:w="781" w:type="dxa"/>
          </w:tcPr>
          <w:p w:rsidR="006C5828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5828" w:rsidRPr="00FC009D" w:rsidRDefault="006C5828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C5828" w:rsidRPr="00412D5D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C5828" w:rsidRPr="00656215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6C5828" w:rsidRPr="003012C7" w:rsidRDefault="006C5828" w:rsidP="008C0576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6C5828" w:rsidRPr="003012C7" w:rsidRDefault="006C5828" w:rsidP="008C057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C5828" w:rsidRPr="002562F4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C5828" w:rsidRPr="00656215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6C5828" w:rsidRPr="003012C7" w:rsidRDefault="006C5828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C5828" w:rsidRPr="00656215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6C5828" w:rsidRPr="00656215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C5828" w:rsidRPr="003012C7" w:rsidRDefault="006C5828" w:rsidP="008C0576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6C5828" w:rsidRPr="00CC3AA2" w:rsidRDefault="006C5828" w:rsidP="008C0576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EB4845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EB4845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EB4845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EB4845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6C5828" w:rsidRPr="003012C7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6C5828" w:rsidRPr="00412D5D" w:rsidRDefault="006C5828" w:rsidP="008C057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C5828" w:rsidRPr="00FC009D">
        <w:trPr>
          <w:trHeight w:val="388"/>
        </w:trPr>
        <w:tc>
          <w:tcPr>
            <w:tcW w:w="781" w:type="dxa"/>
          </w:tcPr>
          <w:p w:rsidR="006C5828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5828" w:rsidRPr="00FC009D" w:rsidRDefault="006C5828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C5828" w:rsidRDefault="006C5828" w:rsidP="008C057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6C5828" w:rsidRPr="00DA3FA6" w:rsidRDefault="006C5828" w:rsidP="008C0576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6C5828" w:rsidRPr="00DA3FA6" w:rsidRDefault="006C5828" w:rsidP="008C0576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6C5828" w:rsidRPr="00DA3FA6" w:rsidRDefault="006C5828" w:rsidP="008C057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C5828" w:rsidRPr="00DA3FA6" w:rsidRDefault="006C5828" w:rsidP="008C057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C5828" w:rsidRPr="0084666B" w:rsidRDefault="006C5828" w:rsidP="008C057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C5828" w:rsidRPr="00656215" w:rsidRDefault="006C5828" w:rsidP="008C057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6C5828" w:rsidRPr="00DA3FA6" w:rsidRDefault="006C5828" w:rsidP="008C057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C5828" w:rsidRPr="00FC009D">
        <w:trPr>
          <w:trHeight w:val="388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5828" w:rsidRPr="000619BA" w:rsidRDefault="006C5828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C5828" w:rsidRPr="00AA57E4" w:rsidRDefault="006C5828" w:rsidP="008C0576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C5828" w:rsidRDefault="006C5828" w:rsidP="008C057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C5828" w:rsidRPr="00AA57E4" w:rsidRDefault="006C5828" w:rsidP="008C057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5828" w:rsidRPr="00AA57E4" w:rsidRDefault="006C5828" w:rsidP="008C057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C5828" w:rsidRPr="00AA57E4" w:rsidRDefault="006C5828" w:rsidP="008C057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C5828" w:rsidRPr="00AA57E4" w:rsidRDefault="006C5828" w:rsidP="008C057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6C5828" w:rsidRPr="00DE0B73" w:rsidRDefault="006C5828" w:rsidP="008C057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6C5828" w:rsidRPr="00DE0B73" w:rsidRDefault="006C5828" w:rsidP="008C0576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C5828" w:rsidRPr="000619BA" w:rsidRDefault="006C5828" w:rsidP="008C0576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5828" w:rsidRPr="00FC009D">
        <w:trPr>
          <w:trHeight w:val="194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6C5828" w:rsidRPr="00FC009D" w:rsidRDefault="006C5828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C5828" w:rsidRPr="00DE0B73" w:rsidRDefault="006C5828" w:rsidP="008C0576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5828" w:rsidRPr="00DE0B73" w:rsidRDefault="006C5828" w:rsidP="008C0576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C5828" w:rsidRDefault="006C5828" w:rsidP="008C0576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C5828" w:rsidRPr="00EF37DD" w:rsidRDefault="006C5828" w:rsidP="008C0576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6C5828" w:rsidRPr="00FA02D7" w:rsidRDefault="006C5828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6C5828" w:rsidRPr="00AE7722" w:rsidRDefault="006C5828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C5828" w:rsidRPr="00AE7722" w:rsidRDefault="006C5828" w:rsidP="008C0576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6C5828" w:rsidRPr="00676509" w:rsidRDefault="006C5828" w:rsidP="008C0576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6C5828" w:rsidRPr="00676509" w:rsidRDefault="006C5828" w:rsidP="008C0576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6C5828" w:rsidRPr="00676509" w:rsidRDefault="006C5828" w:rsidP="008C0576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C5828" w:rsidRPr="00FC009D" w:rsidRDefault="006C5828" w:rsidP="008C0576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6C5828" w:rsidRPr="00FC009D">
        <w:trPr>
          <w:trHeight w:val="194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6C5828" w:rsidRDefault="006C5828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6C5828" w:rsidRPr="00676509" w:rsidRDefault="006C5828" w:rsidP="008C0576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6C5828" w:rsidRPr="00676509" w:rsidRDefault="006C5828" w:rsidP="008C0576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6C5828" w:rsidRPr="00676509" w:rsidRDefault="006C5828" w:rsidP="008C0576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6C5828" w:rsidRPr="00676509" w:rsidRDefault="006C5828" w:rsidP="008C0576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6C5828" w:rsidRPr="00134C01" w:rsidRDefault="006C5828" w:rsidP="008C0576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5828" w:rsidRPr="00FC009D">
        <w:trPr>
          <w:trHeight w:val="194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6C5828" w:rsidRPr="00FC009D" w:rsidRDefault="006C5828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C5828" w:rsidRPr="00DE0B73" w:rsidRDefault="006C5828" w:rsidP="008C0576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6C5828" w:rsidRPr="00DE0B73" w:rsidRDefault="006C5828" w:rsidP="008C0576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6C5828" w:rsidRPr="00DE0B73" w:rsidRDefault="006C5828" w:rsidP="008C0576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6C5828" w:rsidRPr="00DE0B73" w:rsidRDefault="006C5828" w:rsidP="008C0576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6C5828" w:rsidRPr="00DE0B73" w:rsidRDefault="006C5828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6C5828" w:rsidRPr="00DE0B73" w:rsidRDefault="006C5828" w:rsidP="008C0576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C5828" w:rsidRPr="00DE0B73" w:rsidRDefault="006C5828" w:rsidP="008C0576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C5828" w:rsidRPr="00DE0B73" w:rsidRDefault="006C5828" w:rsidP="008C0576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EB4845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5828" w:rsidRPr="00DE0B73" w:rsidRDefault="006C5828" w:rsidP="008C0576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6C5828" w:rsidRPr="00134C01" w:rsidRDefault="006C5828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C5828" w:rsidRPr="00DE0B73" w:rsidRDefault="006C5828" w:rsidP="008C0576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6C5828" w:rsidRPr="00FC009D">
        <w:trPr>
          <w:trHeight w:val="194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6C5828" w:rsidRPr="00EC3767" w:rsidRDefault="006C5828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C5828" w:rsidRPr="008D79B7" w:rsidRDefault="006C5828" w:rsidP="008C0576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D79B7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C5828" w:rsidRDefault="006C5828" w:rsidP="008C0576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C5828" w:rsidRDefault="006C5828" w:rsidP="008C0576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C5828" w:rsidRDefault="006C5828" w:rsidP="008C0576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C5828" w:rsidRDefault="006C5828" w:rsidP="008C0576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C5828" w:rsidRDefault="006C5828" w:rsidP="008C0576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D79B7">
              <w:t>В случае уклонения лица, с которым заключается договор, от подписания договора, заказчик:</w:t>
            </w:r>
          </w:p>
          <w:p w:rsidR="006C5828" w:rsidRDefault="006C5828" w:rsidP="008C0576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C5828" w:rsidRDefault="006C5828" w:rsidP="008C0576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8D79B7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8D79B7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D79B7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6C5828" w:rsidRDefault="006C5828" w:rsidP="008C0576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D79B7">
              <w:t>будучи признанным победителем закупки, уклонился от заключения договора;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D79B7">
              <w:t>будучи единственным участником, с которым заключается договор, уклонился от заключения договора;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D79B7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C5828" w:rsidRDefault="006C5828" w:rsidP="008C0576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6C5828" w:rsidRPr="008D79B7" w:rsidRDefault="006C5828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8D79B7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D79B7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D79B7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6C5828" w:rsidRPr="008D79B7" w:rsidRDefault="006C5828" w:rsidP="008C057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D79B7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6C5828" w:rsidRPr="00FC009D">
        <w:trPr>
          <w:trHeight w:val="194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6C5828" w:rsidRPr="00FC009D" w:rsidRDefault="006C5828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C5828" w:rsidRPr="008D79B7" w:rsidRDefault="006C5828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D79B7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6C5828" w:rsidRPr="00A93455" w:rsidRDefault="006C5828" w:rsidP="00F61B2F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6C5828" w:rsidRPr="008D79B7" w:rsidRDefault="006C5828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D79B7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6C5828" w:rsidRPr="008D79B7" w:rsidRDefault="006C58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D79B7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6C5828" w:rsidRPr="008D79B7" w:rsidRDefault="006C58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D79B7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C5828" w:rsidRPr="008D79B7" w:rsidRDefault="006C58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D79B7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6C5828" w:rsidRPr="008D79B7" w:rsidRDefault="006C58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D79B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C5828" w:rsidRPr="008D79B7" w:rsidRDefault="006C58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D79B7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6C5828" w:rsidRPr="00FC009D">
        <w:trPr>
          <w:trHeight w:val="194"/>
        </w:trPr>
        <w:tc>
          <w:tcPr>
            <w:tcW w:w="781" w:type="dxa"/>
          </w:tcPr>
          <w:p w:rsidR="006C5828" w:rsidRPr="00FC009D" w:rsidRDefault="006C5828" w:rsidP="008C057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5828" w:rsidRPr="00FC009D" w:rsidRDefault="006C5828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C5828" w:rsidRPr="008D79B7" w:rsidRDefault="006C58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8D79B7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C5828" w:rsidRPr="008D79B7" w:rsidRDefault="006C5828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D79B7">
              <w:t>1.</w:t>
            </w:r>
            <w:r w:rsidRPr="008D79B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C5828" w:rsidRPr="008D79B7" w:rsidRDefault="006C5828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D79B7">
              <w:t>2.</w:t>
            </w:r>
            <w:r w:rsidRPr="008D79B7">
              <w:tab/>
              <w:t>Адрес электронной почты: 0707@rosatom.ru;</w:t>
            </w:r>
          </w:p>
          <w:p w:rsidR="006C5828" w:rsidRPr="008D79B7" w:rsidRDefault="006C5828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D79B7">
              <w:t>3.</w:t>
            </w:r>
            <w:r w:rsidRPr="008D79B7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C5828" w:rsidRDefault="006C5828" w:rsidP="00F61B2F">
      <w:pPr>
        <w:ind w:firstLine="709"/>
        <w:jc w:val="both"/>
      </w:pPr>
    </w:p>
    <w:p w:rsidR="006C5828" w:rsidRPr="008C0576" w:rsidRDefault="006C5828" w:rsidP="00F61B2F">
      <w:pPr>
        <w:ind w:firstLine="709"/>
        <w:jc w:val="both"/>
      </w:pPr>
    </w:p>
    <w:p w:rsidR="006C5828" w:rsidRPr="008C0576" w:rsidRDefault="006C5828" w:rsidP="00F61B2F">
      <w:pPr>
        <w:ind w:firstLine="709"/>
        <w:jc w:val="both"/>
      </w:pPr>
      <w:r w:rsidRPr="00237F5E">
        <w:t xml:space="preserve">Исполнитель _____________ </w:t>
      </w:r>
      <w:r>
        <w:t>В.Д. Тарасов</w:t>
      </w:r>
    </w:p>
    <w:p w:rsidR="006C5828" w:rsidRDefault="006C5828" w:rsidP="005D6E3F">
      <w:pPr>
        <w:ind w:firstLine="709"/>
        <w:jc w:val="both"/>
        <w:rPr>
          <w:b/>
          <w:bCs/>
          <w:i/>
          <w:iCs/>
        </w:rPr>
      </w:pPr>
    </w:p>
    <w:sectPr w:rsidR="006C582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828" w:rsidRDefault="006C5828">
      <w:r>
        <w:separator/>
      </w:r>
    </w:p>
  </w:endnote>
  <w:endnote w:type="continuationSeparator" w:id="0">
    <w:p w:rsidR="006C5828" w:rsidRDefault="006C5828">
      <w:r>
        <w:continuationSeparator/>
      </w:r>
    </w:p>
  </w:endnote>
  <w:endnote w:type="continuationNotice" w:id="1">
    <w:p w:rsidR="006C5828" w:rsidRDefault="006C582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828" w:rsidRPr="00FE6219" w:rsidRDefault="006C582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828" w:rsidRDefault="006C5828">
      <w:r>
        <w:separator/>
      </w:r>
    </w:p>
  </w:footnote>
  <w:footnote w:type="continuationSeparator" w:id="0">
    <w:p w:rsidR="006C5828" w:rsidRDefault="006C5828">
      <w:r>
        <w:continuationSeparator/>
      </w:r>
    </w:p>
  </w:footnote>
  <w:footnote w:type="continuationNotice" w:id="1">
    <w:p w:rsidR="006C5828" w:rsidRDefault="006C582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828" w:rsidRPr="00F429FC" w:rsidRDefault="006C582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0"/>
  </w:num>
  <w:num w:numId="6">
    <w:abstractNumId w:val="43"/>
  </w:num>
  <w:num w:numId="7">
    <w:abstractNumId w:val="39"/>
  </w:num>
  <w:num w:numId="8">
    <w:abstractNumId w:val="1"/>
  </w:num>
  <w:num w:numId="9">
    <w:abstractNumId w:val="0"/>
  </w:num>
  <w:num w:numId="10">
    <w:abstractNumId w:val="33"/>
  </w:num>
  <w:num w:numId="11">
    <w:abstractNumId w:val="31"/>
  </w:num>
  <w:num w:numId="12">
    <w:abstractNumId w:val="3"/>
  </w:num>
  <w:num w:numId="13">
    <w:abstractNumId w:val="21"/>
  </w:num>
  <w:num w:numId="14">
    <w:abstractNumId w:val="2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37F5E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8D5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80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10"/>
    <w:rsid w:val="00523649"/>
    <w:rsid w:val="00523DEE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828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095A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0576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9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928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30A4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012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845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4A0B61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4A0B6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4A0B61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0B6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0B61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0B61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0B61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A0B61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0B61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0B61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B61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A0B61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A0B61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A0B61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0B61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A0B61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A0B61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A0B61"/>
    <w:pPr>
      <w:numPr>
        <w:numId w:val="18"/>
      </w:numPr>
    </w:pPr>
  </w:style>
  <w:style w:type="numbering" w:customStyle="1" w:styleId="1">
    <w:name w:val="Стиль1"/>
    <w:rsid w:val="004A0B61"/>
    <w:pPr>
      <w:numPr>
        <w:numId w:val="15"/>
      </w:numPr>
    </w:pPr>
  </w:style>
  <w:style w:type="numbering" w:customStyle="1" w:styleId="11">
    <w:name w:val="Стиль11"/>
    <w:rsid w:val="004A0B61"/>
    <w:pPr>
      <w:numPr>
        <w:numId w:val="17"/>
      </w:numPr>
    </w:pPr>
  </w:style>
  <w:style w:type="numbering" w:customStyle="1" w:styleId="2">
    <w:name w:val="Стиль2"/>
    <w:rsid w:val="004A0B61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99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16</Pages>
  <Words>6380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5</cp:revision>
  <cp:lastPrinted>2015-09-22T12:01:00Z</cp:lastPrinted>
  <dcterms:created xsi:type="dcterms:W3CDTF">2015-08-18T06:36:00Z</dcterms:created>
  <dcterms:modified xsi:type="dcterms:W3CDTF">2015-09-22T12:02:00Z</dcterms:modified>
</cp:coreProperties>
</file>