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0FC" w:rsidRDefault="00A300FC" w:rsidP="00A4173B">
      <w:pPr>
        <w:jc w:val="center"/>
        <w:rPr>
          <w:b/>
          <w:w w:val="115"/>
        </w:rPr>
      </w:pPr>
    </w:p>
    <w:p w:rsidR="00A300FC" w:rsidRDefault="00A300FC" w:rsidP="00A4173B">
      <w:pPr>
        <w:jc w:val="center"/>
        <w:rPr>
          <w:b/>
          <w:w w:val="115"/>
        </w:rPr>
      </w:pPr>
    </w:p>
    <w:p w:rsidR="00A300FC" w:rsidRDefault="00A300FC" w:rsidP="00A4173B">
      <w:pPr>
        <w:jc w:val="center"/>
        <w:rPr>
          <w:b/>
          <w:w w:val="115"/>
        </w:rPr>
      </w:pPr>
    </w:p>
    <w:p w:rsidR="00A300FC" w:rsidRDefault="00A300FC" w:rsidP="00A4173B">
      <w:pPr>
        <w:jc w:val="center"/>
        <w:rPr>
          <w:b/>
          <w:w w:val="115"/>
        </w:rPr>
      </w:pPr>
      <w:r w:rsidRPr="00290629">
        <w:rPr>
          <w:b/>
          <w:w w:val="115"/>
        </w:rPr>
        <w:t>ИЗВЕЩЕНИЕ О ПРОВЕДЕНИИ ЗАПРОСА КОТИРОВОК</w:t>
      </w:r>
      <w:r>
        <w:rPr>
          <w:b/>
          <w:w w:val="115"/>
        </w:rPr>
        <w:t xml:space="preserve"> </w:t>
      </w:r>
    </w:p>
    <w:p w:rsidR="00A300FC" w:rsidRPr="003051DE" w:rsidRDefault="00A300FC" w:rsidP="005174E0">
      <w:pPr>
        <w:jc w:val="center"/>
        <w:rPr>
          <w:b/>
          <w:color w:val="000000"/>
          <w:w w:val="115"/>
        </w:rPr>
      </w:pPr>
      <w:r w:rsidRPr="00EB7907">
        <w:rPr>
          <w:b/>
          <w:color w:val="000000"/>
          <w:w w:val="115"/>
        </w:rPr>
        <w:t>В ЭЛЕКТРОННОЙ ФОРМЕ</w:t>
      </w:r>
    </w:p>
    <w:p w:rsidR="00A300FC" w:rsidRPr="00A41A15" w:rsidRDefault="00A300FC" w:rsidP="005174E0">
      <w:pPr>
        <w:jc w:val="center"/>
        <w:rPr>
          <w:b/>
          <w:w w:val="115"/>
        </w:rPr>
      </w:pPr>
      <w:r>
        <w:rPr>
          <w:b/>
          <w:color w:val="000000"/>
          <w:w w:val="115"/>
        </w:rPr>
        <w:t xml:space="preserve"> </w:t>
      </w:r>
      <w:r>
        <w:rPr>
          <w:b/>
          <w:w w:val="115"/>
        </w:rPr>
        <w:t xml:space="preserve">НА ПРАВО ЗАКЛЮЧЕНИЯ ДОГОВОРА </w:t>
      </w:r>
    </w:p>
    <w:p w:rsidR="00A300FC" w:rsidRPr="00A61488" w:rsidRDefault="00A300FC" w:rsidP="00A4173B">
      <w:pPr>
        <w:jc w:val="center"/>
        <w:rPr>
          <w:b/>
          <w:w w:val="115"/>
        </w:rPr>
      </w:pPr>
      <w:r>
        <w:rPr>
          <w:b/>
          <w:w w:val="115"/>
        </w:rPr>
        <w:t>НА ПОСТАВКУ литературы зарубежных издательств для пополнения библиотечного фонда и обеспечения учебного процесса и научной деятельности НИЯУ МИФИ</w:t>
      </w:r>
    </w:p>
    <w:p w:rsidR="00A300FC" w:rsidRPr="00A61488" w:rsidRDefault="00A300FC" w:rsidP="00A4173B">
      <w:pPr>
        <w:jc w:val="center"/>
        <w:rPr>
          <w:b/>
          <w:w w:val="115"/>
        </w:rPr>
      </w:pPr>
    </w:p>
    <w:p w:rsidR="00A300FC" w:rsidRPr="00E228C5" w:rsidRDefault="00A300FC" w:rsidP="00A4173B">
      <w:pPr>
        <w:jc w:val="center"/>
        <w:rPr>
          <w:b/>
          <w:w w:val="115"/>
          <w:u w:val="single"/>
        </w:rPr>
      </w:pPr>
      <w:r w:rsidRPr="00E228C5">
        <w:rPr>
          <w:b/>
          <w:w w:val="115"/>
          <w:u w:val="single"/>
        </w:rPr>
        <w:t xml:space="preserve">  № 381-168э от 13.04.2015г. </w:t>
      </w:r>
    </w:p>
    <w:p w:rsidR="00A300FC" w:rsidRPr="00E228C5" w:rsidRDefault="00A300FC"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A300FC" w:rsidRPr="001B7641">
        <w:trPr>
          <w:trHeight w:val="343"/>
        </w:trPr>
        <w:tc>
          <w:tcPr>
            <w:tcW w:w="258" w:type="pct"/>
            <w:vAlign w:val="center"/>
          </w:tcPr>
          <w:p w:rsidR="00A300FC" w:rsidRPr="00154C09" w:rsidRDefault="00A300FC" w:rsidP="007B2188">
            <w:pPr>
              <w:jc w:val="center"/>
            </w:pPr>
            <w:r w:rsidRPr="00154C09">
              <w:t>1</w:t>
            </w:r>
          </w:p>
        </w:tc>
        <w:tc>
          <w:tcPr>
            <w:tcW w:w="1428" w:type="pct"/>
            <w:vAlign w:val="center"/>
          </w:tcPr>
          <w:p w:rsidR="00A300FC" w:rsidRPr="00154C09" w:rsidRDefault="00A300FC">
            <w:r w:rsidRPr="00154C09">
              <w:t>Способ закупки</w:t>
            </w:r>
          </w:p>
        </w:tc>
        <w:tc>
          <w:tcPr>
            <w:tcW w:w="3314" w:type="pct"/>
            <w:vAlign w:val="center"/>
          </w:tcPr>
          <w:p w:rsidR="00A300FC" w:rsidRPr="009A16A7" w:rsidRDefault="00A300FC">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A300FC" w:rsidRPr="001B7641">
        <w:trPr>
          <w:trHeight w:val="348"/>
        </w:trPr>
        <w:tc>
          <w:tcPr>
            <w:tcW w:w="258" w:type="pct"/>
            <w:vAlign w:val="center"/>
          </w:tcPr>
          <w:p w:rsidR="00A300FC" w:rsidRPr="00154C09" w:rsidRDefault="00A300FC" w:rsidP="007B2188">
            <w:pPr>
              <w:jc w:val="center"/>
            </w:pPr>
            <w:r w:rsidRPr="00154C09">
              <w:t>2</w:t>
            </w:r>
          </w:p>
        </w:tc>
        <w:tc>
          <w:tcPr>
            <w:tcW w:w="1428" w:type="pct"/>
            <w:vAlign w:val="center"/>
          </w:tcPr>
          <w:p w:rsidR="00A300FC" w:rsidRPr="00154C09" w:rsidRDefault="00A300FC">
            <w:r w:rsidRPr="00154C09">
              <w:t>Наименование Заказчика</w:t>
            </w:r>
          </w:p>
        </w:tc>
        <w:tc>
          <w:tcPr>
            <w:tcW w:w="3314" w:type="pct"/>
            <w:vAlign w:val="center"/>
          </w:tcPr>
          <w:p w:rsidR="00A300FC" w:rsidRPr="007F0355" w:rsidRDefault="00A300FC" w:rsidP="004B79E2">
            <w:pPr>
              <w:jc w:val="both"/>
            </w:pPr>
            <w:r>
              <w:t>ф</w:t>
            </w:r>
            <w:r w:rsidRPr="009A16A7">
              <w:t xml:space="preserve">едеральное государственное автономное образовательное </w:t>
            </w:r>
          </w:p>
          <w:p w:rsidR="00A300FC" w:rsidRPr="009A16A7" w:rsidRDefault="00A300FC" w:rsidP="004B79E2">
            <w:pPr>
              <w:jc w:val="both"/>
            </w:pPr>
            <w:r w:rsidRPr="009A16A7">
              <w:t xml:space="preserve">учреждение высшего профессионального образования </w:t>
            </w:r>
          </w:p>
          <w:p w:rsidR="00A300FC" w:rsidRPr="009A16A7" w:rsidRDefault="00A300FC" w:rsidP="004B79E2">
            <w:pPr>
              <w:jc w:val="both"/>
            </w:pPr>
            <w:r w:rsidRPr="009A16A7">
              <w:t>«Национальный исследовательский ядерный</w:t>
            </w:r>
          </w:p>
          <w:p w:rsidR="00A300FC" w:rsidRPr="009A16A7" w:rsidRDefault="00A300FC" w:rsidP="004B79E2">
            <w:pPr>
              <w:jc w:val="both"/>
              <w:rPr>
                <w:i/>
                <w:color w:val="3366CC"/>
              </w:rPr>
            </w:pPr>
            <w:r w:rsidRPr="009A16A7">
              <w:t>университет «МИФИ» (НИЯУ МИФИ)</w:t>
            </w:r>
          </w:p>
        </w:tc>
      </w:tr>
      <w:tr w:rsidR="00A300FC" w:rsidRPr="001B7641">
        <w:trPr>
          <w:trHeight w:val="358"/>
        </w:trPr>
        <w:tc>
          <w:tcPr>
            <w:tcW w:w="258" w:type="pct"/>
            <w:vAlign w:val="center"/>
          </w:tcPr>
          <w:p w:rsidR="00A300FC" w:rsidRPr="00154C09" w:rsidRDefault="00A300FC" w:rsidP="007B2188">
            <w:pPr>
              <w:jc w:val="center"/>
            </w:pPr>
            <w:r w:rsidRPr="00154C09">
              <w:t>3</w:t>
            </w:r>
          </w:p>
        </w:tc>
        <w:tc>
          <w:tcPr>
            <w:tcW w:w="1428" w:type="pct"/>
            <w:vAlign w:val="center"/>
          </w:tcPr>
          <w:p w:rsidR="00A300FC" w:rsidRPr="00154C09" w:rsidRDefault="00A300FC"/>
          <w:p w:rsidR="00A300FC" w:rsidRPr="00FA0C7C" w:rsidRDefault="00A300FC">
            <w:pPr>
              <w:rPr>
                <w:lang w:val="en-US"/>
              </w:rPr>
            </w:pPr>
            <w:r w:rsidRPr="00154C09">
              <w:t>Место нахождения Заказчика</w:t>
            </w:r>
          </w:p>
        </w:tc>
        <w:tc>
          <w:tcPr>
            <w:tcW w:w="3314" w:type="pct"/>
            <w:vAlign w:val="center"/>
          </w:tcPr>
          <w:p w:rsidR="00A300FC" w:rsidRPr="009A16A7" w:rsidRDefault="00A300F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A300FC" w:rsidRPr="001B7641">
        <w:trPr>
          <w:trHeight w:val="340"/>
        </w:trPr>
        <w:tc>
          <w:tcPr>
            <w:tcW w:w="258" w:type="pct"/>
            <w:vAlign w:val="center"/>
          </w:tcPr>
          <w:p w:rsidR="00A300FC" w:rsidRPr="00154C09" w:rsidRDefault="00A300FC" w:rsidP="007B2188">
            <w:pPr>
              <w:jc w:val="center"/>
            </w:pPr>
            <w:r w:rsidRPr="00154C09">
              <w:t>4</w:t>
            </w:r>
          </w:p>
        </w:tc>
        <w:tc>
          <w:tcPr>
            <w:tcW w:w="1428" w:type="pct"/>
            <w:vAlign w:val="center"/>
          </w:tcPr>
          <w:p w:rsidR="00A300FC" w:rsidRPr="00154C09" w:rsidRDefault="00A300FC"/>
          <w:p w:rsidR="00A300FC" w:rsidRPr="00154C09" w:rsidRDefault="00A300FC">
            <w:r w:rsidRPr="00154C09">
              <w:t>Почтовый адрес</w:t>
            </w:r>
          </w:p>
          <w:p w:rsidR="00A300FC" w:rsidRPr="00154C09" w:rsidRDefault="00A300FC"/>
        </w:tc>
        <w:tc>
          <w:tcPr>
            <w:tcW w:w="3314" w:type="pct"/>
            <w:vAlign w:val="center"/>
          </w:tcPr>
          <w:p w:rsidR="00A300FC" w:rsidRPr="009A16A7" w:rsidRDefault="00A300F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A300FC" w:rsidRPr="001B7641">
        <w:trPr>
          <w:trHeight w:val="350"/>
        </w:trPr>
        <w:tc>
          <w:tcPr>
            <w:tcW w:w="258" w:type="pct"/>
            <w:vAlign w:val="center"/>
          </w:tcPr>
          <w:p w:rsidR="00A300FC" w:rsidRPr="00154C09" w:rsidRDefault="00A300FC" w:rsidP="007B2188">
            <w:pPr>
              <w:jc w:val="center"/>
            </w:pPr>
            <w:r w:rsidRPr="00154C09">
              <w:t>5</w:t>
            </w:r>
          </w:p>
        </w:tc>
        <w:tc>
          <w:tcPr>
            <w:tcW w:w="1428" w:type="pct"/>
            <w:vAlign w:val="center"/>
          </w:tcPr>
          <w:p w:rsidR="00A300FC" w:rsidRPr="00154C09" w:rsidRDefault="00A300FC">
            <w:r w:rsidRPr="00154C09">
              <w:t>Адрес электронной почты Заказчика</w:t>
            </w:r>
          </w:p>
        </w:tc>
        <w:tc>
          <w:tcPr>
            <w:tcW w:w="3314" w:type="pct"/>
            <w:vAlign w:val="center"/>
          </w:tcPr>
          <w:p w:rsidR="00A300FC" w:rsidRPr="009A16A7" w:rsidRDefault="00A300FC">
            <w:pPr>
              <w:rPr>
                <w:lang w:val="en-US"/>
              </w:rPr>
            </w:pPr>
            <w:r>
              <w:t>TBGuseva</w:t>
            </w:r>
            <w:hyperlink r:id="rId7"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A300FC" w:rsidRPr="001B7641">
        <w:trPr>
          <w:trHeight w:val="346"/>
        </w:trPr>
        <w:tc>
          <w:tcPr>
            <w:tcW w:w="258" w:type="pct"/>
            <w:vAlign w:val="center"/>
          </w:tcPr>
          <w:p w:rsidR="00A300FC" w:rsidRPr="00154C09" w:rsidRDefault="00A300FC" w:rsidP="007B2188">
            <w:pPr>
              <w:jc w:val="center"/>
            </w:pPr>
            <w:r w:rsidRPr="00154C09">
              <w:t>6</w:t>
            </w:r>
          </w:p>
        </w:tc>
        <w:tc>
          <w:tcPr>
            <w:tcW w:w="1428" w:type="pct"/>
            <w:vAlign w:val="center"/>
          </w:tcPr>
          <w:p w:rsidR="00A300FC" w:rsidRPr="00154C09" w:rsidRDefault="00A300FC"/>
          <w:p w:rsidR="00A300FC" w:rsidRPr="00154C09" w:rsidRDefault="00A300FC">
            <w:r w:rsidRPr="00154C09">
              <w:t>Контактное лицо, телефон</w:t>
            </w:r>
          </w:p>
          <w:p w:rsidR="00A300FC" w:rsidRPr="00154C09" w:rsidRDefault="00A300FC">
            <w:pPr>
              <w:rPr>
                <w:lang w:val="en-US"/>
              </w:rPr>
            </w:pPr>
          </w:p>
        </w:tc>
        <w:tc>
          <w:tcPr>
            <w:tcW w:w="3314" w:type="pct"/>
            <w:vAlign w:val="center"/>
          </w:tcPr>
          <w:p w:rsidR="00A300FC" w:rsidRPr="009A16A7" w:rsidRDefault="00A300FC" w:rsidP="005A3C38">
            <w:smartTag w:uri="urn:schemas-microsoft-com:office:smarttags" w:element="PersonName">
              <w:r>
                <w:t>Гусева Татьяна Борисовна</w:t>
              </w:r>
            </w:smartTag>
            <w:r w:rsidRPr="009A16A7">
              <w:t>, т.8-499-324-97-93</w:t>
            </w:r>
          </w:p>
        </w:tc>
      </w:tr>
      <w:tr w:rsidR="00A300FC" w:rsidRPr="001B7641">
        <w:trPr>
          <w:trHeight w:val="342"/>
        </w:trPr>
        <w:tc>
          <w:tcPr>
            <w:tcW w:w="258" w:type="pct"/>
            <w:vAlign w:val="center"/>
          </w:tcPr>
          <w:p w:rsidR="00A300FC" w:rsidRPr="00154C09" w:rsidRDefault="00A300FC" w:rsidP="007B2188">
            <w:pPr>
              <w:jc w:val="center"/>
            </w:pPr>
            <w:r w:rsidRPr="00154C09">
              <w:t>7</w:t>
            </w:r>
          </w:p>
        </w:tc>
        <w:tc>
          <w:tcPr>
            <w:tcW w:w="1428" w:type="pct"/>
            <w:vAlign w:val="center"/>
          </w:tcPr>
          <w:p w:rsidR="00A300FC" w:rsidRPr="00154C09" w:rsidRDefault="00A300FC">
            <w:r w:rsidRPr="00154C09">
              <w:t>Предмет договора с указанием количества поставляемых товаров</w:t>
            </w:r>
          </w:p>
        </w:tc>
        <w:tc>
          <w:tcPr>
            <w:tcW w:w="3314" w:type="pct"/>
            <w:vAlign w:val="center"/>
          </w:tcPr>
          <w:p w:rsidR="00A300FC" w:rsidRPr="00D43ADC" w:rsidRDefault="00A300FC" w:rsidP="00D43ADC">
            <w:pPr>
              <w:jc w:val="both"/>
            </w:pPr>
            <w:r w:rsidRPr="00957B7E">
              <w:t xml:space="preserve">Поставка </w:t>
            </w:r>
            <w:r>
              <w:t xml:space="preserve">литературы зарубежных издательств для пополнения библиотечного фонда </w:t>
            </w:r>
            <w:r w:rsidRPr="00D43ADC">
              <w:t>и обеспечения</w:t>
            </w:r>
            <w:r>
              <w:t xml:space="preserve"> учебного процесса и научной </w:t>
            </w:r>
            <w:r w:rsidRPr="00D43ADC">
              <w:t>деятельности НИЯУ МИФИ</w:t>
            </w:r>
            <w:r>
              <w:t>.</w:t>
            </w:r>
          </w:p>
          <w:p w:rsidR="00A300FC" w:rsidRPr="009A16A7" w:rsidRDefault="00A300FC" w:rsidP="00D43ADC">
            <w:pPr>
              <w:jc w:val="both"/>
              <w:rPr>
                <w:b/>
                <w:color w:val="FF0000"/>
              </w:rPr>
            </w:pPr>
            <w:r>
              <w:t>В</w:t>
            </w:r>
            <w:r w:rsidRPr="00D81E3E">
              <w:t xml:space="preserve">се необходимые сведения приведены в Приложении № 1 к извещению о </w:t>
            </w:r>
            <w:r>
              <w:t xml:space="preserve">проведении </w:t>
            </w:r>
            <w:r w:rsidRPr="00D81E3E">
              <w:t>запрос</w:t>
            </w:r>
            <w:r>
              <w:t>а</w:t>
            </w:r>
            <w:r w:rsidRPr="00D81E3E">
              <w:t xml:space="preserve"> котировок</w:t>
            </w:r>
          </w:p>
        </w:tc>
      </w:tr>
      <w:tr w:rsidR="00A300FC" w:rsidRPr="001B7641">
        <w:trPr>
          <w:trHeight w:val="930"/>
        </w:trPr>
        <w:tc>
          <w:tcPr>
            <w:tcW w:w="258" w:type="pct"/>
            <w:vAlign w:val="center"/>
          </w:tcPr>
          <w:p w:rsidR="00A300FC" w:rsidRPr="00154C09" w:rsidRDefault="00A300FC" w:rsidP="007B2188">
            <w:pPr>
              <w:jc w:val="center"/>
            </w:pPr>
            <w:r w:rsidRPr="00154C09">
              <w:t>8</w:t>
            </w:r>
          </w:p>
        </w:tc>
        <w:tc>
          <w:tcPr>
            <w:tcW w:w="1428" w:type="pct"/>
            <w:vAlign w:val="center"/>
          </w:tcPr>
          <w:p w:rsidR="00A300FC" w:rsidRPr="00154C09" w:rsidRDefault="00A300FC" w:rsidP="0086036C"/>
          <w:p w:rsidR="00A300FC" w:rsidRPr="00154C09" w:rsidRDefault="00A300FC" w:rsidP="0086036C">
            <w:r>
              <w:t>М</w:t>
            </w:r>
            <w:r w:rsidRPr="00154C09">
              <w:t>аксимальн</w:t>
            </w:r>
            <w:r>
              <w:t>ая</w:t>
            </w:r>
            <w:r w:rsidRPr="00154C09">
              <w:t xml:space="preserve"> цен</w:t>
            </w:r>
            <w:r>
              <w:t>а</w:t>
            </w:r>
            <w:r w:rsidRPr="00154C09">
              <w:t xml:space="preserve"> договора</w:t>
            </w:r>
          </w:p>
          <w:p w:rsidR="00A300FC" w:rsidRPr="00154C09" w:rsidRDefault="00A300FC" w:rsidP="0086036C"/>
        </w:tc>
        <w:tc>
          <w:tcPr>
            <w:tcW w:w="3314" w:type="pct"/>
            <w:vAlign w:val="center"/>
          </w:tcPr>
          <w:p w:rsidR="00A300FC" w:rsidRDefault="00A300FC" w:rsidP="0094704B">
            <w:pPr>
              <w:spacing w:line="360" w:lineRule="auto"/>
              <w:jc w:val="center"/>
            </w:pPr>
            <w:r w:rsidRPr="0094704B">
              <w:rPr>
                <w:b/>
              </w:rPr>
              <w:t>782 779 рублей 00 коп</w:t>
            </w:r>
            <w:r>
              <w:rPr>
                <w:b/>
              </w:rPr>
              <w:t>еек</w:t>
            </w:r>
          </w:p>
          <w:p w:rsidR="00A300FC" w:rsidRPr="009A16A7" w:rsidRDefault="00A300FC" w:rsidP="00802DAC">
            <w:pPr>
              <w:jc w:val="center"/>
              <w:rPr>
                <w:b/>
                <w:i/>
              </w:rPr>
            </w:pPr>
          </w:p>
        </w:tc>
      </w:tr>
      <w:tr w:rsidR="00A300FC" w:rsidRPr="001B7641">
        <w:tc>
          <w:tcPr>
            <w:tcW w:w="258" w:type="pct"/>
            <w:vAlign w:val="center"/>
          </w:tcPr>
          <w:p w:rsidR="00A300FC" w:rsidRPr="00154C09" w:rsidRDefault="00A300FC" w:rsidP="007B2188">
            <w:pPr>
              <w:jc w:val="center"/>
            </w:pPr>
            <w:r w:rsidRPr="00154C09">
              <w:t>9</w:t>
            </w:r>
          </w:p>
        </w:tc>
        <w:tc>
          <w:tcPr>
            <w:tcW w:w="1428" w:type="pct"/>
            <w:vAlign w:val="center"/>
          </w:tcPr>
          <w:p w:rsidR="00A300FC" w:rsidRPr="00154C09" w:rsidRDefault="00A300FC"/>
          <w:p w:rsidR="00A300FC" w:rsidRPr="00154C09" w:rsidRDefault="00A300FC">
            <w:r w:rsidRPr="00154C09">
              <w:t>Место поставки товаров</w:t>
            </w:r>
          </w:p>
          <w:p w:rsidR="00A300FC" w:rsidRPr="00154C09" w:rsidRDefault="00A300FC"/>
        </w:tc>
        <w:tc>
          <w:tcPr>
            <w:tcW w:w="3314" w:type="pct"/>
            <w:vAlign w:val="center"/>
          </w:tcPr>
          <w:p w:rsidR="00A300FC" w:rsidRPr="009A16A7" w:rsidRDefault="00A300FC">
            <w:pPr>
              <w:rPr>
                <w:i/>
                <w:color w:val="FF0000"/>
              </w:rPr>
            </w:pPr>
            <w:smartTag w:uri="urn:schemas-microsoft-com:office:smarttags" w:element="metricconverter">
              <w:smartTagPr>
                <w:attr w:name="ProductID" w:val="115409, г"/>
              </w:smartTagPr>
              <w:r w:rsidRPr="009A16A7">
                <w:t>115409, г</w:t>
              </w:r>
            </w:smartTag>
            <w:r w:rsidRPr="009A16A7">
              <w:t>. Москва, Каширское шоссе, д. 31</w:t>
            </w:r>
            <w:r>
              <w:t xml:space="preserve"> </w:t>
            </w:r>
          </w:p>
        </w:tc>
      </w:tr>
      <w:tr w:rsidR="00A300FC" w:rsidRPr="001B7641">
        <w:trPr>
          <w:trHeight w:val="398"/>
        </w:trPr>
        <w:tc>
          <w:tcPr>
            <w:tcW w:w="258" w:type="pct"/>
            <w:vAlign w:val="center"/>
          </w:tcPr>
          <w:p w:rsidR="00A300FC" w:rsidRPr="00154C09" w:rsidRDefault="00A300FC" w:rsidP="007B2188">
            <w:pPr>
              <w:jc w:val="center"/>
            </w:pPr>
          </w:p>
          <w:p w:rsidR="00A300FC" w:rsidRPr="00154C09" w:rsidRDefault="00A300FC" w:rsidP="007B2188">
            <w:pPr>
              <w:jc w:val="center"/>
            </w:pPr>
            <w:r w:rsidRPr="00154C09">
              <w:t>10</w:t>
            </w:r>
          </w:p>
          <w:p w:rsidR="00A300FC" w:rsidRPr="00154C09" w:rsidRDefault="00A300FC" w:rsidP="007B2188">
            <w:pPr>
              <w:jc w:val="center"/>
            </w:pPr>
          </w:p>
        </w:tc>
        <w:tc>
          <w:tcPr>
            <w:tcW w:w="1428" w:type="pct"/>
            <w:vAlign w:val="center"/>
          </w:tcPr>
          <w:p w:rsidR="00A300FC" w:rsidRPr="00154C09" w:rsidRDefault="00A300FC">
            <w:r w:rsidRPr="00154C09">
              <w:t xml:space="preserve">Сроки поставки товаров </w:t>
            </w:r>
          </w:p>
        </w:tc>
        <w:tc>
          <w:tcPr>
            <w:tcW w:w="3314" w:type="pct"/>
            <w:vAlign w:val="center"/>
          </w:tcPr>
          <w:p w:rsidR="00A300FC" w:rsidRPr="009A16A7" w:rsidRDefault="00A300FC" w:rsidP="007A7BED">
            <w:pPr>
              <w:jc w:val="center"/>
            </w:pPr>
            <w:r>
              <w:t>С даты заключения договора до 31 августа 2015</w:t>
            </w:r>
            <w:r w:rsidRPr="006D6583">
              <w:t xml:space="preserve"> года</w:t>
            </w:r>
          </w:p>
        </w:tc>
      </w:tr>
      <w:tr w:rsidR="00A300FC" w:rsidRPr="001B7641">
        <w:trPr>
          <w:trHeight w:val="398"/>
        </w:trPr>
        <w:tc>
          <w:tcPr>
            <w:tcW w:w="258" w:type="pct"/>
            <w:vAlign w:val="center"/>
          </w:tcPr>
          <w:p w:rsidR="00A300FC" w:rsidRPr="00154C09" w:rsidRDefault="00A300FC" w:rsidP="007B2188">
            <w:pPr>
              <w:jc w:val="center"/>
            </w:pPr>
            <w:r w:rsidRPr="00154C09">
              <w:t>11</w:t>
            </w:r>
          </w:p>
        </w:tc>
        <w:tc>
          <w:tcPr>
            <w:tcW w:w="1428" w:type="pct"/>
            <w:vAlign w:val="center"/>
          </w:tcPr>
          <w:p w:rsidR="00A300FC" w:rsidRPr="00154C09" w:rsidRDefault="00A300FC"/>
          <w:p w:rsidR="00A300FC" w:rsidRPr="00154C09" w:rsidRDefault="00A300FC">
            <w:r w:rsidRPr="00154C09">
              <w:t>Форма, срок и условия оплаты поставки товаров</w:t>
            </w:r>
          </w:p>
          <w:p w:rsidR="00A300FC" w:rsidRPr="00154C09" w:rsidRDefault="00A300FC"/>
        </w:tc>
        <w:tc>
          <w:tcPr>
            <w:tcW w:w="3314" w:type="pct"/>
            <w:vAlign w:val="center"/>
          </w:tcPr>
          <w:p w:rsidR="00A300FC" w:rsidRPr="009A16A7" w:rsidRDefault="00A300FC"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A300FC" w:rsidRPr="001B7641">
        <w:trPr>
          <w:trHeight w:val="398"/>
        </w:trPr>
        <w:tc>
          <w:tcPr>
            <w:tcW w:w="258" w:type="pct"/>
            <w:vAlign w:val="center"/>
          </w:tcPr>
          <w:p w:rsidR="00A300FC" w:rsidRPr="00154C09" w:rsidRDefault="00A300FC" w:rsidP="007B2188">
            <w:pPr>
              <w:jc w:val="center"/>
            </w:pPr>
            <w:r w:rsidRPr="00154C09">
              <w:t>12</w:t>
            </w:r>
          </w:p>
        </w:tc>
        <w:tc>
          <w:tcPr>
            <w:tcW w:w="1428" w:type="pct"/>
            <w:vAlign w:val="center"/>
          </w:tcPr>
          <w:p w:rsidR="00A300FC" w:rsidRPr="00154C09" w:rsidRDefault="00A300FC"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vAlign w:val="center"/>
          </w:tcPr>
          <w:p w:rsidR="00A300FC" w:rsidRPr="009A16A7" w:rsidRDefault="00A300FC" w:rsidP="004B79E2">
            <w:pPr>
              <w:jc w:val="both"/>
              <w:rPr>
                <w:color w:val="000000"/>
              </w:rPr>
            </w:pPr>
            <w:r w:rsidRPr="009A16A7">
              <w:rPr>
                <w:color w:val="000000"/>
              </w:rPr>
              <w:t xml:space="preserve">Цена включает все обязательные расходы, в том числе расходы </w:t>
            </w:r>
          </w:p>
          <w:p w:rsidR="00A300FC" w:rsidRPr="009A16A7" w:rsidRDefault="00A300FC" w:rsidP="004B79E2">
            <w:pPr>
              <w:jc w:val="both"/>
              <w:rPr>
                <w:color w:val="000000"/>
              </w:rPr>
            </w:pPr>
            <w:r w:rsidRPr="009A16A7">
              <w:rPr>
                <w:color w:val="000000"/>
              </w:rPr>
              <w:t xml:space="preserve">на перевозку, разгрузку, страхование, уплату таможенных пошлин, </w:t>
            </w:r>
          </w:p>
          <w:p w:rsidR="00A300FC" w:rsidRPr="009A16A7" w:rsidRDefault="00A300FC" w:rsidP="004B79E2">
            <w:pPr>
              <w:jc w:val="both"/>
              <w:rPr>
                <w:i/>
                <w:color w:val="3366CC"/>
              </w:rPr>
            </w:pPr>
            <w:r w:rsidRPr="009A16A7">
              <w:rPr>
                <w:color w:val="000000"/>
              </w:rPr>
              <w:t>налогов, сборов и другие обязательные платежи</w:t>
            </w:r>
          </w:p>
        </w:tc>
      </w:tr>
      <w:tr w:rsidR="00A300FC" w:rsidRPr="001B7641">
        <w:trPr>
          <w:trHeight w:val="398"/>
        </w:trPr>
        <w:tc>
          <w:tcPr>
            <w:tcW w:w="258" w:type="pct"/>
            <w:vAlign w:val="center"/>
          </w:tcPr>
          <w:p w:rsidR="00A300FC" w:rsidRPr="00154C09" w:rsidRDefault="00A300FC" w:rsidP="007B2188">
            <w:pPr>
              <w:jc w:val="center"/>
            </w:pPr>
            <w:r w:rsidRPr="00154C09">
              <w:t>13</w:t>
            </w:r>
          </w:p>
        </w:tc>
        <w:tc>
          <w:tcPr>
            <w:tcW w:w="1428" w:type="pct"/>
            <w:vAlign w:val="center"/>
          </w:tcPr>
          <w:p w:rsidR="00A300FC" w:rsidRPr="00154C09" w:rsidRDefault="00A300FC" w:rsidP="004B1ECA">
            <w:r w:rsidRPr="00154C09">
              <w:t>Гарантийный срок и (или) объем предоставления гарантий качества товаров</w:t>
            </w:r>
          </w:p>
        </w:tc>
        <w:tc>
          <w:tcPr>
            <w:tcW w:w="3314" w:type="pct"/>
            <w:vAlign w:val="center"/>
          </w:tcPr>
          <w:p w:rsidR="00A300FC" w:rsidRPr="009A16A7" w:rsidRDefault="00A300FC" w:rsidP="00D458F6">
            <w:pPr>
              <w:jc w:val="center"/>
              <w:rPr>
                <w:color w:val="000000"/>
              </w:rPr>
            </w:pPr>
            <w:r w:rsidRPr="00B42DD4">
              <w:t>Все необходимые сведения приведены в Приложении № 1 к извещению о проведении запроса котировок.</w:t>
            </w:r>
          </w:p>
        </w:tc>
      </w:tr>
      <w:tr w:rsidR="00A300FC" w:rsidRPr="001B7641">
        <w:trPr>
          <w:trHeight w:val="398"/>
        </w:trPr>
        <w:tc>
          <w:tcPr>
            <w:tcW w:w="258" w:type="pct"/>
            <w:vAlign w:val="center"/>
          </w:tcPr>
          <w:p w:rsidR="00A300FC" w:rsidRPr="00154C09" w:rsidRDefault="00A300FC" w:rsidP="007B2188">
            <w:pPr>
              <w:jc w:val="center"/>
            </w:pPr>
            <w:r w:rsidRPr="00154C09">
              <w:t>14</w:t>
            </w:r>
          </w:p>
        </w:tc>
        <w:tc>
          <w:tcPr>
            <w:tcW w:w="1428" w:type="pct"/>
            <w:vAlign w:val="center"/>
          </w:tcPr>
          <w:p w:rsidR="00A300FC" w:rsidRPr="00154C09" w:rsidRDefault="00A300FC">
            <w:r w:rsidRPr="00154C09">
              <w:t>Место подачи котировочных заявок</w:t>
            </w:r>
          </w:p>
        </w:tc>
        <w:tc>
          <w:tcPr>
            <w:tcW w:w="3314" w:type="pct"/>
            <w:vAlign w:val="center"/>
          </w:tcPr>
          <w:p w:rsidR="00A300FC" w:rsidRPr="00CD48BB" w:rsidRDefault="00A300FC"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8"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A300FC" w:rsidRPr="003051DE" w:rsidRDefault="00A300FC"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A300FC" w:rsidRPr="00741BA4" w:rsidRDefault="00A300FC"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tc>
      </w:tr>
      <w:tr w:rsidR="00A300FC" w:rsidRPr="001B7641">
        <w:trPr>
          <w:trHeight w:val="398"/>
        </w:trPr>
        <w:tc>
          <w:tcPr>
            <w:tcW w:w="258" w:type="pct"/>
            <w:vAlign w:val="center"/>
          </w:tcPr>
          <w:p w:rsidR="00A300FC" w:rsidRPr="00154C09" w:rsidRDefault="00A300FC" w:rsidP="007B2188">
            <w:pPr>
              <w:jc w:val="center"/>
            </w:pPr>
            <w:r w:rsidRPr="00154C09">
              <w:t>15</w:t>
            </w:r>
          </w:p>
        </w:tc>
        <w:tc>
          <w:tcPr>
            <w:tcW w:w="1428" w:type="pct"/>
            <w:vAlign w:val="center"/>
          </w:tcPr>
          <w:p w:rsidR="00A300FC" w:rsidRPr="00154C09" w:rsidRDefault="00A300FC">
            <w:r w:rsidRPr="00154C09">
              <w:t>Порядок подачи котировочных заявок</w:t>
            </w:r>
          </w:p>
        </w:tc>
        <w:tc>
          <w:tcPr>
            <w:tcW w:w="3314" w:type="pct"/>
            <w:vAlign w:val="center"/>
          </w:tcPr>
          <w:p w:rsidR="00A300FC" w:rsidRDefault="00A300FC" w:rsidP="004B79E2">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A300FC" w:rsidRPr="003E4659" w:rsidRDefault="00A300FC" w:rsidP="003E4659">
            <w:pPr>
              <w:pStyle w:val="BodyText"/>
              <w:spacing w:after="0" w:line="240" w:lineRule="atLeast"/>
            </w:pPr>
            <w:r w:rsidRPr="00F35635">
              <w:t>Котировочная заявка должна содержать:</w:t>
            </w:r>
          </w:p>
          <w:p w:rsidR="00A300FC" w:rsidRPr="003051DE" w:rsidRDefault="00A300FC" w:rsidP="003653CA">
            <w:pPr>
              <w:spacing w:line="240" w:lineRule="atLeast"/>
              <w:jc w:val="both"/>
            </w:pPr>
          </w:p>
          <w:p w:rsidR="00A300FC" w:rsidRPr="003E4659" w:rsidRDefault="00A300FC" w:rsidP="003653CA">
            <w:pPr>
              <w:spacing w:line="240" w:lineRule="atLeast"/>
              <w:jc w:val="both"/>
            </w:pPr>
            <w:r w:rsidRPr="00F35635">
              <w:t xml:space="preserve">для юридического и физического лица, в том числе </w:t>
            </w:r>
          </w:p>
          <w:p w:rsidR="00A300FC" w:rsidRPr="00F35635" w:rsidRDefault="00A300FC" w:rsidP="003653CA">
            <w:pPr>
              <w:spacing w:line="240" w:lineRule="atLeast"/>
              <w:jc w:val="both"/>
            </w:pPr>
            <w:r w:rsidRPr="00F35635">
              <w:t>индивидуального предпринимателя:</w:t>
            </w:r>
          </w:p>
          <w:p w:rsidR="00A300FC" w:rsidRPr="00CD48BB" w:rsidRDefault="00A300FC"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A300FC" w:rsidRPr="0014668F" w:rsidRDefault="00A300FC" w:rsidP="009715A3">
            <w:pPr>
              <w:tabs>
                <w:tab w:val="left" w:pos="30"/>
                <w:tab w:val="left" w:pos="720"/>
              </w:tabs>
              <w:spacing w:line="240" w:lineRule="atLeast"/>
              <w:jc w:val="both"/>
            </w:pPr>
          </w:p>
          <w:p w:rsidR="00A300FC" w:rsidRPr="00F35635" w:rsidRDefault="00A300FC" w:rsidP="009715A3">
            <w:pPr>
              <w:tabs>
                <w:tab w:val="left" w:pos="30"/>
                <w:tab w:val="left" w:pos="720"/>
              </w:tabs>
              <w:spacing w:line="240" w:lineRule="atLeast"/>
              <w:jc w:val="both"/>
            </w:pPr>
            <w:r w:rsidRPr="00F35635">
              <w:t>для простого товарищества:</w:t>
            </w:r>
          </w:p>
          <w:p w:rsidR="00A300FC" w:rsidRPr="00F35635" w:rsidRDefault="00A300FC" w:rsidP="003653CA">
            <w:pPr>
              <w:tabs>
                <w:tab w:val="left" w:pos="720"/>
              </w:tabs>
              <w:spacing w:line="240" w:lineRule="atLeast"/>
              <w:jc w:val="both"/>
            </w:pPr>
            <w:r w:rsidRPr="00F35635">
              <w:t xml:space="preserve">     договор простого товарищества участников;</w:t>
            </w:r>
          </w:p>
          <w:p w:rsidR="00A300FC" w:rsidRPr="003E4659" w:rsidRDefault="00A300FC"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A300FC" w:rsidRDefault="00A300FC" w:rsidP="00FD6656">
            <w:pPr>
              <w:pStyle w:val="BodyText"/>
              <w:spacing w:after="0" w:line="240" w:lineRule="atLeast"/>
            </w:pPr>
          </w:p>
          <w:p w:rsidR="00A300FC" w:rsidRPr="007F0355" w:rsidRDefault="00A300FC" w:rsidP="009A02EC">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A300FC" w:rsidRPr="001B7641">
        <w:trPr>
          <w:trHeight w:val="398"/>
        </w:trPr>
        <w:tc>
          <w:tcPr>
            <w:tcW w:w="258" w:type="pct"/>
            <w:vAlign w:val="center"/>
          </w:tcPr>
          <w:p w:rsidR="00A300FC" w:rsidRPr="00154C09" w:rsidRDefault="00A300FC" w:rsidP="007B2188">
            <w:pPr>
              <w:jc w:val="center"/>
            </w:pPr>
            <w:r w:rsidRPr="00154C09">
              <w:t>16</w:t>
            </w:r>
          </w:p>
        </w:tc>
        <w:tc>
          <w:tcPr>
            <w:tcW w:w="1428" w:type="pct"/>
            <w:vAlign w:val="center"/>
          </w:tcPr>
          <w:p w:rsidR="00A300FC" w:rsidRPr="00154C09" w:rsidRDefault="00A300FC"/>
          <w:p w:rsidR="00A300FC" w:rsidRPr="00154C09" w:rsidRDefault="00A300FC">
            <w:r w:rsidRPr="00154C09">
              <w:t>Дата начала подачи заявок</w:t>
            </w:r>
          </w:p>
          <w:p w:rsidR="00A300FC" w:rsidRPr="00154C09" w:rsidRDefault="00A300FC"/>
        </w:tc>
        <w:tc>
          <w:tcPr>
            <w:tcW w:w="3314" w:type="pct"/>
            <w:vAlign w:val="center"/>
          </w:tcPr>
          <w:p w:rsidR="00A300FC" w:rsidRPr="00780BD1" w:rsidRDefault="00A300FC">
            <w:r>
              <w:t xml:space="preserve">         14.04.2015г.</w:t>
            </w:r>
          </w:p>
        </w:tc>
      </w:tr>
      <w:tr w:rsidR="00A300FC" w:rsidRPr="001B7641">
        <w:trPr>
          <w:trHeight w:val="902"/>
        </w:trPr>
        <w:tc>
          <w:tcPr>
            <w:tcW w:w="258" w:type="pct"/>
            <w:vAlign w:val="center"/>
          </w:tcPr>
          <w:p w:rsidR="00A300FC" w:rsidRPr="00154C09" w:rsidRDefault="00A300FC" w:rsidP="007B2188">
            <w:pPr>
              <w:jc w:val="center"/>
            </w:pPr>
            <w:r w:rsidRPr="00154C09">
              <w:t>17</w:t>
            </w:r>
          </w:p>
        </w:tc>
        <w:tc>
          <w:tcPr>
            <w:tcW w:w="1428" w:type="pct"/>
            <w:vAlign w:val="center"/>
          </w:tcPr>
          <w:p w:rsidR="00A300FC" w:rsidRPr="00154C09" w:rsidRDefault="00A300FC"/>
          <w:p w:rsidR="00A300FC" w:rsidRPr="00154C09" w:rsidRDefault="00A300FC">
            <w:r w:rsidRPr="00154C09">
              <w:t>Дата и время окончания подачи заявок</w:t>
            </w:r>
          </w:p>
        </w:tc>
        <w:tc>
          <w:tcPr>
            <w:tcW w:w="3314" w:type="pct"/>
            <w:vAlign w:val="center"/>
          </w:tcPr>
          <w:p w:rsidR="00A300FC" w:rsidRPr="00780BD1" w:rsidRDefault="00A300FC">
            <w:r>
              <w:t xml:space="preserve">          22.04.2015г.</w:t>
            </w:r>
            <w:r w:rsidRPr="00780BD1">
              <w:t>,  17 час. 00 мин.</w:t>
            </w:r>
            <w:r>
              <w:t xml:space="preserve"> </w:t>
            </w:r>
            <w:r w:rsidRPr="00780BD1">
              <w:t>(время московское)</w:t>
            </w:r>
          </w:p>
        </w:tc>
      </w:tr>
      <w:tr w:rsidR="00A300FC" w:rsidRPr="001B7641">
        <w:trPr>
          <w:trHeight w:val="534"/>
        </w:trPr>
        <w:tc>
          <w:tcPr>
            <w:tcW w:w="258" w:type="pct"/>
            <w:vAlign w:val="center"/>
          </w:tcPr>
          <w:p w:rsidR="00A300FC" w:rsidRPr="00154C09" w:rsidRDefault="00A300FC" w:rsidP="007B2188">
            <w:pPr>
              <w:jc w:val="center"/>
            </w:pPr>
            <w:r w:rsidRPr="00154C09">
              <w:t>18</w:t>
            </w:r>
          </w:p>
        </w:tc>
        <w:tc>
          <w:tcPr>
            <w:tcW w:w="1428" w:type="pct"/>
            <w:vAlign w:val="center"/>
          </w:tcPr>
          <w:p w:rsidR="00A300FC" w:rsidRPr="003051DE" w:rsidRDefault="00A300FC">
            <w:r w:rsidRPr="00154C09">
              <w:t>Место и дата рассмотрения котировочных заявок</w:t>
            </w:r>
          </w:p>
          <w:p w:rsidR="00A300FC" w:rsidRPr="003051DE" w:rsidRDefault="00A300FC"/>
        </w:tc>
        <w:tc>
          <w:tcPr>
            <w:tcW w:w="3314" w:type="pct"/>
            <w:vAlign w:val="center"/>
          </w:tcPr>
          <w:p w:rsidR="00A300FC" w:rsidRDefault="00A300FC">
            <w:pPr>
              <w:rPr>
                <w:color w:val="000000"/>
              </w:rPr>
            </w:pPr>
          </w:p>
          <w:p w:rsidR="00A300FC" w:rsidRPr="001B7641" w:rsidRDefault="00A300FC"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 Москва, Каширское шоссе, д.31; 23.04.2015г.</w:t>
            </w:r>
          </w:p>
        </w:tc>
      </w:tr>
      <w:tr w:rsidR="00A300FC" w:rsidRPr="001B7641">
        <w:tc>
          <w:tcPr>
            <w:tcW w:w="258" w:type="pct"/>
            <w:vAlign w:val="center"/>
          </w:tcPr>
          <w:p w:rsidR="00A300FC" w:rsidRPr="00154C09" w:rsidRDefault="00A300FC" w:rsidP="007B2188">
            <w:pPr>
              <w:jc w:val="center"/>
            </w:pPr>
            <w:r w:rsidRPr="00154C09">
              <w:t>19</w:t>
            </w:r>
          </w:p>
        </w:tc>
        <w:tc>
          <w:tcPr>
            <w:tcW w:w="1428" w:type="pct"/>
            <w:vAlign w:val="center"/>
          </w:tcPr>
          <w:p w:rsidR="00A300FC" w:rsidRDefault="00A300FC">
            <w:pPr>
              <w:rPr>
                <w:color w:val="FF0000"/>
              </w:rPr>
            </w:pPr>
            <w:r w:rsidRPr="00154C09">
              <w:t>Срок подписания победителем в проведении запроса котировок</w:t>
            </w:r>
            <w:r w:rsidRPr="0014668F">
              <w:rPr>
                <w:color w:val="FF0000"/>
              </w:rPr>
              <w:t xml:space="preserve"> </w:t>
            </w:r>
          </w:p>
          <w:p w:rsidR="00A300FC" w:rsidRPr="00154C09" w:rsidRDefault="00A300FC">
            <w:r w:rsidRPr="00CD48BB">
              <w:t>в электронной форме</w:t>
            </w:r>
            <w:r>
              <w:t xml:space="preserve"> </w:t>
            </w:r>
            <w:r w:rsidRPr="00154C09">
              <w:t xml:space="preserve"> договора</w:t>
            </w:r>
          </w:p>
        </w:tc>
        <w:tc>
          <w:tcPr>
            <w:tcW w:w="3314" w:type="pct"/>
            <w:vAlign w:val="center"/>
          </w:tcPr>
          <w:p w:rsidR="00A300FC" w:rsidRPr="001B7641" w:rsidRDefault="00A300FC" w:rsidP="004B79E2">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0"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1"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p>
          <w:p w:rsidR="00A300FC" w:rsidRPr="001B7641" w:rsidRDefault="00A300FC">
            <w:pPr>
              <w:rPr>
                <w:color w:val="000000"/>
              </w:rPr>
            </w:pPr>
          </w:p>
        </w:tc>
      </w:tr>
      <w:tr w:rsidR="00A300FC" w:rsidRPr="001B7641">
        <w:tc>
          <w:tcPr>
            <w:tcW w:w="258" w:type="pct"/>
            <w:vAlign w:val="center"/>
          </w:tcPr>
          <w:p w:rsidR="00A300FC" w:rsidRPr="00154C09" w:rsidRDefault="00A300FC" w:rsidP="007B2188">
            <w:pPr>
              <w:jc w:val="center"/>
            </w:pPr>
            <w:r>
              <w:t>20</w:t>
            </w:r>
          </w:p>
        </w:tc>
        <w:tc>
          <w:tcPr>
            <w:tcW w:w="1428" w:type="pct"/>
            <w:vAlign w:val="center"/>
          </w:tcPr>
          <w:p w:rsidR="00A300FC" w:rsidRDefault="00A300FC" w:rsidP="00F44259">
            <w:pPr>
              <w:pStyle w:val="NormalWeb"/>
              <w:rPr>
                <w:color w:val="FF0000"/>
              </w:rPr>
            </w:pPr>
          </w:p>
          <w:p w:rsidR="00A300FC" w:rsidRPr="001A666B" w:rsidRDefault="00A300FC"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A300FC" w:rsidRPr="00F44259" w:rsidRDefault="00A300FC"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A300FC" w:rsidRPr="001B7641">
        <w:tc>
          <w:tcPr>
            <w:tcW w:w="258" w:type="pct"/>
            <w:vAlign w:val="center"/>
          </w:tcPr>
          <w:p w:rsidR="00A300FC" w:rsidRDefault="00A300FC" w:rsidP="007B2188">
            <w:pPr>
              <w:jc w:val="center"/>
            </w:pPr>
            <w:r>
              <w:t>21</w:t>
            </w:r>
          </w:p>
        </w:tc>
        <w:tc>
          <w:tcPr>
            <w:tcW w:w="1428" w:type="pct"/>
            <w:vAlign w:val="center"/>
          </w:tcPr>
          <w:p w:rsidR="00A300FC" w:rsidRDefault="00A300FC" w:rsidP="00FC2DC0">
            <w:pPr>
              <w:rPr>
                <w:color w:val="FF0000"/>
              </w:rPr>
            </w:pPr>
          </w:p>
          <w:p w:rsidR="00A300FC" w:rsidRDefault="00A300FC" w:rsidP="00FC2DC0">
            <w:pPr>
              <w:rPr>
                <w:color w:val="FF0000"/>
              </w:rPr>
            </w:pPr>
          </w:p>
          <w:p w:rsidR="00A300FC" w:rsidRDefault="00A300FC" w:rsidP="00FC2DC0">
            <w:pPr>
              <w:rPr>
                <w:color w:val="FF0000"/>
              </w:rPr>
            </w:pPr>
          </w:p>
          <w:p w:rsidR="00A300FC" w:rsidRDefault="00A300FC" w:rsidP="00FC2DC0">
            <w:pPr>
              <w:rPr>
                <w:color w:val="FF0000"/>
              </w:rPr>
            </w:pPr>
          </w:p>
          <w:p w:rsidR="00A300FC" w:rsidRPr="00F35635" w:rsidRDefault="00A300FC" w:rsidP="00FC2DC0">
            <w:r w:rsidRPr="00F35635">
              <w:t>Возможность Заказчика изменить количество поставляемых по договору товаров</w:t>
            </w:r>
          </w:p>
          <w:p w:rsidR="00A300FC" w:rsidRPr="00F35635" w:rsidRDefault="00A300FC" w:rsidP="00F44259">
            <w:pPr>
              <w:pStyle w:val="NormalWeb"/>
              <w:rPr>
                <w:color w:val="auto"/>
              </w:rPr>
            </w:pPr>
          </w:p>
          <w:p w:rsidR="00A300FC" w:rsidRDefault="00A300FC" w:rsidP="00FC2DC0">
            <w:pPr>
              <w:pStyle w:val="NormalWeb"/>
              <w:rPr>
                <w:color w:val="000000"/>
              </w:rPr>
            </w:pPr>
          </w:p>
        </w:tc>
        <w:tc>
          <w:tcPr>
            <w:tcW w:w="3314" w:type="pct"/>
            <w:vAlign w:val="center"/>
          </w:tcPr>
          <w:p w:rsidR="00A300FC" w:rsidRPr="00F44259" w:rsidRDefault="00A300FC"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A300FC" w:rsidRPr="001B7641">
        <w:trPr>
          <w:trHeight w:val="536"/>
        </w:trPr>
        <w:tc>
          <w:tcPr>
            <w:tcW w:w="258" w:type="pct"/>
            <w:vAlign w:val="center"/>
          </w:tcPr>
          <w:p w:rsidR="00A300FC" w:rsidRPr="00154C09" w:rsidRDefault="00A300FC" w:rsidP="007B2188">
            <w:pPr>
              <w:jc w:val="center"/>
            </w:pPr>
            <w:r w:rsidRPr="00154C09">
              <w:t>2</w:t>
            </w:r>
            <w:r>
              <w:t>2</w:t>
            </w:r>
          </w:p>
        </w:tc>
        <w:tc>
          <w:tcPr>
            <w:tcW w:w="1428" w:type="pct"/>
            <w:vAlign w:val="center"/>
          </w:tcPr>
          <w:p w:rsidR="00A300FC" w:rsidRPr="00154C09" w:rsidRDefault="00A300FC">
            <w:r w:rsidRPr="00154C09">
              <w:t xml:space="preserve">Требования  к участникам </w:t>
            </w:r>
            <w:r>
              <w:t xml:space="preserve">процедуры </w:t>
            </w:r>
            <w:r w:rsidRPr="00154C09">
              <w:t>закупки</w:t>
            </w:r>
          </w:p>
        </w:tc>
        <w:tc>
          <w:tcPr>
            <w:tcW w:w="3314" w:type="pct"/>
            <w:vAlign w:val="center"/>
          </w:tcPr>
          <w:p w:rsidR="00A300FC" w:rsidRPr="009F4F3C" w:rsidRDefault="00A300FC" w:rsidP="00FC2DC0">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A300FC" w:rsidRPr="009F4F3C" w:rsidRDefault="00A300FC"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A300FC" w:rsidRDefault="00A300FC" w:rsidP="00FC2DC0">
            <w:pPr>
              <w:pStyle w:val="Default"/>
              <w:ind w:firstLine="708"/>
              <w:jc w:val="both"/>
              <w:rPr>
                <w:rFonts w:ascii="Times New Roman" w:hAnsi="Times New Roman" w:cs="Times New Roman"/>
              </w:rPr>
            </w:pPr>
            <w:r w:rsidRPr="009F4F3C">
              <w:rPr>
                <w:rFonts w:ascii="Times New Roman" w:hAnsi="Times New Roman" w:cs="Times New Roman"/>
              </w:rPr>
              <w:t xml:space="preserve">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A300FC" w:rsidRPr="00D43ADC" w:rsidRDefault="00A300FC" w:rsidP="00FC2DC0">
            <w:pPr>
              <w:tabs>
                <w:tab w:val="left" w:pos="0"/>
              </w:tabs>
              <w:ind w:right="-108"/>
              <w:jc w:val="both"/>
            </w:pPr>
            <w:r w:rsidRPr="005F1104">
              <w:rPr>
                <w:b/>
                <w:i/>
                <w:color w:val="FF0000"/>
              </w:rPr>
              <w:tab/>
            </w:r>
            <w:r w:rsidRPr="00D43ADC">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w:t>
            </w:r>
            <w:r>
              <w:t>ется</w:t>
            </w:r>
            <w:r w:rsidRPr="00D43ADC">
              <w:t>;</w:t>
            </w:r>
          </w:p>
          <w:p w:rsidR="00A300FC" w:rsidRPr="009F4F3C" w:rsidRDefault="00A300FC" w:rsidP="00FC2DC0">
            <w:pPr>
              <w:pStyle w:val="Default"/>
              <w:jc w:val="both"/>
              <w:rPr>
                <w:rFonts w:ascii="Times New Roman" w:hAnsi="Times New Roman" w:cs="Times New Roman"/>
                <w:color w:val="auto"/>
              </w:rPr>
            </w:pPr>
            <w:r>
              <w:rPr>
                <w:rFonts w:ascii="Times New Roman" w:hAnsi="Times New Roman" w:cs="Times New Roman"/>
              </w:rPr>
              <w:t xml:space="preserve">            </w:t>
            </w: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A300FC" w:rsidRPr="009F4F3C" w:rsidRDefault="00A300FC"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300FC" w:rsidRPr="009F4F3C" w:rsidRDefault="00A300FC"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300FC" w:rsidRPr="009F4F3C" w:rsidRDefault="00A300FC"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300FC" w:rsidRDefault="00A300FC" w:rsidP="00FC2DC0">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300FC" w:rsidRPr="009F4F3C" w:rsidRDefault="00A300FC" w:rsidP="00FC2DC0">
            <w:pPr>
              <w:ind w:firstLine="708"/>
              <w:jc w:val="both"/>
            </w:pPr>
            <w:r>
              <w:t>8</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A300FC" w:rsidRPr="009F4F3C" w:rsidRDefault="00A300FC" w:rsidP="00FC2DC0">
            <w:pPr>
              <w:ind w:firstLine="720"/>
              <w:jc w:val="both"/>
            </w:pPr>
            <w:r>
              <w:t>9</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300FC" w:rsidRDefault="00A300FC" w:rsidP="00FC2DC0">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A300FC" w:rsidRPr="001B7641" w:rsidRDefault="00A300FC" w:rsidP="00FC2DC0">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A300FC" w:rsidRPr="001B7641">
        <w:trPr>
          <w:trHeight w:val="536"/>
        </w:trPr>
        <w:tc>
          <w:tcPr>
            <w:tcW w:w="258" w:type="pct"/>
            <w:vAlign w:val="center"/>
          </w:tcPr>
          <w:p w:rsidR="00A300FC" w:rsidRPr="00154C09" w:rsidRDefault="00A300FC" w:rsidP="007B2188">
            <w:pPr>
              <w:jc w:val="center"/>
            </w:pPr>
            <w:r>
              <w:t>23</w:t>
            </w:r>
          </w:p>
        </w:tc>
        <w:tc>
          <w:tcPr>
            <w:tcW w:w="1428" w:type="pct"/>
            <w:vAlign w:val="center"/>
          </w:tcPr>
          <w:p w:rsidR="00A300FC" w:rsidRPr="00154C09" w:rsidRDefault="00A300FC">
            <w:r>
              <w:t>Требования к товару</w:t>
            </w:r>
          </w:p>
        </w:tc>
        <w:tc>
          <w:tcPr>
            <w:tcW w:w="3314" w:type="pct"/>
            <w:vAlign w:val="center"/>
          </w:tcPr>
          <w:p w:rsidR="00A300FC" w:rsidRPr="00F307FC" w:rsidRDefault="00A300FC"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A300FC" w:rsidRPr="001B7641">
        <w:trPr>
          <w:trHeight w:val="530"/>
        </w:trPr>
        <w:tc>
          <w:tcPr>
            <w:tcW w:w="258" w:type="pct"/>
            <w:vAlign w:val="center"/>
          </w:tcPr>
          <w:p w:rsidR="00A300FC" w:rsidRPr="00154C09" w:rsidRDefault="00A300FC" w:rsidP="007B2188">
            <w:pPr>
              <w:jc w:val="center"/>
            </w:pPr>
            <w:r w:rsidRPr="00154C09">
              <w:t>2</w:t>
            </w:r>
            <w:r>
              <w:t>4</w:t>
            </w:r>
          </w:p>
        </w:tc>
        <w:tc>
          <w:tcPr>
            <w:tcW w:w="1428" w:type="pct"/>
            <w:vAlign w:val="center"/>
          </w:tcPr>
          <w:p w:rsidR="00A300FC" w:rsidRDefault="00A300FC">
            <w:r>
              <w:t xml:space="preserve">Отказ от проведения </w:t>
            </w:r>
            <w:r w:rsidRPr="00154C09">
              <w:t xml:space="preserve"> запроса котировок</w:t>
            </w:r>
          </w:p>
          <w:p w:rsidR="00A300FC" w:rsidRPr="00CD48BB" w:rsidRDefault="00A300FC">
            <w:r w:rsidRPr="00CD48BB">
              <w:t xml:space="preserve"> в электронной форме </w:t>
            </w:r>
          </w:p>
        </w:tc>
        <w:tc>
          <w:tcPr>
            <w:tcW w:w="3314" w:type="pct"/>
            <w:vAlign w:val="center"/>
          </w:tcPr>
          <w:p w:rsidR="00A300FC" w:rsidRPr="005B55D7" w:rsidRDefault="00A300FC" w:rsidP="000C7978">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2"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3"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A300FC" w:rsidRPr="001B7641">
        <w:trPr>
          <w:trHeight w:val="530"/>
        </w:trPr>
        <w:tc>
          <w:tcPr>
            <w:tcW w:w="258" w:type="pct"/>
            <w:vAlign w:val="center"/>
          </w:tcPr>
          <w:p w:rsidR="00A300FC" w:rsidRPr="00154C09" w:rsidRDefault="00A300FC" w:rsidP="007B2188">
            <w:pPr>
              <w:jc w:val="center"/>
            </w:pPr>
            <w:r>
              <w:t>25</w:t>
            </w:r>
          </w:p>
        </w:tc>
        <w:tc>
          <w:tcPr>
            <w:tcW w:w="1428" w:type="pct"/>
            <w:vAlign w:val="center"/>
          </w:tcPr>
          <w:p w:rsidR="00A300FC" w:rsidRDefault="00A300FC">
            <w:pPr>
              <w:rPr>
                <w:iCs/>
                <w:color w:val="FF0000"/>
              </w:rPr>
            </w:pPr>
            <w:r>
              <w:t>Приложения к извещению о проведении запроса котировок</w:t>
            </w:r>
            <w:r>
              <w:rPr>
                <w:iCs/>
                <w:color w:val="FF0000"/>
              </w:rPr>
              <w:t xml:space="preserve"> </w:t>
            </w:r>
          </w:p>
          <w:p w:rsidR="00A300FC" w:rsidRPr="00CD48BB" w:rsidRDefault="00A300FC">
            <w:r w:rsidRPr="00CD48BB">
              <w:rPr>
                <w:iCs/>
              </w:rPr>
              <w:t>в электронной форме</w:t>
            </w:r>
            <w:r w:rsidRPr="00CD48BB">
              <w:t xml:space="preserve"> </w:t>
            </w:r>
          </w:p>
        </w:tc>
        <w:tc>
          <w:tcPr>
            <w:tcW w:w="3314" w:type="pct"/>
            <w:vAlign w:val="center"/>
          </w:tcPr>
          <w:p w:rsidR="00A300FC" w:rsidRDefault="00A300FC" w:rsidP="000C7978">
            <w:pPr>
              <w:rPr>
                <w:color w:val="000000"/>
              </w:rPr>
            </w:pPr>
            <w:r>
              <w:rPr>
                <w:color w:val="000000"/>
              </w:rPr>
              <w:t>Приложение № 1. Техническое задание.</w:t>
            </w:r>
          </w:p>
          <w:p w:rsidR="00A300FC" w:rsidRDefault="00A300FC" w:rsidP="000C7978">
            <w:pPr>
              <w:rPr>
                <w:color w:val="000000"/>
              </w:rPr>
            </w:pPr>
            <w:r>
              <w:rPr>
                <w:color w:val="000000"/>
              </w:rPr>
              <w:t>Приложение № 2. Проект договора.</w:t>
            </w:r>
          </w:p>
          <w:p w:rsidR="00A300FC" w:rsidRPr="001B7641" w:rsidRDefault="00A300FC" w:rsidP="000C7978">
            <w:pPr>
              <w:rPr>
                <w:color w:val="000000"/>
              </w:rPr>
            </w:pPr>
            <w:r>
              <w:rPr>
                <w:color w:val="000000"/>
              </w:rPr>
              <w:t>Приложение № 3. Форма котировочной заявки.</w:t>
            </w:r>
          </w:p>
        </w:tc>
      </w:tr>
    </w:tbl>
    <w:p w:rsidR="00A300FC" w:rsidRDefault="00A300FC" w:rsidP="00272BEF">
      <w:pPr>
        <w:tabs>
          <w:tab w:val="left" w:pos="1320"/>
        </w:tabs>
        <w:rPr>
          <w:lang w:val="en-US"/>
        </w:rPr>
      </w:pPr>
    </w:p>
    <w:p w:rsidR="00A300FC" w:rsidRPr="00AE1B8F" w:rsidRDefault="00A300FC" w:rsidP="00D43ADC">
      <w:pPr>
        <w:tabs>
          <w:tab w:val="left" w:pos="1320"/>
        </w:tabs>
      </w:pPr>
      <w:r w:rsidRPr="00AE1B8F">
        <w:t>Проректор</w:t>
      </w:r>
      <w:r>
        <w:t xml:space="preserve"> по учебно-методической работе  </w:t>
      </w:r>
      <w:r w:rsidRPr="00AE1B8F">
        <w:t>__________________</w:t>
      </w:r>
      <w:r>
        <w:t xml:space="preserve">    Е.Б. Весна </w:t>
      </w:r>
    </w:p>
    <w:p w:rsidR="00A300FC" w:rsidRPr="00AE1B8F" w:rsidRDefault="00A300FC" w:rsidP="00272BEF"/>
    <w:p w:rsidR="00A300FC" w:rsidRDefault="00A300FC" w:rsidP="00516664">
      <w:r w:rsidRPr="00AE1B8F">
        <w:t>СОГЛАСОВАНО</w:t>
      </w:r>
    </w:p>
    <w:p w:rsidR="00A300FC" w:rsidRDefault="00A300FC" w:rsidP="00516664"/>
    <w:p w:rsidR="00A300FC" w:rsidRDefault="00A300FC" w:rsidP="00516664">
      <w:r>
        <w:t>Заместитель начальника департамента</w:t>
      </w:r>
    </w:p>
    <w:p w:rsidR="00A300FC" w:rsidRPr="00516664" w:rsidRDefault="00A300FC" w:rsidP="00516664">
      <w:r>
        <w:t>экономического развития                                  __________________  А.В. Брандин</w:t>
      </w:r>
    </w:p>
    <w:p w:rsidR="00A300FC" w:rsidRPr="00516664" w:rsidRDefault="00A300FC" w:rsidP="00272BEF">
      <w:pPr>
        <w:tabs>
          <w:tab w:val="left" w:pos="1320"/>
        </w:tabs>
      </w:pPr>
    </w:p>
    <w:p w:rsidR="00A300FC" w:rsidRPr="00AA6A75" w:rsidRDefault="00A300FC" w:rsidP="009A02EC">
      <w:pPr>
        <w:tabs>
          <w:tab w:val="left" w:pos="1320"/>
        </w:tabs>
      </w:pPr>
      <w:r w:rsidRPr="00AE1B8F">
        <w:t xml:space="preserve">Председатель </w:t>
      </w:r>
      <w:r>
        <w:t>Единой</w:t>
      </w:r>
      <w:r w:rsidRPr="00AE1B8F">
        <w:t xml:space="preserve"> комиссии   </w:t>
      </w:r>
      <w:r>
        <w:t xml:space="preserve">                    __________________  С.В. Даева</w:t>
      </w:r>
    </w:p>
    <w:p w:rsidR="00A300FC" w:rsidRPr="00D43ADC" w:rsidRDefault="00A300FC" w:rsidP="009A02EC">
      <w:pPr>
        <w:tabs>
          <w:tab w:val="left" w:pos="1320"/>
        </w:tabs>
      </w:pPr>
    </w:p>
    <w:p w:rsidR="00A300FC" w:rsidRDefault="00A300FC" w:rsidP="009A02EC">
      <w:pPr>
        <w:tabs>
          <w:tab w:val="left" w:pos="1320"/>
        </w:tabs>
      </w:pPr>
      <w:r>
        <w:tab/>
      </w:r>
      <w:r>
        <w:tab/>
      </w:r>
      <w:r>
        <w:tab/>
      </w:r>
      <w:r>
        <w:tab/>
      </w:r>
      <w:r>
        <w:tab/>
      </w:r>
      <w:r>
        <w:tab/>
      </w:r>
      <w:r>
        <w:tab/>
      </w:r>
      <w:r>
        <w:tab/>
        <w:t xml:space="preserve">             </w:t>
      </w:r>
    </w:p>
    <w:p w:rsidR="00A300FC" w:rsidRDefault="00A300FC" w:rsidP="009A02EC">
      <w:pPr>
        <w:tabs>
          <w:tab w:val="left" w:pos="1320"/>
        </w:tabs>
      </w:pPr>
    </w:p>
    <w:p w:rsidR="00A300FC" w:rsidRDefault="00A300FC" w:rsidP="009A02EC">
      <w:pPr>
        <w:tabs>
          <w:tab w:val="left" w:pos="1320"/>
        </w:tabs>
      </w:pPr>
    </w:p>
    <w:p w:rsidR="00A300FC" w:rsidRDefault="00A300FC" w:rsidP="009A02EC">
      <w:pPr>
        <w:tabs>
          <w:tab w:val="left" w:pos="1320"/>
        </w:tabs>
      </w:pPr>
    </w:p>
    <w:p w:rsidR="00A300FC" w:rsidRDefault="00A300FC" w:rsidP="009A02EC">
      <w:pPr>
        <w:tabs>
          <w:tab w:val="left" w:pos="1320"/>
        </w:tabs>
      </w:pPr>
    </w:p>
    <w:p w:rsidR="00A300FC" w:rsidRDefault="00A300FC" w:rsidP="009A02EC">
      <w:pPr>
        <w:tabs>
          <w:tab w:val="left" w:pos="1320"/>
        </w:tabs>
      </w:pPr>
    </w:p>
    <w:p w:rsidR="00A300FC" w:rsidRDefault="00A300FC" w:rsidP="009A02EC">
      <w:pPr>
        <w:tabs>
          <w:tab w:val="left" w:pos="1320"/>
        </w:tabs>
      </w:pPr>
    </w:p>
    <w:p w:rsidR="00A300FC" w:rsidRDefault="00A300FC" w:rsidP="009A02EC">
      <w:pPr>
        <w:tabs>
          <w:tab w:val="left" w:pos="1320"/>
        </w:tabs>
      </w:pPr>
    </w:p>
    <w:p w:rsidR="00A300FC" w:rsidRDefault="00A300FC" w:rsidP="009A02EC">
      <w:pPr>
        <w:tabs>
          <w:tab w:val="left" w:pos="1320"/>
        </w:tabs>
      </w:pPr>
      <w:r>
        <w:tab/>
      </w:r>
      <w:r>
        <w:tab/>
      </w:r>
      <w:r>
        <w:tab/>
      </w:r>
      <w:r>
        <w:tab/>
      </w:r>
      <w:r>
        <w:tab/>
      </w:r>
      <w:r>
        <w:tab/>
      </w:r>
      <w:r>
        <w:tab/>
      </w:r>
      <w:r>
        <w:tab/>
      </w:r>
      <w:r>
        <w:tab/>
        <w:t xml:space="preserve">  Приложение № 1</w:t>
      </w:r>
    </w:p>
    <w:p w:rsidR="00A300FC" w:rsidRDefault="00A300FC" w:rsidP="005D766C">
      <w:pPr>
        <w:tabs>
          <w:tab w:val="left" w:pos="1320"/>
        </w:tabs>
        <w:jc w:val="right"/>
      </w:pPr>
      <w:r>
        <w:tab/>
        <w:t>к извещению о проведении</w:t>
      </w:r>
    </w:p>
    <w:p w:rsidR="00A300FC" w:rsidRDefault="00A300FC" w:rsidP="002A352E">
      <w:pPr>
        <w:tabs>
          <w:tab w:val="left" w:pos="1320"/>
        </w:tabs>
        <w:jc w:val="center"/>
      </w:pPr>
      <w:r>
        <w:t xml:space="preserve">                                                                                             запроса котировок</w:t>
      </w:r>
    </w:p>
    <w:p w:rsidR="00A300FC" w:rsidRPr="00CD48BB" w:rsidRDefault="00A300FC" w:rsidP="00203078">
      <w:pPr>
        <w:tabs>
          <w:tab w:val="left" w:pos="1320"/>
        </w:tabs>
        <w:jc w:val="center"/>
      </w:pPr>
      <w:r w:rsidRPr="00203078">
        <w:rPr>
          <w:iCs/>
          <w:color w:val="FF0000"/>
        </w:rPr>
        <w:t xml:space="preserve"> </w:t>
      </w:r>
      <w:r w:rsidRPr="00203078">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rPr>
        <w:t xml:space="preserve">   </w:t>
      </w:r>
      <w:r>
        <w:rPr>
          <w:iCs/>
        </w:rPr>
        <w:t xml:space="preserve">                        </w:t>
      </w:r>
      <w:r w:rsidRPr="002A352E">
        <w:rPr>
          <w:iCs/>
        </w:rPr>
        <w:t xml:space="preserve"> </w:t>
      </w:r>
      <w:r w:rsidRPr="00CD48BB">
        <w:rPr>
          <w:iCs/>
        </w:rPr>
        <w:t>в электронной форме</w:t>
      </w:r>
    </w:p>
    <w:p w:rsidR="00A300FC" w:rsidRDefault="00A300FC" w:rsidP="00575E65">
      <w:pPr>
        <w:tabs>
          <w:tab w:val="left" w:pos="1320"/>
        </w:tabs>
        <w:jc w:val="center"/>
      </w:pPr>
    </w:p>
    <w:p w:rsidR="00A300FC" w:rsidRPr="005D766C" w:rsidRDefault="00A300FC" w:rsidP="005D766C"/>
    <w:p w:rsidR="00A300FC" w:rsidRDefault="00A300FC" w:rsidP="00575E65">
      <w:pPr>
        <w:tabs>
          <w:tab w:val="left" w:pos="1320"/>
        </w:tabs>
        <w:jc w:val="center"/>
      </w:pPr>
    </w:p>
    <w:p w:rsidR="00A300FC" w:rsidRPr="005D766C" w:rsidRDefault="00A300FC" w:rsidP="005D766C">
      <w:pPr>
        <w:tabs>
          <w:tab w:val="left" w:pos="1320"/>
          <w:tab w:val="left" w:pos="3324"/>
        </w:tabs>
        <w:rPr>
          <w:sz w:val="28"/>
          <w:szCs w:val="28"/>
        </w:rPr>
      </w:pPr>
      <w:r>
        <w:tab/>
      </w:r>
      <w:r>
        <w:tab/>
      </w:r>
      <w:r w:rsidRPr="005D766C">
        <w:rPr>
          <w:sz w:val="28"/>
          <w:szCs w:val="28"/>
        </w:rPr>
        <w:t>Техническое задание</w:t>
      </w:r>
    </w:p>
    <w:p w:rsidR="00A300FC" w:rsidRPr="00C513C7" w:rsidRDefault="00A300FC" w:rsidP="0094704B">
      <w:pPr>
        <w:pStyle w:val="BodyTextIndent3"/>
        <w:widowControl/>
        <w:ind w:right="-2" w:firstLine="720"/>
        <w:rPr>
          <w:sz w:val="28"/>
          <w:szCs w:val="28"/>
        </w:rPr>
      </w:pPr>
      <w:r w:rsidRPr="00C513C7">
        <w:rPr>
          <w:sz w:val="28"/>
          <w:szCs w:val="28"/>
        </w:rPr>
        <w:t>Предме</w:t>
      </w:r>
      <w:r>
        <w:rPr>
          <w:sz w:val="28"/>
          <w:szCs w:val="28"/>
        </w:rPr>
        <w:t>т договора:  Поставка литературы зарубежных издательств для пополнения библиотечного фонда и обеспечения учебного процесса и научной деятельности НИЯУ МИФИ.</w:t>
      </w:r>
    </w:p>
    <w:p w:rsidR="00A300FC" w:rsidRPr="00C513C7" w:rsidRDefault="00A300FC" w:rsidP="0094704B">
      <w:pPr>
        <w:pStyle w:val="BodyTextIndent3"/>
        <w:widowControl/>
        <w:ind w:right="-2" w:firstLine="720"/>
        <w:rPr>
          <w:b/>
          <w:sz w:val="28"/>
          <w:szCs w:val="28"/>
        </w:rPr>
      </w:pPr>
    </w:p>
    <w:p w:rsidR="00A300FC" w:rsidRDefault="00A300FC" w:rsidP="00D43ADC">
      <w:pPr>
        <w:pStyle w:val="BodyTextIndent3"/>
        <w:widowControl/>
        <w:numPr>
          <w:ilvl w:val="0"/>
          <w:numId w:val="21"/>
        </w:numPr>
        <w:ind w:right="-2"/>
        <w:rPr>
          <w:sz w:val="28"/>
          <w:szCs w:val="28"/>
        </w:rPr>
      </w:pPr>
      <w:r w:rsidRPr="00C513C7">
        <w:rPr>
          <w:sz w:val="28"/>
          <w:szCs w:val="28"/>
        </w:rPr>
        <w:t>Наименование и перечень видов поставляемого товара.</w:t>
      </w:r>
    </w:p>
    <w:tbl>
      <w:tblPr>
        <w:tblW w:w="101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81"/>
        <w:gridCol w:w="1946"/>
        <w:gridCol w:w="4008"/>
        <w:gridCol w:w="1134"/>
        <w:gridCol w:w="1134"/>
        <w:gridCol w:w="1134"/>
      </w:tblGrid>
      <w:tr w:rsidR="00A300FC" w:rsidRPr="00E42DF7" w:rsidTr="005019AC">
        <w:trPr>
          <w:trHeight w:val="1186"/>
        </w:trPr>
        <w:tc>
          <w:tcPr>
            <w:tcW w:w="781" w:type="dxa"/>
            <w:vAlign w:val="center"/>
          </w:tcPr>
          <w:p w:rsidR="00A300FC" w:rsidRPr="004D5105" w:rsidRDefault="00A300FC" w:rsidP="005019AC">
            <w:pPr>
              <w:ind w:left="-93" w:right="-99"/>
              <w:jc w:val="center"/>
            </w:pPr>
            <w:r w:rsidRPr="004D5105">
              <w:t>№ п/п</w:t>
            </w:r>
          </w:p>
        </w:tc>
        <w:tc>
          <w:tcPr>
            <w:tcW w:w="1946" w:type="dxa"/>
          </w:tcPr>
          <w:p w:rsidR="00A300FC" w:rsidRPr="00C319D5" w:rsidRDefault="00A300FC" w:rsidP="005019AC">
            <w:pPr>
              <w:pStyle w:val="BodyText"/>
              <w:numPr>
                <w:ilvl w:val="12"/>
                <w:numId w:val="0"/>
              </w:numPr>
              <w:jc w:val="center"/>
              <w:rPr>
                <w:b/>
                <w:sz w:val="18"/>
                <w:szCs w:val="18"/>
              </w:rPr>
            </w:pPr>
            <w:r w:rsidRPr="00C319D5">
              <w:rPr>
                <w:b/>
                <w:sz w:val="18"/>
                <w:szCs w:val="18"/>
              </w:rPr>
              <w:t>Код товара</w:t>
            </w:r>
          </w:p>
          <w:p w:rsidR="00A300FC" w:rsidRPr="004D5105" w:rsidRDefault="00A300FC" w:rsidP="005019AC">
            <w:pPr>
              <w:ind w:left="-93" w:right="-99"/>
              <w:jc w:val="center"/>
            </w:pPr>
            <w:r w:rsidRPr="00C319D5">
              <w:rPr>
                <w:b/>
                <w:sz w:val="18"/>
                <w:szCs w:val="18"/>
              </w:rPr>
              <w:t xml:space="preserve">(индекс </w:t>
            </w:r>
            <w:r>
              <w:rPr>
                <w:b/>
                <w:sz w:val="18"/>
                <w:szCs w:val="18"/>
                <w:lang w:val="en-US"/>
              </w:rPr>
              <w:t>ISBN</w:t>
            </w:r>
            <w:r w:rsidRPr="00C319D5">
              <w:rPr>
                <w:b/>
                <w:sz w:val="18"/>
                <w:szCs w:val="18"/>
              </w:rPr>
              <w:t xml:space="preserve"> - Международный стандартный книжный номер)</w:t>
            </w:r>
          </w:p>
        </w:tc>
        <w:tc>
          <w:tcPr>
            <w:tcW w:w="4008" w:type="dxa"/>
            <w:vAlign w:val="center"/>
          </w:tcPr>
          <w:p w:rsidR="00A300FC" w:rsidRPr="004D5105" w:rsidRDefault="00A300FC" w:rsidP="005019AC">
            <w:pPr>
              <w:ind w:left="-93" w:right="-99"/>
              <w:jc w:val="center"/>
            </w:pPr>
            <w:r w:rsidRPr="004D5105">
              <w:t>Наименование</w:t>
            </w:r>
            <w:r>
              <w:t xml:space="preserve"> товара</w:t>
            </w:r>
          </w:p>
        </w:tc>
        <w:tc>
          <w:tcPr>
            <w:tcW w:w="1134" w:type="dxa"/>
            <w:vAlign w:val="center"/>
          </w:tcPr>
          <w:p w:rsidR="00A300FC" w:rsidRPr="004D5105" w:rsidRDefault="00A300FC" w:rsidP="005019AC">
            <w:pPr>
              <w:ind w:left="-93" w:right="-99"/>
              <w:jc w:val="center"/>
            </w:pPr>
            <w:r>
              <w:t>Из-во</w:t>
            </w:r>
          </w:p>
        </w:tc>
        <w:tc>
          <w:tcPr>
            <w:tcW w:w="1134" w:type="dxa"/>
          </w:tcPr>
          <w:p w:rsidR="00A300FC" w:rsidRDefault="00A300FC" w:rsidP="005019AC">
            <w:pPr>
              <w:ind w:left="-93" w:right="-99"/>
              <w:jc w:val="center"/>
            </w:pPr>
          </w:p>
          <w:p w:rsidR="00A300FC" w:rsidRDefault="00A300FC" w:rsidP="005019AC">
            <w:pPr>
              <w:ind w:left="-93" w:right="-99"/>
              <w:jc w:val="center"/>
            </w:pPr>
          </w:p>
          <w:p w:rsidR="00A300FC" w:rsidRPr="00E42DF7" w:rsidRDefault="00A300FC" w:rsidP="005019AC">
            <w:pPr>
              <w:ind w:left="-93" w:right="-99"/>
              <w:jc w:val="center"/>
              <w:rPr>
                <w:lang w:val="en-US"/>
              </w:rPr>
            </w:pPr>
            <w:r>
              <w:t>Ед</w:t>
            </w:r>
            <w:r w:rsidRPr="00E42DF7">
              <w:rPr>
                <w:lang w:val="en-US"/>
              </w:rPr>
              <w:t xml:space="preserve">. </w:t>
            </w:r>
            <w:r>
              <w:t>изм</w:t>
            </w:r>
            <w:r w:rsidRPr="00E42DF7">
              <w:rPr>
                <w:lang w:val="en-US"/>
              </w:rPr>
              <w:t>.</w:t>
            </w:r>
          </w:p>
        </w:tc>
        <w:tc>
          <w:tcPr>
            <w:tcW w:w="1134" w:type="dxa"/>
            <w:vAlign w:val="center"/>
          </w:tcPr>
          <w:p w:rsidR="00A300FC" w:rsidRPr="00E42DF7" w:rsidRDefault="00A300FC" w:rsidP="005019AC">
            <w:pPr>
              <w:ind w:left="-93" w:right="-99"/>
              <w:jc w:val="center"/>
              <w:rPr>
                <w:lang w:val="en-US"/>
              </w:rPr>
            </w:pPr>
            <w:r w:rsidRPr="004D5105">
              <w:t>Кол</w:t>
            </w:r>
            <w:r w:rsidRPr="00E42DF7">
              <w:rPr>
                <w:lang w:val="en-US"/>
              </w:rPr>
              <w:t>-</w:t>
            </w:r>
            <w:r>
              <w:t>в</w:t>
            </w:r>
            <w:r w:rsidRPr="004D5105">
              <w:t>о</w:t>
            </w:r>
          </w:p>
        </w:tc>
      </w:tr>
      <w:tr w:rsidR="00A300FC" w:rsidRPr="00E42DF7" w:rsidTr="005019AC">
        <w:trPr>
          <w:trHeight w:val="588"/>
        </w:trPr>
        <w:tc>
          <w:tcPr>
            <w:tcW w:w="781" w:type="dxa"/>
          </w:tcPr>
          <w:p w:rsidR="00A300FC" w:rsidRPr="00E42DF7" w:rsidRDefault="00A300FC" w:rsidP="005019AC">
            <w:pPr>
              <w:ind w:left="-93" w:right="-99"/>
              <w:jc w:val="center"/>
              <w:rPr>
                <w:b/>
                <w:bCs/>
                <w:lang w:val="en-US"/>
              </w:rPr>
            </w:pPr>
            <w:r w:rsidRPr="00E42DF7">
              <w:rPr>
                <w:b/>
                <w:bCs/>
                <w:lang w:val="en-US"/>
              </w:rPr>
              <w:t>1.</w:t>
            </w:r>
          </w:p>
        </w:tc>
        <w:tc>
          <w:tcPr>
            <w:tcW w:w="1946" w:type="dxa"/>
          </w:tcPr>
          <w:p w:rsidR="00A300FC" w:rsidRPr="00C25E23" w:rsidRDefault="00A300FC" w:rsidP="00C25E23">
            <w:pPr>
              <w:rPr>
                <w:lang w:val="en-US"/>
              </w:rPr>
            </w:pPr>
            <w:r w:rsidRPr="00C25E23">
              <w:rPr>
                <w:lang w:val="en-US"/>
              </w:rPr>
              <w:t>9780521128292</w:t>
            </w:r>
          </w:p>
          <w:p w:rsidR="00A300FC" w:rsidRDefault="00A300FC" w:rsidP="005019AC"/>
        </w:tc>
        <w:tc>
          <w:tcPr>
            <w:tcW w:w="4008" w:type="dxa"/>
          </w:tcPr>
          <w:p w:rsidR="00A300FC" w:rsidRPr="00C25E23" w:rsidRDefault="00A300FC" w:rsidP="005019AC">
            <w:pPr>
              <w:rPr>
                <w:lang w:val="en-US"/>
              </w:rPr>
            </w:pPr>
            <w:r>
              <w:t>Книга</w:t>
            </w:r>
            <w:r w:rsidRPr="00371FD1">
              <w:rPr>
                <w:lang w:val="en-US"/>
              </w:rPr>
              <w:t xml:space="preserve"> </w:t>
            </w:r>
          </w:p>
          <w:p w:rsidR="00A300FC" w:rsidRPr="00C25E23" w:rsidRDefault="00A300FC" w:rsidP="00C25E23">
            <w:pPr>
              <w:rPr>
                <w:lang w:val="en-US"/>
              </w:rPr>
            </w:pPr>
            <w:r w:rsidRPr="00C25E23">
              <w:rPr>
                <w:lang w:val="en-US"/>
              </w:rPr>
              <w:t>«Business Vocab.in Use Adv 2E w/a»</w:t>
            </w:r>
          </w:p>
          <w:p w:rsidR="00A300FC" w:rsidRPr="00C25E23" w:rsidRDefault="00A300FC" w:rsidP="005019AC">
            <w:pPr>
              <w:rPr>
                <w:lang w:val="en-US"/>
              </w:rPr>
            </w:pPr>
          </w:p>
        </w:tc>
        <w:tc>
          <w:tcPr>
            <w:tcW w:w="1134" w:type="dxa"/>
          </w:tcPr>
          <w:p w:rsidR="00A300FC" w:rsidRPr="00E42DF7" w:rsidRDefault="00A300FC" w:rsidP="005019AC">
            <w:pPr>
              <w:ind w:left="-93" w:right="-99"/>
              <w:jc w:val="center"/>
              <w:rPr>
                <w:lang w:val="en-US"/>
              </w:rPr>
            </w:pPr>
            <w:r>
              <w:rPr>
                <w:lang w:val="en-US"/>
              </w:rPr>
              <w:t>CUP</w:t>
            </w:r>
          </w:p>
        </w:tc>
        <w:tc>
          <w:tcPr>
            <w:tcW w:w="1134" w:type="dxa"/>
          </w:tcPr>
          <w:p w:rsidR="00A300FC" w:rsidRPr="00E42DF7" w:rsidRDefault="00A300FC" w:rsidP="005019AC">
            <w:pPr>
              <w:ind w:left="-93" w:right="-99"/>
              <w:jc w:val="center"/>
            </w:pPr>
            <w:r>
              <w:t>шт.</w:t>
            </w:r>
          </w:p>
        </w:tc>
        <w:tc>
          <w:tcPr>
            <w:tcW w:w="1134" w:type="dxa"/>
          </w:tcPr>
          <w:p w:rsidR="00A300FC" w:rsidRPr="00C25E23" w:rsidRDefault="00A300FC" w:rsidP="005019AC">
            <w:pPr>
              <w:ind w:left="-93" w:right="-99"/>
              <w:jc w:val="center"/>
            </w:pPr>
            <w:r>
              <w:t>25</w:t>
            </w:r>
          </w:p>
        </w:tc>
      </w:tr>
      <w:tr w:rsidR="00A300FC" w:rsidRPr="00E42DF7" w:rsidTr="005019AC">
        <w:trPr>
          <w:trHeight w:val="589"/>
        </w:trPr>
        <w:tc>
          <w:tcPr>
            <w:tcW w:w="781" w:type="dxa"/>
          </w:tcPr>
          <w:p w:rsidR="00A300FC" w:rsidRPr="00E42DF7" w:rsidRDefault="00A300FC" w:rsidP="005019AC">
            <w:pPr>
              <w:ind w:left="-93" w:right="-99"/>
              <w:jc w:val="center"/>
              <w:rPr>
                <w:b/>
                <w:bCs/>
                <w:lang w:val="en-US"/>
              </w:rPr>
            </w:pPr>
            <w:r w:rsidRPr="00E42DF7">
              <w:rPr>
                <w:b/>
                <w:bCs/>
                <w:lang w:val="en-US"/>
              </w:rPr>
              <w:t>2.</w:t>
            </w:r>
          </w:p>
        </w:tc>
        <w:tc>
          <w:tcPr>
            <w:tcW w:w="1946" w:type="dxa"/>
          </w:tcPr>
          <w:p w:rsidR="00A300FC" w:rsidRPr="00C25E23" w:rsidRDefault="00A300FC" w:rsidP="00C25E23">
            <w:pPr>
              <w:rPr>
                <w:lang w:val="en-US"/>
              </w:rPr>
            </w:pPr>
            <w:r w:rsidRPr="00C25E23">
              <w:rPr>
                <w:lang w:val="en-US"/>
              </w:rPr>
              <w:t>9781107434769</w:t>
            </w:r>
          </w:p>
          <w:p w:rsidR="00A300FC" w:rsidRDefault="00A300FC" w:rsidP="005019AC"/>
        </w:tc>
        <w:tc>
          <w:tcPr>
            <w:tcW w:w="4008" w:type="dxa"/>
          </w:tcPr>
          <w:p w:rsidR="00A300FC" w:rsidRPr="00432FFD" w:rsidRDefault="00A300FC" w:rsidP="005019AC">
            <w:pPr>
              <w:rPr>
                <w:lang w:val="en-US"/>
              </w:rPr>
            </w:pPr>
            <w:r>
              <w:t>Книга</w:t>
            </w:r>
          </w:p>
          <w:p w:rsidR="00A300FC" w:rsidRPr="00C25E23" w:rsidRDefault="00A300FC" w:rsidP="005019AC">
            <w:pPr>
              <w:rPr>
                <w:lang w:val="en-US"/>
              </w:rPr>
            </w:pPr>
            <w:r w:rsidRPr="00C25E23">
              <w:rPr>
                <w:lang w:val="en-US"/>
              </w:rPr>
              <w:t>«Eng for Academics 1 Book +Online Audio»</w:t>
            </w:r>
          </w:p>
        </w:tc>
        <w:tc>
          <w:tcPr>
            <w:tcW w:w="1134" w:type="dxa"/>
          </w:tcPr>
          <w:p w:rsidR="00A300FC" w:rsidRPr="00E42DF7" w:rsidRDefault="00A300FC" w:rsidP="005019AC">
            <w:pPr>
              <w:ind w:left="-93" w:right="-99"/>
              <w:jc w:val="center"/>
              <w:rPr>
                <w:lang w:val="en-US"/>
              </w:rPr>
            </w:pPr>
            <w:r>
              <w:rPr>
                <w:lang w:val="en-US"/>
              </w:rPr>
              <w:t>CUP</w:t>
            </w:r>
          </w:p>
        </w:tc>
        <w:tc>
          <w:tcPr>
            <w:tcW w:w="1134" w:type="dxa"/>
          </w:tcPr>
          <w:p w:rsidR="00A300FC" w:rsidRPr="00E42DF7" w:rsidRDefault="00A300FC" w:rsidP="005019AC">
            <w:pPr>
              <w:jc w:val="center"/>
              <w:rPr>
                <w:lang w:val="en-US"/>
              </w:rPr>
            </w:pPr>
            <w:r>
              <w:t>шт.</w:t>
            </w:r>
          </w:p>
        </w:tc>
        <w:tc>
          <w:tcPr>
            <w:tcW w:w="1134" w:type="dxa"/>
          </w:tcPr>
          <w:p w:rsidR="00A300FC" w:rsidRPr="00C25E23" w:rsidRDefault="00A300FC" w:rsidP="005019AC">
            <w:pPr>
              <w:jc w:val="center"/>
            </w:pPr>
            <w:r>
              <w:t>25</w:t>
            </w:r>
          </w:p>
        </w:tc>
      </w:tr>
      <w:tr w:rsidR="00A300FC" w:rsidRPr="004D5105" w:rsidTr="005019AC">
        <w:trPr>
          <w:trHeight w:val="588"/>
        </w:trPr>
        <w:tc>
          <w:tcPr>
            <w:tcW w:w="781" w:type="dxa"/>
          </w:tcPr>
          <w:p w:rsidR="00A300FC" w:rsidRPr="00E42DF7" w:rsidRDefault="00A300FC" w:rsidP="005019AC">
            <w:pPr>
              <w:ind w:left="-93" w:right="-99"/>
              <w:jc w:val="center"/>
              <w:rPr>
                <w:b/>
                <w:bCs/>
                <w:lang w:val="en-US"/>
              </w:rPr>
            </w:pPr>
            <w:r w:rsidRPr="00E42DF7">
              <w:rPr>
                <w:b/>
                <w:bCs/>
                <w:lang w:val="en-US"/>
              </w:rPr>
              <w:t>3.</w:t>
            </w:r>
          </w:p>
        </w:tc>
        <w:tc>
          <w:tcPr>
            <w:tcW w:w="1946" w:type="dxa"/>
          </w:tcPr>
          <w:p w:rsidR="00A300FC" w:rsidRPr="00C25E23" w:rsidRDefault="00A300FC" w:rsidP="00C25E23">
            <w:pPr>
              <w:rPr>
                <w:lang w:val="en-US"/>
              </w:rPr>
            </w:pPr>
            <w:r w:rsidRPr="00C25E23">
              <w:rPr>
                <w:lang w:val="en-US"/>
              </w:rPr>
              <w:t>9781408237076</w:t>
            </w:r>
          </w:p>
          <w:p w:rsidR="00A300FC" w:rsidRPr="000473B8" w:rsidRDefault="00A300FC" w:rsidP="005019AC">
            <w:pPr>
              <w:rPr>
                <w:lang w:val="en-US"/>
              </w:rPr>
            </w:pPr>
          </w:p>
        </w:tc>
        <w:tc>
          <w:tcPr>
            <w:tcW w:w="4008" w:type="dxa"/>
          </w:tcPr>
          <w:p w:rsidR="00A300FC" w:rsidRPr="00432FFD" w:rsidRDefault="00A300FC" w:rsidP="005019AC">
            <w:pPr>
              <w:rPr>
                <w:lang w:val="en-US"/>
              </w:rPr>
            </w:pPr>
            <w:r>
              <w:t>Книга</w:t>
            </w:r>
          </w:p>
          <w:p w:rsidR="00A300FC" w:rsidRPr="00C25E23" w:rsidRDefault="00A300FC" w:rsidP="005019AC">
            <w:pPr>
              <w:rPr>
                <w:lang w:val="en-US"/>
              </w:rPr>
            </w:pPr>
            <w:r w:rsidRPr="0085711A">
              <w:rPr>
                <w:lang w:val="en-US"/>
              </w:rPr>
              <w:t>«</w:t>
            </w:r>
            <w:r w:rsidRPr="00C25E23">
              <w:rPr>
                <w:lang w:val="en-US"/>
              </w:rPr>
              <w:t xml:space="preserve"> Market Leader Pre</w:t>
            </w:r>
            <w:r w:rsidRPr="00C25E23">
              <w:rPr>
                <w:lang w:val="en-US"/>
              </w:rPr>
              <w:noBreakHyphen/>
              <w:t>Int 3 Ed CB+DVD</w:t>
            </w:r>
            <w:r w:rsidRPr="00C25E23">
              <w:rPr>
                <w:lang w:val="en-US"/>
              </w:rPr>
              <w:noBreakHyphen/>
              <w:t>ROM»</w:t>
            </w:r>
          </w:p>
        </w:tc>
        <w:tc>
          <w:tcPr>
            <w:tcW w:w="1134" w:type="dxa"/>
          </w:tcPr>
          <w:p w:rsidR="00A300FC" w:rsidRPr="00D9224F" w:rsidRDefault="00A300FC" w:rsidP="005019AC">
            <w:pPr>
              <w:ind w:left="-93" w:right="-99"/>
              <w:jc w:val="center"/>
              <w:rPr>
                <w:lang w:val="en-US"/>
              </w:rPr>
            </w:pPr>
            <w:r>
              <w:rPr>
                <w:lang w:val="en-US"/>
              </w:rPr>
              <w:t>Pearson Longman</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t>60</w:t>
            </w:r>
          </w:p>
        </w:tc>
      </w:tr>
      <w:tr w:rsidR="00A300FC" w:rsidRPr="004D5105" w:rsidTr="005019AC">
        <w:trPr>
          <w:trHeight w:val="588"/>
        </w:trPr>
        <w:tc>
          <w:tcPr>
            <w:tcW w:w="781" w:type="dxa"/>
          </w:tcPr>
          <w:p w:rsidR="00A300FC" w:rsidRPr="004D5105" w:rsidRDefault="00A300FC" w:rsidP="005019AC">
            <w:pPr>
              <w:ind w:left="-93" w:right="-99"/>
              <w:jc w:val="center"/>
              <w:rPr>
                <w:b/>
                <w:bCs/>
              </w:rPr>
            </w:pPr>
            <w:r w:rsidRPr="004D5105">
              <w:rPr>
                <w:b/>
                <w:bCs/>
              </w:rPr>
              <w:t>4.</w:t>
            </w:r>
          </w:p>
        </w:tc>
        <w:tc>
          <w:tcPr>
            <w:tcW w:w="1946" w:type="dxa"/>
          </w:tcPr>
          <w:p w:rsidR="00A300FC" w:rsidRPr="00C25E23" w:rsidRDefault="00A300FC" w:rsidP="00C25E23">
            <w:pPr>
              <w:rPr>
                <w:lang w:val="en-US"/>
              </w:rPr>
            </w:pPr>
            <w:r w:rsidRPr="00C25E23">
              <w:rPr>
                <w:lang w:val="en-US"/>
              </w:rPr>
              <w:t>9780194001786</w:t>
            </w:r>
          </w:p>
          <w:p w:rsidR="00A300FC" w:rsidRPr="004D5105" w:rsidRDefault="00A300FC" w:rsidP="005019AC">
            <w:pPr>
              <w:rPr>
                <w:lang w:val="en-US"/>
              </w:rPr>
            </w:pPr>
          </w:p>
        </w:tc>
        <w:tc>
          <w:tcPr>
            <w:tcW w:w="4008" w:type="dxa"/>
          </w:tcPr>
          <w:p w:rsidR="00A300FC" w:rsidRPr="0085711A" w:rsidRDefault="00A300FC" w:rsidP="005019AC">
            <w:pPr>
              <w:rPr>
                <w:lang w:val="en-US"/>
              </w:rPr>
            </w:pPr>
            <w:r>
              <w:t>Книга</w:t>
            </w:r>
          </w:p>
          <w:p w:rsidR="00A300FC" w:rsidRPr="00C25E23" w:rsidRDefault="00A300FC" w:rsidP="005019AC">
            <w:pPr>
              <w:rPr>
                <w:lang w:val="en-US"/>
              </w:rPr>
            </w:pPr>
            <w:r w:rsidRPr="00B61E0E">
              <w:rPr>
                <w:lang w:val="en-US"/>
              </w:rPr>
              <w:t>«</w:t>
            </w:r>
            <w:r w:rsidRPr="00C25E23">
              <w:rPr>
                <w:lang w:val="en-US"/>
              </w:rPr>
              <w:t xml:space="preserve"> OXFORD EAP B2 SB &amp; DVD</w:t>
            </w:r>
            <w:r w:rsidRPr="00C25E23">
              <w:rPr>
                <w:lang w:val="en-US"/>
              </w:rPr>
              <w:noBreakHyphen/>
              <w:t>ROM PACK»</w:t>
            </w:r>
          </w:p>
        </w:tc>
        <w:tc>
          <w:tcPr>
            <w:tcW w:w="1134" w:type="dxa"/>
          </w:tcPr>
          <w:p w:rsidR="00A300FC" w:rsidRPr="004D5105" w:rsidRDefault="00A300FC" w:rsidP="005019AC">
            <w:pPr>
              <w:ind w:left="-93" w:right="-99"/>
              <w:jc w:val="center"/>
            </w:pPr>
            <w:r>
              <w:rPr>
                <w:lang w:val="en-US"/>
              </w:rPr>
              <w:t>CUP</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t>60</w:t>
            </w:r>
          </w:p>
        </w:tc>
      </w:tr>
      <w:tr w:rsidR="00A300FC" w:rsidRPr="004D5105" w:rsidTr="005019AC">
        <w:trPr>
          <w:trHeight w:val="589"/>
        </w:trPr>
        <w:tc>
          <w:tcPr>
            <w:tcW w:w="781" w:type="dxa"/>
          </w:tcPr>
          <w:p w:rsidR="00A300FC" w:rsidRPr="004D5105" w:rsidRDefault="00A300FC" w:rsidP="005019AC">
            <w:pPr>
              <w:ind w:left="-93" w:right="-99"/>
              <w:jc w:val="center"/>
              <w:rPr>
                <w:b/>
                <w:bCs/>
              </w:rPr>
            </w:pPr>
            <w:r w:rsidRPr="004D5105">
              <w:rPr>
                <w:b/>
                <w:bCs/>
              </w:rPr>
              <w:t>5.</w:t>
            </w:r>
          </w:p>
        </w:tc>
        <w:tc>
          <w:tcPr>
            <w:tcW w:w="1946" w:type="dxa"/>
          </w:tcPr>
          <w:p w:rsidR="00A300FC" w:rsidRPr="00C25E23" w:rsidRDefault="00A300FC" w:rsidP="00C25E23">
            <w:pPr>
              <w:rPr>
                <w:lang w:val="en-US"/>
              </w:rPr>
            </w:pPr>
            <w:r w:rsidRPr="00C25E23">
              <w:rPr>
                <w:lang w:val="en-US"/>
              </w:rPr>
              <w:t>9781408269886</w:t>
            </w:r>
          </w:p>
          <w:p w:rsidR="00A300FC" w:rsidRPr="004D5105" w:rsidRDefault="00A300FC" w:rsidP="005019AC">
            <w:pPr>
              <w:rPr>
                <w:lang w:val="en-US"/>
              </w:rPr>
            </w:pPr>
          </w:p>
        </w:tc>
        <w:tc>
          <w:tcPr>
            <w:tcW w:w="4008" w:type="dxa"/>
          </w:tcPr>
          <w:p w:rsidR="00A300FC" w:rsidRPr="00B61E0E" w:rsidRDefault="00A300FC" w:rsidP="005019AC">
            <w:pPr>
              <w:rPr>
                <w:lang w:val="en-US"/>
              </w:rPr>
            </w:pPr>
            <w:r>
              <w:t>Книга</w:t>
            </w:r>
          </w:p>
          <w:p w:rsidR="00A300FC" w:rsidRPr="00C25E23" w:rsidRDefault="00A300FC" w:rsidP="005019AC">
            <w:pPr>
              <w:rPr>
                <w:lang w:val="en-US"/>
              </w:rPr>
            </w:pPr>
            <w:r w:rsidRPr="00B61E0E">
              <w:rPr>
                <w:lang w:val="en-US"/>
              </w:rPr>
              <w:t>«</w:t>
            </w:r>
            <w:r w:rsidRPr="00C25E23">
              <w:rPr>
                <w:lang w:val="en-US"/>
              </w:rPr>
              <w:t xml:space="preserve"> Eng for Banking &amp; Finance 1 CB +CD</w:t>
            </w:r>
            <w:r w:rsidRPr="00C25E23">
              <w:rPr>
                <w:lang w:val="en-US"/>
              </w:rPr>
              <w:noBreakHyphen/>
              <w:t>ROM»</w:t>
            </w:r>
          </w:p>
        </w:tc>
        <w:tc>
          <w:tcPr>
            <w:tcW w:w="1134" w:type="dxa"/>
          </w:tcPr>
          <w:p w:rsidR="00A300FC" w:rsidRPr="004D5105" w:rsidRDefault="00A300FC" w:rsidP="005019AC">
            <w:pPr>
              <w:ind w:left="-93" w:right="-99"/>
              <w:jc w:val="center"/>
            </w:pPr>
            <w:r>
              <w:rPr>
                <w:lang w:val="en-US"/>
              </w:rPr>
              <w:t>Pearson Longman</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t>60</w:t>
            </w:r>
          </w:p>
        </w:tc>
      </w:tr>
      <w:tr w:rsidR="00A300FC" w:rsidRPr="004D5105" w:rsidTr="005019AC">
        <w:trPr>
          <w:trHeight w:val="588"/>
        </w:trPr>
        <w:tc>
          <w:tcPr>
            <w:tcW w:w="781" w:type="dxa"/>
          </w:tcPr>
          <w:p w:rsidR="00A300FC" w:rsidRPr="004D5105" w:rsidRDefault="00A300FC" w:rsidP="005019AC">
            <w:pPr>
              <w:ind w:left="-93" w:right="-99"/>
              <w:jc w:val="center"/>
              <w:rPr>
                <w:b/>
                <w:bCs/>
              </w:rPr>
            </w:pPr>
            <w:r w:rsidRPr="004D5105">
              <w:rPr>
                <w:b/>
                <w:bCs/>
              </w:rPr>
              <w:t>6.</w:t>
            </w:r>
          </w:p>
        </w:tc>
        <w:tc>
          <w:tcPr>
            <w:tcW w:w="1946" w:type="dxa"/>
          </w:tcPr>
          <w:p w:rsidR="00A300FC" w:rsidRPr="00C25E23" w:rsidRDefault="00A300FC" w:rsidP="00C25E23">
            <w:pPr>
              <w:rPr>
                <w:lang w:val="en-US"/>
              </w:rPr>
            </w:pPr>
            <w:r w:rsidRPr="00C25E23">
              <w:rPr>
                <w:lang w:val="en-US"/>
              </w:rPr>
              <w:t>9781408269893</w:t>
            </w:r>
          </w:p>
          <w:p w:rsidR="00A300FC" w:rsidRPr="004D5105" w:rsidRDefault="00A300FC" w:rsidP="005019AC">
            <w:pPr>
              <w:rPr>
                <w:lang w:val="en-US"/>
              </w:rPr>
            </w:pPr>
          </w:p>
        </w:tc>
        <w:tc>
          <w:tcPr>
            <w:tcW w:w="4008" w:type="dxa"/>
          </w:tcPr>
          <w:p w:rsidR="00A300FC" w:rsidRPr="00B61E0E" w:rsidRDefault="00A300FC" w:rsidP="005019AC">
            <w:pPr>
              <w:rPr>
                <w:lang w:val="en-US"/>
              </w:rPr>
            </w:pPr>
            <w:r>
              <w:t>Книга</w:t>
            </w:r>
          </w:p>
          <w:p w:rsidR="00A300FC" w:rsidRPr="00C25E23" w:rsidRDefault="00A300FC" w:rsidP="005019AC">
            <w:pPr>
              <w:rPr>
                <w:lang w:val="en-US"/>
              </w:rPr>
            </w:pPr>
            <w:r w:rsidRPr="00B61E0E">
              <w:rPr>
                <w:lang w:val="en-US"/>
              </w:rPr>
              <w:t>«</w:t>
            </w:r>
            <w:r w:rsidRPr="00C25E23">
              <w:rPr>
                <w:lang w:val="en-US"/>
              </w:rPr>
              <w:t xml:space="preserve"> Eng for Banking &amp; Finance 2 CB +CD</w:t>
            </w:r>
            <w:r w:rsidRPr="00C25E23">
              <w:rPr>
                <w:lang w:val="en-US"/>
              </w:rPr>
              <w:noBreakHyphen/>
              <w:t>ROM»</w:t>
            </w:r>
          </w:p>
        </w:tc>
        <w:tc>
          <w:tcPr>
            <w:tcW w:w="1134" w:type="dxa"/>
          </w:tcPr>
          <w:p w:rsidR="00A300FC" w:rsidRPr="004D5105" w:rsidRDefault="00A300FC" w:rsidP="005019AC">
            <w:pPr>
              <w:ind w:left="-93" w:right="-99"/>
              <w:jc w:val="center"/>
            </w:pPr>
            <w:r>
              <w:rPr>
                <w:lang w:val="en-US"/>
              </w:rPr>
              <w:t>Pearson Longman</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t>60</w:t>
            </w:r>
          </w:p>
        </w:tc>
      </w:tr>
      <w:tr w:rsidR="00A300FC" w:rsidRPr="004D5105" w:rsidTr="005019AC">
        <w:trPr>
          <w:trHeight w:val="588"/>
        </w:trPr>
        <w:tc>
          <w:tcPr>
            <w:tcW w:w="781" w:type="dxa"/>
          </w:tcPr>
          <w:p w:rsidR="00A300FC" w:rsidRPr="004D5105" w:rsidRDefault="00A300FC" w:rsidP="005019AC">
            <w:pPr>
              <w:ind w:left="-93" w:right="-99"/>
              <w:jc w:val="center"/>
              <w:rPr>
                <w:b/>
                <w:bCs/>
              </w:rPr>
            </w:pPr>
            <w:r w:rsidRPr="004D5105">
              <w:rPr>
                <w:b/>
                <w:bCs/>
              </w:rPr>
              <w:t>7.</w:t>
            </w:r>
          </w:p>
        </w:tc>
        <w:tc>
          <w:tcPr>
            <w:tcW w:w="1946" w:type="dxa"/>
          </w:tcPr>
          <w:p w:rsidR="00A300FC" w:rsidRPr="00C25E23" w:rsidRDefault="00A300FC" w:rsidP="00C25E23">
            <w:pPr>
              <w:rPr>
                <w:lang w:val="en-US"/>
              </w:rPr>
            </w:pPr>
            <w:r w:rsidRPr="00C25E23">
              <w:rPr>
                <w:lang w:val="en-US"/>
              </w:rPr>
              <w:t>9781438001371</w:t>
            </w:r>
          </w:p>
          <w:p w:rsidR="00A300FC" w:rsidRPr="004D5105" w:rsidRDefault="00A300FC" w:rsidP="005019AC"/>
        </w:tc>
        <w:tc>
          <w:tcPr>
            <w:tcW w:w="4008" w:type="dxa"/>
          </w:tcPr>
          <w:p w:rsidR="00A300FC" w:rsidRPr="00C25E23" w:rsidRDefault="00A300FC" w:rsidP="005019AC">
            <w:pPr>
              <w:rPr>
                <w:lang w:val="en-US"/>
              </w:rPr>
            </w:pPr>
            <w:r>
              <w:t>Книга</w:t>
            </w:r>
          </w:p>
          <w:p w:rsidR="00A300FC" w:rsidRPr="00C25E23" w:rsidRDefault="00A300FC" w:rsidP="005019AC">
            <w:pPr>
              <w:rPr>
                <w:lang w:val="en-US"/>
              </w:rPr>
            </w:pPr>
            <w:r w:rsidRPr="00C25E23">
              <w:rPr>
                <w:lang w:val="en-US"/>
              </w:rPr>
              <w:t>«How to Write Better Business Letters»</w:t>
            </w:r>
          </w:p>
        </w:tc>
        <w:tc>
          <w:tcPr>
            <w:tcW w:w="1134" w:type="dxa"/>
          </w:tcPr>
          <w:p w:rsidR="00A300FC" w:rsidRPr="00D9224F" w:rsidRDefault="00A300FC" w:rsidP="005019AC">
            <w:pPr>
              <w:ind w:left="-93" w:right="-99"/>
              <w:jc w:val="center"/>
              <w:rPr>
                <w:lang w:val="en-US"/>
              </w:rPr>
            </w:pPr>
            <w:r>
              <w:rPr>
                <w:lang w:val="en-US"/>
              </w:rPr>
              <w:t>Barrons</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t>25</w:t>
            </w:r>
          </w:p>
        </w:tc>
      </w:tr>
      <w:tr w:rsidR="00A300FC" w:rsidRPr="004D5105" w:rsidTr="005019AC">
        <w:trPr>
          <w:trHeight w:val="588"/>
        </w:trPr>
        <w:tc>
          <w:tcPr>
            <w:tcW w:w="781" w:type="dxa"/>
          </w:tcPr>
          <w:p w:rsidR="00A300FC" w:rsidRPr="004D5105" w:rsidRDefault="00A300FC" w:rsidP="005019AC">
            <w:pPr>
              <w:ind w:left="-93" w:right="-99"/>
              <w:jc w:val="center"/>
              <w:rPr>
                <w:b/>
                <w:bCs/>
              </w:rPr>
            </w:pPr>
            <w:r w:rsidRPr="004D5105">
              <w:rPr>
                <w:b/>
                <w:bCs/>
              </w:rPr>
              <w:t>8.</w:t>
            </w:r>
          </w:p>
        </w:tc>
        <w:tc>
          <w:tcPr>
            <w:tcW w:w="1946" w:type="dxa"/>
          </w:tcPr>
          <w:p w:rsidR="00A300FC" w:rsidRPr="00C25E23" w:rsidRDefault="00A300FC" w:rsidP="00C25E23">
            <w:pPr>
              <w:rPr>
                <w:lang w:val="en-US"/>
              </w:rPr>
            </w:pPr>
            <w:r w:rsidRPr="00C25E23">
              <w:rPr>
                <w:lang w:val="en-US"/>
              </w:rPr>
              <w:t>9781849731713</w:t>
            </w:r>
          </w:p>
          <w:p w:rsidR="00A300FC" w:rsidRPr="004D5105" w:rsidRDefault="00A300FC" w:rsidP="005019AC">
            <w:pPr>
              <w:rPr>
                <w:lang w:val="en-US"/>
              </w:rPr>
            </w:pPr>
          </w:p>
        </w:tc>
        <w:tc>
          <w:tcPr>
            <w:tcW w:w="4008" w:type="dxa"/>
          </w:tcPr>
          <w:p w:rsidR="00A300FC" w:rsidRPr="0085711A" w:rsidRDefault="00A300FC" w:rsidP="005019AC">
            <w:pPr>
              <w:rPr>
                <w:lang w:val="en-US"/>
              </w:rPr>
            </w:pPr>
            <w:r>
              <w:t>Книга</w:t>
            </w:r>
            <w:r w:rsidRPr="0085711A">
              <w:rPr>
                <w:lang w:val="en-US"/>
              </w:rPr>
              <w:t>:</w:t>
            </w:r>
          </w:p>
          <w:p w:rsidR="00A300FC" w:rsidRPr="00C25E23" w:rsidRDefault="00A300FC" w:rsidP="005019AC">
            <w:pPr>
              <w:rPr>
                <w:lang w:val="en-US"/>
              </w:rPr>
            </w:pPr>
            <w:r w:rsidRPr="00C25E23">
              <w:rPr>
                <w:lang w:val="en-US"/>
              </w:rPr>
              <w:t>« Membrane Engineering for the Treatment of Gases Vol.1»</w:t>
            </w:r>
          </w:p>
        </w:tc>
        <w:tc>
          <w:tcPr>
            <w:tcW w:w="1134" w:type="dxa"/>
          </w:tcPr>
          <w:p w:rsidR="00A300FC" w:rsidRPr="00D9224F" w:rsidRDefault="00A300FC" w:rsidP="005019AC">
            <w:pPr>
              <w:ind w:left="-93" w:right="-99"/>
              <w:jc w:val="center"/>
              <w:rPr>
                <w:lang w:val="en-US"/>
              </w:rPr>
            </w:pPr>
            <w:r>
              <w:rPr>
                <w:lang w:val="en-US"/>
              </w:rPr>
              <w:t>Royal Soc of Chemistry</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rsidRPr="004D5105">
              <w:t>1</w:t>
            </w:r>
          </w:p>
        </w:tc>
      </w:tr>
      <w:tr w:rsidR="00A300FC" w:rsidRPr="004D5105" w:rsidTr="005019AC">
        <w:trPr>
          <w:trHeight w:val="589"/>
        </w:trPr>
        <w:tc>
          <w:tcPr>
            <w:tcW w:w="781" w:type="dxa"/>
          </w:tcPr>
          <w:p w:rsidR="00A300FC" w:rsidRPr="004D5105" w:rsidRDefault="00A300FC" w:rsidP="005019AC">
            <w:pPr>
              <w:ind w:left="-93" w:right="-99"/>
              <w:jc w:val="center"/>
              <w:rPr>
                <w:b/>
                <w:bCs/>
              </w:rPr>
            </w:pPr>
            <w:r w:rsidRPr="004D5105">
              <w:rPr>
                <w:b/>
                <w:bCs/>
              </w:rPr>
              <w:t>9.</w:t>
            </w:r>
          </w:p>
        </w:tc>
        <w:tc>
          <w:tcPr>
            <w:tcW w:w="1946" w:type="dxa"/>
          </w:tcPr>
          <w:p w:rsidR="00A300FC" w:rsidRPr="00C25E23" w:rsidRDefault="00A300FC" w:rsidP="00C25E23">
            <w:pPr>
              <w:rPr>
                <w:lang w:val="en-US"/>
              </w:rPr>
            </w:pPr>
            <w:r w:rsidRPr="00C25E23">
              <w:rPr>
                <w:lang w:val="en-US"/>
              </w:rPr>
              <w:t>9781849732390</w:t>
            </w:r>
          </w:p>
          <w:p w:rsidR="00A300FC" w:rsidRPr="004D5105" w:rsidRDefault="00A300FC" w:rsidP="005019AC">
            <w:pPr>
              <w:rPr>
                <w:lang w:val="en-US"/>
              </w:rPr>
            </w:pPr>
          </w:p>
        </w:tc>
        <w:tc>
          <w:tcPr>
            <w:tcW w:w="4008" w:type="dxa"/>
          </w:tcPr>
          <w:p w:rsidR="00A300FC" w:rsidRPr="00B61E0E" w:rsidRDefault="00A300FC" w:rsidP="005019AC">
            <w:pPr>
              <w:rPr>
                <w:lang w:val="en-US"/>
              </w:rPr>
            </w:pPr>
            <w:r>
              <w:t>Книга</w:t>
            </w:r>
          </w:p>
          <w:p w:rsidR="00A300FC" w:rsidRPr="00B61E0E" w:rsidRDefault="00A300FC" w:rsidP="005019AC">
            <w:pPr>
              <w:rPr>
                <w:lang w:val="en-US"/>
              </w:rPr>
            </w:pPr>
            <w:r w:rsidRPr="00C25E23">
              <w:rPr>
                <w:lang w:val="en-US"/>
              </w:rPr>
              <w:t xml:space="preserve">« Membrane Engineering </w:t>
            </w:r>
            <w:r>
              <w:rPr>
                <w:lang w:val="en-US"/>
              </w:rPr>
              <w:t>for the Treatment of Gases Vol.</w:t>
            </w:r>
            <w:r w:rsidRPr="00C25E23">
              <w:rPr>
                <w:lang w:val="en-US"/>
              </w:rPr>
              <w:t>2»</w:t>
            </w:r>
          </w:p>
        </w:tc>
        <w:tc>
          <w:tcPr>
            <w:tcW w:w="1134" w:type="dxa"/>
          </w:tcPr>
          <w:p w:rsidR="00A300FC" w:rsidRPr="004D5105" w:rsidRDefault="00A300FC" w:rsidP="005019AC">
            <w:pPr>
              <w:ind w:left="-93" w:right="-99"/>
              <w:jc w:val="center"/>
            </w:pPr>
            <w:r>
              <w:rPr>
                <w:lang w:val="en-US"/>
              </w:rPr>
              <w:t>Royal Soc of Chemistry</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rsidRPr="004D5105">
              <w:t>1</w:t>
            </w:r>
          </w:p>
        </w:tc>
      </w:tr>
      <w:tr w:rsidR="00A300FC" w:rsidRPr="004D5105" w:rsidTr="005019AC">
        <w:trPr>
          <w:trHeight w:val="588"/>
        </w:trPr>
        <w:tc>
          <w:tcPr>
            <w:tcW w:w="781" w:type="dxa"/>
          </w:tcPr>
          <w:p w:rsidR="00A300FC" w:rsidRPr="004D5105" w:rsidRDefault="00A300FC" w:rsidP="005019AC">
            <w:pPr>
              <w:ind w:left="-93" w:right="-99"/>
              <w:jc w:val="center"/>
              <w:rPr>
                <w:b/>
                <w:bCs/>
              </w:rPr>
            </w:pPr>
            <w:r w:rsidRPr="004D5105">
              <w:rPr>
                <w:b/>
                <w:bCs/>
              </w:rPr>
              <w:t>10.</w:t>
            </w:r>
          </w:p>
        </w:tc>
        <w:tc>
          <w:tcPr>
            <w:tcW w:w="1946" w:type="dxa"/>
          </w:tcPr>
          <w:p w:rsidR="00A300FC" w:rsidRPr="00C25E23" w:rsidRDefault="00A300FC" w:rsidP="00C25E23">
            <w:pPr>
              <w:rPr>
                <w:lang w:val="en-US"/>
              </w:rPr>
            </w:pPr>
            <w:r w:rsidRPr="00C25E23">
              <w:rPr>
                <w:lang w:val="en-US"/>
              </w:rPr>
              <w:t>9783659579400</w:t>
            </w:r>
          </w:p>
          <w:p w:rsidR="00A300FC" w:rsidRPr="004D5105" w:rsidRDefault="00A300FC" w:rsidP="005019AC">
            <w:pPr>
              <w:rPr>
                <w:lang w:val="en-US"/>
              </w:rPr>
            </w:pPr>
          </w:p>
        </w:tc>
        <w:tc>
          <w:tcPr>
            <w:tcW w:w="4008" w:type="dxa"/>
          </w:tcPr>
          <w:p w:rsidR="00A300FC" w:rsidRPr="003051DE" w:rsidRDefault="00A300FC" w:rsidP="005019AC">
            <w:r>
              <w:t>Книга</w:t>
            </w:r>
          </w:p>
          <w:p w:rsidR="00A300FC" w:rsidRPr="00C25E23" w:rsidRDefault="00A300FC" w:rsidP="005019AC">
            <w:r w:rsidRPr="00C25E23">
              <w:t>« Начала анализа функций комплексной переменной</w:t>
            </w:r>
            <w:r>
              <w:t>»</w:t>
            </w:r>
          </w:p>
        </w:tc>
        <w:tc>
          <w:tcPr>
            <w:tcW w:w="1134" w:type="dxa"/>
          </w:tcPr>
          <w:p w:rsidR="00A300FC" w:rsidRPr="00D9224F" w:rsidRDefault="00A300FC" w:rsidP="005019AC">
            <w:pPr>
              <w:ind w:left="-93" w:right="-99"/>
              <w:jc w:val="center"/>
              <w:rPr>
                <w:lang w:val="en-US"/>
              </w:rPr>
            </w:pPr>
            <w:r>
              <w:rPr>
                <w:lang w:val="en-US"/>
              </w:rPr>
              <w:t>LAP</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rsidRPr="004D5105">
              <w:t>1</w:t>
            </w:r>
          </w:p>
        </w:tc>
      </w:tr>
      <w:tr w:rsidR="00A300FC" w:rsidRPr="004D5105" w:rsidTr="005019AC">
        <w:trPr>
          <w:trHeight w:val="588"/>
        </w:trPr>
        <w:tc>
          <w:tcPr>
            <w:tcW w:w="781" w:type="dxa"/>
          </w:tcPr>
          <w:p w:rsidR="00A300FC" w:rsidRPr="004D5105" w:rsidRDefault="00A300FC" w:rsidP="005019AC">
            <w:pPr>
              <w:ind w:left="-93" w:right="-99"/>
              <w:jc w:val="center"/>
              <w:rPr>
                <w:b/>
                <w:bCs/>
              </w:rPr>
            </w:pPr>
            <w:r w:rsidRPr="004D5105">
              <w:rPr>
                <w:b/>
                <w:bCs/>
              </w:rPr>
              <w:t>11.</w:t>
            </w:r>
          </w:p>
        </w:tc>
        <w:tc>
          <w:tcPr>
            <w:tcW w:w="1946" w:type="dxa"/>
          </w:tcPr>
          <w:p w:rsidR="00A300FC" w:rsidRPr="00C25E23" w:rsidRDefault="00A300FC" w:rsidP="00C25E23">
            <w:pPr>
              <w:rPr>
                <w:lang w:val="en-US"/>
              </w:rPr>
            </w:pPr>
            <w:r w:rsidRPr="00C25E23">
              <w:rPr>
                <w:lang w:val="en-US"/>
              </w:rPr>
              <w:t>9783659590269</w:t>
            </w:r>
          </w:p>
          <w:p w:rsidR="00A300FC" w:rsidRPr="004D5105" w:rsidRDefault="00A300FC" w:rsidP="005019AC">
            <w:pPr>
              <w:rPr>
                <w:lang w:val="en-US"/>
              </w:rPr>
            </w:pPr>
          </w:p>
        </w:tc>
        <w:tc>
          <w:tcPr>
            <w:tcW w:w="4008" w:type="dxa"/>
          </w:tcPr>
          <w:p w:rsidR="00A300FC" w:rsidRPr="00CC4D18" w:rsidRDefault="00A300FC" w:rsidP="005019AC">
            <w:pPr>
              <w:rPr>
                <w:lang w:val="en-US"/>
              </w:rPr>
            </w:pPr>
            <w:r>
              <w:t>Книга</w:t>
            </w:r>
          </w:p>
          <w:p w:rsidR="00A300FC" w:rsidRPr="00B61E0E" w:rsidRDefault="00A300FC" w:rsidP="005019AC">
            <w:pPr>
              <w:rPr>
                <w:lang w:val="en-US"/>
              </w:rPr>
            </w:pPr>
            <w:r w:rsidRPr="00C25E23">
              <w:t>«Общефизические методы исследований»</w:t>
            </w:r>
          </w:p>
        </w:tc>
        <w:tc>
          <w:tcPr>
            <w:tcW w:w="1134" w:type="dxa"/>
          </w:tcPr>
          <w:p w:rsidR="00A300FC" w:rsidRPr="00D9224F" w:rsidRDefault="00A300FC" w:rsidP="005019AC">
            <w:pPr>
              <w:ind w:left="-93" w:right="-99"/>
              <w:jc w:val="center"/>
              <w:rPr>
                <w:lang w:val="en-US"/>
              </w:rPr>
            </w:pPr>
            <w:r>
              <w:rPr>
                <w:lang w:val="en-US"/>
              </w:rPr>
              <w:t>LAP</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t>70</w:t>
            </w:r>
          </w:p>
        </w:tc>
      </w:tr>
      <w:tr w:rsidR="00A300FC" w:rsidRPr="004D5105" w:rsidTr="005019AC">
        <w:trPr>
          <w:trHeight w:val="589"/>
        </w:trPr>
        <w:tc>
          <w:tcPr>
            <w:tcW w:w="781" w:type="dxa"/>
          </w:tcPr>
          <w:p w:rsidR="00A300FC" w:rsidRPr="004D5105" w:rsidRDefault="00A300FC" w:rsidP="005019AC">
            <w:pPr>
              <w:ind w:left="-93" w:right="-99"/>
              <w:jc w:val="center"/>
              <w:rPr>
                <w:b/>
                <w:bCs/>
              </w:rPr>
            </w:pPr>
            <w:r w:rsidRPr="004D5105">
              <w:rPr>
                <w:b/>
                <w:bCs/>
              </w:rPr>
              <w:t>12.</w:t>
            </w:r>
          </w:p>
        </w:tc>
        <w:tc>
          <w:tcPr>
            <w:tcW w:w="1946" w:type="dxa"/>
          </w:tcPr>
          <w:p w:rsidR="00A300FC" w:rsidRPr="00C25E23" w:rsidRDefault="00A300FC" w:rsidP="00C25E23">
            <w:pPr>
              <w:rPr>
                <w:lang w:val="en-US"/>
              </w:rPr>
            </w:pPr>
            <w:r w:rsidRPr="00C25E23">
              <w:rPr>
                <w:lang w:val="en-US"/>
              </w:rPr>
              <w:t>9780784412275</w:t>
            </w:r>
          </w:p>
          <w:p w:rsidR="00A300FC" w:rsidRPr="004D5105" w:rsidRDefault="00A300FC" w:rsidP="005019AC">
            <w:pPr>
              <w:rPr>
                <w:lang w:val="en-US"/>
              </w:rPr>
            </w:pPr>
          </w:p>
        </w:tc>
        <w:tc>
          <w:tcPr>
            <w:tcW w:w="4008" w:type="dxa"/>
          </w:tcPr>
          <w:p w:rsidR="00A300FC" w:rsidRPr="00B61E0E" w:rsidRDefault="00A300FC" w:rsidP="005019AC">
            <w:pPr>
              <w:rPr>
                <w:lang w:val="en-US"/>
              </w:rPr>
            </w:pPr>
            <w:r>
              <w:t>Книга</w:t>
            </w:r>
          </w:p>
          <w:p w:rsidR="00A300FC" w:rsidRPr="00B61E0E" w:rsidRDefault="00A300FC" w:rsidP="005019AC">
            <w:pPr>
              <w:rPr>
                <w:lang w:val="en-US"/>
              </w:rPr>
            </w:pPr>
            <w:r w:rsidRPr="00C25E23">
              <w:rPr>
                <w:lang w:val="en-US"/>
              </w:rPr>
              <w:t>«Membrane Technology and Environmental Applications»</w:t>
            </w:r>
          </w:p>
        </w:tc>
        <w:tc>
          <w:tcPr>
            <w:tcW w:w="1134" w:type="dxa"/>
          </w:tcPr>
          <w:p w:rsidR="00A300FC" w:rsidRPr="00D9224F" w:rsidRDefault="00A300FC" w:rsidP="005019AC">
            <w:pPr>
              <w:ind w:left="-93" w:right="-99"/>
              <w:jc w:val="center"/>
              <w:rPr>
                <w:lang w:val="en-US"/>
              </w:rPr>
            </w:pPr>
            <w:r>
              <w:rPr>
                <w:lang w:val="en-US"/>
              </w:rPr>
              <w:t>ASCE</w:t>
            </w:r>
          </w:p>
        </w:tc>
        <w:tc>
          <w:tcPr>
            <w:tcW w:w="1134" w:type="dxa"/>
          </w:tcPr>
          <w:p w:rsidR="00A300FC" w:rsidRPr="004D5105" w:rsidRDefault="00A300FC" w:rsidP="005019AC">
            <w:pPr>
              <w:jc w:val="center"/>
            </w:pPr>
            <w:r>
              <w:t>шт.</w:t>
            </w:r>
          </w:p>
        </w:tc>
        <w:tc>
          <w:tcPr>
            <w:tcW w:w="1134" w:type="dxa"/>
          </w:tcPr>
          <w:p w:rsidR="00A300FC" w:rsidRPr="004D5105" w:rsidRDefault="00A300FC" w:rsidP="005019AC">
            <w:pPr>
              <w:jc w:val="center"/>
            </w:pPr>
            <w:r w:rsidRPr="004D5105">
              <w:t>1</w:t>
            </w:r>
          </w:p>
        </w:tc>
      </w:tr>
    </w:tbl>
    <w:p w:rsidR="00A300FC" w:rsidRPr="00D43ADC" w:rsidRDefault="00A300FC" w:rsidP="00D43ADC">
      <w:pPr>
        <w:pStyle w:val="BodyTextIndent3"/>
        <w:widowControl/>
        <w:ind w:right="-2" w:firstLine="0"/>
        <w:rPr>
          <w:rStyle w:val="kursiv"/>
          <w:i w:val="0"/>
          <w:sz w:val="28"/>
          <w:szCs w:val="28"/>
          <w:lang w:eastAsia="ru-RU"/>
        </w:rPr>
      </w:pPr>
    </w:p>
    <w:p w:rsidR="00A300FC" w:rsidRPr="00AA6A75" w:rsidRDefault="00A300FC" w:rsidP="00AA6A75">
      <w:pPr>
        <w:pStyle w:val="ListNum"/>
        <w:numPr>
          <w:ilvl w:val="0"/>
          <w:numId w:val="21"/>
        </w:numPr>
        <w:tabs>
          <w:tab w:val="clear" w:pos="284"/>
          <w:tab w:val="left" w:pos="709"/>
        </w:tabs>
        <w:spacing w:before="0"/>
        <w:rPr>
          <w:sz w:val="28"/>
          <w:szCs w:val="28"/>
        </w:rPr>
      </w:pPr>
      <w:r w:rsidRPr="00C513C7">
        <w:rPr>
          <w:sz w:val="28"/>
          <w:szCs w:val="28"/>
        </w:rPr>
        <w:t xml:space="preserve">Количество поставляемого товара </w:t>
      </w:r>
      <w:r>
        <w:rPr>
          <w:sz w:val="28"/>
          <w:szCs w:val="28"/>
        </w:rPr>
        <w:t>- 12 названий, 389 штук</w:t>
      </w:r>
    </w:p>
    <w:p w:rsidR="00A300FC" w:rsidRPr="007A7BED" w:rsidRDefault="00A300FC" w:rsidP="007A7BED">
      <w:pPr>
        <w:pStyle w:val="ListNum"/>
        <w:numPr>
          <w:ilvl w:val="0"/>
          <w:numId w:val="21"/>
        </w:numPr>
        <w:spacing w:before="0"/>
        <w:rPr>
          <w:color w:val="000000"/>
          <w:sz w:val="28"/>
          <w:szCs w:val="28"/>
        </w:rPr>
      </w:pPr>
      <w:r>
        <w:rPr>
          <w:color w:val="000000"/>
          <w:sz w:val="28"/>
          <w:szCs w:val="28"/>
        </w:rPr>
        <w:t>Максимальная</w:t>
      </w:r>
      <w:r w:rsidRPr="009C3CF7">
        <w:rPr>
          <w:color w:val="000000"/>
          <w:sz w:val="28"/>
          <w:szCs w:val="28"/>
        </w:rPr>
        <w:t xml:space="preserve"> цена договора,</w:t>
      </w:r>
      <w:r w:rsidRPr="00AA6A75">
        <w:rPr>
          <w:color w:val="000000"/>
          <w:sz w:val="28"/>
          <w:szCs w:val="28"/>
        </w:rPr>
        <w:t xml:space="preserve"> </w:t>
      </w:r>
      <w:r w:rsidRPr="009C3CF7">
        <w:rPr>
          <w:color w:val="000000"/>
          <w:sz w:val="28"/>
          <w:szCs w:val="28"/>
        </w:rPr>
        <w:t>в том числе с учетом расходов на</w:t>
      </w:r>
    </w:p>
    <w:p w:rsidR="00A300FC" w:rsidRPr="003051DE" w:rsidRDefault="00A300FC" w:rsidP="007A7BED">
      <w:pPr>
        <w:pStyle w:val="ListNum"/>
        <w:numPr>
          <w:ilvl w:val="0"/>
          <w:numId w:val="0"/>
        </w:numPr>
        <w:spacing w:before="0"/>
        <w:rPr>
          <w:color w:val="000000"/>
          <w:sz w:val="28"/>
          <w:szCs w:val="28"/>
        </w:rPr>
      </w:pPr>
      <w:r w:rsidRPr="009C3CF7">
        <w:rPr>
          <w:color w:val="000000"/>
          <w:sz w:val="28"/>
          <w:szCs w:val="28"/>
        </w:rPr>
        <w:t>перевозку,</w:t>
      </w:r>
      <w:r>
        <w:rPr>
          <w:color w:val="000000"/>
          <w:sz w:val="28"/>
          <w:szCs w:val="28"/>
        </w:rPr>
        <w:t xml:space="preserve"> разгрузку,</w:t>
      </w:r>
      <w:r w:rsidRPr="009C3CF7">
        <w:rPr>
          <w:color w:val="000000"/>
          <w:sz w:val="28"/>
          <w:szCs w:val="28"/>
        </w:rPr>
        <w:t xml:space="preserve"> </w:t>
      </w:r>
      <w:r>
        <w:rPr>
          <w:color w:val="000000"/>
          <w:sz w:val="28"/>
          <w:szCs w:val="28"/>
        </w:rPr>
        <w:t>упаковку,</w:t>
      </w:r>
      <w:r w:rsidRPr="009C3CF7">
        <w:rPr>
          <w:color w:val="000000"/>
          <w:sz w:val="28"/>
          <w:szCs w:val="28"/>
        </w:rPr>
        <w:t xml:space="preserve"> страхование, уплату таможенных</w:t>
      </w:r>
      <w:r>
        <w:rPr>
          <w:color w:val="000000"/>
          <w:sz w:val="28"/>
          <w:szCs w:val="28"/>
        </w:rPr>
        <w:t xml:space="preserve"> пошлин,</w:t>
      </w:r>
    </w:p>
    <w:p w:rsidR="00A300FC" w:rsidRPr="007A7BED" w:rsidRDefault="00A300FC" w:rsidP="007A7BED">
      <w:pPr>
        <w:pStyle w:val="ListNum"/>
        <w:numPr>
          <w:ilvl w:val="0"/>
          <w:numId w:val="0"/>
        </w:numPr>
        <w:spacing w:before="0"/>
        <w:rPr>
          <w:color w:val="000000"/>
          <w:sz w:val="28"/>
          <w:szCs w:val="28"/>
        </w:rPr>
      </w:pPr>
      <w:r w:rsidRPr="009C3CF7">
        <w:rPr>
          <w:color w:val="000000"/>
          <w:sz w:val="28"/>
          <w:szCs w:val="28"/>
        </w:rPr>
        <w:t>пошлин, налогов,</w:t>
      </w:r>
      <w:r>
        <w:rPr>
          <w:color w:val="000000"/>
          <w:sz w:val="28"/>
          <w:szCs w:val="28"/>
        </w:rPr>
        <w:t xml:space="preserve"> сборов</w:t>
      </w:r>
      <w:r w:rsidRPr="009C3CF7">
        <w:rPr>
          <w:color w:val="000000"/>
          <w:sz w:val="28"/>
          <w:szCs w:val="28"/>
        </w:rPr>
        <w:t xml:space="preserve">  и других обязательных платежей, составляет</w:t>
      </w:r>
      <w:r w:rsidRPr="00AA6A75">
        <w:rPr>
          <w:color w:val="000000"/>
          <w:sz w:val="28"/>
          <w:szCs w:val="28"/>
        </w:rPr>
        <w:t xml:space="preserve"> </w:t>
      </w:r>
      <w:r w:rsidRPr="007A7BED">
        <w:rPr>
          <w:color w:val="000000"/>
          <w:sz w:val="28"/>
          <w:szCs w:val="28"/>
        </w:rPr>
        <w:t>782779 рублей 00 копеек.</w:t>
      </w:r>
    </w:p>
    <w:p w:rsidR="00A300FC" w:rsidRDefault="00A300FC" w:rsidP="003051DE">
      <w:pPr>
        <w:pStyle w:val="ListNum"/>
        <w:numPr>
          <w:ilvl w:val="0"/>
          <w:numId w:val="0"/>
        </w:numPr>
        <w:tabs>
          <w:tab w:val="clear" w:pos="284"/>
          <w:tab w:val="left" w:pos="709"/>
        </w:tabs>
        <w:spacing w:before="0"/>
        <w:rPr>
          <w:sz w:val="28"/>
          <w:szCs w:val="28"/>
        </w:rPr>
      </w:pPr>
      <w:r w:rsidRPr="00C513C7">
        <w:rPr>
          <w:i/>
          <w:sz w:val="28"/>
          <w:szCs w:val="28"/>
        </w:rPr>
        <w:tab/>
      </w:r>
      <w:r>
        <w:rPr>
          <w:sz w:val="28"/>
          <w:szCs w:val="28"/>
        </w:rPr>
        <w:t xml:space="preserve">4. Цели использования товара - информационное обеспечение научной, учебной и гуманитарно-просветительской деятельности НИЯУ </w:t>
      </w:r>
    </w:p>
    <w:p w:rsidR="00A300FC" w:rsidRPr="00C513C7" w:rsidRDefault="00A300FC" w:rsidP="00D43ADC">
      <w:pPr>
        <w:pStyle w:val="ListNum"/>
        <w:numPr>
          <w:ilvl w:val="0"/>
          <w:numId w:val="0"/>
        </w:numPr>
        <w:tabs>
          <w:tab w:val="clear" w:pos="284"/>
          <w:tab w:val="left" w:pos="709"/>
        </w:tabs>
        <w:spacing w:before="0"/>
        <w:rPr>
          <w:sz w:val="28"/>
          <w:szCs w:val="28"/>
        </w:rPr>
      </w:pPr>
      <w:r>
        <w:rPr>
          <w:sz w:val="28"/>
          <w:szCs w:val="28"/>
        </w:rPr>
        <w:t>МИФИ</w:t>
      </w:r>
    </w:p>
    <w:p w:rsidR="00A300FC" w:rsidRPr="00C513C7" w:rsidRDefault="00A300FC" w:rsidP="00D43ADC">
      <w:pPr>
        <w:pStyle w:val="ListNum"/>
        <w:numPr>
          <w:ilvl w:val="0"/>
          <w:numId w:val="0"/>
        </w:numPr>
        <w:tabs>
          <w:tab w:val="clear" w:pos="284"/>
          <w:tab w:val="left" w:pos="709"/>
        </w:tabs>
        <w:spacing w:before="0"/>
        <w:rPr>
          <w:sz w:val="28"/>
          <w:szCs w:val="28"/>
        </w:rPr>
      </w:pPr>
      <w:r>
        <w:rPr>
          <w:sz w:val="28"/>
          <w:szCs w:val="28"/>
        </w:rPr>
        <w:tab/>
        <w:t>5</w:t>
      </w:r>
      <w:r w:rsidRPr="00C513C7">
        <w:rPr>
          <w:sz w:val="28"/>
          <w:szCs w:val="28"/>
        </w:rPr>
        <w:t xml:space="preserve">. Общие требования к </w:t>
      </w:r>
      <w:r>
        <w:rPr>
          <w:sz w:val="28"/>
          <w:szCs w:val="28"/>
        </w:rPr>
        <w:t>товару – товар должен быть новым товаром (товаром, который не был в употреблении)</w:t>
      </w:r>
      <w:r>
        <w:rPr>
          <w:sz w:val="28"/>
          <w:szCs w:val="28"/>
        </w:rPr>
        <w:tab/>
      </w:r>
      <w:r>
        <w:rPr>
          <w:sz w:val="28"/>
          <w:szCs w:val="28"/>
        </w:rPr>
        <w:tab/>
      </w:r>
    </w:p>
    <w:p w:rsidR="00A300FC" w:rsidRDefault="00A300FC" w:rsidP="00D43ADC">
      <w:pPr>
        <w:pStyle w:val="ListNum"/>
        <w:numPr>
          <w:ilvl w:val="0"/>
          <w:numId w:val="0"/>
        </w:numPr>
        <w:spacing w:before="0"/>
        <w:rPr>
          <w:color w:val="000000"/>
          <w:sz w:val="28"/>
          <w:szCs w:val="28"/>
        </w:rPr>
      </w:pPr>
      <w:r>
        <w:rPr>
          <w:color w:val="000000"/>
          <w:sz w:val="28"/>
          <w:szCs w:val="28"/>
        </w:rPr>
        <w:tab/>
      </w:r>
      <w:r w:rsidRPr="00DA02B9">
        <w:rPr>
          <w:color w:val="000000"/>
          <w:sz w:val="28"/>
          <w:szCs w:val="28"/>
        </w:rPr>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A300FC" w:rsidRPr="00AA6A75" w:rsidRDefault="00A300FC" w:rsidP="00AA6A75">
      <w:pPr>
        <w:pStyle w:val="ListNum"/>
        <w:numPr>
          <w:ilvl w:val="0"/>
          <w:numId w:val="0"/>
        </w:numPr>
        <w:spacing w:before="0"/>
        <w:rPr>
          <w:rStyle w:val="kursiv"/>
          <w:i w:val="0"/>
          <w:color w:val="000000"/>
          <w:sz w:val="28"/>
          <w:szCs w:val="28"/>
          <w:lang w:eastAsia="ru-RU"/>
        </w:rPr>
      </w:pPr>
      <w:r>
        <w:rPr>
          <w:color w:val="000000"/>
          <w:sz w:val="28"/>
          <w:szCs w:val="28"/>
        </w:rPr>
        <w:tab/>
      </w:r>
      <w:r w:rsidRPr="0045604B">
        <w:rPr>
          <w:color w:val="000000"/>
          <w:sz w:val="28"/>
          <w:szCs w:val="28"/>
        </w:rPr>
        <w:t xml:space="preserve">Печатные издания поставляются в полном объёме. Замена </w:t>
      </w:r>
      <w:r>
        <w:rPr>
          <w:color w:val="000000"/>
          <w:sz w:val="28"/>
          <w:szCs w:val="28"/>
        </w:rPr>
        <w:t>и ч</w:t>
      </w:r>
      <w:r w:rsidRPr="0045604B">
        <w:rPr>
          <w:color w:val="000000"/>
          <w:sz w:val="28"/>
          <w:szCs w:val="28"/>
        </w:rPr>
        <w:t>астичная поставка печатных изданий не допускается.</w:t>
      </w:r>
    </w:p>
    <w:p w:rsidR="00A300FC" w:rsidRPr="005804E4" w:rsidRDefault="00A300FC" w:rsidP="00D43ADC">
      <w:pPr>
        <w:pStyle w:val="BodyTextIndent3"/>
        <w:widowControl/>
        <w:ind w:right="-2" w:firstLine="708"/>
        <w:rPr>
          <w:sz w:val="28"/>
          <w:szCs w:val="28"/>
        </w:rPr>
      </w:pPr>
      <w:r>
        <w:rPr>
          <w:rStyle w:val="kursiv"/>
          <w:i w:val="0"/>
          <w:sz w:val="28"/>
          <w:szCs w:val="28"/>
          <w:lang w:eastAsia="ru-RU"/>
        </w:rPr>
        <w:t>6</w:t>
      </w:r>
      <w:r w:rsidRPr="00C513C7">
        <w:rPr>
          <w:rStyle w:val="kursiv"/>
          <w:i w:val="0"/>
          <w:sz w:val="28"/>
          <w:szCs w:val="28"/>
          <w:lang w:eastAsia="ru-RU"/>
        </w:rPr>
        <w:t xml:space="preserve">. </w:t>
      </w:r>
      <w:r w:rsidRPr="00C513C7">
        <w:rPr>
          <w:sz w:val="28"/>
          <w:szCs w:val="28"/>
        </w:rPr>
        <w:t>Порядок (последовательность, этапы) поставки т</w:t>
      </w:r>
      <w:r>
        <w:rPr>
          <w:sz w:val="28"/>
          <w:szCs w:val="28"/>
        </w:rPr>
        <w:t xml:space="preserve">овара - </w:t>
      </w:r>
      <w:r w:rsidRPr="005804E4">
        <w:rPr>
          <w:sz w:val="28"/>
          <w:szCs w:val="28"/>
        </w:rPr>
        <w:t>с даты заключения</w:t>
      </w:r>
      <w:r>
        <w:rPr>
          <w:sz w:val="28"/>
          <w:szCs w:val="28"/>
        </w:rPr>
        <w:t xml:space="preserve"> договора до 31</w:t>
      </w:r>
      <w:r w:rsidRPr="005804E4">
        <w:rPr>
          <w:sz w:val="28"/>
          <w:szCs w:val="28"/>
        </w:rPr>
        <w:t xml:space="preserve"> </w:t>
      </w:r>
      <w:r>
        <w:rPr>
          <w:sz w:val="28"/>
          <w:szCs w:val="28"/>
        </w:rPr>
        <w:t>августа 2015</w:t>
      </w:r>
      <w:r w:rsidRPr="005804E4">
        <w:rPr>
          <w:sz w:val="28"/>
          <w:szCs w:val="28"/>
        </w:rPr>
        <w:t xml:space="preserve"> года</w:t>
      </w:r>
      <w:r>
        <w:rPr>
          <w:sz w:val="28"/>
          <w:szCs w:val="28"/>
        </w:rPr>
        <w:t>.</w:t>
      </w:r>
    </w:p>
    <w:p w:rsidR="00A300FC" w:rsidRPr="00ED5A66" w:rsidRDefault="00A300FC" w:rsidP="00D43ADC">
      <w:pPr>
        <w:pStyle w:val="ListNum"/>
        <w:numPr>
          <w:ilvl w:val="0"/>
          <w:numId w:val="0"/>
        </w:numPr>
        <w:spacing w:before="0"/>
        <w:rPr>
          <w:sz w:val="28"/>
          <w:szCs w:val="28"/>
        </w:rPr>
      </w:pPr>
      <w:r>
        <w:rPr>
          <w:rStyle w:val="kursiv"/>
          <w:i w:val="0"/>
          <w:sz w:val="28"/>
          <w:szCs w:val="28"/>
          <w:lang w:eastAsia="ru-RU"/>
        </w:rPr>
        <w:tab/>
      </w:r>
      <w:r>
        <w:rPr>
          <w:rStyle w:val="kursiv"/>
          <w:i w:val="0"/>
          <w:sz w:val="28"/>
          <w:szCs w:val="28"/>
          <w:lang w:eastAsia="ru-RU"/>
        </w:rPr>
        <w:tab/>
        <w:t>7</w:t>
      </w:r>
      <w:r w:rsidRPr="00C513C7">
        <w:rPr>
          <w:rStyle w:val="kursiv"/>
          <w:i w:val="0"/>
          <w:sz w:val="28"/>
          <w:szCs w:val="28"/>
          <w:lang w:eastAsia="ru-RU"/>
        </w:rPr>
        <w:t xml:space="preserve">. </w:t>
      </w:r>
      <w:r>
        <w:rPr>
          <w:sz w:val="28"/>
          <w:szCs w:val="28"/>
        </w:rPr>
        <w:t>Требования к качеству товара -  в</w:t>
      </w:r>
      <w:r w:rsidRPr="00ED5A66">
        <w:rPr>
          <w:sz w:val="28"/>
          <w:szCs w:val="28"/>
        </w:rPr>
        <w:t xml:space="preserve">се предложенные к поставке издания должны </w:t>
      </w:r>
      <w:r>
        <w:rPr>
          <w:sz w:val="28"/>
          <w:szCs w:val="28"/>
        </w:rPr>
        <w:t xml:space="preserve">быть новыми, не контрафактными. </w:t>
      </w:r>
      <w:r w:rsidRPr="00ED5A66">
        <w:rPr>
          <w:sz w:val="28"/>
          <w:szCs w:val="28"/>
        </w:rPr>
        <w:t>Книжная продукция должна быть без типографского брака и брака, полученного при транспортировке.</w:t>
      </w:r>
    </w:p>
    <w:p w:rsidR="00A300FC" w:rsidRPr="00C513C7" w:rsidRDefault="00A300FC" w:rsidP="000B09D6">
      <w:pPr>
        <w:pStyle w:val="ListNum"/>
        <w:numPr>
          <w:ilvl w:val="0"/>
          <w:numId w:val="0"/>
        </w:numPr>
        <w:spacing w:before="0"/>
        <w:rPr>
          <w:sz w:val="28"/>
          <w:szCs w:val="28"/>
        </w:rPr>
      </w:pPr>
      <w:r>
        <w:rPr>
          <w:sz w:val="28"/>
          <w:szCs w:val="28"/>
        </w:rPr>
        <w:tab/>
      </w:r>
      <w:r w:rsidRPr="00ED5A66">
        <w:rPr>
          <w:sz w:val="28"/>
          <w:szCs w:val="28"/>
        </w:rPr>
        <w:t xml:space="preserve">В случае поставки литературы ненадлежащего качества, Заказчик вправе требовать замены на аналогичный качественный экземпляр или требовать полного возмещения убытков, причиненных </w:t>
      </w:r>
      <w:r>
        <w:rPr>
          <w:sz w:val="28"/>
          <w:szCs w:val="28"/>
        </w:rPr>
        <w:t xml:space="preserve">ему </w:t>
      </w:r>
      <w:r w:rsidRPr="00ED5A66">
        <w:rPr>
          <w:sz w:val="28"/>
          <w:szCs w:val="28"/>
        </w:rPr>
        <w:t>вследствие поставки товара ненадлежащего качества.</w:t>
      </w:r>
    </w:p>
    <w:p w:rsidR="00A300FC" w:rsidRPr="00C513C7" w:rsidRDefault="00A300FC" w:rsidP="005D766C">
      <w:pPr>
        <w:pStyle w:val="ListNum"/>
        <w:numPr>
          <w:ilvl w:val="0"/>
          <w:numId w:val="0"/>
        </w:numPr>
        <w:spacing w:before="0"/>
        <w:rPr>
          <w:sz w:val="28"/>
          <w:szCs w:val="28"/>
        </w:rPr>
      </w:pPr>
      <w:r>
        <w:rPr>
          <w:rStyle w:val="kursiv"/>
          <w:i w:val="0"/>
          <w:sz w:val="28"/>
          <w:szCs w:val="28"/>
          <w:lang w:eastAsia="ru-RU"/>
        </w:rPr>
        <w:tab/>
      </w:r>
      <w:r>
        <w:rPr>
          <w:rStyle w:val="kursiv"/>
          <w:i w:val="0"/>
          <w:sz w:val="28"/>
          <w:szCs w:val="28"/>
          <w:lang w:eastAsia="ru-RU"/>
        </w:rPr>
        <w:tab/>
        <w:t>8</w:t>
      </w:r>
      <w:r w:rsidRPr="00C513C7">
        <w:rPr>
          <w:rStyle w:val="kursiv"/>
          <w:i w:val="0"/>
          <w:sz w:val="28"/>
          <w:szCs w:val="28"/>
          <w:lang w:eastAsia="ru-RU"/>
        </w:rPr>
        <w:t xml:space="preserve">. </w:t>
      </w:r>
      <w:r w:rsidRPr="00C513C7">
        <w:rPr>
          <w:sz w:val="28"/>
          <w:szCs w:val="28"/>
        </w:rPr>
        <w:t>Требования к техническим характеристикам товара.</w:t>
      </w:r>
    </w:p>
    <w:p w:rsidR="00A300FC" w:rsidRPr="005E391E" w:rsidRDefault="00A300FC" w:rsidP="00D43ADC">
      <w:pPr>
        <w:pStyle w:val="ListNum"/>
        <w:numPr>
          <w:ilvl w:val="0"/>
          <w:numId w:val="0"/>
        </w:numPr>
        <w:spacing w:before="0"/>
      </w:pPr>
      <w:r w:rsidRPr="00C513C7">
        <w:rPr>
          <w:sz w:val="28"/>
          <w:szCs w:val="28"/>
        </w:rPr>
        <w:tab/>
      </w:r>
      <w:r w:rsidRPr="00D60FDD">
        <w:rPr>
          <w:sz w:val="28"/>
          <w:szCs w:val="28"/>
        </w:rPr>
        <w:t>Книги, изданные в обложке и переплете, должны быть в переплете.</w:t>
      </w:r>
    </w:p>
    <w:p w:rsidR="00A300FC" w:rsidRPr="00C513C7" w:rsidRDefault="00A300FC" w:rsidP="00D43ADC">
      <w:pPr>
        <w:pStyle w:val="ListNum"/>
        <w:numPr>
          <w:ilvl w:val="0"/>
          <w:numId w:val="0"/>
        </w:numPr>
        <w:spacing w:before="0"/>
        <w:rPr>
          <w:sz w:val="28"/>
          <w:szCs w:val="28"/>
        </w:rPr>
      </w:pPr>
      <w:r w:rsidRPr="00C513C7">
        <w:rPr>
          <w:sz w:val="28"/>
          <w:szCs w:val="28"/>
        </w:rPr>
        <w:tab/>
      </w:r>
      <w:r w:rsidRPr="00C513C7">
        <w:rPr>
          <w:sz w:val="28"/>
          <w:szCs w:val="28"/>
        </w:rPr>
        <w:tab/>
      </w:r>
      <w:r>
        <w:rPr>
          <w:rStyle w:val="kursiv"/>
          <w:i w:val="0"/>
          <w:sz w:val="28"/>
          <w:szCs w:val="28"/>
          <w:lang w:eastAsia="ru-RU"/>
        </w:rPr>
        <w:t>9</w:t>
      </w:r>
      <w:r w:rsidRPr="00C513C7">
        <w:rPr>
          <w:rStyle w:val="kursiv"/>
          <w:i w:val="0"/>
          <w:sz w:val="28"/>
          <w:szCs w:val="28"/>
          <w:lang w:eastAsia="ru-RU"/>
        </w:rPr>
        <w:t xml:space="preserve">. </w:t>
      </w:r>
      <w:r w:rsidRPr="00C513C7">
        <w:rPr>
          <w:sz w:val="28"/>
          <w:szCs w:val="28"/>
        </w:rPr>
        <w:t>Требования к безопасности товара:</w:t>
      </w:r>
    </w:p>
    <w:p w:rsidR="00A300FC" w:rsidRPr="001E2DAC" w:rsidRDefault="00A300FC" w:rsidP="00D43ADC">
      <w:pPr>
        <w:pStyle w:val="ListNum"/>
        <w:numPr>
          <w:ilvl w:val="0"/>
          <w:numId w:val="0"/>
        </w:numPr>
        <w:spacing w:before="0"/>
        <w:rPr>
          <w:sz w:val="28"/>
          <w:szCs w:val="28"/>
        </w:rPr>
      </w:pPr>
      <w:r w:rsidRPr="001E2DAC">
        <w:rPr>
          <w:sz w:val="28"/>
          <w:szCs w:val="28"/>
        </w:rPr>
        <w:t>Поставляемый товар должен соответствовать:</w:t>
      </w:r>
    </w:p>
    <w:p w:rsidR="00A300FC" w:rsidRPr="001E2DAC" w:rsidRDefault="00A300FC" w:rsidP="00D43ADC">
      <w:pPr>
        <w:pStyle w:val="ListNum"/>
        <w:numPr>
          <w:ilvl w:val="0"/>
          <w:numId w:val="0"/>
        </w:numPr>
        <w:spacing w:before="0"/>
        <w:rPr>
          <w:sz w:val="28"/>
          <w:szCs w:val="28"/>
        </w:rPr>
      </w:pPr>
      <w:r>
        <w:rPr>
          <w:sz w:val="28"/>
          <w:szCs w:val="28"/>
        </w:rPr>
        <w:t>ГОСТ</w:t>
      </w:r>
      <w:r w:rsidRPr="001E2DAC">
        <w:rPr>
          <w:sz w:val="28"/>
          <w:szCs w:val="28"/>
        </w:rPr>
        <w:t xml:space="preserve"> 7.84-2002 «Система стандартов по информации, библиотечному и издательскому делу. Издания. Обложки и переплеты. Общие требования и правила оформления»; </w:t>
      </w:r>
    </w:p>
    <w:p w:rsidR="00A300FC" w:rsidRPr="001E2DAC" w:rsidRDefault="00A300FC" w:rsidP="00D43ADC">
      <w:pPr>
        <w:pStyle w:val="ListNum"/>
        <w:numPr>
          <w:ilvl w:val="0"/>
          <w:numId w:val="0"/>
        </w:numPr>
        <w:spacing w:before="0"/>
        <w:rPr>
          <w:sz w:val="28"/>
          <w:szCs w:val="28"/>
        </w:rPr>
      </w:pPr>
      <w:r>
        <w:rPr>
          <w:sz w:val="28"/>
          <w:szCs w:val="28"/>
        </w:rPr>
        <w:t>ГОСТ</w:t>
      </w:r>
      <w:r w:rsidRPr="001E2DAC">
        <w:rPr>
          <w:sz w:val="28"/>
          <w:szCs w:val="28"/>
        </w:rPr>
        <w:t xml:space="preserve"> 7.60-2003 «Система стандартов по информации, библиотечному и издательскому делу. Издания. Основные виды. Термины и определения»; </w:t>
      </w:r>
    </w:p>
    <w:p w:rsidR="00A300FC" w:rsidRPr="001E2DAC" w:rsidRDefault="00A300FC" w:rsidP="00D43ADC">
      <w:pPr>
        <w:pStyle w:val="ListNum"/>
        <w:numPr>
          <w:ilvl w:val="0"/>
          <w:numId w:val="0"/>
        </w:numPr>
        <w:spacing w:before="0"/>
        <w:rPr>
          <w:sz w:val="28"/>
          <w:szCs w:val="28"/>
        </w:rPr>
      </w:pPr>
      <w:r>
        <w:rPr>
          <w:sz w:val="28"/>
          <w:szCs w:val="28"/>
        </w:rPr>
        <w:t>ГОСТ</w:t>
      </w:r>
      <w:r w:rsidRPr="001E2DAC">
        <w:rPr>
          <w:sz w:val="28"/>
          <w:szCs w:val="28"/>
        </w:rPr>
        <w:t xml:space="preserve"> Р 7.0.4-2006 «Система стандартов по информации, библиотечному и издательскому делу. Издания. Выходные сведения. Общие требования и правила оформления»; </w:t>
      </w:r>
    </w:p>
    <w:p w:rsidR="00A300FC" w:rsidRDefault="00A300FC" w:rsidP="00D43ADC">
      <w:pPr>
        <w:pStyle w:val="ListNum"/>
        <w:numPr>
          <w:ilvl w:val="0"/>
          <w:numId w:val="0"/>
        </w:numPr>
        <w:spacing w:before="0"/>
        <w:rPr>
          <w:sz w:val="28"/>
          <w:szCs w:val="28"/>
        </w:rPr>
      </w:pPr>
      <w:r>
        <w:rPr>
          <w:sz w:val="28"/>
          <w:szCs w:val="28"/>
        </w:rPr>
        <w:t>ГОСТ</w:t>
      </w:r>
      <w:r w:rsidRPr="001E2DAC">
        <w:rPr>
          <w:sz w:val="28"/>
          <w:szCs w:val="28"/>
        </w:rPr>
        <w:t xml:space="preserve"> Р 7.0.53-2007 «Система стандартов по информации, библиотечному и издательскому делу. Издания. Международный стандартный книжный номер. Использование и издательское оформление»; </w:t>
      </w:r>
    </w:p>
    <w:p w:rsidR="00A300FC" w:rsidRPr="001E2DAC" w:rsidRDefault="00A300FC" w:rsidP="00D43ADC">
      <w:pPr>
        <w:pStyle w:val="ListNum"/>
        <w:numPr>
          <w:ilvl w:val="0"/>
          <w:numId w:val="0"/>
        </w:numPr>
        <w:spacing w:before="0"/>
        <w:rPr>
          <w:sz w:val="28"/>
          <w:szCs w:val="28"/>
        </w:rPr>
      </w:pPr>
      <w:r w:rsidRPr="001E2DAC">
        <w:rPr>
          <w:sz w:val="28"/>
          <w:szCs w:val="28"/>
        </w:rPr>
        <w:t>СанПиН 1.2.1253-03 "Гигиенические требования к изданиям книжным для взрослых", утвержденному Главным государственным санитарным врачом Российской Федерации 30 марта 2003 г.</w:t>
      </w:r>
    </w:p>
    <w:p w:rsidR="00A300FC" w:rsidRPr="00C513C7" w:rsidRDefault="00A300FC" w:rsidP="00D43ADC">
      <w:pPr>
        <w:pStyle w:val="ListNum"/>
        <w:numPr>
          <w:ilvl w:val="0"/>
          <w:numId w:val="0"/>
        </w:numPr>
        <w:spacing w:before="0"/>
        <w:rPr>
          <w:sz w:val="28"/>
          <w:szCs w:val="28"/>
        </w:rPr>
      </w:pPr>
      <w:r>
        <w:rPr>
          <w:sz w:val="28"/>
          <w:szCs w:val="28"/>
        </w:rPr>
        <w:tab/>
      </w:r>
      <w:r>
        <w:rPr>
          <w:sz w:val="28"/>
          <w:szCs w:val="28"/>
        </w:rPr>
        <w:tab/>
        <w:t>10</w:t>
      </w:r>
      <w:r w:rsidRPr="00C513C7">
        <w:rPr>
          <w:sz w:val="28"/>
          <w:szCs w:val="28"/>
        </w:rPr>
        <w:t xml:space="preserve">. Требования к функциональным характеристикам </w:t>
      </w:r>
      <w:r w:rsidRPr="005804E4">
        <w:rPr>
          <w:sz w:val="28"/>
          <w:szCs w:val="28"/>
        </w:rPr>
        <w:t xml:space="preserve">- товар предназначен для пополнения библиотечного фонда и использования в образовательном процессе. </w:t>
      </w:r>
    </w:p>
    <w:p w:rsidR="00A300FC" w:rsidRPr="00C513C7" w:rsidRDefault="00A300FC" w:rsidP="005D766C">
      <w:pPr>
        <w:pStyle w:val="ListNum"/>
        <w:numPr>
          <w:ilvl w:val="0"/>
          <w:numId w:val="0"/>
        </w:numPr>
        <w:spacing w:before="0"/>
        <w:rPr>
          <w:sz w:val="28"/>
          <w:szCs w:val="28"/>
        </w:rPr>
      </w:pPr>
      <w:r>
        <w:rPr>
          <w:rStyle w:val="kursiv"/>
          <w:i w:val="0"/>
          <w:sz w:val="28"/>
          <w:szCs w:val="28"/>
          <w:lang w:eastAsia="ru-RU"/>
        </w:rPr>
        <w:tab/>
      </w:r>
      <w:r>
        <w:rPr>
          <w:rStyle w:val="kursiv"/>
          <w:i w:val="0"/>
          <w:sz w:val="28"/>
          <w:szCs w:val="28"/>
          <w:lang w:eastAsia="ru-RU"/>
        </w:rPr>
        <w:tab/>
        <w:t>11</w:t>
      </w:r>
      <w:r w:rsidRPr="00C513C7">
        <w:rPr>
          <w:rStyle w:val="kursiv"/>
          <w:i w:val="0"/>
          <w:sz w:val="28"/>
          <w:szCs w:val="28"/>
          <w:lang w:eastAsia="ru-RU"/>
        </w:rPr>
        <w:t xml:space="preserve">. </w:t>
      </w:r>
      <w:r w:rsidRPr="00C513C7">
        <w:rPr>
          <w:sz w:val="28"/>
          <w:szCs w:val="28"/>
        </w:rPr>
        <w:t>Требования к упаковке и маркировке товара.</w:t>
      </w:r>
    </w:p>
    <w:p w:rsidR="00A300FC" w:rsidRPr="00C513C7" w:rsidRDefault="00A300FC" w:rsidP="00D43ADC">
      <w:pPr>
        <w:pStyle w:val="ListNum"/>
        <w:numPr>
          <w:ilvl w:val="0"/>
          <w:numId w:val="0"/>
        </w:numPr>
        <w:spacing w:before="0"/>
        <w:rPr>
          <w:sz w:val="28"/>
          <w:szCs w:val="28"/>
        </w:rPr>
      </w:pPr>
      <w:r w:rsidRPr="00C513C7">
        <w:rPr>
          <w:sz w:val="28"/>
          <w:szCs w:val="28"/>
        </w:rPr>
        <w:tab/>
      </w:r>
      <w:r w:rsidRPr="00C513C7">
        <w:rPr>
          <w:sz w:val="28"/>
          <w:szCs w:val="28"/>
        </w:rPr>
        <w:tab/>
        <w:t>Упаковка и маркировка должна соответствовать требованиям ГОСТ, импортного товара – международным стандартам упаковки.</w:t>
      </w:r>
    </w:p>
    <w:p w:rsidR="00A300FC" w:rsidRPr="00C513C7" w:rsidRDefault="00A300FC" w:rsidP="00D43ADC">
      <w:pPr>
        <w:pStyle w:val="ListNum"/>
        <w:numPr>
          <w:ilvl w:val="0"/>
          <w:numId w:val="0"/>
        </w:numPr>
        <w:spacing w:before="0"/>
        <w:rPr>
          <w:sz w:val="28"/>
          <w:szCs w:val="28"/>
        </w:rPr>
      </w:pPr>
      <w:r w:rsidRPr="00C513C7">
        <w:rPr>
          <w:sz w:val="28"/>
          <w:szCs w:val="28"/>
        </w:rPr>
        <w:tab/>
      </w:r>
      <w:r w:rsidRPr="00C513C7">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A300FC" w:rsidRDefault="00A300FC" w:rsidP="00D43ADC">
      <w:pPr>
        <w:pStyle w:val="ListNum"/>
        <w:numPr>
          <w:ilvl w:val="0"/>
          <w:numId w:val="0"/>
        </w:numPr>
        <w:spacing w:before="0"/>
        <w:rPr>
          <w:rStyle w:val="kursiv"/>
          <w:i w:val="0"/>
          <w:sz w:val="28"/>
          <w:szCs w:val="28"/>
          <w:lang w:eastAsia="ru-RU"/>
        </w:rPr>
      </w:pPr>
      <w:r w:rsidRPr="00C513C7">
        <w:rPr>
          <w:sz w:val="28"/>
          <w:szCs w:val="28"/>
        </w:rPr>
        <w:tab/>
      </w:r>
      <w:r w:rsidRPr="00C513C7">
        <w:rPr>
          <w:sz w:val="28"/>
          <w:szCs w:val="28"/>
        </w:rPr>
        <w:tab/>
        <w:t>Маркировка упаковки должна строго соответствовать маркировке товара</w:t>
      </w:r>
      <w:r>
        <w:rPr>
          <w:sz w:val="28"/>
          <w:szCs w:val="28"/>
        </w:rPr>
        <w:t>.</w:t>
      </w:r>
    </w:p>
    <w:p w:rsidR="00A300FC" w:rsidRDefault="00A300FC" w:rsidP="00D43ADC">
      <w:pPr>
        <w:pStyle w:val="ListNum"/>
        <w:numPr>
          <w:ilvl w:val="0"/>
          <w:numId w:val="0"/>
        </w:numPr>
        <w:spacing w:before="0"/>
        <w:rPr>
          <w:bCs/>
          <w:sz w:val="28"/>
          <w:szCs w:val="28"/>
        </w:rPr>
      </w:pPr>
      <w:r>
        <w:rPr>
          <w:rStyle w:val="kursiv"/>
          <w:i w:val="0"/>
          <w:sz w:val="28"/>
          <w:szCs w:val="28"/>
          <w:lang w:eastAsia="ru-RU"/>
        </w:rPr>
        <w:tab/>
      </w:r>
      <w:r>
        <w:rPr>
          <w:rStyle w:val="kursiv"/>
          <w:i w:val="0"/>
          <w:sz w:val="28"/>
          <w:szCs w:val="28"/>
          <w:lang w:eastAsia="ru-RU"/>
        </w:rPr>
        <w:tab/>
        <w:t>12.</w:t>
      </w:r>
      <w:r w:rsidRPr="00C513C7">
        <w:rPr>
          <w:rStyle w:val="kursiv"/>
          <w:i w:val="0"/>
          <w:sz w:val="28"/>
          <w:szCs w:val="28"/>
          <w:lang w:eastAsia="ru-RU"/>
        </w:rPr>
        <w:t xml:space="preserve"> </w:t>
      </w:r>
      <w:r w:rsidRPr="00D43ADC">
        <w:rPr>
          <w:bCs/>
          <w:sz w:val="28"/>
          <w:szCs w:val="28"/>
        </w:rPr>
        <w:t xml:space="preserve">Требования к отгрузке и доставке товара - доставка и разгрузка осуществляются поставщиком за счет собственных средств по адресу: </w:t>
      </w:r>
    </w:p>
    <w:p w:rsidR="00A300FC" w:rsidRPr="00AA6A75" w:rsidRDefault="00A300FC" w:rsidP="00D43ADC">
      <w:pPr>
        <w:pStyle w:val="ListNum"/>
        <w:numPr>
          <w:ilvl w:val="0"/>
          <w:numId w:val="0"/>
        </w:numPr>
        <w:spacing w:before="0"/>
        <w:rPr>
          <w:i/>
        </w:rPr>
      </w:pPr>
      <w:r>
        <w:rPr>
          <w:bCs/>
          <w:sz w:val="28"/>
          <w:szCs w:val="28"/>
        </w:rPr>
        <w:t xml:space="preserve">г. </w:t>
      </w:r>
      <w:r w:rsidRPr="00D43ADC">
        <w:rPr>
          <w:bCs/>
          <w:sz w:val="28"/>
          <w:szCs w:val="28"/>
        </w:rPr>
        <w:t>Москва</w:t>
      </w:r>
      <w:r>
        <w:rPr>
          <w:bCs/>
          <w:sz w:val="28"/>
          <w:szCs w:val="28"/>
        </w:rPr>
        <w:t>,</w:t>
      </w:r>
      <w:r w:rsidRPr="00D43ADC">
        <w:rPr>
          <w:bCs/>
          <w:sz w:val="28"/>
          <w:szCs w:val="28"/>
        </w:rPr>
        <w:t xml:space="preserve"> Каширское шоссе</w:t>
      </w:r>
      <w:r>
        <w:rPr>
          <w:bCs/>
          <w:sz w:val="28"/>
          <w:szCs w:val="28"/>
        </w:rPr>
        <w:t>,</w:t>
      </w:r>
      <w:r w:rsidRPr="00D43ADC">
        <w:rPr>
          <w:bCs/>
          <w:sz w:val="28"/>
          <w:szCs w:val="28"/>
        </w:rPr>
        <w:t xml:space="preserve"> д. 31</w:t>
      </w:r>
      <w:r w:rsidRPr="00D43ADC">
        <w:rPr>
          <w:rStyle w:val="kursiv"/>
          <w:lang w:eastAsia="ru-RU"/>
        </w:rPr>
        <w:t>.</w:t>
      </w:r>
    </w:p>
    <w:p w:rsidR="00A300FC" w:rsidRDefault="00A300FC" w:rsidP="00D43ADC">
      <w:pPr>
        <w:pStyle w:val="ListNum"/>
        <w:numPr>
          <w:ilvl w:val="0"/>
          <w:numId w:val="0"/>
        </w:numPr>
        <w:spacing w:before="0"/>
        <w:rPr>
          <w:sz w:val="28"/>
          <w:szCs w:val="28"/>
        </w:rPr>
      </w:pPr>
      <w:r>
        <w:rPr>
          <w:sz w:val="28"/>
          <w:szCs w:val="28"/>
        </w:rPr>
        <w:tab/>
      </w:r>
      <w:r>
        <w:rPr>
          <w:sz w:val="28"/>
          <w:szCs w:val="28"/>
        </w:rPr>
        <w:tab/>
      </w:r>
      <w:r w:rsidRPr="00C513C7">
        <w:rPr>
          <w:sz w:val="28"/>
          <w:szCs w:val="28"/>
        </w:rPr>
        <w:t>1</w:t>
      </w:r>
      <w:r>
        <w:rPr>
          <w:sz w:val="28"/>
          <w:szCs w:val="28"/>
        </w:rPr>
        <w:t>3</w:t>
      </w:r>
      <w:r w:rsidRPr="00C513C7">
        <w:rPr>
          <w:sz w:val="28"/>
          <w:szCs w:val="28"/>
        </w:rPr>
        <w:t>. Порядок сдачи и приемки товара.</w:t>
      </w:r>
    </w:p>
    <w:p w:rsidR="00A300FC" w:rsidRPr="00C513C7" w:rsidRDefault="00A300FC" w:rsidP="00D43ADC">
      <w:pPr>
        <w:pStyle w:val="ListNum"/>
        <w:numPr>
          <w:ilvl w:val="0"/>
          <w:numId w:val="0"/>
        </w:numPr>
        <w:spacing w:before="0"/>
        <w:rPr>
          <w:bCs/>
          <w:sz w:val="28"/>
          <w:szCs w:val="28"/>
        </w:rPr>
      </w:pPr>
      <w:r>
        <w:rPr>
          <w:bCs/>
          <w:sz w:val="28"/>
          <w:szCs w:val="28"/>
        </w:rPr>
        <w:t>Сдача и приемка товара осуществляется в соответствии с положением  договора.</w:t>
      </w:r>
      <w:r>
        <w:rPr>
          <w:sz w:val="28"/>
          <w:szCs w:val="28"/>
        </w:rPr>
        <w:tab/>
      </w:r>
    </w:p>
    <w:p w:rsidR="00A300FC" w:rsidRDefault="00A300FC" w:rsidP="005D766C">
      <w:pPr>
        <w:pStyle w:val="ListNum"/>
        <w:numPr>
          <w:ilvl w:val="0"/>
          <w:numId w:val="0"/>
        </w:numPr>
        <w:spacing w:before="0"/>
        <w:rPr>
          <w:sz w:val="28"/>
          <w:szCs w:val="28"/>
        </w:rPr>
      </w:pPr>
      <w:r>
        <w:rPr>
          <w:sz w:val="28"/>
          <w:szCs w:val="28"/>
        </w:rPr>
        <w:tab/>
      </w:r>
      <w:r>
        <w:rPr>
          <w:sz w:val="28"/>
          <w:szCs w:val="28"/>
        </w:rPr>
        <w:tab/>
        <w:t>14</w:t>
      </w:r>
      <w:r w:rsidRPr="00C513C7">
        <w:rPr>
          <w:sz w:val="28"/>
          <w:szCs w:val="28"/>
        </w:rPr>
        <w:t>. Требования по объему гарантии качества товара</w:t>
      </w:r>
      <w:r>
        <w:rPr>
          <w:sz w:val="28"/>
          <w:szCs w:val="28"/>
        </w:rPr>
        <w:t>:</w:t>
      </w:r>
    </w:p>
    <w:p w:rsidR="00A300FC" w:rsidRPr="00C513C7" w:rsidRDefault="00A300FC" w:rsidP="005D766C">
      <w:pPr>
        <w:pStyle w:val="ListNum"/>
        <w:numPr>
          <w:ilvl w:val="0"/>
          <w:numId w:val="0"/>
        </w:numPr>
        <w:spacing w:before="0"/>
        <w:rPr>
          <w:sz w:val="28"/>
          <w:szCs w:val="28"/>
        </w:rPr>
      </w:pPr>
      <w:r>
        <w:rPr>
          <w:color w:val="000000"/>
          <w:sz w:val="28"/>
          <w:szCs w:val="28"/>
        </w:rPr>
        <w:t>Гарантия предоставляется на весь объем поставляемого товара</w:t>
      </w:r>
      <w:r w:rsidRPr="0084601C">
        <w:rPr>
          <w:color w:val="000000"/>
          <w:sz w:val="28"/>
          <w:szCs w:val="28"/>
        </w:rPr>
        <w:t>.</w:t>
      </w:r>
    </w:p>
    <w:p w:rsidR="00A300FC" w:rsidRPr="00C513C7" w:rsidRDefault="00A300FC" w:rsidP="005D766C">
      <w:pPr>
        <w:pStyle w:val="ListNum"/>
        <w:numPr>
          <w:ilvl w:val="0"/>
          <w:numId w:val="0"/>
        </w:numPr>
        <w:spacing w:before="0"/>
        <w:rPr>
          <w:sz w:val="28"/>
          <w:szCs w:val="28"/>
        </w:rPr>
      </w:pPr>
      <w:r>
        <w:rPr>
          <w:bCs/>
          <w:sz w:val="28"/>
          <w:szCs w:val="28"/>
        </w:rPr>
        <w:tab/>
      </w:r>
      <w:r>
        <w:rPr>
          <w:bCs/>
          <w:sz w:val="28"/>
          <w:szCs w:val="28"/>
        </w:rPr>
        <w:tab/>
        <w:t>15</w:t>
      </w:r>
      <w:r w:rsidRPr="00C513C7">
        <w:rPr>
          <w:bCs/>
          <w:sz w:val="28"/>
          <w:szCs w:val="28"/>
        </w:rPr>
        <w:t xml:space="preserve">. </w:t>
      </w:r>
      <w:r w:rsidRPr="00C513C7">
        <w:rPr>
          <w:sz w:val="28"/>
          <w:szCs w:val="28"/>
        </w:rPr>
        <w:t xml:space="preserve">Требования по сроку гарантии качества. </w:t>
      </w:r>
    </w:p>
    <w:p w:rsidR="00A300FC" w:rsidRPr="00086820" w:rsidRDefault="00A300FC" w:rsidP="00D43ADC">
      <w:pPr>
        <w:pStyle w:val="ListNum"/>
        <w:numPr>
          <w:ilvl w:val="0"/>
          <w:numId w:val="0"/>
        </w:numPr>
        <w:tabs>
          <w:tab w:val="clear" w:pos="284"/>
          <w:tab w:val="left" w:pos="709"/>
        </w:tabs>
        <w:spacing w:before="0"/>
        <w:rPr>
          <w:sz w:val="28"/>
          <w:szCs w:val="28"/>
        </w:rPr>
      </w:pPr>
      <w:r w:rsidRPr="00C513C7">
        <w:rPr>
          <w:sz w:val="28"/>
          <w:szCs w:val="28"/>
        </w:rPr>
        <w:tab/>
      </w:r>
      <w:r w:rsidRPr="00C513C7">
        <w:rPr>
          <w:sz w:val="28"/>
          <w:szCs w:val="28"/>
        </w:rPr>
        <w:tab/>
      </w:r>
      <w:r w:rsidRPr="000B669A">
        <w:rPr>
          <w:color w:val="000000"/>
          <w:sz w:val="28"/>
          <w:szCs w:val="28"/>
        </w:rPr>
        <w:t>Г</w:t>
      </w:r>
      <w:r w:rsidRPr="000B669A">
        <w:rPr>
          <w:sz w:val="28"/>
          <w:szCs w:val="28"/>
        </w:rPr>
        <w:t xml:space="preserve">арантийный срок на весь поставляемый товар </w:t>
      </w:r>
      <w:r>
        <w:rPr>
          <w:sz w:val="28"/>
          <w:szCs w:val="28"/>
        </w:rPr>
        <w:t xml:space="preserve">должен </w:t>
      </w:r>
      <w:r w:rsidRPr="000B669A">
        <w:rPr>
          <w:sz w:val="28"/>
          <w:szCs w:val="28"/>
        </w:rPr>
        <w:t>составля</w:t>
      </w:r>
      <w:r>
        <w:rPr>
          <w:sz w:val="28"/>
          <w:szCs w:val="28"/>
        </w:rPr>
        <w:t>ть</w:t>
      </w:r>
      <w:r w:rsidRPr="000B669A">
        <w:rPr>
          <w:sz w:val="28"/>
          <w:szCs w:val="28"/>
        </w:rPr>
        <w:t xml:space="preserve"> 12 месяцев.</w:t>
      </w:r>
      <w:r w:rsidRPr="002B3329">
        <w:rPr>
          <w:sz w:val="28"/>
          <w:szCs w:val="28"/>
        </w:rPr>
        <w:t xml:space="preserve"> Гарантийный срок действует с момента подписания сторонами</w:t>
      </w:r>
      <w:r w:rsidRPr="0030392C">
        <w:rPr>
          <w:sz w:val="28"/>
          <w:szCs w:val="28"/>
        </w:rPr>
        <w:t xml:space="preserve"> акта сдачи-приемки исполнения обязательств по договору.</w:t>
      </w:r>
      <w:r>
        <w:rPr>
          <w:sz w:val="28"/>
          <w:szCs w:val="28"/>
        </w:rPr>
        <w:t xml:space="preserve"> </w:t>
      </w:r>
    </w:p>
    <w:p w:rsidR="00A300FC" w:rsidRPr="00086820" w:rsidRDefault="00A300FC" w:rsidP="00D43ADC">
      <w:pPr>
        <w:pStyle w:val="ListNum"/>
        <w:numPr>
          <w:ilvl w:val="0"/>
          <w:numId w:val="0"/>
        </w:numPr>
        <w:spacing w:before="0"/>
        <w:rPr>
          <w:sz w:val="28"/>
          <w:szCs w:val="28"/>
        </w:rPr>
      </w:pPr>
      <w:r w:rsidRPr="00086820">
        <w:rPr>
          <w:sz w:val="28"/>
          <w:szCs w:val="28"/>
        </w:rPr>
        <w:tab/>
      </w:r>
      <w:r w:rsidRPr="00086820">
        <w:rPr>
          <w:sz w:val="28"/>
          <w:szCs w:val="28"/>
        </w:rPr>
        <w:tab/>
        <w:t xml:space="preserve">Заказчик незамедлительно, но не более чем в </w:t>
      </w:r>
      <w:r>
        <w:rPr>
          <w:sz w:val="28"/>
          <w:szCs w:val="28"/>
        </w:rPr>
        <w:t>десяти</w:t>
      </w:r>
      <w:r w:rsidRPr="00086820">
        <w:rPr>
          <w:sz w:val="28"/>
          <w:szCs w:val="28"/>
        </w:rPr>
        <w:t xml:space="preserve">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w:t>
      </w:r>
      <w:r>
        <w:rPr>
          <w:sz w:val="28"/>
          <w:szCs w:val="28"/>
        </w:rPr>
        <w:t>замены товара</w:t>
      </w:r>
      <w:r w:rsidRPr="00086820">
        <w:rPr>
          <w:sz w:val="28"/>
          <w:szCs w:val="28"/>
        </w:rPr>
        <w:t>.</w:t>
      </w:r>
    </w:p>
    <w:p w:rsidR="00A300FC" w:rsidRPr="00086820" w:rsidRDefault="00A300FC" w:rsidP="00D43ADC">
      <w:pPr>
        <w:pStyle w:val="ListNum"/>
        <w:numPr>
          <w:ilvl w:val="0"/>
          <w:numId w:val="0"/>
        </w:numPr>
        <w:spacing w:before="0"/>
        <w:rPr>
          <w:sz w:val="28"/>
          <w:szCs w:val="28"/>
        </w:rPr>
      </w:pPr>
      <w:r w:rsidRPr="00086820">
        <w:rPr>
          <w:sz w:val="28"/>
          <w:szCs w:val="28"/>
        </w:rPr>
        <w:tab/>
      </w:r>
      <w:r w:rsidRPr="00086820">
        <w:rPr>
          <w:sz w:val="28"/>
          <w:szCs w:val="28"/>
        </w:rPr>
        <w:tab/>
        <w:t xml:space="preserve">Время </w:t>
      </w:r>
      <w:r>
        <w:rPr>
          <w:sz w:val="28"/>
          <w:szCs w:val="28"/>
        </w:rPr>
        <w:t>замены товара</w:t>
      </w:r>
      <w:r w:rsidRPr="00086820">
        <w:rPr>
          <w:sz w:val="28"/>
          <w:szCs w:val="28"/>
        </w:rPr>
        <w:t xml:space="preserve"> при наступлении гарантийного случая – </w:t>
      </w:r>
      <w:r w:rsidRPr="004F6A3F">
        <w:rPr>
          <w:sz w:val="28"/>
          <w:szCs w:val="28"/>
        </w:rPr>
        <w:t xml:space="preserve">не более </w:t>
      </w:r>
      <w:r>
        <w:rPr>
          <w:sz w:val="28"/>
          <w:szCs w:val="28"/>
        </w:rPr>
        <w:t>30</w:t>
      </w:r>
      <w:r w:rsidRPr="004F6A3F">
        <w:rPr>
          <w:sz w:val="28"/>
          <w:szCs w:val="28"/>
        </w:rPr>
        <w:t xml:space="preserve"> календарных дней с момента получения поставщиком</w:t>
      </w:r>
      <w:r w:rsidRPr="00086820">
        <w:rPr>
          <w:sz w:val="28"/>
          <w:szCs w:val="28"/>
        </w:rPr>
        <w:t xml:space="preserve"> Акта, при этом затраты на </w:t>
      </w:r>
      <w:r>
        <w:rPr>
          <w:sz w:val="28"/>
          <w:szCs w:val="28"/>
        </w:rPr>
        <w:t>перевозку</w:t>
      </w:r>
      <w:r w:rsidRPr="00086820">
        <w:rPr>
          <w:sz w:val="28"/>
          <w:szCs w:val="28"/>
        </w:rPr>
        <w:t xml:space="preserve"> товара осуществляются за счет поставщика и не требуют дополнительных затрат Заказчика.</w:t>
      </w:r>
    </w:p>
    <w:p w:rsidR="00A300FC" w:rsidRPr="00C513C7" w:rsidRDefault="00A300FC" w:rsidP="00D43ADC">
      <w:pPr>
        <w:tabs>
          <w:tab w:val="left" w:pos="709"/>
          <w:tab w:val="left" w:pos="3324"/>
        </w:tabs>
        <w:rPr>
          <w:bCs/>
          <w:sz w:val="28"/>
          <w:szCs w:val="28"/>
        </w:rPr>
      </w:pPr>
      <w:r>
        <w:rPr>
          <w:sz w:val="28"/>
          <w:szCs w:val="28"/>
        </w:rPr>
        <w:tab/>
      </w:r>
      <w:r>
        <w:rPr>
          <w:sz w:val="28"/>
          <w:szCs w:val="28"/>
        </w:rPr>
        <w:tab/>
      </w:r>
    </w:p>
    <w:p w:rsidR="00A300FC" w:rsidRPr="00C513C7" w:rsidRDefault="00A300FC" w:rsidP="00D43ADC">
      <w:pPr>
        <w:pStyle w:val="ListNum"/>
        <w:numPr>
          <w:ilvl w:val="0"/>
          <w:numId w:val="0"/>
        </w:numPr>
        <w:spacing w:before="0"/>
        <w:rPr>
          <w:sz w:val="28"/>
          <w:szCs w:val="28"/>
        </w:rPr>
      </w:pPr>
    </w:p>
    <w:p w:rsidR="00A300FC" w:rsidRPr="00C513C7" w:rsidRDefault="00A300FC" w:rsidP="005D766C">
      <w:pPr>
        <w:rPr>
          <w:sz w:val="28"/>
          <w:szCs w:val="28"/>
        </w:rPr>
      </w:pPr>
      <w:r w:rsidRPr="00C513C7">
        <w:rPr>
          <w:sz w:val="28"/>
          <w:szCs w:val="28"/>
        </w:rPr>
        <w:t>ПОДГОТОВЛЕНО</w:t>
      </w:r>
    </w:p>
    <w:p w:rsidR="00A300FC" w:rsidRPr="00C513C7" w:rsidRDefault="00A300FC" w:rsidP="005D766C">
      <w:pPr>
        <w:rPr>
          <w:b/>
          <w:sz w:val="28"/>
          <w:szCs w:val="28"/>
        </w:rPr>
      </w:pPr>
    </w:p>
    <w:p w:rsidR="00A300FC" w:rsidRPr="00C513C7" w:rsidRDefault="00A300FC" w:rsidP="00D43ADC">
      <w:pPr>
        <w:rPr>
          <w:sz w:val="28"/>
          <w:szCs w:val="28"/>
        </w:rPr>
      </w:pPr>
      <w:r w:rsidRPr="00C513C7">
        <w:rPr>
          <w:sz w:val="28"/>
          <w:szCs w:val="28"/>
        </w:rPr>
        <w:t>Проректор</w:t>
      </w:r>
      <w:r>
        <w:rPr>
          <w:sz w:val="28"/>
          <w:szCs w:val="28"/>
        </w:rPr>
        <w:t xml:space="preserve">  по учебно-методической работе   ____________    Е.Б. Весна</w:t>
      </w:r>
    </w:p>
    <w:p w:rsidR="00A300FC" w:rsidRDefault="00A300FC" w:rsidP="00D43ADC">
      <w:pPr>
        <w:rPr>
          <w:b/>
          <w:sz w:val="28"/>
          <w:szCs w:val="28"/>
        </w:rPr>
      </w:pPr>
    </w:p>
    <w:p w:rsidR="00A300FC" w:rsidRPr="00C513C7" w:rsidRDefault="00A300FC" w:rsidP="00D43ADC">
      <w:pPr>
        <w:rPr>
          <w:b/>
          <w:sz w:val="28"/>
          <w:szCs w:val="28"/>
        </w:rPr>
      </w:pPr>
      <w:r w:rsidRPr="00C513C7">
        <w:rPr>
          <w:b/>
          <w:sz w:val="28"/>
          <w:szCs w:val="28"/>
        </w:rPr>
        <w:t xml:space="preserve"> «_____»________________</w:t>
      </w:r>
    </w:p>
    <w:p w:rsidR="00A300FC" w:rsidRDefault="00A300FC" w:rsidP="00D43ADC">
      <w:pPr>
        <w:tabs>
          <w:tab w:val="left" w:pos="1320"/>
        </w:tabs>
      </w:pPr>
    </w:p>
    <w:p w:rsidR="00A300FC" w:rsidRPr="003051DE" w:rsidRDefault="00A300FC" w:rsidP="006F143D">
      <w:pPr>
        <w:tabs>
          <w:tab w:val="left" w:pos="1320"/>
        </w:tabs>
        <w:rPr>
          <w:sz w:val="28"/>
          <w:szCs w:val="28"/>
        </w:rPr>
      </w:pPr>
      <w:r w:rsidRPr="006F143D">
        <w:t xml:space="preserve">                                                   </w:t>
      </w:r>
    </w:p>
    <w:p w:rsidR="00A300FC" w:rsidRDefault="00A300FC" w:rsidP="006F143D">
      <w:pPr>
        <w:tabs>
          <w:tab w:val="left" w:pos="1320"/>
        </w:tabs>
      </w:pPr>
      <w:r>
        <w:t xml:space="preserve">        </w:t>
      </w:r>
      <w:r w:rsidRPr="00527B94">
        <w:t xml:space="preserve">  </w:t>
      </w:r>
      <w:r w:rsidRPr="00527B94">
        <w:tab/>
      </w:r>
      <w:r w:rsidRPr="003051DE">
        <w:tab/>
      </w:r>
      <w:r w:rsidRPr="003051DE">
        <w:tab/>
      </w:r>
      <w:r w:rsidRPr="003051DE">
        <w:tab/>
      </w:r>
      <w:r w:rsidRPr="003051DE">
        <w:tab/>
      </w:r>
      <w:r w:rsidRPr="003051DE">
        <w:tab/>
      </w:r>
      <w:r w:rsidRPr="003051DE">
        <w:tab/>
      </w:r>
      <w:r w:rsidRPr="003051DE">
        <w:tab/>
      </w: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6F143D">
      <w:pPr>
        <w:tabs>
          <w:tab w:val="left" w:pos="1320"/>
        </w:tabs>
      </w:pPr>
    </w:p>
    <w:p w:rsidR="00A300FC" w:rsidRDefault="00A300FC" w:rsidP="00AA6A75">
      <w:pPr>
        <w:tabs>
          <w:tab w:val="left" w:pos="1320"/>
        </w:tabs>
        <w:jc w:val="center"/>
      </w:pPr>
      <w:r>
        <w:tab/>
      </w:r>
      <w:r>
        <w:tab/>
      </w:r>
      <w:r>
        <w:tab/>
      </w:r>
      <w:r>
        <w:tab/>
      </w:r>
      <w:r>
        <w:tab/>
        <w:t xml:space="preserve">       </w:t>
      </w:r>
    </w:p>
    <w:p w:rsidR="00A300FC" w:rsidRDefault="00A300FC" w:rsidP="00AA6A75">
      <w:pPr>
        <w:tabs>
          <w:tab w:val="left" w:pos="1320"/>
        </w:tabs>
        <w:jc w:val="center"/>
      </w:pPr>
    </w:p>
    <w:p w:rsidR="00A300FC" w:rsidRDefault="00A300FC" w:rsidP="00AA6A75">
      <w:pPr>
        <w:tabs>
          <w:tab w:val="left" w:pos="1320"/>
        </w:tabs>
        <w:jc w:val="center"/>
      </w:pPr>
    </w:p>
    <w:p w:rsidR="00A300FC" w:rsidRDefault="00A300FC" w:rsidP="00AA6A75">
      <w:pPr>
        <w:tabs>
          <w:tab w:val="left" w:pos="1320"/>
        </w:tabs>
        <w:jc w:val="center"/>
      </w:pPr>
    </w:p>
    <w:p w:rsidR="00A300FC" w:rsidRDefault="00A300FC" w:rsidP="00AA6A75">
      <w:pPr>
        <w:tabs>
          <w:tab w:val="left" w:pos="1320"/>
        </w:tabs>
        <w:jc w:val="center"/>
      </w:pPr>
    </w:p>
    <w:p w:rsidR="00A300FC" w:rsidRDefault="00A300FC" w:rsidP="00AA6A75">
      <w:pPr>
        <w:tabs>
          <w:tab w:val="left" w:pos="1320"/>
        </w:tabs>
        <w:jc w:val="center"/>
      </w:pPr>
    </w:p>
    <w:p w:rsidR="00A300FC" w:rsidRDefault="00A300FC" w:rsidP="00AA6A75">
      <w:pPr>
        <w:tabs>
          <w:tab w:val="left" w:pos="1320"/>
        </w:tabs>
        <w:jc w:val="center"/>
      </w:pPr>
    </w:p>
    <w:p w:rsidR="00A300FC" w:rsidRDefault="00A300FC" w:rsidP="00AA6A75">
      <w:pPr>
        <w:tabs>
          <w:tab w:val="left" w:pos="1320"/>
        </w:tabs>
        <w:jc w:val="center"/>
      </w:pPr>
      <w:r>
        <w:tab/>
      </w:r>
      <w:r>
        <w:tab/>
      </w:r>
      <w:r>
        <w:tab/>
      </w:r>
      <w:r>
        <w:tab/>
      </w:r>
      <w:r>
        <w:tab/>
        <w:t xml:space="preserve">       Приложение № 2</w:t>
      </w:r>
    </w:p>
    <w:p w:rsidR="00A300FC" w:rsidRDefault="00A300FC" w:rsidP="002A352E">
      <w:pPr>
        <w:tabs>
          <w:tab w:val="left" w:pos="1320"/>
          <w:tab w:val="left" w:pos="2880"/>
        </w:tabs>
      </w:pPr>
      <w:r>
        <w:tab/>
      </w:r>
      <w:r w:rsidRPr="006F143D">
        <w:t xml:space="preserve">                                                                         </w:t>
      </w:r>
      <w:r>
        <w:t xml:space="preserve"> к извещению о проведении                            </w:t>
      </w:r>
    </w:p>
    <w:p w:rsidR="00A300FC" w:rsidRDefault="00A300FC" w:rsidP="006F143D">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t xml:space="preserve"> </w:t>
      </w:r>
      <w:r w:rsidRPr="00CD48BB">
        <w:rPr>
          <w:iCs/>
        </w:rPr>
        <w:t xml:space="preserve"> </w:t>
      </w:r>
      <w:r>
        <w:t xml:space="preserve">запроса котировок   </w:t>
      </w:r>
    </w:p>
    <w:p w:rsidR="00A300FC" w:rsidRPr="00CD48BB" w:rsidRDefault="00A300FC" w:rsidP="006F143D">
      <w:pPr>
        <w:tabs>
          <w:tab w:val="left" w:pos="1320"/>
        </w:tabs>
      </w:pPr>
      <w:r>
        <w:t xml:space="preserve">                                                                                                </w:t>
      </w:r>
      <w:r w:rsidRPr="00CD48BB">
        <w:rPr>
          <w:iCs/>
        </w:rPr>
        <w:t>в электронной форме</w:t>
      </w:r>
      <w:r w:rsidRPr="00CD48BB">
        <w:rPr>
          <w:iCs/>
        </w:rPr>
        <w:tab/>
      </w:r>
      <w:r w:rsidRPr="00CD48BB">
        <w:rPr>
          <w:iCs/>
        </w:rPr>
        <w:tab/>
      </w:r>
      <w:r w:rsidRPr="00CD48BB">
        <w:rPr>
          <w:iCs/>
        </w:rPr>
        <w:tab/>
      </w:r>
    </w:p>
    <w:p w:rsidR="00A300FC" w:rsidRDefault="00A300FC" w:rsidP="00527B94">
      <w:pPr>
        <w:jc w:val="center"/>
      </w:pPr>
    </w:p>
    <w:p w:rsidR="00A300FC" w:rsidRPr="00527B94" w:rsidRDefault="00A300FC" w:rsidP="00527B94">
      <w:pPr>
        <w:jc w:val="center"/>
      </w:pPr>
      <w:r>
        <w:t>ПРОЕКТ ДОГОВОРА</w:t>
      </w:r>
    </w:p>
    <w:p w:rsidR="00A300FC" w:rsidRDefault="00A300FC" w:rsidP="005D766C">
      <w:pPr>
        <w:tabs>
          <w:tab w:val="left" w:pos="1320"/>
        </w:tabs>
        <w:jc w:val="center"/>
      </w:pPr>
    </w:p>
    <w:p w:rsidR="00A300FC" w:rsidRPr="00681111" w:rsidRDefault="00A300FC" w:rsidP="005D766C">
      <w:pPr>
        <w:tabs>
          <w:tab w:val="left" w:pos="1320"/>
          <w:tab w:val="left" w:pos="3324"/>
        </w:tabs>
        <w:rPr>
          <w:sz w:val="28"/>
          <w:szCs w:val="28"/>
        </w:rPr>
      </w:pPr>
      <w:r>
        <w:tab/>
      </w:r>
      <w:r>
        <w:tab/>
      </w:r>
    </w:p>
    <w:p w:rsidR="00A300FC" w:rsidRPr="00373B03" w:rsidRDefault="00A300FC" w:rsidP="00373B03">
      <w:pPr>
        <w:pStyle w:val="BodyText2"/>
        <w:jc w:val="center"/>
        <w:rPr>
          <w:sz w:val="28"/>
          <w:szCs w:val="28"/>
        </w:rPr>
      </w:pPr>
      <w:r w:rsidRPr="00373B03">
        <w:rPr>
          <w:sz w:val="28"/>
          <w:szCs w:val="28"/>
        </w:rPr>
        <w:t>Договор № __________</w:t>
      </w:r>
    </w:p>
    <w:p w:rsidR="00A300FC" w:rsidRPr="009F36E4" w:rsidRDefault="00A300FC" w:rsidP="00373B03">
      <w:pPr>
        <w:jc w:val="center"/>
        <w:rPr>
          <w:sz w:val="28"/>
          <w:szCs w:val="28"/>
        </w:rPr>
      </w:pPr>
      <w:r w:rsidRPr="009F36E4">
        <w:rPr>
          <w:sz w:val="28"/>
          <w:szCs w:val="28"/>
        </w:rPr>
        <w:t xml:space="preserve">на поставку товара </w:t>
      </w:r>
    </w:p>
    <w:p w:rsidR="00A300FC" w:rsidRPr="009F36E4" w:rsidRDefault="00A300FC" w:rsidP="00373B03">
      <w:pPr>
        <w:jc w:val="center"/>
        <w:rPr>
          <w:sz w:val="28"/>
          <w:szCs w:val="28"/>
        </w:rPr>
      </w:pPr>
    </w:p>
    <w:tbl>
      <w:tblPr>
        <w:tblW w:w="0" w:type="auto"/>
        <w:tblLook w:val="01E0"/>
      </w:tblPr>
      <w:tblGrid>
        <w:gridCol w:w="4651"/>
        <w:gridCol w:w="4844"/>
      </w:tblGrid>
      <w:tr w:rsidR="00A300FC" w:rsidRPr="007226CA">
        <w:tc>
          <w:tcPr>
            <w:tcW w:w="5064" w:type="dxa"/>
          </w:tcPr>
          <w:p w:rsidR="00A300FC" w:rsidRPr="007226CA" w:rsidRDefault="00A300FC" w:rsidP="006B108D">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A300FC" w:rsidRPr="007226CA" w:rsidRDefault="00A300FC" w:rsidP="006B108D">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A300FC" w:rsidRDefault="00A300FC" w:rsidP="00373B03">
      <w:pPr>
        <w:pStyle w:val="22"/>
        <w:spacing w:after="0" w:line="240" w:lineRule="auto"/>
        <w:ind w:firstLine="708"/>
        <w:jc w:val="both"/>
        <w:rPr>
          <w:sz w:val="28"/>
          <w:szCs w:val="28"/>
        </w:rPr>
      </w:pPr>
    </w:p>
    <w:p w:rsidR="00A300FC" w:rsidRPr="009F36E4" w:rsidRDefault="00A300FC" w:rsidP="00373B03">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A300FC" w:rsidRPr="009F36E4" w:rsidRDefault="00A300FC" w:rsidP="00373B03">
      <w:pPr>
        <w:pStyle w:val="22"/>
        <w:spacing w:after="0" w:line="240" w:lineRule="auto"/>
        <w:rPr>
          <w:sz w:val="24"/>
          <w:szCs w:val="24"/>
        </w:rPr>
      </w:pPr>
      <w:r>
        <w:rPr>
          <w:sz w:val="24"/>
          <w:szCs w:val="24"/>
        </w:rPr>
        <w:t xml:space="preserve">       </w:t>
      </w:r>
      <w:r w:rsidRPr="009F36E4">
        <w:rPr>
          <w:sz w:val="24"/>
          <w:szCs w:val="24"/>
        </w:rPr>
        <w:t>должность, фамилия, имя, отчество</w:t>
      </w:r>
    </w:p>
    <w:p w:rsidR="00A300FC" w:rsidRPr="009F36E4" w:rsidRDefault="00A300FC" w:rsidP="00373B03">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A300FC" w:rsidRPr="009F36E4" w:rsidRDefault="00A300FC" w:rsidP="00373B03">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A300FC" w:rsidRPr="009F36E4" w:rsidRDefault="00A300FC" w:rsidP="00373B03">
      <w:pPr>
        <w:pStyle w:val="22"/>
        <w:spacing w:after="0" w:line="240" w:lineRule="auto"/>
        <w:jc w:val="both"/>
        <w:rPr>
          <w:sz w:val="28"/>
          <w:szCs w:val="28"/>
        </w:rPr>
      </w:pPr>
      <w:r w:rsidRPr="009F36E4">
        <w:rPr>
          <w:sz w:val="28"/>
          <w:szCs w:val="28"/>
        </w:rPr>
        <w:t>с одной стороны, и</w:t>
      </w:r>
    </w:p>
    <w:p w:rsidR="00A300FC" w:rsidRPr="009F36E4" w:rsidRDefault="00A300FC" w:rsidP="00373B03">
      <w:pPr>
        <w:pStyle w:val="22"/>
        <w:spacing w:after="0" w:line="240" w:lineRule="auto"/>
        <w:jc w:val="both"/>
        <w:rPr>
          <w:sz w:val="28"/>
          <w:szCs w:val="28"/>
        </w:rPr>
      </w:pPr>
    </w:p>
    <w:p w:rsidR="00A300FC" w:rsidRPr="009F36E4" w:rsidRDefault="00A300FC" w:rsidP="00373B03">
      <w:pPr>
        <w:spacing w:before="120"/>
        <w:ind w:firstLine="720"/>
        <w:jc w:val="both"/>
        <w:rPr>
          <w:sz w:val="28"/>
          <w:szCs w:val="28"/>
          <w:u w:val="single"/>
        </w:rPr>
      </w:pPr>
      <w:r w:rsidRPr="009F36E4">
        <w:rPr>
          <w:sz w:val="28"/>
          <w:szCs w:val="28"/>
          <w:u w:val="single"/>
        </w:rPr>
        <w:t>Для юридических лиц:</w:t>
      </w:r>
    </w:p>
    <w:p w:rsidR="00A300FC" w:rsidRPr="009F36E4" w:rsidRDefault="00A300FC" w:rsidP="00373B03">
      <w:pPr>
        <w:spacing w:before="120"/>
        <w:jc w:val="both"/>
        <w:rPr>
          <w:sz w:val="28"/>
          <w:szCs w:val="28"/>
        </w:rPr>
      </w:pPr>
      <w:r w:rsidRPr="009F36E4">
        <w:rPr>
          <w:b/>
          <w:sz w:val="28"/>
          <w:szCs w:val="28"/>
        </w:rPr>
        <w:t>_________________________________________________________________,</w:t>
      </w:r>
    </w:p>
    <w:p w:rsidR="00A300FC" w:rsidRPr="009F36E4" w:rsidRDefault="00A300FC" w:rsidP="00373B03">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A300FC" w:rsidRPr="009F36E4" w:rsidRDefault="00A300FC" w:rsidP="00373B03">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A300FC" w:rsidRPr="009F36E4" w:rsidRDefault="00A300FC" w:rsidP="00373B03">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A300FC" w:rsidRPr="009F36E4" w:rsidRDefault="00A300FC" w:rsidP="00373B03">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A300FC" w:rsidRPr="009F36E4" w:rsidRDefault="00A300FC" w:rsidP="00373B03">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A300FC" w:rsidRPr="009F36E4" w:rsidRDefault="00A300FC" w:rsidP="00FE702E">
      <w:pPr>
        <w:pStyle w:val="22"/>
        <w:spacing w:after="0" w:line="240" w:lineRule="auto"/>
        <w:rPr>
          <w:sz w:val="28"/>
          <w:szCs w:val="28"/>
        </w:rPr>
      </w:pPr>
      <w:r w:rsidRPr="009F36E4">
        <w:rPr>
          <w:sz w:val="28"/>
          <w:szCs w:val="28"/>
        </w:rPr>
        <w:t>действующего на основании ________________________________________,</w:t>
      </w:r>
    </w:p>
    <w:p w:rsidR="00A300FC" w:rsidRPr="009F36E4" w:rsidRDefault="00A300FC" w:rsidP="00373B03">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A300FC" w:rsidRPr="009F36E4" w:rsidRDefault="00A300FC" w:rsidP="00373B03">
      <w:pPr>
        <w:spacing w:before="120"/>
        <w:ind w:firstLine="720"/>
        <w:jc w:val="both"/>
        <w:rPr>
          <w:sz w:val="28"/>
          <w:szCs w:val="28"/>
          <w:u w:val="single"/>
        </w:rPr>
      </w:pPr>
      <w:r w:rsidRPr="009F36E4">
        <w:rPr>
          <w:sz w:val="28"/>
          <w:szCs w:val="28"/>
          <w:u w:val="single"/>
        </w:rPr>
        <w:t>Для индивидуальных предпринимателей:</w:t>
      </w:r>
    </w:p>
    <w:p w:rsidR="00A300FC" w:rsidRPr="009F36E4" w:rsidRDefault="00A300FC" w:rsidP="00FE702E">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A300FC" w:rsidRPr="009F36E4" w:rsidRDefault="00A300FC" w:rsidP="00373B03">
      <w:pPr>
        <w:pStyle w:val="22"/>
        <w:spacing w:after="0" w:line="240" w:lineRule="auto"/>
        <w:ind w:left="2880" w:firstLine="720"/>
        <w:jc w:val="center"/>
        <w:rPr>
          <w:sz w:val="24"/>
          <w:szCs w:val="24"/>
        </w:rPr>
      </w:pPr>
      <w:r w:rsidRPr="009F36E4">
        <w:rPr>
          <w:sz w:val="24"/>
          <w:szCs w:val="24"/>
        </w:rPr>
        <w:t>фамилия, имя, отчество</w:t>
      </w:r>
    </w:p>
    <w:p w:rsidR="00A300FC" w:rsidRPr="009F36E4" w:rsidRDefault="00A300FC" w:rsidP="00373B03">
      <w:pPr>
        <w:pStyle w:val="22"/>
        <w:spacing w:after="0" w:line="240" w:lineRule="auto"/>
        <w:jc w:val="both"/>
        <w:rPr>
          <w:sz w:val="28"/>
          <w:szCs w:val="28"/>
        </w:rPr>
      </w:pPr>
      <w:r w:rsidRPr="009F36E4">
        <w:rPr>
          <w:sz w:val="28"/>
          <w:szCs w:val="28"/>
        </w:rPr>
        <w:t>зарегистрирован____ _________________ __________________________________</w:t>
      </w:r>
    </w:p>
    <w:p w:rsidR="00A300FC" w:rsidRPr="009F36E4" w:rsidRDefault="00A300FC" w:rsidP="00373B03">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A300FC" w:rsidRPr="009F36E4" w:rsidRDefault="00A300FC" w:rsidP="00373B03">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A300FC" w:rsidRPr="009F36E4" w:rsidRDefault="00A300FC" w:rsidP="00373B03">
      <w:pPr>
        <w:pStyle w:val="22"/>
        <w:spacing w:after="0" w:line="240" w:lineRule="auto"/>
        <w:jc w:val="both"/>
        <w:rPr>
          <w:sz w:val="28"/>
          <w:szCs w:val="28"/>
        </w:rPr>
      </w:pPr>
    </w:p>
    <w:p w:rsidR="00A300FC" w:rsidRPr="009F36E4" w:rsidRDefault="00A300FC" w:rsidP="00373B03">
      <w:pPr>
        <w:spacing w:before="120"/>
        <w:ind w:firstLine="720"/>
        <w:jc w:val="both"/>
        <w:rPr>
          <w:sz w:val="28"/>
          <w:szCs w:val="28"/>
          <w:u w:val="single"/>
        </w:rPr>
      </w:pPr>
      <w:r w:rsidRPr="009F36E4">
        <w:rPr>
          <w:sz w:val="28"/>
          <w:szCs w:val="28"/>
          <w:u w:val="single"/>
        </w:rPr>
        <w:t>Для физических лиц:</w:t>
      </w:r>
    </w:p>
    <w:p w:rsidR="00A300FC" w:rsidRPr="009F36E4" w:rsidRDefault="00A300FC" w:rsidP="00373B03">
      <w:pPr>
        <w:spacing w:before="120"/>
        <w:jc w:val="both"/>
        <w:rPr>
          <w:sz w:val="28"/>
          <w:szCs w:val="28"/>
        </w:rPr>
      </w:pPr>
      <w:r w:rsidRPr="009F36E4">
        <w:rPr>
          <w:b/>
          <w:sz w:val="28"/>
          <w:szCs w:val="28"/>
        </w:rPr>
        <w:t>_________________________________________________________________,</w:t>
      </w:r>
    </w:p>
    <w:p w:rsidR="00A300FC" w:rsidRPr="009F36E4" w:rsidRDefault="00A300FC" w:rsidP="00373B03">
      <w:pPr>
        <w:pStyle w:val="22"/>
        <w:spacing w:after="0" w:line="240" w:lineRule="auto"/>
        <w:jc w:val="center"/>
        <w:rPr>
          <w:sz w:val="24"/>
          <w:szCs w:val="24"/>
        </w:rPr>
      </w:pPr>
      <w:r w:rsidRPr="009F36E4">
        <w:rPr>
          <w:sz w:val="24"/>
          <w:szCs w:val="24"/>
        </w:rPr>
        <w:t>фамилия, имя, отчество</w:t>
      </w:r>
    </w:p>
    <w:p w:rsidR="00A300FC" w:rsidRPr="009F36E4" w:rsidRDefault="00A300FC" w:rsidP="00373B03">
      <w:pPr>
        <w:pStyle w:val="22"/>
        <w:spacing w:after="0" w:line="240" w:lineRule="auto"/>
        <w:jc w:val="both"/>
        <w:rPr>
          <w:sz w:val="28"/>
          <w:szCs w:val="28"/>
        </w:rPr>
      </w:pPr>
      <w:r w:rsidRPr="009F36E4">
        <w:rPr>
          <w:sz w:val="28"/>
          <w:szCs w:val="28"/>
        </w:rPr>
        <w:t>именуем___ в дальнейшем «Поставщик»,</w:t>
      </w:r>
    </w:p>
    <w:p w:rsidR="00A300FC" w:rsidRPr="009F36E4" w:rsidRDefault="00A300FC" w:rsidP="00373B03">
      <w:pPr>
        <w:pStyle w:val="22"/>
        <w:spacing w:after="0" w:line="240" w:lineRule="auto"/>
        <w:jc w:val="both"/>
        <w:rPr>
          <w:sz w:val="28"/>
          <w:szCs w:val="28"/>
        </w:rPr>
      </w:pPr>
    </w:p>
    <w:p w:rsidR="00A300FC" w:rsidRPr="003344A2" w:rsidRDefault="00A300FC" w:rsidP="00373B03">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Pr>
          <w:sz w:val="28"/>
          <w:szCs w:val="28"/>
        </w:rPr>
        <w:t xml:space="preserve"> </w:t>
      </w:r>
      <w:r w:rsidRPr="00CD48BB">
        <w:rPr>
          <w:iCs/>
          <w:sz w:val="28"/>
          <w:szCs w:val="28"/>
        </w:rPr>
        <w:t>в электронной форме</w:t>
      </w:r>
      <w:r>
        <w:rPr>
          <w:i/>
          <w:sz w:val="28"/>
          <w:szCs w:val="28"/>
        </w:rPr>
        <w:t xml:space="preserve"> </w:t>
      </w:r>
      <w:r w:rsidRPr="005F6CBF">
        <w:rPr>
          <w:sz w:val="28"/>
          <w:szCs w:val="28"/>
        </w:rPr>
        <w:t xml:space="preserve">№ __________ (протокол от _______ №_________), </w:t>
      </w:r>
    </w:p>
    <w:p w:rsidR="00A300FC" w:rsidRPr="00060B09" w:rsidRDefault="00A300FC" w:rsidP="00373B03">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A300FC" w:rsidRPr="009F36E4" w:rsidRDefault="00A300FC" w:rsidP="00373B03">
      <w:pPr>
        <w:jc w:val="both"/>
        <w:rPr>
          <w:sz w:val="28"/>
          <w:szCs w:val="28"/>
        </w:rPr>
      </w:pPr>
    </w:p>
    <w:p w:rsidR="00A300FC" w:rsidRPr="009F36E4" w:rsidRDefault="00A300FC" w:rsidP="00373B03">
      <w:pPr>
        <w:tabs>
          <w:tab w:val="left" w:pos="360"/>
        </w:tabs>
        <w:jc w:val="center"/>
        <w:rPr>
          <w:sz w:val="28"/>
          <w:szCs w:val="28"/>
        </w:rPr>
      </w:pPr>
    </w:p>
    <w:p w:rsidR="00A300FC" w:rsidRPr="009F36E4" w:rsidRDefault="00A300FC" w:rsidP="00373B03">
      <w:pPr>
        <w:tabs>
          <w:tab w:val="left" w:pos="360"/>
        </w:tabs>
        <w:jc w:val="center"/>
        <w:rPr>
          <w:sz w:val="28"/>
          <w:szCs w:val="28"/>
        </w:rPr>
      </w:pPr>
      <w:r w:rsidRPr="009F36E4">
        <w:rPr>
          <w:sz w:val="28"/>
          <w:szCs w:val="28"/>
        </w:rPr>
        <w:t xml:space="preserve">1. Предмет </w:t>
      </w:r>
      <w:r>
        <w:rPr>
          <w:sz w:val="28"/>
          <w:szCs w:val="28"/>
        </w:rPr>
        <w:t>договора</w:t>
      </w:r>
    </w:p>
    <w:p w:rsidR="00A300FC" w:rsidRPr="009F36E4" w:rsidRDefault="00A300FC" w:rsidP="00373B03">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A300FC" w:rsidRPr="009F36E4" w:rsidRDefault="00A300FC" w:rsidP="00373B03">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A300FC" w:rsidRPr="009F36E4" w:rsidRDefault="00A300FC" w:rsidP="00373B03">
      <w:pPr>
        <w:tabs>
          <w:tab w:val="left" w:pos="360"/>
        </w:tabs>
        <w:rPr>
          <w:sz w:val="28"/>
          <w:szCs w:val="28"/>
        </w:rPr>
      </w:pPr>
    </w:p>
    <w:p w:rsidR="00A300FC" w:rsidRPr="009F36E4" w:rsidRDefault="00A300FC" w:rsidP="00373B03">
      <w:pPr>
        <w:tabs>
          <w:tab w:val="left" w:pos="360"/>
        </w:tabs>
        <w:jc w:val="center"/>
        <w:rPr>
          <w:sz w:val="28"/>
          <w:szCs w:val="28"/>
        </w:rPr>
      </w:pPr>
      <w:r w:rsidRPr="009F36E4">
        <w:rPr>
          <w:sz w:val="28"/>
          <w:szCs w:val="28"/>
        </w:rPr>
        <w:t xml:space="preserve">2. Цена </w:t>
      </w:r>
      <w:r>
        <w:rPr>
          <w:sz w:val="28"/>
          <w:szCs w:val="28"/>
        </w:rPr>
        <w:t>договора</w:t>
      </w:r>
    </w:p>
    <w:p w:rsidR="00A300FC" w:rsidRPr="009F36E4" w:rsidRDefault="00A300FC" w:rsidP="00373B03">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A300FC" w:rsidRPr="009F36E4" w:rsidRDefault="00A300FC" w:rsidP="00373B03">
      <w:pPr>
        <w:tabs>
          <w:tab w:val="left" w:pos="142"/>
          <w:tab w:val="left" w:pos="1276"/>
        </w:tabs>
        <w:jc w:val="both"/>
      </w:pPr>
      <w:r>
        <w:tab/>
      </w:r>
      <w:r>
        <w:tab/>
      </w:r>
      <w:r>
        <w:tab/>
      </w:r>
      <w:r>
        <w:tab/>
      </w:r>
      <w:r>
        <w:tab/>
      </w:r>
      <w:r>
        <w:tab/>
      </w:r>
      <w:r>
        <w:tab/>
      </w:r>
      <w:r>
        <w:tab/>
      </w:r>
      <w:r w:rsidRPr="009F36E4">
        <w:t>сумма цифрами</w:t>
      </w:r>
    </w:p>
    <w:p w:rsidR="00A300FC" w:rsidRPr="009F36E4" w:rsidRDefault="00A300FC" w:rsidP="00373B03">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FootnoteReference"/>
          <w:sz w:val="28"/>
          <w:szCs w:val="28"/>
        </w:rPr>
        <w:footnoteReference w:id="2"/>
      </w:r>
      <w:r w:rsidRPr="009F36E4">
        <w:rPr>
          <w:sz w:val="28"/>
          <w:szCs w:val="28"/>
        </w:rPr>
        <w:t xml:space="preserve"> </w:t>
      </w:r>
    </w:p>
    <w:p w:rsidR="00A300FC" w:rsidRPr="009F36E4" w:rsidRDefault="00A300FC" w:rsidP="00373B03">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A300FC" w:rsidRPr="009F36E4" w:rsidRDefault="00A300FC" w:rsidP="00373B03">
      <w:pPr>
        <w:tabs>
          <w:tab w:val="left" w:pos="142"/>
          <w:tab w:val="left" w:pos="1276"/>
        </w:tabs>
        <w:jc w:val="both"/>
        <w:rPr>
          <w:sz w:val="28"/>
          <w:szCs w:val="28"/>
        </w:rPr>
      </w:pPr>
      <w:r w:rsidRPr="009F36E4">
        <w:rPr>
          <w:sz w:val="28"/>
          <w:szCs w:val="28"/>
        </w:rPr>
        <w:t>________________ рублей ____ копеек (_____________________________).</w:t>
      </w:r>
    </w:p>
    <w:p w:rsidR="00A300FC" w:rsidRPr="009F36E4" w:rsidRDefault="00A300FC" w:rsidP="00373B03">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w:t>
      </w:r>
      <w:r>
        <w:rPr>
          <w:sz w:val="28"/>
          <w:szCs w:val="28"/>
        </w:rPr>
        <w:t xml:space="preserve"> </w:t>
      </w:r>
      <w:r w:rsidRPr="009F36E4">
        <w:rPr>
          <w:sz w:val="28"/>
          <w:szCs w:val="28"/>
        </w:rPr>
        <w:t xml:space="preserve">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A300FC" w:rsidRDefault="00A300FC" w:rsidP="00373B03">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A300FC" w:rsidRDefault="00A300FC" w:rsidP="00373B03">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A300FC" w:rsidRPr="005F6CBF" w:rsidRDefault="00A300FC" w:rsidP="00373B03">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A300FC" w:rsidRDefault="00A300FC" w:rsidP="00373B03">
      <w:pPr>
        <w:pStyle w:val="ListParagraph1"/>
        <w:tabs>
          <w:tab w:val="left" w:pos="0"/>
        </w:tabs>
        <w:ind w:left="0"/>
        <w:jc w:val="center"/>
        <w:rPr>
          <w:sz w:val="28"/>
          <w:szCs w:val="28"/>
        </w:rPr>
      </w:pPr>
    </w:p>
    <w:p w:rsidR="00A300FC" w:rsidRDefault="00A300FC" w:rsidP="00373B03">
      <w:pPr>
        <w:pStyle w:val="ListParagraph1"/>
        <w:tabs>
          <w:tab w:val="left" w:pos="0"/>
        </w:tabs>
        <w:ind w:left="0"/>
        <w:jc w:val="center"/>
        <w:rPr>
          <w:sz w:val="28"/>
          <w:szCs w:val="28"/>
        </w:rPr>
      </w:pPr>
    </w:p>
    <w:p w:rsidR="00A300FC" w:rsidRPr="009F36E4" w:rsidRDefault="00A300FC" w:rsidP="00373B03">
      <w:pPr>
        <w:pStyle w:val="ListParagraph1"/>
        <w:tabs>
          <w:tab w:val="left" w:pos="0"/>
        </w:tabs>
        <w:ind w:left="0"/>
        <w:jc w:val="center"/>
        <w:rPr>
          <w:sz w:val="28"/>
          <w:szCs w:val="28"/>
        </w:rPr>
      </w:pPr>
      <w:r w:rsidRPr="009F36E4">
        <w:rPr>
          <w:sz w:val="28"/>
          <w:szCs w:val="28"/>
        </w:rPr>
        <w:t>3. Порядок расчетов</w:t>
      </w:r>
    </w:p>
    <w:p w:rsidR="00A300FC" w:rsidRDefault="00A300FC" w:rsidP="00373B03">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w:t>
      </w:r>
      <w:r>
        <w:rPr>
          <w:sz w:val="28"/>
          <w:szCs w:val="28"/>
        </w:rPr>
        <w:t>ртной) накладной, счета-фактуры.</w:t>
      </w:r>
      <w:r w:rsidRPr="009F36E4">
        <w:rPr>
          <w:sz w:val="28"/>
          <w:szCs w:val="28"/>
        </w:rPr>
        <w:t xml:space="preserve"> </w:t>
      </w:r>
    </w:p>
    <w:p w:rsidR="00A300FC" w:rsidRPr="009F36E4" w:rsidRDefault="00A300FC" w:rsidP="00373B03">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A300FC" w:rsidRPr="009F36E4" w:rsidRDefault="00A300FC" w:rsidP="00373B03">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т.п. документы.</w:t>
      </w:r>
    </w:p>
    <w:p w:rsidR="00A300FC" w:rsidRPr="009F36E4" w:rsidRDefault="00A300FC" w:rsidP="00373B03">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A300FC" w:rsidRPr="009F36E4" w:rsidRDefault="00A300FC" w:rsidP="00373B03">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A300FC" w:rsidRPr="009F36E4" w:rsidRDefault="00A300FC" w:rsidP="00373B03">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A300FC" w:rsidRDefault="00A300FC" w:rsidP="00373B03">
      <w:pPr>
        <w:jc w:val="both"/>
        <w:rPr>
          <w:sz w:val="28"/>
          <w:szCs w:val="28"/>
        </w:rPr>
      </w:pPr>
    </w:p>
    <w:p w:rsidR="00A300FC" w:rsidRPr="009F36E4" w:rsidRDefault="00A300FC" w:rsidP="00373B03">
      <w:pPr>
        <w:jc w:val="both"/>
        <w:rPr>
          <w:sz w:val="28"/>
          <w:szCs w:val="28"/>
        </w:rPr>
      </w:pPr>
    </w:p>
    <w:p w:rsidR="00A300FC" w:rsidRPr="009F36E4" w:rsidRDefault="00A300FC" w:rsidP="00373B03">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A300FC" w:rsidRPr="009F36E4" w:rsidRDefault="00A300FC" w:rsidP="00373B03">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A300FC" w:rsidRPr="009F36E4" w:rsidRDefault="00A300FC"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A300FC" w:rsidRPr="009F36E4" w:rsidRDefault="00A300FC"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A300FC" w:rsidRPr="009F36E4" w:rsidRDefault="00A300FC"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в том числе недоброкачественный (бракованный), подлежит замене товаром надлежащего качества. Замена товара осущест</w:t>
      </w:r>
      <w:r>
        <w:rPr>
          <w:sz w:val="28"/>
          <w:szCs w:val="28"/>
        </w:rPr>
        <w:t>вляется Поставщиком в течение 30</w:t>
      </w:r>
      <w:r w:rsidRPr="009F36E4">
        <w:rPr>
          <w:sz w:val="28"/>
          <w:szCs w:val="28"/>
        </w:rPr>
        <w:t xml:space="preserve"> (</w:t>
      </w:r>
      <w:r>
        <w:rPr>
          <w:sz w:val="28"/>
          <w:szCs w:val="28"/>
        </w:rPr>
        <w:t>тридцати</w:t>
      </w:r>
      <w:r w:rsidRPr="009F36E4">
        <w:rPr>
          <w:sz w:val="28"/>
          <w:szCs w:val="28"/>
        </w:rPr>
        <w:t xml:space="preserve">)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A300FC" w:rsidRPr="009F36E4" w:rsidRDefault="00A300FC"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A300FC" w:rsidRPr="009F36E4" w:rsidRDefault="00A300FC"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300FC" w:rsidRDefault="00A300FC"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A300FC" w:rsidRPr="009F36E4" w:rsidRDefault="00A300FC" w:rsidP="00373B03">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A300FC" w:rsidRPr="009F36E4" w:rsidRDefault="00A300FC" w:rsidP="00373B03">
      <w:pPr>
        <w:pStyle w:val="ListParagraph1"/>
        <w:tabs>
          <w:tab w:val="left" w:pos="1440"/>
        </w:tabs>
        <w:ind w:left="0" w:right="1205"/>
        <w:rPr>
          <w:bCs/>
          <w:iCs/>
          <w:sz w:val="28"/>
          <w:szCs w:val="28"/>
        </w:rPr>
      </w:pPr>
    </w:p>
    <w:p w:rsidR="00A300FC" w:rsidRPr="009F36E4" w:rsidRDefault="00A300FC" w:rsidP="00373B03">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A300FC" w:rsidRPr="009F36E4" w:rsidRDefault="00A300FC" w:rsidP="00373B03">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A300FC" w:rsidRPr="009F36E4" w:rsidRDefault="00A300FC" w:rsidP="00373B03">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A300FC" w:rsidRPr="009F36E4" w:rsidRDefault="00A300FC" w:rsidP="00373B03">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 поставка товара</w:t>
      </w:r>
      <w:r w:rsidRPr="009F36E4">
        <w:rPr>
          <w:sz w:val="28"/>
          <w:szCs w:val="28"/>
        </w:rPr>
        <w:t xml:space="preserve">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A300FC" w:rsidRPr="009F36E4" w:rsidRDefault="00A300FC" w:rsidP="00373B03">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A300FC" w:rsidRPr="009F36E4" w:rsidRDefault="00A300FC" w:rsidP="00373B03">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A300FC" w:rsidRPr="009F36E4" w:rsidRDefault="00A300FC" w:rsidP="00373B03">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A300FC" w:rsidRPr="009F36E4" w:rsidRDefault="00A300FC" w:rsidP="00D43ADC">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Pr>
          <w:sz w:val="28"/>
          <w:szCs w:val="28"/>
        </w:rPr>
        <w:t>:</w:t>
      </w:r>
      <w:r w:rsidRPr="009F36E4">
        <w:rPr>
          <w:sz w:val="28"/>
          <w:szCs w:val="28"/>
        </w:rPr>
        <w:t xml:space="preserve"> </w:t>
      </w:r>
      <w:r>
        <w:rPr>
          <w:sz w:val="28"/>
          <w:szCs w:val="28"/>
        </w:rPr>
        <w:t>Москва, Каширское шоссе, 31</w:t>
      </w:r>
    </w:p>
    <w:p w:rsidR="00A300FC" w:rsidRPr="009F36E4" w:rsidRDefault="00A300FC" w:rsidP="00D43ADC">
      <w:pPr>
        <w:pStyle w:val="ListParagraph1"/>
        <w:tabs>
          <w:tab w:val="num" w:pos="720"/>
          <w:tab w:val="left" w:pos="1404"/>
          <w:tab w:val="left" w:pos="1620"/>
        </w:tabs>
        <w:ind w:left="0" w:firstLine="720"/>
        <w:jc w:val="both"/>
        <w:rPr>
          <w:sz w:val="28"/>
          <w:szCs w:val="28"/>
        </w:rPr>
      </w:pPr>
    </w:p>
    <w:p w:rsidR="00A300FC" w:rsidRPr="009F36E4" w:rsidRDefault="00A300FC" w:rsidP="00373B03">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A300FC" w:rsidRPr="009F36E4" w:rsidRDefault="00A300FC" w:rsidP="00373B03">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A300FC" w:rsidRPr="009F36E4" w:rsidRDefault="00A300FC" w:rsidP="00373B03">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A300FC" w:rsidRPr="009F36E4" w:rsidRDefault="00A300FC" w:rsidP="00373B03">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A300FC" w:rsidRPr="009F36E4" w:rsidRDefault="00A300FC" w:rsidP="00373B03">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A300FC" w:rsidRPr="009F36E4" w:rsidRDefault="00A300FC" w:rsidP="00373B03">
      <w:pPr>
        <w:tabs>
          <w:tab w:val="left" w:pos="1404"/>
          <w:tab w:val="left" w:pos="1620"/>
        </w:tabs>
        <w:ind w:left="720"/>
        <w:jc w:val="both"/>
        <w:rPr>
          <w:sz w:val="28"/>
          <w:szCs w:val="28"/>
        </w:rPr>
      </w:pPr>
    </w:p>
    <w:p w:rsidR="00A300FC" w:rsidRPr="009F36E4" w:rsidRDefault="00A300FC" w:rsidP="00373B03">
      <w:pPr>
        <w:jc w:val="center"/>
        <w:rPr>
          <w:bCs/>
          <w:iCs/>
          <w:sz w:val="28"/>
          <w:szCs w:val="28"/>
        </w:rPr>
      </w:pPr>
      <w:r w:rsidRPr="009F36E4">
        <w:rPr>
          <w:bCs/>
          <w:iCs/>
          <w:sz w:val="28"/>
          <w:szCs w:val="28"/>
        </w:rPr>
        <w:t>7. Порядок сдачи–приемки исполнения обязательств</w:t>
      </w:r>
    </w:p>
    <w:p w:rsidR="00A300FC" w:rsidRPr="009F36E4" w:rsidRDefault="00A300FC" w:rsidP="00373B03">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A300FC" w:rsidRPr="009F36E4" w:rsidRDefault="00A300FC" w:rsidP="00373B03">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A300FC" w:rsidRPr="009F36E4" w:rsidRDefault="00A300FC" w:rsidP="00373B03">
      <w:pPr>
        <w:ind w:firstLine="720"/>
        <w:jc w:val="both"/>
        <w:rPr>
          <w:sz w:val="28"/>
          <w:szCs w:val="28"/>
        </w:rPr>
      </w:pPr>
      <w:r>
        <w:rPr>
          <w:sz w:val="28"/>
          <w:szCs w:val="28"/>
        </w:rPr>
        <w:t>7.1.2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A300FC" w:rsidRPr="009F36E4" w:rsidRDefault="00A300FC" w:rsidP="00373B03">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A300FC" w:rsidRPr="009F36E4" w:rsidRDefault="00A300FC" w:rsidP="00373B03">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A300FC" w:rsidRPr="009F36E4" w:rsidRDefault="00A300FC" w:rsidP="00373B03">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A300FC" w:rsidRPr="009F36E4" w:rsidRDefault="00A300FC" w:rsidP="00373B03">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A300FC" w:rsidRPr="009F36E4" w:rsidRDefault="00A300FC" w:rsidP="00373B03">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A300FC" w:rsidRPr="009F36E4" w:rsidRDefault="00A300FC" w:rsidP="00373B03">
      <w:pPr>
        <w:tabs>
          <w:tab w:val="left" w:pos="1440"/>
        </w:tabs>
        <w:jc w:val="both"/>
        <w:rPr>
          <w:sz w:val="28"/>
          <w:szCs w:val="28"/>
        </w:rPr>
      </w:pPr>
    </w:p>
    <w:p w:rsidR="00A300FC" w:rsidRPr="009F36E4" w:rsidRDefault="00A300FC" w:rsidP="00373B03">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A300FC" w:rsidRPr="009F36E4" w:rsidRDefault="00A300FC" w:rsidP="00373B03">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A300FC" w:rsidRPr="009F36E4" w:rsidRDefault="00A300FC" w:rsidP="00373B03">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A300FC" w:rsidRPr="009F36E4" w:rsidRDefault="00A300FC" w:rsidP="00373B03">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A300FC" w:rsidRPr="009F36E4" w:rsidRDefault="00A300FC" w:rsidP="00373B03">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A300FC" w:rsidRPr="009F36E4" w:rsidRDefault="00A300FC" w:rsidP="00373B03">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A300FC" w:rsidRPr="009F36E4" w:rsidRDefault="00A300FC" w:rsidP="00373B03">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A300FC" w:rsidRPr="009F36E4" w:rsidRDefault="00A300FC" w:rsidP="00373B03">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A300FC" w:rsidRPr="009F36E4" w:rsidRDefault="00A300FC" w:rsidP="00373B03">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A300FC" w:rsidRPr="009F36E4" w:rsidRDefault="00A300FC" w:rsidP="00373B03">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A300FC" w:rsidRPr="009F36E4" w:rsidRDefault="00A300FC" w:rsidP="00373B03">
      <w:pPr>
        <w:tabs>
          <w:tab w:val="left" w:pos="1260"/>
          <w:tab w:val="left" w:pos="1620"/>
        </w:tabs>
        <w:jc w:val="both"/>
        <w:rPr>
          <w:sz w:val="28"/>
          <w:szCs w:val="28"/>
        </w:rPr>
      </w:pPr>
    </w:p>
    <w:p w:rsidR="00A300FC" w:rsidRPr="009F36E4" w:rsidRDefault="00A300FC" w:rsidP="00373B03">
      <w:pPr>
        <w:jc w:val="center"/>
        <w:rPr>
          <w:sz w:val="28"/>
          <w:szCs w:val="28"/>
        </w:rPr>
      </w:pPr>
      <w:r w:rsidRPr="009F36E4">
        <w:rPr>
          <w:sz w:val="28"/>
          <w:szCs w:val="28"/>
        </w:rPr>
        <w:t>9. Права и обязанности Поставщика</w:t>
      </w:r>
    </w:p>
    <w:p w:rsidR="00A300FC" w:rsidRPr="009F36E4" w:rsidRDefault="00A300FC" w:rsidP="00373B03">
      <w:pPr>
        <w:ind w:firstLine="720"/>
        <w:rPr>
          <w:sz w:val="28"/>
          <w:szCs w:val="28"/>
        </w:rPr>
      </w:pPr>
      <w:r w:rsidRPr="009F36E4">
        <w:rPr>
          <w:sz w:val="28"/>
          <w:szCs w:val="28"/>
        </w:rPr>
        <w:t>9.1. Поставщик вправе:</w:t>
      </w:r>
    </w:p>
    <w:p w:rsidR="00A300FC" w:rsidRPr="009F36E4" w:rsidRDefault="00A300FC" w:rsidP="00373B03">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A300FC" w:rsidRPr="009F36E4" w:rsidRDefault="00A300FC" w:rsidP="00373B03">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A300FC" w:rsidRPr="009F36E4" w:rsidRDefault="00A300FC" w:rsidP="00373B03">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A300FC" w:rsidRPr="009F36E4" w:rsidRDefault="00A300FC" w:rsidP="00373B03">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A300FC" w:rsidRPr="009F36E4" w:rsidRDefault="00A300FC" w:rsidP="00373B03">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A300FC" w:rsidRPr="009F36E4" w:rsidRDefault="00A300FC" w:rsidP="00373B03">
      <w:pPr>
        <w:tabs>
          <w:tab w:val="num" w:pos="720"/>
          <w:tab w:val="left" w:pos="1404"/>
          <w:tab w:val="left" w:pos="1620"/>
        </w:tabs>
        <w:jc w:val="both"/>
        <w:rPr>
          <w:sz w:val="28"/>
          <w:szCs w:val="28"/>
        </w:rPr>
      </w:pPr>
    </w:p>
    <w:p w:rsidR="00A300FC" w:rsidRPr="009F36E4" w:rsidRDefault="00A300FC" w:rsidP="00373B03">
      <w:pPr>
        <w:tabs>
          <w:tab w:val="left" w:pos="1620"/>
        </w:tabs>
        <w:jc w:val="both"/>
        <w:rPr>
          <w:sz w:val="28"/>
          <w:szCs w:val="28"/>
        </w:rPr>
      </w:pPr>
    </w:p>
    <w:p w:rsidR="00A300FC" w:rsidRPr="009F36E4" w:rsidRDefault="00A300FC" w:rsidP="00373B03">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A300FC" w:rsidRPr="009F36E4" w:rsidRDefault="00A300FC" w:rsidP="00373B03">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A300FC" w:rsidRPr="009F36E4" w:rsidRDefault="00A300FC" w:rsidP="00373B03">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300FC" w:rsidRPr="009F36E4" w:rsidRDefault="00A300FC" w:rsidP="00373B03">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A300FC" w:rsidRPr="009F36E4" w:rsidRDefault="00A300FC" w:rsidP="00373B03">
      <w:pPr>
        <w:tabs>
          <w:tab w:val="left" w:pos="1404"/>
          <w:tab w:val="left" w:pos="1620"/>
        </w:tabs>
        <w:ind w:firstLine="720"/>
        <w:jc w:val="both"/>
        <w:rPr>
          <w:sz w:val="28"/>
          <w:szCs w:val="28"/>
        </w:rPr>
      </w:pPr>
      <w:r>
        <w:rPr>
          <w:sz w:val="28"/>
          <w:szCs w:val="28"/>
        </w:rPr>
        <w:t>10</w:t>
      </w:r>
      <w:r w:rsidRPr="009F36E4">
        <w:rPr>
          <w:sz w:val="28"/>
          <w:szCs w:val="28"/>
        </w:rPr>
        <w:t>.2.1. В случае нарушения сроков поставки товара</w:t>
      </w:r>
      <w:r>
        <w:rPr>
          <w:sz w:val="28"/>
          <w:szCs w:val="28"/>
        </w:rPr>
        <w:t xml:space="preserve">, </w:t>
      </w:r>
      <w:r w:rsidRPr="009F36E4">
        <w:rPr>
          <w:sz w:val="28"/>
          <w:szCs w:val="28"/>
        </w:rPr>
        <w:t>связанных с поставкой товаров</w:t>
      </w:r>
      <w:r>
        <w:rPr>
          <w:sz w:val="28"/>
          <w:szCs w:val="28"/>
        </w:rPr>
        <w:t>,</w:t>
      </w:r>
      <w:r w:rsidRPr="009F36E4">
        <w:rPr>
          <w:sz w:val="28"/>
          <w:szCs w:val="28"/>
        </w:rPr>
        <w:t xml:space="preserve"> 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A300FC" w:rsidRPr="009F36E4" w:rsidRDefault="00A300FC" w:rsidP="00373B03">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A300FC" w:rsidRPr="009F36E4" w:rsidRDefault="00A300FC" w:rsidP="00373B03">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A300FC" w:rsidRPr="009F36E4" w:rsidRDefault="00A300FC" w:rsidP="00373B03">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300FC" w:rsidRPr="009F36E4" w:rsidRDefault="00A300FC" w:rsidP="00373B03">
      <w:pPr>
        <w:pStyle w:val="ListParagraph1"/>
        <w:tabs>
          <w:tab w:val="left" w:pos="0"/>
        </w:tabs>
        <w:ind w:left="0"/>
        <w:contextualSpacing w:val="0"/>
        <w:rPr>
          <w:sz w:val="28"/>
          <w:szCs w:val="28"/>
        </w:rPr>
      </w:pPr>
    </w:p>
    <w:p w:rsidR="00A300FC" w:rsidRPr="009F36E4" w:rsidRDefault="00A300FC" w:rsidP="00373B03">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A300FC" w:rsidRPr="009F36E4" w:rsidRDefault="00A300FC" w:rsidP="00373B03">
      <w:pPr>
        <w:pStyle w:val="ListParagraph1"/>
        <w:tabs>
          <w:tab w:val="left" w:pos="0"/>
        </w:tabs>
        <w:ind w:left="0"/>
        <w:contextualSpacing w:val="0"/>
        <w:jc w:val="center"/>
        <w:rPr>
          <w:vanish/>
          <w:sz w:val="28"/>
          <w:szCs w:val="28"/>
        </w:rPr>
      </w:pPr>
    </w:p>
    <w:p w:rsidR="00A300FC" w:rsidRPr="009F36E4" w:rsidRDefault="00A300FC" w:rsidP="00373B03">
      <w:pPr>
        <w:ind w:firstLine="720"/>
        <w:jc w:val="both"/>
        <w:rPr>
          <w:sz w:val="28"/>
          <w:szCs w:val="28"/>
        </w:rPr>
      </w:pPr>
      <w:r>
        <w:rPr>
          <w:sz w:val="28"/>
          <w:szCs w:val="28"/>
        </w:rPr>
        <w:t>11</w:t>
      </w:r>
      <w:r w:rsidRPr="009F36E4">
        <w:rPr>
          <w:sz w:val="28"/>
          <w:szCs w:val="28"/>
        </w:rPr>
        <w:t xml:space="preserve">.1. Все споры и разногласия, которые могут возникнуть </w:t>
      </w:r>
      <w:r>
        <w:rPr>
          <w:sz w:val="28"/>
          <w:szCs w:val="28"/>
        </w:rPr>
        <w:t xml:space="preserve"> </w:t>
      </w:r>
      <w:r w:rsidRPr="009F36E4">
        <w:rPr>
          <w:sz w:val="28"/>
          <w:szCs w:val="28"/>
        </w:rPr>
        <w:t>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A300FC" w:rsidRPr="009F36E4" w:rsidRDefault="00A300FC" w:rsidP="00373B03">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договору</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300FC" w:rsidRPr="009F36E4" w:rsidRDefault="00A300FC" w:rsidP="00373B03">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300FC" w:rsidRPr="009F36E4" w:rsidRDefault="00A300FC" w:rsidP="00373B03">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A300FC" w:rsidRPr="009F36E4" w:rsidRDefault="00A300FC" w:rsidP="00373B03">
      <w:pPr>
        <w:ind w:firstLine="720"/>
        <w:rPr>
          <w:sz w:val="28"/>
          <w:szCs w:val="28"/>
        </w:rPr>
      </w:pPr>
    </w:p>
    <w:p w:rsidR="00A300FC" w:rsidRPr="009F36E4" w:rsidRDefault="00A300FC" w:rsidP="00373B03">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A300FC" w:rsidRPr="009F36E4" w:rsidRDefault="00A300FC" w:rsidP="00373B03">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A300FC" w:rsidRPr="009F36E4" w:rsidRDefault="00A300FC" w:rsidP="00373B03">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_________________________. </w:t>
      </w:r>
    </w:p>
    <w:p w:rsidR="00A300FC" w:rsidRPr="009F36E4" w:rsidRDefault="00A300FC" w:rsidP="00373B03">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_____________ при условии представления Поставщиком документов, указанных в разделе 3 настоящего </w:t>
      </w:r>
      <w:r>
        <w:rPr>
          <w:sz w:val="28"/>
          <w:szCs w:val="28"/>
        </w:rPr>
        <w:t>договора</w:t>
      </w:r>
      <w:r w:rsidRPr="009F36E4">
        <w:rPr>
          <w:sz w:val="28"/>
          <w:szCs w:val="28"/>
        </w:rPr>
        <w:t>, до ____________.</w:t>
      </w:r>
    </w:p>
    <w:p w:rsidR="00A300FC" w:rsidRPr="009F36E4" w:rsidRDefault="00A300FC" w:rsidP="00373B03">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A300FC" w:rsidRDefault="00A300FC" w:rsidP="00373B03">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A300FC" w:rsidRPr="00D245FD" w:rsidRDefault="00A300FC" w:rsidP="00373B03">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A300FC" w:rsidRPr="00D245FD" w:rsidRDefault="00A300FC" w:rsidP="00373B03">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A300FC" w:rsidRPr="00D245FD" w:rsidRDefault="00A300FC" w:rsidP="00373B03">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A300FC" w:rsidRPr="00D245FD" w:rsidRDefault="00A300FC" w:rsidP="00373B03">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A300FC" w:rsidRPr="009F36E4" w:rsidRDefault="00A300FC" w:rsidP="00373B03">
      <w:pPr>
        <w:tabs>
          <w:tab w:val="left" w:pos="540"/>
          <w:tab w:val="left" w:pos="1080"/>
        </w:tabs>
        <w:jc w:val="both"/>
        <w:rPr>
          <w:sz w:val="28"/>
          <w:szCs w:val="28"/>
        </w:rPr>
      </w:pPr>
    </w:p>
    <w:p w:rsidR="00A300FC" w:rsidRPr="009F36E4" w:rsidRDefault="00A300FC" w:rsidP="00373B03">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A300FC" w:rsidRPr="009F36E4" w:rsidRDefault="00A300FC" w:rsidP="00373B03">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A300FC" w:rsidRPr="009F36E4" w:rsidRDefault="00A300FC" w:rsidP="00373B03">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A300FC" w:rsidRPr="009F36E4" w:rsidRDefault="00A300FC" w:rsidP="00373B03">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A300FC" w:rsidRPr="009F36E4" w:rsidRDefault="00A300FC" w:rsidP="00373B03">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A300FC" w:rsidRPr="009F36E4" w:rsidRDefault="00A300FC" w:rsidP="00373B03">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A300FC" w:rsidRPr="009F36E4" w:rsidRDefault="00A300FC" w:rsidP="00373B03">
      <w:pPr>
        <w:tabs>
          <w:tab w:val="left" w:pos="0"/>
        </w:tabs>
        <w:ind w:firstLine="720"/>
        <w:jc w:val="both"/>
        <w:rPr>
          <w:sz w:val="28"/>
          <w:szCs w:val="28"/>
        </w:rPr>
      </w:pPr>
      <w:r w:rsidRPr="009F36E4">
        <w:rPr>
          <w:sz w:val="28"/>
          <w:szCs w:val="28"/>
        </w:rPr>
        <w:t>приложение 1 – Спецификация поставляемого товара;</w:t>
      </w:r>
    </w:p>
    <w:p w:rsidR="00A300FC" w:rsidRPr="009F36E4" w:rsidRDefault="00A300FC" w:rsidP="00373B03">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A300FC" w:rsidRPr="005822F4" w:rsidRDefault="00A300FC" w:rsidP="00373B03">
      <w:pPr>
        <w:tabs>
          <w:tab w:val="left" w:pos="0"/>
        </w:tabs>
        <w:ind w:firstLine="720"/>
        <w:jc w:val="both"/>
        <w:rPr>
          <w:i/>
        </w:rPr>
      </w:pPr>
      <w:r w:rsidRPr="009F36E4">
        <w:rPr>
          <w:sz w:val="28"/>
          <w:szCs w:val="28"/>
        </w:rPr>
        <w:t xml:space="preserve">приложение 3 – График поставки </w:t>
      </w:r>
      <w:r w:rsidRPr="00C80A96">
        <w:rPr>
          <w:sz w:val="28"/>
          <w:szCs w:val="28"/>
        </w:rPr>
        <w:t xml:space="preserve">товара </w:t>
      </w:r>
    </w:p>
    <w:p w:rsidR="00A300FC" w:rsidRPr="009F36E4" w:rsidRDefault="00A300FC" w:rsidP="00373B03">
      <w:pPr>
        <w:tabs>
          <w:tab w:val="left" w:pos="0"/>
        </w:tabs>
        <w:jc w:val="center"/>
        <w:rPr>
          <w:sz w:val="28"/>
          <w:szCs w:val="28"/>
        </w:rPr>
      </w:pPr>
    </w:p>
    <w:p w:rsidR="00A300FC" w:rsidRPr="009F36E4" w:rsidRDefault="00A300FC" w:rsidP="00373B03">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A300FC" w:rsidRPr="009F36E4" w:rsidRDefault="00A300FC" w:rsidP="00373B03">
      <w:pPr>
        <w:tabs>
          <w:tab w:val="left" w:pos="0"/>
        </w:tabs>
        <w:jc w:val="center"/>
        <w:rPr>
          <w:bCs/>
          <w:iCs/>
          <w:sz w:val="28"/>
          <w:szCs w:val="28"/>
        </w:rPr>
      </w:pPr>
    </w:p>
    <w:p w:rsidR="00A300FC" w:rsidRPr="009F36E4" w:rsidRDefault="00A300FC" w:rsidP="00373B03">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A300FC" w:rsidRPr="009F36E4">
        <w:tc>
          <w:tcPr>
            <w:tcW w:w="5184"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4824"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rPr>
          <w:trHeight w:val="325"/>
        </w:trPr>
        <w:tc>
          <w:tcPr>
            <w:tcW w:w="5184" w:type="dxa"/>
            <w:gridSpan w:val="4"/>
            <w:vMerge w:val="restart"/>
          </w:tcPr>
          <w:p w:rsidR="00A300FC" w:rsidRPr="009F36E4" w:rsidRDefault="00A300FC" w:rsidP="006B108D">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A300FC" w:rsidRPr="009F36E4" w:rsidRDefault="00A300FC" w:rsidP="006B108D">
            <w:pPr>
              <w:jc w:val="center"/>
              <w:rPr>
                <w:b/>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top w:val="single" w:sz="4" w:space="0" w:color="auto"/>
            </w:tcBorders>
          </w:tcPr>
          <w:p w:rsidR="00A300FC" w:rsidRPr="009F36E4" w:rsidRDefault="00A300FC" w:rsidP="006B108D">
            <w:pPr>
              <w:jc w:val="center"/>
            </w:pPr>
            <w:r w:rsidRPr="009F36E4">
              <w:t>полное наименование юридического лица</w:t>
            </w: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bottom w:val="single" w:sz="4" w:space="0" w:color="auto"/>
            </w:tcBorders>
          </w:tcPr>
          <w:p w:rsidR="00A300FC" w:rsidRPr="009F36E4" w:rsidRDefault="00A300FC" w:rsidP="006B108D">
            <w:pPr>
              <w:jc w:val="center"/>
              <w:rPr>
                <w:b/>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top w:val="single" w:sz="4" w:space="0" w:color="auto"/>
              <w:bottom w:val="single" w:sz="4" w:space="0" w:color="auto"/>
            </w:tcBorders>
          </w:tcPr>
          <w:p w:rsidR="00A300FC" w:rsidRPr="009F36E4" w:rsidRDefault="00A300FC" w:rsidP="006B108D">
            <w:pPr>
              <w:jc w:val="center"/>
              <w:rPr>
                <w:b/>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top w:val="single" w:sz="4" w:space="0" w:color="auto"/>
            </w:tcBorders>
          </w:tcPr>
          <w:p w:rsidR="00A300FC" w:rsidRPr="009F36E4" w:rsidRDefault="00A300FC" w:rsidP="006B108D">
            <w:pPr>
              <w:jc w:val="center"/>
              <w:rPr>
                <w:b/>
                <w:sz w:val="28"/>
                <w:szCs w:val="28"/>
              </w:rPr>
            </w:pPr>
          </w:p>
        </w:tc>
      </w:tr>
      <w:tr w:rsidR="00A300FC" w:rsidRPr="009F36E4">
        <w:tc>
          <w:tcPr>
            <w:tcW w:w="5184" w:type="dxa"/>
            <w:gridSpan w:val="4"/>
          </w:tcPr>
          <w:p w:rsidR="00A300FC" w:rsidRPr="009F36E4" w:rsidRDefault="00A300FC" w:rsidP="006B108D">
            <w:pPr>
              <w:pStyle w:val="BodyTextIndent"/>
            </w:pPr>
            <w:r w:rsidRPr="009F36E4">
              <w:t>Место нахождения:</w:t>
            </w:r>
          </w:p>
          <w:p w:rsidR="00A300FC" w:rsidRPr="009F36E4" w:rsidRDefault="00A300FC" w:rsidP="006B108D">
            <w:pPr>
              <w:pStyle w:val="BodyTextIndent"/>
            </w:pPr>
            <w:r w:rsidRPr="009F36E4">
              <w:t>115409, г. Москва, Каширское шоссе д.31</w:t>
            </w:r>
          </w:p>
        </w:tc>
        <w:tc>
          <w:tcPr>
            <w:tcW w:w="4824" w:type="dxa"/>
            <w:gridSpan w:val="5"/>
            <w:tcBorders>
              <w:bottom w:val="single" w:sz="4" w:space="0" w:color="auto"/>
            </w:tcBorders>
          </w:tcPr>
          <w:p w:rsidR="00A300FC" w:rsidRPr="009F36E4" w:rsidRDefault="00A300FC" w:rsidP="006B108D">
            <w:pPr>
              <w:pStyle w:val="BodyTextIndent"/>
            </w:pPr>
            <w:r w:rsidRPr="009F36E4">
              <w:t>Место нахождения</w:t>
            </w:r>
          </w:p>
          <w:p w:rsidR="00A300FC" w:rsidRPr="009F36E4" w:rsidRDefault="00A300FC" w:rsidP="006B108D">
            <w:pPr>
              <w:rPr>
                <w:sz w:val="28"/>
                <w:szCs w:val="28"/>
              </w:rPr>
            </w:pPr>
          </w:p>
        </w:tc>
      </w:tr>
      <w:tr w:rsidR="00A300FC" w:rsidRPr="009F36E4">
        <w:tc>
          <w:tcPr>
            <w:tcW w:w="5184" w:type="dxa"/>
            <w:gridSpan w:val="4"/>
          </w:tcPr>
          <w:p w:rsidR="00A300FC" w:rsidRPr="009F36E4" w:rsidRDefault="00A300FC" w:rsidP="006B108D">
            <w:pPr>
              <w:pStyle w:val="BodyTextIndent"/>
            </w:pPr>
            <w:r w:rsidRPr="009F36E4">
              <w:t>Банковские реквизиты:_______________</w:t>
            </w:r>
          </w:p>
        </w:tc>
        <w:tc>
          <w:tcPr>
            <w:tcW w:w="3024" w:type="dxa"/>
            <w:gridSpan w:val="4"/>
            <w:tcBorders>
              <w:top w:val="single" w:sz="4" w:space="0" w:color="auto"/>
            </w:tcBorders>
          </w:tcPr>
          <w:p w:rsidR="00A300FC" w:rsidRPr="009F36E4" w:rsidRDefault="00A300FC" w:rsidP="006B108D">
            <w:pPr>
              <w:pStyle w:val="BodyTextIndent"/>
            </w:pPr>
            <w:r w:rsidRPr="009F36E4">
              <w:t>Банковские реквизиты:</w:t>
            </w:r>
          </w:p>
        </w:tc>
        <w:tc>
          <w:tcPr>
            <w:tcW w:w="1800" w:type="dxa"/>
            <w:tcBorders>
              <w:top w:val="single" w:sz="4" w:space="0" w:color="auto"/>
              <w:bottom w:val="single" w:sz="4" w:space="0" w:color="auto"/>
            </w:tcBorders>
          </w:tcPr>
          <w:p w:rsidR="00A300FC" w:rsidRPr="009F36E4" w:rsidRDefault="00A300FC" w:rsidP="006B108D">
            <w:pPr>
              <w:pStyle w:val="BodyTextIndent"/>
            </w:pP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756" w:type="dxa"/>
          </w:tcPr>
          <w:p w:rsidR="00A300FC" w:rsidRPr="009F36E4" w:rsidRDefault="00A300FC" w:rsidP="006B108D">
            <w:pPr>
              <w:rPr>
                <w:sz w:val="28"/>
                <w:szCs w:val="28"/>
              </w:rPr>
            </w:pPr>
          </w:p>
        </w:tc>
        <w:tc>
          <w:tcPr>
            <w:tcW w:w="324" w:type="dxa"/>
          </w:tcPr>
          <w:p w:rsidR="00A300FC" w:rsidRPr="009F36E4" w:rsidRDefault="00A300FC" w:rsidP="006B108D">
            <w:pPr>
              <w:rPr>
                <w:sz w:val="28"/>
                <w:szCs w:val="28"/>
              </w:rPr>
            </w:pPr>
          </w:p>
        </w:tc>
        <w:tc>
          <w:tcPr>
            <w:tcW w:w="4500" w:type="dxa"/>
            <w:gridSpan w:val="4"/>
            <w:tcBorders>
              <w:bottom w:val="single" w:sz="4" w:space="0" w:color="auto"/>
            </w:tcBorders>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756" w:type="dxa"/>
          </w:tcPr>
          <w:p w:rsidR="00A300FC" w:rsidRPr="009F36E4" w:rsidRDefault="00A300FC" w:rsidP="006B108D"/>
        </w:tc>
        <w:tc>
          <w:tcPr>
            <w:tcW w:w="324" w:type="dxa"/>
          </w:tcPr>
          <w:p w:rsidR="00A300FC" w:rsidRPr="009F36E4" w:rsidRDefault="00A300FC" w:rsidP="006B108D">
            <w:pPr>
              <w:rPr>
                <w:sz w:val="28"/>
                <w:szCs w:val="28"/>
              </w:rPr>
            </w:pPr>
          </w:p>
        </w:tc>
        <w:tc>
          <w:tcPr>
            <w:tcW w:w="4500" w:type="dxa"/>
            <w:gridSpan w:val="4"/>
          </w:tcPr>
          <w:p w:rsidR="00A300FC" w:rsidRPr="009F36E4" w:rsidRDefault="00A300FC" w:rsidP="006B108D">
            <w:pPr>
              <w:jc w:val="center"/>
            </w:pPr>
            <w:r w:rsidRPr="009F36E4">
              <w:t>должность</w:t>
            </w:r>
          </w:p>
        </w:tc>
      </w:tr>
      <w:tr w:rsidR="00A300FC" w:rsidRPr="009F36E4">
        <w:tc>
          <w:tcPr>
            <w:tcW w:w="208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736"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324" w:type="dxa"/>
          </w:tcPr>
          <w:p w:rsidR="00A300FC" w:rsidRPr="009F36E4" w:rsidRDefault="00A300FC" w:rsidP="006B108D"/>
        </w:tc>
        <w:tc>
          <w:tcPr>
            <w:tcW w:w="1564" w:type="dxa"/>
            <w:tcBorders>
              <w:top w:val="single" w:sz="4" w:space="0" w:color="auto"/>
            </w:tcBorders>
          </w:tcPr>
          <w:p w:rsidR="00A300FC" w:rsidRPr="009F36E4" w:rsidRDefault="00A300FC" w:rsidP="006B108D">
            <w:pPr>
              <w:jc w:val="center"/>
              <w:rPr>
                <w:sz w:val="28"/>
                <w:szCs w:val="28"/>
                <w:lang w:val="en-US"/>
              </w:rPr>
            </w:pPr>
            <w:r w:rsidRPr="009F36E4">
              <w:t>подпись</w:t>
            </w:r>
          </w:p>
        </w:tc>
        <w:tc>
          <w:tcPr>
            <w:tcW w:w="236" w:type="dxa"/>
          </w:tcPr>
          <w:p w:rsidR="00A300FC" w:rsidRPr="009F36E4" w:rsidRDefault="00A300FC" w:rsidP="006B108D"/>
        </w:tc>
        <w:tc>
          <w:tcPr>
            <w:tcW w:w="2700" w:type="dxa"/>
            <w:gridSpan w:val="2"/>
            <w:tcBorders>
              <w:top w:val="single" w:sz="4" w:space="0" w:color="auto"/>
            </w:tcBorders>
          </w:tcPr>
          <w:p w:rsidR="00A300FC" w:rsidRPr="009F36E4" w:rsidRDefault="00A300FC" w:rsidP="006B108D">
            <w:pPr>
              <w:jc w:val="center"/>
            </w:pPr>
            <w:r w:rsidRPr="009F36E4">
              <w:t>расшифровка подписи</w:t>
            </w:r>
          </w:p>
        </w:tc>
      </w:tr>
      <w:tr w:rsidR="00A300FC" w:rsidRPr="009F36E4">
        <w:trPr>
          <w:trHeight w:val="385"/>
        </w:trPr>
        <w:tc>
          <w:tcPr>
            <w:tcW w:w="5184" w:type="dxa"/>
            <w:gridSpan w:val="4"/>
          </w:tcPr>
          <w:p w:rsidR="00A300FC" w:rsidRPr="009F36E4" w:rsidRDefault="00A300FC" w:rsidP="006B108D">
            <w:pPr>
              <w:rPr>
                <w:sz w:val="28"/>
                <w:szCs w:val="28"/>
              </w:rPr>
            </w:pPr>
            <w:r w:rsidRPr="009F36E4">
              <w:rPr>
                <w:sz w:val="28"/>
                <w:szCs w:val="28"/>
              </w:rPr>
              <w:t>МП</w:t>
            </w:r>
          </w:p>
        </w:tc>
        <w:tc>
          <w:tcPr>
            <w:tcW w:w="4824" w:type="dxa"/>
            <w:gridSpan w:val="5"/>
          </w:tcPr>
          <w:p w:rsidR="00A300FC" w:rsidRPr="009F36E4" w:rsidRDefault="00A300FC" w:rsidP="006B108D">
            <w:pPr>
              <w:rPr>
                <w:sz w:val="28"/>
                <w:szCs w:val="28"/>
              </w:rPr>
            </w:pPr>
            <w:r w:rsidRPr="009F36E4">
              <w:rPr>
                <w:sz w:val="28"/>
                <w:szCs w:val="28"/>
              </w:rPr>
              <w:t>МП</w:t>
            </w:r>
          </w:p>
        </w:tc>
      </w:tr>
    </w:tbl>
    <w:p w:rsidR="00A300FC" w:rsidRPr="009F36E4" w:rsidRDefault="00A300FC" w:rsidP="00373B03">
      <w:pPr>
        <w:ind w:left="2829"/>
        <w:jc w:val="right"/>
        <w:outlineLvl w:val="0"/>
        <w:rPr>
          <w:b/>
        </w:rPr>
      </w:pPr>
    </w:p>
    <w:p w:rsidR="00A300FC" w:rsidRPr="009F36E4" w:rsidRDefault="00A300FC" w:rsidP="00373B03">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A300FC" w:rsidRPr="009F36E4">
        <w:tc>
          <w:tcPr>
            <w:tcW w:w="5184"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4824"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rPr>
          <w:trHeight w:val="325"/>
        </w:trPr>
        <w:tc>
          <w:tcPr>
            <w:tcW w:w="5184" w:type="dxa"/>
            <w:gridSpan w:val="4"/>
            <w:vMerge w:val="restart"/>
          </w:tcPr>
          <w:p w:rsidR="00A300FC" w:rsidRPr="009F36E4" w:rsidRDefault="00A300FC" w:rsidP="006B108D">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A300FC" w:rsidRPr="009F36E4" w:rsidRDefault="00A300FC" w:rsidP="006B108D">
            <w:pPr>
              <w:rPr>
                <w:sz w:val="28"/>
                <w:szCs w:val="28"/>
              </w:rPr>
            </w:pPr>
            <w:r w:rsidRPr="009F36E4">
              <w:rPr>
                <w:sz w:val="28"/>
                <w:szCs w:val="28"/>
              </w:rPr>
              <w:t>Индивидуальный предприниматель</w:t>
            </w: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bottom w:val="single" w:sz="4" w:space="0" w:color="auto"/>
            </w:tcBorders>
          </w:tcPr>
          <w:p w:rsidR="00A300FC" w:rsidRPr="009F36E4" w:rsidRDefault="00A300FC" w:rsidP="006B108D">
            <w:pPr>
              <w:jc w:val="cente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top w:val="single" w:sz="4" w:space="0" w:color="auto"/>
              <w:bottom w:val="single" w:sz="4" w:space="0" w:color="auto"/>
            </w:tcBorders>
          </w:tcPr>
          <w:p w:rsidR="00A300FC" w:rsidRPr="009F36E4" w:rsidRDefault="00A300FC" w:rsidP="006B108D">
            <w:pPr>
              <w:jc w:val="center"/>
            </w:pPr>
            <w:r w:rsidRPr="009F36E4">
              <w:t>фамилия, имя, отчество</w:t>
            </w: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Borders>
              <w:top w:val="single" w:sz="4" w:space="0" w:color="auto"/>
              <w:bottom w:val="single" w:sz="4" w:space="0" w:color="auto"/>
            </w:tcBorders>
          </w:tcPr>
          <w:p w:rsidR="00A300FC" w:rsidRPr="009F36E4" w:rsidRDefault="00A300FC" w:rsidP="006B108D">
            <w:pPr>
              <w:jc w:val="center"/>
              <w:rPr>
                <w:b/>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5"/>
          </w:tcPr>
          <w:p w:rsidR="00A300FC" w:rsidRPr="009F36E4" w:rsidRDefault="00A300FC" w:rsidP="006B108D">
            <w:pPr>
              <w:jc w:val="center"/>
              <w:rPr>
                <w:b/>
                <w:sz w:val="28"/>
                <w:szCs w:val="28"/>
              </w:rPr>
            </w:pPr>
          </w:p>
        </w:tc>
      </w:tr>
      <w:tr w:rsidR="00A300FC" w:rsidRPr="009F36E4">
        <w:tc>
          <w:tcPr>
            <w:tcW w:w="5184" w:type="dxa"/>
            <w:gridSpan w:val="4"/>
          </w:tcPr>
          <w:p w:rsidR="00A300FC" w:rsidRPr="009F36E4" w:rsidRDefault="00A300FC" w:rsidP="006B108D">
            <w:pPr>
              <w:pStyle w:val="BodyTextIndent"/>
            </w:pPr>
            <w:r w:rsidRPr="009F36E4">
              <w:t>Место нахождения:</w:t>
            </w:r>
          </w:p>
          <w:p w:rsidR="00A300FC" w:rsidRPr="009F36E4" w:rsidRDefault="00A300FC" w:rsidP="006B108D">
            <w:pPr>
              <w:pStyle w:val="BodyTextIndent"/>
            </w:pPr>
            <w:r w:rsidRPr="009F36E4">
              <w:t>115409, г. Москва, Каширское шоссе д.31</w:t>
            </w:r>
          </w:p>
        </w:tc>
        <w:tc>
          <w:tcPr>
            <w:tcW w:w="4824" w:type="dxa"/>
            <w:gridSpan w:val="5"/>
            <w:tcBorders>
              <w:bottom w:val="single" w:sz="4" w:space="0" w:color="auto"/>
            </w:tcBorders>
          </w:tcPr>
          <w:p w:rsidR="00A300FC" w:rsidRPr="009F36E4" w:rsidRDefault="00A300FC" w:rsidP="006B108D">
            <w:pPr>
              <w:pStyle w:val="BodyTextIndent"/>
            </w:pPr>
            <w:r w:rsidRPr="009F36E4">
              <w:t>Место нахождения</w:t>
            </w:r>
          </w:p>
          <w:p w:rsidR="00A300FC" w:rsidRPr="009F36E4" w:rsidRDefault="00A300FC" w:rsidP="006B108D">
            <w:pPr>
              <w:rPr>
                <w:sz w:val="28"/>
                <w:szCs w:val="28"/>
              </w:rPr>
            </w:pPr>
          </w:p>
        </w:tc>
      </w:tr>
      <w:tr w:rsidR="00A300FC" w:rsidRPr="009F36E4">
        <w:tc>
          <w:tcPr>
            <w:tcW w:w="5184" w:type="dxa"/>
            <w:gridSpan w:val="4"/>
          </w:tcPr>
          <w:p w:rsidR="00A300FC" w:rsidRPr="009F36E4" w:rsidRDefault="00A300FC" w:rsidP="006B108D">
            <w:pPr>
              <w:pStyle w:val="BodyTextIndent"/>
            </w:pPr>
            <w:r w:rsidRPr="009F36E4">
              <w:t>Банковские реквизиты: _______________</w:t>
            </w:r>
          </w:p>
        </w:tc>
        <w:tc>
          <w:tcPr>
            <w:tcW w:w="3024" w:type="dxa"/>
            <w:gridSpan w:val="4"/>
            <w:tcBorders>
              <w:top w:val="single" w:sz="4" w:space="0" w:color="auto"/>
            </w:tcBorders>
          </w:tcPr>
          <w:p w:rsidR="00A300FC" w:rsidRPr="009F36E4" w:rsidRDefault="00A300FC" w:rsidP="006B108D">
            <w:pPr>
              <w:pStyle w:val="BodyTextIndent"/>
            </w:pPr>
            <w:r w:rsidRPr="009F36E4">
              <w:t>Банковские реквизиты:</w:t>
            </w:r>
          </w:p>
        </w:tc>
        <w:tc>
          <w:tcPr>
            <w:tcW w:w="1800" w:type="dxa"/>
            <w:tcBorders>
              <w:top w:val="single" w:sz="4" w:space="0" w:color="auto"/>
              <w:bottom w:val="single" w:sz="4" w:space="0" w:color="auto"/>
            </w:tcBorders>
          </w:tcPr>
          <w:p w:rsidR="00A300FC" w:rsidRPr="009F36E4" w:rsidRDefault="00A300FC" w:rsidP="006B108D">
            <w:pPr>
              <w:pStyle w:val="BodyTextIndent"/>
            </w:pP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756" w:type="dxa"/>
          </w:tcPr>
          <w:p w:rsidR="00A300FC" w:rsidRPr="009F36E4" w:rsidRDefault="00A300FC" w:rsidP="006B108D">
            <w:pPr>
              <w:rPr>
                <w:sz w:val="28"/>
                <w:szCs w:val="28"/>
              </w:rPr>
            </w:pPr>
          </w:p>
        </w:tc>
        <w:tc>
          <w:tcPr>
            <w:tcW w:w="324" w:type="dxa"/>
          </w:tcPr>
          <w:p w:rsidR="00A300FC" w:rsidRPr="009F36E4" w:rsidRDefault="00A300FC" w:rsidP="006B108D">
            <w:pPr>
              <w:rPr>
                <w:sz w:val="28"/>
                <w:szCs w:val="28"/>
              </w:rPr>
            </w:pPr>
          </w:p>
        </w:tc>
        <w:tc>
          <w:tcPr>
            <w:tcW w:w="4500" w:type="dxa"/>
            <w:gridSpan w:val="4"/>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756" w:type="dxa"/>
          </w:tcPr>
          <w:p w:rsidR="00A300FC" w:rsidRPr="009F36E4" w:rsidRDefault="00A300FC" w:rsidP="006B108D"/>
        </w:tc>
        <w:tc>
          <w:tcPr>
            <w:tcW w:w="324" w:type="dxa"/>
          </w:tcPr>
          <w:p w:rsidR="00A300FC" w:rsidRPr="009F36E4" w:rsidRDefault="00A300FC" w:rsidP="006B108D">
            <w:pPr>
              <w:rPr>
                <w:sz w:val="28"/>
                <w:szCs w:val="28"/>
              </w:rPr>
            </w:pPr>
          </w:p>
        </w:tc>
        <w:tc>
          <w:tcPr>
            <w:tcW w:w="1564" w:type="dxa"/>
            <w:tcBorders>
              <w:bottom w:val="single" w:sz="4" w:space="0" w:color="auto"/>
            </w:tcBorders>
          </w:tcPr>
          <w:p w:rsidR="00A300FC" w:rsidRPr="009F36E4" w:rsidRDefault="00A300FC" w:rsidP="006B108D">
            <w:pPr>
              <w:jc w:val="center"/>
            </w:pPr>
          </w:p>
        </w:tc>
        <w:tc>
          <w:tcPr>
            <w:tcW w:w="236" w:type="dxa"/>
          </w:tcPr>
          <w:p w:rsidR="00A300FC" w:rsidRPr="009F36E4" w:rsidRDefault="00A300FC" w:rsidP="006B108D">
            <w:pPr>
              <w:jc w:val="center"/>
            </w:pPr>
          </w:p>
        </w:tc>
        <w:tc>
          <w:tcPr>
            <w:tcW w:w="2700" w:type="dxa"/>
            <w:gridSpan w:val="2"/>
            <w:tcBorders>
              <w:bottom w:val="single" w:sz="4" w:space="0" w:color="auto"/>
            </w:tcBorders>
          </w:tcPr>
          <w:p w:rsidR="00A300FC" w:rsidRPr="009F36E4" w:rsidRDefault="00A300FC" w:rsidP="006B108D">
            <w:pPr>
              <w:jc w:val="center"/>
            </w:pPr>
          </w:p>
        </w:tc>
      </w:tr>
      <w:tr w:rsidR="00A300FC" w:rsidRPr="009F36E4">
        <w:tc>
          <w:tcPr>
            <w:tcW w:w="208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736"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324" w:type="dxa"/>
          </w:tcPr>
          <w:p w:rsidR="00A300FC" w:rsidRPr="009F36E4" w:rsidRDefault="00A300FC" w:rsidP="006B108D"/>
        </w:tc>
        <w:tc>
          <w:tcPr>
            <w:tcW w:w="1564" w:type="dxa"/>
            <w:tcBorders>
              <w:top w:val="single" w:sz="4" w:space="0" w:color="auto"/>
            </w:tcBorders>
          </w:tcPr>
          <w:p w:rsidR="00A300FC" w:rsidRPr="009F36E4" w:rsidRDefault="00A300FC" w:rsidP="006B108D">
            <w:pPr>
              <w:jc w:val="center"/>
              <w:rPr>
                <w:sz w:val="28"/>
                <w:szCs w:val="28"/>
                <w:lang w:val="en-US"/>
              </w:rPr>
            </w:pPr>
            <w:r w:rsidRPr="009F36E4">
              <w:t>подпись</w:t>
            </w:r>
          </w:p>
        </w:tc>
        <w:tc>
          <w:tcPr>
            <w:tcW w:w="236" w:type="dxa"/>
          </w:tcPr>
          <w:p w:rsidR="00A300FC" w:rsidRPr="009F36E4" w:rsidRDefault="00A300FC" w:rsidP="006B108D"/>
        </w:tc>
        <w:tc>
          <w:tcPr>
            <w:tcW w:w="2700" w:type="dxa"/>
            <w:gridSpan w:val="2"/>
          </w:tcPr>
          <w:p w:rsidR="00A300FC" w:rsidRPr="009F36E4" w:rsidRDefault="00A300FC" w:rsidP="006B108D">
            <w:pPr>
              <w:jc w:val="center"/>
            </w:pPr>
            <w:r w:rsidRPr="009F36E4">
              <w:t>расшифровка подписи</w:t>
            </w:r>
          </w:p>
        </w:tc>
      </w:tr>
      <w:tr w:rsidR="00A300FC" w:rsidRPr="009F36E4">
        <w:trPr>
          <w:trHeight w:val="385"/>
        </w:trPr>
        <w:tc>
          <w:tcPr>
            <w:tcW w:w="5184" w:type="dxa"/>
            <w:gridSpan w:val="4"/>
          </w:tcPr>
          <w:p w:rsidR="00A300FC" w:rsidRPr="009F36E4" w:rsidRDefault="00A300FC" w:rsidP="006B108D">
            <w:pPr>
              <w:rPr>
                <w:sz w:val="28"/>
                <w:szCs w:val="28"/>
              </w:rPr>
            </w:pPr>
            <w:r w:rsidRPr="009F36E4">
              <w:rPr>
                <w:sz w:val="28"/>
                <w:szCs w:val="28"/>
              </w:rPr>
              <w:t>МП</w:t>
            </w:r>
          </w:p>
        </w:tc>
        <w:tc>
          <w:tcPr>
            <w:tcW w:w="4824" w:type="dxa"/>
            <w:gridSpan w:val="5"/>
          </w:tcPr>
          <w:p w:rsidR="00A300FC" w:rsidRPr="009F36E4" w:rsidRDefault="00A300FC" w:rsidP="006B108D">
            <w:pPr>
              <w:rPr>
                <w:sz w:val="28"/>
                <w:szCs w:val="28"/>
              </w:rPr>
            </w:pPr>
            <w:r w:rsidRPr="009F36E4">
              <w:rPr>
                <w:sz w:val="28"/>
                <w:szCs w:val="28"/>
              </w:rPr>
              <w:t>МП</w:t>
            </w:r>
          </w:p>
        </w:tc>
      </w:tr>
    </w:tbl>
    <w:p w:rsidR="00A300FC" w:rsidRPr="009F36E4" w:rsidRDefault="00A300FC" w:rsidP="00373B03">
      <w:pPr>
        <w:ind w:left="2829"/>
        <w:jc w:val="right"/>
        <w:outlineLvl w:val="0"/>
        <w:rPr>
          <w:b/>
        </w:rPr>
      </w:pPr>
    </w:p>
    <w:p w:rsidR="00A300FC" w:rsidRPr="009F36E4" w:rsidRDefault="00A300FC" w:rsidP="00373B03">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A300FC" w:rsidRPr="009F36E4">
        <w:tc>
          <w:tcPr>
            <w:tcW w:w="5184"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4824" w:type="dxa"/>
            <w:gridSpan w:val="6"/>
          </w:tcPr>
          <w:p w:rsidR="00A300FC" w:rsidRPr="009F36E4" w:rsidRDefault="00A300FC" w:rsidP="006B108D">
            <w:pPr>
              <w:jc w:val="center"/>
              <w:rPr>
                <w:sz w:val="28"/>
                <w:szCs w:val="28"/>
              </w:rPr>
            </w:pPr>
            <w:r w:rsidRPr="009F36E4">
              <w:rPr>
                <w:sz w:val="28"/>
                <w:szCs w:val="28"/>
              </w:rPr>
              <w:t>Поставщик</w:t>
            </w:r>
          </w:p>
        </w:tc>
      </w:tr>
      <w:tr w:rsidR="00A300FC" w:rsidRPr="009F36E4">
        <w:trPr>
          <w:trHeight w:val="325"/>
        </w:trPr>
        <w:tc>
          <w:tcPr>
            <w:tcW w:w="5184" w:type="dxa"/>
            <w:gridSpan w:val="4"/>
            <w:vMerge w:val="restart"/>
          </w:tcPr>
          <w:p w:rsidR="00A300FC" w:rsidRPr="009F36E4" w:rsidRDefault="00A300FC" w:rsidP="006B108D">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A300FC" w:rsidRPr="009F36E4" w:rsidRDefault="00A300FC" w:rsidP="006B108D">
            <w:pPr>
              <w:rPr>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6"/>
            <w:tcBorders>
              <w:top w:val="single" w:sz="4" w:space="0" w:color="auto"/>
              <w:bottom w:val="single" w:sz="4" w:space="0" w:color="auto"/>
            </w:tcBorders>
          </w:tcPr>
          <w:p w:rsidR="00A300FC" w:rsidRPr="009F36E4" w:rsidRDefault="00A300FC" w:rsidP="006B108D">
            <w:pPr>
              <w:jc w:val="center"/>
            </w:pPr>
            <w:r w:rsidRPr="009F36E4">
              <w:t>фамилия, имя, отчество</w:t>
            </w: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6"/>
            <w:tcBorders>
              <w:top w:val="single" w:sz="4" w:space="0" w:color="auto"/>
              <w:bottom w:val="single" w:sz="4" w:space="0" w:color="auto"/>
            </w:tcBorders>
          </w:tcPr>
          <w:p w:rsidR="00A300FC" w:rsidRPr="009F36E4" w:rsidRDefault="00A300FC" w:rsidP="006B108D">
            <w:pPr>
              <w:jc w:val="center"/>
              <w:rPr>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6"/>
            <w:tcBorders>
              <w:top w:val="single" w:sz="4" w:space="0" w:color="auto"/>
              <w:bottom w:val="single" w:sz="4" w:space="0" w:color="auto"/>
            </w:tcBorders>
          </w:tcPr>
          <w:p w:rsidR="00A300FC" w:rsidRPr="009F36E4" w:rsidRDefault="00A300FC" w:rsidP="006B108D">
            <w:pPr>
              <w:jc w:val="center"/>
              <w:rPr>
                <w:b/>
                <w:sz w:val="28"/>
                <w:szCs w:val="28"/>
              </w:rPr>
            </w:pPr>
          </w:p>
        </w:tc>
      </w:tr>
      <w:tr w:rsidR="00A300FC" w:rsidRPr="009F36E4">
        <w:trPr>
          <w:trHeight w:val="322"/>
        </w:trPr>
        <w:tc>
          <w:tcPr>
            <w:tcW w:w="5184" w:type="dxa"/>
            <w:gridSpan w:val="4"/>
            <w:vMerge/>
          </w:tcPr>
          <w:p w:rsidR="00A300FC" w:rsidRPr="009F36E4" w:rsidRDefault="00A300FC" w:rsidP="006B108D">
            <w:pPr>
              <w:rPr>
                <w:sz w:val="28"/>
                <w:szCs w:val="28"/>
              </w:rPr>
            </w:pPr>
          </w:p>
        </w:tc>
        <w:tc>
          <w:tcPr>
            <w:tcW w:w="4824" w:type="dxa"/>
            <w:gridSpan w:val="6"/>
          </w:tcPr>
          <w:p w:rsidR="00A300FC" w:rsidRPr="009F36E4" w:rsidRDefault="00A300FC" w:rsidP="006B108D">
            <w:pPr>
              <w:jc w:val="center"/>
              <w:rPr>
                <w:b/>
                <w:sz w:val="28"/>
                <w:szCs w:val="28"/>
              </w:rPr>
            </w:pPr>
          </w:p>
        </w:tc>
      </w:tr>
      <w:tr w:rsidR="00A300FC" w:rsidRPr="009F36E4">
        <w:tc>
          <w:tcPr>
            <w:tcW w:w="5184" w:type="dxa"/>
            <w:gridSpan w:val="4"/>
          </w:tcPr>
          <w:p w:rsidR="00A300FC" w:rsidRPr="009F36E4" w:rsidRDefault="00A300FC" w:rsidP="006B108D">
            <w:pPr>
              <w:pStyle w:val="BodyTextIndent"/>
            </w:pPr>
            <w:r w:rsidRPr="009F36E4">
              <w:t>Место нахождения:</w:t>
            </w:r>
          </w:p>
          <w:p w:rsidR="00A300FC" w:rsidRPr="009F36E4" w:rsidRDefault="00A300FC" w:rsidP="006B108D">
            <w:pPr>
              <w:pStyle w:val="BodyTextIndent"/>
            </w:pPr>
            <w:r w:rsidRPr="009F36E4">
              <w:t>115409, г. Москва, Каширское шоссе д.31</w:t>
            </w:r>
          </w:p>
        </w:tc>
        <w:tc>
          <w:tcPr>
            <w:tcW w:w="4824" w:type="dxa"/>
            <w:gridSpan w:val="6"/>
            <w:tcBorders>
              <w:bottom w:val="single" w:sz="4" w:space="0" w:color="auto"/>
            </w:tcBorders>
          </w:tcPr>
          <w:p w:rsidR="00A300FC" w:rsidRPr="009F36E4" w:rsidRDefault="00A300FC" w:rsidP="006B108D">
            <w:pPr>
              <w:pStyle w:val="BodyTextIndent"/>
            </w:pPr>
            <w:r w:rsidRPr="009F36E4">
              <w:t>Место жительства:</w:t>
            </w:r>
          </w:p>
          <w:p w:rsidR="00A300FC" w:rsidRPr="009F36E4" w:rsidRDefault="00A300FC" w:rsidP="006B108D">
            <w:pPr>
              <w:rPr>
                <w:sz w:val="28"/>
                <w:szCs w:val="28"/>
              </w:rPr>
            </w:pPr>
          </w:p>
        </w:tc>
      </w:tr>
      <w:tr w:rsidR="00A300FC" w:rsidRPr="009F36E4">
        <w:tc>
          <w:tcPr>
            <w:tcW w:w="5184" w:type="dxa"/>
            <w:gridSpan w:val="4"/>
          </w:tcPr>
          <w:p w:rsidR="00A300FC" w:rsidRPr="009F36E4" w:rsidRDefault="00A300FC" w:rsidP="006B108D">
            <w:pPr>
              <w:pStyle w:val="BodyTextIndent"/>
            </w:pPr>
          </w:p>
        </w:tc>
        <w:tc>
          <w:tcPr>
            <w:tcW w:w="2862" w:type="dxa"/>
            <w:gridSpan w:val="4"/>
            <w:tcBorders>
              <w:top w:val="single" w:sz="4" w:space="0" w:color="auto"/>
            </w:tcBorders>
          </w:tcPr>
          <w:p w:rsidR="00A300FC" w:rsidRPr="009F36E4" w:rsidRDefault="00A300FC" w:rsidP="006B108D">
            <w:pPr>
              <w:pStyle w:val="BodyTextIndent"/>
            </w:pPr>
            <w:r w:rsidRPr="009F36E4">
              <w:t>Паспортные данные:</w:t>
            </w:r>
          </w:p>
        </w:tc>
        <w:tc>
          <w:tcPr>
            <w:tcW w:w="1962" w:type="dxa"/>
            <w:gridSpan w:val="2"/>
            <w:tcBorders>
              <w:top w:val="single" w:sz="4" w:space="0" w:color="auto"/>
              <w:bottom w:val="single" w:sz="4" w:space="0" w:color="auto"/>
            </w:tcBorders>
          </w:tcPr>
          <w:p w:rsidR="00A300FC" w:rsidRPr="009F36E4" w:rsidRDefault="00A300FC" w:rsidP="006B108D">
            <w:pPr>
              <w:pStyle w:val="BodyTextIndent"/>
            </w:pPr>
          </w:p>
        </w:tc>
      </w:tr>
      <w:tr w:rsidR="00A300FC" w:rsidRPr="009F36E4">
        <w:tc>
          <w:tcPr>
            <w:tcW w:w="5184" w:type="dxa"/>
            <w:gridSpan w:val="4"/>
          </w:tcPr>
          <w:p w:rsidR="00A300FC" w:rsidRPr="009F36E4" w:rsidRDefault="00A300FC" w:rsidP="006B108D">
            <w:pPr>
              <w:pStyle w:val="BodyTextIndent"/>
            </w:pPr>
            <w:r w:rsidRPr="009F36E4">
              <w:t>Банковские реквизиты: _______________</w:t>
            </w:r>
          </w:p>
        </w:tc>
        <w:tc>
          <w:tcPr>
            <w:tcW w:w="3024" w:type="dxa"/>
            <w:gridSpan w:val="5"/>
          </w:tcPr>
          <w:p w:rsidR="00A300FC" w:rsidRPr="009F36E4" w:rsidRDefault="00A300FC" w:rsidP="006B108D">
            <w:pPr>
              <w:pStyle w:val="BodyTextIndent"/>
            </w:pPr>
            <w:r w:rsidRPr="009F36E4">
              <w:t>Банковские реквизиты:</w:t>
            </w:r>
          </w:p>
        </w:tc>
        <w:tc>
          <w:tcPr>
            <w:tcW w:w="1800" w:type="dxa"/>
            <w:tcBorders>
              <w:bottom w:val="single" w:sz="4" w:space="0" w:color="auto"/>
            </w:tcBorders>
          </w:tcPr>
          <w:p w:rsidR="00A300FC" w:rsidRPr="009F36E4" w:rsidRDefault="00A300FC" w:rsidP="006B108D">
            <w:pPr>
              <w:pStyle w:val="BodyTextIndent"/>
            </w:pP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756" w:type="dxa"/>
          </w:tcPr>
          <w:p w:rsidR="00A300FC" w:rsidRPr="009F36E4" w:rsidRDefault="00A300FC" w:rsidP="006B108D">
            <w:pPr>
              <w:rPr>
                <w:sz w:val="28"/>
                <w:szCs w:val="28"/>
              </w:rPr>
            </w:pPr>
          </w:p>
        </w:tc>
        <w:tc>
          <w:tcPr>
            <w:tcW w:w="324" w:type="dxa"/>
          </w:tcPr>
          <w:p w:rsidR="00A300FC" w:rsidRPr="009F36E4" w:rsidRDefault="00A300FC" w:rsidP="006B108D">
            <w:pPr>
              <w:rPr>
                <w:sz w:val="28"/>
                <w:szCs w:val="28"/>
              </w:rPr>
            </w:pPr>
          </w:p>
        </w:tc>
        <w:tc>
          <w:tcPr>
            <w:tcW w:w="4500" w:type="dxa"/>
            <w:gridSpan w:val="5"/>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756" w:type="dxa"/>
          </w:tcPr>
          <w:p w:rsidR="00A300FC" w:rsidRPr="009F36E4" w:rsidRDefault="00A300FC" w:rsidP="006B108D"/>
        </w:tc>
        <w:tc>
          <w:tcPr>
            <w:tcW w:w="324" w:type="dxa"/>
          </w:tcPr>
          <w:p w:rsidR="00A300FC" w:rsidRPr="009F36E4" w:rsidRDefault="00A300FC" w:rsidP="006B108D">
            <w:pPr>
              <w:rPr>
                <w:sz w:val="28"/>
                <w:szCs w:val="28"/>
              </w:rPr>
            </w:pPr>
          </w:p>
        </w:tc>
        <w:tc>
          <w:tcPr>
            <w:tcW w:w="1564" w:type="dxa"/>
            <w:tcBorders>
              <w:bottom w:val="single" w:sz="4" w:space="0" w:color="auto"/>
            </w:tcBorders>
          </w:tcPr>
          <w:p w:rsidR="00A300FC" w:rsidRPr="009F36E4" w:rsidRDefault="00A300FC" w:rsidP="006B108D">
            <w:pPr>
              <w:jc w:val="center"/>
            </w:pPr>
          </w:p>
        </w:tc>
        <w:tc>
          <w:tcPr>
            <w:tcW w:w="236" w:type="dxa"/>
          </w:tcPr>
          <w:p w:rsidR="00A300FC" w:rsidRPr="009F36E4" w:rsidRDefault="00A300FC" w:rsidP="006B108D">
            <w:pPr>
              <w:jc w:val="center"/>
            </w:pPr>
          </w:p>
        </w:tc>
        <w:tc>
          <w:tcPr>
            <w:tcW w:w="2700" w:type="dxa"/>
            <w:gridSpan w:val="3"/>
            <w:tcBorders>
              <w:bottom w:val="single" w:sz="4" w:space="0" w:color="auto"/>
            </w:tcBorders>
          </w:tcPr>
          <w:p w:rsidR="00A300FC" w:rsidRPr="009F36E4" w:rsidRDefault="00A300FC" w:rsidP="006B108D">
            <w:pPr>
              <w:jc w:val="center"/>
            </w:pPr>
          </w:p>
        </w:tc>
      </w:tr>
      <w:tr w:rsidR="00A300FC" w:rsidRPr="009F36E4">
        <w:tc>
          <w:tcPr>
            <w:tcW w:w="208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736"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324" w:type="dxa"/>
          </w:tcPr>
          <w:p w:rsidR="00A300FC" w:rsidRPr="009F36E4" w:rsidRDefault="00A300FC" w:rsidP="006B108D"/>
        </w:tc>
        <w:tc>
          <w:tcPr>
            <w:tcW w:w="1564" w:type="dxa"/>
            <w:tcBorders>
              <w:top w:val="single" w:sz="4" w:space="0" w:color="auto"/>
            </w:tcBorders>
          </w:tcPr>
          <w:p w:rsidR="00A300FC" w:rsidRPr="009F36E4" w:rsidRDefault="00A300FC" w:rsidP="006B108D">
            <w:pPr>
              <w:jc w:val="center"/>
              <w:rPr>
                <w:sz w:val="28"/>
                <w:szCs w:val="28"/>
                <w:lang w:val="en-US"/>
              </w:rPr>
            </w:pPr>
            <w:r w:rsidRPr="009F36E4">
              <w:t>подпись</w:t>
            </w:r>
          </w:p>
        </w:tc>
        <w:tc>
          <w:tcPr>
            <w:tcW w:w="236" w:type="dxa"/>
          </w:tcPr>
          <w:p w:rsidR="00A300FC" w:rsidRPr="009F36E4" w:rsidRDefault="00A300FC" w:rsidP="006B108D"/>
        </w:tc>
        <w:tc>
          <w:tcPr>
            <w:tcW w:w="2700" w:type="dxa"/>
            <w:gridSpan w:val="3"/>
          </w:tcPr>
          <w:p w:rsidR="00A300FC" w:rsidRPr="009F36E4" w:rsidRDefault="00A300FC" w:rsidP="006B108D">
            <w:pPr>
              <w:jc w:val="center"/>
            </w:pPr>
            <w:r w:rsidRPr="009F36E4">
              <w:t>расшифровка подписи</w:t>
            </w:r>
          </w:p>
        </w:tc>
      </w:tr>
      <w:tr w:rsidR="00A300FC" w:rsidRPr="009F36E4">
        <w:trPr>
          <w:trHeight w:val="385"/>
        </w:trPr>
        <w:tc>
          <w:tcPr>
            <w:tcW w:w="5184" w:type="dxa"/>
            <w:gridSpan w:val="4"/>
          </w:tcPr>
          <w:p w:rsidR="00A300FC" w:rsidRPr="009F36E4" w:rsidRDefault="00A300FC" w:rsidP="006B108D">
            <w:pPr>
              <w:rPr>
                <w:sz w:val="28"/>
                <w:szCs w:val="28"/>
              </w:rPr>
            </w:pPr>
            <w:r w:rsidRPr="009F36E4">
              <w:rPr>
                <w:sz w:val="28"/>
                <w:szCs w:val="28"/>
              </w:rPr>
              <w:t>МП</w:t>
            </w:r>
          </w:p>
        </w:tc>
        <w:tc>
          <w:tcPr>
            <w:tcW w:w="4824" w:type="dxa"/>
            <w:gridSpan w:val="6"/>
          </w:tcPr>
          <w:p w:rsidR="00A300FC" w:rsidRPr="009F36E4" w:rsidRDefault="00A300FC" w:rsidP="006B108D">
            <w:pPr>
              <w:rPr>
                <w:sz w:val="28"/>
                <w:szCs w:val="28"/>
              </w:rPr>
            </w:pPr>
          </w:p>
        </w:tc>
      </w:tr>
    </w:tbl>
    <w:p w:rsidR="00A300FC" w:rsidRPr="009F36E4" w:rsidRDefault="00A300FC" w:rsidP="00373B03">
      <w:pPr>
        <w:ind w:left="2829"/>
        <w:jc w:val="right"/>
        <w:outlineLvl w:val="0"/>
        <w:rPr>
          <w:sz w:val="28"/>
          <w:szCs w:val="28"/>
        </w:rPr>
      </w:pPr>
      <w:r w:rsidRPr="009F36E4">
        <w:rPr>
          <w:b/>
        </w:rPr>
        <w:br w:type="page"/>
      </w:r>
      <w:r w:rsidRPr="009F36E4">
        <w:rPr>
          <w:sz w:val="28"/>
          <w:szCs w:val="28"/>
        </w:rPr>
        <w:t>Приложение 1</w:t>
      </w:r>
    </w:p>
    <w:p w:rsidR="00A300FC" w:rsidRPr="009F36E4" w:rsidRDefault="00A300FC" w:rsidP="00373B03">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A300FC" w:rsidRPr="009F36E4" w:rsidRDefault="00A300FC" w:rsidP="00373B03">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A300FC" w:rsidRPr="009F36E4" w:rsidRDefault="00A300FC"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A300FC" w:rsidRPr="007226CA">
        <w:tc>
          <w:tcPr>
            <w:tcW w:w="594" w:type="dxa"/>
            <w:vMerge w:val="restart"/>
            <w:vAlign w:val="center"/>
          </w:tcPr>
          <w:p w:rsidR="00A300FC" w:rsidRPr="007226CA" w:rsidRDefault="00A300FC" w:rsidP="006B108D">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A300FC" w:rsidRPr="007226CA" w:rsidRDefault="00A300FC" w:rsidP="006B108D">
            <w:pPr>
              <w:pStyle w:val="BodyText"/>
              <w:numPr>
                <w:ilvl w:val="12"/>
                <w:numId w:val="0"/>
              </w:numPr>
              <w:jc w:val="center"/>
              <w:rPr>
                <w:sz w:val="28"/>
                <w:szCs w:val="28"/>
              </w:rPr>
            </w:pPr>
            <w:r w:rsidRPr="007226CA">
              <w:rPr>
                <w:sz w:val="28"/>
                <w:szCs w:val="28"/>
              </w:rPr>
              <w:t>Наименование/</w:t>
            </w:r>
          </w:p>
          <w:p w:rsidR="00A300FC" w:rsidRPr="007226CA" w:rsidRDefault="00A300FC" w:rsidP="006B108D">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A300FC" w:rsidRPr="007226CA" w:rsidRDefault="00A300FC" w:rsidP="006B108D">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A300FC" w:rsidRPr="007226CA" w:rsidRDefault="00A300FC" w:rsidP="006B108D">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A300FC" w:rsidRPr="007226CA" w:rsidRDefault="00A300FC" w:rsidP="006B108D">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A300FC" w:rsidRPr="007226CA" w:rsidRDefault="00A300FC" w:rsidP="006B108D">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A300FC" w:rsidRPr="007226CA" w:rsidRDefault="00A300FC" w:rsidP="006B108D">
            <w:pPr>
              <w:pStyle w:val="BodyText"/>
              <w:numPr>
                <w:ilvl w:val="12"/>
                <w:numId w:val="0"/>
              </w:numPr>
              <w:jc w:val="center"/>
              <w:rPr>
                <w:sz w:val="28"/>
                <w:szCs w:val="28"/>
              </w:rPr>
            </w:pPr>
            <w:r w:rsidRPr="007226CA">
              <w:rPr>
                <w:sz w:val="28"/>
                <w:szCs w:val="28"/>
              </w:rPr>
              <w:t>НДС</w:t>
            </w:r>
          </w:p>
        </w:tc>
        <w:tc>
          <w:tcPr>
            <w:tcW w:w="1306" w:type="dxa"/>
            <w:vMerge w:val="restart"/>
          </w:tcPr>
          <w:p w:rsidR="00A300FC" w:rsidRPr="007226CA" w:rsidRDefault="00A300FC" w:rsidP="006B108D">
            <w:pPr>
              <w:pStyle w:val="BodyText"/>
              <w:numPr>
                <w:ilvl w:val="12"/>
                <w:numId w:val="0"/>
              </w:numPr>
              <w:jc w:val="center"/>
              <w:rPr>
                <w:sz w:val="28"/>
                <w:szCs w:val="28"/>
              </w:rPr>
            </w:pPr>
            <w:r w:rsidRPr="007226CA">
              <w:rPr>
                <w:sz w:val="28"/>
                <w:szCs w:val="28"/>
              </w:rPr>
              <w:t>Сумма с учетом НДС (руб.)</w:t>
            </w:r>
          </w:p>
        </w:tc>
      </w:tr>
      <w:tr w:rsidR="00A300FC" w:rsidRPr="007226CA">
        <w:tc>
          <w:tcPr>
            <w:tcW w:w="594" w:type="dxa"/>
            <w:vMerge/>
          </w:tcPr>
          <w:p w:rsidR="00A300FC" w:rsidRPr="007226CA" w:rsidRDefault="00A300FC" w:rsidP="006B108D">
            <w:pPr>
              <w:pStyle w:val="BodyText"/>
              <w:numPr>
                <w:ilvl w:val="12"/>
                <w:numId w:val="0"/>
              </w:numPr>
              <w:jc w:val="center"/>
              <w:rPr>
                <w:sz w:val="28"/>
                <w:szCs w:val="28"/>
              </w:rPr>
            </w:pPr>
          </w:p>
        </w:tc>
        <w:tc>
          <w:tcPr>
            <w:tcW w:w="2140" w:type="dxa"/>
            <w:vMerge/>
          </w:tcPr>
          <w:p w:rsidR="00A300FC" w:rsidRPr="007226CA" w:rsidRDefault="00A300FC" w:rsidP="006B108D">
            <w:pPr>
              <w:pStyle w:val="BodyText"/>
              <w:numPr>
                <w:ilvl w:val="12"/>
                <w:numId w:val="0"/>
              </w:numPr>
              <w:jc w:val="center"/>
              <w:rPr>
                <w:sz w:val="28"/>
                <w:szCs w:val="28"/>
              </w:rPr>
            </w:pPr>
          </w:p>
        </w:tc>
        <w:tc>
          <w:tcPr>
            <w:tcW w:w="968" w:type="dxa"/>
            <w:vMerge/>
          </w:tcPr>
          <w:p w:rsidR="00A300FC" w:rsidRPr="007226CA" w:rsidRDefault="00A300FC" w:rsidP="006B108D">
            <w:pPr>
              <w:pStyle w:val="BodyText"/>
              <w:numPr>
                <w:ilvl w:val="12"/>
                <w:numId w:val="0"/>
              </w:numPr>
              <w:jc w:val="center"/>
              <w:rPr>
                <w:sz w:val="28"/>
                <w:szCs w:val="28"/>
              </w:rPr>
            </w:pPr>
          </w:p>
        </w:tc>
        <w:tc>
          <w:tcPr>
            <w:tcW w:w="937" w:type="dxa"/>
            <w:vMerge/>
          </w:tcPr>
          <w:p w:rsidR="00A300FC" w:rsidRPr="007226CA" w:rsidRDefault="00A300FC" w:rsidP="006B108D">
            <w:pPr>
              <w:pStyle w:val="BodyText"/>
              <w:numPr>
                <w:ilvl w:val="12"/>
                <w:numId w:val="0"/>
              </w:numPr>
              <w:jc w:val="center"/>
              <w:rPr>
                <w:sz w:val="28"/>
                <w:szCs w:val="28"/>
              </w:rPr>
            </w:pPr>
          </w:p>
        </w:tc>
        <w:tc>
          <w:tcPr>
            <w:tcW w:w="1000" w:type="dxa"/>
            <w:vMerge/>
          </w:tcPr>
          <w:p w:rsidR="00A300FC" w:rsidRPr="007226CA" w:rsidRDefault="00A300FC" w:rsidP="006B108D">
            <w:pPr>
              <w:pStyle w:val="BodyText"/>
              <w:numPr>
                <w:ilvl w:val="12"/>
                <w:numId w:val="0"/>
              </w:numPr>
              <w:jc w:val="center"/>
              <w:rPr>
                <w:sz w:val="28"/>
                <w:szCs w:val="28"/>
              </w:rPr>
            </w:pPr>
          </w:p>
        </w:tc>
        <w:tc>
          <w:tcPr>
            <w:tcW w:w="1022" w:type="dxa"/>
            <w:vMerge/>
          </w:tcPr>
          <w:p w:rsidR="00A300FC" w:rsidRPr="007226CA" w:rsidRDefault="00A300FC" w:rsidP="006B108D">
            <w:pPr>
              <w:pStyle w:val="BodyText"/>
              <w:numPr>
                <w:ilvl w:val="12"/>
                <w:numId w:val="0"/>
              </w:numPr>
              <w:jc w:val="center"/>
              <w:rPr>
                <w:sz w:val="28"/>
                <w:szCs w:val="28"/>
              </w:rPr>
            </w:pPr>
          </w:p>
        </w:tc>
        <w:tc>
          <w:tcPr>
            <w:tcW w:w="1042" w:type="dxa"/>
          </w:tcPr>
          <w:p w:rsidR="00A300FC" w:rsidRPr="007226CA" w:rsidRDefault="00A300FC" w:rsidP="006B108D">
            <w:pPr>
              <w:pStyle w:val="BodyText"/>
              <w:numPr>
                <w:ilvl w:val="12"/>
                <w:numId w:val="0"/>
              </w:numPr>
              <w:jc w:val="center"/>
              <w:rPr>
                <w:sz w:val="28"/>
                <w:szCs w:val="28"/>
              </w:rPr>
            </w:pPr>
            <w:r w:rsidRPr="007226CA">
              <w:rPr>
                <w:sz w:val="28"/>
                <w:szCs w:val="28"/>
              </w:rPr>
              <w:t>Ставка в %</w:t>
            </w:r>
          </w:p>
        </w:tc>
        <w:tc>
          <w:tcPr>
            <w:tcW w:w="1022" w:type="dxa"/>
          </w:tcPr>
          <w:p w:rsidR="00A300FC" w:rsidRPr="007226CA" w:rsidRDefault="00A300FC" w:rsidP="006B108D">
            <w:pPr>
              <w:pStyle w:val="BodyText"/>
              <w:numPr>
                <w:ilvl w:val="12"/>
                <w:numId w:val="0"/>
              </w:numPr>
              <w:jc w:val="center"/>
              <w:rPr>
                <w:sz w:val="28"/>
                <w:szCs w:val="28"/>
              </w:rPr>
            </w:pPr>
            <w:r w:rsidRPr="007226CA">
              <w:rPr>
                <w:sz w:val="28"/>
                <w:szCs w:val="28"/>
              </w:rPr>
              <w:t>Сумма</w:t>
            </w:r>
          </w:p>
          <w:p w:rsidR="00A300FC" w:rsidRPr="007226CA" w:rsidRDefault="00A300FC" w:rsidP="006B108D">
            <w:pPr>
              <w:pStyle w:val="BodyText"/>
              <w:numPr>
                <w:ilvl w:val="12"/>
                <w:numId w:val="0"/>
              </w:numPr>
              <w:jc w:val="center"/>
              <w:rPr>
                <w:sz w:val="28"/>
                <w:szCs w:val="28"/>
              </w:rPr>
            </w:pPr>
            <w:r w:rsidRPr="007226CA">
              <w:rPr>
                <w:sz w:val="28"/>
                <w:szCs w:val="28"/>
              </w:rPr>
              <w:t>(руб.)</w:t>
            </w:r>
          </w:p>
        </w:tc>
        <w:tc>
          <w:tcPr>
            <w:tcW w:w="1306" w:type="dxa"/>
            <w:vMerge/>
          </w:tcPr>
          <w:p w:rsidR="00A300FC" w:rsidRPr="007226CA" w:rsidRDefault="00A300FC" w:rsidP="006B108D">
            <w:pPr>
              <w:pStyle w:val="BodyText"/>
              <w:numPr>
                <w:ilvl w:val="12"/>
                <w:numId w:val="0"/>
              </w:numPr>
              <w:jc w:val="center"/>
              <w:rPr>
                <w:sz w:val="28"/>
                <w:szCs w:val="28"/>
              </w:rPr>
            </w:pPr>
          </w:p>
        </w:tc>
      </w:tr>
      <w:tr w:rsidR="00A300FC" w:rsidRPr="007226CA">
        <w:tc>
          <w:tcPr>
            <w:tcW w:w="594" w:type="dxa"/>
          </w:tcPr>
          <w:p w:rsidR="00A300FC" w:rsidRPr="007226CA" w:rsidRDefault="00A300FC" w:rsidP="006B108D">
            <w:pPr>
              <w:pStyle w:val="BodyText"/>
              <w:numPr>
                <w:ilvl w:val="12"/>
                <w:numId w:val="0"/>
              </w:numPr>
              <w:jc w:val="center"/>
              <w:rPr>
                <w:sz w:val="28"/>
                <w:szCs w:val="28"/>
              </w:rPr>
            </w:pPr>
            <w:r w:rsidRPr="007226CA">
              <w:rPr>
                <w:sz w:val="28"/>
                <w:szCs w:val="28"/>
              </w:rPr>
              <w:t>1</w:t>
            </w:r>
          </w:p>
        </w:tc>
        <w:tc>
          <w:tcPr>
            <w:tcW w:w="2140" w:type="dxa"/>
          </w:tcPr>
          <w:p w:rsidR="00A300FC" w:rsidRPr="007226CA" w:rsidRDefault="00A300FC" w:rsidP="006B108D">
            <w:pPr>
              <w:pStyle w:val="BodyText"/>
              <w:numPr>
                <w:ilvl w:val="12"/>
                <w:numId w:val="0"/>
              </w:numPr>
              <w:jc w:val="center"/>
              <w:rPr>
                <w:sz w:val="28"/>
                <w:szCs w:val="28"/>
              </w:rPr>
            </w:pPr>
            <w:r w:rsidRPr="007226CA">
              <w:rPr>
                <w:sz w:val="28"/>
                <w:szCs w:val="28"/>
              </w:rPr>
              <w:t>2</w:t>
            </w:r>
          </w:p>
        </w:tc>
        <w:tc>
          <w:tcPr>
            <w:tcW w:w="968" w:type="dxa"/>
          </w:tcPr>
          <w:p w:rsidR="00A300FC" w:rsidRPr="007226CA" w:rsidRDefault="00A300FC" w:rsidP="006B108D">
            <w:pPr>
              <w:pStyle w:val="BodyText"/>
              <w:numPr>
                <w:ilvl w:val="12"/>
                <w:numId w:val="0"/>
              </w:numPr>
              <w:jc w:val="center"/>
              <w:rPr>
                <w:sz w:val="28"/>
                <w:szCs w:val="28"/>
              </w:rPr>
            </w:pPr>
            <w:r w:rsidRPr="007226CA">
              <w:rPr>
                <w:sz w:val="28"/>
                <w:szCs w:val="28"/>
              </w:rPr>
              <w:t>3</w:t>
            </w:r>
          </w:p>
        </w:tc>
        <w:tc>
          <w:tcPr>
            <w:tcW w:w="937" w:type="dxa"/>
          </w:tcPr>
          <w:p w:rsidR="00A300FC" w:rsidRPr="007226CA" w:rsidRDefault="00A300FC" w:rsidP="006B108D">
            <w:pPr>
              <w:pStyle w:val="BodyText"/>
              <w:numPr>
                <w:ilvl w:val="12"/>
                <w:numId w:val="0"/>
              </w:numPr>
              <w:jc w:val="center"/>
              <w:rPr>
                <w:sz w:val="28"/>
                <w:szCs w:val="28"/>
              </w:rPr>
            </w:pPr>
            <w:r w:rsidRPr="007226CA">
              <w:rPr>
                <w:sz w:val="28"/>
                <w:szCs w:val="28"/>
              </w:rPr>
              <w:t>4</w:t>
            </w:r>
          </w:p>
        </w:tc>
        <w:tc>
          <w:tcPr>
            <w:tcW w:w="1000" w:type="dxa"/>
          </w:tcPr>
          <w:p w:rsidR="00A300FC" w:rsidRPr="007226CA" w:rsidRDefault="00A300FC" w:rsidP="006B108D">
            <w:pPr>
              <w:pStyle w:val="BodyText"/>
              <w:numPr>
                <w:ilvl w:val="12"/>
                <w:numId w:val="0"/>
              </w:numPr>
              <w:jc w:val="center"/>
              <w:rPr>
                <w:sz w:val="28"/>
                <w:szCs w:val="28"/>
              </w:rPr>
            </w:pPr>
            <w:r w:rsidRPr="007226CA">
              <w:rPr>
                <w:sz w:val="28"/>
                <w:szCs w:val="28"/>
              </w:rPr>
              <w:t>5</w:t>
            </w:r>
          </w:p>
        </w:tc>
        <w:tc>
          <w:tcPr>
            <w:tcW w:w="1022" w:type="dxa"/>
          </w:tcPr>
          <w:p w:rsidR="00A300FC" w:rsidRPr="007226CA" w:rsidRDefault="00A300FC" w:rsidP="006B108D">
            <w:pPr>
              <w:pStyle w:val="BodyText"/>
              <w:numPr>
                <w:ilvl w:val="12"/>
                <w:numId w:val="0"/>
              </w:numPr>
              <w:jc w:val="center"/>
              <w:rPr>
                <w:sz w:val="28"/>
                <w:szCs w:val="28"/>
              </w:rPr>
            </w:pPr>
            <w:r w:rsidRPr="007226CA">
              <w:rPr>
                <w:sz w:val="28"/>
                <w:szCs w:val="28"/>
              </w:rPr>
              <w:t>6</w:t>
            </w:r>
          </w:p>
        </w:tc>
        <w:tc>
          <w:tcPr>
            <w:tcW w:w="1042" w:type="dxa"/>
          </w:tcPr>
          <w:p w:rsidR="00A300FC" w:rsidRPr="007226CA" w:rsidRDefault="00A300FC" w:rsidP="006B108D">
            <w:pPr>
              <w:pStyle w:val="BodyText"/>
              <w:numPr>
                <w:ilvl w:val="12"/>
                <w:numId w:val="0"/>
              </w:numPr>
              <w:jc w:val="center"/>
              <w:rPr>
                <w:sz w:val="28"/>
                <w:szCs w:val="28"/>
              </w:rPr>
            </w:pPr>
            <w:r w:rsidRPr="007226CA">
              <w:rPr>
                <w:sz w:val="28"/>
                <w:szCs w:val="28"/>
              </w:rPr>
              <w:t>7</w:t>
            </w:r>
          </w:p>
        </w:tc>
        <w:tc>
          <w:tcPr>
            <w:tcW w:w="1022" w:type="dxa"/>
          </w:tcPr>
          <w:p w:rsidR="00A300FC" w:rsidRPr="007226CA" w:rsidRDefault="00A300FC" w:rsidP="006B108D">
            <w:pPr>
              <w:pStyle w:val="BodyText"/>
              <w:numPr>
                <w:ilvl w:val="12"/>
                <w:numId w:val="0"/>
              </w:numPr>
              <w:jc w:val="center"/>
              <w:rPr>
                <w:sz w:val="28"/>
                <w:szCs w:val="28"/>
              </w:rPr>
            </w:pPr>
            <w:r w:rsidRPr="007226CA">
              <w:rPr>
                <w:sz w:val="28"/>
                <w:szCs w:val="28"/>
              </w:rPr>
              <w:t>8</w:t>
            </w:r>
          </w:p>
        </w:tc>
        <w:tc>
          <w:tcPr>
            <w:tcW w:w="1306" w:type="dxa"/>
          </w:tcPr>
          <w:p w:rsidR="00A300FC" w:rsidRPr="007226CA" w:rsidRDefault="00A300FC" w:rsidP="006B108D">
            <w:pPr>
              <w:pStyle w:val="BodyText"/>
              <w:numPr>
                <w:ilvl w:val="12"/>
                <w:numId w:val="0"/>
              </w:numPr>
              <w:jc w:val="center"/>
              <w:rPr>
                <w:sz w:val="28"/>
                <w:szCs w:val="28"/>
              </w:rPr>
            </w:pPr>
            <w:r w:rsidRPr="007226CA">
              <w:rPr>
                <w:sz w:val="28"/>
                <w:szCs w:val="28"/>
              </w:rPr>
              <w:t>9</w:t>
            </w:r>
          </w:p>
        </w:tc>
      </w:tr>
      <w:tr w:rsidR="00A300FC" w:rsidRPr="007226CA">
        <w:tc>
          <w:tcPr>
            <w:tcW w:w="594" w:type="dxa"/>
          </w:tcPr>
          <w:p w:rsidR="00A300FC" w:rsidRPr="007226CA" w:rsidRDefault="00A300FC" w:rsidP="006B108D">
            <w:pPr>
              <w:pStyle w:val="BodyText"/>
              <w:numPr>
                <w:ilvl w:val="12"/>
                <w:numId w:val="0"/>
              </w:numPr>
              <w:rPr>
                <w:sz w:val="28"/>
                <w:szCs w:val="28"/>
              </w:rPr>
            </w:pPr>
          </w:p>
        </w:tc>
        <w:tc>
          <w:tcPr>
            <w:tcW w:w="2140" w:type="dxa"/>
          </w:tcPr>
          <w:p w:rsidR="00A300FC" w:rsidRPr="007226CA" w:rsidRDefault="00A300FC" w:rsidP="006B108D">
            <w:pPr>
              <w:pStyle w:val="BodyText"/>
              <w:numPr>
                <w:ilvl w:val="12"/>
                <w:numId w:val="0"/>
              </w:numPr>
              <w:rPr>
                <w:sz w:val="28"/>
                <w:szCs w:val="28"/>
              </w:rPr>
            </w:pPr>
          </w:p>
        </w:tc>
        <w:tc>
          <w:tcPr>
            <w:tcW w:w="968" w:type="dxa"/>
          </w:tcPr>
          <w:p w:rsidR="00A300FC" w:rsidRPr="007226CA" w:rsidRDefault="00A300FC" w:rsidP="006B108D">
            <w:pPr>
              <w:pStyle w:val="BodyText"/>
              <w:numPr>
                <w:ilvl w:val="12"/>
                <w:numId w:val="0"/>
              </w:numPr>
              <w:rPr>
                <w:sz w:val="28"/>
                <w:szCs w:val="28"/>
              </w:rPr>
            </w:pPr>
          </w:p>
        </w:tc>
        <w:tc>
          <w:tcPr>
            <w:tcW w:w="937" w:type="dxa"/>
          </w:tcPr>
          <w:p w:rsidR="00A300FC" w:rsidRPr="007226CA" w:rsidRDefault="00A300FC" w:rsidP="006B108D">
            <w:pPr>
              <w:pStyle w:val="BodyText"/>
              <w:numPr>
                <w:ilvl w:val="12"/>
                <w:numId w:val="0"/>
              </w:numPr>
              <w:rPr>
                <w:sz w:val="28"/>
                <w:szCs w:val="28"/>
              </w:rPr>
            </w:pPr>
          </w:p>
        </w:tc>
        <w:tc>
          <w:tcPr>
            <w:tcW w:w="1000" w:type="dxa"/>
          </w:tcPr>
          <w:p w:rsidR="00A300FC" w:rsidRPr="007226CA" w:rsidRDefault="00A300FC" w:rsidP="006B108D">
            <w:pPr>
              <w:pStyle w:val="BodyText"/>
              <w:numPr>
                <w:ilvl w:val="12"/>
                <w:numId w:val="0"/>
              </w:numPr>
              <w:rPr>
                <w:sz w:val="28"/>
                <w:szCs w:val="28"/>
              </w:rPr>
            </w:pPr>
          </w:p>
        </w:tc>
        <w:tc>
          <w:tcPr>
            <w:tcW w:w="1022" w:type="dxa"/>
          </w:tcPr>
          <w:p w:rsidR="00A300FC" w:rsidRPr="007226CA" w:rsidRDefault="00A300FC" w:rsidP="006B108D">
            <w:pPr>
              <w:pStyle w:val="BodyText"/>
              <w:numPr>
                <w:ilvl w:val="12"/>
                <w:numId w:val="0"/>
              </w:numPr>
              <w:rPr>
                <w:sz w:val="28"/>
                <w:szCs w:val="28"/>
              </w:rPr>
            </w:pPr>
          </w:p>
        </w:tc>
        <w:tc>
          <w:tcPr>
            <w:tcW w:w="1042" w:type="dxa"/>
          </w:tcPr>
          <w:p w:rsidR="00A300FC" w:rsidRPr="007226CA" w:rsidRDefault="00A300FC" w:rsidP="006B108D">
            <w:pPr>
              <w:pStyle w:val="BodyText"/>
              <w:numPr>
                <w:ilvl w:val="12"/>
                <w:numId w:val="0"/>
              </w:numPr>
              <w:rPr>
                <w:sz w:val="28"/>
                <w:szCs w:val="28"/>
              </w:rPr>
            </w:pPr>
          </w:p>
        </w:tc>
        <w:tc>
          <w:tcPr>
            <w:tcW w:w="1022" w:type="dxa"/>
          </w:tcPr>
          <w:p w:rsidR="00A300FC" w:rsidRPr="007226CA" w:rsidRDefault="00A300FC" w:rsidP="006B108D">
            <w:pPr>
              <w:pStyle w:val="BodyText"/>
              <w:numPr>
                <w:ilvl w:val="12"/>
                <w:numId w:val="0"/>
              </w:numPr>
              <w:rPr>
                <w:sz w:val="28"/>
                <w:szCs w:val="28"/>
              </w:rPr>
            </w:pPr>
          </w:p>
        </w:tc>
        <w:tc>
          <w:tcPr>
            <w:tcW w:w="1306" w:type="dxa"/>
          </w:tcPr>
          <w:p w:rsidR="00A300FC" w:rsidRPr="007226CA" w:rsidRDefault="00A300FC" w:rsidP="006B108D">
            <w:pPr>
              <w:pStyle w:val="BodyText"/>
              <w:numPr>
                <w:ilvl w:val="12"/>
                <w:numId w:val="0"/>
              </w:numPr>
              <w:rPr>
                <w:sz w:val="28"/>
                <w:szCs w:val="28"/>
              </w:rPr>
            </w:pPr>
          </w:p>
        </w:tc>
      </w:tr>
      <w:tr w:rsidR="00A300FC" w:rsidRPr="007226CA">
        <w:tc>
          <w:tcPr>
            <w:tcW w:w="594" w:type="dxa"/>
          </w:tcPr>
          <w:p w:rsidR="00A300FC" w:rsidRPr="007226CA" w:rsidRDefault="00A300FC" w:rsidP="006B108D">
            <w:pPr>
              <w:pStyle w:val="BodyText"/>
              <w:numPr>
                <w:ilvl w:val="12"/>
                <w:numId w:val="0"/>
              </w:numPr>
              <w:rPr>
                <w:sz w:val="28"/>
                <w:szCs w:val="28"/>
              </w:rPr>
            </w:pPr>
          </w:p>
        </w:tc>
        <w:tc>
          <w:tcPr>
            <w:tcW w:w="2140" w:type="dxa"/>
          </w:tcPr>
          <w:p w:rsidR="00A300FC" w:rsidRPr="007226CA" w:rsidRDefault="00A300FC" w:rsidP="006B108D">
            <w:pPr>
              <w:pStyle w:val="BodyText"/>
              <w:numPr>
                <w:ilvl w:val="12"/>
                <w:numId w:val="0"/>
              </w:numPr>
              <w:rPr>
                <w:sz w:val="28"/>
                <w:szCs w:val="28"/>
              </w:rPr>
            </w:pPr>
            <w:r w:rsidRPr="007226CA">
              <w:rPr>
                <w:sz w:val="28"/>
                <w:szCs w:val="28"/>
              </w:rPr>
              <w:t>ИТОГО</w:t>
            </w:r>
          </w:p>
        </w:tc>
        <w:tc>
          <w:tcPr>
            <w:tcW w:w="968" w:type="dxa"/>
          </w:tcPr>
          <w:p w:rsidR="00A300FC" w:rsidRPr="007226CA" w:rsidRDefault="00A300FC" w:rsidP="006B108D">
            <w:pPr>
              <w:pStyle w:val="BodyText"/>
              <w:numPr>
                <w:ilvl w:val="12"/>
                <w:numId w:val="0"/>
              </w:numPr>
              <w:rPr>
                <w:sz w:val="28"/>
                <w:szCs w:val="28"/>
              </w:rPr>
            </w:pPr>
          </w:p>
        </w:tc>
        <w:tc>
          <w:tcPr>
            <w:tcW w:w="937" w:type="dxa"/>
          </w:tcPr>
          <w:p w:rsidR="00A300FC" w:rsidRPr="007226CA" w:rsidRDefault="00A300FC" w:rsidP="006B108D">
            <w:pPr>
              <w:pStyle w:val="BodyText"/>
              <w:numPr>
                <w:ilvl w:val="12"/>
                <w:numId w:val="0"/>
              </w:numPr>
              <w:rPr>
                <w:sz w:val="28"/>
                <w:szCs w:val="28"/>
              </w:rPr>
            </w:pPr>
          </w:p>
        </w:tc>
        <w:tc>
          <w:tcPr>
            <w:tcW w:w="1000" w:type="dxa"/>
          </w:tcPr>
          <w:p w:rsidR="00A300FC" w:rsidRPr="007226CA" w:rsidRDefault="00A300FC" w:rsidP="006B108D">
            <w:pPr>
              <w:pStyle w:val="BodyText"/>
              <w:numPr>
                <w:ilvl w:val="12"/>
                <w:numId w:val="0"/>
              </w:numPr>
              <w:rPr>
                <w:sz w:val="28"/>
                <w:szCs w:val="28"/>
              </w:rPr>
            </w:pPr>
          </w:p>
        </w:tc>
        <w:tc>
          <w:tcPr>
            <w:tcW w:w="1022" w:type="dxa"/>
          </w:tcPr>
          <w:p w:rsidR="00A300FC" w:rsidRPr="007226CA" w:rsidRDefault="00A300FC" w:rsidP="006B108D">
            <w:pPr>
              <w:pStyle w:val="BodyText"/>
              <w:numPr>
                <w:ilvl w:val="12"/>
                <w:numId w:val="0"/>
              </w:numPr>
              <w:rPr>
                <w:sz w:val="28"/>
                <w:szCs w:val="28"/>
              </w:rPr>
            </w:pPr>
          </w:p>
        </w:tc>
        <w:tc>
          <w:tcPr>
            <w:tcW w:w="1042" w:type="dxa"/>
          </w:tcPr>
          <w:p w:rsidR="00A300FC" w:rsidRPr="007226CA" w:rsidRDefault="00A300FC" w:rsidP="006B108D">
            <w:pPr>
              <w:pStyle w:val="BodyText"/>
              <w:numPr>
                <w:ilvl w:val="12"/>
                <w:numId w:val="0"/>
              </w:numPr>
              <w:rPr>
                <w:sz w:val="28"/>
                <w:szCs w:val="28"/>
              </w:rPr>
            </w:pPr>
          </w:p>
        </w:tc>
        <w:tc>
          <w:tcPr>
            <w:tcW w:w="1022" w:type="dxa"/>
          </w:tcPr>
          <w:p w:rsidR="00A300FC" w:rsidRPr="007226CA" w:rsidRDefault="00A300FC" w:rsidP="006B108D">
            <w:pPr>
              <w:pStyle w:val="BodyText"/>
              <w:numPr>
                <w:ilvl w:val="12"/>
                <w:numId w:val="0"/>
              </w:numPr>
              <w:rPr>
                <w:sz w:val="28"/>
                <w:szCs w:val="28"/>
              </w:rPr>
            </w:pPr>
          </w:p>
        </w:tc>
        <w:tc>
          <w:tcPr>
            <w:tcW w:w="1306" w:type="dxa"/>
          </w:tcPr>
          <w:p w:rsidR="00A300FC" w:rsidRPr="007226CA" w:rsidRDefault="00A300FC" w:rsidP="006B108D">
            <w:pPr>
              <w:pStyle w:val="BodyText"/>
              <w:numPr>
                <w:ilvl w:val="12"/>
                <w:numId w:val="0"/>
              </w:numPr>
              <w:rPr>
                <w:sz w:val="28"/>
                <w:szCs w:val="28"/>
              </w:rPr>
            </w:pPr>
          </w:p>
        </w:tc>
      </w:tr>
    </w:tbl>
    <w:p w:rsidR="00A300FC" w:rsidRPr="007A1CAE" w:rsidRDefault="00A300FC" w:rsidP="00373B03">
      <w:pPr>
        <w:rPr>
          <w:b/>
        </w:rPr>
      </w:pPr>
    </w:p>
    <w:p w:rsidR="00A300FC" w:rsidRPr="00A306D8" w:rsidRDefault="00A300FC" w:rsidP="00373B03">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300FC" w:rsidRPr="007A1CAE" w:rsidRDefault="00A300FC" w:rsidP="00373B03">
      <w:pPr>
        <w:rPr>
          <w:b/>
          <w:sz w:val="16"/>
          <w:szCs w:val="16"/>
        </w:rPr>
      </w:pPr>
    </w:p>
    <w:p w:rsidR="00A300FC" w:rsidRPr="009F36E4" w:rsidRDefault="00A300FC" w:rsidP="00373B0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4"/>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4"/>
            <w:tcBorders>
              <w:bottom w:val="single" w:sz="4" w:space="0" w:color="auto"/>
            </w:tcBorders>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5220" w:type="dxa"/>
            <w:gridSpan w:val="4"/>
            <w:tcBorders>
              <w:top w:val="single" w:sz="4" w:space="0" w:color="auto"/>
            </w:tcBorders>
          </w:tcPr>
          <w:p w:rsidR="00A300FC" w:rsidRPr="009F36E4" w:rsidRDefault="00A300FC" w:rsidP="006B108D">
            <w:pPr>
              <w:jc w:val="center"/>
            </w:pPr>
            <w:r w:rsidRPr="009F36E4">
              <w:t>должность</w:t>
            </w:r>
          </w:p>
        </w:tc>
      </w:tr>
      <w:tr w:rsidR="00A300FC" w:rsidRPr="009F36E4">
        <w:tc>
          <w:tcPr>
            <w:tcW w:w="1908" w:type="dxa"/>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2520" w:type="dxa"/>
            <w:gridSpan w:val="2"/>
            <w:tcBorders>
              <w:bottom w:val="single" w:sz="4" w:space="0" w:color="auto"/>
            </w:tcBorders>
          </w:tcPr>
          <w:p w:rsidR="00A300FC" w:rsidRPr="009F36E4" w:rsidRDefault="00A300FC" w:rsidP="006B108D">
            <w:pPr>
              <w:rPr>
                <w:sz w:val="28"/>
                <w:szCs w:val="28"/>
              </w:rPr>
            </w:pPr>
          </w:p>
        </w:tc>
        <w:tc>
          <w:tcPr>
            <w:tcW w:w="236" w:type="dxa"/>
          </w:tcPr>
          <w:p w:rsidR="00A300FC" w:rsidRPr="009F36E4" w:rsidRDefault="00A300FC" w:rsidP="006B108D">
            <w:pPr>
              <w:jc w:val="center"/>
              <w:rPr>
                <w:sz w:val="28"/>
                <w:szCs w:val="28"/>
              </w:rPr>
            </w:pPr>
          </w:p>
        </w:tc>
        <w:tc>
          <w:tcPr>
            <w:tcW w:w="2104" w:type="dxa"/>
            <w:tcBorders>
              <w:bottom w:val="single" w:sz="4" w:space="0" w:color="auto"/>
            </w:tcBorders>
          </w:tcPr>
          <w:p w:rsidR="00A300FC" w:rsidRPr="009F36E4" w:rsidRDefault="00A300FC" w:rsidP="006B108D">
            <w:pPr>
              <w:jc w:val="center"/>
              <w:rPr>
                <w:sz w:val="28"/>
                <w:szCs w:val="28"/>
              </w:rPr>
            </w:pPr>
          </w:p>
        </w:tc>
        <w:tc>
          <w:tcPr>
            <w:tcW w:w="236" w:type="dxa"/>
          </w:tcPr>
          <w:p w:rsidR="00A300FC" w:rsidRPr="009F36E4" w:rsidRDefault="00A300FC" w:rsidP="006B108D">
            <w:pPr>
              <w:rPr>
                <w:sz w:val="28"/>
                <w:szCs w:val="28"/>
              </w:rPr>
            </w:pPr>
          </w:p>
        </w:tc>
        <w:tc>
          <w:tcPr>
            <w:tcW w:w="2644" w:type="dxa"/>
            <w:tcBorders>
              <w:bottom w:val="single" w:sz="4" w:space="0" w:color="auto"/>
            </w:tcBorders>
          </w:tcPr>
          <w:p w:rsidR="00A300FC" w:rsidRPr="009F36E4" w:rsidRDefault="00A300FC" w:rsidP="006B108D">
            <w:pPr>
              <w:rPr>
                <w:sz w:val="28"/>
                <w:szCs w:val="28"/>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4"/>
          </w:tcPr>
          <w:p w:rsidR="00A300FC" w:rsidRPr="009F36E4" w:rsidRDefault="00A300FC" w:rsidP="006B108D">
            <w:pPr>
              <w:rPr>
                <w:sz w:val="28"/>
                <w:szCs w:val="28"/>
              </w:rPr>
            </w:pPr>
            <w:r w:rsidRPr="009F36E4">
              <w:rPr>
                <w:sz w:val="28"/>
                <w:szCs w:val="28"/>
              </w:rPr>
              <w:t>МП</w:t>
            </w:r>
          </w:p>
        </w:tc>
      </w:tr>
    </w:tbl>
    <w:p w:rsidR="00A300FC" w:rsidRPr="007A1CAE" w:rsidRDefault="00A300FC" w:rsidP="00373B03">
      <w:pPr>
        <w:rPr>
          <w:b/>
        </w:rPr>
      </w:pPr>
    </w:p>
    <w:p w:rsidR="00A300FC" w:rsidRPr="009F36E4" w:rsidRDefault="00A300FC" w:rsidP="00373B03">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5"/>
          </w:tcPr>
          <w:p w:rsidR="00A300FC" w:rsidRPr="009F36E4" w:rsidRDefault="00A300FC" w:rsidP="006B108D">
            <w:pPr>
              <w:rPr>
                <w:sz w:val="28"/>
                <w:szCs w:val="28"/>
              </w:rPr>
            </w:pPr>
            <w:r w:rsidRPr="009F36E4">
              <w:rPr>
                <w:sz w:val="28"/>
                <w:szCs w:val="28"/>
              </w:rPr>
              <w:t>Индивидуальный предприниматель</w:t>
            </w: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1260" w:type="dxa"/>
            <w:gridSpan w:val="2"/>
          </w:tcPr>
          <w:p w:rsidR="00A300FC" w:rsidRPr="009F36E4" w:rsidRDefault="00A300FC" w:rsidP="006B108D">
            <w:pPr>
              <w:rPr>
                <w:sz w:val="28"/>
                <w:szCs w:val="28"/>
              </w:rPr>
            </w:pPr>
          </w:p>
        </w:tc>
        <w:tc>
          <w:tcPr>
            <w:tcW w:w="3960" w:type="dxa"/>
            <w:gridSpan w:val="3"/>
          </w:tcPr>
          <w:p w:rsidR="00A300FC" w:rsidRPr="009F36E4" w:rsidRDefault="00A300FC" w:rsidP="006B108D">
            <w:pPr>
              <w:jc w:val="center"/>
            </w:pPr>
          </w:p>
        </w:tc>
      </w:tr>
      <w:tr w:rsidR="00A300FC" w:rsidRPr="009F36E4">
        <w:tc>
          <w:tcPr>
            <w:tcW w:w="1908" w:type="dxa"/>
            <w:tcBorders>
              <w:bottom w:val="single" w:sz="4" w:space="0" w:color="auto"/>
            </w:tcBorders>
          </w:tcPr>
          <w:p w:rsidR="00A300FC" w:rsidRPr="007A1CAE" w:rsidRDefault="00A300FC" w:rsidP="006B108D">
            <w:pPr>
              <w:rPr>
                <w:lang w:val="en-US"/>
              </w:rPr>
            </w:pPr>
          </w:p>
        </w:tc>
        <w:tc>
          <w:tcPr>
            <w:tcW w:w="360" w:type="dxa"/>
          </w:tcPr>
          <w:p w:rsidR="00A300FC" w:rsidRPr="009F36E4" w:rsidRDefault="00A300FC" w:rsidP="006B108D">
            <w:pPr>
              <w:rPr>
                <w:sz w:val="28"/>
                <w:szCs w:val="28"/>
                <w:lang w:val="en-US"/>
              </w:rPr>
            </w:pPr>
          </w:p>
        </w:tc>
        <w:tc>
          <w:tcPr>
            <w:tcW w:w="2520" w:type="dxa"/>
            <w:gridSpan w:val="2"/>
            <w:tcBorders>
              <w:bottom w:val="single" w:sz="4" w:space="0" w:color="auto"/>
            </w:tcBorders>
          </w:tcPr>
          <w:p w:rsidR="00A300FC" w:rsidRPr="009F36E4" w:rsidRDefault="00A300FC" w:rsidP="006B108D">
            <w:pPr>
              <w:rPr>
                <w:sz w:val="28"/>
                <w:szCs w:val="28"/>
                <w:lang w:val="en-US"/>
              </w:rPr>
            </w:pPr>
          </w:p>
        </w:tc>
        <w:tc>
          <w:tcPr>
            <w:tcW w:w="236" w:type="dxa"/>
          </w:tcPr>
          <w:p w:rsidR="00A300FC" w:rsidRPr="009F36E4" w:rsidRDefault="00A300FC" w:rsidP="006B108D">
            <w:pPr>
              <w:jc w:val="center"/>
              <w:rPr>
                <w:sz w:val="28"/>
                <w:szCs w:val="28"/>
                <w:lang w:val="en-US"/>
              </w:rPr>
            </w:pPr>
          </w:p>
        </w:tc>
        <w:tc>
          <w:tcPr>
            <w:tcW w:w="2104" w:type="dxa"/>
            <w:gridSpan w:val="2"/>
            <w:tcBorders>
              <w:bottom w:val="single" w:sz="4" w:space="0" w:color="auto"/>
            </w:tcBorders>
          </w:tcPr>
          <w:p w:rsidR="00A300FC" w:rsidRPr="009F36E4" w:rsidRDefault="00A300FC" w:rsidP="006B108D">
            <w:pPr>
              <w:jc w:val="center"/>
              <w:rPr>
                <w:sz w:val="28"/>
                <w:szCs w:val="28"/>
                <w:lang w:val="en-US"/>
              </w:rPr>
            </w:pPr>
          </w:p>
        </w:tc>
        <w:tc>
          <w:tcPr>
            <w:tcW w:w="236" w:type="dxa"/>
          </w:tcPr>
          <w:p w:rsidR="00A300FC" w:rsidRPr="009F36E4" w:rsidRDefault="00A300FC" w:rsidP="006B108D">
            <w:pPr>
              <w:rPr>
                <w:sz w:val="28"/>
                <w:szCs w:val="28"/>
                <w:lang w:val="en-US"/>
              </w:rPr>
            </w:pPr>
          </w:p>
        </w:tc>
        <w:tc>
          <w:tcPr>
            <w:tcW w:w="2644" w:type="dxa"/>
            <w:tcBorders>
              <w:bottom w:val="single" w:sz="4" w:space="0" w:color="auto"/>
            </w:tcBorders>
          </w:tcPr>
          <w:p w:rsidR="00A300FC" w:rsidRPr="009F36E4" w:rsidRDefault="00A300FC" w:rsidP="006B108D">
            <w:pPr>
              <w:rPr>
                <w:sz w:val="28"/>
                <w:szCs w:val="28"/>
                <w:lang w:val="en-US"/>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gridSpan w:val="2"/>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5"/>
          </w:tcPr>
          <w:p w:rsidR="00A300FC" w:rsidRPr="009F36E4" w:rsidRDefault="00A300FC" w:rsidP="006B108D">
            <w:pPr>
              <w:rPr>
                <w:sz w:val="28"/>
                <w:szCs w:val="28"/>
              </w:rPr>
            </w:pPr>
            <w:r w:rsidRPr="009F36E4">
              <w:rPr>
                <w:sz w:val="28"/>
                <w:szCs w:val="28"/>
              </w:rPr>
              <w:t>МП</w:t>
            </w:r>
          </w:p>
        </w:tc>
      </w:tr>
    </w:tbl>
    <w:p w:rsidR="00A300FC" w:rsidRPr="009F36E4" w:rsidRDefault="00A300FC" w:rsidP="00373B03">
      <w:pPr>
        <w:rPr>
          <w:b/>
        </w:rPr>
      </w:pPr>
    </w:p>
    <w:p w:rsidR="00A300FC" w:rsidRPr="009F36E4" w:rsidRDefault="00A300FC" w:rsidP="00373B03">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5"/>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1260" w:type="dxa"/>
            <w:gridSpan w:val="2"/>
          </w:tcPr>
          <w:p w:rsidR="00A300FC" w:rsidRPr="009F36E4" w:rsidRDefault="00A300FC" w:rsidP="006B108D">
            <w:pPr>
              <w:rPr>
                <w:sz w:val="28"/>
                <w:szCs w:val="28"/>
              </w:rPr>
            </w:pPr>
          </w:p>
        </w:tc>
        <w:tc>
          <w:tcPr>
            <w:tcW w:w="3960" w:type="dxa"/>
            <w:gridSpan w:val="3"/>
          </w:tcPr>
          <w:p w:rsidR="00A300FC" w:rsidRPr="009F36E4" w:rsidRDefault="00A300FC" w:rsidP="006B108D">
            <w:pPr>
              <w:jc w:val="center"/>
            </w:pPr>
          </w:p>
        </w:tc>
      </w:tr>
      <w:tr w:rsidR="00A300FC" w:rsidRPr="009F36E4">
        <w:tc>
          <w:tcPr>
            <w:tcW w:w="1908" w:type="dxa"/>
            <w:tcBorders>
              <w:bottom w:val="single" w:sz="4" w:space="0" w:color="auto"/>
            </w:tcBorders>
          </w:tcPr>
          <w:p w:rsidR="00A300FC" w:rsidRPr="009F36E4" w:rsidRDefault="00A300FC" w:rsidP="006B108D">
            <w:pPr>
              <w:rPr>
                <w:sz w:val="28"/>
                <w:szCs w:val="28"/>
                <w:lang w:val="en-US"/>
              </w:rPr>
            </w:pPr>
          </w:p>
        </w:tc>
        <w:tc>
          <w:tcPr>
            <w:tcW w:w="360" w:type="dxa"/>
          </w:tcPr>
          <w:p w:rsidR="00A300FC" w:rsidRPr="009F36E4" w:rsidRDefault="00A300FC" w:rsidP="006B108D">
            <w:pPr>
              <w:rPr>
                <w:sz w:val="28"/>
                <w:szCs w:val="28"/>
                <w:lang w:val="en-US"/>
              </w:rPr>
            </w:pPr>
          </w:p>
        </w:tc>
        <w:tc>
          <w:tcPr>
            <w:tcW w:w="2520" w:type="dxa"/>
            <w:gridSpan w:val="2"/>
            <w:tcBorders>
              <w:bottom w:val="single" w:sz="4" w:space="0" w:color="auto"/>
            </w:tcBorders>
          </w:tcPr>
          <w:p w:rsidR="00A300FC" w:rsidRPr="009F36E4" w:rsidRDefault="00A300FC" w:rsidP="006B108D">
            <w:pPr>
              <w:rPr>
                <w:sz w:val="28"/>
                <w:szCs w:val="28"/>
                <w:lang w:val="en-US"/>
              </w:rPr>
            </w:pPr>
          </w:p>
        </w:tc>
        <w:tc>
          <w:tcPr>
            <w:tcW w:w="236" w:type="dxa"/>
          </w:tcPr>
          <w:p w:rsidR="00A300FC" w:rsidRPr="009F36E4" w:rsidRDefault="00A300FC" w:rsidP="006B108D">
            <w:pPr>
              <w:jc w:val="center"/>
              <w:rPr>
                <w:sz w:val="28"/>
                <w:szCs w:val="28"/>
                <w:lang w:val="en-US"/>
              </w:rPr>
            </w:pPr>
          </w:p>
        </w:tc>
        <w:tc>
          <w:tcPr>
            <w:tcW w:w="2104" w:type="dxa"/>
            <w:gridSpan w:val="2"/>
            <w:tcBorders>
              <w:bottom w:val="single" w:sz="4" w:space="0" w:color="auto"/>
            </w:tcBorders>
          </w:tcPr>
          <w:p w:rsidR="00A300FC" w:rsidRPr="009F36E4" w:rsidRDefault="00A300FC" w:rsidP="006B108D">
            <w:pPr>
              <w:jc w:val="center"/>
              <w:rPr>
                <w:sz w:val="28"/>
                <w:szCs w:val="28"/>
                <w:lang w:val="en-US"/>
              </w:rPr>
            </w:pPr>
          </w:p>
        </w:tc>
        <w:tc>
          <w:tcPr>
            <w:tcW w:w="236" w:type="dxa"/>
          </w:tcPr>
          <w:p w:rsidR="00A300FC" w:rsidRPr="009F36E4" w:rsidRDefault="00A300FC" w:rsidP="006B108D">
            <w:pPr>
              <w:rPr>
                <w:sz w:val="28"/>
                <w:szCs w:val="28"/>
                <w:lang w:val="en-US"/>
              </w:rPr>
            </w:pPr>
          </w:p>
        </w:tc>
        <w:tc>
          <w:tcPr>
            <w:tcW w:w="2644" w:type="dxa"/>
            <w:tcBorders>
              <w:bottom w:val="single" w:sz="4" w:space="0" w:color="auto"/>
            </w:tcBorders>
          </w:tcPr>
          <w:p w:rsidR="00A300FC" w:rsidRPr="009F36E4" w:rsidRDefault="00A300FC" w:rsidP="006B108D">
            <w:pPr>
              <w:rPr>
                <w:sz w:val="28"/>
                <w:szCs w:val="28"/>
                <w:lang w:val="en-US"/>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gridSpan w:val="2"/>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5"/>
          </w:tcPr>
          <w:p w:rsidR="00A300FC" w:rsidRPr="009F36E4" w:rsidRDefault="00A300FC" w:rsidP="006B108D">
            <w:pPr>
              <w:rPr>
                <w:sz w:val="28"/>
                <w:szCs w:val="28"/>
              </w:rPr>
            </w:pPr>
          </w:p>
        </w:tc>
      </w:tr>
    </w:tbl>
    <w:p w:rsidR="00A300FC" w:rsidRPr="009F36E4" w:rsidRDefault="00A300FC" w:rsidP="00373B03">
      <w:pPr>
        <w:ind w:left="2829"/>
        <w:jc w:val="right"/>
        <w:outlineLvl w:val="0"/>
        <w:rPr>
          <w:sz w:val="28"/>
          <w:szCs w:val="28"/>
        </w:rPr>
      </w:pPr>
      <w:r w:rsidRPr="009F36E4">
        <w:rPr>
          <w:sz w:val="28"/>
          <w:szCs w:val="28"/>
        </w:rPr>
        <w:t>Приложение 2</w:t>
      </w:r>
    </w:p>
    <w:p w:rsidR="00A300FC" w:rsidRPr="009F36E4" w:rsidRDefault="00A300FC" w:rsidP="00373B03">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A300FC" w:rsidRPr="009F36E4" w:rsidRDefault="00A300FC" w:rsidP="00373B03">
      <w:pPr>
        <w:jc w:val="center"/>
        <w:outlineLvl w:val="0"/>
        <w:rPr>
          <w:sz w:val="28"/>
          <w:szCs w:val="28"/>
        </w:rPr>
      </w:pPr>
    </w:p>
    <w:p w:rsidR="00A300FC" w:rsidRPr="009F36E4" w:rsidRDefault="00A300FC" w:rsidP="00373B03">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A300FC" w:rsidRPr="009F36E4" w:rsidRDefault="00A300FC"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A300FC" w:rsidRPr="00C80A96">
        <w:tc>
          <w:tcPr>
            <w:tcW w:w="540" w:type="dxa"/>
          </w:tcPr>
          <w:p w:rsidR="00A300FC" w:rsidRPr="00C80A96" w:rsidRDefault="00A300FC" w:rsidP="006B108D">
            <w:pPr>
              <w:jc w:val="center"/>
              <w:rPr>
                <w:sz w:val="28"/>
                <w:szCs w:val="28"/>
              </w:rPr>
            </w:pPr>
            <w:r w:rsidRPr="00C80A96">
              <w:rPr>
                <w:sz w:val="28"/>
                <w:szCs w:val="28"/>
              </w:rPr>
              <w:t>№ пп</w:t>
            </w:r>
          </w:p>
        </w:tc>
        <w:tc>
          <w:tcPr>
            <w:tcW w:w="2880" w:type="dxa"/>
          </w:tcPr>
          <w:p w:rsidR="00A300FC" w:rsidRPr="00C80A96" w:rsidRDefault="00A300FC" w:rsidP="006B108D">
            <w:pPr>
              <w:jc w:val="center"/>
              <w:rPr>
                <w:sz w:val="28"/>
                <w:szCs w:val="28"/>
              </w:rPr>
            </w:pPr>
            <w:r w:rsidRPr="00C80A96">
              <w:rPr>
                <w:sz w:val="28"/>
                <w:szCs w:val="28"/>
              </w:rPr>
              <w:t>Наименование /</w:t>
            </w:r>
          </w:p>
          <w:p w:rsidR="00A300FC" w:rsidRPr="00C80A96" w:rsidRDefault="00A300FC" w:rsidP="006B108D">
            <w:pPr>
              <w:jc w:val="center"/>
              <w:rPr>
                <w:sz w:val="28"/>
                <w:szCs w:val="28"/>
              </w:rPr>
            </w:pPr>
            <w:r w:rsidRPr="00C80A96">
              <w:rPr>
                <w:sz w:val="28"/>
                <w:szCs w:val="28"/>
              </w:rPr>
              <w:t>модель</w:t>
            </w:r>
          </w:p>
        </w:tc>
        <w:tc>
          <w:tcPr>
            <w:tcW w:w="3780" w:type="dxa"/>
          </w:tcPr>
          <w:p w:rsidR="00A300FC" w:rsidRPr="00C80A96" w:rsidRDefault="00A300FC" w:rsidP="006B108D">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A300FC" w:rsidRPr="00C80A96" w:rsidRDefault="00A300FC" w:rsidP="006B108D">
            <w:pPr>
              <w:rPr>
                <w:sz w:val="28"/>
                <w:szCs w:val="28"/>
              </w:rPr>
            </w:pPr>
            <w:r w:rsidRPr="00C80A96">
              <w:rPr>
                <w:sz w:val="28"/>
                <w:szCs w:val="28"/>
              </w:rPr>
              <w:t>Гарантий-ный срок</w:t>
            </w:r>
          </w:p>
        </w:tc>
        <w:tc>
          <w:tcPr>
            <w:tcW w:w="1260" w:type="dxa"/>
          </w:tcPr>
          <w:p w:rsidR="00A300FC" w:rsidRPr="00C80A96" w:rsidRDefault="00A300FC" w:rsidP="006B108D">
            <w:pPr>
              <w:jc w:val="center"/>
              <w:rPr>
                <w:sz w:val="28"/>
                <w:szCs w:val="28"/>
              </w:rPr>
            </w:pPr>
            <w:r w:rsidRPr="00C80A96">
              <w:rPr>
                <w:sz w:val="28"/>
                <w:szCs w:val="28"/>
              </w:rPr>
              <w:t>Срок службы товара</w:t>
            </w:r>
          </w:p>
        </w:tc>
      </w:tr>
      <w:tr w:rsidR="00A300FC" w:rsidRPr="00C80A96">
        <w:tc>
          <w:tcPr>
            <w:tcW w:w="540" w:type="dxa"/>
          </w:tcPr>
          <w:p w:rsidR="00A300FC" w:rsidRPr="00C80A96" w:rsidRDefault="00A300FC" w:rsidP="006B108D">
            <w:pPr>
              <w:rPr>
                <w:sz w:val="28"/>
                <w:szCs w:val="28"/>
              </w:rPr>
            </w:pPr>
            <w:r w:rsidRPr="00C80A96">
              <w:rPr>
                <w:sz w:val="28"/>
                <w:szCs w:val="28"/>
              </w:rPr>
              <w:t>1</w:t>
            </w:r>
          </w:p>
        </w:tc>
        <w:tc>
          <w:tcPr>
            <w:tcW w:w="2880" w:type="dxa"/>
          </w:tcPr>
          <w:p w:rsidR="00A300FC" w:rsidRPr="00C80A96" w:rsidRDefault="00A300FC" w:rsidP="006B108D">
            <w:pPr>
              <w:rPr>
                <w:b/>
                <w:sz w:val="28"/>
                <w:szCs w:val="28"/>
              </w:rPr>
            </w:pPr>
          </w:p>
        </w:tc>
        <w:tc>
          <w:tcPr>
            <w:tcW w:w="3780" w:type="dxa"/>
          </w:tcPr>
          <w:p w:rsidR="00A300FC" w:rsidRPr="00C80A96" w:rsidRDefault="00A300FC" w:rsidP="006B108D">
            <w:pPr>
              <w:rPr>
                <w:b/>
                <w:sz w:val="28"/>
                <w:szCs w:val="28"/>
              </w:rPr>
            </w:pPr>
          </w:p>
        </w:tc>
        <w:tc>
          <w:tcPr>
            <w:tcW w:w="1440" w:type="dxa"/>
          </w:tcPr>
          <w:p w:rsidR="00A300FC" w:rsidRPr="00C80A96" w:rsidRDefault="00A300FC" w:rsidP="006B108D">
            <w:pPr>
              <w:rPr>
                <w:b/>
                <w:sz w:val="28"/>
                <w:szCs w:val="28"/>
              </w:rPr>
            </w:pPr>
          </w:p>
        </w:tc>
        <w:tc>
          <w:tcPr>
            <w:tcW w:w="1260" w:type="dxa"/>
          </w:tcPr>
          <w:p w:rsidR="00A300FC" w:rsidRPr="00C80A96" w:rsidRDefault="00A300FC" w:rsidP="006B108D">
            <w:pPr>
              <w:rPr>
                <w:b/>
                <w:sz w:val="28"/>
                <w:szCs w:val="28"/>
              </w:rPr>
            </w:pPr>
          </w:p>
        </w:tc>
      </w:tr>
      <w:tr w:rsidR="00A300FC" w:rsidRPr="00C80A96">
        <w:tc>
          <w:tcPr>
            <w:tcW w:w="540" w:type="dxa"/>
          </w:tcPr>
          <w:p w:rsidR="00A300FC" w:rsidRPr="00C80A96" w:rsidRDefault="00A300FC" w:rsidP="006B108D">
            <w:pPr>
              <w:rPr>
                <w:sz w:val="28"/>
                <w:szCs w:val="28"/>
              </w:rPr>
            </w:pPr>
            <w:r w:rsidRPr="00C80A96">
              <w:rPr>
                <w:sz w:val="28"/>
                <w:szCs w:val="28"/>
              </w:rPr>
              <w:t>2</w:t>
            </w:r>
          </w:p>
        </w:tc>
        <w:tc>
          <w:tcPr>
            <w:tcW w:w="2880" w:type="dxa"/>
          </w:tcPr>
          <w:p w:rsidR="00A300FC" w:rsidRPr="00C80A96" w:rsidRDefault="00A300FC" w:rsidP="006B108D">
            <w:pPr>
              <w:rPr>
                <w:b/>
                <w:sz w:val="28"/>
                <w:szCs w:val="28"/>
              </w:rPr>
            </w:pPr>
          </w:p>
        </w:tc>
        <w:tc>
          <w:tcPr>
            <w:tcW w:w="3780" w:type="dxa"/>
          </w:tcPr>
          <w:p w:rsidR="00A300FC" w:rsidRPr="00C80A96" w:rsidRDefault="00A300FC" w:rsidP="006B108D">
            <w:pPr>
              <w:rPr>
                <w:b/>
                <w:sz w:val="28"/>
                <w:szCs w:val="28"/>
              </w:rPr>
            </w:pPr>
          </w:p>
        </w:tc>
        <w:tc>
          <w:tcPr>
            <w:tcW w:w="1440" w:type="dxa"/>
          </w:tcPr>
          <w:p w:rsidR="00A300FC" w:rsidRPr="00C80A96" w:rsidRDefault="00A300FC" w:rsidP="006B108D">
            <w:pPr>
              <w:rPr>
                <w:b/>
                <w:sz w:val="28"/>
                <w:szCs w:val="28"/>
              </w:rPr>
            </w:pPr>
          </w:p>
        </w:tc>
        <w:tc>
          <w:tcPr>
            <w:tcW w:w="1260" w:type="dxa"/>
          </w:tcPr>
          <w:p w:rsidR="00A300FC" w:rsidRPr="00C80A96" w:rsidRDefault="00A300FC" w:rsidP="006B108D">
            <w:pPr>
              <w:rPr>
                <w:b/>
                <w:sz w:val="28"/>
                <w:szCs w:val="28"/>
              </w:rPr>
            </w:pPr>
          </w:p>
        </w:tc>
      </w:tr>
      <w:tr w:rsidR="00A300FC" w:rsidRPr="00C80A96">
        <w:tc>
          <w:tcPr>
            <w:tcW w:w="540" w:type="dxa"/>
          </w:tcPr>
          <w:p w:rsidR="00A300FC" w:rsidRPr="00C80A96" w:rsidRDefault="00A300FC" w:rsidP="006B108D">
            <w:pPr>
              <w:rPr>
                <w:sz w:val="28"/>
                <w:szCs w:val="28"/>
              </w:rPr>
            </w:pPr>
            <w:r w:rsidRPr="00C80A96">
              <w:rPr>
                <w:sz w:val="28"/>
                <w:szCs w:val="28"/>
              </w:rPr>
              <w:t>3</w:t>
            </w:r>
          </w:p>
        </w:tc>
        <w:tc>
          <w:tcPr>
            <w:tcW w:w="2880" w:type="dxa"/>
          </w:tcPr>
          <w:p w:rsidR="00A300FC" w:rsidRPr="00C80A96" w:rsidRDefault="00A300FC" w:rsidP="006B108D">
            <w:pPr>
              <w:rPr>
                <w:b/>
                <w:sz w:val="28"/>
                <w:szCs w:val="28"/>
              </w:rPr>
            </w:pPr>
          </w:p>
        </w:tc>
        <w:tc>
          <w:tcPr>
            <w:tcW w:w="3780" w:type="dxa"/>
          </w:tcPr>
          <w:p w:rsidR="00A300FC" w:rsidRPr="00C80A96" w:rsidRDefault="00A300FC" w:rsidP="006B108D">
            <w:pPr>
              <w:rPr>
                <w:b/>
                <w:sz w:val="28"/>
                <w:szCs w:val="28"/>
              </w:rPr>
            </w:pPr>
          </w:p>
        </w:tc>
        <w:tc>
          <w:tcPr>
            <w:tcW w:w="1440" w:type="dxa"/>
          </w:tcPr>
          <w:p w:rsidR="00A300FC" w:rsidRPr="00C80A96" w:rsidRDefault="00A300FC" w:rsidP="006B108D">
            <w:pPr>
              <w:rPr>
                <w:b/>
                <w:sz w:val="28"/>
                <w:szCs w:val="28"/>
              </w:rPr>
            </w:pPr>
          </w:p>
        </w:tc>
        <w:tc>
          <w:tcPr>
            <w:tcW w:w="1260" w:type="dxa"/>
          </w:tcPr>
          <w:p w:rsidR="00A300FC" w:rsidRPr="00C80A96" w:rsidRDefault="00A300FC" w:rsidP="006B108D">
            <w:pPr>
              <w:rPr>
                <w:b/>
                <w:sz w:val="28"/>
                <w:szCs w:val="28"/>
              </w:rPr>
            </w:pPr>
          </w:p>
        </w:tc>
      </w:tr>
    </w:tbl>
    <w:p w:rsidR="00A300FC" w:rsidRPr="00C80A96" w:rsidRDefault="00A300FC" w:rsidP="00373B03">
      <w:pPr>
        <w:rPr>
          <w:sz w:val="28"/>
          <w:szCs w:val="28"/>
          <w:u w:val="single"/>
        </w:rPr>
      </w:pPr>
    </w:p>
    <w:tbl>
      <w:tblPr>
        <w:tblW w:w="0" w:type="auto"/>
        <w:tblInd w:w="108" w:type="dxa"/>
        <w:tblLook w:val="01E0"/>
      </w:tblPr>
      <w:tblGrid>
        <w:gridCol w:w="5353"/>
        <w:gridCol w:w="3260"/>
      </w:tblGrid>
      <w:tr w:rsidR="00A300FC" w:rsidRPr="00C80A96">
        <w:tc>
          <w:tcPr>
            <w:tcW w:w="5353" w:type="dxa"/>
          </w:tcPr>
          <w:p w:rsidR="00A300FC" w:rsidRPr="00C80A96" w:rsidRDefault="00A300FC" w:rsidP="006B108D">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A300FC" w:rsidRPr="00C80A96" w:rsidRDefault="00A300FC" w:rsidP="006B108D">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A300FC" w:rsidRPr="00C80A96" w:rsidRDefault="00A300FC" w:rsidP="006B108D">
            <w:pPr>
              <w:pStyle w:val="BodyText"/>
              <w:numPr>
                <w:ilvl w:val="12"/>
                <w:numId w:val="0"/>
              </w:numPr>
              <w:rPr>
                <w:sz w:val="28"/>
                <w:szCs w:val="28"/>
              </w:rPr>
            </w:pPr>
          </w:p>
        </w:tc>
      </w:tr>
      <w:tr w:rsidR="00A300FC" w:rsidRPr="007226CA">
        <w:tc>
          <w:tcPr>
            <w:tcW w:w="5353" w:type="dxa"/>
          </w:tcPr>
          <w:p w:rsidR="00A300FC" w:rsidRPr="00C80A96" w:rsidRDefault="00A300FC" w:rsidP="006B108D">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A300FC" w:rsidRPr="007226CA" w:rsidRDefault="00A300FC" w:rsidP="006B108D">
            <w:pPr>
              <w:pStyle w:val="BodyText"/>
              <w:numPr>
                <w:ilvl w:val="12"/>
                <w:numId w:val="0"/>
              </w:numPr>
              <w:rPr>
                <w:sz w:val="28"/>
                <w:szCs w:val="28"/>
              </w:rPr>
            </w:pPr>
          </w:p>
        </w:tc>
      </w:tr>
      <w:tr w:rsidR="00A300FC" w:rsidRPr="007226CA">
        <w:tc>
          <w:tcPr>
            <w:tcW w:w="5353" w:type="dxa"/>
          </w:tcPr>
          <w:p w:rsidR="00A300FC" w:rsidRPr="00C80A96" w:rsidRDefault="00A300FC" w:rsidP="006B108D">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A300FC" w:rsidRPr="007226CA" w:rsidRDefault="00A300FC" w:rsidP="006B108D">
            <w:pPr>
              <w:pStyle w:val="BodyText"/>
              <w:numPr>
                <w:ilvl w:val="12"/>
                <w:numId w:val="0"/>
              </w:numPr>
              <w:rPr>
                <w:sz w:val="28"/>
                <w:szCs w:val="28"/>
              </w:rPr>
            </w:pPr>
          </w:p>
        </w:tc>
      </w:tr>
      <w:tr w:rsidR="00A300FC" w:rsidRPr="007226CA">
        <w:tc>
          <w:tcPr>
            <w:tcW w:w="5353" w:type="dxa"/>
          </w:tcPr>
          <w:p w:rsidR="00A300FC" w:rsidRPr="007226CA" w:rsidRDefault="00A300FC" w:rsidP="006B108D">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A300FC" w:rsidRPr="007226CA" w:rsidRDefault="00A300FC" w:rsidP="006B108D">
            <w:pPr>
              <w:pStyle w:val="BodyText"/>
              <w:numPr>
                <w:ilvl w:val="12"/>
                <w:numId w:val="0"/>
              </w:numPr>
              <w:rPr>
                <w:sz w:val="28"/>
                <w:szCs w:val="28"/>
              </w:rPr>
            </w:pPr>
          </w:p>
        </w:tc>
      </w:tr>
    </w:tbl>
    <w:p w:rsidR="00A300FC" w:rsidRPr="009F36E4" w:rsidRDefault="00A300FC" w:rsidP="00373B03">
      <w:pPr>
        <w:rPr>
          <w:sz w:val="28"/>
          <w:szCs w:val="28"/>
          <w:u w:val="single"/>
        </w:rPr>
      </w:pPr>
    </w:p>
    <w:p w:rsidR="00A300FC" w:rsidRPr="009F36E4" w:rsidRDefault="00A300FC" w:rsidP="00373B0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4"/>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4"/>
            <w:tcBorders>
              <w:bottom w:val="single" w:sz="4" w:space="0" w:color="auto"/>
            </w:tcBorders>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5220" w:type="dxa"/>
            <w:gridSpan w:val="4"/>
            <w:tcBorders>
              <w:top w:val="single" w:sz="4" w:space="0" w:color="auto"/>
            </w:tcBorders>
          </w:tcPr>
          <w:p w:rsidR="00A300FC" w:rsidRPr="009F36E4" w:rsidRDefault="00A300FC" w:rsidP="006B108D">
            <w:pPr>
              <w:jc w:val="center"/>
            </w:pPr>
            <w:r w:rsidRPr="009F36E4">
              <w:t>должность</w:t>
            </w:r>
          </w:p>
        </w:tc>
      </w:tr>
      <w:tr w:rsidR="00A300FC" w:rsidRPr="009F36E4">
        <w:tc>
          <w:tcPr>
            <w:tcW w:w="1908" w:type="dxa"/>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2520" w:type="dxa"/>
            <w:gridSpan w:val="2"/>
            <w:tcBorders>
              <w:bottom w:val="single" w:sz="4" w:space="0" w:color="auto"/>
            </w:tcBorders>
          </w:tcPr>
          <w:p w:rsidR="00A300FC" w:rsidRPr="009F36E4" w:rsidRDefault="00A300FC" w:rsidP="006B108D">
            <w:pPr>
              <w:rPr>
                <w:sz w:val="28"/>
                <w:szCs w:val="28"/>
              </w:rPr>
            </w:pPr>
          </w:p>
        </w:tc>
        <w:tc>
          <w:tcPr>
            <w:tcW w:w="236" w:type="dxa"/>
          </w:tcPr>
          <w:p w:rsidR="00A300FC" w:rsidRPr="009F36E4" w:rsidRDefault="00A300FC" w:rsidP="006B108D">
            <w:pPr>
              <w:jc w:val="center"/>
              <w:rPr>
                <w:sz w:val="28"/>
                <w:szCs w:val="28"/>
              </w:rPr>
            </w:pPr>
          </w:p>
        </w:tc>
        <w:tc>
          <w:tcPr>
            <w:tcW w:w="2104" w:type="dxa"/>
            <w:tcBorders>
              <w:bottom w:val="single" w:sz="4" w:space="0" w:color="auto"/>
            </w:tcBorders>
          </w:tcPr>
          <w:p w:rsidR="00A300FC" w:rsidRPr="009F36E4" w:rsidRDefault="00A300FC" w:rsidP="006B108D">
            <w:pPr>
              <w:jc w:val="center"/>
              <w:rPr>
                <w:sz w:val="28"/>
                <w:szCs w:val="28"/>
              </w:rPr>
            </w:pPr>
          </w:p>
        </w:tc>
        <w:tc>
          <w:tcPr>
            <w:tcW w:w="236" w:type="dxa"/>
          </w:tcPr>
          <w:p w:rsidR="00A300FC" w:rsidRPr="009F36E4" w:rsidRDefault="00A300FC" w:rsidP="006B108D">
            <w:pPr>
              <w:rPr>
                <w:sz w:val="28"/>
                <w:szCs w:val="28"/>
              </w:rPr>
            </w:pPr>
          </w:p>
        </w:tc>
        <w:tc>
          <w:tcPr>
            <w:tcW w:w="2644" w:type="dxa"/>
            <w:tcBorders>
              <w:bottom w:val="single" w:sz="4" w:space="0" w:color="auto"/>
            </w:tcBorders>
          </w:tcPr>
          <w:p w:rsidR="00A300FC" w:rsidRPr="009F36E4" w:rsidRDefault="00A300FC" w:rsidP="006B108D">
            <w:pPr>
              <w:rPr>
                <w:sz w:val="28"/>
                <w:szCs w:val="28"/>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4"/>
          </w:tcPr>
          <w:p w:rsidR="00A300FC" w:rsidRPr="009F36E4" w:rsidRDefault="00A300FC" w:rsidP="006B108D">
            <w:pPr>
              <w:rPr>
                <w:sz w:val="28"/>
                <w:szCs w:val="28"/>
              </w:rPr>
            </w:pPr>
            <w:r w:rsidRPr="009F36E4">
              <w:rPr>
                <w:sz w:val="28"/>
                <w:szCs w:val="28"/>
              </w:rPr>
              <w:t>МП</w:t>
            </w:r>
          </w:p>
        </w:tc>
      </w:tr>
    </w:tbl>
    <w:p w:rsidR="00A300FC" w:rsidRPr="009F36E4" w:rsidRDefault="00A300FC" w:rsidP="00373B03">
      <w:pPr>
        <w:rPr>
          <w:b/>
        </w:rPr>
      </w:pPr>
    </w:p>
    <w:p w:rsidR="00A300FC" w:rsidRPr="009F36E4" w:rsidRDefault="00A300FC" w:rsidP="00373B03">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5"/>
          </w:tcPr>
          <w:p w:rsidR="00A300FC" w:rsidRPr="009F36E4" w:rsidRDefault="00A300FC" w:rsidP="006B108D">
            <w:pPr>
              <w:rPr>
                <w:sz w:val="28"/>
                <w:szCs w:val="28"/>
              </w:rPr>
            </w:pPr>
            <w:r w:rsidRPr="009F36E4">
              <w:rPr>
                <w:sz w:val="28"/>
                <w:szCs w:val="28"/>
              </w:rPr>
              <w:t>Индивидуальный предприниматель</w:t>
            </w: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1260" w:type="dxa"/>
            <w:gridSpan w:val="2"/>
          </w:tcPr>
          <w:p w:rsidR="00A300FC" w:rsidRPr="009F36E4" w:rsidRDefault="00A300FC" w:rsidP="006B108D">
            <w:pPr>
              <w:rPr>
                <w:sz w:val="28"/>
                <w:szCs w:val="28"/>
              </w:rPr>
            </w:pPr>
          </w:p>
        </w:tc>
        <w:tc>
          <w:tcPr>
            <w:tcW w:w="3960" w:type="dxa"/>
            <w:gridSpan w:val="3"/>
          </w:tcPr>
          <w:p w:rsidR="00A300FC" w:rsidRPr="009F36E4" w:rsidRDefault="00A300FC" w:rsidP="006B108D">
            <w:pPr>
              <w:jc w:val="center"/>
            </w:pPr>
          </w:p>
        </w:tc>
      </w:tr>
      <w:tr w:rsidR="00A300FC" w:rsidRPr="009F36E4">
        <w:tc>
          <w:tcPr>
            <w:tcW w:w="1908" w:type="dxa"/>
            <w:tcBorders>
              <w:bottom w:val="single" w:sz="4" w:space="0" w:color="auto"/>
            </w:tcBorders>
          </w:tcPr>
          <w:p w:rsidR="00A300FC" w:rsidRPr="009F36E4" w:rsidRDefault="00A300FC" w:rsidP="006B108D">
            <w:pPr>
              <w:rPr>
                <w:sz w:val="28"/>
                <w:szCs w:val="28"/>
                <w:lang w:val="en-US"/>
              </w:rPr>
            </w:pPr>
          </w:p>
        </w:tc>
        <w:tc>
          <w:tcPr>
            <w:tcW w:w="360" w:type="dxa"/>
          </w:tcPr>
          <w:p w:rsidR="00A300FC" w:rsidRPr="009F36E4" w:rsidRDefault="00A300FC" w:rsidP="006B108D">
            <w:pPr>
              <w:rPr>
                <w:sz w:val="28"/>
                <w:szCs w:val="28"/>
                <w:lang w:val="en-US"/>
              </w:rPr>
            </w:pPr>
          </w:p>
        </w:tc>
        <w:tc>
          <w:tcPr>
            <w:tcW w:w="2520" w:type="dxa"/>
            <w:gridSpan w:val="2"/>
            <w:tcBorders>
              <w:bottom w:val="single" w:sz="4" w:space="0" w:color="auto"/>
            </w:tcBorders>
          </w:tcPr>
          <w:p w:rsidR="00A300FC" w:rsidRPr="009F36E4" w:rsidRDefault="00A300FC" w:rsidP="006B108D">
            <w:pPr>
              <w:rPr>
                <w:sz w:val="28"/>
                <w:szCs w:val="28"/>
                <w:lang w:val="en-US"/>
              </w:rPr>
            </w:pPr>
          </w:p>
        </w:tc>
        <w:tc>
          <w:tcPr>
            <w:tcW w:w="236" w:type="dxa"/>
          </w:tcPr>
          <w:p w:rsidR="00A300FC" w:rsidRPr="009F36E4" w:rsidRDefault="00A300FC" w:rsidP="006B108D">
            <w:pPr>
              <w:jc w:val="center"/>
              <w:rPr>
                <w:sz w:val="28"/>
                <w:szCs w:val="28"/>
                <w:lang w:val="en-US"/>
              </w:rPr>
            </w:pPr>
          </w:p>
        </w:tc>
        <w:tc>
          <w:tcPr>
            <w:tcW w:w="2104" w:type="dxa"/>
            <w:gridSpan w:val="2"/>
            <w:tcBorders>
              <w:bottom w:val="single" w:sz="4" w:space="0" w:color="auto"/>
            </w:tcBorders>
          </w:tcPr>
          <w:p w:rsidR="00A300FC" w:rsidRPr="009F36E4" w:rsidRDefault="00A300FC" w:rsidP="006B108D">
            <w:pPr>
              <w:jc w:val="center"/>
              <w:rPr>
                <w:sz w:val="28"/>
                <w:szCs w:val="28"/>
                <w:lang w:val="en-US"/>
              </w:rPr>
            </w:pPr>
          </w:p>
        </w:tc>
        <w:tc>
          <w:tcPr>
            <w:tcW w:w="236" w:type="dxa"/>
          </w:tcPr>
          <w:p w:rsidR="00A300FC" w:rsidRPr="009F36E4" w:rsidRDefault="00A300FC" w:rsidP="006B108D">
            <w:pPr>
              <w:rPr>
                <w:sz w:val="28"/>
                <w:szCs w:val="28"/>
                <w:lang w:val="en-US"/>
              </w:rPr>
            </w:pPr>
          </w:p>
        </w:tc>
        <w:tc>
          <w:tcPr>
            <w:tcW w:w="2644" w:type="dxa"/>
            <w:tcBorders>
              <w:bottom w:val="single" w:sz="4" w:space="0" w:color="auto"/>
            </w:tcBorders>
          </w:tcPr>
          <w:p w:rsidR="00A300FC" w:rsidRPr="009F36E4" w:rsidRDefault="00A300FC" w:rsidP="006B108D">
            <w:pPr>
              <w:rPr>
                <w:sz w:val="28"/>
                <w:szCs w:val="28"/>
                <w:lang w:val="en-US"/>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gridSpan w:val="2"/>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5"/>
          </w:tcPr>
          <w:p w:rsidR="00A300FC" w:rsidRPr="009F36E4" w:rsidRDefault="00A300FC" w:rsidP="006B108D">
            <w:pPr>
              <w:rPr>
                <w:sz w:val="28"/>
                <w:szCs w:val="28"/>
              </w:rPr>
            </w:pPr>
            <w:r w:rsidRPr="009F36E4">
              <w:rPr>
                <w:sz w:val="28"/>
                <w:szCs w:val="28"/>
              </w:rPr>
              <w:t>МП</w:t>
            </w:r>
          </w:p>
        </w:tc>
      </w:tr>
    </w:tbl>
    <w:p w:rsidR="00A300FC" w:rsidRPr="009F36E4" w:rsidRDefault="00A300FC" w:rsidP="00373B03">
      <w:pPr>
        <w:rPr>
          <w:b/>
        </w:rPr>
      </w:pPr>
    </w:p>
    <w:p w:rsidR="00A300FC" w:rsidRPr="009F36E4" w:rsidRDefault="00A300FC" w:rsidP="00373B03">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5"/>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1260" w:type="dxa"/>
            <w:gridSpan w:val="2"/>
          </w:tcPr>
          <w:p w:rsidR="00A300FC" w:rsidRPr="009F36E4" w:rsidRDefault="00A300FC" w:rsidP="006B108D">
            <w:pPr>
              <w:rPr>
                <w:sz w:val="28"/>
                <w:szCs w:val="28"/>
              </w:rPr>
            </w:pPr>
          </w:p>
        </w:tc>
        <w:tc>
          <w:tcPr>
            <w:tcW w:w="3960" w:type="dxa"/>
            <w:gridSpan w:val="3"/>
          </w:tcPr>
          <w:p w:rsidR="00A300FC" w:rsidRPr="009F36E4" w:rsidRDefault="00A300FC" w:rsidP="006B108D">
            <w:pPr>
              <w:jc w:val="center"/>
            </w:pPr>
          </w:p>
        </w:tc>
      </w:tr>
      <w:tr w:rsidR="00A300FC" w:rsidRPr="009F36E4">
        <w:tc>
          <w:tcPr>
            <w:tcW w:w="1908" w:type="dxa"/>
            <w:tcBorders>
              <w:bottom w:val="single" w:sz="4" w:space="0" w:color="auto"/>
            </w:tcBorders>
          </w:tcPr>
          <w:p w:rsidR="00A300FC" w:rsidRPr="009F36E4" w:rsidRDefault="00A300FC" w:rsidP="006B108D">
            <w:pPr>
              <w:rPr>
                <w:sz w:val="28"/>
                <w:szCs w:val="28"/>
                <w:lang w:val="en-US"/>
              </w:rPr>
            </w:pPr>
          </w:p>
        </w:tc>
        <w:tc>
          <w:tcPr>
            <w:tcW w:w="360" w:type="dxa"/>
          </w:tcPr>
          <w:p w:rsidR="00A300FC" w:rsidRPr="009F36E4" w:rsidRDefault="00A300FC" w:rsidP="006B108D">
            <w:pPr>
              <w:rPr>
                <w:sz w:val="28"/>
                <w:szCs w:val="28"/>
                <w:lang w:val="en-US"/>
              </w:rPr>
            </w:pPr>
          </w:p>
        </w:tc>
        <w:tc>
          <w:tcPr>
            <w:tcW w:w="2520" w:type="dxa"/>
            <w:gridSpan w:val="2"/>
            <w:tcBorders>
              <w:bottom w:val="single" w:sz="4" w:space="0" w:color="auto"/>
            </w:tcBorders>
          </w:tcPr>
          <w:p w:rsidR="00A300FC" w:rsidRPr="009F36E4" w:rsidRDefault="00A300FC" w:rsidP="006B108D">
            <w:pPr>
              <w:rPr>
                <w:sz w:val="28"/>
                <w:szCs w:val="28"/>
                <w:lang w:val="en-US"/>
              </w:rPr>
            </w:pPr>
          </w:p>
        </w:tc>
        <w:tc>
          <w:tcPr>
            <w:tcW w:w="236" w:type="dxa"/>
          </w:tcPr>
          <w:p w:rsidR="00A300FC" w:rsidRPr="009F36E4" w:rsidRDefault="00A300FC" w:rsidP="006B108D">
            <w:pPr>
              <w:jc w:val="center"/>
              <w:rPr>
                <w:sz w:val="28"/>
                <w:szCs w:val="28"/>
                <w:lang w:val="en-US"/>
              </w:rPr>
            </w:pPr>
          </w:p>
        </w:tc>
        <w:tc>
          <w:tcPr>
            <w:tcW w:w="2104" w:type="dxa"/>
            <w:gridSpan w:val="2"/>
            <w:tcBorders>
              <w:bottom w:val="single" w:sz="4" w:space="0" w:color="auto"/>
            </w:tcBorders>
          </w:tcPr>
          <w:p w:rsidR="00A300FC" w:rsidRPr="009F36E4" w:rsidRDefault="00A300FC" w:rsidP="006B108D">
            <w:pPr>
              <w:jc w:val="center"/>
              <w:rPr>
                <w:sz w:val="28"/>
                <w:szCs w:val="28"/>
                <w:lang w:val="en-US"/>
              </w:rPr>
            </w:pPr>
          </w:p>
        </w:tc>
        <w:tc>
          <w:tcPr>
            <w:tcW w:w="236" w:type="dxa"/>
          </w:tcPr>
          <w:p w:rsidR="00A300FC" w:rsidRPr="009F36E4" w:rsidRDefault="00A300FC" w:rsidP="006B108D">
            <w:pPr>
              <w:rPr>
                <w:sz w:val="28"/>
                <w:szCs w:val="28"/>
                <w:lang w:val="en-US"/>
              </w:rPr>
            </w:pPr>
          </w:p>
        </w:tc>
        <w:tc>
          <w:tcPr>
            <w:tcW w:w="2644" w:type="dxa"/>
            <w:tcBorders>
              <w:bottom w:val="single" w:sz="4" w:space="0" w:color="auto"/>
            </w:tcBorders>
          </w:tcPr>
          <w:p w:rsidR="00A300FC" w:rsidRPr="009F36E4" w:rsidRDefault="00A300FC" w:rsidP="006B108D">
            <w:pPr>
              <w:rPr>
                <w:sz w:val="28"/>
                <w:szCs w:val="28"/>
                <w:lang w:val="en-US"/>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gridSpan w:val="2"/>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5"/>
          </w:tcPr>
          <w:p w:rsidR="00A300FC" w:rsidRPr="009F36E4" w:rsidRDefault="00A300FC" w:rsidP="006B108D">
            <w:pPr>
              <w:rPr>
                <w:sz w:val="28"/>
                <w:szCs w:val="28"/>
              </w:rPr>
            </w:pPr>
          </w:p>
        </w:tc>
      </w:tr>
    </w:tbl>
    <w:p w:rsidR="00A300FC" w:rsidRPr="009F36E4" w:rsidRDefault="00A300FC" w:rsidP="00373B03">
      <w:pPr>
        <w:ind w:left="2829"/>
        <w:jc w:val="right"/>
        <w:outlineLvl w:val="0"/>
        <w:rPr>
          <w:sz w:val="28"/>
          <w:szCs w:val="28"/>
        </w:rPr>
      </w:pPr>
      <w:r w:rsidRPr="009F36E4">
        <w:rPr>
          <w:sz w:val="28"/>
          <w:szCs w:val="28"/>
        </w:rPr>
        <w:br w:type="page"/>
        <w:t>Приложение 3</w:t>
      </w:r>
    </w:p>
    <w:p w:rsidR="00A300FC" w:rsidRPr="009F36E4" w:rsidRDefault="00A300FC" w:rsidP="00373B03">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A300FC" w:rsidRPr="00C80A96" w:rsidRDefault="00A300FC" w:rsidP="00373B03">
      <w:pPr>
        <w:jc w:val="center"/>
        <w:outlineLvl w:val="0"/>
        <w:rPr>
          <w:sz w:val="28"/>
          <w:szCs w:val="28"/>
        </w:rPr>
      </w:pPr>
      <w:r w:rsidRPr="009F36E4">
        <w:rPr>
          <w:sz w:val="28"/>
          <w:szCs w:val="28"/>
        </w:rPr>
        <w:t xml:space="preserve">График </w:t>
      </w:r>
      <w:r w:rsidRPr="00C80A96">
        <w:rPr>
          <w:sz w:val="28"/>
          <w:szCs w:val="28"/>
        </w:rPr>
        <w:t>поставки товара</w:t>
      </w:r>
    </w:p>
    <w:p w:rsidR="00A300FC" w:rsidRPr="00C80A96" w:rsidRDefault="00A300FC" w:rsidP="00373B03">
      <w:pPr>
        <w:jc w:val="center"/>
        <w:outlineLvl w:val="0"/>
      </w:pP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A300FC" w:rsidRPr="00C80A96">
        <w:trPr>
          <w:cantSplit/>
          <w:trHeight w:val="462"/>
        </w:trPr>
        <w:tc>
          <w:tcPr>
            <w:tcW w:w="1800" w:type="dxa"/>
            <w:tcBorders>
              <w:bottom w:val="nil"/>
            </w:tcBorders>
          </w:tcPr>
          <w:p w:rsidR="00A300FC" w:rsidRPr="00C80A96" w:rsidRDefault="00A300FC" w:rsidP="006B108D">
            <w:pPr>
              <w:pStyle w:val="211"/>
              <w:numPr>
                <w:ilvl w:val="12"/>
                <w:numId w:val="0"/>
              </w:numPr>
              <w:jc w:val="left"/>
              <w:rPr>
                <w:i w:val="0"/>
                <w:sz w:val="28"/>
                <w:szCs w:val="28"/>
                <w:lang w:val="ru-RU"/>
              </w:rPr>
            </w:pPr>
          </w:p>
        </w:tc>
        <w:tc>
          <w:tcPr>
            <w:tcW w:w="8280" w:type="dxa"/>
            <w:gridSpan w:val="12"/>
            <w:tcBorders>
              <w:bottom w:val="nil"/>
            </w:tcBorders>
          </w:tcPr>
          <w:p w:rsidR="00A300FC" w:rsidRPr="00C80A96" w:rsidRDefault="00A300FC" w:rsidP="006B108D">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A300FC" w:rsidRPr="00C80A96">
        <w:trPr>
          <w:cantSplit/>
          <w:trHeight w:val="1134"/>
        </w:trPr>
        <w:tc>
          <w:tcPr>
            <w:tcW w:w="1800" w:type="dxa"/>
            <w:tcBorders>
              <w:bottom w:val="nil"/>
            </w:tcBorders>
          </w:tcPr>
          <w:p w:rsidR="00A300FC" w:rsidRPr="00C80A96" w:rsidRDefault="00A300FC" w:rsidP="006B108D">
            <w:pPr>
              <w:pStyle w:val="211"/>
              <w:numPr>
                <w:ilvl w:val="12"/>
                <w:numId w:val="0"/>
              </w:numPr>
              <w:jc w:val="left"/>
              <w:rPr>
                <w:i w:val="0"/>
                <w:sz w:val="28"/>
                <w:szCs w:val="28"/>
                <w:lang w:val="ru-RU"/>
              </w:rPr>
            </w:pPr>
            <w:r w:rsidRPr="00C80A96">
              <w:rPr>
                <w:i w:val="0"/>
                <w:sz w:val="28"/>
                <w:szCs w:val="28"/>
              </w:rPr>
              <w:t>Позиция</w:t>
            </w:r>
            <w:r w:rsidRPr="00C80A96">
              <w:rPr>
                <w:i w:val="0"/>
                <w:sz w:val="28"/>
                <w:szCs w:val="28"/>
                <w:lang w:val="ru-RU"/>
              </w:rPr>
              <w:t xml:space="preserve"> </w:t>
            </w:r>
            <w:r w:rsidRPr="00C80A96">
              <w:rPr>
                <w:i w:val="0"/>
                <w:sz w:val="28"/>
                <w:szCs w:val="28"/>
              </w:rPr>
              <w:t>согласно</w:t>
            </w:r>
            <w:r w:rsidRPr="00C80A96">
              <w:rPr>
                <w:i w:val="0"/>
                <w:sz w:val="28"/>
                <w:szCs w:val="28"/>
                <w:lang w:val="ru-RU"/>
              </w:rPr>
              <w:t xml:space="preserve"> </w:t>
            </w:r>
            <w:r w:rsidRPr="00C80A96">
              <w:rPr>
                <w:i w:val="0"/>
                <w:sz w:val="28"/>
                <w:szCs w:val="28"/>
              </w:rPr>
              <w:t>спецификации</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tcBorders>
              <w:bottom w:val="nil"/>
            </w:tcBorders>
            <w:textDirection w:val="btLr"/>
          </w:tcPr>
          <w:p w:rsidR="00A300FC" w:rsidRPr="00C80A96" w:rsidRDefault="00A300FC" w:rsidP="006B108D">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A300FC" w:rsidRPr="00C80A96">
        <w:trPr>
          <w:cantSplit/>
        </w:trPr>
        <w:tc>
          <w:tcPr>
            <w:tcW w:w="1800" w:type="dxa"/>
          </w:tcPr>
          <w:p w:rsidR="00A300FC" w:rsidRPr="00C80A96" w:rsidRDefault="00A300FC" w:rsidP="006B108D">
            <w:pPr>
              <w:pStyle w:val="211"/>
              <w:numPr>
                <w:ilvl w:val="12"/>
                <w:numId w:val="0"/>
              </w:numPr>
              <w:rPr>
                <w:i w:val="0"/>
                <w:sz w:val="28"/>
                <w:szCs w:val="28"/>
                <w:lang w:val="ru-RU"/>
              </w:rPr>
            </w:pPr>
            <w:r w:rsidRPr="00C80A96">
              <w:rPr>
                <w:i w:val="0"/>
                <w:sz w:val="28"/>
                <w:szCs w:val="28"/>
              </w:rPr>
              <w:t>1</w:t>
            </w:r>
            <w:r>
              <w:rPr>
                <w:i w:val="0"/>
                <w:sz w:val="28"/>
                <w:szCs w:val="28"/>
                <w:lang w:val="ru-RU"/>
              </w:rPr>
              <w:t>-</w:t>
            </w: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c>
          <w:tcPr>
            <w:tcW w:w="690" w:type="dxa"/>
          </w:tcPr>
          <w:p w:rsidR="00A300FC" w:rsidRPr="00C80A96" w:rsidRDefault="00A300FC" w:rsidP="006B108D">
            <w:pPr>
              <w:pStyle w:val="211"/>
              <w:numPr>
                <w:ilvl w:val="12"/>
                <w:numId w:val="0"/>
              </w:numPr>
              <w:jc w:val="center"/>
              <w:rPr>
                <w:i w:val="0"/>
                <w:sz w:val="28"/>
                <w:szCs w:val="28"/>
              </w:rPr>
            </w:pPr>
          </w:p>
        </w:tc>
      </w:tr>
      <w:tr w:rsidR="00A300FC" w:rsidRPr="009F36E4">
        <w:trPr>
          <w:cantSplit/>
        </w:trPr>
        <w:tc>
          <w:tcPr>
            <w:tcW w:w="1800" w:type="dxa"/>
          </w:tcPr>
          <w:p w:rsidR="00A300FC" w:rsidRPr="009F36E4" w:rsidRDefault="00A300FC" w:rsidP="006B108D">
            <w:pPr>
              <w:pStyle w:val="211"/>
              <w:numPr>
                <w:ilvl w:val="12"/>
                <w:numId w:val="0"/>
              </w:numPr>
              <w:jc w:val="center"/>
              <w:rPr>
                <w:i w:val="0"/>
                <w:sz w:val="28"/>
                <w:szCs w:val="28"/>
              </w:rPr>
            </w:pPr>
            <w:r w:rsidRPr="00C80A96">
              <w:rPr>
                <w:i w:val="0"/>
                <w:sz w:val="28"/>
                <w:szCs w:val="28"/>
              </w:rPr>
              <w:t>Всего:</w:t>
            </w: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c>
          <w:tcPr>
            <w:tcW w:w="690" w:type="dxa"/>
          </w:tcPr>
          <w:p w:rsidR="00A300FC" w:rsidRPr="009F36E4" w:rsidRDefault="00A300FC" w:rsidP="006B108D">
            <w:pPr>
              <w:pStyle w:val="211"/>
              <w:numPr>
                <w:ilvl w:val="12"/>
                <w:numId w:val="0"/>
              </w:numPr>
              <w:jc w:val="center"/>
              <w:rPr>
                <w:i w:val="0"/>
                <w:sz w:val="28"/>
                <w:szCs w:val="28"/>
              </w:rPr>
            </w:pPr>
          </w:p>
        </w:tc>
      </w:tr>
    </w:tbl>
    <w:p w:rsidR="00A300FC" w:rsidRPr="009F36E4" w:rsidRDefault="00A300FC" w:rsidP="00373B03">
      <w:pPr>
        <w:rPr>
          <w:sz w:val="28"/>
          <w:szCs w:val="28"/>
          <w:u w:val="single"/>
        </w:rPr>
      </w:pPr>
    </w:p>
    <w:tbl>
      <w:tblPr>
        <w:tblW w:w="0" w:type="auto"/>
        <w:tblInd w:w="108" w:type="dxa"/>
        <w:tblLook w:val="01E0"/>
      </w:tblPr>
      <w:tblGrid>
        <w:gridCol w:w="4819"/>
        <w:gridCol w:w="4568"/>
      </w:tblGrid>
      <w:tr w:rsidR="00A300FC" w:rsidRPr="007226CA">
        <w:tc>
          <w:tcPr>
            <w:tcW w:w="5103" w:type="dxa"/>
          </w:tcPr>
          <w:p w:rsidR="00A300FC" w:rsidRPr="007226CA" w:rsidRDefault="00A300FC" w:rsidP="006B108D">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A300FC" w:rsidRPr="007226CA" w:rsidRDefault="00A300FC" w:rsidP="006B108D">
            <w:pPr>
              <w:jc w:val="both"/>
              <w:rPr>
                <w:sz w:val="28"/>
                <w:szCs w:val="28"/>
              </w:rPr>
            </w:pPr>
          </w:p>
        </w:tc>
      </w:tr>
      <w:tr w:rsidR="00A300FC" w:rsidRPr="007226CA">
        <w:tc>
          <w:tcPr>
            <w:tcW w:w="5103" w:type="dxa"/>
          </w:tcPr>
          <w:p w:rsidR="00A300FC" w:rsidRPr="007226CA" w:rsidRDefault="00A300FC" w:rsidP="006B108D">
            <w:pPr>
              <w:jc w:val="center"/>
            </w:pPr>
          </w:p>
        </w:tc>
        <w:tc>
          <w:tcPr>
            <w:tcW w:w="4926" w:type="dxa"/>
            <w:tcBorders>
              <w:top w:val="single" w:sz="4" w:space="0" w:color="auto"/>
            </w:tcBorders>
          </w:tcPr>
          <w:p w:rsidR="00A300FC" w:rsidRPr="007226CA" w:rsidRDefault="00A300FC" w:rsidP="006B108D">
            <w:pPr>
              <w:jc w:val="center"/>
            </w:pPr>
          </w:p>
        </w:tc>
      </w:tr>
    </w:tbl>
    <w:p w:rsidR="00A300FC" w:rsidRPr="009F36E4" w:rsidRDefault="00A300FC" w:rsidP="00373B0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A300FC" w:rsidRPr="009F36E4">
        <w:tc>
          <w:tcPr>
            <w:tcW w:w="478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4"/>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5220" w:type="dxa"/>
            <w:gridSpan w:val="4"/>
            <w:tcBorders>
              <w:bottom w:val="single" w:sz="4" w:space="0" w:color="auto"/>
            </w:tcBorders>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360" w:type="dxa"/>
          </w:tcPr>
          <w:p w:rsidR="00A300FC" w:rsidRPr="009F36E4" w:rsidRDefault="00A300FC" w:rsidP="006B108D"/>
        </w:tc>
        <w:tc>
          <w:tcPr>
            <w:tcW w:w="5220" w:type="dxa"/>
            <w:gridSpan w:val="4"/>
            <w:tcBorders>
              <w:top w:val="single" w:sz="4" w:space="0" w:color="auto"/>
            </w:tcBorders>
          </w:tcPr>
          <w:p w:rsidR="00A300FC" w:rsidRPr="009F36E4" w:rsidRDefault="00A300FC" w:rsidP="006B108D">
            <w:pPr>
              <w:jc w:val="center"/>
            </w:pPr>
            <w:r w:rsidRPr="009F36E4">
              <w:t>должность</w:t>
            </w:r>
          </w:p>
        </w:tc>
      </w:tr>
      <w:tr w:rsidR="00A300FC" w:rsidRPr="009F36E4">
        <w:tc>
          <w:tcPr>
            <w:tcW w:w="1908" w:type="dxa"/>
            <w:tcBorders>
              <w:bottom w:val="single" w:sz="4" w:space="0" w:color="auto"/>
            </w:tcBorders>
          </w:tcPr>
          <w:p w:rsidR="00A300FC" w:rsidRPr="009F36E4" w:rsidRDefault="00A300FC" w:rsidP="006B108D">
            <w:pPr>
              <w:rPr>
                <w:sz w:val="28"/>
                <w:szCs w:val="28"/>
              </w:rPr>
            </w:pPr>
          </w:p>
        </w:tc>
        <w:tc>
          <w:tcPr>
            <w:tcW w:w="360" w:type="dxa"/>
          </w:tcPr>
          <w:p w:rsidR="00A300FC" w:rsidRPr="009F36E4" w:rsidRDefault="00A300FC" w:rsidP="006B108D">
            <w:pPr>
              <w:rPr>
                <w:sz w:val="28"/>
                <w:szCs w:val="28"/>
              </w:rPr>
            </w:pPr>
          </w:p>
        </w:tc>
        <w:tc>
          <w:tcPr>
            <w:tcW w:w="2520" w:type="dxa"/>
            <w:gridSpan w:val="2"/>
            <w:tcBorders>
              <w:bottom w:val="single" w:sz="4" w:space="0" w:color="auto"/>
            </w:tcBorders>
          </w:tcPr>
          <w:p w:rsidR="00A300FC" w:rsidRPr="009F36E4" w:rsidRDefault="00A300FC" w:rsidP="006B108D">
            <w:pPr>
              <w:rPr>
                <w:sz w:val="28"/>
                <w:szCs w:val="28"/>
              </w:rPr>
            </w:pPr>
          </w:p>
        </w:tc>
        <w:tc>
          <w:tcPr>
            <w:tcW w:w="236" w:type="dxa"/>
          </w:tcPr>
          <w:p w:rsidR="00A300FC" w:rsidRPr="009F36E4" w:rsidRDefault="00A300FC" w:rsidP="006B108D">
            <w:pPr>
              <w:jc w:val="center"/>
              <w:rPr>
                <w:sz w:val="28"/>
                <w:szCs w:val="28"/>
              </w:rPr>
            </w:pPr>
          </w:p>
        </w:tc>
        <w:tc>
          <w:tcPr>
            <w:tcW w:w="2104" w:type="dxa"/>
            <w:tcBorders>
              <w:bottom w:val="single" w:sz="4" w:space="0" w:color="auto"/>
            </w:tcBorders>
          </w:tcPr>
          <w:p w:rsidR="00A300FC" w:rsidRPr="009F36E4" w:rsidRDefault="00A300FC" w:rsidP="006B108D">
            <w:pPr>
              <w:jc w:val="center"/>
              <w:rPr>
                <w:sz w:val="28"/>
                <w:szCs w:val="28"/>
              </w:rPr>
            </w:pPr>
          </w:p>
        </w:tc>
        <w:tc>
          <w:tcPr>
            <w:tcW w:w="236" w:type="dxa"/>
          </w:tcPr>
          <w:p w:rsidR="00A300FC" w:rsidRPr="009F36E4" w:rsidRDefault="00A300FC" w:rsidP="006B108D">
            <w:pPr>
              <w:rPr>
                <w:sz w:val="28"/>
                <w:szCs w:val="28"/>
              </w:rPr>
            </w:pPr>
          </w:p>
        </w:tc>
        <w:tc>
          <w:tcPr>
            <w:tcW w:w="2644" w:type="dxa"/>
            <w:tcBorders>
              <w:bottom w:val="single" w:sz="4" w:space="0" w:color="auto"/>
            </w:tcBorders>
          </w:tcPr>
          <w:p w:rsidR="00A300FC" w:rsidRPr="009F36E4" w:rsidRDefault="00A300FC" w:rsidP="006B108D">
            <w:pPr>
              <w:rPr>
                <w:sz w:val="28"/>
                <w:szCs w:val="28"/>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52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788" w:type="dxa"/>
            <w:gridSpan w:val="4"/>
          </w:tcPr>
          <w:p w:rsidR="00A300FC" w:rsidRPr="009F36E4" w:rsidRDefault="00A300FC" w:rsidP="006B108D">
            <w:pPr>
              <w:rPr>
                <w:sz w:val="28"/>
                <w:szCs w:val="28"/>
              </w:rPr>
            </w:pPr>
            <w:r w:rsidRPr="009F36E4">
              <w:rPr>
                <w:sz w:val="28"/>
                <w:szCs w:val="28"/>
              </w:rPr>
              <w:t>МП</w:t>
            </w:r>
          </w:p>
        </w:tc>
        <w:tc>
          <w:tcPr>
            <w:tcW w:w="5220" w:type="dxa"/>
            <w:gridSpan w:val="4"/>
          </w:tcPr>
          <w:p w:rsidR="00A300FC" w:rsidRPr="009F36E4" w:rsidRDefault="00A300FC" w:rsidP="006B108D">
            <w:pPr>
              <w:rPr>
                <w:sz w:val="28"/>
                <w:szCs w:val="28"/>
              </w:rPr>
            </w:pPr>
            <w:r w:rsidRPr="009F36E4">
              <w:rPr>
                <w:sz w:val="28"/>
                <w:szCs w:val="28"/>
              </w:rPr>
              <w:t>МП</w:t>
            </w:r>
          </w:p>
        </w:tc>
      </w:tr>
    </w:tbl>
    <w:p w:rsidR="00A300FC" w:rsidRPr="009F36E4" w:rsidRDefault="00A300FC" w:rsidP="00373B03">
      <w:pPr>
        <w:rPr>
          <w:b/>
        </w:rPr>
      </w:pPr>
    </w:p>
    <w:p w:rsidR="00A300FC" w:rsidRPr="009F36E4" w:rsidRDefault="00A300FC" w:rsidP="00373B03">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A300FC" w:rsidRPr="009F36E4">
        <w:tc>
          <w:tcPr>
            <w:tcW w:w="496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540" w:type="dxa"/>
          </w:tcPr>
          <w:p w:rsidR="00A300FC" w:rsidRPr="009F36E4" w:rsidRDefault="00A300FC" w:rsidP="006B108D">
            <w:pPr>
              <w:rPr>
                <w:sz w:val="28"/>
                <w:szCs w:val="28"/>
              </w:rPr>
            </w:pPr>
          </w:p>
        </w:tc>
        <w:tc>
          <w:tcPr>
            <w:tcW w:w="5220" w:type="dxa"/>
            <w:gridSpan w:val="5"/>
          </w:tcPr>
          <w:p w:rsidR="00A300FC" w:rsidRPr="009F36E4" w:rsidRDefault="00A300FC" w:rsidP="006B108D">
            <w:pPr>
              <w:rPr>
                <w:sz w:val="28"/>
                <w:szCs w:val="28"/>
              </w:rPr>
            </w:pPr>
            <w:r w:rsidRPr="009F36E4">
              <w:rPr>
                <w:sz w:val="28"/>
                <w:szCs w:val="28"/>
              </w:rPr>
              <w:t>Индивидуальный предприниматель</w:t>
            </w: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540" w:type="dxa"/>
          </w:tcPr>
          <w:p w:rsidR="00A300FC" w:rsidRPr="009F36E4" w:rsidRDefault="00A300FC" w:rsidP="006B108D"/>
        </w:tc>
        <w:tc>
          <w:tcPr>
            <w:tcW w:w="1080" w:type="dxa"/>
            <w:gridSpan w:val="2"/>
          </w:tcPr>
          <w:p w:rsidR="00A300FC" w:rsidRPr="009F36E4" w:rsidRDefault="00A300FC" w:rsidP="006B108D">
            <w:pPr>
              <w:rPr>
                <w:sz w:val="28"/>
                <w:szCs w:val="28"/>
              </w:rPr>
            </w:pPr>
          </w:p>
        </w:tc>
        <w:tc>
          <w:tcPr>
            <w:tcW w:w="4140" w:type="dxa"/>
            <w:gridSpan w:val="3"/>
          </w:tcPr>
          <w:p w:rsidR="00A300FC" w:rsidRPr="009F36E4" w:rsidRDefault="00A300FC" w:rsidP="006B108D">
            <w:pPr>
              <w:jc w:val="center"/>
            </w:pPr>
          </w:p>
        </w:tc>
      </w:tr>
      <w:tr w:rsidR="00A300FC" w:rsidRPr="009F36E4">
        <w:tc>
          <w:tcPr>
            <w:tcW w:w="1908" w:type="dxa"/>
            <w:tcBorders>
              <w:bottom w:val="single" w:sz="4" w:space="0" w:color="auto"/>
            </w:tcBorders>
          </w:tcPr>
          <w:p w:rsidR="00A300FC" w:rsidRPr="009F36E4" w:rsidRDefault="00A300FC" w:rsidP="006B108D">
            <w:pPr>
              <w:rPr>
                <w:sz w:val="28"/>
                <w:szCs w:val="28"/>
                <w:lang w:val="en-US"/>
              </w:rPr>
            </w:pPr>
          </w:p>
        </w:tc>
        <w:tc>
          <w:tcPr>
            <w:tcW w:w="360" w:type="dxa"/>
          </w:tcPr>
          <w:p w:rsidR="00A300FC" w:rsidRPr="009F36E4" w:rsidRDefault="00A300FC" w:rsidP="006B108D">
            <w:pPr>
              <w:rPr>
                <w:sz w:val="28"/>
                <w:szCs w:val="28"/>
                <w:lang w:val="en-US"/>
              </w:rPr>
            </w:pPr>
          </w:p>
        </w:tc>
        <w:tc>
          <w:tcPr>
            <w:tcW w:w="2700" w:type="dxa"/>
            <w:gridSpan w:val="2"/>
            <w:tcBorders>
              <w:bottom w:val="single" w:sz="4" w:space="0" w:color="auto"/>
            </w:tcBorders>
          </w:tcPr>
          <w:p w:rsidR="00A300FC" w:rsidRPr="009F36E4" w:rsidRDefault="00A300FC" w:rsidP="006B108D">
            <w:pPr>
              <w:rPr>
                <w:sz w:val="28"/>
                <w:szCs w:val="28"/>
                <w:lang w:val="en-US"/>
              </w:rPr>
            </w:pPr>
          </w:p>
        </w:tc>
        <w:tc>
          <w:tcPr>
            <w:tcW w:w="236" w:type="dxa"/>
          </w:tcPr>
          <w:p w:rsidR="00A300FC" w:rsidRPr="009F36E4" w:rsidRDefault="00A300FC" w:rsidP="006B108D">
            <w:pPr>
              <w:jc w:val="center"/>
              <w:rPr>
                <w:sz w:val="28"/>
                <w:szCs w:val="28"/>
                <w:lang w:val="en-US"/>
              </w:rPr>
            </w:pPr>
          </w:p>
        </w:tc>
        <w:tc>
          <w:tcPr>
            <w:tcW w:w="2104" w:type="dxa"/>
            <w:gridSpan w:val="2"/>
            <w:tcBorders>
              <w:bottom w:val="single" w:sz="4" w:space="0" w:color="auto"/>
            </w:tcBorders>
          </w:tcPr>
          <w:p w:rsidR="00A300FC" w:rsidRPr="009F36E4" w:rsidRDefault="00A300FC" w:rsidP="006B108D">
            <w:pPr>
              <w:jc w:val="center"/>
              <w:rPr>
                <w:sz w:val="28"/>
                <w:szCs w:val="28"/>
                <w:lang w:val="en-US"/>
              </w:rPr>
            </w:pPr>
          </w:p>
        </w:tc>
        <w:tc>
          <w:tcPr>
            <w:tcW w:w="236" w:type="dxa"/>
          </w:tcPr>
          <w:p w:rsidR="00A300FC" w:rsidRPr="009F36E4" w:rsidRDefault="00A300FC" w:rsidP="006B108D">
            <w:pPr>
              <w:rPr>
                <w:sz w:val="28"/>
                <w:szCs w:val="28"/>
                <w:lang w:val="en-US"/>
              </w:rPr>
            </w:pPr>
          </w:p>
        </w:tc>
        <w:tc>
          <w:tcPr>
            <w:tcW w:w="2644" w:type="dxa"/>
            <w:tcBorders>
              <w:bottom w:val="single" w:sz="4" w:space="0" w:color="auto"/>
            </w:tcBorders>
          </w:tcPr>
          <w:p w:rsidR="00A300FC" w:rsidRPr="009F36E4" w:rsidRDefault="00A300FC" w:rsidP="006B108D">
            <w:pPr>
              <w:rPr>
                <w:sz w:val="28"/>
                <w:szCs w:val="28"/>
                <w:lang w:val="en-US"/>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70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gridSpan w:val="2"/>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968" w:type="dxa"/>
            <w:gridSpan w:val="4"/>
          </w:tcPr>
          <w:p w:rsidR="00A300FC" w:rsidRPr="009F36E4" w:rsidRDefault="00A300FC" w:rsidP="006B108D">
            <w:pPr>
              <w:rPr>
                <w:sz w:val="28"/>
                <w:szCs w:val="28"/>
              </w:rPr>
            </w:pPr>
            <w:r w:rsidRPr="009F36E4">
              <w:rPr>
                <w:sz w:val="28"/>
                <w:szCs w:val="28"/>
              </w:rPr>
              <w:t>МП</w:t>
            </w:r>
          </w:p>
        </w:tc>
        <w:tc>
          <w:tcPr>
            <w:tcW w:w="5220" w:type="dxa"/>
            <w:gridSpan w:val="5"/>
          </w:tcPr>
          <w:p w:rsidR="00A300FC" w:rsidRPr="009F36E4" w:rsidRDefault="00A300FC" w:rsidP="006B108D">
            <w:pPr>
              <w:rPr>
                <w:sz w:val="28"/>
                <w:szCs w:val="28"/>
              </w:rPr>
            </w:pPr>
            <w:r w:rsidRPr="009F36E4">
              <w:rPr>
                <w:sz w:val="28"/>
                <w:szCs w:val="28"/>
              </w:rPr>
              <w:t>МП</w:t>
            </w:r>
          </w:p>
        </w:tc>
      </w:tr>
    </w:tbl>
    <w:p w:rsidR="00A300FC" w:rsidRDefault="00A300FC" w:rsidP="00373B03">
      <w:pPr>
        <w:rPr>
          <w:b/>
        </w:rPr>
      </w:pPr>
    </w:p>
    <w:p w:rsidR="00A300FC" w:rsidRDefault="00A300FC" w:rsidP="00373B03">
      <w:pPr>
        <w:rPr>
          <w:b/>
        </w:rPr>
      </w:pPr>
    </w:p>
    <w:p w:rsidR="00A300FC" w:rsidRPr="009F36E4" w:rsidRDefault="00A300FC" w:rsidP="00373B03">
      <w:pPr>
        <w:rPr>
          <w:b/>
        </w:rPr>
      </w:pPr>
    </w:p>
    <w:p w:rsidR="00A300FC" w:rsidRPr="009F36E4" w:rsidRDefault="00A300FC" w:rsidP="00373B03">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A300FC" w:rsidRPr="009F36E4">
        <w:tc>
          <w:tcPr>
            <w:tcW w:w="4968" w:type="dxa"/>
            <w:gridSpan w:val="4"/>
          </w:tcPr>
          <w:p w:rsidR="00A300FC" w:rsidRPr="009F36E4" w:rsidRDefault="00A300FC" w:rsidP="006B108D">
            <w:pPr>
              <w:jc w:val="center"/>
              <w:rPr>
                <w:sz w:val="28"/>
                <w:szCs w:val="28"/>
              </w:rPr>
            </w:pPr>
            <w:r>
              <w:rPr>
                <w:sz w:val="28"/>
                <w:szCs w:val="28"/>
              </w:rPr>
              <w:t>З</w:t>
            </w:r>
            <w:r w:rsidRPr="009F36E4">
              <w:rPr>
                <w:sz w:val="28"/>
                <w:szCs w:val="28"/>
              </w:rPr>
              <w:t>аказчик:</w:t>
            </w:r>
          </w:p>
        </w:tc>
        <w:tc>
          <w:tcPr>
            <w:tcW w:w="5220" w:type="dxa"/>
            <w:gridSpan w:val="5"/>
          </w:tcPr>
          <w:p w:rsidR="00A300FC" w:rsidRPr="009F36E4" w:rsidRDefault="00A300FC" w:rsidP="006B108D">
            <w:pPr>
              <w:jc w:val="center"/>
              <w:rPr>
                <w:sz w:val="28"/>
                <w:szCs w:val="28"/>
              </w:rPr>
            </w:pPr>
            <w:r w:rsidRPr="009F36E4">
              <w:rPr>
                <w:sz w:val="28"/>
                <w:szCs w:val="28"/>
              </w:rPr>
              <w:t>Поставщик:</w:t>
            </w:r>
          </w:p>
        </w:tc>
      </w:tr>
      <w:tr w:rsidR="00A300FC" w:rsidRPr="009F36E4">
        <w:tc>
          <w:tcPr>
            <w:tcW w:w="4428" w:type="dxa"/>
            <w:gridSpan w:val="3"/>
            <w:tcBorders>
              <w:bottom w:val="single" w:sz="4" w:space="0" w:color="auto"/>
            </w:tcBorders>
          </w:tcPr>
          <w:p w:rsidR="00A300FC" w:rsidRPr="009F36E4" w:rsidRDefault="00A300FC" w:rsidP="006B108D">
            <w:pPr>
              <w:rPr>
                <w:sz w:val="28"/>
                <w:szCs w:val="28"/>
              </w:rPr>
            </w:pPr>
          </w:p>
        </w:tc>
        <w:tc>
          <w:tcPr>
            <w:tcW w:w="540" w:type="dxa"/>
          </w:tcPr>
          <w:p w:rsidR="00A300FC" w:rsidRPr="009F36E4" w:rsidRDefault="00A300FC" w:rsidP="006B108D">
            <w:pPr>
              <w:rPr>
                <w:sz w:val="28"/>
                <w:szCs w:val="28"/>
              </w:rPr>
            </w:pPr>
          </w:p>
        </w:tc>
        <w:tc>
          <w:tcPr>
            <w:tcW w:w="5220" w:type="dxa"/>
            <w:gridSpan w:val="5"/>
          </w:tcPr>
          <w:p w:rsidR="00A300FC" w:rsidRPr="009F36E4" w:rsidRDefault="00A300FC" w:rsidP="006B108D">
            <w:pPr>
              <w:rPr>
                <w:sz w:val="28"/>
                <w:szCs w:val="28"/>
              </w:rPr>
            </w:pPr>
          </w:p>
        </w:tc>
      </w:tr>
      <w:tr w:rsidR="00A300FC" w:rsidRPr="009F36E4">
        <w:tc>
          <w:tcPr>
            <w:tcW w:w="4428" w:type="dxa"/>
            <w:gridSpan w:val="3"/>
            <w:tcBorders>
              <w:top w:val="single" w:sz="4" w:space="0" w:color="auto"/>
            </w:tcBorders>
          </w:tcPr>
          <w:p w:rsidR="00A300FC" w:rsidRPr="009F36E4" w:rsidRDefault="00A300FC" w:rsidP="006B108D">
            <w:pPr>
              <w:jc w:val="center"/>
            </w:pPr>
            <w:r w:rsidRPr="009F36E4">
              <w:t>должность</w:t>
            </w:r>
          </w:p>
        </w:tc>
        <w:tc>
          <w:tcPr>
            <w:tcW w:w="540" w:type="dxa"/>
          </w:tcPr>
          <w:p w:rsidR="00A300FC" w:rsidRPr="009F36E4" w:rsidRDefault="00A300FC" w:rsidP="006B108D"/>
        </w:tc>
        <w:tc>
          <w:tcPr>
            <w:tcW w:w="1080" w:type="dxa"/>
            <w:gridSpan w:val="2"/>
          </w:tcPr>
          <w:p w:rsidR="00A300FC" w:rsidRPr="009F36E4" w:rsidRDefault="00A300FC" w:rsidP="006B108D">
            <w:pPr>
              <w:rPr>
                <w:sz w:val="28"/>
                <w:szCs w:val="28"/>
              </w:rPr>
            </w:pPr>
          </w:p>
        </w:tc>
        <w:tc>
          <w:tcPr>
            <w:tcW w:w="4140" w:type="dxa"/>
            <w:gridSpan w:val="3"/>
          </w:tcPr>
          <w:p w:rsidR="00A300FC" w:rsidRPr="009F36E4" w:rsidRDefault="00A300FC" w:rsidP="006B108D">
            <w:pPr>
              <w:jc w:val="center"/>
            </w:pPr>
          </w:p>
        </w:tc>
      </w:tr>
      <w:tr w:rsidR="00A300FC" w:rsidRPr="009F36E4">
        <w:tc>
          <w:tcPr>
            <w:tcW w:w="1908" w:type="dxa"/>
            <w:tcBorders>
              <w:bottom w:val="single" w:sz="4" w:space="0" w:color="auto"/>
            </w:tcBorders>
          </w:tcPr>
          <w:p w:rsidR="00A300FC" w:rsidRPr="009F36E4" w:rsidRDefault="00A300FC" w:rsidP="006B108D">
            <w:pPr>
              <w:rPr>
                <w:sz w:val="28"/>
                <w:szCs w:val="28"/>
                <w:lang w:val="en-US"/>
              </w:rPr>
            </w:pPr>
          </w:p>
        </w:tc>
        <w:tc>
          <w:tcPr>
            <w:tcW w:w="360" w:type="dxa"/>
          </w:tcPr>
          <w:p w:rsidR="00A300FC" w:rsidRPr="009F36E4" w:rsidRDefault="00A300FC" w:rsidP="006B108D">
            <w:pPr>
              <w:rPr>
                <w:sz w:val="28"/>
                <w:szCs w:val="28"/>
                <w:lang w:val="en-US"/>
              </w:rPr>
            </w:pPr>
          </w:p>
        </w:tc>
        <w:tc>
          <w:tcPr>
            <w:tcW w:w="2700" w:type="dxa"/>
            <w:gridSpan w:val="2"/>
            <w:tcBorders>
              <w:bottom w:val="single" w:sz="4" w:space="0" w:color="auto"/>
            </w:tcBorders>
          </w:tcPr>
          <w:p w:rsidR="00A300FC" w:rsidRPr="009F36E4" w:rsidRDefault="00A300FC" w:rsidP="006B108D">
            <w:pPr>
              <w:rPr>
                <w:sz w:val="28"/>
                <w:szCs w:val="28"/>
                <w:lang w:val="en-US"/>
              </w:rPr>
            </w:pPr>
          </w:p>
        </w:tc>
        <w:tc>
          <w:tcPr>
            <w:tcW w:w="236" w:type="dxa"/>
          </w:tcPr>
          <w:p w:rsidR="00A300FC" w:rsidRPr="009F36E4" w:rsidRDefault="00A300FC" w:rsidP="006B108D">
            <w:pPr>
              <w:jc w:val="center"/>
              <w:rPr>
                <w:sz w:val="28"/>
                <w:szCs w:val="28"/>
                <w:lang w:val="en-US"/>
              </w:rPr>
            </w:pPr>
          </w:p>
        </w:tc>
        <w:tc>
          <w:tcPr>
            <w:tcW w:w="2104" w:type="dxa"/>
            <w:gridSpan w:val="2"/>
            <w:tcBorders>
              <w:bottom w:val="single" w:sz="4" w:space="0" w:color="auto"/>
            </w:tcBorders>
          </w:tcPr>
          <w:p w:rsidR="00A300FC" w:rsidRPr="009F36E4" w:rsidRDefault="00A300FC" w:rsidP="006B108D">
            <w:pPr>
              <w:jc w:val="center"/>
              <w:rPr>
                <w:sz w:val="28"/>
                <w:szCs w:val="28"/>
                <w:lang w:val="en-US"/>
              </w:rPr>
            </w:pPr>
          </w:p>
        </w:tc>
        <w:tc>
          <w:tcPr>
            <w:tcW w:w="236" w:type="dxa"/>
          </w:tcPr>
          <w:p w:rsidR="00A300FC" w:rsidRPr="009F36E4" w:rsidRDefault="00A300FC" w:rsidP="006B108D">
            <w:pPr>
              <w:rPr>
                <w:sz w:val="28"/>
                <w:szCs w:val="28"/>
                <w:lang w:val="en-US"/>
              </w:rPr>
            </w:pPr>
          </w:p>
        </w:tc>
        <w:tc>
          <w:tcPr>
            <w:tcW w:w="2644" w:type="dxa"/>
            <w:tcBorders>
              <w:bottom w:val="single" w:sz="4" w:space="0" w:color="auto"/>
            </w:tcBorders>
          </w:tcPr>
          <w:p w:rsidR="00A300FC" w:rsidRPr="009F36E4" w:rsidRDefault="00A300FC" w:rsidP="006B108D">
            <w:pPr>
              <w:rPr>
                <w:sz w:val="28"/>
                <w:szCs w:val="28"/>
                <w:lang w:val="en-US"/>
              </w:rPr>
            </w:pPr>
          </w:p>
        </w:tc>
      </w:tr>
      <w:tr w:rsidR="00A300FC" w:rsidRPr="009F36E4">
        <w:tc>
          <w:tcPr>
            <w:tcW w:w="1908" w:type="dxa"/>
            <w:tcBorders>
              <w:top w:val="single" w:sz="4" w:space="0" w:color="auto"/>
            </w:tcBorders>
          </w:tcPr>
          <w:p w:rsidR="00A300FC" w:rsidRPr="009F36E4" w:rsidRDefault="00A300FC" w:rsidP="006B108D">
            <w:pPr>
              <w:jc w:val="center"/>
            </w:pPr>
            <w:r w:rsidRPr="009F36E4">
              <w:t>Подпись</w:t>
            </w:r>
          </w:p>
        </w:tc>
        <w:tc>
          <w:tcPr>
            <w:tcW w:w="360" w:type="dxa"/>
          </w:tcPr>
          <w:p w:rsidR="00A300FC" w:rsidRPr="009F36E4" w:rsidRDefault="00A300FC" w:rsidP="006B108D"/>
        </w:tc>
        <w:tc>
          <w:tcPr>
            <w:tcW w:w="2700" w:type="dxa"/>
            <w:gridSpan w:val="2"/>
            <w:tcBorders>
              <w:top w:val="single" w:sz="4" w:space="0" w:color="auto"/>
            </w:tcBorders>
          </w:tcPr>
          <w:p w:rsidR="00A300FC" w:rsidRPr="009F36E4" w:rsidRDefault="00A300FC" w:rsidP="006B108D">
            <w:pPr>
              <w:jc w:val="center"/>
            </w:pPr>
            <w:r w:rsidRPr="009F36E4">
              <w:t>расшифровка подписи</w:t>
            </w:r>
          </w:p>
        </w:tc>
        <w:tc>
          <w:tcPr>
            <w:tcW w:w="236" w:type="dxa"/>
          </w:tcPr>
          <w:p w:rsidR="00A300FC" w:rsidRPr="009F36E4" w:rsidRDefault="00A300FC" w:rsidP="006B108D">
            <w:pPr>
              <w:jc w:val="center"/>
            </w:pPr>
          </w:p>
        </w:tc>
        <w:tc>
          <w:tcPr>
            <w:tcW w:w="2104" w:type="dxa"/>
            <w:gridSpan w:val="2"/>
          </w:tcPr>
          <w:p w:rsidR="00A300FC" w:rsidRPr="009F36E4" w:rsidRDefault="00A300FC" w:rsidP="006B108D">
            <w:pPr>
              <w:jc w:val="center"/>
            </w:pPr>
            <w:r w:rsidRPr="009F36E4">
              <w:t>подпись</w:t>
            </w:r>
          </w:p>
        </w:tc>
        <w:tc>
          <w:tcPr>
            <w:tcW w:w="236" w:type="dxa"/>
          </w:tcPr>
          <w:p w:rsidR="00A300FC" w:rsidRPr="009F36E4" w:rsidRDefault="00A300FC" w:rsidP="006B108D"/>
        </w:tc>
        <w:tc>
          <w:tcPr>
            <w:tcW w:w="2644" w:type="dxa"/>
          </w:tcPr>
          <w:p w:rsidR="00A300FC" w:rsidRPr="009F36E4" w:rsidRDefault="00A300FC" w:rsidP="006B108D">
            <w:pPr>
              <w:jc w:val="center"/>
            </w:pPr>
            <w:r w:rsidRPr="009F36E4">
              <w:t>расшифровка подписи</w:t>
            </w:r>
          </w:p>
        </w:tc>
      </w:tr>
      <w:tr w:rsidR="00A300FC" w:rsidRPr="009F36E4">
        <w:trPr>
          <w:trHeight w:val="385"/>
        </w:trPr>
        <w:tc>
          <w:tcPr>
            <w:tcW w:w="4968" w:type="dxa"/>
            <w:gridSpan w:val="4"/>
          </w:tcPr>
          <w:p w:rsidR="00A300FC" w:rsidRPr="009F36E4" w:rsidRDefault="00A300FC" w:rsidP="006B108D">
            <w:pPr>
              <w:rPr>
                <w:sz w:val="28"/>
                <w:szCs w:val="28"/>
              </w:rPr>
            </w:pPr>
            <w:r w:rsidRPr="009F36E4">
              <w:rPr>
                <w:sz w:val="28"/>
                <w:szCs w:val="28"/>
              </w:rPr>
              <w:t>МП</w:t>
            </w:r>
          </w:p>
        </w:tc>
        <w:tc>
          <w:tcPr>
            <w:tcW w:w="5220" w:type="dxa"/>
            <w:gridSpan w:val="5"/>
          </w:tcPr>
          <w:p w:rsidR="00A300FC" w:rsidRPr="009F36E4" w:rsidRDefault="00A300FC" w:rsidP="006B108D">
            <w:pPr>
              <w:rPr>
                <w:sz w:val="28"/>
                <w:szCs w:val="28"/>
              </w:rPr>
            </w:pPr>
          </w:p>
        </w:tc>
      </w:tr>
    </w:tbl>
    <w:p w:rsidR="00A300FC" w:rsidRPr="005422F1" w:rsidRDefault="00A300FC" w:rsidP="00373B03"/>
    <w:p w:rsidR="00A300FC" w:rsidRDefault="00A300FC" w:rsidP="005D766C">
      <w:pPr>
        <w:tabs>
          <w:tab w:val="left" w:pos="1320"/>
          <w:tab w:val="left" w:pos="3324"/>
        </w:tabs>
      </w:pPr>
      <w:r>
        <w:br w:type="page"/>
      </w:r>
    </w:p>
    <w:p w:rsidR="00A300FC" w:rsidRDefault="00A300FC" w:rsidP="00575E65">
      <w:pPr>
        <w:tabs>
          <w:tab w:val="left" w:pos="1320"/>
        </w:tabs>
        <w:jc w:val="center"/>
      </w:pPr>
      <w:r>
        <w:tab/>
      </w:r>
      <w:r>
        <w:tab/>
      </w:r>
      <w:r>
        <w:tab/>
      </w:r>
      <w:r>
        <w:tab/>
      </w:r>
      <w:r>
        <w:tab/>
        <w:t xml:space="preserve">        </w:t>
      </w:r>
    </w:p>
    <w:p w:rsidR="00A300FC" w:rsidRDefault="00A300FC" w:rsidP="00575E65">
      <w:pPr>
        <w:tabs>
          <w:tab w:val="left" w:pos="1320"/>
        </w:tabs>
        <w:jc w:val="center"/>
      </w:pPr>
      <w:r>
        <w:tab/>
      </w:r>
      <w:r>
        <w:tab/>
      </w:r>
      <w:r>
        <w:tab/>
      </w:r>
      <w:r>
        <w:tab/>
      </w:r>
      <w:r>
        <w:tab/>
        <w:t xml:space="preserve">                               Приложение № 3</w:t>
      </w:r>
    </w:p>
    <w:p w:rsidR="00A300FC" w:rsidRDefault="00A300FC" w:rsidP="00575E65">
      <w:pPr>
        <w:tabs>
          <w:tab w:val="left" w:pos="1320"/>
        </w:tabs>
        <w:jc w:val="right"/>
      </w:pPr>
      <w:r>
        <w:t>к извещению о проведении</w:t>
      </w:r>
    </w:p>
    <w:p w:rsidR="00A300FC" w:rsidRDefault="00A300FC" w:rsidP="002A352E">
      <w:pPr>
        <w:tabs>
          <w:tab w:val="left" w:pos="1320"/>
        </w:tabs>
        <w:jc w:val="center"/>
      </w:pPr>
      <w:r>
        <w:t xml:space="preserve">                                                                                             запроса котировок</w:t>
      </w:r>
    </w:p>
    <w:p w:rsidR="00A300FC" w:rsidRPr="00CD48BB" w:rsidRDefault="00A300FC" w:rsidP="0014668F">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Pr>
          <w:iCs/>
        </w:rPr>
        <w:t xml:space="preserve">                       </w:t>
      </w:r>
      <w:r w:rsidRPr="00CD48BB">
        <w:rPr>
          <w:iCs/>
        </w:rPr>
        <w:t>в электронной форме</w:t>
      </w:r>
    </w:p>
    <w:p w:rsidR="00A300FC" w:rsidRDefault="00A300FC" w:rsidP="00575E65">
      <w:pPr>
        <w:tabs>
          <w:tab w:val="left" w:pos="1320"/>
        </w:tabs>
        <w:jc w:val="right"/>
      </w:pPr>
    </w:p>
    <w:p w:rsidR="00A300FC" w:rsidRDefault="00A300FC" w:rsidP="005D766C">
      <w:pPr>
        <w:tabs>
          <w:tab w:val="left" w:pos="1320"/>
        </w:tabs>
        <w:jc w:val="center"/>
      </w:pPr>
      <w:r>
        <w:t>Форма котировочной заявки</w:t>
      </w:r>
    </w:p>
    <w:p w:rsidR="00A300FC" w:rsidRDefault="00A300FC" w:rsidP="00575E65">
      <w:pPr>
        <w:tabs>
          <w:tab w:val="left" w:pos="1320"/>
        </w:tabs>
        <w:jc w:val="right"/>
      </w:pPr>
    </w:p>
    <w:p w:rsidR="00A300FC" w:rsidRDefault="00A300FC" w:rsidP="00D13A84">
      <w:pPr>
        <w:tabs>
          <w:tab w:val="left" w:pos="1320"/>
        </w:tabs>
        <w:jc w:val="center"/>
      </w:pPr>
    </w:p>
    <w:p w:rsidR="00A300FC" w:rsidRDefault="00A300FC" w:rsidP="00D14CED">
      <w:pPr>
        <w:tabs>
          <w:tab w:val="left" w:pos="1320"/>
        </w:tabs>
      </w:pPr>
      <w:r>
        <w:t>На бланке организации</w:t>
      </w:r>
    </w:p>
    <w:p w:rsidR="00A300FC" w:rsidRDefault="00A300FC" w:rsidP="00D14CED">
      <w:pPr>
        <w:tabs>
          <w:tab w:val="left" w:pos="1320"/>
        </w:tabs>
      </w:pPr>
      <w:r>
        <w:t>(для юридических лиц)</w:t>
      </w:r>
    </w:p>
    <w:p w:rsidR="00A300FC" w:rsidRPr="005311A7" w:rsidRDefault="00A300FC" w:rsidP="00D14CED">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A300FC" w:rsidRDefault="00A300FC" w:rsidP="00446198">
      <w:pPr>
        <w:spacing w:before="100" w:beforeAutospacing="1" w:after="100" w:afterAutospacing="1"/>
        <w:jc w:val="center"/>
        <w:rPr>
          <w:b/>
        </w:rPr>
      </w:pPr>
    </w:p>
    <w:p w:rsidR="00A300FC" w:rsidRDefault="00A300FC" w:rsidP="00F307FC">
      <w:pPr>
        <w:spacing w:before="100" w:beforeAutospacing="1" w:after="100" w:afterAutospacing="1"/>
        <w:jc w:val="center"/>
        <w:rPr>
          <w:b/>
        </w:rPr>
      </w:pPr>
      <w:r w:rsidRPr="005311A7">
        <w:rPr>
          <w:b/>
        </w:rPr>
        <w:t>КОТИРОВОЧНАЯ ЗАЯВКА</w:t>
      </w:r>
    </w:p>
    <w:p w:rsidR="00A300FC" w:rsidRDefault="00A300FC" w:rsidP="00064CF3">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A300FC" w:rsidRDefault="00A300FC" w:rsidP="009A02EC">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6F260F">
        <w:rPr>
          <w:color w:val="000000"/>
        </w:rPr>
        <w:t xml:space="preserve"> </w:t>
      </w:r>
      <w:r>
        <w:rPr>
          <w:color w:val="000000"/>
        </w:rPr>
        <w:t xml:space="preserve"> </w:t>
      </w:r>
      <w:hyperlink r:id="rId14"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A300FC" w:rsidRDefault="00A300FC" w:rsidP="009958E2">
      <w:pPr>
        <w:ind w:firstLine="567"/>
      </w:pPr>
    </w:p>
    <w:p w:rsidR="00A300FC" w:rsidRPr="00E210ED" w:rsidRDefault="00A300FC" w:rsidP="009958E2">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A300FC" w:rsidRPr="00E210ED" w:rsidRDefault="00A300FC"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A300FC" w:rsidRPr="00E210ED">
        <w:tc>
          <w:tcPr>
            <w:tcW w:w="805" w:type="dxa"/>
            <w:vAlign w:val="center"/>
          </w:tcPr>
          <w:p w:rsidR="00A300FC" w:rsidRPr="00E210ED" w:rsidRDefault="00A300FC" w:rsidP="00C64593">
            <w:pPr>
              <w:jc w:val="center"/>
            </w:pPr>
            <w:r w:rsidRPr="00E210ED">
              <w:t>№ п</w:t>
            </w:r>
            <w:r w:rsidRPr="00E210ED">
              <w:rPr>
                <w:lang w:val="en-US"/>
              </w:rPr>
              <w:t>/</w:t>
            </w:r>
            <w:r w:rsidRPr="00E210ED">
              <w:t>п</w:t>
            </w:r>
          </w:p>
        </w:tc>
        <w:tc>
          <w:tcPr>
            <w:tcW w:w="5539" w:type="dxa"/>
            <w:vAlign w:val="center"/>
          </w:tcPr>
          <w:p w:rsidR="00A300FC" w:rsidRPr="00E210ED" w:rsidRDefault="00A300FC" w:rsidP="00C64593">
            <w:pPr>
              <w:jc w:val="center"/>
            </w:pPr>
            <w:r w:rsidRPr="00E210ED">
              <w:t>Наименование</w:t>
            </w:r>
          </w:p>
        </w:tc>
        <w:tc>
          <w:tcPr>
            <w:tcW w:w="3151" w:type="dxa"/>
            <w:vAlign w:val="center"/>
          </w:tcPr>
          <w:p w:rsidR="00A300FC" w:rsidRPr="00E210ED" w:rsidRDefault="00A300FC" w:rsidP="00C64593">
            <w:pPr>
              <w:jc w:val="center"/>
            </w:pPr>
            <w:r w:rsidRPr="00E210ED">
              <w:t>Сведения об участнике процедуры закупки</w:t>
            </w:r>
          </w:p>
        </w:tc>
      </w:tr>
      <w:tr w:rsidR="00A300FC" w:rsidRPr="00E210ED">
        <w:tc>
          <w:tcPr>
            <w:tcW w:w="805" w:type="dxa"/>
            <w:vAlign w:val="center"/>
          </w:tcPr>
          <w:p w:rsidR="00A300FC" w:rsidRPr="00E210ED" w:rsidRDefault="00A300FC" w:rsidP="00C64593">
            <w:pPr>
              <w:jc w:val="center"/>
            </w:pPr>
            <w:r w:rsidRPr="00E210ED">
              <w:t>1</w:t>
            </w:r>
          </w:p>
        </w:tc>
        <w:tc>
          <w:tcPr>
            <w:tcW w:w="5539" w:type="dxa"/>
          </w:tcPr>
          <w:p w:rsidR="00A300FC" w:rsidRPr="00E210ED" w:rsidRDefault="00A300FC" w:rsidP="00C64593">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2</w:t>
            </w:r>
          </w:p>
        </w:tc>
        <w:tc>
          <w:tcPr>
            <w:tcW w:w="5539" w:type="dxa"/>
          </w:tcPr>
          <w:p w:rsidR="00A300FC" w:rsidRPr="00E210ED" w:rsidRDefault="00A300FC" w:rsidP="00C64593">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3</w:t>
            </w:r>
          </w:p>
        </w:tc>
        <w:tc>
          <w:tcPr>
            <w:tcW w:w="5539" w:type="dxa"/>
          </w:tcPr>
          <w:p w:rsidR="00A300FC" w:rsidRPr="00E210ED" w:rsidRDefault="00A300FC" w:rsidP="00C64593">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3.1</w:t>
            </w:r>
          </w:p>
        </w:tc>
        <w:tc>
          <w:tcPr>
            <w:tcW w:w="5539" w:type="dxa"/>
          </w:tcPr>
          <w:p w:rsidR="00A300FC" w:rsidRPr="00E210ED" w:rsidRDefault="00A300FC" w:rsidP="00C64593">
            <w:r w:rsidRPr="00E210ED">
              <w:t>Срок деятельности организации (с учетом правопреемственности)</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3.2</w:t>
            </w:r>
          </w:p>
        </w:tc>
        <w:tc>
          <w:tcPr>
            <w:tcW w:w="5539" w:type="dxa"/>
          </w:tcPr>
          <w:p w:rsidR="00A300FC" w:rsidRPr="00E210ED" w:rsidRDefault="00A300FC" w:rsidP="00C64593">
            <w:r w:rsidRPr="00E210ED">
              <w:t>Размер уставного капитала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3.3</w:t>
            </w:r>
          </w:p>
        </w:tc>
        <w:tc>
          <w:tcPr>
            <w:tcW w:w="5539" w:type="dxa"/>
          </w:tcPr>
          <w:p w:rsidR="00A300FC" w:rsidRPr="00E210ED" w:rsidRDefault="00A300FC" w:rsidP="00C64593">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3.4</w:t>
            </w:r>
          </w:p>
        </w:tc>
        <w:tc>
          <w:tcPr>
            <w:tcW w:w="5539" w:type="dxa"/>
          </w:tcPr>
          <w:p w:rsidR="00A300FC" w:rsidRPr="00E210ED" w:rsidRDefault="00A300FC" w:rsidP="00C64593">
            <w:r w:rsidRPr="00E210ED">
              <w:t>Почтовый адрес арбитражного суда по месту регистрации участника, контактные лица и телефоны</w:t>
            </w:r>
          </w:p>
          <w:p w:rsidR="00A300FC" w:rsidRPr="00E210ED" w:rsidRDefault="00A300FC" w:rsidP="00C64593">
            <w:r w:rsidRPr="00E210ED">
              <w:t>ИНН, КПП, ОГРН, ОКПО участника процедуры закупки</w:t>
            </w:r>
          </w:p>
          <w:p w:rsidR="00A300FC" w:rsidRPr="00DE7959" w:rsidRDefault="00A300FC" w:rsidP="00C64593">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A300FC" w:rsidRPr="00DE7959" w:rsidRDefault="00A300FC" w:rsidP="00C64593">
            <w:pPr>
              <w:rPr>
                <w:i/>
                <w:sz w:val="20"/>
                <w:szCs w:val="20"/>
              </w:rPr>
            </w:pPr>
            <w:r w:rsidRPr="00DE7959">
              <w:rPr>
                <w:i/>
                <w:sz w:val="20"/>
                <w:szCs w:val="20"/>
              </w:rPr>
              <w:t>- свидетельства о государственной регистрации;</w:t>
            </w:r>
          </w:p>
          <w:p w:rsidR="00A300FC" w:rsidRPr="00DE7959" w:rsidRDefault="00A300FC" w:rsidP="00C64593">
            <w:pPr>
              <w:rPr>
                <w:i/>
                <w:sz w:val="20"/>
                <w:szCs w:val="20"/>
              </w:rPr>
            </w:pPr>
            <w:r w:rsidRPr="00DE7959">
              <w:rPr>
                <w:i/>
                <w:sz w:val="20"/>
                <w:szCs w:val="20"/>
              </w:rPr>
              <w:t>-информационного письма об учете в ЕГРПО;</w:t>
            </w:r>
          </w:p>
          <w:p w:rsidR="00A300FC" w:rsidRPr="00DE7959" w:rsidRDefault="00A300FC" w:rsidP="00C64593">
            <w:pPr>
              <w:rPr>
                <w:i/>
                <w:sz w:val="20"/>
                <w:szCs w:val="20"/>
              </w:rPr>
            </w:pPr>
            <w:r w:rsidRPr="00DE7959">
              <w:rPr>
                <w:i/>
                <w:sz w:val="20"/>
                <w:szCs w:val="20"/>
              </w:rPr>
              <w:t>-свидетельства о постановке на учет в налоговом органе;</w:t>
            </w:r>
          </w:p>
          <w:p w:rsidR="00A300FC" w:rsidRPr="00E210ED" w:rsidRDefault="00A300FC" w:rsidP="00C64593">
            <w:r w:rsidRPr="00DE7959">
              <w:rPr>
                <w:i/>
                <w:sz w:val="20"/>
                <w:szCs w:val="20"/>
              </w:rPr>
              <w:t>-справки арбитражного суда об отсутствии дела о банкротстве</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4</w:t>
            </w:r>
          </w:p>
        </w:tc>
        <w:tc>
          <w:tcPr>
            <w:tcW w:w="5539" w:type="dxa"/>
          </w:tcPr>
          <w:p w:rsidR="00A300FC" w:rsidRPr="00E210ED" w:rsidRDefault="00A300FC" w:rsidP="00C64593">
            <w:r w:rsidRPr="00E210ED">
              <w:t>Место нахождения участника процедуры закупки (страна, адрес)</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5</w:t>
            </w:r>
          </w:p>
        </w:tc>
        <w:tc>
          <w:tcPr>
            <w:tcW w:w="5539" w:type="dxa"/>
          </w:tcPr>
          <w:p w:rsidR="00A300FC" w:rsidRPr="00E210ED" w:rsidRDefault="00A300FC" w:rsidP="00C64593">
            <w:r w:rsidRPr="00E210ED">
              <w:t>Почтовый адрес участника процедуры закупки</w:t>
            </w:r>
          </w:p>
          <w:p w:rsidR="00A300FC" w:rsidRPr="00E210ED" w:rsidRDefault="00A300FC" w:rsidP="00C64593">
            <w:r w:rsidRPr="00E210ED">
              <w:t>(страна, адрес)</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6</w:t>
            </w:r>
          </w:p>
        </w:tc>
        <w:tc>
          <w:tcPr>
            <w:tcW w:w="5539" w:type="dxa"/>
          </w:tcPr>
          <w:p w:rsidR="00A300FC" w:rsidRPr="00E210ED" w:rsidRDefault="00A300FC" w:rsidP="00C64593">
            <w:r w:rsidRPr="00E210ED">
              <w:t>Телефоны участника процедуры закупки (с указанием кода города)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7</w:t>
            </w:r>
          </w:p>
        </w:tc>
        <w:tc>
          <w:tcPr>
            <w:tcW w:w="5539" w:type="dxa"/>
          </w:tcPr>
          <w:p w:rsidR="00A300FC" w:rsidRPr="00E210ED" w:rsidRDefault="00A300FC" w:rsidP="00C64593">
            <w:r w:rsidRPr="00E210ED">
              <w:t>Факс участника процедуры закупки (с указанием кода города)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8</w:t>
            </w:r>
          </w:p>
        </w:tc>
        <w:tc>
          <w:tcPr>
            <w:tcW w:w="5539" w:type="dxa"/>
          </w:tcPr>
          <w:p w:rsidR="00A300FC" w:rsidRPr="00E210ED" w:rsidRDefault="00A300FC" w:rsidP="00C64593">
            <w:r w:rsidRPr="00E210ED">
              <w:t>Адрес электронной почты участника процедуры закупки</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9</w:t>
            </w:r>
          </w:p>
        </w:tc>
        <w:tc>
          <w:tcPr>
            <w:tcW w:w="5539" w:type="dxa"/>
          </w:tcPr>
          <w:p w:rsidR="00A300FC" w:rsidRPr="00E210ED" w:rsidRDefault="00A300FC" w:rsidP="00C64593">
            <w:r w:rsidRPr="00E210ED">
              <w:t xml:space="preserve">Филиалы: перечислить наименования и почтовые адреса </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10</w:t>
            </w:r>
          </w:p>
        </w:tc>
        <w:tc>
          <w:tcPr>
            <w:tcW w:w="5539" w:type="dxa"/>
          </w:tcPr>
          <w:p w:rsidR="00A300FC" w:rsidRPr="00E210ED" w:rsidRDefault="00A300FC" w:rsidP="00C64593">
            <w:r w:rsidRPr="00E210ED">
              <w:t>Стоимость основных фондов (по балансу последнего завершенного периода)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11</w:t>
            </w:r>
          </w:p>
        </w:tc>
        <w:tc>
          <w:tcPr>
            <w:tcW w:w="5539" w:type="dxa"/>
          </w:tcPr>
          <w:p w:rsidR="00A300FC" w:rsidRPr="00E210ED" w:rsidRDefault="00A300FC" w:rsidP="00C64593">
            <w:r w:rsidRPr="00E210ED">
              <w:t xml:space="preserve">Банковские реквизиты </w:t>
            </w:r>
          </w:p>
          <w:p w:rsidR="00A300FC" w:rsidRPr="00DE7959" w:rsidRDefault="00A300FC" w:rsidP="00C64593">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11.1</w:t>
            </w:r>
          </w:p>
        </w:tc>
        <w:tc>
          <w:tcPr>
            <w:tcW w:w="5539" w:type="dxa"/>
          </w:tcPr>
          <w:p w:rsidR="00A300FC" w:rsidRPr="00E210ED" w:rsidRDefault="00A300FC" w:rsidP="00C64593">
            <w:r w:rsidRPr="00E210ED">
              <w:t>Наименование обслуживающего банка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11.2</w:t>
            </w:r>
          </w:p>
        </w:tc>
        <w:tc>
          <w:tcPr>
            <w:tcW w:w="5539" w:type="dxa"/>
          </w:tcPr>
          <w:p w:rsidR="00A300FC" w:rsidRPr="00E210ED" w:rsidRDefault="00A300FC" w:rsidP="00C64593">
            <w:r w:rsidRPr="00E210ED">
              <w:t>Расчетный счет</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11.3</w:t>
            </w:r>
          </w:p>
        </w:tc>
        <w:tc>
          <w:tcPr>
            <w:tcW w:w="5539" w:type="dxa"/>
          </w:tcPr>
          <w:p w:rsidR="00A300FC" w:rsidRPr="00E210ED" w:rsidRDefault="00A300FC" w:rsidP="00C64593">
            <w:r w:rsidRPr="00E210ED">
              <w:t>Корреспондентский счет</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11.4</w:t>
            </w:r>
          </w:p>
        </w:tc>
        <w:tc>
          <w:tcPr>
            <w:tcW w:w="5539" w:type="dxa"/>
          </w:tcPr>
          <w:p w:rsidR="00A300FC" w:rsidRPr="00E210ED" w:rsidRDefault="00A300FC" w:rsidP="00C64593">
            <w:r w:rsidRPr="00E210ED">
              <w:t>Код БИК</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12</w:t>
            </w:r>
          </w:p>
        </w:tc>
        <w:tc>
          <w:tcPr>
            <w:tcW w:w="5539" w:type="dxa"/>
          </w:tcPr>
          <w:p w:rsidR="00A300FC" w:rsidRPr="00E210ED" w:rsidRDefault="00A300FC" w:rsidP="00C64593">
            <w:r w:rsidRPr="00E210ED">
              <w:t>Балансовая стоимость активов</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rsidRPr="00E210ED">
              <w:t>13</w:t>
            </w:r>
          </w:p>
        </w:tc>
        <w:tc>
          <w:tcPr>
            <w:tcW w:w="5539" w:type="dxa"/>
          </w:tcPr>
          <w:p w:rsidR="00A300FC" w:rsidRPr="00E210ED" w:rsidRDefault="00A300FC" w:rsidP="00C64593">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A300FC" w:rsidRPr="00E210ED" w:rsidRDefault="00A300FC" w:rsidP="00C64593">
            <w:pPr>
              <w:jc w:val="center"/>
            </w:pPr>
          </w:p>
        </w:tc>
      </w:tr>
      <w:tr w:rsidR="00A300FC" w:rsidRPr="00E210ED">
        <w:tc>
          <w:tcPr>
            <w:tcW w:w="805" w:type="dxa"/>
            <w:vAlign w:val="center"/>
          </w:tcPr>
          <w:p w:rsidR="00A300FC" w:rsidRPr="00E210ED" w:rsidRDefault="00A300FC" w:rsidP="00C64593">
            <w:pPr>
              <w:jc w:val="center"/>
            </w:pPr>
            <w:r>
              <w:t>14</w:t>
            </w:r>
          </w:p>
        </w:tc>
        <w:tc>
          <w:tcPr>
            <w:tcW w:w="5539" w:type="dxa"/>
          </w:tcPr>
          <w:p w:rsidR="00A300FC" w:rsidRPr="00E210ED" w:rsidRDefault="00A300FC" w:rsidP="00C64593">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A300FC" w:rsidRPr="00E210ED" w:rsidRDefault="00A300FC" w:rsidP="00C64593">
            <w:pPr>
              <w:jc w:val="center"/>
            </w:pPr>
          </w:p>
        </w:tc>
      </w:tr>
    </w:tbl>
    <w:p w:rsidR="00A300FC" w:rsidRPr="00E210ED" w:rsidRDefault="00A300FC" w:rsidP="009958E2"/>
    <w:p w:rsidR="00A300FC" w:rsidRPr="00E210ED" w:rsidRDefault="00A300FC" w:rsidP="009958E2"/>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9958E2">
      <w:pPr>
        <w:shd w:val="clear" w:color="auto" w:fill="FFFFFF"/>
        <w:tabs>
          <w:tab w:val="left" w:pos="6828"/>
        </w:tabs>
        <w:ind w:left="619"/>
        <w:jc w:val="right"/>
        <w:rPr>
          <w:spacing w:val="-4"/>
        </w:rPr>
      </w:pPr>
    </w:p>
    <w:p w:rsidR="00A300FC" w:rsidRDefault="00A300FC" w:rsidP="005D766C"/>
    <w:p w:rsidR="00A300FC" w:rsidRDefault="00A300FC" w:rsidP="009958E2">
      <w:pPr>
        <w:jc w:val="center"/>
      </w:pPr>
    </w:p>
    <w:p w:rsidR="00A300FC" w:rsidRPr="00E210ED" w:rsidRDefault="00A300FC" w:rsidP="009958E2">
      <w:pPr>
        <w:jc w:val="center"/>
      </w:pPr>
      <w:r w:rsidRPr="00E210ED">
        <w:t>АНКЕТА УЧАСТНИКА ПРОЦЕДУРЫ ЗАКУПКИ</w:t>
      </w:r>
      <w:r w:rsidRPr="00E210ED">
        <w:rPr>
          <w:rStyle w:val="FootnoteReference"/>
        </w:rPr>
        <w:footnoteReference w:id="8"/>
      </w:r>
    </w:p>
    <w:p w:rsidR="00A300FC" w:rsidRPr="00E210ED" w:rsidRDefault="00A300FC"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A300FC" w:rsidRPr="00E210ED">
        <w:tc>
          <w:tcPr>
            <w:tcW w:w="817" w:type="dxa"/>
            <w:vAlign w:val="center"/>
          </w:tcPr>
          <w:p w:rsidR="00A300FC" w:rsidRPr="00E210ED" w:rsidRDefault="00A300FC" w:rsidP="00C64593">
            <w:pPr>
              <w:jc w:val="center"/>
            </w:pPr>
            <w:r w:rsidRPr="00E210ED">
              <w:t>№ п</w:t>
            </w:r>
            <w:r w:rsidRPr="00E210ED">
              <w:rPr>
                <w:lang w:val="en-US"/>
              </w:rPr>
              <w:t>/</w:t>
            </w:r>
            <w:r w:rsidRPr="00E210ED">
              <w:t>п</w:t>
            </w:r>
          </w:p>
        </w:tc>
        <w:tc>
          <w:tcPr>
            <w:tcW w:w="5753" w:type="dxa"/>
            <w:vAlign w:val="center"/>
          </w:tcPr>
          <w:p w:rsidR="00A300FC" w:rsidRPr="00E210ED" w:rsidRDefault="00A300FC" w:rsidP="00C64593">
            <w:pPr>
              <w:jc w:val="center"/>
            </w:pPr>
            <w:r w:rsidRPr="00E210ED">
              <w:t>Наименование</w:t>
            </w:r>
          </w:p>
        </w:tc>
        <w:tc>
          <w:tcPr>
            <w:tcW w:w="3285" w:type="dxa"/>
            <w:vAlign w:val="center"/>
          </w:tcPr>
          <w:p w:rsidR="00A300FC" w:rsidRPr="00E210ED" w:rsidRDefault="00A300FC" w:rsidP="00C64593">
            <w:pPr>
              <w:jc w:val="center"/>
            </w:pPr>
            <w:r w:rsidRPr="00E210ED">
              <w:t xml:space="preserve">Сведения об участнике </w:t>
            </w:r>
          </w:p>
          <w:p w:rsidR="00A300FC" w:rsidRPr="00E210ED" w:rsidRDefault="00A300FC" w:rsidP="00C64593">
            <w:pPr>
              <w:jc w:val="center"/>
            </w:pPr>
            <w:r w:rsidRPr="00E210ED">
              <w:t>процедуры закупки</w:t>
            </w:r>
          </w:p>
        </w:tc>
      </w:tr>
      <w:tr w:rsidR="00A300FC" w:rsidRPr="00E210ED">
        <w:tc>
          <w:tcPr>
            <w:tcW w:w="817" w:type="dxa"/>
            <w:vAlign w:val="center"/>
          </w:tcPr>
          <w:p w:rsidR="00A300FC" w:rsidRPr="00E210ED" w:rsidRDefault="00A300FC" w:rsidP="00C64593">
            <w:pPr>
              <w:jc w:val="center"/>
            </w:pPr>
            <w:r w:rsidRPr="00E210ED">
              <w:t>1</w:t>
            </w:r>
          </w:p>
        </w:tc>
        <w:tc>
          <w:tcPr>
            <w:tcW w:w="5753" w:type="dxa"/>
          </w:tcPr>
          <w:p w:rsidR="00A300FC" w:rsidRPr="00E210ED" w:rsidRDefault="00A300FC" w:rsidP="00C64593">
            <w:r w:rsidRPr="00E210ED">
              <w:t>Статус участника процедуры закупки</w:t>
            </w:r>
          </w:p>
        </w:tc>
        <w:tc>
          <w:tcPr>
            <w:tcW w:w="3285" w:type="dxa"/>
          </w:tcPr>
          <w:p w:rsidR="00A300FC" w:rsidRPr="00E210ED" w:rsidRDefault="00A300FC" w:rsidP="00C64593">
            <w:pPr>
              <w:jc w:val="center"/>
            </w:pPr>
            <w:r w:rsidRPr="00E210ED">
              <w:t>Индивидуальный</w:t>
            </w:r>
            <w:r w:rsidRPr="00E210ED">
              <w:br/>
              <w:t>предприниматель</w:t>
            </w:r>
          </w:p>
        </w:tc>
      </w:tr>
      <w:tr w:rsidR="00A300FC" w:rsidRPr="00E210ED">
        <w:tc>
          <w:tcPr>
            <w:tcW w:w="817" w:type="dxa"/>
            <w:vAlign w:val="center"/>
          </w:tcPr>
          <w:p w:rsidR="00A300FC" w:rsidRPr="00E210ED" w:rsidRDefault="00A300FC" w:rsidP="00C64593">
            <w:pPr>
              <w:jc w:val="center"/>
            </w:pPr>
            <w:r w:rsidRPr="00E210ED">
              <w:t>2</w:t>
            </w:r>
          </w:p>
        </w:tc>
        <w:tc>
          <w:tcPr>
            <w:tcW w:w="5753" w:type="dxa"/>
          </w:tcPr>
          <w:p w:rsidR="00A300FC" w:rsidRPr="00E210ED" w:rsidRDefault="00A300FC" w:rsidP="00C64593">
            <w:r w:rsidRPr="00E210ED">
              <w:t>Свидетельство о внесении записи в Единый государственный реестр индивидуальных предпринимателей</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3</w:t>
            </w:r>
          </w:p>
        </w:tc>
        <w:tc>
          <w:tcPr>
            <w:tcW w:w="5753" w:type="dxa"/>
          </w:tcPr>
          <w:p w:rsidR="00A300FC" w:rsidRPr="00E210ED" w:rsidRDefault="00A300FC" w:rsidP="00C64593">
            <w:r w:rsidRPr="00E210ED">
              <w:t>Фамилия, имя, отчество (полностью)</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4</w:t>
            </w:r>
          </w:p>
        </w:tc>
        <w:tc>
          <w:tcPr>
            <w:tcW w:w="5753" w:type="dxa"/>
          </w:tcPr>
          <w:p w:rsidR="00A300FC" w:rsidRPr="00E210ED" w:rsidRDefault="00A300FC" w:rsidP="00C64593">
            <w:r w:rsidRPr="00E210ED">
              <w:t>Место жительства</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5</w:t>
            </w:r>
          </w:p>
        </w:tc>
        <w:tc>
          <w:tcPr>
            <w:tcW w:w="5753" w:type="dxa"/>
          </w:tcPr>
          <w:p w:rsidR="00A300FC" w:rsidRPr="00E210ED" w:rsidRDefault="00A300FC" w:rsidP="00C64593">
            <w:r w:rsidRPr="00E210ED">
              <w:t>Почтовый адрес</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6</w:t>
            </w:r>
          </w:p>
        </w:tc>
        <w:tc>
          <w:tcPr>
            <w:tcW w:w="5753" w:type="dxa"/>
          </w:tcPr>
          <w:p w:rsidR="00A300FC" w:rsidRPr="00E210ED" w:rsidRDefault="00A300FC" w:rsidP="00C64593">
            <w:r w:rsidRPr="00E210ED">
              <w:t>Паспортные данные</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7</w:t>
            </w:r>
          </w:p>
        </w:tc>
        <w:tc>
          <w:tcPr>
            <w:tcW w:w="5753" w:type="dxa"/>
          </w:tcPr>
          <w:p w:rsidR="00A300FC" w:rsidRPr="00E210ED" w:rsidRDefault="00A300FC" w:rsidP="00C64593">
            <w:r w:rsidRPr="00E210ED">
              <w:t>Номер контактного телефона участника процедуры закупки</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8</w:t>
            </w:r>
          </w:p>
        </w:tc>
        <w:tc>
          <w:tcPr>
            <w:tcW w:w="5753" w:type="dxa"/>
          </w:tcPr>
          <w:p w:rsidR="00A300FC" w:rsidRPr="00E210ED" w:rsidRDefault="00A300FC" w:rsidP="00C64593">
            <w:r w:rsidRPr="00E210ED">
              <w:t>Факс участника процедуры закупки</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9</w:t>
            </w:r>
          </w:p>
        </w:tc>
        <w:tc>
          <w:tcPr>
            <w:tcW w:w="5753" w:type="dxa"/>
          </w:tcPr>
          <w:p w:rsidR="00A300FC" w:rsidRPr="00E210ED" w:rsidRDefault="00A300FC" w:rsidP="00C64593">
            <w:r w:rsidRPr="00E210ED">
              <w:t>Адрес электронной почты</w:t>
            </w:r>
          </w:p>
        </w:tc>
        <w:tc>
          <w:tcPr>
            <w:tcW w:w="3285" w:type="dxa"/>
          </w:tcPr>
          <w:p w:rsidR="00A300FC" w:rsidRPr="00E210ED" w:rsidRDefault="00A300FC" w:rsidP="00C64593">
            <w:pPr>
              <w:jc w:val="center"/>
            </w:pPr>
          </w:p>
        </w:tc>
      </w:tr>
    </w:tbl>
    <w:p w:rsidR="00A300FC" w:rsidRPr="00E210ED" w:rsidRDefault="00A300FC" w:rsidP="009958E2"/>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Default="00A300FC" w:rsidP="009958E2">
      <w:pPr>
        <w:rPr>
          <w:lang w:val="en-US"/>
        </w:rPr>
      </w:pPr>
    </w:p>
    <w:p w:rsidR="00A300FC" w:rsidRPr="00FA0C7C" w:rsidRDefault="00A300FC" w:rsidP="009958E2">
      <w:pPr>
        <w:rPr>
          <w:lang w:val="en-US"/>
        </w:rPr>
      </w:pPr>
    </w:p>
    <w:p w:rsidR="00A300FC" w:rsidRDefault="00A300FC" w:rsidP="009958E2"/>
    <w:p w:rsidR="00A300FC" w:rsidRDefault="00A300FC" w:rsidP="009958E2"/>
    <w:p w:rsidR="00A300FC" w:rsidRDefault="00A300FC" w:rsidP="009958E2"/>
    <w:p w:rsidR="00A300FC" w:rsidRPr="00E210ED" w:rsidRDefault="00A300FC" w:rsidP="009958E2"/>
    <w:p w:rsidR="00A300FC" w:rsidRPr="00E210ED" w:rsidRDefault="00A300FC" w:rsidP="009958E2">
      <w:pPr>
        <w:jc w:val="center"/>
      </w:pPr>
      <w:r w:rsidRPr="00E210ED">
        <w:t>АНКЕТА УЧАСТНИКА ПРОЦЕДУРЫ ЗАКУПКИ</w:t>
      </w:r>
      <w:r w:rsidRPr="00E210ED">
        <w:rPr>
          <w:rStyle w:val="FootnoteReference"/>
        </w:rPr>
        <w:footnoteReference w:id="9"/>
      </w:r>
    </w:p>
    <w:p w:rsidR="00A300FC" w:rsidRPr="00E210ED" w:rsidRDefault="00A300FC"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A300FC" w:rsidRPr="00E210ED">
        <w:trPr>
          <w:trHeight w:val="977"/>
        </w:trPr>
        <w:tc>
          <w:tcPr>
            <w:tcW w:w="817" w:type="dxa"/>
            <w:vAlign w:val="center"/>
          </w:tcPr>
          <w:p w:rsidR="00A300FC" w:rsidRPr="00E210ED" w:rsidRDefault="00A300FC" w:rsidP="00C64593">
            <w:pPr>
              <w:jc w:val="center"/>
            </w:pPr>
            <w:r w:rsidRPr="00E210ED">
              <w:t>№ п</w:t>
            </w:r>
            <w:r w:rsidRPr="00E210ED">
              <w:rPr>
                <w:lang w:val="en-US"/>
              </w:rPr>
              <w:t>/</w:t>
            </w:r>
            <w:r w:rsidRPr="00E210ED">
              <w:t>п</w:t>
            </w:r>
          </w:p>
        </w:tc>
        <w:tc>
          <w:tcPr>
            <w:tcW w:w="5753" w:type="dxa"/>
            <w:vAlign w:val="center"/>
          </w:tcPr>
          <w:p w:rsidR="00A300FC" w:rsidRPr="00E210ED" w:rsidRDefault="00A300FC" w:rsidP="00C64593">
            <w:pPr>
              <w:jc w:val="center"/>
            </w:pPr>
            <w:r w:rsidRPr="00E210ED">
              <w:t>Наименование</w:t>
            </w:r>
          </w:p>
        </w:tc>
        <w:tc>
          <w:tcPr>
            <w:tcW w:w="3285" w:type="dxa"/>
            <w:vAlign w:val="center"/>
          </w:tcPr>
          <w:p w:rsidR="00A300FC" w:rsidRPr="00E210ED" w:rsidRDefault="00A300FC" w:rsidP="00C64593">
            <w:pPr>
              <w:jc w:val="center"/>
            </w:pPr>
            <w:r w:rsidRPr="00E210ED">
              <w:t xml:space="preserve">Сведения об участнике </w:t>
            </w:r>
          </w:p>
          <w:p w:rsidR="00A300FC" w:rsidRPr="00E210ED" w:rsidRDefault="00A300FC" w:rsidP="00C64593">
            <w:pPr>
              <w:jc w:val="center"/>
            </w:pPr>
            <w:r w:rsidRPr="00E210ED">
              <w:t>процедуры закупки</w:t>
            </w:r>
          </w:p>
        </w:tc>
      </w:tr>
      <w:tr w:rsidR="00A300FC" w:rsidRPr="00E210ED">
        <w:tc>
          <w:tcPr>
            <w:tcW w:w="817" w:type="dxa"/>
            <w:vAlign w:val="center"/>
          </w:tcPr>
          <w:p w:rsidR="00A300FC" w:rsidRPr="00E210ED" w:rsidRDefault="00A300FC" w:rsidP="00C64593">
            <w:pPr>
              <w:jc w:val="center"/>
            </w:pPr>
            <w:r w:rsidRPr="00E210ED">
              <w:t>1</w:t>
            </w:r>
          </w:p>
        </w:tc>
        <w:tc>
          <w:tcPr>
            <w:tcW w:w="5753" w:type="dxa"/>
          </w:tcPr>
          <w:p w:rsidR="00A300FC" w:rsidRPr="00E210ED" w:rsidRDefault="00A300FC" w:rsidP="00C64593">
            <w:r w:rsidRPr="00E210ED">
              <w:t>Статус участника процедуры закупки</w:t>
            </w:r>
          </w:p>
        </w:tc>
        <w:tc>
          <w:tcPr>
            <w:tcW w:w="3285" w:type="dxa"/>
          </w:tcPr>
          <w:p w:rsidR="00A300FC" w:rsidRPr="00E210ED" w:rsidRDefault="00A300FC" w:rsidP="00C64593">
            <w:pPr>
              <w:jc w:val="center"/>
            </w:pPr>
            <w:r w:rsidRPr="00E210ED">
              <w:t>Физическое лицо</w:t>
            </w:r>
          </w:p>
        </w:tc>
      </w:tr>
      <w:tr w:rsidR="00A300FC" w:rsidRPr="00E210ED">
        <w:tc>
          <w:tcPr>
            <w:tcW w:w="817" w:type="dxa"/>
            <w:vAlign w:val="center"/>
          </w:tcPr>
          <w:p w:rsidR="00A300FC" w:rsidRPr="00E210ED" w:rsidRDefault="00A300FC" w:rsidP="00C64593">
            <w:pPr>
              <w:jc w:val="center"/>
            </w:pPr>
            <w:r w:rsidRPr="00E210ED">
              <w:t>2</w:t>
            </w:r>
          </w:p>
        </w:tc>
        <w:tc>
          <w:tcPr>
            <w:tcW w:w="5753" w:type="dxa"/>
          </w:tcPr>
          <w:p w:rsidR="00A300FC" w:rsidRPr="00E210ED" w:rsidRDefault="00A300FC" w:rsidP="00C64593">
            <w:r w:rsidRPr="00E210ED">
              <w:t>Фамилия, имя, отчество (полностью)</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3</w:t>
            </w:r>
          </w:p>
        </w:tc>
        <w:tc>
          <w:tcPr>
            <w:tcW w:w="5753" w:type="dxa"/>
          </w:tcPr>
          <w:p w:rsidR="00A300FC" w:rsidRPr="00E210ED" w:rsidRDefault="00A300FC" w:rsidP="00C64593">
            <w:r w:rsidRPr="00E210ED">
              <w:t>Место жительства</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4</w:t>
            </w:r>
          </w:p>
        </w:tc>
        <w:tc>
          <w:tcPr>
            <w:tcW w:w="5753" w:type="dxa"/>
          </w:tcPr>
          <w:p w:rsidR="00A300FC" w:rsidRPr="00E210ED" w:rsidRDefault="00A300FC" w:rsidP="00C64593">
            <w:r w:rsidRPr="00E210ED">
              <w:t>Почтовый адрес</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5</w:t>
            </w:r>
          </w:p>
        </w:tc>
        <w:tc>
          <w:tcPr>
            <w:tcW w:w="5753" w:type="dxa"/>
          </w:tcPr>
          <w:p w:rsidR="00A300FC" w:rsidRPr="00E210ED" w:rsidRDefault="00A300FC" w:rsidP="00C64593">
            <w:r w:rsidRPr="00E210ED">
              <w:t>Паспортные данные</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6</w:t>
            </w:r>
          </w:p>
        </w:tc>
        <w:tc>
          <w:tcPr>
            <w:tcW w:w="5753" w:type="dxa"/>
          </w:tcPr>
          <w:p w:rsidR="00A300FC" w:rsidRPr="00E210ED" w:rsidRDefault="00A300FC" w:rsidP="00C64593">
            <w:r w:rsidRPr="00E210ED">
              <w:t>Номер контактного телефона участника процедуры закупки</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7</w:t>
            </w:r>
          </w:p>
        </w:tc>
        <w:tc>
          <w:tcPr>
            <w:tcW w:w="5753" w:type="dxa"/>
          </w:tcPr>
          <w:p w:rsidR="00A300FC" w:rsidRPr="00E210ED" w:rsidRDefault="00A300FC" w:rsidP="00C64593">
            <w:r w:rsidRPr="00E210ED">
              <w:t>Факс участника процедуры закупки</w:t>
            </w:r>
          </w:p>
        </w:tc>
        <w:tc>
          <w:tcPr>
            <w:tcW w:w="3285" w:type="dxa"/>
          </w:tcPr>
          <w:p w:rsidR="00A300FC" w:rsidRPr="00E210ED" w:rsidRDefault="00A300FC" w:rsidP="00C64593">
            <w:pPr>
              <w:jc w:val="center"/>
            </w:pPr>
          </w:p>
        </w:tc>
      </w:tr>
      <w:tr w:rsidR="00A300FC" w:rsidRPr="00E210ED">
        <w:tc>
          <w:tcPr>
            <w:tcW w:w="817" w:type="dxa"/>
            <w:vAlign w:val="center"/>
          </w:tcPr>
          <w:p w:rsidR="00A300FC" w:rsidRPr="00E210ED" w:rsidRDefault="00A300FC" w:rsidP="00C64593">
            <w:pPr>
              <w:jc w:val="center"/>
            </w:pPr>
            <w:r w:rsidRPr="00E210ED">
              <w:t>8</w:t>
            </w:r>
          </w:p>
        </w:tc>
        <w:tc>
          <w:tcPr>
            <w:tcW w:w="5753" w:type="dxa"/>
          </w:tcPr>
          <w:p w:rsidR="00A300FC" w:rsidRPr="00E210ED" w:rsidRDefault="00A300FC" w:rsidP="00C64593">
            <w:r w:rsidRPr="00E210ED">
              <w:t>Адрес электронной почты</w:t>
            </w:r>
          </w:p>
        </w:tc>
        <w:tc>
          <w:tcPr>
            <w:tcW w:w="3285" w:type="dxa"/>
          </w:tcPr>
          <w:p w:rsidR="00A300FC" w:rsidRPr="00E210ED" w:rsidRDefault="00A300FC" w:rsidP="00C64593">
            <w:pPr>
              <w:jc w:val="center"/>
            </w:pPr>
          </w:p>
        </w:tc>
      </w:tr>
    </w:tbl>
    <w:p w:rsidR="00A300FC" w:rsidRDefault="00A300FC" w:rsidP="00064CF3">
      <w:pPr>
        <w:jc w:val="both"/>
        <w:rPr>
          <w:lang w:val="en-US"/>
        </w:rPr>
      </w:pPr>
    </w:p>
    <w:p w:rsidR="00A300FC" w:rsidRPr="009958E2" w:rsidRDefault="00A300FC" w:rsidP="00064CF3">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A300FC" w:rsidRPr="006F51F2" w:rsidRDefault="00A300FC" w:rsidP="006F51F2">
      <w:pPr>
        <w:jc w:val="both"/>
      </w:pPr>
    </w:p>
    <w:tbl>
      <w:tblPr>
        <w:tblW w:w="10031" w:type="dxa"/>
        <w:tblLook w:val="01E0"/>
      </w:tblPr>
      <w:tblGrid>
        <w:gridCol w:w="570"/>
        <w:gridCol w:w="1986"/>
        <w:gridCol w:w="1292"/>
        <w:gridCol w:w="1052"/>
        <w:gridCol w:w="1079"/>
        <w:gridCol w:w="967"/>
        <w:gridCol w:w="986"/>
        <w:gridCol w:w="967"/>
        <w:gridCol w:w="1132"/>
      </w:tblGrid>
      <w:tr w:rsidR="00A300FC" w:rsidRPr="005019AC" w:rsidTr="005019AC">
        <w:tc>
          <w:tcPr>
            <w:tcW w:w="583" w:type="dxa"/>
            <w:vMerge w:val="restart"/>
            <w:tcBorders>
              <w:top w:val="single" w:sz="4" w:space="0" w:color="auto"/>
              <w:left w:val="single" w:sz="4" w:space="0" w:color="auto"/>
              <w:bottom w:val="single" w:sz="4" w:space="0" w:color="auto"/>
              <w:right w:val="single" w:sz="4" w:space="0" w:color="auto"/>
            </w:tcBorders>
            <w:vAlign w:val="center"/>
          </w:tcPr>
          <w:p w:rsidR="00A300FC" w:rsidRPr="00E776FE" w:rsidRDefault="00A300FC" w:rsidP="005019AC">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A300FC" w:rsidRPr="00E776FE" w:rsidRDefault="00A300FC" w:rsidP="005019AC">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A300FC" w:rsidRPr="00E776FE" w:rsidRDefault="00A300FC" w:rsidP="005019AC">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A300FC" w:rsidRPr="00E776FE" w:rsidRDefault="00A300FC" w:rsidP="005019AC">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A300FC" w:rsidRPr="00E776FE" w:rsidRDefault="00A300FC" w:rsidP="005019AC">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Сумма с учетом НДС (руб.)</w:t>
            </w:r>
          </w:p>
        </w:tc>
      </w:tr>
      <w:tr w:rsidR="00A300FC" w:rsidRPr="005019AC" w:rsidTr="005019AC">
        <w:tc>
          <w:tcPr>
            <w:tcW w:w="583"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Сумма</w:t>
            </w:r>
          </w:p>
          <w:p w:rsidR="00A300FC" w:rsidRPr="00E776FE" w:rsidRDefault="00A300FC" w:rsidP="005019AC">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p>
        </w:tc>
      </w:tr>
      <w:tr w:rsidR="00A300FC" w:rsidRPr="005019AC" w:rsidTr="005019AC">
        <w:tc>
          <w:tcPr>
            <w:tcW w:w="583"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jc w:val="center"/>
            </w:pPr>
            <w:r w:rsidRPr="00E776FE">
              <w:t>9</w:t>
            </w:r>
          </w:p>
        </w:tc>
      </w:tr>
      <w:tr w:rsidR="00A300FC" w:rsidRPr="005019AC" w:rsidTr="005019AC">
        <w:tc>
          <w:tcPr>
            <w:tcW w:w="583"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r>
      <w:tr w:rsidR="00A300FC" w:rsidRPr="005019AC" w:rsidTr="005019AC">
        <w:tc>
          <w:tcPr>
            <w:tcW w:w="2640" w:type="dxa"/>
            <w:gridSpan w:val="2"/>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A300FC" w:rsidRPr="00E776FE" w:rsidRDefault="00A300FC" w:rsidP="005019AC">
            <w:pPr>
              <w:pStyle w:val="BodyText"/>
              <w:numPr>
                <w:ilvl w:val="12"/>
                <w:numId w:val="0"/>
              </w:numPr>
            </w:pPr>
          </w:p>
        </w:tc>
      </w:tr>
    </w:tbl>
    <w:p w:rsidR="00A300FC" w:rsidRDefault="00A300FC" w:rsidP="00E678A1">
      <w:pPr>
        <w:pStyle w:val="BodyText"/>
        <w:numPr>
          <w:ilvl w:val="12"/>
          <w:numId w:val="0"/>
        </w:numPr>
        <w:spacing w:after="0" w:line="240" w:lineRule="atLeast"/>
        <w:jc w:val="both"/>
      </w:pPr>
    </w:p>
    <w:p w:rsidR="00A300FC" w:rsidRDefault="00A300FC" w:rsidP="00064CF3">
      <w:pPr>
        <w:pStyle w:val="BodyText"/>
        <w:numPr>
          <w:ilvl w:val="12"/>
          <w:numId w:val="0"/>
        </w:numPr>
        <w:spacing w:after="0" w:line="240" w:lineRule="atLeast"/>
        <w:ind w:firstLine="567"/>
        <w:jc w:val="both"/>
      </w:pPr>
      <w:r>
        <w:t>* Участник процедуры закупки должен указать:</w:t>
      </w:r>
    </w:p>
    <w:p w:rsidR="00A300FC" w:rsidRPr="00CF5258" w:rsidRDefault="00A300FC" w:rsidP="00CF5258">
      <w:pPr>
        <w:pStyle w:val="BodyText3"/>
        <w:ind w:right="-2" w:firstLine="567"/>
      </w:pPr>
      <w:bookmarkStart w:id="0" w:name="OLE_LINK1"/>
      <w:r w:rsidRPr="00CF5258">
        <w:t xml:space="preserve">1) полное наименование товара; </w:t>
      </w:r>
    </w:p>
    <w:p w:rsidR="00A300FC" w:rsidRPr="00CF5258" w:rsidRDefault="00A300FC" w:rsidP="00CF5258">
      <w:pPr>
        <w:pStyle w:val="BodyText3"/>
        <w:ind w:right="-2" w:firstLine="567"/>
      </w:pPr>
      <w:r w:rsidRPr="00CF5258">
        <w:t xml:space="preserve">2) функциональные характеристики (потребительские свойства) товара, его качественные характеристики; </w:t>
      </w:r>
    </w:p>
    <w:p w:rsidR="00A300FC" w:rsidRPr="00CF5258" w:rsidRDefault="00A300FC" w:rsidP="00CF5258">
      <w:pPr>
        <w:pStyle w:val="BodyText3"/>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300FC" w:rsidRPr="00CF5258" w:rsidRDefault="00A300FC" w:rsidP="00CF5258">
      <w:pPr>
        <w:pStyle w:val="BodyText3"/>
        <w:ind w:right="-2" w:firstLine="567"/>
      </w:pPr>
      <w:r w:rsidRPr="00CF5258">
        <w:t>4) производителя и страну происхождения товара;</w:t>
      </w:r>
    </w:p>
    <w:p w:rsidR="00A300FC" w:rsidRPr="00CF5258" w:rsidRDefault="00A300FC" w:rsidP="00CF5258">
      <w:pPr>
        <w:pStyle w:val="BodyText3"/>
        <w:ind w:right="-2" w:firstLine="567"/>
      </w:pPr>
      <w:r w:rsidRPr="00CF5258">
        <w:t>5) комплектацию товара.</w:t>
      </w:r>
      <w:bookmarkEnd w:id="0"/>
    </w:p>
    <w:p w:rsidR="00A300FC" w:rsidRPr="00064CF3" w:rsidRDefault="00A300FC" w:rsidP="00064CF3">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A300FC" w:rsidRPr="00064CF3" w:rsidRDefault="00A300FC" w:rsidP="00064CF3">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A300FC" w:rsidRPr="00064CF3" w:rsidRDefault="00A300FC" w:rsidP="00064CF3">
      <w:pPr>
        <w:pStyle w:val="BodyText"/>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A300FC" w:rsidRPr="00064CF3" w:rsidRDefault="00A300FC" w:rsidP="00064CF3">
      <w:pPr>
        <w:pStyle w:val="BodyText"/>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A300FC" w:rsidRPr="00064CF3" w:rsidRDefault="00A300FC" w:rsidP="00064CF3">
      <w:pPr>
        <w:pStyle w:val="BodyText"/>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300FC" w:rsidRDefault="00A300FC" w:rsidP="00064CF3">
      <w:pPr>
        <w:pStyle w:val="BodyTextIndent3"/>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1C7094">
        <w:t xml:space="preserve"> </w:t>
      </w:r>
      <w:r w:rsidRPr="00CD48BB">
        <w:t xml:space="preserve">в электронной форме </w:t>
      </w:r>
      <w:r w:rsidRPr="001C7094">
        <w:t>и усло</w:t>
      </w:r>
      <w:r>
        <w:t>виями нашей котировочной заявки</w:t>
      </w:r>
      <w:r w:rsidRPr="001C7094">
        <w:t>.</w:t>
      </w:r>
    </w:p>
    <w:p w:rsidR="00A300FC" w:rsidRPr="001C7094" w:rsidRDefault="00A300FC" w:rsidP="00064CF3">
      <w:pPr>
        <w:pStyle w:val="BodyTextIndent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A300FC" w:rsidRPr="001C7094" w:rsidRDefault="00A300FC" w:rsidP="00064CF3">
      <w:pPr>
        <w:pStyle w:val="BodyTextIndent3"/>
        <w:widowControl/>
        <w:numPr>
          <w:ilvl w:val="12"/>
          <w:numId w:val="0"/>
        </w:numPr>
        <w:ind w:firstLine="720"/>
      </w:pPr>
      <w:r>
        <w:t>4</w:t>
      </w:r>
      <w:r w:rsidRPr="001C7094">
        <w:t>. Настоящим подтверждаем, что против</w:t>
      </w:r>
    </w:p>
    <w:p w:rsidR="00A300FC" w:rsidRPr="001C7094" w:rsidRDefault="00A300FC" w:rsidP="009958E2">
      <w:pPr>
        <w:pStyle w:val="BodyTextIndent3"/>
        <w:widowControl/>
        <w:numPr>
          <w:ilvl w:val="12"/>
          <w:numId w:val="0"/>
        </w:numPr>
      </w:pPr>
      <w:r w:rsidRPr="001C7094">
        <w:t>______________________________________________________________________</w:t>
      </w:r>
    </w:p>
    <w:p w:rsidR="00A300FC" w:rsidRPr="00064CF3" w:rsidRDefault="00A300FC"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A300FC" w:rsidRPr="001C7094" w:rsidRDefault="00A300FC" w:rsidP="009958E2">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A300FC" w:rsidRPr="001C7094" w:rsidRDefault="00A300FC" w:rsidP="001C7094">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A300FC" w:rsidRPr="00064CF3" w:rsidRDefault="00A300FC"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A300FC" w:rsidRPr="001C7094" w:rsidRDefault="00A300FC" w:rsidP="009958E2">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A300FC" w:rsidRPr="001C7094" w:rsidRDefault="00A300FC" w:rsidP="009958E2">
      <w:pPr>
        <w:jc w:val="both"/>
      </w:pPr>
      <w:r w:rsidRPr="001C7094">
        <w:tab/>
      </w:r>
      <w:r>
        <w:t>5</w:t>
      </w:r>
      <w:r w:rsidRPr="001C7094">
        <w:t>. Настоящей заявкой подтверждаем отсутствие нашей аффилированности с Заказчиком и его сотрудниками.</w:t>
      </w:r>
    </w:p>
    <w:p w:rsidR="00A300FC" w:rsidRPr="001C7094" w:rsidRDefault="00A300FC" w:rsidP="009958E2">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A300FC" w:rsidRPr="00C04759" w:rsidRDefault="00A300FC" w:rsidP="009958E2">
      <w:pPr>
        <w:adjustRightInd w:val="0"/>
        <w:ind w:firstLine="708"/>
        <w:jc w:val="both"/>
      </w:pPr>
      <w:r>
        <w:t>7</w:t>
      </w:r>
      <w:r w:rsidRPr="001C7094">
        <w:t xml:space="preserve">. 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6F260F">
        <w:rPr>
          <w:color w:val="000000"/>
        </w:rPr>
        <w:t xml:space="preserve"> </w:t>
      </w:r>
      <w:r>
        <w:rPr>
          <w:color w:val="000000"/>
        </w:rPr>
        <w:t xml:space="preserve"> </w:t>
      </w:r>
      <w:hyperlink r:id="rId16"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7"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A300FC" w:rsidRPr="001C7094" w:rsidRDefault="00A300FC" w:rsidP="009958E2">
      <w:pPr>
        <w:jc w:val="both"/>
      </w:pPr>
      <w:r>
        <w:tab/>
        <w:t>8</w:t>
      </w:r>
      <w:r w:rsidRPr="001C7094">
        <w:t xml:space="preserve">. В случае если наши </w:t>
      </w:r>
      <w:r w:rsidRPr="00CD48BB">
        <w:t xml:space="preserve">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w:t>
      </w:r>
      <w:r>
        <w:t>проведении запроса</w:t>
      </w:r>
      <w:r w:rsidRPr="00CD48BB">
        <w:t xml:space="preserve"> котировок в электронной форме  и условиями</w:t>
      </w:r>
      <w:r>
        <w:t xml:space="preserve"> нашей котировочной заявки</w:t>
      </w:r>
      <w:r w:rsidRPr="001C7094">
        <w:t>.</w:t>
      </w:r>
    </w:p>
    <w:p w:rsidR="00A300FC" w:rsidRPr="001C7094" w:rsidRDefault="00A300FC" w:rsidP="009958E2">
      <w:pPr>
        <w:pStyle w:val="BodyTextIndent3"/>
        <w:widowControl/>
        <w:numPr>
          <w:ilvl w:val="12"/>
          <w:numId w:val="0"/>
        </w:numPr>
        <w:ind w:firstLine="709"/>
      </w:pPr>
      <w:r>
        <w:t>9</w:t>
      </w:r>
      <w:r w:rsidRPr="001C7094">
        <w:t>. Мы извещены о включении сведений о</w:t>
      </w:r>
    </w:p>
    <w:p w:rsidR="00A300FC" w:rsidRPr="001C7094" w:rsidRDefault="00A300FC" w:rsidP="009958E2">
      <w:pPr>
        <w:pStyle w:val="BodyTextIndent3"/>
        <w:widowControl/>
        <w:numPr>
          <w:ilvl w:val="12"/>
          <w:numId w:val="0"/>
        </w:numPr>
      </w:pPr>
      <w:r w:rsidRPr="001C7094">
        <w:t>______________________________________________________________________</w:t>
      </w:r>
      <w:r>
        <w:t>_______</w:t>
      </w:r>
    </w:p>
    <w:p w:rsidR="00A300FC" w:rsidRPr="00064CF3" w:rsidRDefault="00A300FC"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A300FC" w:rsidRPr="001C7094" w:rsidRDefault="00A300FC" w:rsidP="009958E2">
      <w:pPr>
        <w:jc w:val="both"/>
      </w:pPr>
      <w:r w:rsidRPr="001C7094">
        <w:t>в реестр недобросовестных поставщиков в случае уклонения нас от заключения договора.</w:t>
      </w:r>
    </w:p>
    <w:p w:rsidR="00A300FC" w:rsidRPr="001C7094" w:rsidRDefault="00A300FC" w:rsidP="009958E2">
      <w:pPr>
        <w:pStyle w:val="BodyTextIndent3"/>
        <w:widowControl/>
        <w:numPr>
          <w:ilvl w:val="12"/>
          <w:numId w:val="0"/>
        </w:numPr>
      </w:pPr>
      <w:r>
        <w:tab/>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A300FC" w:rsidRPr="001C7094" w:rsidRDefault="00A300FC" w:rsidP="009958E2">
      <w:pPr>
        <w:pStyle w:val="BodyTextIndent3"/>
        <w:widowControl/>
        <w:numPr>
          <w:ilvl w:val="12"/>
          <w:numId w:val="0"/>
        </w:numPr>
        <w:rPr>
          <w:i/>
        </w:rPr>
      </w:pPr>
      <w:r w:rsidRPr="001C7094">
        <w:t>______________________________________________________________________</w:t>
      </w:r>
      <w:r>
        <w:t>______</w:t>
      </w:r>
      <w:r w:rsidRPr="001C7094">
        <w:t>.</w:t>
      </w:r>
    </w:p>
    <w:p w:rsidR="00A300FC" w:rsidRPr="00064CF3" w:rsidRDefault="00A300FC" w:rsidP="009958E2">
      <w:pPr>
        <w:pStyle w:val="BodyTextIndent3"/>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A300FC" w:rsidRPr="001C7094" w:rsidRDefault="00A300FC" w:rsidP="009958E2">
      <w:pPr>
        <w:jc w:val="both"/>
      </w:pPr>
      <w:r w:rsidRPr="001C7094">
        <w:t>Все сведения</w:t>
      </w:r>
      <w:r>
        <w:t xml:space="preserve"> о проведении запроса котировок</w:t>
      </w:r>
      <w:r w:rsidRPr="0014668F">
        <w:rPr>
          <w:color w:val="FF0000"/>
        </w:rPr>
        <w:t xml:space="preserve"> </w:t>
      </w:r>
      <w:r w:rsidRPr="00CD48BB">
        <w:t>в электронной форме</w:t>
      </w:r>
      <w:r>
        <w:t xml:space="preserve"> </w:t>
      </w:r>
      <w:r w:rsidRPr="001C7094">
        <w:t xml:space="preserve"> просим сообщать уполномоченному лицу.</w:t>
      </w:r>
    </w:p>
    <w:p w:rsidR="00A300FC" w:rsidRPr="001C7094" w:rsidRDefault="00A300FC" w:rsidP="009958E2">
      <w:pPr>
        <w:pStyle w:val="BodyTextIndent3"/>
        <w:widowControl/>
        <w:numPr>
          <w:ilvl w:val="12"/>
          <w:numId w:val="0"/>
        </w:numPr>
      </w:pPr>
      <w:r>
        <w:tab/>
        <w:t>11</w:t>
      </w:r>
      <w:r w:rsidRPr="001C7094">
        <w:t>. Настоящая заявка действует до завершения процедуры закупки.</w:t>
      </w:r>
    </w:p>
    <w:p w:rsidR="00A300FC" w:rsidRPr="001C7094" w:rsidRDefault="00A300FC" w:rsidP="009958E2">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A300FC" w:rsidRPr="001C7094" w:rsidTr="005019AC">
        <w:tc>
          <w:tcPr>
            <w:tcW w:w="3140" w:type="dxa"/>
            <w:tcBorders>
              <w:bottom w:val="single" w:sz="4" w:space="0" w:color="auto"/>
            </w:tcBorders>
          </w:tcPr>
          <w:p w:rsidR="00A300FC" w:rsidRPr="005019AC" w:rsidRDefault="00A300FC" w:rsidP="005019AC">
            <w:pPr>
              <w:adjustRightInd w:val="0"/>
              <w:rPr>
                <w:rFonts w:ascii="Tahoma" w:hAnsi="Tahoma" w:cs="Tahoma"/>
                <w:sz w:val="16"/>
                <w:szCs w:val="16"/>
              </w:rPr>
            </w:pPr>
          </w:p>
          <w:p w:rsidR="00A300FC" w:rsidRPr="005019AC" w:rsidRDefault="00A300FC" w:rsidP="005019AC">
            <w:pPr>
              <w:adjustRightInd w:val="0"/>
              <w:rPr>
                <w:rFonts w:ascii="Tahoma" w:hAnsi="Tahoma" w:cs="Tahoma"/>
                <w:sz w:val="16"/>
                <w:szCs w:val="16"/>
              </w:rPr>
            </w:pPr>
          </w:p>
        </w:tc>
        <w:tc>
          <w:tcPr>
            <w:tcW w:w="641" w:type="dxa"/>
          </w:tcPr>
          <w:p w:rsidR="00A300FC" w:rsidRPr="005019AC" w:rsidRDefault="00A300FC" w:rsidP="005019AC">
            <w:pPr>
              <w:adjustRightInd w:val="0"/>
              <w:rPr>
                <w:rFonts w:ascii="Tahoma" w:hAnsi="Tahoma" w:cs="Tahoma"/>
                <w:sz w:val="16"/>
                <w:szCs w:val="16"/>
              </w:rPr>
            </w:pPr>
          </w:p>
        </w:tc>
        <w:tc>
          <w:tcPr>
            <w:tcW w:w="1910" w:type="dxa"/>
            <w:tcBorders>
              <w:bottom w:val="single" w:sz="4" w:space="0" w:color="auto"/>
            </w:tcBorders>
          </w:tcPr>
          <w:p w:rsidR="00A300FC" w:rsidRPr="005019AC" w:rsidRDefault="00A300FC" w:rsidP="005019AC">
            <w:pPr>
              <w:adjustRightInd w:val="0"/>
              <w:rPr>
                <w:rFonts w:ascii="Tahoma" w:hAnsi="Tahoma" w:cs="Tahoma"/>
                <w:sz w:val="16"/>
                <w:szCs w:val="16"/>
              </w:rPr>
            </w:pPr>
          </w:p>
        </w:tc>
        <w:tc>
          <w:tcPr>
            <w:tcW w:w="646" w:type="dxa"/>
          </w:tcPr>
          <w:p w:rsidR="00A300FC" w:rsidRPr="005019AC" w:rsidRDefault="00A300FC" w:rsidP="005019AC">
            <w:pPr>
              <w:adjustRightInd w:val="0"/>
              <w:rPr>
                <w:rFonts w:ascii="Tahoma" w:hAnsi="Tahoma" w:cs="Tahoma"/>
                <w:sz w:val="16"/>
                <w:szCs w:val="16"/>
              </w:rPr>
            </w:pPr>
          </w:p>
        </w:tc>
        <w:tc>
          <w:tcPr>
            <w:tcW w:w="3158" w:type="dxa"/>
            <w:tcBorders>
              <w:bottom w:val="single" w:sz="4" w:space="0" w:color="auto"/>
            </w:tcBorders>
          </w:tcPr>
          <w:p w:rsidR="00A300FC" w:rsidRPr="005019AC" w:rsidRDefault="00A300FC" w:rsidP="005019AC">
            <w:pPr>
              <w:adjustRightInd w:val="0"/>
              <w:rPr>
                <w:rFonts w:ascii="Tahoma" w:hAnsi="Tahoma" w:cs="Tahoma"/>
                <w:sz w:val="16"/>
                <w:szCs w:val="16"/>
              </w:rPr>
            </w:pPr>
          </w:p>
        </w:tc>
      </w:tr>
      <w:tr w:rsidR="00A300FC" w:rsidRPr="001C7094" w:rsidTr="005019AC">
        <w:tc>
          <w:tcPr>
            <w:tcW w:w="3140" w:type="dxa"/>
            <w:tcBorders>
              <w:top w:val="single" w:sz="4" w:space="0" w:color="auto"/>
            </w:tcBorders>
          </w:tcPr>
          <w:p w:rsidR="00A300FC" w:rsidRPr="005019AC" w:rsidRDefault="00A300FC" w:rsidP="005019AC">
            <w:pPr>
              <w:adjustRightInd w:val="0"/>
              <w:jc w:val="center"/>
              <w:rPr>
                <w:rFonts w:ascii="Tahoma" w:hAnsi="Tahoma" w:cs="Tahoma"/>
                <w:sz w:val="16"/>
                <w:szCs w:val="16"/>
              </w:rPr>
            </w:pPr>
            <w:r w:rsidRPr="005019AC">
              <w:rPr>
                <w:rFonts w:ascii="Tahoma" w:hAnsi="Tahoma" w:cs="Tahoma"/>
                <w:sz w:val="16"/>
                <w:szCs w:val="16"/>
              </w:rPr>
              <w:t>должность</w:t>
            </w:r>
          </w:p>
        </w:tc>
        <w:tc>
          <w:tcPr>
            <w:tcW w:w="641" w:type="dxa"/>
          </w:tcPr>
          <w:p w:rsidR="00A300FC" w:rsidRPr="005019AC" w:rsidRDefault="00A300FC" w:rsidP="005019AC">
            <w:pPr>
              <w:adjustRightInd w:val="0"/>
              <w:jc w:val="center"/>
              <w:rPr>
                <w:rFonts w:ascii="Tahoma" w:hAnsi="Tahoma" w:cs="Tahoma"/>
                <w:sz w:val="16"/>
                <w:szCs w:val="16"/>
              </w:rPr>
            </w:pPr>
          </w:p>
        </w:tc>
        <w:tc>
          <w:tcPr>
            <w:tcW w:w="1910" w:type="dxa"/>
            <w:tcBorders>
              <w:top w:val="single" w:sz="4" w:space="0" w:color="auto"/>
            </w:tcBorders>
          </w:tcPr>
          <w:p w:rsidR="00A300FC" w:rsidRPr="005019AC" w:rsidRDefault="00A300FC" w:rsidP="005019AC">
            <w:pPr>
              <w:adjustRightInd w:val="0"/>
              <w:jc w:val="center"/>
              <w:rPr>
                <w:rFonts w:ascii="Tahoma" w:hAnsi="Tahoma" w:cs="Tahoma"/>
                <w:sz w:val="16"/>
                <w:szCs w:val="16"/>
              </w:rPr>
            </w:pPr>
            <w:r w:rsidRPr="005019AC">
              <w:rPr>
                <w:rFonts w:ascii="Tahoma" w:hAnsi="Tahoma" w:cs="Tahoma"/>
                <w:sz w:val="16"/>
                <w:szCs w:val="16"/>
              </w:rPr>
              <w:t>подпись</w:t>
            </w:r>
          </w:p>
        </w:tc>
        <w:tc>
          <w:tcPr>
            <w:tcW w:w="646" w:type="dxa"/>
          </w:tcPr>
          <w:p w:rsidR="00A300FC" w:rsidRPr="005019AC" w:rsidRDefault="00A300FC" w:rsidP="005019AC">
            <w:pPr>
              <w:adjustRightInd w:val="0"/>
              <w:jc w:val="center"/>
              <w:rPr>
                <w:rFonts w:ascii="Tahoma" w:hAnsi="Tahoma" w:cs="Tahoma"/>
                <w:sz w:val="16"/>
                <w:szCs w:val="16"/>
              </w:rPr>
            </w:pPr>
          </w:p>
        </w:tc>
        <w:tc>
          <w:tcPr>
            <w:tcW w:w="3158" w:type="dxa"/>
            <w:tcBorders>
              <w:top w:val="single" w:sz="4" w:space="0" w:color="auto"/>
            </w:tcBorders>
          </w:tcPr>
          <w:p w:rsidR="00A300FC" w:rsidRPr="005019AC" w:rsidRDefault="00A300FC" w:rsidP="005019AC">
            <w:pPr>
              <w:adjustRightInd w:val="0"/>
              <w:jc w:val="center"/>
              <w:rPr>
                <w:rFonts w:ascii="Tahoma" w:hAnsi="Tahoma" w:cs="Tahoma"/>
                <w:sz w:val="16"/>
                <w:szCs w:val="16"/>
              </w:rPr>
            </w:pPr>
            <w:r w:rsidRPr="005019AC">
              <w:rPr>
                <w:rFonts w:ascii="Tahoma" w:hAnsi="Tahoma" w:cs="Tahoma"/>
                <w:sz w:val="16"/>
                <w:szCs w:val="16"/>
              </w:rPr>
              <w:t>расшифровка подписи</w:t>
            </w:r>
          </w:p>
        </w:tc>
      </w:tr>
    </w:tbl>
    <w:p w:rsidR="00A300FC" w:rsidRPr="001A666B" w:rsidRDefault="00A300FC" w:rsidP="00064CF3">
      <w:pPr>
        <w:pStyle w:val="BodyText"/>
        <w:numPr>
          <w:ilvl w:val="12"/>
          <w:numId w:val="0"/>
        </w:numPr>
      </w:pPr>
      <w:r w:rsidRPr="001C7094">
        <w:t>МП</w:t>
      </w:r>
    </w:p>
    <w:sectPr w:rsidR="00A300FC" w:rsidRPr="001A666B" w:rsidSect="00E678A1">
      <w:pgSz w:w="11906" w:h="16838"/>
      <w:pgMar w:top="284"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00FC" w:rsidRDefault="00A300FC">
      <w:r>
        <w:separator/>
      </w:r>
    </w:p>
  </w:endnote>
  <w:endnote w:type="continuationSeparator" w:id="1">
    <w:p w:rsidR="00A300FC" w:rsidRDefault="00A300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00FC" w:rsidRDefault="00A300FC">
      <w:r>
        <w:separator/>
      </w:r>
    </w:p>
  </w:footnote>
  <w:footnote w:type="continuationSeparator" w:id="1">
    <w:p w:rsidR="00A300FC" w:rsidRDefault="00A300FC">
      <w:r>
        <w:continuationSeparator/>
      </w:r>
    </w:p>
  </w:footnote>
  <w:footnote w:id="2">
    <w:p w:rsidR="00A300FC" w:rsidRDefault="00A300FC" w:rsidP="00373B03">
      <w:pPr>
        <w:pStyle w:val="FootnoteText"/>
        <w:spacing w:before="120"/>
        <w:jc w:val="both"/>
        <w:rPr>
          <w:sz w:val="24"/>
          <w:szCs w:val="24"/>
        </w:rPr>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A300FC" w:rsidRDefault="00A300FC" w:rsidP="00373B03">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A300FC" w:rsidRDefault="00A300FC" w:rsidP="00373B03">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A300FC" w:rsidRDefault="00A300FC" w:rsidP="00373B03">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A300FC" w:rsidRPr="00415206" w:rsidRDefault="00A300FC" w:rsidP="00373B03">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A300FC" w:rsidRDefault="00A300FC" w:rsidP="00373B03">
      <w:pPr>
        <w:pStyle w:val="FootnoteText"/>
        <w:jc w:val="both"/>
      </w:pPr>
    </w:p>
  </w:footnote>
  <w:footnote w:id="6">
    <w:p w:rsidR="00A300FC" w:rsidRDefault="00A300FC" w:rsidP="00373B03">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A300FC" w:rsidRDefault="00A300FC" w:rsidP="009958E2">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A300FC" w:rsidRDefault="00A300FC" w:rsidP="009958E2">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A300FC" w:rsidRDefault="00A300FC" w:rsidP="009958E2">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6FE02740"/>
    <w:multiLevelType w:val="hybridMultilevel"/>
    <w:tmpl w:val="76C26A46"/>
    <w:lvl w:ilvl="0" w:tplc="7360BAD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D5616A9"/>
    <w:multiLevelType w:val="hybridMultilevel"/>
    <w:tmpl w:val="51B4C566"/>
    <w:lvl w:ilvl="0" w:tplc="42E48FD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7"/>
  </w:num>
  <w:num w:numId="12">
    <w:abstractNumId w:val="12"/>
  </w:num>
  <w:num w:numId="13">
    <w:abstractNumId w:val="14"/>
  </w:num>
  <w:num w:numId="14">
    <w:abstractNumId w:val="13"/>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18"/>
  </w:num>
  <w:num w:numId="22">
    <w:abstractNumId w:val="16"/>
  </w:num>
  <w:num w:numId="23">
    <w:abstractNumId w:val="3"/>
  </w:num>
  <w:num w:numId="24">
    <w:abstractNumId w:val="3"/>
  </w:num>
  <w:num w:numId="25">
    <w:abstractNumId w:val="3"/>
  </w:num>
  <w:num w:numId="26">
    <w:abstractNumId w:val="3"/>
  </w:num>
  <w:num w:numId="27">
    <w:abstractNumId w:val="3"/>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2B30"/>
    <w:rsid w:val="000139BD"/>
    <w:rsid w:val="00013D70"/>
    <w:rsid w:val="00027033"/>
    <w:rsid w:val="00031AF1"/>
    <w:rsid w:val="00032568"/>
    <w:rsid w:val="000404C1"/>
    <w:rsid w:val="00042AD0"/>
    <w:rsid w:val="000441F1"/>
    <w:rsid w:val="00046B71"/>
    <w:rsid w:val="000473B8"/>
    <w:rsid w:val="00055F06"/>
    <w:rsid w:val="00060B09"/>
    <w:rsid w:val="00061B56"/>
    <w:rsid w:val="00063D6F"/>
    <w:rsid w:val="00064CF3"/>
    <w:rsid w:val="000726FD"/>
    <w:rsid w:val="000756B2"/>
    <w:rsid w:val="00085B23"/>
    <w:rsid w:val="00086820"/>
    <w:rsid w:val="00086CA4"/>
    <w:rsid w:val="00090E41"/>
    <w:rsid w:val="000A2435"/>
    <w:rsid w:val="000A50B2"/>
    <w:rsid w:val="000A5FE7"/>
    <w:rsid w:val="000B09D6"/>
    <w:rsid w:val="000B0E56"/>
    <w:rsid w:val="000B1D1C"/>
    <w:rsid w:val="000B1FD2"/>
    <w:rsid w:val="000B628C"/>
    <w:rsid w:val="000B669A"/>
    <w:rsid w:val="000C402D"/>
    <w:rsid w:val="000C66F3"/>
    <w:rsid w:val="000C7978"/>
    <w:rsid w:val="000D1D7D"/>
    <w:rsid w:val="000D54D3"/>
    <w:rsid w:val="000D5963"/>
    <w:rsid w:val="000D7D72"/>
    <w:rsid w:val="000E05BD"/>
    <w:rsid w:val="000E1473"/>
    <w:rsid w:val="000E4430"/>
    <w:rsid w:val="000F0D71"/>
    <w:rsid w:val="000F2A19"/>
    <w:rsid w:val="000F5CE2"/>
    <w:rsid w:val="0010293F"/>
    <w:rsid w:val="001055ED"/>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940FB"/>
    <w:rsid w:val="001A1784"/>
    <w:rsid w:val="001A2659"/>
    <w:rsid w:val="001A3D31"/>
    <w:rsid w:val="001A666B"/>
    <w:rsid w:val="001B3387"/>
    <w:rsid w:val="001B418E"/>
    <w:rsid w:val="001B7641"/>
    <w:rsid w:val="001C1001"/>
    <w:rsid w:val="001C7094"/>
    <w:rsid w:val="001D3172"/>
    <w:rsid w:val="001E038B"/>
    <w:rsid w:val="001E2DAC"/>
    <w:rsid w:val="001E4A74"/>
    <w:rsid w:val="001E522A"/>
    <w:rsid w:val="001E6D58"/>
    <w:rsid w:val="001F041F"/>
    <w:rsid w:val="00200168"/>
    <w:rsid w:val="0020030F"/>
    <w:rsid w:val="00203078"/>
    <w:rsid w:val="00204EE4"/>
    <w:rsid w:val="00207700"/>
    <w:rsid w:val="00213452"/>
    <w:rsid w:val="00226F4A"/>
    <w:rsid w:val="00231A8E"/>
    <w:rsid w:val="002433E7"/>
    <w:rsid w:val="00244A33"/>
    <w:rsid w:val="00245CBF"/>
    <w:rsid w:val="002525E7"/>
    <w:rsid w:val="00253B4B"/>
    <w:rsid w:val="00256499"/>
    <w:rsid w:val="002648C7"/>
    <w:rsid w:val="00264C3E"/>
    <w:rsid w:val="002707E8"/>
    <w:rsid w:val="00272BEF"/>
    <w:rsid w:val="00281A44"/>
    <w:rsid w:val="002866A4"/>
    <w:rsid w:val="00290629"/>
    <w:rsid w:val="002A352E"/>
    <w:rsid w:val="002B3329"/>
    <w:rsid w:val="002C3F8B"/>
    <w:rsid w:val="002C6340"/>
    <w:rsid w:val="002C7320"/>
    <w:rsid w:val="002D2BE7"/>
    <w:rsid w:val="002E2289"/>
    <w:rsid w:val="002F2F73"/>
    <w:rsid w:val="002F323C"/>
    <w:rsid w:val="002F411C"/>
    <w:rsid w:val="002F72FC"/>
    <w:rsid w:val="00300402"/>
    <w:rsid w:val="0030392C"/>
    <w:rsid w:val="003051DE"/>
    <w:rsid w:val="00307071"/>
    <w:rsid w:val="00311F3B"/>
    <w:rsid w:val="003120E8"/>
    <w:rsid w:val="0031336D"/>
    <w:rsid w:val="00313D6D"/>
    <w:rsid w:val="00315FA4"/>
    <w:rsid w:val="00332919"/>
    <w:rsid w:val="00332CB2"/>
    <w:rsid w:val="003344A2"/>
    <w:rsid w:val="00345005"/>
    <w:rsid w:val="003477DF"/>
    <w:rsid w:val="0035266D"/>
    <w:rsid w:val="003610D4"/>
    <w:rsid w:val="00364300"/>
    <w:rsid w:val="003653CA"/>
    <w:rsid w:val="00371FD1"/>
    <w:rsid w:val="00373B03"/>
    <w:rsid w:val="00376569"/>
    <w:rsid w:val="0038150E"/>
    <w:rsid w:val="00381B77"/>
    <w:rsid w:val="00383A65"/>
    <w:rsid w:val="003853A5"/>
    <w:rsid w:val="003858D9"/>
    <w:rsid w:val="00386894"/>
    <w:rsid w:val="00390B14"/>
    <w:rsid w:val="00392520"/>
    <w:rsid w:val="00393DCF"/>
    <w:rsid w:val="00396205"/>
    <w:rsid w:val="003A1062"/>
    <w:rsid w:val="003A17C3"/>
    <w:rsid w:val="003A6D4A"/>
    <w:rsid w:val="003B2258"/>
    <w:rsid w:val="003B3AD5"/>
    <w:rsid w:val="003C05C0"/>
    <w:rsid w:val="003C2F41"/>
    <w:rsid w:val="003C371B"/>
    <w:rsid w:val="003C4D5A"/>
    <w:rsid w:val="003E4659"/>
    <w:rsid w:val="003F20B4"/>
    <w:rsid w:val="00402BFB"/>
    <w:rsid w:val="004041B9"/>
    <w:rsid w:val="004043C4"/>
    <w:rsid w:val="00410D70"/>
    <w:rsid w:val="00415206"/>
    <w:rsid w:val="00421805"/>
    <w:rsid w:val="0042416E"/>
    <w:rsid w:val="00430799"/>
    <w:rsid w:val="00432FFD"/>
    <w:rsid w:val="00433868"/>
    <w:rsid w:val="004349FF"/>
    <w:rsid w:val="00436A46"/>
    <w:rsid w:val="004379CA"/>
    <w:rsid w:val="00446198"/>
    <w:rsid w:val="00446654"/>
    <w:rsid w:val="00447E6A"/>
    <w:rsid w:val="0045604B"/>
    <w:rsid w:val="004562A0"/>
    <w:rsid w:val="00457E89"/>
    <w:rsid w:val="004604EB"/>
    <w:rsid w:val="004734A9"/>
    <w:rsid w:val="00481535"/>
    <w:rsid w:val="00481BF2"/>
    <w:rsid w:val="00482C45"/>
    <w:rsid w:val="0049202F"/>
    <w:rsid w:val="00494ADC"/>
    <w:rsid w:val="00496BC5"/>
    <w:rsid w:val="004A3342"/>
    <w:rsid w:val="004A753A"/>
    <w:rsid w:val="004B1ECA"/>
    <w:rsid w:val="004B563C"/>
    <w:rsid w:val="004B5B80"/>
    <w:rsid w:val="004B79E2"/>
    <w:rsid w:val="004B7F75"/>
    <w:rsid w:val="004C1213"/>
    <w:rsid w:val="004C1455"/>
    <w:rsid w:val="004D24AD"/>
    <w:rsid w:val="004D5105"/>
    <w:rsid w:val="004E0577"/>
    <w:rsid w:val="004E22FD"/>
    <w:rsid w:val="004E23B3"/>
    <w:rsid w:val="004E3874"/>
    <w:rsid w:val="004E42C6"/>
    <w:rsid w:val="004F6A3F"/>
    <w:rsid w:val="004F7AC0"/>
    <w:rsid w:val="00500034"/>
    <w:rsid w:val="005019AC"/>
    <w:rsid w:val="00502749"/>
    <w:rsid w:val="00511E7A"/>
    <w:rsid w:val="00513B8B"/>
    <w:rsid w:val="00516664"/>
    <w:rsid w:val="005174E0"/>
    <w:rsid w:val="00517C9E"/>
    <w:rsid w:val="00521248"/>
    <w:rsid w:val="00522876"/>
    <w:rsid w:val="0052492E"/>
    <w:rsid w:val="00527B94"/>
    <w:rsid w:val="005311A7"/>
    <w:rsid w:val="0053161E"/>
    <w:rsid w:val="00532B77"/>
    <w:rsid w:val="00532E6F"/>
    <w:rsid w:val="005335B8"/>
    <w:rsid w:val="005365AB"/>
    <w:rsid w:val="005375A0"/>
    <w:rsid w:val="005411BF"/>
    <w:rsid w:val="005422F1"/>
    <w:rsid w:val="00555664"/>
    <w:rsid w:val="00557B18"/>
    <w:rsid w:val="005635B4"/>
    <w:rsid w:val="00564790"/>
    <w:rsid w:val="00566099"/>
    <w:rsid w:val="00571CED"/>
    <w:rsid w:val="00574B88"/>
    <w:rsid w:val="00575E65"/>
    <w:rsid w:val="005804E4"/>
    <w:rsid w:val="005822F4"/>
    <w:rsid w:val="005846CA"/>
    <w:rsid w:val="005922C2"/>
    <w:rsid w:val="005A088B"/>
    <w:rsid w:val="005A3C38"/>
    <w:rsid w:val="005A4517"/>
    <w:rsid w:val="005B10DE"/>
    <w:rsid w:val="005B55D7"/>
    <w:rsid w:val="005D03B9"/>
    <w:rsid w:val="005D766C"/>
    <w:rsid w:val="005E391E"/>
    <w:rsid w:val="005E76E3"/>
    <w:rsid w:val="005F1104"/>
    <w:rsid w:val="005F2BD0"/>
    <w:rsid w:val="005F6CBF"/>
    <w:rsid w:val="005F7C3C"/>
    <w:rsid w:val="0060090E"/>
    <w:rsid w:val="00601DD7"/>
    <w:rsid w:val="00606C2B"/>
    <w:rsid w:val="0060706C"/>
    <w:rsid w:val="006147DA"/>
    <w:rsid w:val="00616AA6"/>
    <w:rsid w:val="0062680B"/>
    <w:rsid w:val="006311A7"/>
    <w:rsid w:val="00634C8F"/>
    <w:rsid w:val="006405F0"/>
    <w:rsid w:val="00642677"/>
    <w:rsid w:val="00646A77"/>
    <w:rsid w:val="00650A31"/>
    <w:rsid w:val="00651B4B"/>
    <w:rsid w:val="00656759"/>
    <w:rsid w:val="006613F1"/>
    <w:rsid w:val="00665913"/>
    <w:rsid w:val="00676B7A"/>
    <w:rsid w:val="00676FC0"/>
    <w:rsid w:val="00681111"/>
    <w:rsid w:val="00681125"/>
    <w:rsid w:val="00682961"/>
    <w:rsid w:val="00683699"/>
    <w:rsid w:val="00683819"/>
    <w:rsid w:val="006A2039"/>
    <w:rsid w:val="006A21B9"/>
    <w:rsid w:val="006B108D"/>
    <w:rsid w:val="006C14ED"/>
    <w:rsid w:val="006C7553"/>
    <w:rsid w:val="006D6583"/>
    <w:rsid w:val="006E7E0F"/>
    <w:rsid w:val="006F143D"/>
    <w:rsid w:val="006F260F"/>
    <w:rsid w:val="006F51F2"/>
    <w:rsid w:val="006F57BF"/>
    <w:rsid w:val="00712BCC"/>
    <w:rsid w:val="00712E2E"/>
    <w:rsid w:val="00716C63"/>
    <w:rsid w:val="007226CA"/>
    <w:rsid w:val="00724BF3"/>
    <w:rsid w:val="007319D7"/>
    <w:rsid w:val="00732F33"/>
    <w:rsid w:val="00737135"/>
    <w:rsid w:val="0073720A"/>
    <w:rsid w:val="00741BA4"/>
    <w:rsid w:val="00766D9A"/>
    <w:rsid w:val="00770657"/>
    <w:rsid w:val="00780BD1"/>
    <w:rsid w:val="00781CF5"/>
    <w:rsid w:val="00781F06"/>
    <w:rsid w:val="007849B4"/>
    <w:rsid w:val="00787B9D"/>
    <w:rsid w:val="00793DCC"/>
    <w:rsid w:val="007A157F"/>
    <w:rsid w:val="007A1CAE"/>
    <w:rsid w:val="007A2E7A"/>
    <w:rsid w:val="007A4480"/>
    <w:rsid w:val="007A721A"/>
    <w:rsid w:val="007A7BED"/>
    <w:rsid w:val="007B2188"/>
    <w:rsid w:val="007B23F7"/>
    <w:rsid w:val="007B4449"/>
    <w:rsid w:val="007C6812"/>
    <w:rsid w:val="007D00D8"/>
    <w:rsid w:val="007D4937"/>
    <w:rsid w:val="007D54ED"/>
    <w:rsid w:val="007D6162"/>
    <w:rsid w:val="007F0355"/>
    <w:rsid w:val="007F1613"/>
    <w:rsid w:val="00802DAC"/>
    <w:rsid w:val="00806146"/>
    <w:rsid w:val="00811AEF"/>
    <w:rsid w:val="008123CF"/>
    <w:rsid w:val="00814F3E"/>
    <w:rsid w:val="00814FBF"/>
    <w:rsid w:val="00817D89"/>
    <w:rsid w:val="00820A09"/>
    <w:rsid w:val="00821D55"/>
    <w:rsid w:val="00823EB9"/>
    <w:rsid w:val="00830F4E"/>
    <w:rsid w:val="00832728"/>
    <w:rsid w:val="008353D2"/>
    <w:rsid w:val="00836318"/>
    <w:rsid w:val="00840BF2"/>
    <w:rsid w:val="00842D88"/>
    <w:rsid w:val="008438F0"/>
    <w:rsid w:val="00843ADC"/>
    <w:rsid w:val="0084601C"/>
    <w:rsid w:val="00847C33"/>
    <w:rsid w:val="00853429"/>
    <w:rsid w:val="0085711A"/>
    <w:rsid w:val="00857538"/>
    <w:rsid w:val="0086036C"/>
    <w:rsid w:val="008610D6"/>
    <w:rsid w:val="008619C5"/>
    <w:rsid w:val="00861DAD"/>
    <w:rsid w:val="00865885"/>
    <w:rsid w:val="00870703"/>
    <w:rsid w:val="008749E6"/>
    <w:rsid w:val="008771E0"/>
    <w:rsid w:val="00894D14"/>
    <w:rsid w:val="008B0A48"/>
    <w:rsid w:val="008B504D"/>
    <w:rsid w:val="008B5A23"/>
    <w:rsid w:val="008B5F03"/>
    <w:rsid w:val="008C2458"/>
    <w:rsid w:val="008C6D91"/>
    <w:rsid w:val="008D3665"/>
    <w:rsid w:val="008D3868"/>
    <w:rsid w:val="008D417A"/>
    <w:rsid w:val="008D73C8"/>
    <w:rsid w:val="008E3415"/>
    <w:rsid w:val="008E5328"/>
    <w:rsid w:val="008F49B2"/>
    <w:rsid w:val="008F60DC"/>
    <w:rsid w:val="009057A4"/>
    <w:rsid w:val="009062B1"/>
    <w:rsid w:val="009112CF"/>
    <w:rsid w:val="00912894"/>
    <w:rsid w:val="00912CC7"/>
    <w:rsid w:val="009159CB"/>
    <w:rsid w:val="0091668B"/>
    <w:rsid w:val="009176BC"/>
    <w:rsid w:val="00922FA5"/>
    <w:rsid w:val="00931B39"/>
    <w:rsid w:val="00931FFD"/>
    <w:rsid w:val="00936754"/>
    <w:rsid w:val="009370D2"/>
    <w:rsid w:val="0094010E"/>
    <w:rsid w:val="00940AEE"/>
    <w:rsid w:val="0094704B"/>
    <w:rsid w:val="00950BEA"/>
    <w:rsid w:val="009517B0"/>
    <w:rsid w:val="00954804"/>
    <w:rsid w:val="00957B7E"/>
    <w:rsid w:val="00963CB7"/>
    <w:rsid w:val="0097137B"/>
    <w:rsid w:val="009715A3"/>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C1EDB"/>
    <w:rsid w:val="009C3C3D"/>
    <w:rsid w:val="009C3CF7"/>
    <w:rsid w:val="009D6525"/>
    <w:rsid w:val="009D796C"/>
    <w:rsid w:val="009E6033"/>
    <w:rsid w:val="009F09F7"/>
    <w:rsid w:val="009F0BD8"/>
    <w:rsid w:val="009F2842"/>
    <w:rsid w:val="009F36E4"/>
    <w:rsid w:val="009F4F3C"/>
    <w:rsid w:val="009F713E"/>
    <w:rsid w:val="00A02133"/>
    <w:rsid w:val="00A064F8"/>
    <w:rsid w:val="00A2287D"/>
    <w:rsid w:val="00A2294F"/>
    <w:rsid w:val="00A273C4"/>
    <w:rsid w:val="00A300FC"/>
    <w:rsid w:val="00A306D8"/>
    <w:rsid w:val="00A364E1"/>
    <w:rsid w:val="00A4014D"/>
    <w:rsid w:val="00A41079"/>
    <w:rsid w:val="00A4173B"/>
    <w:rsid w:val="00A41A15"/>
    <w:rsid w:val="00A46732"/>
    <w:rsid w:val="00A5180F"/>
    <w:rsid w:val="00A564BD"/>
    <w:rsid w:val="00A56D25"/>
    <w:rsid w:val="00A606ED"/>
    <w:rsid w:val="00A61488"/>
    <w:rsid w:val="00A6714B"/>
    <w:rsid w:val="00A77DB6"/>
    <w:rsid w:val="00A90807"/>
    <w:rsid w:val="00A90A1C"/>
    <w:rsid w:val="00A91B75"/>
    <w:rsid w:val="00A95823"/>
    <w:rsid w:val="00AA4FC5"/>
    <w:rsid w:val="00AA55D0"/>
    <w:rsid w:val="00AA6A75"/>
    <w:rsid w:val="00AA7941"/>
    <w:rsid w:val="00AA7EE1"/>
    <w:rsid w:val="00AB08AC"/>
    <w:rsid w:val="00AB6D5B"/>
    <w:rsid w:val="00AC67D8"/>
    <w:rsid w:val="00AD78DD"/>
    <w:rsid w:val="00AE1B8F"/>
    <w:rsid w:val="00AE598E"/>
    <w:rsid w:val="00AF5267"/>
    <w:rsid w:val="00AF5B22"/>
    <w:rsid w:val="00AF6B38"/>
    <w:rsid w:val="00B10BE7"/>
    <w:rsid w:val="00B162BF"/>
    <w:rsid w:val="00B16A0F"/>
    <w:rsid w:val="00B24200"/>
    <w:rsid w:val="00B244F3"/>
    <w:rsid w:val="00B25182"/>
    <w:rsid w:val="00B33C0E"/>
    <w:rsid w:val="00B42DD4"/>
    <w:rsid w:val="00B50A18"/>
    <w:rsid w:val="00B513FB"/>
    <w:rsid w:val="00B54297"/>
    <w:rsid w:val="00B5571A"/>
    <w:rsid w:val="00B56CC7"/>
    <w:rsid w:val="00B57775"/>
    <w:rsid w:val="00B61D24"/>
    <w:rsid w:val="00B61E0E"/>
    <w:rsid w:val="00B654D8"/>
    <w:rsid w:val="00B66248"/>
    <w:rsid w:val="00B66B8D"/>
    <w:rsid w:val="00B7019F"/>
    <w:rsid w:val="00B73210"/>
    <w:rsid w:val="00B743AC"/>
    <w:rsid w:val="00B803C9"/>
    <w:rsid w:val="00B82161"/>
    <w:rsid w:val="00B82716"/>
    <w:rsid w:val="00B85AC1"/>
    <w:rsid w:val="00B86B88"/>
    <w:rsid w:val="00B92AA2"/>
    <w:rsid w:val="00B9492F"/>
    <w:rsid w:val="00BA0A65"/>
    <w:rsid w:val="00BB2531"/>
    <w:rsid w:val="00BB38C3"/>
    <w:rsid w:val="00BB75EA"/>
    <w:rsid w:val="00BD44EC"/>
    <w:rsid w:val="00BD4636"/>
    <w:rsid w:val="00BD5B1C"/>
    <w:rsid w:val="00BE5232"/>
    <w:rsid w:val="00BE52A5"/>
    <w:rsid w:val="00BF53DF"/>
    <w:rsid w:val="00C0285F"/>
    <w:rsid w:val="00C04759"/>
    <w:rsid w:val="00C06A27"/>
    <w:rsid w:val="00C1035C"/>
    <w:rsid w:val="00C16402"/>
    <w:rsid w:val="00C22E40"/>
    <w:rsid w:val="00C23243"/>
    <w:rsid w:val="00C25E23"/>
    <w:rsid w:val="00C276B3"/>
    <w:rsid w:val="00C319D5"/>
    <w:rsid w:val="00C33862"/>
    <w:rsid w:val="00C34AF5"/>
    <w:rsid w:val="00C431FD"/>
    <w:rsid w:val="00C457AB"/>
    <w:rsid w:val="00C513C7"/>
    <w:rsid w:val="00C51410"/>
    <w:rsid w:val="00C51EEF"/>
    <w:rsid w:val="00C53FBA"/>
    <w:rsid w:val="00C54703"/>
    <w:rsid w:val="00C64593"/>
    <w:rsid w:val="00C80A96"/>
    <w:rsid w:val="00C82A88"/>
    <w:rsid w:val="00C84A4C"/>
    <w:rsid w:val="00C85697"/>
    <w:rsid w:val="00C86346"/>
    <w:rsid w:val="00CA51C8"/>
    <w:rsid w:val="00CB0B6D"/>
    <w:rsid w:val="00CB0ECC"/>
    <w:rsid w:val="00CC1C4B"/>
    <w:rsid w:val="00CC4D18"/>
    <w:rsid w:val="00CC6CD2"/>
    <w:rsid w:val="00CC6D35"/>
    <w:rsid w:val="00CD0636"/>
    <w:rsid w:val="00CD274C"/>
    <w:rsid w:val="00CD48BB"/>
    <w:rsid w:val="00CD4DD6"/>
    <w:rsid w:val="00CD668F"/>
    <w:rsid w:val="00CE0EF1"/>
    <w:rsid w:val="00CE1BE7"/>
    <w:rsid w:val="00CF1827"/>
    <w:rsid w:val="00CF3D53"/>
    <w:rsid w:val="00CF5258"/>
    <w:rsid w:val="00D028D3"/>
    <w:rsid w:val="00D04197"/>
    <w:rsid w:val="00D07012"/>
    <w:rsid w:val="00D13A84"/>
    <w:rsid w:val="00D14952"/>
    <w:rsid w:val="00D14CED"/>
    <w:rsid w:val="00D2152A"/>
    <w:rsid w:val="00D245FD"/>
    <w:rsid w:val="00D30B9A"/>
    <w:rsid w:val="00D31503"/>
    <w:rsid w:val="00D323FB"/>
    <w:rsid w:val="00D3509F"/>
    <w:rsid w:val="00D40D77"/>
    <w:rsid w:val="00D43ADC"/>
    <w:rsid w:val="00D4547D"/>
    <w:rsid w:val="00D458F6"/>
    <w:rsid w:val="00D4752C"/>
    <w:rsid w:val="00D50A37"/>
    <w:rsid w:val="00D51EC6"/>
    <w:rsid w:val="00D51F0C"/>
    <w:rsid w:val="00D5295F"/>
    <w:rsid w:val="00D57087"/>
    <w:rsid w:val="00D60FDD"/>
    <w:rsid w:val="00D62BEB"/>
    <w:rsid w:val="00D67A32"/>
    <w:rsid w:val="00D70E60"/>
    <w:rsid w:val="00D769AD"/>
    <w:rsid w:val="00D81E3E"/>
    <w:rsid w:val="00D82D8E"/>
    <w:rsid w:val="00D87641"/>
    <w:rsid w:val="00D9105D"/>
    <w:rsid w:val="00D9224F"/>
    <w:rsid w:val="00D92301"/>
    <w:rsid w:val="00D97DF2"/>
    <w:rsid w:val="00DA02B9"/>
    <w:rsid w:val="00DA489F"/>
    <w:rsid w:val="00DB41DC"/>
    <w:rsid w:val="00DC5244"/>
    <w:rsid w:val="00DD46A2"/>
    <w:rsid w:val="00DE7959"/>
    <w:rsid w:val="00DF7E65"/>
    <w:rsid w:val="00E01736"/>
    <w:rsid w:val="00E07058"/>
    <w:rsid w:val="00E15139"/>
    <w:rsid w:val="00E210ED"/>
    <w:rsid w:val="00E216FF"/>
    <w:rsid w:val="00E228C5"/>
    <w:rsid w:val="00E276D5"/>
    <w:rsid w:val="00E27B4E"/>
    <w:rsid w:val="00E3481F"/>
    <w:rsid w:val="00E37E72"/>
    <w:rsid w:val="00E41942"/>
    <w:rsid w:val="00E42DF7"/>
    <w:rsid w:val="00E678A1"/>
    <w:rsid w:val="00E776FE"/>
    <w:rsid w:val="00E80A3C"/>
    <w:rsid w:val="00E81C04"/>
    <w:rsid w:val="00E871ED"/>
    <w:rsid w:val="00E905CC"/>
    <w:rsid w:val="00E91D14"/>
    <w:rsid w:val="00E93DC8"/>
    <w:rsid w:val="00E93EFA"/>
    <w:rsid w:val="00E9593D"/>
    <w:rsid w:val="00E97E9C"/>
    <w:rsid w:val="00EA2E9E"/>
    <w:rsid w:val="00EA2FFA"/>
    <w:rsid w:val="00EB432A"/>
    <w:rsid w:val="00EB7907"/>
    <w:rsid w:val="00EC5BEC"/>
    <w:rsid w:val="00ED045F"/>
    <w:rsid w:val="00ED5A66"/>
    <w:rsid w:val="00ED6158"/>
    <w:rsid w:val="00ED77A8"/>
    <w:rsid w:val="00EE2A82"/>
    <w:rsid w:val="00EE312E"/>
    <w:rsid w:val="00EF041F"/>
    <w:rsid w:val="00EF1163"/>
    <w:rsid w:val="00EF2BCB"/>
    <w:rsid w:val="00EF6425"/>
    <w:rsid w:val="00EF7938"/>
    <w:rsid w:val="00EF7D06"/>
    <w:rsid w:val="00F0638E"/>
    <w:rsid w:val="00F1000B"/>
    <w:rsid w:val="00F10976"/>
    <w:rsid w:val="00F307FC"/>
    <w:rsid w:val="00F35635"/>
    <w:rsid w:val="00F35941"/>
    <w:rsid w:val="00F3791F"/>
    <w:rsid w:val="00F3795E"/>
    <w:rsid w:val="00F40BC4"/>
    <w:rsid w:val="00F44259"/>
    <w:rsid w:val="00F630EE"/>
    <w:rsid w:val="00F66024"/>
    <w:rsid w:val="00F703A7"/>
    <w:rsid w:val="00F720A5"/>
    <w:rsid w:val="00F72753"/>
    <w:rsid w:val="00F75141"/>
    <w:rsid w:val="00FA0C7C"/>
    <w:rsid w:val="00FA5953"/>
    <w:rsid w:val="00FB063E"/>
    <w:rsid w:val="00FB0865"/>
    <w:rsid w:val="00FB52F6"/>
    <w:rsid w:val="00FC2DC0"/>
    <w:rsid w:val="00FC4AAA"/>
    <w:rsid w:val="00FD0577"/>
    <w:rsid w:val="00FD50FB"/>
    <w:rsid w:val="00FD6656"/>
    <w:rsid w:val="00FD77F2"/>
    <w:rsid w:val="00FE0160"/>
    <w:rsid w:val="00FE0863"/>
    <w:rsid w:val="00FE21C6"/>
    <w:rsid w:val="00FE3CAF"/>
    <w:rsid w:val="00FE702E"/>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sz w:val="24"/>
      <w:lang w:val="ru-RU" w:eastAsia="ru-RU"/>
    </w:rPr>
  </w:style>
  <w:style w:type="character" w:customStyle="1" w:styleId="Heading2Char">
    <w:name w:val="Heading 2 Char"/>
    <w:basedOn w:val="DefaultParagraphFont"/>
    <w:link w:val="Heading2"/>
    <w:uiPriority w:val="9"/>
    <w:semiHidden/>
    <w:rsid w:val="005A761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A761F"/>
    <w:rPr>
      <w:rFonts w:asciiTheme="majorHAnsi" w:eastAsiaTheme="majorEastAsia" w:hAnsiTheme="majorHAnsi" w:cstheme="majorBidi"/>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basedOn w:val="DefaultParagraphFont"/>
    <w:link w:val="BodyText3"/>
    <w:uiPriority w:val="99"/>
    <w:locked/>
    <w:rsid w:val="00F3791F"/>
    <w:rPr>
      <w:rFonts w:cs="Times New Roman"/>
      <w:sz w:val="24"/>
      <w:szCs w:val="24"/>
      <w:lang w:val="ru-RU" w:eastAsia="ru-RU" w:bidi="ar-SA"/>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rsid w:val="005A761F"/>
    <w:rPr>
      <w:sz w:val="16"/>
      <w:szCs w:val="16"/>
    </w:rPr>
  </w:style>
  <w:style w:type="character" w:customStyle="1" w:styleId="BodyTextIndent3Char">
    <w:name w:val="Body Text Indent 3 Char"/>
    <w:basedOn w:val="DefaultParagraphFont"/>
    <w:link w:val="BodyTextIndent3"/>
    <w:uiPriority w:val="99"/>
    <w:locked/>
    <w:rsid w:val="00F3791F"/>
    <w:rPr>
      <w:rFonts w:cs="Times New Roman"/>
      <w:sz w:val="24"/>
      <w:szCs w:val="24"/>
      <w:lang w:val="ru-RU" w:eastAsia="ru-RU" w:bidi="ar-SA"/>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rsid w:val="005A761F"/>
    <w:rPr>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rsid w:val="005A761F"/>
    <w:rPr>
      <w:sz w:val="0"/>
      <w:szCs w:val="0"/>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semiHidden/>
    <w:rsid w:val="005A761F"/>
    <w:rPr>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rsid w:val="005A761F"/>
    <w:rPr>
      <w:sz w:val="20"/>
      <w:szCs w:val="20"/>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semiHidden/>
    <w:rsid w:val="005A761F"/>
    <w:rPr>
      <w:sz w:val="24"/>
      <w:szCs w:val="24"/>
    </w:rPr>
  </w:style>
  <w:style w:type="character" w:styleId="PageNumber">
    <w:name w:val="page number"/>
    <w:basedOn w:val="DefaultParagraphFont"/>
    <w:uiPriority w:val="99"/>
    <w:rsid w:val="00064CF3"/>
    <w:rPr>
      <w:rFonts w:cs="Times New Roman"/>
    </w:rPr>
  </w:style>
  <w:style w:type="character" w:customStyle="1" w:styleId="a">
    <w:name w:val="Знак Знак"/>
    <w:basedOn w:val="DefaultParagraphFont"/>
    <w:uiPriority w:val="99"/>
    <w:rsid w:val="00CF5258"/>
    <w:rPr>
      <w:rFonts w:cs="Times New Roman"/>
      <w:sz w:val="24"/>
      <w:szCs w:val="24"/>
      <w:lang w:val="ru-RU" w:eastAsia="ru-RU" w:bidi="ar-SA"/>
    </w:rPr>
  </w:style>
  <w:style w:type="character" w:customStyle="1" w:styleId="kursiv">
    <w:name w:val="kursiv"/>
    <w:basedOn w:val="DefaultParagraphFont"/>
    <w:uiPriority w:val="99"/>
    <w:rsid w:val="005D766C"/>
    <w:rPr>
      <w:rFonts w:cs="Times New Roman"/>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semiHidden/>
    <w:rsid w:val="005A761F"/>
    <w:rPr>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semiHidden/>
    <w:rsid w:val="005A761F"/>
    <w:rPr>
      <w:sz w:val="24"/>
      <w:szCs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5A761F"/>
    <w:rPr>
      <w:sz w:val="24"/>
      <w:szCs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5A761F"/>
    <w:rPr>
      <w:rFonts w:ascii="Courier New" w:hAnsi="Courier New" w:cs="Courier New"/>
      <w:sz w:val="20"/>
      <w:szCs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10"/>
    <w:rsid w:val="005A761F"/>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s>
</file>

<file path=word/webSettings.xml><?xml version="1.0" encoding="utf-8"?>
<w:webSettings xmlns:r="http://schemas.openxmlformats.org/officeDocument/2006/relationships" xmlns:w="http://schemas.openxmlformats.org/wordprocessingml/2006/main">
  <w:divs>
    <w:div w:id="1133786607">
      <w:marLeft w:val="0"/>
      <w:marRight w:val="0"/>
      <w:marTop w:val="0"/>
      <w:marBottom w:val="0"/>
      <w:divBdr>
        <w:top w:val="none" w:sz="0" w:space="0" w:color="auto"/>
        <w:left w:val="none" w:sz="0" w:space="0" w:color="auto"/>
        <w:bottom w:val="none" w:sz="0" w:space="0" w:color="auto"/>
        <w:right w:val="none" w:sz="0" w:space="0" w:color="auto"/>
      </w:divBdr>
    </w:div>
    <w:div w:id="1133786608">
      <w:marLeft w:val="0"/>
      <w:marRight w:val="0"/>
      <w:marTop w:val="0"/>
      <w:marBottom w:val="0"/>
      <w:divBdr>
        <w:top w:val="none" w:sz="0" w:space="0" w:color="auto"/>
        <w:left w:val="none" w:sz="0" w:space="0" w:color="auto"/>
        <w:bottom w:val="none" w:sz="0" w:space="0" w:color="auto"/>
        <w:right w:val="none" w:sz="0" w:space="0" w:color="auto"/>
      </w:divBdr>
    </w:div>
    <w:div w:id="11337866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181</TotalTime>
  <Pages>27</Pages>
  <Words>8148</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Installer</cp:lastModifiedBy>
  <cp:revision>15</cp:revision>
  <cp:lastPrinted>2015-04-13T12:35:00Z</cp:lastPrinted>
  <dcterms:created xsi:type="dcterms:W3CDTF">2015-03-23T20:53:00Z</dcterms:created>
  <dcterms:modified xsi:type="dcterms:W3CDTF">2015-04-13T12:37:00Z</dcterms:modified>
</cp:coreProperties>
</file>