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F13EE0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F13EE0">
        <w:rPr>
          <w:bCs/>
          <w:sz w:val="28"/>
          <w:szCs w:val="28"/>
        </w:rPr>
        <w:t>ДОКУМЕНТАЦИЯ ПО ЗАПРОСУ ЦЕН</w:t>
      </w:r>
    </w:p>
    <w:p w:rsidR="0030315B" w:rsidRPr="00F13EE0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F13EE0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F13EE0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F13EE0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F13EE0">
        <w:rPr>
          <w:sz w:val="28"/>
          <w:szCs w:val="28"/>
          <w:lang w:val="ru-RU"/>
        </w:rPr>
        <w:t xml:space="preserve">на </w:t>
      </w:r>
      <w:r w:rsidR="0047144E" w:rsidRPr="0047144E">
        <w:rPr>
          <w:sz w:val="28"/>
          <w:szCs w:val="28"/>
          <w:lang w:val="ru-RU"/>
        </w:rPr>
        <w:t>разработку проекта добычи вод для бытовых и технологических нужд Казанского отделения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3B3A02" w:rsidRDefault="003B3967" w:rsidP="00AE58B4">
      <w:pPr>
        <w:jc w:val="center"/>
      </w:pPr>
    </w:p>
    <w:p w:rsidR="0084041D" w:rsidRPr="008B6F62" w:rsidRDefault="0084041D" w:rsidP="00AE58B4">
      <w:pPr>
        <w:jc w:val="center"/>
      </w:pPr>
    </w:p>
    <w:p w:rsidR="00392679" w:rsidRPr="00392679" w:rsidRDefault="00392679" w:rsidP="00392679">
      <w:pPr>
        <w:jc w:val="center"/>
        <w:outlineLvl w:val="0"/>
      </w:pPr>
      <w:r w:rsidRPr="00392679">
        <w:t>СОДЕРЖАНИЕ</w:t>
      </w:r>
    </w:p>
    <w:p w:rsidR="00392679" w:rsidRPr="00392679" w:rsidRDefault="00392679" w:rsidP="00392679">
      <w:pPr>
        <w:jc w:val="center"/>
      </w:pPr>
    </w:p>
    <w:p w:rsidR="00392679" w:rsidRPr="00392679" w:rsidRDefault="00392679" w:rsidP="00392679"/>
    <w:p w:rsidR="00392679" w:rsidRPr="00392679" w:rsidRDefault="00392679" w:rsidP="00392679">
      <w:pPr>
        <w:outlineLvl w:val="0"/>
      </w:pPr>
      <w:r w:rsidRPr="00392679">
        <w:t>РАЗДЕЛ 1. НАИМЕНОВАНИЕ УСЛУГИ</w:t>
      </w:r>
    </w:p>
    <w:p w:rsidR="00392679" w:rsidRPr="00392679" w:rsidRDefault="00392679" w:rsidP="00392679">
      <w:pPr>
        <w:outlineLvl w:val="0"/>
      </w:pPr>
      <w:r w:rsidRPr="00392679">
        <w:t>РАЗДЕЛ 2. ОПИСАНИЕ УСЛУГ</w:t>
      </w:r>
    </w:p>
    <w:p w:rsidR="00392679" w:rsidRPr="00392679" w:rsidRDefault="00392679" w:rsidP="00392679">
      <w:pPr>
        <w:ind w:left="851"/>
      </w:pPr>
      <w:r w:rsidRPr="00392679">
        <w:t>Подраздел 2.1 Состав (перечень) оказываемых услуг</w:t>
      </w:r>
    </w:p>
    <w:p w:rsidR="00392679" w:rsidRPr="00392679" w:rsidRDefault="00392679" w:rsidP="00392679">
      <w:pPr>
        <w:ind w:left="2552" w:hanging="1701"/>
      </w:pPr>
      <w:r w:rsidRPr="00392679">
        <w:t>Подраздел 2.2 Объем оказываемых услуг либо доля оказываемых услуг в общем объеме закупки</w:t>
      </w:r>
    </w:p>
    <w:p w:rsidR="00392679" w:rsidRPr="00392679" w:rsidRDefault="00392679" w:rsidP="00392679">
      <w:pPr>
        <w:outlineLvl w:val="0"/>
      </w:pPr>
      <w:r w:rsidRPr="00392679">
        <w:t>РАЗДЕЛ 3. ТРЕБОВАНИЯ К УСЛУГАМ</w:t>
      </w:r>
    </w:p>
    <w:p w:rsidR="00392679" w:rsidRPr="00392679" w:rsidRDefault="00392679" w:rsidP="00392679">
      <w:pPr>
        <w:ind w:left="851"/>
        <w:outlineLvl w:val="0"/>
      </w:pPr>
      <w:r w:rsidRPr="00392679">
        <w:t>Подраздел 3.1 Общие требования</w:t>
      </w:r>
    </w:p>
    <w:p w:rsidR="00392679" w:rsidRPr="00392679" w:rsidRDefault="00392679" w:rsidP="00392679">
      <w:pPr>
        <w:ind w:firstLine="851"/>
      </w:pPr>
      <w:r w:rsidRPr="00392679">
        <w:t>Подраздел 3.2 Требования к качеству оказываемых услуг</w:t>
      </w:r>
    </w:p>
    <w:p w:rsidR="00392679" w:rsidRPr="00392679" w:rsidRDefault="00392679" w:rsidP="00392679">
      <w:pPr>
        <w:ind w:left="851"/>
        <w:outlineLvl w:val="0"/>
      </w:pPr>
      <w:r w:rsidRPr="00392679">
        <w:t>Подраздел 3.3 Требования к конфиденциальности</w:t>
      </w:r>
    </w:p>
    <w:p w:rsidR="00392679" w:rsidRPr="00392679" w:rsidRDefault="00392679" w:rsidP="00392679">
      <w:pPr>
        <w:ind w:firstLine="851"/>
        <w:rPr>
          <w:bCs/>
        </w:rPr>
      </w:pPr>
      <w:r w:rsidRPr="00392679">
        <w:t>Подраздел 3.4 Требования к безопасности оказания и безопасности результата оказанных услуг</w:t>
      </w:r>
    </w:p>
    <w:p w:rsidR="00392679" w:rsidRPr="00392679" w:rsidRDefault="00392679" w:rsidP="00392679">
      <w:pPr>
        <w:outlineLvl w:val="0"/>
      </w:pPr>
      <w:r w:rsidRPr="00392679">
        <w:t>РАЗДЕЛ 4. РЕЗУЛЬТАТ ОКАЗАННЫХ УСЛУГ</w:t>
      </w:r>
    </w:p>
    <w:p w:rsidR="00392679" w:rsidRPr="00392679" w:rsidRDefault="00392679" w:rsidP="00392679">
      <w:pPr>
        <w:ind w:firstLine="708"/>
        <w:outlineLvl w:val="0"/>
      </w:pPr>
      <w:r w:rsidRPr="00392679">
        <w:t>Подраздел 4.1 Требования по приемке оказанных услуг</w:t>
      </w:r>
    </w:p>
    <w:p w:rsidR="00392679" w:rsidRPr="00392679" w:rsidRDefault="00392679" w:rsidP="00392679">
      <w:pPr>
        <w:ind w:firstLine="708"/>
      </w:pPr>
      <w:r w:rsidRPr="00392679"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392679" w:rsidRPr="00392679" w:rsidRDefault="00392679" w:rsidP="00392679">
      <w:pPr>
        <w:outlineLvl w:val="0"/>
      </w:pPr>
      <w:r w:rsidRPr="00392679">
        <w:t>РАЗДЕЛ 5. ПЕРЕЧЕНЬ ПРИНЯТЫХ СОКРАЩЕНИЙ</w:t>
      </w: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392679" w:rsidRPr="00392679" w:rsidRDefault="00392679" w:rsidP="00392679">
      <w:pPr>
        <w:jc w:val="center"/>
        <w:outlineLvl w:val="0"/>
      </w:pPr>
      <w:r w:rsidRPr="00392679">
        <w:lastRenderedPageBreak/>
        <w:t>РАЗДЕЛ 1. НАИМЕНОВАНИЕ УСЛУГИ</w:t>
      </w:r>
    </w:p>
    <w:p w:rsidR="00392679" w:rsidRPr="00392679" w:rsidRDefault="00392679" w:rsidP="00392679">
      <w:pPr>
        <w:jc w:val="center"/>
      </w:pPr>
    </w:p>
    <w:tbl>
      <w:tblPr>
        <w:tblStyle w:val="afff4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392679" w:rsidRPr="00392679" w:rsidTr="00392679">
        <w:trPr>
          <w:trHeight w:val="719"/>
        </w:trPr>
        <w:tc>
          <w:tcPr>
            <w:tcW w:w="10031" w:type="dxa"/>
          </w:tcPr>
          <w:p w:rsidR="00392679" w:rsidRPr="00392679" w:rsidRDefault="00392679" w:rsidP="00392679">
            <w:pPr>
              <w:jc w:val="both"/>
            </w:pPr>
            <w:r w:rsidRPr="00392679">
              <w:t>Разработка проекта добычи вод для бытовых и технологических нужд Казанского отделения филиала «Приволжский территориальный округ» ФГУП «РосРАО»</w:t>
            </w:r>
          </w:p>
        </w:tc>
      </w:tr>
    </w:tbl>
    <w:p w:rsidR="00392679" w:rsidRDefault="00392679" w:rsidP="00392679">
      <w:pPr>
        <w:jc w:val="center"/>
      </w:pPr>
    </w:p>
    <w:p w:rsidR="00392679" w:rsidRPr="00392679" w:rsidRDefault="00392679" w:rsidP="00392679">
      <w:pPr>
        <w:jc w:val="center"/>
      </w:pPr>
    </w:p>
    <w:p w:rsidR="00392679" w:rsidRDefault="00392679" w:rsidP="00392679">
      <w:pPr>
        <w:jc w:val="center"/>
        <w:outlineLvl w:val="0"/>
      </w:pPr>
      <w:r w:rsidRPr="00392679">
        <w:t>РАЗДЕЛ 2. ОПИСАНИЕ УСЛУГИ</w:t>
      </w:r>
    </w:p>
    <w:p w:rsidR="00392679" w:rsidRPr="00392679" w:rsidRDefault="00392679" w:rsidP="00392679">
      <w:pPr>
        <w:jc w:val="center"/>
        <w:outlineLvl w:val="0"/>
      </w:pPr>
    </w:p>
    <w:p w:rsidR="00392679" w:rsidRPr="00392679" w:rsidRDefault="00392679" w:rsidP="00392679">
      <w:pPr>
        <w:jc w:val="center"/>
      </w:pPr>
      <w:r w:rsidRPr="00392679">
        <w:t>Подраздел 2.1 Состав (перечень) оказываемых услуг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92679" w:rsidRPr="00392679" w:rsidTr="00392679">
        <w:trPr>
          <w:trHeight w:val="2802"/>
        </w:trPr>
        <w:tc>
          <w:tcPr>
            <w:tcW w:w="10031" w:type="dxa"/>
          </w:tcPr>
          <w:p w:rsidR="00392679" w:rsidRPr="00392679" w:rsidRDefault="00392679" w:rsidP="00392679">
            <w:pPr>
              <w:tabs>
                <w:tab w:val="left" w:pos="1080"/>
              </w:tabs>
              <w:jc w:val="both"/>
            </w:pPr>
            <w:r w:rsidRPr="00392679">
              <w:t>1. Разработка проекта добычи вод для бытовых и технологических нужд  Казанского отделения филиала «Приволжский территориальный округ» ФГУП «РосРАО»;</w:t>
            </w:r>
          </w:p>
          <w:p w:rsidR="00392679" w:rsidRPr="00392679" w:rsidRDefault="00392679" w:rsidP="00392679">
            <w:pPr>
              <w:tabs>
                <w:tab w:val="left" w:pos="1080"/>
              </w:tabs>
              <w:jc w:val="both"/>
            </w:pPr>
            <w:r w:rsidRPr="00392679">
              <w:t>2. Согласование с Заказчиком разработанного проекта добычи вод для бытовых и технологических нужд Казанского отделения филиала «Приволжский территориальный округ» ФГУП «РосРАО»;</w:t>
            </w:r>
          </w:p>
          <w:p w:rsidR="00392679" w:rsidRPr="00392679" w:rsidRDefault="00392679" w:rsidP="00392679">
            <w:pPr>
              <w:tabs>
                <w:tab w:val="left" w:pos="1080"/>
              </w:tabs>
              <w:jc w:val="both"/>
            </w:pPr>
            <w:r w:rsidRPr="00392679">
              <w:t>3. Утверждение согласованного с Заказчиком проекта добычи вод для бытовых и технологических нужд Казанского отделения филиала «П</w:t>
            </w:r>
            <w:bookmarkStart w:id="3" w:name="_GoBack"/>
            <w:bookmarkEnd w:id="3"/>
            <w:r w:rsidRPr="00392679">
              <w:t xml:space="preserve">риволжский территориальный округ» ФГУП «РосРАО» в территориальном органе </w:t>
            </w:r>
            <w:proofErr w:type="spellStart"/>
            <w:r w:rsidRPr="00392679">
              <w:t>Роснедра</w:t>
            </w:r>
            <w:proofErr w:type="spellEnd"/>
            <w:r w:rsidRPr="00392679">
              <w:t xml:space="preserve"> по Республике Татарстан.</w:t>
            </w:r>
          </w:p>
          <w:p w:rsidR="00392679" w:rsidRPr="00392679" w:rsidRDefault="00392679" w:rsidP="00392679">
            <w:pPr>
              <w:jc w:val="both"/>
              <w:rPr>
                <w:spacing w:val="-1"/>
              </w:rPr>
            </w:pPr>
            <w:r w:rsidRPr="00392679">
              <w:t xml:space="preserve">4. Доставка Заказчику проекта добычи вод для бытовых и технологических нужд осуществляется отправкой корреспонденции </w:t>
            </w:r>
            <w:proofErr w:type="gramStart"/>
            <w:r w:rsidRPr="00392679">
              <w:t>экспресс-почтой</w:t>
            </w:r>
            <w:proofErr w:type="gramEnd"/>
            <w:r w:rsidRPr="00392679">
              <w:t xml:space="preserve"> и вручается лично в руки адресату, либо уполномоченному лицу (имеющему соответствующую доверенность)  по адресу: 420054, г. Казань, ул. Складская, д. 28 (Казанское отделение филиала «Приволжский территориальный округ» ФГУП «РосРАО»). Доставка корреспонденции осуществляется силами Исполнителя и за счет Исполнителя.</w:t>
            </w:r>
          </w:p>
        </w:tc>
      </w:tr>
    </w:tbl>
    <w:p w:rsidR="00392679" w:rsidRPr="00392679" w:rsidRDefault="00392679" w:rsidP="00392679">
      <w:pPr>
        <w:jc w:val="center"/>
      </w:pPr>
    </w:p>
    <w:p w:rsidR="00392679" w:rsidRPr="00392679" w:rsidRDefault="00392679" w:rsidP="00392679">
      <w:pPr>
        <w:jc w:val="center"/>
      </w:pPr>
      <w:r w:rsidRPr="00392679">
        <w:t>Подраздел 2.2 Объем оказываемых услуг либо доля оказываемых услуг в общем объеме закупки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92679" w:rsidRPr="00392679" w:rsidTr="000A22AD">
        <w:tc>
          <w:tcPr>
            <w:tcW w:w="9571" w:type="dxa"/>
          </w:tcPr>
          <w:p w:rsidR="00392679" w:rsidRPr="00392679" w:rsidRDefault="00392679" w:rsidP="00392679">
            <w:pPr>
              <w:jc w:val="both"/>
            </w:pPr>
            <w:r w:rsidRPr="00392679">
              <w:t>Доля/объем отдельных услуг в общем объеме закупок не определена.</w:t>
            </w:r>
          </w:p>
        </w:tc>
      </w:tr>
    </w:tbl>
    <w:p w:rsidR="00392679" w:rsidRDefault="00392679" w:rsidP="00392679">
      <w:pPr>
        <w:jc w:val="center"/>
      </w:pPr>
    </w:p>
    <w:p w:rsidR="00392679" w:rsidRPr="00392679" w:rsidRDefault="00392679" w:rsidP="00392679">
      <w:pPr>
        <w:jc w:val="center"/>
      </w:pPr>
    </w:p>
    <w:p w:rsidR="00392679" w:rsidRDefault="00392679" w:rsidP="00392679">
      <w:pPr>
        <w:jc w:val="center"/>
        <w:outlineLvl w:val="0"/>
      </w:pPr>
      <w:r w:rsidRPr="00392679">
        <w:t>РАЗДЕЛ 3. ТРЕБОВАНИЯ К УСЛУГАМ</w:t>
      </w:r>
    </w:p>
    <w:p w:rsidR="00392679" w:rsidRPr="00392679" w:rsidRDefault="00392679" w:rsidP="00392679">
      <w:pPr>
        <w:jc w:val="center"/>
        <w:outlineLvl w:val="0"/>
      </w:pPr>
    </w:p>
    <w:p w:rsidR="00392679" w:rsidRPr="00392679" w:rsidRDefault="00392679" w:rsidP="00392679">
      <w:pPr>
        <w:jc w:val="center"/>
      </w:pPr>
      <w:r w:rsidRPr="00392679">
        <w:t>Подраздел 3.1 Общие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92679" w:rsidRPr="00392679" w:rsidTr="00392679">
        <w:tc>
          <w:tcPr>
            <w:tcW w:w="10031" w:type="dxa"/>
          </w:tcPr>
          <w:p w:rsidR="00392679" w:rsidRPr="00392679" w:rsidRDefault="00392679" w:rsidP="00392679">
            <w:pPr>
              <w:jc w:val="both"/>
              <w:rPr>
                <w:bCs/>
              </w:rPr>
            </w:pPr>
            <w:r w:rsidRPr="00392679">
              <w:rPr>
                <w:u w:val="single"/>
              </w:rPr>
              <w:t>Место оказания услуг</w:t>
            </w:r>
            <w:r w:rsidRPr="00392679">
              <w:t xml:space="preserve">: Республика Татарстан, Высокогорский район, </w:t>
            </w:r>
            <w:proofErr w:type="spellStart"/>
            <w:r w:rsidRPr="00392679">
              <w:t>Дубъязский</w:t>
            </w:r>
            <w:proofErr w:type="spellEnd"/>
            <w:r w:rsidRPr="00392679">
              <w:t xml:space="preserve"> тракт  21 км (ПХРО Казанского отделения филиала «Приволжский территориальный округ ФГУП «РосРАО»).</w:t>
            </w:r>
          </w:p>
          <w:p w:rsidR="00392679" w:rsidRPr="00392679" w:rsidRDefault="00392679" w:rsidP="00392679">
            <w:pPr>
              <w:shd w:val="clear" w:color="auto" w:fill="FFFFFF"/>
              <w:ind w:left="34"/>
              <w:jc w:val="both"/>
              <w:rPr>
                <w:u w:val="single"/>
              </w:rPr>
            </w:pPr>
            <w:r w:rsidRPr="00392679">
              <w:rPr>
                <w:u w:val="single"/>
              </w:rPr>
              <w:t>Сроки и график оказания услуг:</w:t>
            </w:r>
          </w:p>
          <w:p w:rsidR="00392679" w:rsidRPr="00392679" w:rsidRDefault="00392679" w:rsidP="00392679">
            <w:pPr>
              <w:jc w:val="both"/>
            </w:pPr>
            <w:r w:rsidRPr="00392679">
              <w:rPr>
                <w:bCs/>
              </w:rPr>
              <w:t xml:space="preserve">Дата начала </w:t>
            </w:r>
            <w:r w:rsidRPr="00392679">
              <w:t xml:space="preserve">оказания услуг  </w:t>
            </w:r>
            <w:r w:rsidRPr="00392679">
              <w:rPr>
                <w:bCs/>
              </w:rPr>
              <w:t xml:space="preserve">– </w:t>
            </w:r>
            <w:r w:rsidRPr="00392679">
              <w:t>дата подписания договора</w:t>
            </w:r>
            <w:r w:rsidRPr="00392679">
              <w:rPr>
                <w:bCs/>
              </w:rPr>
              <w:t xml:space="preserve">, дата окончания </w:t>
            </w:r>
            <w:r w:rsidRPr="00392679">
              <w:t xml:space="preserve">оказания услуг  </w:t>
            </w:r>
            <w:r w:rsidRPr="00392679">
              <w:rPr>
                <w:bCs/>
              </w:rPr>
              <w:t xml:space="preserve">–  </w:t>
            </w:r>
            <w:r w:rsidRPr="00392679">
              <w:t>не позднее 15 декабря 2014г.</w:t>
            </w:r>
          </w:p>
          <w:p w:rsidR="00392679" w:rsidRPr="00392679" w:rsidRDefault="00392679" w:rsidP="00392679">
            <w:pPr>
              <w:jc w:val="both"/>
              <w:rPr>
                <w:spacing w:val="-1"/>
              </w:rPr>
            </w:pPr>
          </w:p>
          <w:p w:rsidR="00392679" w:rsidRPr="00392679" w:rsidRDefault="00392679" w:rsidP="00392679">
            <w:pPr>
              <w:pStyle w:val="affe"/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679">
              <w:rPr>
                <w:rFonts w:ascii="Times New Roman" w:hAnsi="Times New Roman"/>
                <w:sz w:val="24"/>
                <w:szCs w:val="24"/>
              </w:rPr>
              <w:t>Исполнитель обязан использовать аттестованные средства измерений, программные продукты и методики выполнения измерений и оценок,  в установленном порядке.</w:t>
            </w:r>
          </w:p>
          <w:p w:rsidR="00392679" w:rsidRPr="00392679" w:rsidRDefault="00392679" w:rsidP="00392679">
            <w:pPr>
              <w:pStyle w:val="affe"/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679">
              <w:rPr>
                <w:rFonts w:ascii="Times New Roman" w:hAnsi="Times New Roman"/>
                <w:sz w:val="24"/>
                <w:szCs w:val="24"/>
              </w:rPr>
              <w:t>Выезд специалистов на место оказания услуг, доставка средств измерений и иного оборудования и инструмента, используемых для оказания услуг, производится силами Исполнителя и за счет Исполнителя.</w:t>
            </w:r>
          </w:p>
          <w:p w:rsidR="00392679" w:rsidRPr="00392679" w:rsidRDefault="00392679" w:rsidP="003926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</w:p>
          <w:p w:rsidR="00392679" w:rsidRPr="00392679" w:rsidRDefault="00392679" w:rsidP="003926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1"/>
              </w:rPr>
            </w:pPr>
            <w:r w:rsidRPr="00392679">
              <w:rPr>
                <w:spacing w:val="-1"/>
              </w:rPr>
              <w:t>Исходными данными для выполнения работ являются:</w:t>
            </w:r>
          </w:p>
          <w:p w:rsidR="00392679" w:rsidRPr="00392679" w:rsidRDefault="00392679" w:rsidP="00392679">
            <w:pPr>
              <w:pStyle w:val="affe"/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679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1. </w:t>
            </w:r>
            <w:r w:rsidRPr="00392679">
              <w:rPr>
                <w:rFonts w:ascii="Times New Roman" w:hAnsi="Times New Roman"/>
                <w:sz w:val="24"/>
                <w:szCs w:val="24"/>
              </w:rPr>
              <w:t>Лицензия ТАТ №01574 ВЭ;</w:t>
            </w:r>
          </w:p>
          <w:p w:rsidR="00392679" w:rsidRPr="00392679" w:rsidRDefault="00392679" w:rsidP="00392679">
            <w:pPr>
              <w:pStyle w:val="affe"/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679">
              <w:rPr>
                <w:rFonts w:ascii="Times New Roman" w:hAnsi="Times New Roman"/>
                <w:sz w:val="24"/>
                <w:szCs w:val="24"/>
              </w:rPr>
              <w:t>2. Лицензионные условия;</w:t>
            </w:r>
          </w:p>
          <w:p w:rsidR="00392679" w:rsidRPr="00392679" w:rsidRDefault="00392679" w:rsidP="00392679">
            <w:pPr>
              <w:pStyle w:val="affe"/>
              <w:widowControl w:val="0"/>
              <w:numPr>
                <w:ilvl w:val="0"/>
                <w:numId w:val="3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679">
              <w:rPr>
                <w:rFonts w:ascii="Times New Roman" w:hAnsi="Times New Roman"/>
                <w:sz w:val="24"/>
                <w:szCs w:val="24"/>
              </w:rPr>
              <w:t xml:space="preserve">3. Дополнение  №1 к лицензии </w:t>
            </w:r>
            <w:proofErr w:type="gramStart"/>
            <w:r w:rsidRPr="00392679">
              <w:rPr>
                <w:rFonts w:ascii="Times New Roman" w:hAnsi="Times New Roman"/>
                <w:sz w:val="24"/>
                <w:szCs w:val="24"/>
              </w:rPr>
              <w:t>на право пользование</w:t>
            </w:r>
            <w:proofErr w:type="gramEnd"/>
            <w:r w:rsidRPr="00392679">
              <w:rPr>
                <w:rFonts w:ascii="Times New Roman" w:hAnsi="Times New Roman"/>
                <w:sz w:val="24"/>
                <w:szCs w:val="24"/>
              </w:rPr>
              <w:t xml:space="preserve"> недрами № 01574 ВЭ от 29.012.2012;</w:t>
            </w:r>
          </w:p>
          <w:p w:rsidR="00392679" w:rsidRPr="00392679" w:rsidRDefault="00392679" w:rsidP="00392679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679">
              <w:rPr>
                <w:rFonts w:ascii="Times New Roman" w:hAnsi="Times New Roman"/>
                <w:sz w:val="24"/>
                <w:szCs w:val="24"/>
              </w:rPr>
              <w:t xml:space="preserve">4.Материалы по оценке эксплуатационных запасов подземных вод Молодежного </w:t>
            </w:r>
            <w:r w:rsidRPr="00392679">
              <w:rPr>
                <w:rFonts w:ascii="Times New Roman" w:hAnsi="Times New Roman"/>
                <w:sz w:val="24"/>
                <w:szCs w:val="24"/>
              </w:rPr>
              <w:lastRenderedPageBreak/>
              <w:t>месторождения.</w:t>
            </w:r>
          </w:p>
        </w:tc>
      </w:tr>
    </w:tbl>
    <w:p w:rsidR="00392679" w:rsidRPr="00392679" w:rsidRDefault="00392679" w:rsidP="00392679">
      <w:pPr>
        <w:ind w:firstLine="709"/>
        <w:jc w:val="both"/>
        <w:rPr>
          <w:highlight w:val="yellow"/>
        </w:rPr>
      </w:pPr>
    </w:p>
    <w:p w:rsidR="00392679" w:rsidRPr="00392679" w:rsidRDefault="00392679" w:rsidP="00392679">
      <w:pPr>
        <w:jc w:val="center"/>
      </w:pPr>
      <w:r w:rsidRPr="00392679">
        <w:t>Подраздел 3.2 Требования к качеству оказываемых услуг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92679" w:rsidRPr="00392679" w:rsidTr="00392679">
        <w:tc>
          <w:tcPr>
            <w:tcW w:w="10031" w:type="dxa"/>
          </w:tcPr>
          <w:p w:rsidR="00392679" w:rsidRPr="00392679" w:rsidRDefault="00392679" w:rsidP="00392679">
            <w:pPr>
              <w:jc w:val="both"/>
            </w:pPr>
            <w:r w:rsidRPr="00392679">
              <w:t>Проект добычи вод для бытовых и технологических нужд Казанского отделения филиала «Приволжский территориальный округ» ФГУП «РосРАО» разрабатывается на основании:</w:t>
            </w:r>
          </w:p>
          <w:p w:rsidR="00392679" w:rsidRPr="00392679" w:rsidRDefault="00392679" w:rsidP="00392679">
            <w:pPr>
              <w:pStyle w:val="s32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color w:val="auto"/>
                <w:sz w:val="24"/>
                <w:szCs w:val="24"/>
              </w:rPr>
            </w:pPr>
            <w:r w:rsidRPr="00392679">
              <w:rPr>
                <w:b w:val="0"/>
                <w:color w:val="auto"/>
                <w:sz w:val="24"/>
                <w:szCs w:val="24"/>
              </w:rPr>
              <w:t xml:space="preserve">1. </w:t>
            </w:r>
            <w:proofErr w:type="gramStart"/>
            <w:r w:rsidRPr="00392679">
              <w:rPr>
                <w:b w:val="0"/>
                <w:color w:val="auto"/>
                <w:sz w:val="24"/>
                <w:szCs w:val="24"/>
              </w:rPr>
              <w:t>Постановления Правительства РФ от 3 марта 2010г. №118 "Об утверждении Положения о подготовке, согласовании и утверждении технических проектов разработки месторождений полезных ископаемых и иной проектной документации на выполнение работ, связанных с пользованием участками недр, по видам полезных ископаемых и видам пользования недрами" с изменениями и дополнениями от: 3 августа 2011г., 2 апреля 2014г.</w:t>
            </w:r>
            <w:proofErr w:type="gramEnd"/>
          </w:p>
          <w:p w:rsidR="00392679" w:rsidRPr="00392679" w:rsidRDefault="00392679" w:rsidP="00392679">
            <w:pPr>
              <w:jc w:val="both"/>
            </w:pPr>
            <w:r w:rsidRPr="00392679">
              <w:t>2. Приказа Минприроды России от 27 октября 2010г. №463 "Об утверждении требований к структуре и оформлению проектной документации на разработку месторождений подземных вод".</w:t>
            </w:r>
          </w:p>
        </w:tc>
      </w:tr>
    </w:tbl>
    <w:p w:rsidR="00392679" w:rsidRPr="00392679" w:rsidRDefault="00392679" w:rsidP="00392679">
      <w:pPr>
        <w:jc w:val="both"/>
      </w:pPr>
    </w:p>
    <w:p w:rsidR="00392679" w:rsidRPr="00392679" w:rsidRDefault="00392679" w:rsidP="00392679">
      <w:pPr>
        <w:jc w:val="center"/>
        <w:outlineLvl w:val="0"/>
      </w:pPr>
      <w:r w:rsidRPr="00392679">
        <w:t>Подраздел 3.3 Требования к конфиденциальности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92679" w:rsidRPr="00392679" w:rsidTr="00392679">
        <w:tc>
          <w:tcPr>
            <w:tcW w:w="10031" w:type="dxa"/>
          </w:tcPr>
          <w:p w:rsidR="00392679" w:rsidRPr="00392679" w:rsidRDefault="00392679" w:rsidP="00392679">
            <w:pPr>
              <w:ind w:firstLine="567"/>
              <w:contextualSpacing/>
              <w:jc w:val="both"/>
            </w:pPr>
            <w:r w:rsidRPr="00392679"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392679" w:rsidRPr="00392679" w:rsidRDefault="00392679" w:rsidP="00392679">
            <w:pPr>
              <w:ind w:firstLine="567"/>
              <w:contextualSpacing/>
              <w:jc w:val="both"/>
            </w:pPr>
            <w:r w:rsidRPr="00392679"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</w:tbl>
    <w:p w:rsidR="00392679" w:rsidRPr="00392679" w:rsidRDefault="00392679" w:rsidP="00392679">
      <w:pPr>
        <w:ind w:firstLine="709"/>
        <w:jc w:val="both"/>
        <w:rPr>
          <w:highlight w:val="yellow"/>
        </w:rPr>
      </w:pPr>
    </w:p>
    <w:p w:rsidR="00392679" w:rsidRPr="00392679" w:rsidRDefault="00392679" w:rsidP="00392679">
      <w:pPr>
        <w:jc w:val="center"/>
        <w:rPr>
          <w:bCs/>
        </w:rPr>
      </w:pPr>
      <w:r w:rsidRPr="00392679">
        <w:t>Подраздел 3.4 Требования к безопасности оказания и безопасности результата оказанных услуг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92679" w:rsidRPr="00392679" w:rsidTr="00392679">
        <w:tc>
          <w:tcPr>
            <w:tcW w:w="10031" w:type="dxa"/>
          </w:tcPr>
          <w:p w:rsidR="00392679" w:rsidRPr="00392679" w:rsidRDefault="00392679" w:rsidP="00392679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  <w:r w:rsidRPr="00392679">
              <w:rPr>
                <w:bCs/>
              </w:rPr>
              <w:t>При оказании услуг Исполнитель обязан соблюдать правила пожарной безопасности, правила техники безопасности, действующие у Заказчика правила внутреннего распорядка, а также пропускной режим предприятия.</w:t>
            </w:r>
          </w:p>
        </w:tc>
      </w:tr>
    </w:tbl>
    <w:p w:rsidR="00392679" w:rsidRDefault="00392679" w:rsidP="00392679">
      <w:pPr>
        <w:jc w:val="center"/>
      </w:pPr>
    </w:p>
    <w:p w:rsidR="00392679" w:rsidRPr="00392679" w:rsidRDefault="00392679" w:rsidP="00392679">
      <w:pPr>
        <w:jc w:val="center"/>
      </w:pPr>
    </w:p>
    <w:p w:rsidR="00392679" w:rsidRDefault="00392679" w:rsidP="00392679">
      <w:pPr>
        <w:jc w:val="center"/>
        <w:outlineLvl w:val="0"/>
      </w:pPr>
      <w:r w:rsidRPr="00392679">
        <w:t>РАЗДЕЛ 4. РЕЗУЛЬТАТ ОКАЗАННЫХ УСЛУГ</w:t>
      </w:r>
    </w:p>
    <w:p w:rsidR="00392679" w:rsidRPr="00392679" w:rsidRDefault="00392679" w:rsidP="00392679">
      <w:pPr>
        <w:jc w:val="center"/>
        <w:outlineLvl w:val="0"/>
      </w:pPr>
    </w:p>
    <w:p w:rsidR="00392679" w:rsidRPr="00392679" w:rsidRDefault="00392679" w:rsidP="00392679">
      <w:pPr>
        <w:jc w:val="center"/>
      </w:pPr>
      <w:r w:rsidRPr="00392679">
        <w:t>Подраздел 4.1. Требования по приемке оказанных услуг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92679" w:rsidRPr="00392679" w:rsidTr="00392679">
        <w:tc>
          <w:tcPr>
            <w:tcW w:w="10031" w:type="dxa"/>
          </w:tcPr>
          <w:p w:rsidR="00392679" w:rsidRPr="00392679" w:rsidRDefault="00392679" w:rsidP="00392679">
            <w:pPr>
              <w:jc w:val="both"/>
            </w:pPr>
            <w:r w:rsidRPr="00392679">
              <w:t>Прием, сдача оказанных услуг осуществляется в соответствии с требованиями договора путем подписания сторонами акта сдачи-приемки оказанных услуг.</w:t>
            </w:r>
          </w:p>
        </w:tc>
      </w:tr>
    </w:tbl>
    <w:p w:rsidR="00392679" w:rsidRPr="00392679" w:rsidRDefault="00392679" w:rsidP="00392679">
      <w:pPr>
        <w:jc w:val="center"/>
      </w:pPr>
    </w:p>
    <w:p w:rsidR="00392679" w:rsidRPr="00392679" w:rsidRDefault="00392679" w:rsidP="00392679">
      <w:pPr>
        <w:jc w:val="center"/>
      </w:pPr>
      <w:r w:rsidRPr="00392679">
        <w:t>Подраздел 4.2 Требования по передаче Заказчику технических и иных документов (оформление результатов оказанных услуг)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92679" w:rsidRPr="00392679" w:rsidTr="00392679">
        <w:tc>
          <w:tcPr>
            <w:tcW w:w="10031" w:type="dxa"/>
          </w:tcPr>
          <w:p w:rsidR="00392679" w:rsidRPr="00392679" w:rsidRDefault="00392679" w:rsidP="00392679">
            <w:pPr>
              <w:jc w:val="both"/>
            </w:pPr>
            <w:r w:rsidRPr="00392679">
              <w:t>Исполнитель передает Заказчику проект добычи вод для бытовых и технологических нужд Казанского отделения филиала «Приволжский территориальный округ» ФГУП «РосРАО» в 2-х экземплярах на бумажном и 1-ом экземпляре на электронном (оптический диск) носителях.</w:t>
            </w:r>
          </w:p>
          <w:p w:rsidR="00392679" w:rsidRPr="00392679" w:rsidRDefault="00392679" w:rsidP="00392679">
            <w:pPr>
              <w:jc w:val="both"/>
            </w:pPr>
            <w:r w:rsidRPr="00392679">
              <w:t>Все результаты, полученные в ходе проведения работ, являются собственностью Заказчика.</w:t>
            </w:r>
          </w:p>
        </w:tc>
      </w:tr>
    </w:tbl>
    <w:p w:rsidR="00392679" w:rsidRDefault="00392679" w:rsidP="00392679">
      <w:pPr>
        <w:jc w:val="center"/>
      </w:pPr>
    </w:p>
    <w:p w:rsidR="00392679" w:rsidRPr="00392679" w:rsidRDefault="00392679" w:rsidP="00392679">
      <w:pPr>
        <w:jc w:val="center"/>
      </w:pPr>
    </w:p>
    <w:p w:rsidR="00392679" w:rsidRDefault="00392679" w:rsidP="00392679">
      <w:pPr>
        <w:jc w:val="center"/>
        <w:outlineLvl w:val="0"/>
      </w:pPr>
      <w:r w:rsidRPr="00392679">
        <w:t>РАЗДЕЛ 5. ПЕРЕЧЕНЬ ПРИНЯТЫХ СОКРАЩЕНИЙ</w:t>
      </w:r>
    </w:p>
    <w:p w:rsidR="00392679" w:rsidRPr="00392679" w:rsidRDefault="00392679" w:rsidP="00392679">
      <w:pPr>
        <w:jc w:val="center"/>
        <w:outlineLvl w:val="0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392679" w:rsidRPr="00392679" w:rsidTr="0039267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679" w:rsidRPr="00392679" w:rsidRDefault="00392679" w:rsidP="00392679">
            <w:pPr>
              <w:jc w:val="center"/>
            </w:pPr>
            <w:r w:rsidRPr="00392679">
              <w:t xml:space="preserve">№ </w:t>
            </w:r>
            <w:proofErr w:type="gramStart"/>
            <w:r w:rsidRPr="00392679">
              <w:t>п</w:t>
            </w:r>
            <w:proofErr w:type="gramEnd"/>
            <w:r w:rsidRPr="00392679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679" w:rsidRPr="00392679" w:rsidRDefault="00392679" w:rsidP="00392679">
            <w:pPr>
              <w:autoSpaceDE w:val="0"/>
              <w:autoSpaceDN w:val="0"/>
              <w:adjustRightInd w:val="0"/>
              <w:jc w:val="center"/>
            </w:pPr>
            <w:r w:rsidRPr="00392679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679" w:rsidRPr="00392679" w:rsidRDefault="00392679" w:rsidP="00392679">
            <w:pPr>
              <w:jc w:val="center"/>
            </w:pPr>
            <w:r w:rsidRPr="00392679">
              <w:t>Расшифровка сокращений</w:t>
            </w:r>
          </w:p>
        </w:tc>
      </w:tr>
      <w:tr w:rsidR="00392679" w:rsidRPr="00392679" w:rsidTr="0039267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79" w:rsidRPr="00392679" w:rsidRDefault="00392679" w:rsidP="00392679">
            <w:pPr>
              <w:jc w:val="center"/>
            </w:pPr>
            <w:r w:rsidRPr="00392679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79" w:rsidRPr="00392679" w:rsidRDefault="00392679" w:rsidP="00392679">
            <w:pPr>
              <w:autoSpaceDE w:val="0"/>
              <w:autoSpaceDN w:val="0"/>
              <w:adjustRightInd w:val="0"/>
            </w:pPr>
            <w:r w:rsidRPr="00392679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79" w:rsidRPr="00392679" w:rsidRDefault="00392679" w:rsidP="00392679">
            <w:pPr>
              <w:jc w:val="both"/>
              <w:rPr>
                <w:i/>
              </w:rPr>
            </w:pPr>
            <w:r w:rsidRPr="00392679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392679" w:rsidRPr="00392679" w:rsidTr="0039267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79" w:rsidRPr="00392679" w:rsidRDefault="00392679" w:rsidP="00392679">
            <w:pPr>
              <w:jc w:val="center"/>
            </w:pPr>
            <w:r w:rsidRPr="00392679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79" w:rsidRPr="00392679" w:rsidRDefault="00392679" w:rsidP="00392679">
            <w:pPr>
              <w:autoSpaceDE w:val="0"/>
              <w:autoSpaceDN w:val="0"/>
              <w:adjustRightInd w:val="0"/>
            </w:pPr>
            <w:r w:rsidRPr="00392679">
              <w:t>ПХРО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79" w:rsidRPr="00392679" w:rsidRDefault="00392679" w:rsidP="00392679">
            <w:pPr>
              <w:jc w:val="both"/>
              <w:rPr>
                <w:i/>
              </w:rPr>
            </w:pPr>
            <w:r w:rsidRPr="00392679">
              <w:rPr>
                <w:i/>
              </w:rPr>
              <w:t>Пункт хранения радиоактивных отходов</w:t>
            </w:r>
          </w:p>
        </w:tc>
      </w:tr>
      <w:tr w:rsidR="00392679" w:rsidRPr="00392679" w:rsidTr="0039267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79" w:rsidRPr="00392679" w:rsidRDefault="00392679" w:rsidP="00392679">
            <w:pPr>
              <w:jc w:val="center"/>
            </w:pPr>
            <w:r w:rsidRPr="00392679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79" w:rsidRPr="00392679" w:rsidRDefault="00392679" w:rsidP="00392679">
            <w:pPr>
              <w:autoSpaceDE w:val="0"/>
              <w:autoSpaceDN w:val="0"/>
              <w:adjustRightInd w:val="0"/>
            </w:pPr>
            <w:r w:rsidRPr="00392679">
              <w:t>РАО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679" w:rsidRPr="00392679" w:rsidRDefault="00392679" w:rsidP="00392679">
            <w:pPr>
              <w:jc w:val="both"/>
              <w:rPr>
                <w:i/>
              </w:rPr>
            </w:pPr>
            <w:r w:rsidRPr="00392679">
              <w:rPr>
                <w:i/>
              </w:rPr>
              <w:t>Радиоактивные отходы</w:t>
            </w:r>
          </w:p>
        </w:tc>
      </w:tr>
    </w:tbl>
    <w:p w:rsidR="00392679" w:rsidRPr="00392679" w:rsidRDefault="00392679" w:rsidP="00392679">
      <w:pPr>
        <w:jc w:val="both"/>
      </w:pPr>
    </w:p>
    <w:p w:rsidR="001F4081" w:rsidRDefault="001F4081" w:rsidP="00334AD3"/>
    <w:sectPr w:rsidR="001F4081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E0" w:rsidRDefault="00F13EE0">
      <w:r>
        <w:separator/>
      </w:r>
    </w:p>
  </w:endnote>
  <w:endnote w:type="continuationSeparator" w:id="0">
    <w:p w:rsidR="00F13EE0" w:rsidRDefault="00F1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Default="00F13EE0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F13EE0" w:rsidRDefault="00F13EE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Pr="0030315B" w:rsidRDefault="0047144E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F13EE0" w:rsidRPr="0030315B">
          <w:rPr>
            <w:rFonts w:ascii="Times New Roman" w:hAnsi="Times New Roman"/>
          </w:rPr>
          <w:t xml:space="preserve">Страница </w:t>
        </w:r>
        <w:r w:rsidR="00F13EE0" w:rsidRPr="0030315B">
          <w:rPr>
            <w:rFonts w:ascii="Times New Roman" w:hAnsi="Times New Roman"/>
          </w:rPr>
          <w:fldChar w:fldCharType="begin"/>
        </w:r>
        <w:r w:rsidR="00F13EE0" w:rsidRPr="0030315B">
          <w:rPr>
            <w:rFonts w:ascii="Times New Roman" w:hAnsi="Times New Roman"/>
          </w:rPr>
          <w:instrText>PAGE</w:instrText>
        </w:r>
        <w:r w:rsidR="00F13EE0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F13EE0" w:rsidRPr="0030315B">
          <w:rPr>
            <w:rFonts w:ascii="Times New Roman" w:hAnsi="Times New Roman"/>
          </w:rPr>
          <w:fldChar w:fldCharType="end"/>
        </w:r>
        <w:r w:rsidR="00F13EE0" w:rsidRPr="0030315B">
          <w:rPr>
            <w:rFonts w:ascii="Times New Roman" w:hAnsi="Times New Roman"/>
          </w:rPr>
          <w:t xml:space="preserve"> из </w:t>
        </w:r>
        <w:r w:rsidR="00F13EE0" w:rsidRPr="0030315B">
          <w:rPr>
            <w:rFonts w:ascii="Times New Roman" w:hAnsi="Times New Roman"/>
          </w:rPr>
          <w:fldChar w:fldCharType="begin"/>
        </w:r>
        <w:r w:rsidR="00F13EE0" w:rsidRPr="0030315B">
          <w:rPr>
            <w:rFonts w:ascii="Times New Roman" w:hAnsi="Times New Roman"/>
          </w:rPr>
          <w:instrText>NUMPAGES</w:instrText>
        </w:r>
        <w:r w:rsidR="00F13EE0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F13EE0" w:rsidRPr="0030315B">
          <w:rPr>
            <w:rFonts w:ascii="Times New Roman" w:hAnsi="Times New Roman"/>
          </w:rPr>
          <w:fldChar w:fldCharType="end"/>
        </w:r>
      </w:sdtContent>
    </w:sdt>
    <w:r w:rsidR="00F13EE0" w:rsidRPr="0030315B">
      <w:rPr>
        <w:rFonts w:ascii="Times New Roman" w:hAnsi="Times New Roman" w:cs="Times New Roman"/>
      </w:rPr>
      <w:t xml:space="preserve"> </w:t>
    </w:r>
  </w:p>
  <w:p w:rsidR="00F13EE0" w:rsidRPr="0030315B" w:rsidRDefault="00F13EE0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13EE0" w:rsidRPr="0030315B" w:rsidRDefault="00F13EE0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47144E" w:rsidRPr="0047144E">
      <w:rPr>
        <w:rFonts w:ascii="Times New Roman" w:hAnsi="Times New Roman" w:cs="Times New Roman"/>
      </w:rPr>
      <w:t>разработку проекта добычи вод для бытовых и технологических нужд Казанского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13EE0" w:rsidRPr="0030315B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E0" w:rsidRDefault="00F13EE0">
      <w:r>
        <w:separator/>
      </w:r>
    </w:p>
  </w:footnote>
  <w:footnote w:type="continuationSeparator" w:id="0">
    <w:p w:rsidR="00F13EE0" w:rsidRDefault="00F13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Pr="00723913" w:rsidRDefault="00F13EE0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F13EE0" w:rsidRPr="00723913" w:rsidRDefault="00F13EE0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F13EE0" w:rsidRPr="00723913" w:rsidRDefault="00F13EE0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5345E2C"/>
    <w:multiLevelType w:val="hybridMultilevel"/>
    <w:tmpl w:val="AEFEB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10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4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28"/>
  </w:num>
  <w:num w:numId="12">
    <w:abstractNumId w:val="12"/>
  </w:num>
  <w:num w:numId="13">
    <w:abstractNumId w:val="23"/>
  </w:num>
  <w:num w:numId="14">
    <w:abstractNumId w:val="16"/>
  </w:num>
  <w:num w:numId="15">
    <w:abstractNumId w:val="6"/>
  </w:num>
  <w:num w:numId="16">
    <w:abstractNumId w:val="15"/>
  </w:num>
  <w:num w:numId="17">
    <w:abstractNumId w:val="32"/>
  </w:num>
  <w:num w:numId="18">
    <w:abstractNumId w:val="29"/>
  </w:num>
  <w:num w:numId="19">
    <w:abstractNumId w:val="17"/>
  </w:num>
  <w:num w:numId="20">
    <w:abstractNumId w:val="30"/>
  </w:num>
  <w:num w:numId="21">
    <w:abstractNumId w:val="8"/>
  </w:num>
  <w:num w:numId="22">
    <w:abstractNumId w:val="9"/>
  </w:num>
  <w:num w:numId="23">
    <w:abstractNumId w:val="14"/>
  </w:num>
  <w:num w:numId="24">
    <w:abstractNumId w:val="10"/>
  </w:num>
  <w:num w:numId="25">
    <w:abstractNumId w:val="27"/>
  </w:num>
  <w:num w:numId="26">
    <w:abstractNumId w:val="4"/>
  </w:num>
  <w:num w:numId="27">
    <w:abstractNumId w:val="5"/>
  </w:num>
  <w:num w:numId="28">
    <w:abstractNumId w:val="11"/>
  </w:num>
  <w:num w:numId="29">
    <w:abstractNumId w:val="26"/>
  </w:num>
  <w:num w:numId="30">
    <w:abstractNumId w:val="25"/>
  </w:num>
  <w:num w:numId="31">
    <w:abstractNumId w:val="13"/>
  </w:num>
  <w:num w:numId="32">
    <w:abstractNumId w:val="20"/>
  </w:num>
  <w:num w:numId="33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023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679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44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70D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2DC5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3EE0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customStyle="1" w:styleId="s32">
    <w:name w:val="s_32"/>
    <w:basedOn w:val="a2"/>
    <w:rsid w:val="00392679"/>
    <w:pPr>
      <w:spacing w:before="100" w:beforeAutospacing="1" w:after="100" w:afterAutospacing="1"/>
      <w:jc w:val="center"/>
    </w:pPr>
    <w:rPr>
      <w:b/>
      <w:bCs/>
      <w:color w:val="00008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customStyle="1" w:styleId="s32">
    <w:name w:val="s_32"/>
    <w:basedOn w:val="a2"/>
    <w:rsid w:val="00392679"/>
    <w:pPr>
      <w:spacing w:before="100" w:beforeAutospacing="1" w:after="100" w:afterAutospacing="1"/>
      <w:jc w:val="center"/>
    </w:pPr>
    <w:rPr>
      <w:b/>
      <w:bCs/>
      <w:color w:val="00008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46A622E-E88F-4AF5-8C22-0DBA8F3ED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398</TotalTime>
  <Pages>5</Pages>
  <Words>781</Words>
  <Characters>5654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6423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97</cp:revision>
  <cp:lastPrinted>2013-05-13T10:31:00Z</cp:lastPrinted>
  <dcterms:created xsi:type="dcterms:W3CDTF">2013-12-04T11:06:00Z</dcterms:created>
  <dcterms:modified xsi:type="dcterms:W3CDTF">2014-10-29T12:36:00Z</dcterms:modified>
</cp:coreProperties>
</file>