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5111EA" w:rsidRPr="005111EA">
        <w:rPr>
          <w:b/>
          <w:sz w:val="28"/>
          <w:szCs w:val="28"/>
          <w:lang w:val="ru-RU"/>
        </w:rPr>
        <w:t>оказание услуг по проведению экспертизы документов ФГУП «РосРАО», обосновывающих обеспечение радиационной безопасности заявляемой деятельности (обращение с радиоактивными отходами при переработке, осуществляемое Ленинградским отделением филиала «</w:t>
      </w:r>
      <w:proofErr w:type="spellStart"/>
      <w:r w:rsidR="005111EA" w:rsidRPr="005111EA">
        <w:rPr>
          <w:b/>
          <w:sz w:val="28"/>
          <w:szCs w:val="28"/>
          <w:lang w:val="ru-RU"/>
        </w:rPr>
        <w:t>Северо</w:t>
      </w:r>
      <w:proofErr w:type="spellEnd"/>
      <w:r w:rsidR="005111EA" w:rsidRPr="005111EA">
        <w:rPr>
          <w:b/>
          <w:sz w:val="28"/>
          <w:szCs w:val="28"/>
          <w:lang w:val="ru-RU"/>
        </w:rPr>
        <w:t xml:space="preserve"> – западный территориальный округ»)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</w:t>
      </w:r>
      <w:bookmarkStart w:id="0" w:name="_GoBack"/>
      <w:bookmarkEnd w:id="0"/>
      <w:r w:rsidRPr="00AE58B4">
        <w:rPr>
          <w:rFonts w:ascii="Times New Roman" w:hAnsi="Times New Roman" w:cs="Times New Roman"/>
          <w:b/>
          <w:sz w:val="24"/>
          <w:szCs w:val="24"/>
        </w:rPr>
        <w:t>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Pr="00AE58B4" w:rsidRDefault="003B3967" w:rsidP="00AE58B4">
      <w:pPr>
        <w:jc w:val="center"/>
      </w:pPr>
    </w:p>
    <w:p w:rsidR="0084041D" w:rsidRPr="00AE58B4" w:rsidRDefault="0084041D" w:rsidP="00AE58B4">
      <w:pPr>
        <w:jc w:val="center"/>
      </w:pPr>
    </w:p>
    <w:p w:rsidR="00775BC4" w:rsidRPr="00AE58B4" w:rsidRDefault="00775BC4" w:rsidP="00AE58B4">
      <w:pPr>
        <w:jc w:val="center"/>
      </w:pPr>
      <w:r w:rsidRPr="00AE58B4">
        <w:t>СОДЕРЖАНИЕ</w:t>
      </w:r>
    </w:p>
    <w:p w:rsidR="00775BC4" w:rsidRPr="00AE58B4" w:rsidRDefault="00775BC4" w:rsidP="00AE58B4">
      <w:pPr>
        <w:jc w:val="center"/>
      </w:pP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2. ОПИСАНИЕ УСЛУГИ</w:t>
      </w: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AE58B4" w:rsidRDefault="00AE58B4" w:rsidP="00AE58B4">
      <w:pPr>
        <w:spacing w:before="120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lastRenderedPageBreak/>
        <w:t>РАЗДЕЛ 1. НАИМЕНОВАНИЕ УСЛУГИ</w:t>
      </w:r>
    </w:p>
    <w:p w:rsidR="00AE58B4" w:rsidRPr="00AE58B4" w:rsidRDefault="00AE58B4" w:rsidP="00AE58B4">
      <w:pPr>
        <w:rPr>
          <w:i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E58B4" w:rsidRPr="00AE58B4" w:rsidTr="00AE58B4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</w:rPr>
              <w:t>Проведение экспертизы документов ФГУП «РосРАО», обосновывающих обеспечение радиационной  безопасности заявляемого вида деятельности (обращение с радиоактивными отходами при переработке).</w:t>
            </w:r>
          </w:p>
        </w:tc>
      </w:tr>
    </w:tbl>
    <w:p w:rsid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t>РАЗДЕЛ 2. ОПИСАНИЕ УСЛУГИ</w:t>
      </w:r>
    </w:p>
    <w:p w:rsidR="00AE58B4" w:rsidRPr="00AE58B4" w:rsidRDefault="00AE58B4" w:rsidP="00AE58B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E58B4" w:rsidRPr="00AE58B4" w:rsidTr="00AE58B4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AE58B4" w:rsidRPr="00AE58B4" w:rsidTr="00AE58B4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Не требуется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58B4" w:rsidRPr="00AE58B4" w:rsidTr="00AE58B4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2.2 Описание оказываемых услуг</w:t>
            </w:r>
          </w:p>
        </w:tc>
      </w:tr>
      <w:tr w:rsidR="00AE58B4" w:rsidRPr="00AE58B4" w:rsidTr="00AE58B4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</w:rPr>
            </w:pPr>
            <w:proofErr w:type="gramStart"/>
            <w:r w:rsidRPr="00AE58B4">
              <w:rPr>
                <w:i/>
              </w:rPr>
              <w:t>Проведение экспертизы документов ФГУП «РосРАО», представленных для получения лицензии в Федеральную службу по экологическому, технологическому и атомному надзору, обосновывающих обеспечение радиационной  безопасности заявляемой деятельности (обращение с радиоактивными отходами при переработке), осуществляемое Ленинградским отделением филиала «</w:t>
            </w:r>
            <w:proofErr w:type="spellStart"/>
            <w:r w:rsidRPr="00AE58B4">
              <w:rPr>
                <w:i/>
              </w:rPr>
              <w:t>Северо</w:t>
            </w:r>
            <w:proofErr w:type="spellEnd"/>
            <w:r w:rsidRPr="00AE58B4">
              <w:rPr>
                <w:i/>
              </w:rPr>
              <w:t xml:space="preserve"> – западный территориальный округ»).</w:t>
            </w:r>
            <w:proofErr w:type="gramEnd"/>
          </w:p>
          <w:p w:rsidR="00AE58B4" w:rsidRPr="00AE58B4" w:rsidRDefault="00AE58B4" w:rsidP="00AE58B4">
            <w:pPr>
              <w:ind w:firstLine="601"/>
              <w:jc w:val="both"/>
              <w:rPr>
                <w:i/>
              </w:rPr>
            </w:pPr>
          </w:p>
        </w:tc>
      </w:tr>
      <w:tr w:rsidR="00AE58B4" w:rsidRPr="00AE58B4" w:rsidTr="00AE58B4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E58B4" w:rsidRPr="00AE58B4" w:rsidTr="00AE58B4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</w:rPr>
            </w:pPr>
            <w:r w:rsidRPr="00AE58B4">
              <w:rPr>
                <w:i/>
              </w:rPr>
              <w:t>Доля/объем отдельных услуг в общем объеме закупок не определена</w:t>
            </w:r>
          </w:p>
        </w:tc>
      </w:tr>
    </w:tbl>
    <w:p w:rsid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t>РАЗДЕЛ 3. ТРЕБОВАНИЯ К УСЛУГАМ</w:t>
      </w:r>
    </w:p>
    <w:p w:rsidR="00AE58B4" w:rsidRPr="00AE58B4" w:rsidRDefault="00AE58B4" w:rsidP="00AE58B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3.1 Общие требования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Предоставляемые услуги должны соответствовать требованиям действующих законодательных актов Российской Федерации, нормативных и правовых документов в области использования атомной энергии, относящихся к заявленной деятельности.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autoSpaceDE w:val="0"/>
              <w:autoSpaceDN w:val="0"/>
              <w:adjustRightInd w:val="0"/>
              <w:ind w:firstLine="601"/>
              <w:jc w:val="both"/>
            </w:pPr>
            <w:proofErr w:type="gramStart"/>
            <w:r w:rsidRPr="00AE58B4">
              <w:rPr>
                <w:i/>
              </w:rPr>
              <w:t xml:space="preserve">Услуги должны оказываться в соответствии с техническим заданием, выданным на проведение экспертизы </w:t>
            </w:r>
            <w:proofErr w:type="spellStart"/>
            <w:r w:rsidRPr="00AE58B4">
              <w:rPr>
                <w:i/>
              </w:rPr>
              <w:t>Ростехнадзором</w:t>
            </w:r>
            <w:proofErr w:type="spellEnd"/>
            <w:r w:rsidRPr="00AE58B4">
              <w:rPr>
                <w:i/>
              </w:rPr>
              <w:t xml:space="preserve"> в соответствии с требованиями Федерального закона от 21.11.1995 № 170-ФЗ «Об использовании атомной энергии», распоряжением Правительства РФ от 23 апреля 2012 г. № 610-р, постановлением Правительства РФ от 30 апреля 2013 г. № 387, административным регламентом исполнения</w:t>
            </w:r>
            <w:r w:rsidRPr="00AE58B4">
              <w:t xml:space="preserve"> </w:t>
            </w:r>
            <w:r w:rsidRPr="00AE58B4">
              <w:rPr>
                <w:i/>
              </w:rPr>
              <w:t>Федеральной службой по экологическому, технологическому и атомному надзору государственной функции по лицензированию в</w:t>
            </w:r>
            <w:proofErr w:type="gramEnd"/>
            <w:r w:rsidRPr="00AE58B4">
              <w:rPr>
                <w:i/>
              </w:rPr>
              <w:t xml:space="preserve"> области использования атомной энергии, утвержденным приказом № 262 от 16 октября 2008 г. министерством природных ресурсов и экологии.  </w:t>
            </w:r>
            <w:r w:rsidRPr="00AE58B4">
              <w:t xml:space="preserve">  </w:t>
            </w:r>
          </w:p>
          <w:p w:rsidR="00AE58B4" w:rsidRPr="00AE58B4" w:rsidRDefault="00AE58B4" w:rsidP="00AE58B4">
            <w:pPr>
              <w:autoSpaceDE w:val="0"/>
              <w:autoSpaceDN w:val="0"/>
              <w:adjustRightInd w:val="0"/>
              <w:ind w:firstLine="601"/>
              <w:jc w:val="both"/>
              <w:rPr>
                <w:b/>
                <w:bCs/>
              </w:rPr>
            </w:pPr>
            <w:r w:rsidRPr="00AE58B4">
              <w:t xml:space="preserve"> 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</w:pPr>
            <w:r w:rsidRPr="00AE58B4">
              <w:t>Подраздел 3.3 Требования к гарантийным обязательствам оказываемых услуг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</w:rPr>
            </w:pPr>
            <w:r w:rsidRPr="00AE58B4">
              <w:rPr>
                <w:i/>
              </w:rPr>
              <w:t xml:space="preserve">Результаты экспертизы (экспертное заключение) должны быть приняты </w:t>
            </w:r>
            <w:proofErr w:type="spellStart"/>
            <w:r w:rsidRPr="00AE58B4">
              <w:rPr>
                <w:i/>
              </w:rPr>
              <w:t>Ростехнадзором</w:t>
            </w:r>
            <w:proofErr w:type="spellEnd"/>
            <w:r w:rsidRPr="00AE58B4">
              <w:rPr>
                <w:i/>
              </w:rPr>
              <w:t>.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i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</w:pPr>
            <w:r w:rsidRPr="00AE58B4">
              <w:t xml:space="preserve">Подраздел 3.4 Требования к конфиденциальности 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459"/>
              <w:jc w:val="both"/>
              <w:rPr>
                <w:i/>
              </w:rPr>
            </w:pPr>
            <w:r w:rsidRPr="00AE58B4">
              <w:rPr>
                <w:i/>
              </w:rPr>
              <w:lastRenderedPageBreak/>
              <w:t>Оказание услуг осуществляется с соблюдением требований закона Российской Федерации от 21.07.1993 № 5485-1 «О государственной тайне» и иных нормативных и правовых актов в данной области. Стороны обязаны обеспечить конфиденциальность информации, полученной друг от друга в рамках исполнения договора.</w:t>
            </w:r>
          </w:p>
          <w:p w:rsidR="00AE58B4" w:rsidRPr="00AE58B4" w:rsidRDefault="00AE58B4" w:rsidP="00AE58B4">
            <w:pPr>
              <w:ind w:firstLine="459"/>
              <w:jc w:val="both"/>
              <w:rPr>
                <w:i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</w:pPr>
            <w:r w:rsidRPr="00AE58B4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 xml:space="preserve">Не требуются 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 xml:space="preserve">Не требуются 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</w:rPr>
            </w:pPr>
            <w:proofErr w:type="gramStart"/>
            <w:r w:rsidRPr="00AE58B4">
              <w:rPr>
                <w:i/>
                <w:color w:val="000000"/>
              </w:rPr>
              <w:t xml:space="preserve">Техническое предложение участника должно включать документы, подтверждающие возможность выполнения участником требований п. 3.2: действующую лицензию на право проведения экспертизы безопасности (экспертизы обоснования безопасности) объектов использования атомной энергии и (или) видов деятельности в ОИАЭ и акт о принятии решения </w:t>
            </w:r>
            <w:r w:rsidRPr="00AE58B4">
              <w:rPr>
                <w:i/>
              </w:rPr>
              <w:t>Федеральной службой по экологическому, технологическому и атомному надзору об отнесении юридического лица к организации научно-технической поддержки.</w:t>
            </w:r>
            <w:proofErr w:type="gramEnd"/>
          </w:p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3.8 Специальные требования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Не требуются</w:t>
            </w:r>
          </w:p>
        </w:tc>
      </w:tr>
    </w:tbl>
    <w:p w:rsid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t>РАЗДЕЛ 4. РЕЗУЛЬТАТ ОКАЗАННЫХ УСЛУГ</w:t>
      </w:r>
    </w:p>
    <w:p w:rsidR="00AE58B4" w:rsidRPr="00AE58B4" w:rsidRDefault="00AE58B4" w:rsidP="00AE58B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 xml:space="preserve">Экспертное заключение, оформленное в соответствии с п. 3.2 в трех экземплярах (по одному экземпляру: заказчику, исполнителю и </w:t>
            </w:r>
            <w:proofErr w:type="spellStart"/>
            <w:r w:rsidRPr="00AE58B4">
              <w:rPr>
                <w:i/>
                <w:color w:val="000000"/>
              </w:rPr>
              <w:t>Ростехнадзору</w:t>
            </w:r>
            <w:proofErr w:type="spellEnd"/>
            <w:r w:rsidRPr="00AE58B4">
              <w:rPr>
                <w:i/>
                <w:color w:val="000000"/>
              </w:rPr>
              <w:t xml:space="preserve">),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AE58B4">
              <w:rPr>
                <w:i/>
                <w:color w:val="000000"/>
              </w:rPr>
              <w:t>Ростехнадзора</w:t>
            </w:r>
            <w:proofErr w:type="spellEnd"/>
            <w:r w:rsidRPr="00AE58B4">
              <w:rPr>
                <w:i/>
                <w:color w:val="000000"/>
              </w:rPr>
              <w:t xml:space="preserve"> о принятии экспертного заключения.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 xml:space="preserve">Экспертное заключение, оформленное в соответствии с п. 3.2 в трех экземплярах,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AE58B4">
              <w:rPr>
                <w:i/>
                <w:color w:val="000000"/>
              </w:rPr>
              <w:t>Ростехнадзора</w:t>
            </w:r>
            <w:proofErr w:type="spellEnd"/>
            <w:r w:rsidRPr="00AE58B4">
              <w:rPr>
                <w:i/>
                <w:color w:val="000000"/>
              </w:rPr>
              <w:t xml:space="preserve"> о принятии экспертного заключения.</w:t>
            </w:r>
          </w:p>
          <w:p w:rsidR="00AE58B4" w:rsidRPr="00AE58B4" w:rsidRDefault="00AE58B4" w:rsidP="00AE58B4">
            <w:pPr>
              <w:ind w:firstLine="601"/>
              <w:jc w:val="both"/>
              <w:rPr>
                <w:color w:val="000000"/>
              </w:rPr>
            </w:pP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jc w:val="center"/>
              <w:rPr>
                <w:i/>
                <w:color w:val="000000"/>
              </w:rPr>
            </w:pPr>
            <w:r w:rsidRPr="00AE58B4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E58B4" w:rsidRPr="00AE58B4" w:rsidTr="00AE58B4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601"/>
              <w:jc w:val="both"/>
              <w:rPr>
                <w:color w:val="000000"/>
              </w:rPr>
            </w:pPr>
            <w:r w:rsidRPr="00AE58B4">
              <w:rPr>
                <w:i/>
                <w:color w:val="000000"/>
              </w:rPr>
              <w:t xml:space="preserve">Заказчику передается экспертное заключение, оформленное в соответствии с п. 3.2 в одном экземпляре, копия письма Исполнителя в </w:t>
            </w:r>
            <w:proofErr w:type="spellStart"/>
            <w:r w:rsidRPr="00AE58B4">
              <w:rPr>
                <w:i/>
                <w:color w:val="000000"/>
              </w:rPr>
              <w:t>Ростехнадзор</w:t>
            </w:r>
            <w:proofErr w:type="spellEnd"/>
            <w:r w:rsidRPr="00AE58B4">
              <w:rPr>
                <w:i/>
                <w:color w:val="000000"/>
              </w:rPr>
              <w:t xml:space="preserve"> о направлении экспертного заключения, копия извещения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AE58B4">
              <w:rPr>
                <w:i/>
                <w:color w:val="000000"/>
              </w:rPr>
              <w:t>Ростехнадзора</w:t>
            </w:r>
            <w:proofErr w:type="spellEnd"/>
            <w:r w:rsidRPr="00AE58B4">
              <w:rPr>
                <w:i/>
                <w:color w:val="000000"/>
              </w:rPr>
              <w:t xml:space="preserve"> о принятии экспертного заключения.</w:t>
            </w:r>
          </w:p>
        </w:tc>
      </w:tr>
    </w:tbl>
    <w:p w:rsidR="00AE58B4" w:rsidRDefault="00AE58B4" w:rsidP="00AE58B4">
      <w:pPr>
        <w:jc w:val="center"/>
        <w:rPr>
          <w:b/>
          <w:color w:val="000000"/>
        </w:rPr>
      </w:pPr>
    </w:p>
    <w:p w:rsidR="00AE58B4" w:rsidRPr="00AE58B4" w:rsidRDefault="00AE58B4" w:rsidP="00AE58B4">
      <w:pPr>
        <w:jc w:val="center"/>
        <w:rPr>
          <w:b/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t>РАЗДЕЛ 5. ТРЕБОВАНИЯ К ТЕХНИЧЕСКОМУ ОБУЧЕНИЮ ПЕРСОНАЛА ЗАКАЗЧИКА</w:t>
      </w:r>
    </w:p>
    <w:p w:rsidR="00AE58B4" w:rsidRPr="00AE58B4" w:rsidRDefault="00AE58B4" w:rsidP="00AE58B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E58B4" w:rsidRPr="00AE58B4" w:rsidTr="00AE58B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8B4" w:rsidRPr="00AE58B4" w:rsidRDefault="00AE58B4" w:rsidP="00AE58B4">
            <w:pPr>
              <w:ind w:firstLine="709"/>
              <w:jc w:val="both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AE58B4" w:rsidRPr="00AE58B4" w:rsidRDefault="00AE58B4" w:rsidP="00AE58B4">
      <w:pPr>
        <w:jc w:val="center"/>
        <w:rPr>
          <w:color w:val="000000"/>
        </w:rPr>
      </w:pPr>
    </w:p>
    <w:p w:rsidR="00AE58B4" w:rsidRPr="00AE58B4" w:rsidRDefault="00AE58B4" w:rsidP="00AE58B4">
      <w:pPr>
        <w:jc w:val="center"/>
        <w:rPr>
          <w:color w:val="000000"/>
        </w:rPr>
      </w:pPr>
      <w:r w:rsidRPr="00AE58B4">
        <w:rPr>
          <w:color w:val="000000"/>
        </w:rPr>
        <w:t>РАЗДЕЛ 6. ПЕРЕЧЕНЬ ПРИНЯТЫХ СОКРАЩЕНИЙ</w:t>
      </w:r>
    </w:p>
    <w:p w:rsidR="00AE58B4" w:rsidRPr="00AE58B4" w:rsidRDefault="00AE58B4" w:rsidP="00AE58B4">
      <w:pPr>
        <w:ind w:firstLine="567"/>
        <w:jc w:val="both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AE58B4" w:rsidRPr="00AE58B4" w:rsidTr="00AE58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 xml:space="preserve">№ </w:t>
            </w:r>
            <w:proofErr w:type="gramStart"/>
            <w:r w:rsidRPr="00AE58B4">
              <w:rPr>
                <w:color w:val="000000"/>
              </w:rPr>
              <w:t>п</w:t>
            </w:r>
            <w:proofErr w:type="gramEnd"/>
            <w:r w:rsidRPr="00AE58B4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8B4" w:rsidRPr="00AE58B4" w:rsidRDefault="00AE58B4" w:rsidP="00AE58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8B4" w:rsidRPr="00AE58B4" w:rsidRDefault="00AE58B4" w:rsidP="00AE58B4">
            <w:pPr>
              <w:jc w:val="center"/>
              <w:rPr>
                <w:color w:val="000000"/>
              </w:rPr>
            </w:pPr>
            <w:r w:rsidRPr="00AE58B4">
              <w:rPr>
                <w:color w:val="000000"/>
              </w:rPr>
              <w:t>Расшифровка сокращения</w:t>
            </w:r>
          </w:p>
        </w:tc>
      </w:tr>
      <w:tr w:rsidR="00AE58B4" w:rsidRPr="00AE58B4" w:rsidTr="00AE58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jc w:val="center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proofErr w:type="spellStart"/>
            <w:r w:rsidRPr="00AE58B4">
              <w:rPr>
                <w:i/>
                <w:color w:val="000000"/>
              </w:rPr>
              <w:t>Ростехнадзор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jc w:val="both"/>
              <w:rPr>
                <w:i/>
                <w:color w:val="000000"/>
              </w:rPr>
            </w:pPr>
            <w:r w:rsidRPr="00AE58B4">
              <w:rPr>
                <w:i/>
              </w:rPr>
              <w:t>Федеральная служба по экологическому, технологическому и атомному надзору</w:t>
            </w:r>
          </w:p>
        </w:tc>
      </w:tr>
      <w:tr w:rsidR="00AE58B4" w:rsidRPr="00AE58B4" w:rsidTr="00AE58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jc w:val="center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AE58B4">
              <w:rPr>
                <w:i/>
                <w:color w:val="000000"/>
              </w:rPr>
              <w:t>ОИАЭ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B4" w:rsidRPr="00AE58B4" w:rsidRDefault="00AE58B4" w:rsidP="00AE58B4">
            <w:pPr>
              <w:jc w:val="both"/>
              <w:rPr>
                <w:i/>
              </w:rPr>
            </w:pPr>
            <w:r w:rsidRPr="00AE58B4">
              <w:rPr>
                <w:i/>
              </w:rPr>
              <w:t>Область использования атомной энергии</w:t>
            </w:r>
          </w:p>
        </w:tc>
      </w:tr>
    </w:tbl>
    <w:p w:rsidR="00AE58B4" w:rsidRPr="00AE58B4" w:rsidRDefault="00AE58B4" w:rsidP="00AE58B4">
      <w:pPr>
        <w:jc w:val="center"/>
        <w:rPr>
          <w:color w:val="000000"/>
        </w:rPr>
      </w:pPr>
    </w:p>
    <w:p w:rsidR="0038003B" w:rsidRPr="00AE58B4" w:rsidRDefault="0038003B" w:rsidP="00AE58B4">
      <w:pPr>
        <w:jc w:val="both"/>
      </w:pPr>
    </w:p>
    <w:p w:rsidR="0030315B" w:rsidRPr="00AE58B4" w:rsidRDefault="0030315B" w:rsidP="00AE58B4"/>
    <w:sectPr w:rsidR="0030315B" w:rsidRPr="00AE58B4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5111E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C04E76">
      <w:rPr>
        <w:rFonts w:ascii="Times New Roman" w:hAnsi="Times New Roman" w:cs="Times New Roman"/>
      </w:rPr>
      <w:t xml:space="preserve"> </w:t>
    </w:r>
    <w:r w:rsidR="005111EA" w:rsidRPr="005111EA">
      <w:rPr>
        <w:rFonts w:ascii="Times New Roman" w:hAnsi="Times New Roman" w:cs="Times New Roman"/>
      </w:rPr>
      <w:t>оказание услуг по проведению экспертизы документов ФГУП «РосРАО», обосновывающих обеспечение радиационной безопасности заявляемой деятельности (обращение с радиоактивными отходами при переработке, осуществляемое Ленинградским отделением филиала «</w:t>
    </w:r>
    <w:proofErr w:type="spellStart"/>
    <w:r w:rsidR="005111EA" w:rsidRPr="005111EA">
      <w:rPr>
        <w:rFonts w:ascii="Times New Roman" w:hAnsi="Times New Roman" w:cs="Times New Roman"/>
      </w:rPr>
      <w:t>Северо</w:t>
    </w:r>
    <w:proofErr w:type="spellEnd"/>
    <w:r w:rsidR="005111EA" w:rsidRPr="005111EA">
      <w:rPr>
        <w:rFonts w:ascii="Times New Roman" w:hAnsi="Times New Roman" w:cs="Times New Roman"/>
      </w:rPr>
      <w:t xml:space="preserve"> – западный территориальный округ»)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026E9C-016D-4359-9A3D-C05201F6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330</TotalTime>
  <Pages>5</Pages>
  <Words>670</Words>
  <Characters>5322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79</cp:revision>
  <cp:lastPrinted>2013-05-13T10:31:00Z</cp:lastPrinted>
  <dcterms:created xsi:type="dcterms:W3CDTF">2013-12-04T11:06:00Z</dcterms:created>
  <dcterms:modified xsi:type="dcterms:W3CDTF">2014-09-01T14:37:00Z</dcterms:modified>
</cp:coreProperties>
</file>