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7873" w:rsidRDefault="00337873" w:rsidP="00D24A5F">
      <w:pPr>
        <w:tabs>
          <w:tab w:val="left" w:pos="0"/>
        </w:tabs>
        <w:rPr>
          <w:rFonts w:ascii="Arial Black" w:hAnsi="Arial Black"/>
          <w:sz w:val="40"/>
          <w:szCs w:val="40"/>
        </w:rPr>
      </w:pPr>
      <w:r w:rsidRPr="00936B0D">
        <w:rPr>
          <w:rFonts w:ascii="Arial Black" w:hAnsi="Arial Black"/>
          <w:sz w:val="40"/>
          <w:szCs w:val="40"/>
        </w:rPr>
        <w:tab/>
      </w:r>
      <w:r w:rsidR="00C37702">
        <w:rPr>
          <w:rFonts w:ascii="Arial Black" w:hAnsi="Arial Black"/>
          <w:sz w:val="40"/>
          <w:szCs w:val="40"/>
        </w:rPr>
        <w:t xml:space="preserve">    </w:t>
      </w:r>
    </w:p>
    <w:p w:rsidR="00736335" w:rsidRDefault="00D73FBC" w:rsidP="00736335">
      <w:pPr>
        <w:rPr>
          <w:rFonts w:ascii="Arial Black" w:hAnsi="Arial Black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74295</wp:posOffset>
                </wp:positionV>
                <wp:extent cx="2400300" cy="1038225"/>
                <wp:effectExtent l="0" t="0" r="3810" b="1905"/>
                <wp:wrapNone/>
                <wp:docPr id="1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1038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C0ECA" w:rsidRPr="005C59B6" w:rsidRDefault="007C0ECA" w:rsidP="00337873">
                            <w:pPr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7C0ECA" w:rsidRPr="005C59B6" w:rsidRDefault="007C0ECA" w:rsidP="00337873">
                            <w:pPr>
                              <w:rPr>
                                <w:sz w:val="14"/>
                                <w:szCs w:val="14"/>
                                <w:lang w:val="en-US"/>
                              </w:rPr>
                            </w:pPr>
                          </w:p>
                          <w:p w:rsidR="007C0ECA" w:rsidRPr="005C59B6" w:rsidRDefault="007C0ECA" w:rsidP="00337873">
                            <w:pPr>
                              <w:rPr>
                                <w:sz w:val="14"/>
                                <w:szCs w:val="14"/>
                                <w:lang w:val="en-US"/>
                              </w:rPr>
                            </w:pPr>
                          </w:p>
                          <w:p w:rsidR="007C0ECA" w:rsidRPr="00736335" w:rsidRDefault="007C0ECA" w:rsidP="00337873">
                            <w:pPr>
                              <w:rPr>
                                <w:sz w:val="14"/>
                                <w:szCs w:val="14"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-.3pt;margin-top:5.85pt;width:189pt;height:81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" stroked="f">
                <v:textbox>
                  <w:txbxContent>
                    <w:p w:rsidR="007C0ECA" w:rsidRPr="005C59B6" w:rsidRDefault="007C0ECA" w:rsidP="00337873">
                      <w:pPr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  <w:p w:rsidR="007C0ECA" w:rsidRPr="005C59B6" w:rsidRDefault="007C0ECA" w:rsidP="00337873">
                      <w:pPr>
                        <w:rPr>
                          <w:sz w:val="14"/>
                          <w:szCs w:val="14"/>
                          <w:lang w:val="en-US"/>
                        </w:rPr>
                      </w:pPr>
                    </w:p>
                    <w:p w:rsidR="007C0ECA" w:rsidRPr="005C59B6" w:rsidRDefault="007C0ECA" w:rsidP="00337873">
                      <w:pPr>
                        <w:rPr>
                          <w:sz w:val="14"/>
                          <w:szCs w:val="14"/>
                          <w:lang w:val="en-US"/>
                        </w:rPr>
                      </w:pPr>
                    </w:p>
                    <w:p w:rsidR="007C0ECA" w:rsidRPr="00736335" w:rsidRDefault="007C0ECA" w:rsidP="00337873">
                      <w:pPr>
                        <w:rPr>
                          <w:sz w:val="14"/>
                          <w:szCs w:val="14"/>
                          <w:lang w:val="fr-F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C59B6" w:rsidRDefault="005C59B6" w:rsidP="00C37702"/>
    <w:p w:rsidR="00F04CBB" w:rsidRDefault="00F04CBB" w:rsidP="00C37702">
      <w:bookmarkStart w:id="0" w:name="_GoBack"/>
      <w:bookmarkEnd w:id="0"/>
    </w:p>
    <w:p w:rsidR="00880F19" w:rsidRDefault="00880F19" w:rsidP="00880F19">
      <w:pPr>
        <w:rPr>
          <w:sz w:val="22"/>
          <w:szCs w:val="22"/>
        </w:rPr>
      </w:pPr>
    </w:p>
    <w:p w:rsidR="00EC448F" w:rsidRDefault="00EC448F" w:rsidP="005D0B68">
      <w:pPr>
        <w:jc w:val="center"/>
        <w:rPr>
          <w:b/>
          <w:bCs/>
          <w:i/>
          <w:iCs/>
          <w:sz w:val="32"/>
          <w:szCs w:val="32"/>
        </w:rPr>
      </w:pPr>
    </w:p>
    <w:p w:rsidR="005D0B68" w:rsidRPr="000B7605" w:rsidRDefault="005D0B68" w:rsidP="005D0B68">
      <w:pPr>
        <w:jc w:val="center"/>
        <w:rPr>
          <w:b/>
          <w:bCs/>
          <w:sz w:val="32"/>
          <w:szCs w:val="32"/>
        </w:rPr>
      </w:pPr>
      <w:r w:rsidRPr="000B7605">
        <w:rPr>
          <w:b/>
          <w:bCs/>
          <w:i/>
          <w:iCs/>
          <w:sz w:val="32"/>
          <w:szCs w:val="32"/>
        </w:rPr>
        <w:t xml:space="preserve"> </w:t>
      </w:r>
      <w:r>
        <w:rPr>
          <w:b/>
          <w:bCs/>
          <w:i/>
          <w:iCs/>
          <w:sz w:val="32"/>
          <w:szCs w:val="32"/>
        </w:rPr>
        <w:t xml:space="preserve">на канцелярские товары </w:t>
      </w:r>
      <w:r w:rsidR="00EC448F">
        <w:rPr>
          <w:b/>
          <w:bCs/>
          <w:i/>
          <w:iCs/>
          <w:sz w:val="32"/>
          <w:szCs w:val="32"/>
        </w:rPr>
        <w:t>1квартал 2012 года</w:t>
      </w:r>
    </w:p>
    <w:p w:rsidR="005D0B68" w:rsidRPr="00B837B7" w:rsidRDefault="005D0B68" w:rsidP="005D0B68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</w:t>
      </w:r>
    </w:p>
    <w:tbl>
      <w:tblPr>
        <w:tblStyle w:val="a8"/>
        <w:tblW w:w="10737" w:type="dxa"/>
        <w:tblLayout w:type="fixed"/>
        <w:tblLook w:val="04A0" w:firstRow="1" w:lastRow="0" w:firstColumn="1" w:lastColumn="0" w:noHBand="0" w:noVBand="1"/>
      </w:tblPr>
      <w:tblGrid>
        <w:gridCol w:w="586"/>
        <w:gridCol w:w="4678"/>
        <w:gridCol w:w="851"/>
        <w:gridCol w:w="1223"/>
        <w:gridCol w:w="1081"/>
        <w:gridCol w:w="7"/>
        <w:gridCol w:w="1321"/>
        <w:gridCol w:w="990"/>
      </w:tblGrid>
      <w:tr w:rsidR="005D0B68" w:rsidRPr="00B837B7" w:rsidTr="009716C6">
        <w:trPr>
          <w:trHeight w:val="525"/>
        </w:trPr>
        <w:tc>
          <w:tcPr>
            <w:tcW w:w="586" w:type="dxa"/>
          </w:tcPr>
          <w:p w:rsidR="005D0B68" w:rsidRPr="00C83661" w:rsidRDefault="005D0B68" w:rsidP="007C0ECA">
            <w:pPr>
              <w:jc w:val="center"/>
              <w:rPr>
                <w:sz w:val="28"/>
                <w:szCs w:val="28"/>
              </w:rPr>
            </w:pPr>
            <w:r w:rsidRPr="00C83661">
              <w:rPr>
                <w:sz w:val="28"/>
                <w:szCs w:val="28"/>
              </w:rPr>
              <w:t>№</w:t>
            </w:r>
          </w:p>
          <w:p w:rsidR="005D0B68" w:rsidRPr="00C83661" w:rsidRDefault="005D0B68" w:rsidP="007C0ECA">
            <w:pPr>
              <w:jc w:val="center"/>
              <w:rPr>
                <w:sz w:val="28"/>
                <w:szCs w:val="28"/>
              </w:rPr>
            </w:pPr>
            <w:r w:rsidRPr="00C83661">
              <w:rPr>
                <w:sz w:val="28"/>
                <w:szCs w:val="28"/>
              </w:rPr>
              <w:t>п</w:t>
            </w:r>
            <w:r w:rsidRPr="00C83661">
              <w:rPr>
                <w:sz w:val="28"/>
                <w:szCs w:val="28"/>
                <w:lang w:val="en-US"/>
              </w:rPr>
              <w:t>/</w:t>
            </w:r>
            <w:r w:rsidRPr="00C83661">
              <w:rPr>
                <w:sz w:val="28"/>
                <w:szCs w:val="28"/>
              </w:rPr>
              <w:t>п</w:t>
            </w:r>
          </w:p>
        </w:tc>
        <w:tc>
          <w:tcPr>
            <w:tcW w:w="4678" w:type="dxa"/>
            <w:hideMark/>
          </w:tcPr>
          <w:p w:rsidR="005D0B68" w:rsidRPr="00C83661" w:rsidRDefault="005D0B68" w:rsidP="007C0ECA">
            <w:pPr>
              <w:jc w:val="center"/>
              <w:rPr>
                <w:sz w:val="28"/>
                <w:szCs w:val="28"/>
              </w:rPr>
            </w:pPr>
            <w:r w:rsidRPr="00C83661">
              <w:rPr>
                <w:sz w:val="28"/>
                <w:szCs w:val="28"/>
              </w:rPr>
              <w:t>Наименование товара</w:t>
            </w:r>
          </w:p>
        </w:tc>
        <w:tc>
          <w:tcPr>
            <w:tcW w:w="851" w:type="dxa"/>
            <w:hideMark/>
          </w:tcPr>
          <w:p w:rsidR="005D0B68" w:rsidRDefault="005D0B68" w:rsidP="00D2118F">
            <w:pPr>
              <w:jc w:val="center"/>
              <w:rPr>
                <w:sz w:val="28"/>
                <w:szCs w:val="28"/>
              </w:rPr>
            </w:pPr>
            <w:r w:rsidRPr="00C83661">
              <w:rPr>
                <w:sz w:val="28"/>
                <w:szCs w:val="28"/>
              </w:rPr>
              <w:t>Ед.</w:t>
            </w:r>
          </w:p>
          <w:p w:rsidR="005D0B68" w:rsidRPr="00C83661" w:rsidRDefault="005D0B68" w:rsidP="00D2118F">
            <w:pPr>
              <w:jc w:val="center"/>
              <w:rPr>
                <w:sz w:val="28"/>
                <w:szCs w:val="28"/>
              </w:rPr>
            </w:pPr>
            <w:r w:rsidRPr="00C83661">
              <w:rPr>
                <w:sz w:val="28"/>
                <w:szCs w:val="28"/>
              </w:rPr>
              <w:t>изм.</w:t>
            </w:r>
          </w:p>
        </w:tc>
        <w:tc>
          <w:tcPr>
            <w:tcW w:w="1223" w:type="dxa"/>
            <w:hideMark/>
          </w:tcPr>
          <w:p w:rsidR="005D0B68" w:rsidRPr="00C83661" w:rsidRDefault="005D0B68" w:rsidP="00D2118F">
            <w:pPr>
              <w:jc w:val="center"/>
              <w:rPr>
                <w:sz w:val="28"/>
                <w:szCs w:val="28"/>
              </w:rPr>
            </w:pPr>
            <w:r w:rsidRPr="00C83661">
              <w:rPr>
                <w:sz w:val="28"/>
                <w:szCs w:val="28"/>
              </w:rPr>
              <w:t>Кол-во</w:t>
            </w:r>
          </w:p>
        </w:tc>
        <w:tc>
          <w:tcPr>
            <w:tcW w:w="1081" w:type="dxa"/>
            <w:noWrap/>
            <w:hideMark/>
          </w:tcPr>
          <w:p w:rsidR="005D0B68" w:rsidRPr="00C83661" w:rsidRDefault="005D0B68" w:rsidP="00D2118F">
            <w:pPr>
              <w:jc w:val="center"/>
              <w:rPr>
                <w:sz w:val="28"/>
                <w:szCs w:val="28"/>
              </w:rPr>
            </w:pPr>
            <w:r w:rsidRPr="00C83661">
              <w:rPr>
                <w:sz w:val="28"/>
                <w:szCs w:val="28"/>
              </w:rPr>
              <w:t>Цена, в руб.</w:t>
            </w:r>
          </w:p>
        </w:tc>
        <w:tc>
          <w:tcPr>
            <w:tcW w:w="1328" w:type="dxa"/>
            <w:gridSpan w:val="2"/>
            <w:noWrap/>
            <w:hideMark/>
          </w:tcPr>
          <w:p w:rsidR="005D0B68" w:rsidRPr="00C83661" w:rsidRDefault="005D0B68" w:rsidP="00D211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Сумма, руб.</w:t>
            </w:r>
          </w:p>
        </w:tc>
        <w:tc>
          <w:tcPr>
            <w:tcW w:w="990" w:type="dxa"/>
            <w:tcBorders>
              <w:top w:val="nil"/>
              <w:bottom w:val="nil"/>
            </w:tcBorders>
          </w:tcPr>
          <w:p w:rsidR="005D0B68" w:rsidRPr="00C83661" w:rsidRDefault="005D0B68" w:rsidP="007C0ECA">
            <w:pPr>
              <w:jc w:val="center"/>
              <w:rPr>
                <w:sz w:val="28"/>
                <w:szCs w:val="28"/>
              </w:rPr>
            </w:pPr>
          </w:p>
        </w:tc>
      </w:tr>
      <w:tr w:rsidR="005D0B68" w:rsidRPr="00B837B7" w:rsidTr="00D73FBC">
        <w:trPr>
          <w:gridAfter w:val="1"/>
          <w:wAfter w:w="990" w:type="dxa"/>
          <w:trHeight w:val="288"/>
        </w:trPr>
        <w:tc>
          <w:tcPr>
            <w:tcW w:w="586" w:type="dxa"/>
          </w:tcPr>
          <w:p w:rsidR="005D0B68" w:rsidRPr="00616F3A" w:rsidRDefault="005D0B68" w:rsidP="007C0EC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  <w:hideMark/>
          </w:tcPr>
          <w:p w:rsidR="005D0B68" w:rsidRPr="00616F3A" w:rsidRDefault="009B4138" w:rsidP="007C0ECA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Антистеплер</w:t>
            </w:r>
          </w:p>
        </w:tc>
        <w:tc>
          <w:tcPr>
            <w:tcW w:w="851" w:type="dxa"/>
            <w:hideMark/>
          </w:tcPr>
          <w:p w:rsidR="005D0B68" w:rsidRPr="00616F3A" w:rsidRDefault="009B4138" w:rsidP="00D2118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</w:t>
            </w:r>
          </w:p>
        </w:tc>
        <w:tc>
          <w:tcPr>
            <w:tcW w:w="1223" w:type="dxa"/>
            <w:hideMark/>
          </w:tcPr>
          <w:p w:rsidR="005D0B68" w:rsidRPr="00616F3A" w:rsidRDefault="009B4138" w:rsidP="00D2118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081" w:type="dxa"/>
            <w:noWrap/>
          </w:tcPr>
          <w:p w:rsidR="005D0B68" w:rsidRPr="00616F3A" w:rsidRDefault="005D0B68" w:rsidP="00D211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noWrap/>
          </w:tcPr>
          <w:p w:rsidR="005D0B68" w:rsidRPr="00616F3A" w:rsidRDefault="005D0B68" w:rsidP="00D2118F">
            <w:pPr>
              <w:jc w:val="center"/>
              <w:rPr>
                <w:sz w:val="28"/>
                <w:szCs w:val="28"/>
              </w:rPr>
            </w:pPr>
          </w:p>
        </w:tc>
      </w:tr>
      <w:tr w:rsidR="00EF4865" w:rsidRPr="00B837B7" w:rsidTr="00EF4865">
        <w:trPr>
          <w:gridAfter w:val="1"/>
          <w:wAfter w:w="990" w:type="dxa"/>
          <w:trHeight w:val="430"/>
        </w:trPr>
        <w:tc>
          <w:tcPr>
            <w:tcW w:w="586" w:type="dxa"/>
          </w:tcPr>
          <w:p w:rsidR="00EF4865" w:rsidRPr="00616F3A" w:rsidRDefault="00EF4865" w:rsidP="007C0EC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</w:tcPr>
          <w:p w:rsidR="009B6D28" w:rsidRDefault="00CB413E" w:rsidP="008C3B46">
            <w:pPr>
              <w:rPr>
                <w:rFonts w:hAnsi="Symbol"/>
              </w:rPr>
            </w:pPr>
            <w:r>
              <w:rPr>
                <w:color w:val="000000"/>
                <w:sz w:val="28"/>
                <w:szCs w:val="28"/>
              </w:rPr>
              <w:t>Б</w:t>
            </w:r>
            <w:r w:rsidR="00D73FBC">
              <w:rPr>
                <w:color w:val="000000"/>
                <w:sz w:val="28"/>
                <w:szCs w:val="28"/>
              </w:rPr>
              <w:t>рошюратор</w:t>
            </w:r>
            <w:r w:rsidR="000C538E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офисный</w:t>
            </w:r>
            <w:r w:rsidR="009B6D28">
              <w:rPr>
                <w:color w:val="000000"/>
                <w:sz w:val="28"/>
                <w:szCs w:val="28"/>
              </w:rPr>
              <w:t>:</w:t>
            </w:r>
          </w:p>
          <w:p w:rsidR="008C3B46" w:rsidRPr="008C3B46" w:rsidRDefault="008C3B46" w:rsidP="008C3B46">
            <w:r w:rsidRPr="008C3B46">
              <w:rPr>
                <w:rFonts w:hAnsi="Symbol"/>
              </w:rPr>
              <w:t></w:t>
            </w:r>
            <w:r w:rsidRPr="008C3B46">
              <w:t xml:space="preserve">  Пластиковая пружина </w:t>
            </w:r>
          </w:p>
          <w:p w:rsidR="008C3B46" w:rsidRPr="008C3B46" w:rsidRDefault="008C3B46" w:rsidP="008C3B46">
            <w:r w:rsidRPr="008C3B46">
              <w:rPr>
                <w:rFonts w:hAnsi="Symbol"/>
              </w:rPr>
              <w:t></w:t>
            </w:r>
            <w:r w:rsidRPr="008C3B46">
              <w:t xml:space="preserve">  Длина переплета 297 мм </w:t>
            </w:r>
          </w:p>
          <w:p w:rsidR="008C3B46" w:rsidRPr="008C3B46" w:rsidRDefault="008C3B46" w:rsidP="008C3B46">
            <w:r w:rsidRPr="008C3B46">
              <w:rPr>
                <w:rFonts w:hAnsi="Symbol"/>
              </w:rPr>
              <w:t></w:t>
            </w:r>
            <w:r w:rsidRPr="008C3B46">
              <w:t xml:space="preserve">  Перфорация 18 листов </w:t>
            </w:r>
          </w:p>
          <w:p w:rsidR="008C3B46" w:rsidRPr="008C3B46" w:rsidRDefault="008C3B46" w:rsidP="008C3B46">
            <w:r w:rsidRPr="008C3B46">
              <w:rPr>
                <w:rFonts w:hAnsi="Symbol"/>
              </w:rPr>
              <w:t></w:t>
            </w:r>
            <w:r w:rsidRPr="008C3B46">
              <w:t xml:space="preserve">  Толщина 450 листов </w:t>
            </w:r>
          </w:p>
          <w:p w:rsidR="00EF4865" w:rsidRDefault="008C3B46" w:rsidP="008C3B46">
            <w:pPr>
              <w:rPr>
                <w:color w:val="000000"/>
                <w:sz w:val="28"/>
                <w:szCs w:val="28"/>
              </w:rPr>
            </w:pPr>
            <w:r w:rsidRPr="008C3B46">
              <w:rPr>
                <w:rFonts w:hAnsi="Symbol"/>
              </w:rPr>
              <w:t></w:t>
            </w:r>
            <w:r w:rsidRPr="008C3B46">
              <w:t xml:space="preserve">  Регул. глубины пробивки</w:t>
            </w:r>
          </w:p>
        </w:tc>
        <w:tc>
          <w:tcPr>
            <w:tcW w:w="851" w:type="dxa"/>
          </w:tcPr>
          <w:p w:rsidR="00EF4865" w:rsidRDefault="00D73FBC" w:rsidP="00D2118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</w:t>
            </w:r>
          </w:p>
        </w:tc>
        <w:tc>
          <w:tcPr>
            <w:tcW w:w="1223" w:type="dxa"/>
          </w:tcPr>
          <w:p w:rsidR="00EF4865" w:rsidRDefault="00D73FBC" w:rsidP="00D2118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081" w:type="dxa"/>
            <w:noWrap/>
          </w:tcPr>
          <w:p w:rsidR="00EF4865" w:rsidRPr="00616F3A" w:rsidRDefault="00EF4865" w:rsidP="00D211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noWrap/>
          </w:tcPr>
          <w:p w:rsidR="00EF4865" w:rsidRPr="00616F3A" w:rsidRDefault="00EF4865" w:rsidP="00D2118F">
            <w:pPr>
              <w:jc w:val="center"/>
              <w:rPr>
                <w:sz w:val="28"/>
                <w:szCs w:val="28"/>
              </w:rPr>
            </w:pPr>
          </w:p>
        </w:tc>
      </w:tr>
      <w:tr w:rsidR="009B4138" w:rsidRPr="00B837B7" w:rsidTr="009716C6">
        <w:trPr>
          <w:gridAfter w:val="1"/>
          <w:wAfter w:w="990" w:type="dxa"/>
          <w:trHeight w:val="525"/>
        </w:trPr>
        <w:tc>
          <w:tcPr>
            <w:tcW w:w="586" w:type="dxa"/>
          </w:tcPr>
          <w:p w:rsidR="009B4138" w:rsidRPr="00616F3A" w:rsidRDefault="009B4138" w:rsidP="007C0EC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</w:tcPr>
          <w:p w:rsidR="009B4138" w:rsidRDefault="009B4138" w:rsidP="009B4138">
            <w:pPr>
              <w:rPr>
                <w:color w:val="000000"/>
                <w:sz w:val="28"/>
                <w:szCs w:val="28"/>
              </w:rPr>
            </w:pPr>
            <w:r w:rsidRPr="00616F3A">
              <w:rPr>
                <w:color w:val="000000"/>
                <w:sz w:val="28"/>
                <w:szCs w:val="28"/>
              </w:rPr>
              <w:t xml:space="preserve">Бумага д/ ксерокса «Снегурочка» </w:t>
            </w:r>
          </w:p>
          <w:p w:rsidR="009B4138" w:rsidRPr="00616F3A" w:rsidRDefault="009B4138" w:rsidP="009B4138">
            <w:pPr>
              <w:rPr>
                <w:color w:val="000000"/>
                <w:sz w:val="28"/>
                <w:szCs w:val="28"/>
              </w:rPr>
            </w:pPr>
            <w:r w:rsidRPr="00616F3A">
              <w:rPr>
                <w:color w:val="000000"/>
                <w:sz w:val="28"/>
                <w:szCs w:val="28"/>
              </w:rPr>
              <w:t>А-4 белая  80/м2 500 л</w:t>
            </w:r>
          </w:p>
        </w:tc>
        <w:tc>
          <w:tcPr>
            <w:tcW w:w="851" w:type="dxa"/>
          </w:tcPr>
          <w:p w:rsidR="009B4138" w:rsidRPr="00616F3A" w:rsidRDefault="009B4138" w:rsidP="00D2118F">
            <w:pPr>
              <w:jc w:val="center"/>
              <w:rPr>
                <w:color w:val="000000"/>
                <w:sz w:val="28"/>
                <w:szCs w:val="28"/>
              </w:rPr>
            </w:pPr>
            <w:r w:rsidRPr="00616F3A">
              <w:rPr>
                <w:color w:val="000000"/>
                <w:sz w:val="28"/>
                <w:szCs w:val="28"/>
              </w:rPr>
              <w:t>пач.</w:t>
            </w:r>
          </w:p>
        </w:tc>
        <w:tc>
          <w:tcPr>
            <w:tcW w:w="1223" w:type="dxa"/>
          </w:tcPr>
          <w:p w:rsidR="009B4138" w:rsidRPr="00616F3A" w:rsidRDefault="009B4138" w:rsidP="00CB413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  <w:r w:rsidR="00CB413E">
              <w:rPr>
                <w:color w:val="000000"/>
                <w:sz w:val="28"/>
                <w:szCs w:val="28"/>
              </w:rPr>
              <w:t>25</w:t>
            </w:r>
          </w:p>
        </w:tc>
        <w:tc>
          <w:tcPr>
            <w:tcW w:w="1081" w:type="dxa"/>
            <w:noWrap/>
          </w:tcPr>
          <w:p w:rsidR="009B4138" w:rsidRPr="00616F3A" w:rsidRDefault="009B4138" w:rsidP="00D211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noWrap/>
          </w:tcPr>
          <w:p w:rsidR="009B4138" w:rsidRPr="00616F3A" w:rsidRDefault="009B4138" w:rsidP="00D2118F">
            <w:pPr>
              <w:jc w:val="center"/>
              <w:rPr>
                <w:sz w:val="28"/>
                <w:szCs w:val="28"/>
              </w:rPr>
            </w:pPr>
          </w:p>
        </w:tc>
      </w:tr>
      <w:tr w:rsidR="009B4138" w:rsidRPr="00B837B7" w:rsidTr="009716C6">
        <w:trPr>
          <w:gridAfter w:val="1"/>
          <w:wAfter w:w="990" w:type="dxa"/>
          <w:trHeight w:val="525"/>
        </w:trPr>
        <w:tc>
          <w:tcPr>
            <w:tcW w:w="586" w:type="dxa"/>
          </w:tcPr>
          <w:p w:rsidR="009B4138" w:rsidRPr="00616F3A" w:rsidRDefault="009B4138" w:rsidP="007C0EC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  <w:hideMark/>
          </w:tcPr>
          <w:p w:rsidR="009B4138" w:rsidRDefault="009B4138" w:rsidP="007C0ECA">
            <w:pPr>
              <w:rPr>
                <w:color w:val="000000"/>
                <w:sz w:val="28"/>
                <w:szCs w:val="28"/>
              </w:rPr>
            </w:pPr>
            <w:r w:rsidRPr="00616F3A">
              <w:rPr>
                <w:color w:val="000000"/>
                <w:sz w:val="28"/>
                <w:szCs w:val="28"/>
              </w:rPr>
              <w:t xml:space="preserve">Бумага д/ ксерокса «Снегурочка» </w:t>
            </w:r>
          </w:p>
          <w:p w:rsidR="009B4138" w:rsidRPr="00616F3A" w:rsidRDefault="009B4138" w:rsidP="009B4138">
            <w:pPr>
              <w:rPr>
                <w:color w:val="000000"/>
                <w:sz w:val="28"/>
                <w:szCs w:val="28"/>
              </w:rPr>
            </w:pPr>
            <w:r w:rsidRPr="00616F3A">
              <w:rPr>
                <w:color w:val="000000"/>
                <w:sz w:val="28"/>
                <w:szCs w:val="28"/>
              </w:rPr>
              <w:t xml:space="preserve">А-4 цветная  </w:t>
            </w:r>
            <w:r>
              <w:rPr>
                <w:color w:val="000000"/>
                <w:sz w:val="28"/>
                <w:szCs w:val="28"/>
                <w:lang w:val="en-US"/>
              </w:rPr>
              <w:t>GOLOR</w:t>
            </w:r>
            <w:r w:rsidRPr="00182049">
              <w:rPr>
                <w:color w:val="000000"/>
                <w:sz w:val="28"/>
                <w:szCs w:val="28"/>
              </w:rPr>
              <w:t xml:space="preserve"> </w:t>
            </w:r>
            <w:r w:rsidRPr="00616F3A">
              <w:rPr>
                <w:color w:val="000000"/>
                <w:sz w:val="28"/>
                <w:szCs w:val="28"/>
              </w:rPr>
              <w:t>80/м2 </w:t>
            </w:r>
            <w:r>
              <w:rPr>
                <w:color w:val="000000"/>
                <w:sz w:val="28"/>
                <w:szCs w:val="28"/>
              </w:rPr>
              <w:t>25</w:t>
            </w:r>
            <w:r w:rsidRPr="00616F3A">
              <w:rPr>
                <w:color w:val="000000"/>
                <w:sz w:val="28"/>
                <w:szCs w:val="28"/>
              </w:rPr>
              <w:t>0 л</w:t>
            </w:r>
          </w:p>
        </w:tc>
        <w:tc>
          <w:tcPr>
            <w:tcW w:w="851" w:type="dxa"/>
            <w:hideMark/>
          </w:tcPr>
          <w:p w:rsidR="009B4138" w:rsidRPr="00616F3A" w:rsidRDefault="009B4138" w:rsidP="00D2118F">
            <w:pPr>
              <w:jc w:val="center"/>
              <w:rPr>
                <w:color w:val="000000"/>
                <w:sz w:val="28"/>
                <w:szCs w:val="28"/>
              </w:rPr>
            </w:pPr>
            <w:r w:rsidRPr="00616F3A">
              <w:rPr>
                <w:color w:val="000000"/>
                <w:sz w:val="28"/>
                <w:szCs w:val="28"/>
              </w:rPr>
              <w:t>пач</w:t>
            </w:r>
          </w:p>
        </w:tc>
        <w:tc>
          <w:tcPr>
            <w:tcW w:w="1223" w:type="dxa"/>
            <w:hideMark/>
          </w:tcPr>
          <w:p w:rsidR="009B4138" w:rsidRPr="00616F3A" w:rsidRDefault="007C3F2F" w:rsidP="00D2118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  <w:r w:rsidR="00BB0DDB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1" w:type="dxa"/>
            <w:noWrap/>
          </w:tcPr>
          <w:p w:rsidR="009B4138" w:rsidRPr="00616F3A" w:rsidRDefault="009B4138" w:rsidP="00D211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noWrap/>
          </w:tcPr>
          <w:p w:rsidR="009B4138" w:rsidRPr="00616F3A" w:rsidRDefault="009B4138" w:rsidP="00D2118F">
            <w:pPr>
              <w:jc w:val="center"/>
              <w:rPr>
                <w:sz w:val="28"/>
                <w:szCs w:val="28"/>
              </w:rPr>
            </w:pPr>
          </w:p>
        </w:tc>
      </w:tr>
      <w:tr w:rsidR="009B4138" w:rsidRPr="00B837B7" w:rsidTr="009716C6">
        <w:trPr>
          <w:gridAfter w:val="1"/>
          <w:wAfter w:w="990" w:type="dxa"/>
          <w:trHeight w:val="525"/>
        </w:trPr>
        <w:tc>
          <w:tcPr>
            <w:tcW w:w="586" w:type="dxa"/>
          </w:tcPr>
          <w:p w:rsidR="009B4138" w:rsidRDefault="009B4138" w:rsidP="007C0ECA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9B4138" w:rsidRPr="009B4138" w:rsidRDefault="009B4138" w:rsidP="007C0ECA">
            <w:pPr>
              <w:rPr>
                <w:sz w:val="28"/>
                <w:szCs w:val="28"/>
              </w:rPr>
            </w:pPr>
            <w:r w:rsidRPr="009B4138">
              <w:rPr>
                <w:sz w:val="28"/>
                <w:szCs w:val="28"/>
              </w:rPr>
              <w:t>Бумага для заметок с клеевым краем 34х50 мм</w:t>
            </w:r>
          </w:p>
        </w:tc>
        <w:tc>
          <w:tcPr>
            <w:tcW w:w="851" w:type="dxa"/>
          </w:tcPr>
          <w:p w:rsidR="009B4138" w:rsidRPr="00616F3A" w:rsidRDefault="009B4138" w:rsidP="00D2118F">
            <w:pPr>
              <w:jc w:val="center"/>
              <w:rPr>
                <w:color w:val="000000"/>
                <w:sz w:val="28"/>
                <w:szCs w:val="28"/>
              </w:rPr>
            </w:pPr>
            <w:r w:rsidRPr="00616F3A"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1223" w:type="dxa"/>
          </w:tcPr>
          <w:p w:rsidR="009B4138" w:rsidRPr="00616F3A" w:rsidRDefault="009B793E" w:rsidP="00D2118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  <w:r w:rsidR="009B4138" w:rsidRPr="00616F3A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1" w:type="dxa"/>
            <w:noWrap/>
          </w:tcPr>
          <w:p w:rsidR="009B4138" w:rsidRPr="00616F3A" w:rsidRDefault="009B4138" w:rsidP="00D211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noWrap/>
          </w:tcPr>
          <w:p w:rsidR="009B4138" w:rsidRPr="00616F3A" w:rsidRDefault="009B4138" w:rsidP="00D2118F">
            <w:pPr>
              <w:jc w:val="center"/>
              <w:rPr>
                <w:sz w:val="28"/>
                <w:szCs w:val="28"/>
              </w:rPr>
            </w:pPr>
          </w:p>
        </w:tc>
      </w:tr>
      <w:tr w:rsidR="00CB413E" w:rsidRPr="00B837B7" w:rsidTr="009716C6">
        <w:trPr>
          <w:gridAfter w:val="1"/>
          <w:wAfter w:w="990" w:type="dxa"/>
          <w:trHeight w:val="525"/>
        </w:trPr>
        <w:tc>
          <w:tcPr>
            <w:tcW w:w="586" w:type="dxa"/>
          </w:tcPr>
          <w:p w:rsidR="00CB413E" w:rsidRDefault="00CB413E" w:rsidP="007C0ECA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CB413E" w:rsidRPr="00CB413E" w:rsidRDefault="00CB413E" w:rsidP="00CB41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Бумага рулонная универсальная </w:t>
            </w:r>
            <w:r>
              <w:rPr>
                <w:sz w:val="28"/>
                <w:szCs w:val="28"/>
                <w:lang w:val="en-US"/>
              </w:rPr>
              <w:t>HP</w:t>
            </w:r>
            <w:r>
              <w:rPr>
                <w:sz w:val="28"/>
                <w:szCs w:val="28"/>
              </w:rPr>
              <w:t xml:space="preserve"> для плоттера (610х45,7мм) </w:t>
            </w:r>
            <w:r w:rsidRPr="00CB413E">
              <w:rPr>
                <w:sz w:val="28"/>
                <w:szCs w:val="28"/>
              </w:rPr>
              <w:t xml:space="preserve">80 </w:t>
            </w:r>
            <w:r>
              <w:rPr>
                <w:sz w:val="28"/>
                <w:szCs w:val="28"/>
                <w:lang w:val="en-US"/>
              </w:rPr>
              <w:t>g</w:t>
            </w:r>
            <w:r w:rsidRPr="00CB413E">
              <w:rPr>
                <w:sz w:val="28"/>
                <w:szCs w:val="28"/>
              </w:rPr>
              <w:t>/</w:t>
            </w:r>
            <w:r>
              <w:rPr>
                <w:sz w:val="28"/>
                <w:szCs w:val="28"/>
                <w:lang w:val="en-US"/>
              </w:rPr>
              <w:t>m</w:t>
            </w:r>
            <w:r w:rsidRPr="00CB413E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Q</w:t>
            </w:r>
            <w:r w:rsidRPr="00CB413E">
              <w:rPr>
                <w:sz w:val="28"/>
                <w:szCs w:val="28"/>
              </w:rPr>
              <w:t>1396</w:t>
            </w:r>
            <w:r>
              <w:rPr>
                <w:sz w:val="28"/>
                <w:szCs w:val="28"/>
                <w:lang w:val="en-US"/>
              </w:rPr>
              <w:t>A</w:t>
            </w:r>
          </w:p>
        </w:tc>
        <w:tc>
          <w:tcPr>
            <w:tcW w:w="851" w:type="dxa"/>
          </w:tcPr>
          <w:p w:rsidR="00CB413E" w:rsidRPr="00616F3A" w:rsidRDefault="00CB413E" w:rsidP="00D2118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рул.</w:t>
            </w:r>
          </w:p>
        </w:tc>
        <w:tc>
          <w:tcPr>
            <w:tcW w:w="1223" w:type="dxa"/>
          </w:tcPr>
          <w:p w:rsidR="00CB413E" w:rsidRDefault="00CB413E" w:rsidP="00D2118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081" w:type="dxa"/>
            <w:noWrap/>
          </w:tcPr>
          <w:p w:rsidR="00CB413E" w:rsidRDefault="00CB413E" w:rsidP="00D211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noWrap/>
          </w:tcPr>
          <w:p w:rsidR="00CB413E" w:rsidRDefault="00CB413E" w:rsidP="00D2118F">
            <w:pPr>
              <w:jc w:val="center"/>
              <w:rPr>
                <w:sz w:val="28"/>
                <w:szCs w:val="28"/>
              </w:rPr>
            </w:pPr>
          </w:p>
        </w:tc>
      </w:tr>
      <w:tr w:rsidR="009B4138" w:rsidRPr="00B837B7" w:rsidTr="009716C6">
        <w:trPr>
          <w:gridAfter w:val="1"/>
          <w:wAfter w:w="990" w:type="dxa"/>
          <w:trHeight w:val="525"/>
        </w:trPr>
        <w:tc>
          <w:tcPr>
            <w:tcW w:w="586" w:type="dxa"/>
          </w:tcPr>
          <w:p w:rsidR="009B4138" w:rsidRPr="00616F3A" w:rsidRDefault="009B4138" w:rsidP="007C0EC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</w:tcPr>
          <w:p w:rsidR="009B4138" w:rsidRPr="00616F3A" w:rsidRDefault="009B4138" w:rsidP="007C0ECA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Выделитель для текста (цвет: лимон/ зелень/оранжевый)</w:t>
            </w:r>
          </w:p>
        </w:tc>
        <w:tc>
          <w:tcPr>
            <w:tcW w:w="851" w:type="dxa"/>
          </w:tcPr>
          <w:p w:rsidR="009B4138" w:rsidRPr="00616F3A" w:rsidRDefault="009B4138" w:rsidP="00D2118F">
            <w:pPr>
              <w:jc w:val="center"/>
              <w:rPr>
                <w:color w:val="000000"/>
                <w:sz w:val="28"/>
                <w:szCs w:val="28"/>
              </w:rPr>
            </w:pPr>
            <w:r w:rsidRPr="00616F3A"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1223" w:type="dxa"/>
          </w:tcPr>
          <w:p w:rsidR="009B4138" w:rsidRPr="009B4138" w:rsidRDefault="009B4138" w:rsidP="00D2118F">
            <w:pPr>
              <w:jc w:val="center"/>
              <w:rPr>
                <w:sz w:val="28"/>
                <w:szCs w:val="28"/>
              </w:rPr>
            </w:pPr>
            <w:r w:rsidRPr="009B4138">
              <w:rPr>
                <w:sz w:val="28"/>
                <w:szCs w:val="28"/>
              </w:rPr>
              <w:t>50/50/10</w:t>
            </w:r>
          </w:p>
        </w:tc>
        <w:tc>
          <w:tcPr>
            <w:tcW w:w="1081" w:type="dxa"/>
            <w:noWrap/>
          </w:tcPr>
          <w:p w:rsidR="009B4138" w:rsidRPr="00616F3A" w:rsidRDefault="009B4138" w:rsidP="00D211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noWrap/>
          </w:tcPr>
          <w:p w:rsidR="009B4138" w:rsidRPr="00616F3A" w:rsidRDefault="009B4138" w:rsidP="00D2118F">
            <w:pPr>
              <w:jc w:val="center"/>
              <w:rPr>
                <w:sz w:val="28"/>
                <w:szCs w:val="28"/>
              </w:rPr>
            </w:pPr>
          </w:p>
        </w:tc>
      </w:tr>
      <w:tr w:rsidR="009B4138" w:rsidRPr="00B837B7" w:rsidTr="009716C6">
        <w:trPr>
          <w:gridAfter w:val="1"/>
          <w:wAfter w:w="990" w:type="dxa"/>
          <w:trHeight w:val="403"/>
        </w:trPr>
        <w:tc>
          <w:tcPr>
            <w:tcW w:w="586" w:type="dxa"/>
          </w:tcPr>
          <w:p w:rsidR="009B4138" w:rsidRPr="00616F3A" w:rsidRDefault="009B4138" w:rsidP="007C0EC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</w:tcPr>
          <w:p w:rsidR="009B4138" w:rsidRPr="009B4138" w:rsidRDefault="009B4138" w:rsidP="00D65B8D">
            <w:pPr>
              <w:rPr>
                <w:sz w:val="28"/>
                <w:szCs w:val="28"/>
              </w:rPr>
            </w:pPr>
            <w:r w:rsidRPr="009B4138">
              <w:rPr>
                <w:sz w:val="28"/>
                <w:szCs w:val="28"/>
              </w:rPr>
              <w:t>Зажимы № 51 мм</w:t>
            </w:r>
            <w:r w:rsidR="00D65B8D">
              <w:rPr>
                <w:sz w:val="28"/>
                <w:szCs w:val="28"/>
              </w:rPr>
              <w:t xml:space="preserve"> (в упаковке 12 шт)</w:t>
            </w:r>
          </w:p>
        </w:tc>
        <w:tc>
          <w:tcPr>
            <w:tcW w:w="851" w:type="dxa"/>
          </w:tcPr>
          <w:p w:rsidR="009B4138" w:rsidRPr="00616F3A" w:rsidRDefault="00D65B8D" w:rsidP="00D2118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уп.</w:t>
            </w:r>
          </w:p>
        </w:tc>
        <w:tc>
          <w:tcPr>
            <w:tcW w:w="1223" w:type="dxa"/>
          </w:tcPr>
          <w:p w:rsidR="009B4138" w:rsidRPr="00616F3A" w:rsidRDefault="009B4138" w:rsidP="00D2118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  <w:r w:rsidRPr="00616F3A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1" w:type="dxa"/>
            <w:noWrap/>
          </w:tcPr>
          <w:p w:rsidR="009B4138" w:rsidRDefault="009B4138" w:rsidP="00D211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noWrap/>
          </w:tcPr>
          <w:p w:rsidR="009B4138" w:rsidRDefault="009B4138" w:rsidP="00D2118F">
            <w:pPr>
              <w:jc w:val="center"/>
              <w:rPr>
                <w:sz w:val="28"/>
                <w:szCs w:val="28"/>
              </w:rPr>
            </w:pPr>
          </w:p>
        </w:tc>
      </w:tr>
      <w:tr w:rsidR="009B4138" w:rsidRPr="00B837B7" w:rsidTr="009716C6">
        <w:trPr>
          <w:gridAfter w:val="1"/>
          <w:wAfter w:w="990" w:type="dxa"/>
          <w:trHeight w:val="300"/>
        </w:trPr>
        <w:tc>
          <w:tcPr>
            <w:tcW w:w="586" w:type="dxa"/>
          </w:tcPr>
          <w:p w:rsidR="009B4138" w:rsidRPr="00616F3A" w:rsidRDefault="009B4138" w:rsidP="007C0EC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</w:tcPr>
          <w:p w:rsidR="009B4138" w:rsidRPr="009B4138" w:rsidRDefault="009B4138" w:rsidP="00D65B8D">
            <w:pPr>
              <w:rPr>
                <w:sz w:val="28"/>
                <w:szCs w:val="28"/>
              </w:rPr>
            </w:pPr>
            <w:r w:rsidRPr="009B4138">
              <w:rPr>
                <w:sz w:val="28"/>
                <w:szCs w:val="28"/>
              </w:rPr>
              <w:t>Зажимы № 41</w:t>
            </w:r>
            <w:r w:rsidR="00D65B8D">
              <w:rPr>
                <w:sz w:val="28"/>
                <w:szCs w:val="28"/>
              </w:rPr>
              <w:t xml:space="preserve"> </w:t>
            </w:r>
            <w:r w:rsidRPr="009B4138">
              <w:rPr>
                <w:sz w:val="28"/>
                <w:szCs w:val="28"/>
              </w:rPr>
              <w:t>мм</w:t>
            </w:r>
            <w:r w:rsidR="00D65B8D">
              <w:rPr>
                <w:sz w:val="28"/>
                <w:szCs w:val="28"/>
              </w:rPr>
              <w:t xml:space="preserve"> (в упаковке 12 шт)</w:t>
            </w:r>
          </w:p>
        </w:tc>
        <w:tc>
          <w:tcPr>
            <w:tcW w:w="851" w:type="dxa"/>
          </w:tcPr>
          <w:p w:rsidR="009B4138" w:rsidRPr="00616F3A" w:rsidRDefault="00D65B8D" w:rsidP="00D2118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уп.</w:t>
            </w:r>
          </w:p>
        </w:tc>
        <w:tc>
          <w:tcPr>
            <w:tcW w:w="1223" w:type="dxa"/>
          </w:tcPr>
          <w:p w:rsidR="009B4138" w:rsidRPr="00616F3A" w:rsidRDefault="009B4138" w:rsidP="00D2118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  <w:r w:rsidRPr="00616F3A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1" w:type="dxa"/>
            <w:noWrap/>
          </w:tcPr>
          <w:p w:rsidR="009B4138" w:rsidRPr="00616F3A" w:rsidRDefault="009B4138" w:rsidP="00D211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noWrap/>
          </w:tcPr>
          <w:p w:rsidR="009B4138" w:rsidRPr="00616F3A" w:rsidRDefault="009B4138" w:rsidP="00D2118F">
            <w:pPr>
              <w:jc w:val="center"/>
              <w:rPr>
                <w:sz w:val="28"/>
                <w:szCs w:val="28"/>
              </w:rPr>
            </w:pPr>
          </w:p>
        </w:tc>
      </w:tr>
      <w:tr w:rsidR="009B4138" w:rsidRPr="00B837B7" w:rsidTr="009716C6">
        <w:trPr>
          <w:gridAfter w:val="1"/>
          <w:wAfter w:w="990" w:type="dxa"/>
          <w:trHeight w:val="525"/>
        </w:trPr>
        <w:tc>
          <w:tcPr>
            <w:tcW w:w="586" w:type="dxa"/>
          </w:tcPr>
          <w:p w:rsidR="009B4138" w:rsidRPr="00616F3A" w:rsidRDefault="009B4138" w:rsidP="007C0EC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</w:tcPr>
          <w:p w:rsidR="009B4138" w:rsidRPr="009B4138" w:rsidRDefault="009B4138" w:rsidP="00F3356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Калькулятор бухгалтерский 14-16 разрядный «</w:t>
            </w:r>
            <w:r>
              <w:rPr>
                <w:color w:val="000000"/>
                <w:sz w:val="28"/>
                <w:szCs w:val="28"/>
                <w:lang w:val="en-US"/>
              </w:rPr>
              <w:t>Cassio</w:t>
            </w:r>
            <w:r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851" w:type="dxa"/>
          </w:tcPr>
          <w:p w:rsidR="009B4138" w:rsidRDefault="009B4138" w:rsidP="00D2118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1223" w:type="dxa"/>
          </w:tcPr>
          <w:p w:rsidR="009B4138" w:rsidRDefault="00BB0DDB" w:rsidP="00D2118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081" w:type="dxa"/>
            <w:noWrap/>
          </w:tcPr>
          <w:p w:rsidR="009B4138" w:rsidRPr="00FD3BD9" w:rsidRDefault="009B4138" w:rsidP="00D211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noWrap/>
          </w:tcPr>
          <w:p w:rsidR="009B4138" w:rsidRPr="00FD3BD9" w:rsidRDefault="009B4138" w:rsidP="00D2118F">
            <w:pPr>
              <w:jc w:val="center"/>
              <w:rPr>
                <w:sz w:val="28"/>
                <w:szCs w:val="28"/>
              </w:rPr>
            </w:pPr>
          </w:p>
        </w:tc>
      </w:tr>
      <w:tr w:rsidR="009B4138" w:rsidRPr="00B837B7" w:rsidTr="009716C6">
        <w:trPr>
          <w:gridAfter w:val="1"/>
          <w:wAfter w:w="990" w:type="dxa"/>
          <w:trHeight w:val="525"/>
        </w:trPr>
        <w:tc>
          <w:tcPr>
            <w:tcW w:w="586" w:type="dxa"/>
          </w:tcPr>
          <w:p w:rsidR="009B4138" w:rsidRPr="00616F3A" w:rsidRDefault="009B4138" w:rsidP="007C0EC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</w:tcPr>
          <w:p w:rsidR="009B4138" w:rsidRPr="00125E01" w:rsidRDefault="009B4138" w:rsidP="00125E0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Карандаш «К-</w:t>
            </w:r>
            <w:r>
              <w:rPr>
                <w:color w:val="000000"/>
                <w:sz w:val="28"/>
                <w:szCs w:val="28"/>
                <w:lang w:val="en-US"/>
              </w:rPr>
              <w:t>I</w:t>
            </w:r>
            <w:r w:rsidRPr="00B954E9">
              <w:rPr>
                <w:color w:val="000000"/>
                <w:sz w:val="28"/>
                <w:szCs w:val="28"/>
              </w:rPr>
              <w:t>-</w:t>
            </w:r>
            <w:r>
              <w:rPr>
                <w:color w:val="000000"/>
                <w:sz w:val="28"/>
                <w:szCs w:val="28"/>
                <w:lang w:val="en-US"/>
              </w:rPr>
              <w:t>N</w:t>
            </w:r>
            <w:r>
              <w:rPr>
                <w:color w:val="000000"/>
                <w:sz w:val="28"/>
                <w:szCs w:val="28"/>
              </w:rPr>
              <w:t xml:space="preserve">»  </w:t>
            </w:r>
            <w:r>
              <w:rPr>
                <w:color w:val="000000"/>
                <w:sz w:val="28"/>
                <w:szCs w:val="28"/>
                <w:lang w:val="en-US"/>
              </w:rPr>
              <w:t>PENCILS</w:t>
            </w:r>
            <w:r w:rsidRPr="00125E01">
              <w:rPr>
                <w:color w:val="000000"/>
                <w:sz w:val="28"/>
                <w:szCs w:val="28"/>
              </w:rPr>
              <w:t xml:space="preserve">   </w:t>
            </w:r>
            <w:r>
              <w:rPr>
                <w:color w:val="000000"/>
                <w:sz w:val="28"/>
                <w:szCs w:val="28"/>
              </w:rPr>
              <w:t>с резинкой</w:t>
            </w:r>
            <w:r w:rsidRPr="00B954E9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</w:tcPr>
          <w:p w:rsidR="009B4138" w:rsidRPr="00616F3A" w:rsidRDefault="009B4138" w:rsidP="00D2118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1223" w:type="dxa"/>
          </w:tcPr>
          <w:p w:rsidR="009B4138" w:rsidRPr="00616F3A" w:rsidRDefault="00A96B3B" w:rsidP="00D2118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  <w:r w:rsidR="009B4138">
              <w:rPr>
                <w:color w:val="000000"/>
                <w:sz w:val="28"/>
                <w:szCs w:val="28"/>
              </w:rPr>
              <w:t>00</w:t>
            </w:r>
          </w:p>
        </w:tc>
        <w:tc>
          <w:tcPr>
            <w:tcW w:w="1081" w:type="dxa"/>
            <w:noWrap/>
          </w:tcPr>
          <w:p w:rsidR="009B4138" w:rsidRPr="00A51065" w:rsidRDefault="009B4138" w:rsidP="00D211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noWrap/>
          </w:tcPr>
          <w:p w:rsidR="009B4138" w:rsidRPr="00BB0DDB" w:rsidRDefault="009B4138" w:rsidP="00D2118F">
            <w:pPr>
              <w:jc w:val="center"/>
              <w:rPr>
                <w:sz w:val="28"/>
                <w:szCs w:val="28"/>
              </w:rPr>
            </w:pPr>
          </w:p>
        </w:tc>
      </w:tr>
      <w:tr w:rsidR="00A51065" w:rsidRPr="00BB0DDB" w:rsidTr="009716C6">
        <w:trPr>
          <w:gridAfter w:val="1"/>
          <w:wAfter w:w="990" w:type="dxa"/>
          <w:trHeight w:val="525"/>
        </w:trPr>
        <w:tc>
          <w:tcPr>
            <w:tcW w:w="586" w:type="dxa"/>
          </w:tcPr>
          <w:p w:rsidR="00A51065" w:rsidRPr="00616F3A" w:rsidRDefault="00A51065" w:rsidP="007C0EC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</w:tcPr>
          <w:p w:rsidR="00A51065" w:rsidRDefault="00A51065" w:rsidP="00125E0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Карандаш цанговый</w:t>
            </w:r>
          </w:p>
        </w:tc>
        <w:tc>
          <w:tcPr>
            <w:tcW w:w="851" w:type="dxa"/>
          </w:tcPr>
          <w:p w:rsidR="00A51065" w:rsidRDefault="00D2118F" w:rsidP="00D2118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</w:t>
            </w:r>
            <w:r w:rsidR="00A51065">
              <w:rPr>
                <w:color w:val="000000"/>
                <w:sz w:val="28"/>
                <w:szCs w:val="28"/>
              </w:rPr>
              <w:t>т.</w:t>
            </w:r>
          </w:p>
        </w:tc>
        <w:tc>
          <w:tcPr>
            <w:tcW w:w="1223" w:type="dxa"/>
          </w:tcPr>
          <w:p w:rsidR="00A51065" w:rsidRDefault="00A51065" w:rsidP="00D2118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081" w:type="dxa"/>
            <w:noWrap/>
          </w:tcPr>
          <w:p w:rsidR="00A51065" w:rsidRPr="00A51065" w:rsidRDefault="00A51065" w:rsidP="00D211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noWrap/>
          </w:tcPr>
          <w:p w:rsidR="00A51065" w:rsidRPr="00BB0DDB" w:rsidRDefault="00A51065" w:rsidP="00D2118F">
            <w:pPr>
              <w:jc w:val="center"/>
              <w:rPr>
                <w:sz w:val="28"/>
                <w:szCs w:val="28"/>
              </w:rPr>
            </w:pPr>
          </w:p>
        </w:tc>
      </w:tr>
      <w:tr w:rsidR="009B4138" w:rsidRPr="00BB0DDB" w:rsidTr="000C538E">
        <w:trPr>
          <w:gridAfter w:val="1"/>
          <w:wAfter w:w="990" w:type="dxa"/>
          <w:trHeight w:val="300"/>
        </w:trPr>
        <w:tc>
          <w:tcPr>
            <w:tcW w:w="586" w:type="dxa"/>
          </w:tcPr>
          <w:p w:rsidR="009B4138" w:rsidRPr="00616F3A" w:rsidRDefault="009B4138" w:rsidP="007C0EC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  <w:hideMark/>
          </w:tcPr>
          <w:p w:rsidR="009B4138" w:rsidRPr="00616F3A" w:rsidRDefault="009B4138" w:rsidP="007C0ECA">
            <w:pPr>
              <w:rPr>
                <w:color w:val="000000"/>
                <w:sz w:val="28"/>
                <w:szCs w:val="28"/>
              </w:rPr>
            </w:pPr>
            <w:r w:rsidRPr="00616F3A">
              <w:rPr>
                <w:color w:val="000000"/>
                <w:sz w:val="28"/>
                <w:szCs w:val="28"/>
              </w:rPr>
              <w:t>Клей-карандаш «ErichKrause» (15 гр)</w:t>
            </w:r>
          </w:p>
        </w:tc>
        <w:tc>
          <w:tcPr>
            <w:tcW w:w="851" w:type="dxa"/>
            <w:hideMark/>
          </w:tcPr>
          <w:p w:rsidR="009B4138" w:rsidRPr="00616F3A" w:rsidRDefault="009B4138" w:rsidP="00D2118F">
            <w:pPr>
              <w:jc w:val="center"/>
              <w:rPr>
                <w:color w:val="000000"/>
                <w:sz w:val="28"/>
                <w:szCs w:val="28"/>
              </w:rPr>
            </w:pPr>
            <w:r w:rsidRPr="00616F3A"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1223" w:type="dxa"/>
            <w:hideMark/>
          </w:tcPr>
          <w:p w:rsidR="009B4138" w:rsidRPr="00616F3A" w:rsidRDefault="007C3F2F" w:rsidP="00D2118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  <w:r w:rsidR="009B4138" w:rsidRPr="00616F3A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1" w:type="dxa"/>
            <w:noWrap/>
          </w:tcPr>
          <w:p w:rsidR="009B4138" w:rsidRPr="00A51065" w:rsidRDefault="009B4138" w:rsidP="00D211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noWrap/>
          </w:tcPr>
          <w:p w:rsidR="009B4138" w:rsidRPr="00BB0DDB" w:rsidRDefault="009B4138" w:rsidP="00D2118F">
            <w:pPr>
              <w:jc w:val="center"/>
              <w:rPr>
                <w:sz w:val="28"/>
                <w:szCs w:val="28"/>
              </w:rPr>
            </w:pPr>
          </w:p>
        </w:tc>
      </w:tr>
      <w:tr w:rsidR="009B4138" w:rsidRPr="00BB0DDB" w:rsidTr="000C538E">
        <w:trPr>
          <w:gridAfter w:val="1"/>
          <w:wAfter w:w="990" w:type="dxa"/>
          <w:trHeight w:val="330"/>
        </w:trPr>
        <w:tc>
          <w:tcPr>
            <w:tcW w:w="586" w:type="dxa"/>
          </w:tcPr>
          <w:p w:rsidR="009B4138" w:rsidRPr="00616F3A" w:rsidRDefault="009B4138" w:rsidP="007C0EC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  <w:hideMark/>
          </w:tcPr>
          <w:p w:rsidR="009B4138" w:rsidRPr="00616F3A" w:rsidRDefault="009B4138" w:rsidP="007C0ECA">
            <w:pPr>
              <w:rPr>
                <w:color w:val="000000"/>
                <w:sz w:val="28"/>
                <w:szCs w:val="28"/>
              </w:rPr>
            </w:pPr>
            <w:r w:rsidRPr="00616F3A">
              <w:rPr>
                <w:color w:val="000000"/>
                <w:sz w:val="28"/>
                <w:szCs w:val="28"/>
              </w:rPr>
              <w:t>Корректор   Pilot  20 мл</w:t>
            </w:r>
          </w:p>
        </w:tc>
        <w:tc>
          <w:tcPr>
            <w:tcW w:w="851" w:type="dxa"/>
            <w:hideMark/>
          </w:tcPr>
          <w:p w:rsidR="009B4138" w:rsidRPr="00616F3A" w:rsidRDefault="009B4138" w:rsidP="00D2118F">
            <w:pPr>
              <w:jc w:val="center"/>
              <w:rPr>
                <w:color w:val="000000"/>
                <w:sz w:val="28"/>
                <w:szCs w:val="28"/>
              </w:rPr>
            </w:pPr>
            <w:r w:rsidRPr="00616F3A"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1223" w:type="dxa"/>
            <w:hideMark/>
          </w:tcPr>
          <w:p w:rsidR="009B4138" w:rsidRPr="00616F3A" w:rsidRDefault="009B4138" w:rsidP="00D2118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  <w:r w:rsidRPr="00616F3A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1" w:type="dxa"/>
            <w:noWrap/>
          </w:tcPr>
          <w:p w:rsidR="009B4138" w:rsidRPr="00A51065" w:rsidRDefault="009B4138" w:rsidP="00D211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noWrap/>
          </w:tcPr>
          <w:p w:rsidR="009B4138" w:rsidRPr="00BB0DDB" w:rsidRDefault="009B4138" w:rsidP="00D2118F">
            <w:pPr>
              <w:jc w:val="center"/>
              <w:rPr>
                <w:sz w:val="28"/>
                <w:szCs w:val="28"/>
              </w:rPr>
            </w:pPr>
          </w:p>
        </w:tc>
      </w:tr>
      <w:tr w:rsidR="009B4138" w:rsidRPr="00BB0DDB" w:rsidTr="000C538E">
        <w:trPr>
          <w:gridAfter w:val="1"/>
          <w:wAfter w:w="990" w:type="dxa"/>
          <w:trHeight w:val="330"/>
        </w:trPr>
        <w:tc>
          <w:tcPr>
            <w:tcW w:w="586" w:type="dxa"/>
          </w:tcPr>
          <w:p w:rsidR="009B4138" w:rsidRPr="00616F3A" w:rsidRDefault="009B4138" w:rsidP="007C0EC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  <w:hideMark/>
          </w:tcPr>
          <w:p w:rsidR="009B4138" w:rsidRPr="00616F3A" w:rsidRDefault="009B4138" w:rsidP="007C0ECA">
            <w:pPr>
              <w:rPr>
                <w:color w:val="000000"/>
                <w:sz w:val="28"/>
                <w:szCs w:val="28"/>
              </w:rPr>
            </w:pPr>
            <w:r w:rsidRPr="00616F3A">
              <w:rPr>
                <w:color w:val="000000"/>
                <w:sz w:val="28"/>
                <w:szCs w:val="28"/>
              </w:rPr>
              <w:t>Ластик  карандашный</w:t>
            </w:r>
          </w:p>
        </w:tc>
        <w:tc>
          <w:tcPr>
            <w:tcW w:w="851" w:type="dxa"/>
            <w:hideMark/>
          </w:tcPr>
          <w:p w:rsidR="009B4138" w:rsidRPr="00616F3A" w:rsidRDefault="009B4138" w:rsidP="00D2118F">
            <w:pPr>
              <w:jc w:val="center"/>
              <w:rPr>
                <w:color w:val="000000"/>
                <w:sz w:val="28"/>
                <w:szCs w:val="28"/>
              </w:rPr>
            </w:pPr>
            <w:r w:rsidRPr="00616F3A"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1223" w:type="dxa"/>
            <w:hideMark/>
          </w:tcPr>
          <w:p w:rsidR="009B4138" w:rsidRPr="00616F3A" w:rsidRDefault="009B4138" w:rsidP="00D2118F">
            <w:pPr>
              <w:jc w:val="center"/>
              <w:rPr>
                <w:color w:val="000000"/>
                <w:sz w:val="28"/>
                <w:szCs w:val="28"/>
              </w:rPr>
            </w:pPr>
            <w:r w:rsidRPr="00616F3A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1081" w:type="dxa"/>
            <w:noWrap/>
          </w:tcPr>
          <w:p w:rsidR="009B4138" w:rsidRPr="00A51065" w:rsidRDefault="009B4138" w:rsidP="00D211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noWrap/>
          </w:tcPr>
          <w:p w:rsidR="009B4138" w:rsidRPr="00BB0DDB" w:rsidRDefault="009B4138" w:rsidP="00D2118F">
            <w:pPr>
              <w:jc w:val="center"/>
              <w:rPr>
                <w:sz w:val="28"/>
                <w:szCs w:val="28"/>
              </w:rPr>
            </w:pPr>
          </w:p>
        </w:tc>
      </w:tr>
      <w:tr w:rsidR="009B4138" w:rsidRPr="00BB0DDB" w:rsidTr="009716C6">
        <w:trPr>
          <w:gridAfter w:val="1"/>
          <w:wAfter w:w="990" w:type="dxa"/>
          <w:trHeight w:val="330"/>
        </w:trPr>
        <w:tc>
          <w:tcPr>
            <w:tcW w:w="586" w:type="dxa"/>
          </w:tcPr>
          <w:p w:rsidR="009B4138" w:rsidRPr="00616F3A" w:rsidRDefault="009B4138" w:rsidP="007C0EC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</w:tcPr>
          <w:p w:rsidR="009B4138" w:rsidRPr="00E34072" w:rsidRDefault="009B4138" w:rsidP="007C0ECA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Лоток вертикальный одинарный пластик</w:t>
            </w:r>
          </w:p>
        </w:tc>
        <w:tc>
          <w:tcPr>
            <w:tcW w:w="851" w:type="dxa"/>
          </w:tcPr>
          <w:p w:rsidR="009B4138" w:rsidRPr="00616F3A" w:rsidRDefault="009B4138" w:rsidP="00D2118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</w:t>
            </w:r>
          </w:p>
        </w:tc>
        <w:tc>
          <w:tcPr>
            <w:tcW w:w="1223" w:type="dxa"/>
          </w:tcPr>
          <w:p w:rsidR="009B4138" w:rsidRPr="00616F3A" w:rsidRDefault="009B4138" w:rsidP="00D2118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</w:t>
            </w:r>
          </w:p>
        </w:tc>
        <w:tc>
          <w:tcPr>
            <w:tcW w:w="1081" w:type="dxa"/>
            <w:noWrap/>
          </w:tcPr>
          <w:p w:rsidR="009B4138" w:rsidRPr="00A51065" w:rsidRDefault="009B4138" w:rsidP="00D211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noWrap/>
          </w:tcPr>
          <w:p w:rsidR="009B4138" w:rsidRPr="00BB0DDB" w:rsidRDefault="009B4138" w:rsidP="00D2118F">
            <w:pPr>
              <w:jc w:val="center"/>
              <w:rPr>
                <w:sz w:val="28"/>
                <w:szCs w:val="28"/>
              </w:rPr>
            </w:pPr>
          </w:p>
        </w:tc>
      </w:tr>
      <w:tr w:rsidR="009B4138" w:rsidRPr="00BB0DDB" w:rsidTr="009716C6">
        <w:trPr>
          <w:gridAfter w:val="1"/>
          <w:wAfter w:w="990" w:type="dxa"/>
          <w:trHeight w:val="330"/>
        </w:trPr>
        <w:tc>
          <w:tcPr>
            <w:tcW w:w="586" w:type="dxa"/>
          </w:tcPr>
          <w:p w:rsidR="009B4138" w:rsidRPr="00616F3A" w:rsidRDefault="009B4138" w:rsidP="007C0EC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</w:tcPr>
          <w:p w:rsidR="009B4138" w:rsidRDefault="007C3F2F" w:rsidP="007C3F2F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Лоток вертикальный на 3 отделения </w:t>
            </w:r>
            <w:r>
              <w:rPr>
                <w:color w:val="000000"/>
                <w:sz w:val="28"/>
                <w:szCs w:val="28"/>
              </w:rPr>
              <w:lastRenderedPageBreak/>
              <w:t>(цвет- светло-серый пластик)</w:t>
            </w:r>
          </w:p>
        </w:tc>
        <w:tc>
          <w:tcPr>
            <w:tcW w:w="851" w:type="dxa"/>
          </w:tcPr>
          <w:p w:rsidR="009B4138" w:rsidRDefault="009B4138" w:rsidP="00D2118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шт</w:t>
            </w:r>
          </w:p>
        </w:tc>
        <w:tc>
          <w:tcPr>
            <w:tcW w:w="1223" w:type="dxa"/>
          </w:tcPr>
          <w:p w:rsidR="009B4138" w:rsidRDefault="007C3F2F" w:rsidP="00D2118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  <w:r w:rsidR="009B4138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1" w:type="dxa"/>
            <w:noWrap/>
          </w:tcPr>
          <w:p w:rsidR="009B4138" w:rsidRPr="00D65B8D" w:rsidRDefault="009B4138" w:rsidP="00D211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noWrap/>
          </w:tcPr>
          <w:p w:rsidR="009B4138" w:rsidRPr="00BB0DDB" w:rsidRDefault="009B4138" w:rsidP="00D2118F">
            <w:pPr>
              <w:jc w:val="center"/>
              <w:rPr>
                <w:sz w:val="28"/>
                <w:szCs w:val="28"/>
              </w:rPr>
            </w:pPr>
          </w:p>
        </w:tc>
      </w:tr>
      <w:tr w:rsidR="007C3F2F" w:rsidRPr="00BB0DDB" w:rsidTr="009716C6">
        <w:trPr>
          <w:gridAfter w:val="1"/>
          <w:wAfter w:w="990" w:type="dxa"/>
          <w:trHeight w:val="330"/>
        </w:trPr>
        <w:tc>
          <w:tcPr>
            <w:tcW w:w="586" w:type="dxa"/>
          </w:tcPr>
          <w:p w:rsidR="007C3F2F" w:rsidRPr="00616F3A" w:rsidRDefault="007C3F2F" w:rsidP="007C0EC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</w:tcPr>
          <w:p w:rsidR="007C3F2F" w:rsidRDefault="007C3F2F" w:rsidP="007C3F2F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Лоток вертикальный на 4 отделения</w:t>
            </w:r>
          </w:p>
          <w:p w:rsidR="007C3F2F" w:rsidRDefault="007C3F2F" w:rsidP="007C3F2F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(цвет- светло-серый пластик)</w:t>
            </w:r>
          </w:p>
        </w:tc>
        <w:tc>
          <w:tcPr>
            <w:tcW w:w="851" w:type="dxa"/>
          </w:tcPr>
          <w:p w:rsidR="007C3F2F" w:rsidRDefault="007C3F2F" w:rsidP="00D2118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</w:t>
            </w:r>
          </w:p>
        </w:tc>
        <w:tc>
          <w:tcPr>
            <w:tcW w:w="1223" w:type="dxa"/>
          </w:tcPr>
          <w:p w:rsidR="007C3F2F" w:rsidRDefault="007C3F2F" w:rsidP="00D2118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081" w:type="dxa"/>
            <w:noWrap/>
          </w:tcPr>
          <w:p w:rsidR="007C3F2F" w:rsidRPr="00616F3A" w:rsidRDefault="007C3F2F" w:rsidP="00D211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noWrap/>
          </w:tcPr>
          <w:p w:rsidR="007C3F2F" w:rsidRPr="00BB0DDB" w:rsidRDefault="007C3F2F" w:rsidP="00D2118F">
            <w:pPr>
              <w:jc w:val="center"/>
              <w:rPr>
                <w:sz w:val="28"/>
                <w:szCs w:val="28"/>
              </w:rPr>
            </w:pPr>
          </w:p>
        </w:tc>
      </w:tr>
      <w:tr w:rsidR="007C3F2F" w:rsidRPr="00BB0DDB" w:rsidTr="009716C6">
        <w:trPr>
          <w:gridAfter w:val="1"/>
          <w:wAfter w:w="990" w:type="dxa"/>
          <w:trHeight w:val="330"/>
        </w:trPr>
        <w:tc>
          <w:tcPr>
            <w:tcW w:w="586" w:type="dxa"/>
          </w:tcPr>
          <w:p w:rsidR="007C3F2F" w:rsidRPr="00616F3A" w:rsidRDefault="007C3F2F" w:rsidP="007C0EC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</w:tcPr>
          <w:p w:rsidR="007C3F2F" w:rsidRDefault="007C3F2F" w:rsidP="007C3F2F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Лоток вертикальный на 5-6 отделе-ний (цвет- светло-серый пластик)</w:t>
            </w:r>
          </w:p>
        </w:tc>
        <w:tc>
          <w:tcPr>
            <w:tcW w:w="851" w:type="dxa"/>
          </w:tcPr>
          <w:p w:rsidR="007C3F2F" w:rsidRDefault="007C3F2F" w:rsidP="007C0ECA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</w:t>
            </w:r>
          </w:p>
        </w:tc>
        <w:tc>
          <w:tcPr>
            <w:tcW w:w="1223" w:type="dxa"/>
          </w:tcPr>
          <w:p w:rsidR="007C3F2F" w:rsidRDefault="007C3F2F" w:rsidP="007C0ECA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081" w:type="dxa"/>
            <w:noWrap/>
          </w:tcPr>
          <w:p w:rsidR="007C3F2F" w:rsidRPr="00616F3A" w:rsidRDefault="007C3F2F" w:rsidP="007C0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noWrap/>
          </w:tcPr>
          <w:p w:rsidR="007C3F2F" w:rsidRPr="00BB0DDB" w:rsidRDefault="007C3F2F" w:rsidP="006E3B91">
            <w:pPr>
              <w:jc w:val="center"/>
              <w:rPr>
                <w:sz w:val="28"/>
                <w:szCs w:val="28"/>
              </w:rPr>
            </w:pPr>
          </w:p>
        </w:tc>
      </w:tr>
      <w:tr w:rsidR="007C3F2F" w:rsidRPr="00BB0DDB" w:rsidTr="009716C6">
        <w:trPr>
          <w:gridAfter w:val="1"/>
          <w:wAfter w:w="990" w:type="dxa"/>
          <w:trHeight w:val="330"/>
        </w:trPr>
        <w:tc>
          <w:tcPr>
            <w:tcW w:w="586" w:type="dxa"/>
          </w:tcPr>
          <w:p w:rsidR="007C3F2F" w:rsidRPr="00616F3A" w:rsidRDefault="007C3F2F" w:rsidP="007C0EC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</w:tcPr>
          <w:p w:rsidR="007C3F2F" w:rsidRDefault="007C3F2F" w:rsidP="002C58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Лоток горизонтальный (</w:t>
            </w:r>
            <w:r w:rsidR="00D65B8D">
              <w:rPr>
                <w:color w:val="000000"/>
                <w:sz w:val="28"/>
                <w:szCs w:val="28"/>
              </w:rPr>
              <w:t xml:space="preserve">пластик, </w:t>
            </w:r>
            <w:r>
              <w:rPr>
                <w:color w:val="000000"/>
                <w:sz w:val="28"/>
                <w:szCs w:val="28"/>
              </w:rPr>
              <w:t>цвет светлый серый)</w:t>
            </w:r>
          </w:p>
        </w:tc>
        <w:tc>
          <w:tcPr>
            <w:tcW w:w="851" w:type="dxa"/>
          </w:tcPr>
          <w:p w:rsidR="007C3F2F" w:rsidRDefault="007C3F2F" w:rsidP="007C0ECA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1223" w:type="dxa"/>
          </w:tcPr>
          <w:p w:rsidR="007C3F2F" w:rsidRDefault="007C3F2F" w:rsidP="007C0ECA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081" w:type="dxa"/>
            <w:noWrap/>
          </w:tcPr>
          <w:p w:rsidR="007C3F2F" w:rsidRPr="00616F3A" w:rsidRDefault="007C3F2F" w:rsidP="007C0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noWrap/>
          </w:tcPr>
          <w:p w:rsidR="007C3F2F" w:rsidRPr="00BB0DDB" w:rsidRDefault="007C3F2F" w:rsidP="006E3B91">
            <w:pPr>
              <w:jc w:val="center"/>
              <w:rPr>
                <w:sz w:val="28"/>
                <w:szCs w:val="28"/>
              </w:rPr>
            </w:pPr>
          </w:p>
        </w:tc>
      </w:tr>
      <w:tr w:rsidR="007C3F2F" w:rsidRPr="00BB0DDB" w:rsidTr="00EC448F">
        <w:trPr>
          <w:gridAfter w:val="1"/>
          <w:wAfter w:w="990" w:type="dxa"/>
          <w:trHeight w:val="525"/>
        </w:trPr>
        <w:tc>
          <w:tcPr>
            <w:tcW w:w="586" w:type="dxa"/>
          </w:tcPr>
          <w:p w:rsidR="007C3F2F" w:rsidRDefault="007C3F2F" w:rsidP="007C0EC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  <w:hideMark/>
          </w:tcPr>
          <w:p w:rsidR="007C3F2F" w:rsidRPr="008513CE" w:rsidRDefault="007C3F2F" w:rsidP="002648F1">
            <w:pPr>
              <w:rPr>
                <w:color w:val="000000"/>
                <w:sz w:val="26"/>
                <w:szCs w:val="26"/>
              </w:rPr>
            </w:pPr>
            <w:r w:rsidRPr="008513CE">
              <w:rPr>
                <w:color w:val="000000"/>
                <w:sz w:val="26"/>
                <w:szCs w:val="26"/>
              </w:rPr>
              <w:t>Маркер перманентный черный, синий</w:t>
            </w:r>
            <w:r>
              <w:rPr>
                <w:color w:val="000000"/>
                <w:sz w:val="26"/>
                <w:szCs w:val="26"/>
              </w:rPr>
              <w:t>,</w:t>
            </w:r>
            <w:r w:rsidRPr="008513CE">
              <w:rPr>
                <w:color w:val="000000"/>
                <w:sz w:val="26"/>
                <w:szCs w:val="26"/>
              </w:rPr>
              <w:t xml:space="preserve"> красный, </w:t>
            </w:r>
            <w:r>
              <w:rPr>
                <w:color w:val="000000"/>
                <w:sz w:val="26"/>
                <w:szCs w:val="26"/>
              </w:rPr>
              <w:t xml:space="preserve">(круглый </w:t>
            </w:r>
            <w:r w:rsidRPr="008513CE">
              <w:rPr>
                <w:color w:val="000000"/>
                <w:sz w:val="26"/>
                <w:szCs w:val="26"/>
              </w:rPr>
              <w:t>толщина наконеч</w:t>
            </w:r>
            <w:r>
              <w:rPr>
                <w:color w:val="000000"/>
                <w:sz w:val="26"/>
                <w:szCs w:val="26"/>
              </w:rPr>
              <w:t>-</w:t>
            </w:r>
            <w:r w:rsidRPr="008513CE">
              <w:rPr>
                <w:color w:val="000000"/>
                <w:sz w:val="26"/>
                <w:szCs w:val="26"/>
              </w:rPr>
              <w:t>ника 1 мм)</w:t>
            </w:r>
          </w:p>
        </w:tc>
        <w:tc>
          <w:tcPr>
            <w:tcW w:w="851" w:type="dxa"/>
            <w:hideMark/>
          </w:tcPr>
          <w:p w:rsidR="007C3F2F" w:rsidRPr="00616F3A" w:rsidRDefault="007C3F2F" w:rsidP="007C0ECA">
            <w:pPr>
              <w:jc w:val="center"/>
              <w:rPr>
                <w:color w:val="000000"/>
                <w:sz w:val="28"/>
                <w:szCs w:val="28"/>
              </w:rPr>
            </w:pPr>
            <w:r w:rsidRPr="00616F3A"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1223" w:type="dxa"/>
            <w:hideMark/>
          </w:tcPr>
          <w:p w:rsidR="007C3F2F" w:rsidRPr="00616F3A" w:rsidRDefault="007C3F2F" w:rsidP="007C3F2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20/20/10</w:t>
            </w:r>
          </w:p>
        </w:tc>
        <w:tc>
          <w:tcPr>
            <w:tcW w:w="1081" w:type="dxa"/>
            <w:noWrap/>
          </w:tcPr>
          <w:p w:rsidR="007C3F2F" w:rsidRPr="00616F3A" w:rsidRDefault="007C3F2F" w:rsidP="007C0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noWrap/>
          </w:tcPr>
          <w:p w:rsidR="007C3F2F" w:rsidRPr="00BB0DDB" w:rsidRDefault="007C3F2F" w:rsidP="006E3B91">
            <w:pPr>
              <w:jc w:val="center"/>
              <w:rPr>
                <w:sz w:val="28"/>
                <w:szCs w:val="28"/>
              </w:rPr>
            </w:pPr>
          </w:p>
        </w:tc>
      </w:tr>
      <w:tr w:rsidR="007C3F2F" w:rsidRPr="00BB0DDB" w:rsidTr="000C538E">
        <w:trPr>
          <w:gridAfter w:val="1"/>
          <w:wAfter w:w="990" w:type="dxa"/>
          <w:trHeight w:val="525"/>
        </w:trPr>
        <w:tc>
          <w:tcPr>
            <w:tcW w:w="586" w:type="dxa"/>
          </w:tcPr>
          <w:p w:rsidR="007C3F2F" w:rsidRPr="004363B7" w:rsidRDefault="007C3F2F" w:rsidP="007C0ECA">
            <w:pPr>
              <w:rPr>
                <w:rFonts w:ascii="Tahoma" w:hAnsi="Tahoma" w:cs="Tahoma"/>
                <w:color w:val="000000"/>
              </w:rPr>
            </w:pPr>
          </w:p>
        </w:tc>
        <w:tc>
          <w:tcPr>
            <w:tcW w:w="4678" w:type="dxa"/>
          </w:tcPr>
          <w:p w:rsidR="007C3F2F" w:rsidRPr="002648F1" w:rsidRDefault="007C3F2F" w:rsidP="006B048B">
            <w:pPr>
              <w:rPr>
                <w:color w:val="FF0000"/>
                <w:sz w:val="28"/>
                <w:szCs w:val="28"/>
              </w:rPr>
            </w:pPr>
            <w:r>
              <w:rPr>
                <w:color w:val="000000"/>
                <w:sz w:val="26"/>
                <w:szCs w:val="26"/>
              </w:rPr>
              <w:t>Маркер перманентный черный/</w:t>
            </w:r>
            <w:r w:rsidRPr="008513CE">
              <w:rPr>
                <w:color w:val="000000"/>
                <w:sz w:val="26"/>
                <w:szCs w:val="26"/>
              </w:rPr>
              <w:t>синий</w:t>
            </w:r>
            <w:r>
              <w:rPr>
                <w:color w:val="000000"/>
                <w:sz w:val="26"/>
                <w:szCs w:val="26"/>
              </w:rPr>
              <w:t>,</w:t>
            </w:r>
            <w:r w:rsidRPr="008513CE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(СРМ-800 круглый</w:t>
            </w:r>
            <w:r w:rsidR="00D37780">
              <w:rPr>
                <w:color w:val="000000"/>
                <w:sz w:val="26"/>
                <w:szCs w:val="26"/>
              </w:rPr>
              <w:t xml:space="preserve"> толщина наконеч-ника 2 мм</w:t>
            </w:r>
            <w:r>
              <w:rPr>
                <w:color w:val="000000"/>
                <w:sz w:val="26"/>
                <w:szCs w:val="26"/>
              </w:rPr>
              <w:t>)</w:t>
            </w:r>
          </w:p>
        </w:tc>
        <w:tc>
          <w:tcPr>
            <w:tcW w:w="851" w:type="dxa"/>
          </w:tcPr>
          <w:p w:rsidR="007C3F2F" w:rsidRPr="002648F1" w:rsidRDefault="007C3F2F" w:rsidP="00A51065">
            <w:pPr>
              <w:jc w:val="center"/>
              <w:rPr>
                <w:color w:val="FF0000"/>
                <w:sz w:val="28"/>
                <w:szCs w:val="28"/>
              </w:rPr>
            </w:pPr>
            <w:r w:rsidRPr="00616F3A"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1223" w:type="dxa"/>
          </w:tcPr>
          <w:p w:rsidR="007C3F2F" w:rsidRPr="00A51065" w:rsidRDefault="007C3F2F" w:rsidP="00BB0DDB">
            <w:pPr>
              <w:jc w:val="center"/>
              <w:rPr>
                <w:sz w:val="28"/>
                <w:szCs w:val="28"/>
              </w:rPr>
            </w:pPr>
            <w:r w:rsidRPr="00A51065">
              <w:rPr>
                <w:sz w:val="28"/>
                <w:szCs w:val="28"/>
              </w:rPr>
              <w:t>24/</w:t>
            </w:r>
            <w:r w:rsidR="00BB0DDB">
              <w:rPr>
                <w:sz w:val="28"/>
                <w:szCs w:val="28"/>
              </w:rPr>
              <w:t>24</w:t>
            </w:r>
          </w:p>
        </w:tc>
        <w:tc>
          <w:tcPr>
            <w:tcW w:w="1081" w:type="dxa"/>
            <w:noWrap/>
          </w:tcPr>
          <w:p w:rsidR="007C3F2F" w:rsidRPr="00A51065" w:rsidRDefault="007C3F2F" w:rsidP="007C0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noWrap/>
          </w:tcPr>
          <w:p w:rsidR="007C3F2F" w:rsidRPr="00BB0DDB" w:rsidRDefault="007C3F2F" w:rsidP="006E3B91">
            <w:pPr>
              <w:jc w:val="center"/>
              <w:rPr>
                <w:sz w:val="28"/>
                <w:szCs w:val="28"/>
              </w:rPr>
            </w:pPr>
          </w:p>
        </w:tc>
      </w:tr>
      <w:tr w:rsidR="007C3F2F" w:rsidRPr="00BB0DDB" w:rsidTr="00EC448F">
        <w:trPr>
          <w:gridAfter w:val="1"/>
          <w:wAfter w:w="990" w:type="dxa"/>
          <w:trHeight w:val="525"/>
        </w:trPr>
        <w:tc>
          <w:tcPr>
            <w:tcW w:w="586" w:type="dxa"/>
          </w:tcPr>
          <w:p w:rsidR="007C3F2F" w:rsidRPr="004363B7" w:rsidRDefault="007C3F2F" w:rsidP="007C0ECA">
            <w:pPr>
              <w:rPr>
                <w:rFonts w:ascii="Tahoma" w:hAnsi="Tahoma" w:cs="Tahoma"/>
                <w:color w:val="000000"/>
              </w:rPr>
            </w:pPr>
          </w:p>
        </w:tc>
        <w:tc>
          <w:tcPr>
            <w:tcW w:w="4678" w:type="dxa"/>
            <w:hideMark/>
          </w:tcPr>
          <w:p w:rsidR="007C3F2F" w:rsidRDefault="007C3F2F" w:rsidP="007C0ECA">
            <w:pPr>
              <w:rPr>
                <w:color w:val="000000"/>
                <w:sz w:val="28"/>
                <w:szCs w:val="28"/>
              </w:rPr>
            </w:pPr>
            <w:r w:rsidRPr="00002F45">
              <w:rPr>
                <w:color w:val="000000"/>
                <w:sz w:val="28"/>
                <w:szCs w:val="28"/>
              </w:rPr>
              <w:t xml:space="preserve">Нож канцелярский </w:t>
            </w:r>
          </w:p>
          <w:p w:rsidR="007C3F2F" w:rsidRPr="00002F45" w:rsidRDefault="007C3F2F" w:rsidP="002F1CD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 широким  лезвием</w:t>
            </w:r>
            <w:r w:rsidRPr="00002F45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  <w:hideMark/>
          </w:tcPr>
          <w:p w:rsidR="007C3F2F" w:rsidRPr="00616F3A" w:rsidRDefault="007C3F2F" w:rsidP="00A51065">
            <w:pPr>
              <w:jc w:val="center"/>
              <w:rPr>
                <w:color w:val="000000"/>
                <w:sz w:val="28"/>
                <w:szCs w:val="28"/>
              </w:rPr>
            </w:pPr>
            <w:r w:rsidRPr="00616F3A">
              <w:rPr>
                <w:color w:val="000000"/>
                <w:sz w:val="28"/>
                <w:szCs w:val="28"/>
              </w:rPr>
              <w:t>шт</w:t>
            </w:r>
          </w:p>
        </w:tc>
        <w:tc>
          <w:tcPr>
            <w:tcW w:w="1223" w:type="dxa"/>
            <w:hideMark/>
          </w:tcPr>
          <w:p w:rsidR="007C3F2F" w:rsidRPr="00F33561" w:rsidRDefault="007C3F2F" w:rsidP="007C0ECA">
            <w:pPr>
              <w:jc w:val="center"/>
              <w:rPr>
                <w:color w:val="000000"/>
                <w:sz w:val="28"/>
                <w:szCs w:val="28"/>
              </w:rPr>
            </w:pPr>
            <w:r w:rsidRPr="00F33561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081" w:type="dxa"/>
            <w:noWrap/>
          </w:tcPr>
          <w:p w:rsidR="007C3F2F" w:rsidRPr="00F33561" w:rsidRDefault="007C3F2F" w:rsidP="007C0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noWrap/>
          </w:tcPr>
          <w:p w:rsidR="007C3F2F" w:rsidRPr="00BB0DDB" w:rsidRDefault="007C3F2F" w:rsidP="006E3B91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7C3F2F" w:rsidRPr="00BB0DDB" w:rsidTr="009716C6">
        <w:trPr>
          <w:gridAfter w:val="1"/>
          <w:wAfter w:w="990" w:type="dxa"/>
          <w:trHeight w:val="525"/>
        </w:trPr>
        <w:tc>
          <w:tcPr>
            <w:tcW w:w="586" w:type="dxa"/>
          </w:tcPr>
          <w:p w:rsidR="007C3F2F" w:rsidRPr="004363B7" w:rsidRDefault="007C3F2F" w:rsidP="007C0ECA">
            <w:pPr>
              <w:rPr>
                <w:rFonts w:ascii="Tahoma" w:hAnsi="Tahoma" w:cs="Tahoma"/>
                <w:color w:val="000000"/>
              </w:rPr>
            </w:pPr>
          </w:p>
        </w:tc>
        <w:tc>
          <w:tcPr>
            <w:tcW w:w="4678" w:type="dxa"/>
          </w:tcPr>
          <w:p w:rsidR="007C3F2F" w:rsidRPr="009716C6" w:rsidRDefault="007C0ECA" w:rsidP="009716C6">
            <w:pPr>
              <w:rPr>
                <w:sz w:val="28"/>
                <w:szCs w:val="28"/>
              </w:rPr>
            </w:pPr>
            <w:hyperlink r:id="rId9" w:history="1">
              <w:r w:rsidR="009716C6" w:rsidRPr="009716C6">
                <w:rPr>
                  <w:sz w:val="28"/>
                  <w:szCs w:val="28"/>
                </w:rPr>
                <w:t xml:space="preserve">Ножницы 21,5 см Office Point Premium в блистере </w:t>
              </w:r>
            </w:hyperlink>
          </w:p>
        </w:tc>
        <w:tc>
          <w:tcPr>
            <w:tcW w:w="851" w:type="dxa"/>
          </w:tcPr>
          <w:p w:rsidR="007C3F2F" w:rsidRPr="00616F3A" w:rsidRDefault="007C3F2F" w:rsidP="00A5106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</w:t>
            </w:r>
          </w:p>
        </w:tc>
        <w:tc>
          <w:tcPr>
            <w:tcW w:w="1223" w:type="dxa"/>
          </w:tcPr>
          <w:p w:rsidR="007C3F2F" w:rsidRPr="00F33561" w:rsidRDefault="007C3F2F" w:rsidP="007C0ECA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1081" w:type="dxa"/>
            <w:noWrap/>
          </w:tcPr>
          <w:p w:rsidR="007C3F2F" w:rsidRPr="009716C6" w:rsidRDefault="007C3F2F" w:rsidP="007C0ECA">
            <w:pPr>
              <w:jc w:val="center"/>
              <w:rPr>
                <w:color w:val="C00000"/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noWrap/>
          </w:tcPr>
          <w:p w:rsidR="007C3F2F" w:rsidRPr="00BB0DDB" w:rsidRDefault="007C3F2F" w:rsidP="006E3B91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7C3F2F" w:rsidRPr="00BB0DDB" w:rsidTr="00EC448F">
        <w:trPr>
          <w:gridAfter w:val="1"/>
          <w:wAfter w:w="990" w:type="dxa"/>
          <w:trHeight w:val="525"/>
        </w:trPr>
        <w:tc>
          <w:tcPr>
            <w:tcW w:w="586" w:type="dxa"/>
          </w:tcPr>
          <w:p w:rsidR="007C3F2F" w:rsidRPr="00616F3A" w:rsidRDefault="007C3F2F" w:rsidP="007C0EC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  <w:hideMark/>
          </w:tcPr>
          <w:p w:rsidR="007C3F2F" w:rsidRPr="00616F3A" w:rsidRDefault="007C3F2F" w:rsidP="009716C6">
            <w:pPr>
              <w:rPr>
                <w:color w:val="000000"/>
                <w:sz w:val="28"/>
                <w:szCs w:val="28"/>
              </w:rPr>
            </w:pPr>
            <w:r w:rsidRPr="00616F3A">
              <w:rPr>
                <w:color w:val="000000"/>
                <w:sz w:val="28"/>
                <w:szCs w:val="28"/>
              </w:rPr>
              <w:t xml:space="preserve">Пластиковый скоросшиватель с прозрачной  корочкой </w:t>
            </w:r>
            <w:r w:rsidR="009716C6">
              <w:rPr>
                <w:color w:val="000000"/>
                <w:sz w:val="28"/>
                <w:szCs w:val="28"/>
              </w:rPr>
              <w:t>(цвет: красный, синий, желтый, зеленый, белый)</w:t>
            </w:r>
          </w:p>
        </w:tc>
        <w:tc>
          <w:tcPr>
            <w:tcW w:w="851" w:type="dxa"/>
            <w:hideMark/>
          </w:tcPr>
          <w:p w:rsidR="007C3F2F" w:rsidRPr="00616F3A" w:rsidRDefault="007C3F2F" w:rsidP="007C0ECA">
            <w:pPr>
              <w:jc w:val="center"/>
              <w:rPr>
                <w:color w:val="000000"/>
                <w:sz w:val="28"/>
                <w:szCs w:val="28"/>
              </w:rPr>
            </w:pPr>
            <w:r w:rsidRPr="00616F3A"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1223" w:type="dxa"/>
            <w:hideMark/>
          </w:tcPr>
          <w:p w:rsidR="007C3F2F" w:rsidRPr="00616F3A" w:rsidRDefault="007C3F2F" w:rsidP="007C0ECA">
            <w:pPr>
              <w:jc w:val="center"/>
              <w:rPr>
                <w:color w:val="000000"/>
                <w:sz w:val="28"/>
                <w:szCs w:val="28"/>
              </w:rPr>
            </w:pPr>
            <w:r w:rsidRPr="00616F3A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081" w:type="dxa"/>
            <w:noWrap/>
          </w:tcPr>
          <w:p w:rsidR="007C3F2F" w:rsidRPr="00616F3A" w:rsidRDefault="007C3F2F" w:rsidP="007C0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noWrap/>
          </w:tcPr>
          <w:p w:rsidR="007C3F2F" w:rsidRPr="00BB0DDB" w:rsidRDefault="007C3F2F" w:rsidP="006E3B91">
            <w:pPr>
              <w:jc w:val="center"/>
              <w:rPr>
                <w:sz w:val="28"/>
                <w:szCs w:val="28"/>
              </w:rPr>
            </w:pPr>
          </w:p>
        </w:tc>
      </w:tr>
      <w:tr w:rsidR="007C3F2F" w:rsidRPr="00BB0DDB" w:rsidTr="00EC448F">
        <w:trPr>
          <w:gridAfter w:val="1"/>
          <w:wAfter w:w="990" w:type="dxa"/>
          <w:trHeight w:val="525"/>
        </w:trPr>
        <w:tc>
          <w:tcPr>
            <w:tcW w:w="586" w:type="dxa"/>
          </w:tcPr>
          <w:p w:rsidR="007C3F2F" w:rsidRPr="00616F3A" w:rsidRDefault="007C3F2F" w:rsidP="007C0EC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  <w:hideMark/>
          </w:tcPr>
          <w:p w:rsidR="007C3F2F" w:rsidRPr="00616F3A" w:rsidRDefault="007C3F2F" w:rsidP="007C0ECA">
            <w:pPr>
              <w:rPr>
                <w:color w:val="000000"/>
                <w:sz w:val="28"/>
                <w:szCs w:val="28"/>
              </w:rPr>
            </w:pPr>
            <w:r w:rsidRPr="00616F3A">
              <w:rPr>
                <w:color w:val="000000"/>
                <w:sz w:val="28"/>
                <w:szCs w:val="28"/>
              </w:rPr>
              <w:t xml:space="preserve">Папка-регистратор с арочным механизмом 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616F3A">
              <w:rPr>
                <w:color w:val="000000"/>
                <w:sz w:val="28"/>
                <w:szCs w:val="28"/>
              </w:rPr>
              <w:t xml:space="preserve">А-4  </w:t>
            </w:r>
            <w:r>
              <w:rPr>
                <w:color w:val="000000"/>
                <w:sz w:val="28"/>
                <w:szCs w:val="28"/>
              </w:rPr>
              <w:t>80</w:t>
            </w:r>
            <w:r w:rsidRPr="00616F3A">
              <w:rPr>
                <w:color w:val="000000"/>
                <w:sz w:val="28"/>
                <w:szCs w:val="28"/>
              </w:rPr>
              <w:t xml:space="preserve"> мм </w:t>
            </w:r>
            <w:r w:rsidR="009716C6">
              <w:rPr>
                <w:color w:val="000000"/>
                <w:sz w:val="28"/>
                <w:szCs w:val="28"/>
              </w:rPr>
              <w:t>(в одном цвете не менее 20 шт.)</w:t>
            </w:r>
          </w:p>
        </w:tc>
        <w:tc>
          <w:tcPr>
            <w:tcW w:w="851" w:type="dxa"/>
            <w:hideMark/>
          </w:tcPr>
          <w:p w:rsidR="007C3F2F" w:rsidRPr="00616F3A" w:rsidRDefault="007C3F2F" w:rsidP="007C0ECA">
            <w:pPr>
              <w:jc w:val="center"/>
              <w:rPr>
                <w:color w:val="000000"/>
                <w:sz w:val="28"/>
                <w:szCs w:val="28"/>
              </w:rPr>
            </w:pPr>
            <w:r w:rsidRPr="00616F3A"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1223" w:type="dxa"/>
            <w:hideMark/>
          </w:tcPr>
          <w:p w:rsidR="007C3F2F" w:rsidRPr="00616F3A" w:rsidRDefault="007C3F2F" w:rsidP="00F069E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  <w:r w:rsidR="00F069E7">
              <w:rPr>
                <w:color w:val="000000"/>
                <w:sz w:val="28"/>
                <w:szCs w:val="28"/>
              </w:rPr>
              <w:t>5</w:t>
            </w: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1" w:type="dxa"/>
            <w:noWrap/>
          </w:tcPr>
          <w:p w:rsidR="007C3F2F" w:rsidRPr="00616F3A" w:rsidRDefault="007C3F2F" w:rsidP="007C0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noWrap/>
          </w:tcPr>
          <w:p w:rsidR="007C3F2F" w:rsidRPr="00BB0DDB" w:rsidRDefault="007C3F2F" w:rsidP="006E3B91">
            <w:pPr>
              <w:jc w:val="center"/>
              <w:rPr>
                <w:sz w:val="28"/>
                <w:szCs w:val="28"/>
              </w:rPr>
            </w:pPr>
          </w:p>
        </w:tc>
      </w:tr>
      <w:tr w:rsidR="00F069E7" w:rsidRPr="00BB0DDB" w:rsidTr="000C538E">
        <w:trPr>
          <w:gridAfter w:val="1"/>
          <w:wAfter w:w="990" w:type="dxa"/>
          <w:trHeight w:val="525"/>
        </w:trPr>
        <w:tc>
          <w:tcPr>
            <w:tcW w:w="586" w:type="dxa"/>
          </w:tcPr>
          <w:p w:rsidR="00F069E7" w:rsidRPr="00616F3A" w:rsidRDefault="00F069E7" w:rsidP="007C0EC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</w:tcPr>
          <w:p w:rsidR="00F069E7" w:rsidRPr="00616F3A" w:rsidRDefault="00F069E7" w:rsidP="00CB413E">
            <w:pPr>
              <w:rPr>
                <w:color w:val="000000"/>
                <w:sz w:val="28"/>
                <w:szCs w:val="28"/>
              </w:rPr>
            </w:pPr>
            <w:r w:rsidRPr="00616F3A">
              <w:rPr>
                <w:color w:val="000000"/>
                <w:sz w:val="28"/>
                <w:szCs w:val="28"/>
              </w:rPr>
              <w:t xml:space="preserve">Папка-регистратор с арочным механизмом 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616F3A">
              <w:rPr>
                <w:color w:val="000000"/>
                <w:sz w:val="28"/>
                <w:szCs w:val="28"/>
              </w:rPr>
              <w:t xml:space="preserve">А-4  </w:t>
            </w:r>
            <w:r w:rsidR="00CB413E">
              <w:rPr>
                <w:color w:val="000000"/>
                <w:sz w:val="28"/>
                <w:szCs w:val="28"/>
              </w:rPr>
              <w:t>75</w:t>
            </w:r>
            <w:r w:rsidRPr="00616F3A">
              <w:rPr>
                <w:color w:val="000000"/>
                <w:sz w:val="28"/>
                <w:szCs w:val="28"/>
              </w:rPr>
              <w:t xml:space="preserve"> мм </w:t>
            </w:r>
            <w:r>
              <w:rPr>
                <w:color w:val="000000"/>
                <w:sz w:val="28"/>
                <w:szCs w:val="28"/>
              </w:rPr>
              <w:t>(в одном цвете не менее 20 шт.)</w:t>
            </w:r>
          </w:p>
        </w:tc>
        <w:tc>
          <w:tcPr>
            <w:tcW w:w="851" w:type="dxa"/>
          </w:tcPr>
          <w:p w:rsidR="00F069E7" w:rsidRPr="00616F3A" w:rsidRDefault="00F069E7" w:rsidP="007C0ECA">
            <w:pPr>
              <w:jc w:val="center"/>
              <w:rPr>
                <w:color w:val="000000"/>
                <w:sz w:val="28"/>
                <w:szCs w:val="28"/>
              </w:rPr>
            </w:pPr>
            <w:r w:rsidRPr="00616F3A"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1223" w:type="dxa"/>
          </w:tcPr>
          <w:p w:rsidR="00F069E7" w:rsidRDefault="00CB413E" w:rsidP="002648F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  <w:r w:rsidR="00F069E7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1" w:type="dxa"/>
            <w:noWrap/>
          </w:tcPr>
          <w:p w:rsidR="00F069E7" w:rsidRPr="00616F3A" w:rsidRDefault="00F069E7" w:rsidP="007C0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noWrap/>
          </w:tcPr>
          <w:p w:rsidR="00F069E7" w:rsidRDefault="00F069E7" w:rsidP="006E3B91">
            <w:pPr>
              <w:jc w:val="center"/>
              <w:rPr>
                <w:sz w:val="28"/>
                <w:szCs w:val="28"/>
              </w:rPr>
            </w:pPr>
          </w:p>
        </w:tc>
      </w:tr>
      <w:tr w:rsidR="007C3F2F" w:rsidRPr="00BB0DDB" w:rsidTr="00EC448F">
        <w:trPr>
          <w:gridAfter w:val="1"/>
          <w:wAfter w:w="990" w:type="dxa"/>
          <w:trHeight w:val="525"/>
        </w:trPr>
        <w:tc>
          <w:tcPr>
            <w:tcW w:w="586" w:type="dxa"/>
          </w:tcPr>
          <w:p w:rsidR="007C3F2F" w:rsidRPr="00616F3A" w:rsidRDefault="007C3F2F" w:rsidP="007C0EC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  <w:hideMark/>
          </w:tcPr>
          <w:p w:rsidR="007C3F2F" w:rsidRPr="00616F3A" w:rsidRDefault="007C3F2F" w:rsidP="002648F1">
            <w:pPr>
              <w:rPr>
                <w:color w:val="000000"/>
                <w:sz w:val="28"/>
                <w:szCs w:val="28"/>
              </w:rPr>
            </w:pPr>
            <w:r w:rsidRPr="00616F3A">
              <w:rPr>
                <w:color w:val="000000"/>
                <w:sz w:val="28"/>
                <w:szCs w:val="28"/>
              </w:rPr>
              <w:t>Папка-регистратор с арочным механизмом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616F3A">
              <w:rPr>
                <w:color w:val="000000"/>
                <w:sz w:val="28"/>
                <w:szCs w:val="28"/>
              </w:rPr>
              <w:t xml:space="preserve"> А-4  </w:t>
            </w:r>
            <w:r>
              <w:rPr>
                <w:color w:val="000000"/>
                <w:sz w:val="28"/>
                <w:szCs w:val="28"/>
              </w:rPr>
              <w:t>5</w:t>
            </w:r>
            <w:r w:rsidRPr="00616F3A">
              <w:rPr>
                <w:color w:val="000000"/>
                <w:sz w:val="28"/>
                <w:szCs w:val="28"/>
              </w:rPr>
              <w:t xml:space="preserve">0 мм </w:t>
            </w:r>
          </w:p>
        </w:tc>
        <w:tc>
          <w:tcPr>
            <w:tcW w:w="851" w:type="dxa"/>
            <w:hideMark/>
          </w:tcPr>
          <w:p w:rsidR="007C3F2F" w:rsidRPr="00616F3A" w:rsidRDefault="007C3F2F" w:rsidP="007C0ECA">
            <w:pPr>
              <w:jc w:val="center"/>
              <w:rPr>
                <w:color w:val="000000"/>
                <w:sz w:val="28"/>
                <w:szCs w:val="28"/>
              </w:rPr>
            </w:pPr>
            <w:r w:rsidRPr="00616F3A"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1223" w:type="dxa"/>
            <w:hideMark/>
          </w:tcPr>
          <w:p w:rsidR="007C3F2F" w:rsidRPr="00616F3A" w:rsidRDefault="00F069E7" w:rsidP="007C0ECA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  <w:r w:rsidR="007C3F2F" w:rsidRPr="00616F3A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1" w:type="dxa"/>
            <w:noWrap/>
          </w:tcPr>
          <w:p w:rsidR="007C3F2F" w:rsidRPr="00616F3A" w:rsidRDefault="007C3F2F" w:rsidP="007C0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noWrap/>
          </w:tcPr>
          <w:p w:rsidR="007C3F2F" w:rsidRPr="00BB0DDB" w:rsidRDefault="007C3F2F" w:rsidP="00F069E7">
            <w:pPr>
              <w:jc w:val="center"/>
              <w:rPr>
                <w:sz w:val="28"/>
                <w:szCs w:val="28"/>
              </w:rPr>
            </w:pPr>
          </w:p>
        </w:tc>
      </w:tr>
      <w:tr w:rsidR="007C3F2F" w:rsidRPr="006E3B91" w:rsidTr="009716C6">
        <w:trPr>
          <w:gridAfter w:val="1"/>
          <w:wAfter w:w="990" w:type="dxa"/>
          <w:trHeight w:val="330"/>
        </w:trPr>
        <w:tc>
          <w:tcPr>
            <w:tcW w:w="586" w:type="dxa"/>
          </w:tcPr>
          <w:p w:rsidR="007C3F2F" w:rsidRPr="00702FD3" w:rsidRDefault="007C3F2F" w:rsidP="007C0ECA">
            <w:pPr>
              <w:rPr>
                <w:rFonts w:ascii="Tahoma" w:hAnsi="Tahoma" w:cs="Tahoma"/>
                <w:color w:val="000000"/>
                <w:sz w:val="19"/>
                <w:szCs w:val="19"/>
              </w:rPr>
            </w:pPr>
          </w:p>
        </w:tc>
        <w:tc>
          <w:tcPr>
            <w:tcW w:w="4678" w:type="dxa"/>
            <w:hideMark/>
          </w:tcPr>
          <w:p w:rsidR="007C3F2F" w:rsidRPr="007C3F2F" w:rsidRDefault="007C3F2F" w:rsidP="007C3F2F">
            <w:pPr>
              <w:rPr>
                <w:sz w:val="28"/>
                <w:szCs w:val="28"/>
              </w:rPr>
            </w:pPr>
            <w:r w:rsidRPr="007C3F2F">
              <w:rPr>
                <w:sz w:val="28"/>
                <w:szCs w:val="28"/>
              </w:rPr>
              <w:t xml:space="preserve">Папка-уголок 3-4  отделения  Формат А4. </w:t>
            </w:r>
          </w:p>
        </w:tc>
        <w:tc>
          <w:tcPr>
            <w:tcW w:w="851" w:type="dxa"/>
            <w:hideMark/>
          </w:tcPr>
          <w:p w:rsidR="007C3F2F" w:rsidRDefault="007C3F2F" w:rsidP="008513CE">
            <w:pPr>
              <w:jc w:val="center"/>
            </w:pPr>
            <w:r w:rsidRPr="00616F3A"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1223" w:type="dxa"/>
            <w:hideMark/>
          </w:tcPr>
          <w:p w:rsidR="007C3F2F" w:rsidRPr="00702FD3" w:rsidRDefault="006E3B91" w:rsidP="008513CE">
            <w:pPr>
              <w:jc w:val="center"/>
              <w:rPr>
                <w:rFonts w:ascii="Tahoma" w:hAnsi="Tahoma" w:cs="Tahoma"/>
                <w:color w:val="000000"/>
                <w:sz w:val="19"/>
                <w:szCs w:val="19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  <w:r w:rsidR="007C3F2F" w:rsidRPr="00616F3A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1" w:type="dxa"/>
            <w:noWrap/>
          </w:tcPr>
          <w:p w:rsidR="007C3F2F" w:rsidRPr="00D65B8D" w:rsidRDefault="007C3F2F" w:rsidP="008513CE">
            <w:pPr>
              <w:jc w:val="center"/>
              <w:rPr>
                <w:rFonts w:ascii="Tahoma" w:hAnsi="Tahoma" w:cs="Tahoma"/>
                <w:color w:val="000000"/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noWrap/>
          </w:tcPr>
          <w:p w:rsidR="007C3F2F" w:rsidRPr="006E3B91" w:rsidRDefault="007C3F2F" w:rsidP="006E3B91">
            <w:pPr>
              <w:jc w:val="center"/>
              <w:rPr>
                <w:sz w:val="28"/>
                <w:szCs w:val="28"/>
              </w:rPr>
            </w:pPr>
          </w:p>
        </w:tc>
      </w:tr>
      <w:tr w:rsidR="007C3F2F" w:rsidRPr="006E3B91" w:rsidTr="00EC448F">
        <w:trPr>
          <w:gridAfter w:val="1"/>
          <w:wAfter w:w="990" w:type="dxa"/>
          <w:trHeight w:val="525"/>
        </w:trPr>
        <w:tc>
          <w:tcPr>
            <w:tcW w:w="586" w:type="dxa"/>
          </w:tcPr>
          <w:p w:rsidR="007C3F2F" w:rsidRPr="00616F3A" w:rsidRDefault="007C3F2F" w:rsidP="007C0EC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  <w:hideMark/>
          </w:tcPr>
          <w:p w:rsidR="007C3F2F" w:rsidRPr="00616F3A" w:rsidRDefault="007C3F2F" w:rsidP="007C0ECA">
            <w:pPr>
              <w:rPr>
                <w:color w:val="000000"/>
                <w:sz w:val="28"/>
                <w:szCs w:val="28"/>
              </w:rPr>
            </w:pPr>
            <w:r w:rsidRPr="00616F3A">
              <w:rPr>
                <w:color w:val="000000"/>
                <w:sz w:val="28"/>
                <w:szCs w:val="28"/>
              </w:rPr>
              <w:t>Папка архивная А4, 120 мм (пластик) на липучке или на кнопке</w:t>
            </w:r>
          </w:p>
        </w:tc>
        <w:tc>
          <w:tcPr>
            <w:tcW w:w="851" w:type="dxa"/>
            <w:hideMark/>
          </w:tcPr>
          <w:p w:rsidR="007C3F2F" w:rsidRPr="00616F3A" w:rsidRDefault="007C3F2F" w:rsidP="007C0ECA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</w:t>
            </w:r>
            <w:r w:rsidRPr="00616F3A">
              <w:rPr>
                <w:color w:val="000000"/>
                <w:sz w:val="28"/>
                <w:szCs w:val="28"/>
              </w:rPr>
              <w:t>т</w:t>
            </w:r>
          </w:p>
        </w:tc>
        <w:tc>
          <w:tcPr>
            <w:tcW w:w="1223" w:type="dxa"/>
            <w:hideMark/>
          </w:tcPr>
          <w:p w:rsidR="007C3F2F" w:rsidRPr="00616F3A" w:rsidRDefault="007C3F2F" w:rsidP="007C0ECA">
            <w:pPr>
              <w:jc w:val="center"/>
              <w:rPr>
                <w:color w:val="000000"/>
                <w:sz w:val="28"/>
                <w:szCs w:val="28"/>
              </w:rPr>
            </w:pPr>
            <w:r w:rsidRPr="00616F3A">
              <w:rPr>
                <w:color w:val="000000"/>
                <w:sz w:val="28"/>
                <w:szCs w:val="28"/>
              </w:rPr>
              <w:t>1</w:t>
            </w: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1" w:type="dxa"/>
            <w:noWrap/>
          </w:tcPr>
          <w:p w:rsidR="007C3F2F" w:rsidRPr="00616F3A" w:rsidRDefault="007C3F2F" w:rsidP="007C0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noWrap/>
          </w:tcPr>
          <w:p w:rsidR="007C3F2F" w:rsidRPr="006E3B91" w:rsidRDefault="007C3F2F" w:rsidP="006E3B91">
            <w:pPr>
              <w:jc w:val="center"/>
              <w:rPr>
                <w:sz w:val="28"/>
                <w:szCs w:val="28"/>
              </w:rPr>
            </w:pPr>
          </w:p>
        </w:tc>
      </w:tr>
      <w:tr w:rsidR="007C3F2F" w:rsidRPr="006E3B91" w:rsidTr="00EC448F">
        <w:trPr>
          <w:gridAfter w:val="1"/>
          <w:wAfter w:w="990" w:type="dxa"/>
          <w:trHeight w:val="525"/>
        </w:trPr>
        <w:tc>
          <w:tcPr>
            <w:tcW w:w="586" w:type="dxa"/>
          </w:tcPr>
          <w:p w:rsidR="007C3F2F" w:rsidRPr="00616F3A" w:rsidRDefault="007C3F2F" w:rsidP="007C0EC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  <w:hideMark/>
          </w:tcPr>
          <w:p w:rsidR="007C3F2F" w:rsidRPr="00616F3A" w:rsidRDefault="007C3F2F" w:rsidP="007C0ECA">
            <w:pPr>
              <w:rPr>
                <w:color w:val="000000"/>
                <w:sz w:val="28"/>
                <w:szCs w:val="28"/>
              </w:rPr>
            </w:pPr>
            <w:r w:rsidRPr="00616F3A">
              <w:rPr>
                <w:color w:val="000000"/>
                <w:sz w:val="28"/>
                <w:szCs w:val="28"/>
              </w:rPr>
              <w:t>Папка архивная А4, 100 мм (пластик) на липучке или на кнопке</w:t>
            </w:r>
          </w:p>
        </w:tc>
        <w:tc>
          <w:tcPr>
            <w:tcW w:w="851" w:type="dxa"/>
            <w:hideMark/>
          </w:tcPr>
          <w:p w:rsidR="007C3F2F" w:rsidRPr="00616F3A" w:rsidRDefault="007C3F2F" w:rsidP="007C0ECA">
            <w:pPr>
              <w:jc w:val="center"/>
              <w:rPr>
                <w:color w:val="000000"/>
                <w:sz w:val="28"/>
                <w:szCs w:val="28"/>
              </w:rPr>
            </w:pPr>
            <w:r w:rsidRPr="00616F3A">
              <w:rPr>
                <w:color w:val="000000"/>
                <w:sz w:val="28"/>
                <w:szCs w:val="28"/>
              </w:rPr>
              <w:t>шт</w:t>
            </w:r>
          </w:p>
        </w:tc>
        <w:tc>
          <w:tcPr>
            <w:tcW w:w="1223" w:type="dxa"/>
            <w:hideMark/>
          </w:tcPr>
          <w:p w:rsidR="007C3F2F" w:rsidRPr="00616F3A" w:rsidRDefault="007C3F2F" w:rsidP="007C0ECA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  <w:r w:rsidRPr="00616F3A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1" w:type="dxa"/>
            <w:noWrap/>
          </w:tcPr>
          <w:p w:rsidR="007C3F2F" w:rsidRPr="00616F3A" w:rsidRDefault="007C3F2F" w:rsidP="007C0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noWrap/>
          </w:tcPr>
          <w:p w:rsidR="007C3F2F" w:rsidRPr="006E3B91" w:rsidRDefault="007C3F2F" w:rsidP="006E3B91">
            <w:pPr>
              <w:jc w:val="center"/>
              <w:rPr>
                <w:sz w:val="28"/>
                <w:szCs w:val="28"/>
              </w:rPr>
            </w:pPr>
          </w:p>
        </w:tc>
      </w:tr>
      <w:tr w:rsidR="007C3F2F" w:rsidRPr="006E3B91" w:rsidTr="00EC448F">
        <w:trPr>
          <w:gridAfter w:val="1"/>
          <w:wAfter w:w="990" w:type="dxa"/>
          <w:trHeight w:val="525"/>
        </w:trPr>
        <w:tc>
          <w:tcPr>
            <w:tcW w:w="586" w:type="dxa"/>
          </w:tcPr>
          <w:p w:rsidR="007C3F2F" w:rsidRPr="00616F3A" w:rsidRDefault="007C3F2F" w:rsidP="007C0EC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  <w:hideMark/>
          </w:tcPr>
          <w:p w:rsidR="007C3F2F" w:rsidRPr="00616F3A" w:rsidRDefault="007C3F2F" w:rsidP="007C0ECA">
            <w:pPr>
              <w:rPr>
                <w:color w:val="000000"/>
                <w:sz w:val="28"/>
                <w:szCs w:val="28"/>
              </w:rPr>
            </w:pPr>
            <w:r w:rsidRPr="00616F3A">
              <w:rPr>
                <w:color w:val="000000"/>
                <w:sz w:val="28"/>
                <w:szCs w:val="28"/>
              </w:rPr>
              <w:t>Папка архивная А4, 70 мм (пластик) на липучке или на кнопке</w:t>
            </w:r>
          </w:p>
        </w:tc>
        <w:tc>
          <w:tcPr>
            <w:tcW w:w="851" w:type="dxa"/>
            <w:hideMark/>
          </w:tcPr>
          <w:p w:rsidR="007C3F2F" w:rsidRPr="00616F3A" w:rsidRDefault="007C3F2F" w:rsidP="007C0ECA">
            <w:pPr>
              <w:jc w:val="center"/>
              <w:rPr>
                <w:color w:val="000000"/>
                <w:sz w:val="28"/>
                <w:szCs w:val="28"/>
              </w:rPr>
            </w:pPr>
            <w:r w:rsidRPr="00616F3A">
              <w:rPr>
                <w:color w:val="000000"/>
                <w:sz w:val="28"/>
                <w:szCs w:val="28"/>
              </w:rPr>
              <w:t>шт</w:t>
            </w:r>
          </w:p>
        </w:tc>
        <w:tc>
          <w:tcPr>
            <w:tcW w:w="1223" w:type="dxa"/>
            <w:hideMark/>
          </w:tcPr>
          <w:p w:rsidR="007C3F2F" w:rsidRPr="00616F3A" w:rsidRDefault="007C3F2F" w:rsidP="007C0ECA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  <w:r w:rsidRPr="00616F3A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1" w:type="dxa"/>
            <w:noWrap/>
          </w:tcPr>
          <w:p w:rsidR="007C3F2F" w:rsidRPr="00616F3A" w:rsidRDefault="007C3F2F" w:rsidP="007C0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noWrap/>
          </w:tcPr>
          <w:p w:rsidR="007C3F2F" w:rsidRPr="006E3B91" w:rsidRDefault="007C3F2F" w:rsidP="006E3B91">
            <w:pPr>
              <w:jc w:val="center"/>
              <w:rPr>
                <w:sz w:val="28"/>
                <w:szCs w:val="28"/>
              </w:rPr>
            </w:pPr>
          </w:p>
        </w:tc>
      </w:tr>
      <w:tr w:rsidR="007C3F2F" w:rsidRPr="006E3B91" w:rsidTr="00EC448F">
        <w:trPr>
          <w:gridAfter w:val="1"/>
          <w:wAfter w:w="990" w:type="dxa"/>
          <w:trHeight w:val="264"/>
        </w:trPr>
        <w:tc>
          <w:tcPr>
            <w:tcW w:w="586" w:type="dxa"/>
          </w:tcPr>
          <w:p w:rsidR="007C3F2F" w:rsidRPr="00616F3A" w:rsidRDefault="007C3F2F" w:rsidP="007C0EC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  <w:hideMark/>
          </w:tcPr>
          <w:p w:rsidR="007C3F2F" w:rsidRDefault="007C3F2F" w:rsidP="008513CE">
            <w:pPr>
              <w:rPr>
                <w:color w:val="000000"/>
                <w:sz w:val="28"/>
                <w:szCs w:val="28"/>
              </w:rPr>
            </w:pPr>
            <w:r w:rsidRPr="00616F3A">
              <w:rPr>
                <w:color w:val="000000"/>
                <w:sz w:val="28"/>
                <w:szCs w:val="28"/>
              </w:rPr>
              <w:t>Папка архивная А4, 45 мм (пластик)</w:t>
            </w:r>
          </w:p>
          <w:p w:rsidR="007C3F2F" w:rsidRPr="00616F3A" w:rsidRDefault="007C3F2F" w:rsidP="008513CE">
            <w:pPr>
              <w:rPr>
                <w:color w:val="000000"/>
                <w:sz w:val="28"/>
                <w:szCs w:val="28"/>
              </w:rPr>
            </w:pPr>
            <w:r w:rsidRPr="00616F3A">
              <w:rPr>
                <w:color w:val="000000"/>
                <w:sz w:val="28"/>
                <w:szCs w:val="28"/>
              </w:rPr>
              <w:t>на липучке или на кнопке</w:t>
            </w:r>
          </w:p>
        </w:tc>
        <w:tc>
          <w:tcPr>
            <w:tcW w:w="851" w:type="dxa"/>
            <w:hideMark/>
          </w:tcPr>
          <w:p w:rsidR="007C3F2F" w:rsidRPr="00616F3A" w:rsidRDefault="007C3F2F" w:rsidP="008513CE">
            <w:pPr>
              <w:jc w:val="center"/>
              <w:rPr>
                <w:color w:val="000000"/>
                <w:sz w:val="28"/>
                <w:szCs w:val="28"/>
              </w:rPr>
            </w:pPr>
            <w:r w:rsidRPr="00616F3A">
              <w:rPr>
                <w:color w:val="000000"/>
                <w:sz w:val="28"/>
                <w:szCs w:val="28"/>
              </w:rPr>
              <w:t>шт</w:t>
            </w:r>
          </w:p>
        </w:tc>
        <w:tc>
          <w:tcPr>
            <w:tcW w:w="1223" w:type="dxa"/>
            <w:hideMark/>
          </w:tcPr>
          <w:p w:rsidR="007C3F2F" w:rsidRPr="00616F3A" w:rsidRDefault="007C3F2F" w:rsidP="008513C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  <w:r w:rsidRPr="00616F3A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1" w:type="dxa"/>
            <w:noWrap/>
          </w:tcPr>
          <w:p w:rsidR="007C3F2F" w:rsidRPr="00616F3A" w:rsidRDefault="007C3F2F" w:rsidP="008513C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noWrap/>
          </w:tcPr>
          <w:p w:rsidR="007C3F2F" w:rsidRPr="006E3B91" w:rsidRDefault="007C3F2F" w:rsidP="006E3B91">
            <w:pPr>
              <w:jc w:val="center"/>
              <w:rPr>
                <w:sz w:val="28"/>
                <w:szCs w:val="28"/>
              </w:rPr>
            </w:pPr>
          </w:p>
        </w:tc>
      </w:tr>
      <w:tr w:rsidR="007C3F2F" w:rsidRPr="006E3B91" w:rsidTr="00EC448F">
        <w:trPr>
          <w:gridAfter w:val="1"/>
          <w:wAfter w:w="990" w:type="dxa"/>
          <w:trHeight w:val="525"/>
        </w:trPr>
        <w:tc>
          <w:tcPr>
            <w:tcW w:w="586" w:type="dxa"/>
          </w:tcPr>
          <w:p w:rsidR="007C3F2F" w:rsidRPr="00252FF6" w:rsidRDefault="007C3F2F" w:rsidP="007C0EC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  <w:hideMark/>
          </w:tcPr>
          <w:p w:rsidR="007C3F2F" w:rsidRPr="001D054A" w:rsidRDefault="007C3F2F" w:rsidP="007C0ECA">
            <w:pPr>
              <w:rPr>
                <w:sz w:val="28"/>
                <w:szCs w:val="28"/>
              </w:rPr>
            </w:pPr>
            <w:r w:rsidRPr="001D054A">
              <w:rPr>
                <w:sz w:val="28"/>
                <w:szCs w:val="28"/>
              </w:rPr>
              <w:t xml:space="preserve">Разделитель пластик цифровой </w:t>
            </w:r>
            <w:r w:rsidR="001D054A" w:rsidRPr="001D054A">
              <w:rPr>
                <w:sz w:val="28"/>
                <w:szCs w:val="28"/>
              </w:rPr>
              <w:t xml:space="preserve"> от</w:t>
            </w:r>
          </w:p>
          <w:p w:rsidR="007C3F2F" w:rsidRPr="001D054A" w:rsidRDefault="001D054A" w:rsidP="001D054A">
            <w:pPr>
              <w:rPr>
                <w:sz w:val="28"/>
                <w:szCs w:val="28"/>
              </w:rPr>
            </w:pPr>
            <w:r w:rsidRPr="001D054A">
              <w:rPr>
                <w:sz w:val="28"/>
                <w:szCs w:val="28"/>
              </w:rPr>
              <w:t>1 до 12</w:t>
            </w:r>
          </w:p>
        </w:tc>
        <w:tc>
          <w:tcPr>
            <w:tcW w:w="851" w:type="dxa"/>
            <w:hideMark/>
          </w:tcPr>
          <w:p w:rsidR="007C3F2F" w:rsidRPr="00616F3A" w:rsidRDefault="007C3F2F" w:rsidP="007C0ECA">
            <w:pPr>
              <w:jc w:val="center"/>
              <w:rPr>
                <w:color w:val="000000"/>
                <w:sz w:val="28"/>
                <w:szCs w:val="28"/>
              </w:rPr>
            </w:pPr>
            <w:r w:rsidRPr="00616F3A">
              <w:rPr>
                <w:color w:val="000000"/>
                <w:sz w:val="28"/>
                <w:szCs w:val="28"/>
              </w:rPr>
              <w:t>уп.</w:t>
            </w:r>
          </w:p>
        </w:tc>
        <w:tc>
          <w:tcPr>
            <w:tcW w:w="1223" w:type="dxa"/>
            <w:hideMark/>
          </w:tcPr>
          <w:p w:rsidR="007C3F2F" w:rsidRPr="00616F3A" w:rsidRDefault="00F069E7" w:rsidP="007C0ECA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  <w:r w:rsidR="007C3F2F" w:rsidRPr="00616F3A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1" w:type="dxa"/>
            <w:noWrap/>
          </w:tcPr>
          <w:p w:rsidR="007C3F2F" w:rsidRPr="00616F3A" w:rsidRDefault="007C3F2F" w:rsidP="007C0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noWrap/>
          </w:tcPr>
          <w:p w:rsidR="007C3F2F" w:rsidRPr="006E3B91" w:rsidRDefault="007C3F2F" w:rsidP="006E3B91">
            <w:pPr>
              <w:jc w:val="center"/>
              <w:rPr>
                <w:sz w:val="28"/>
                <w:szCs w:val="28"/>
              </w:rPr>
            </w:pPr>
          </w:p>
        </w:tc>
      </w:tr>
      <w:tr w:rsidR="001D054A" w:rsidRPr="006E3B91" w:rsidTr="009716C6">
        <w:trPr>
          <w:gridAfter w:val="1"/>
          <w:wAfter w:w="990" w:type="dxa"/>
          <w:trHeight w:val="525"/>
        </w:trPr>
        <w:tc>
          <w:tcPr>
            <w:tcW w:w="586" w:type="dxa"/>
          </w:tcPr>
          <w:p w:rsidR="001D054A" w:rsidRPr="00252FF6" w:rsidRDefault="001D054A" w:rsidP="007C0EC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</w:tcPr>
          <w:p w:rsidR="001D054A" w:rsidRPr="001D054A" w:rsidRDefault="001D054A" w:rsidP="001D054A">
            <w:pPr>
              <w:rPr>
                <w:sz w:val="28"/>
                <w:szCs w:val="28"/>
              </w:rPr>
            </w:pPr>
            <w:r w:rsidRPr="001D054A">
              <w:rPr>
                <w:sz w:val="28"/>
                <w:szCs w:val="28"/>
              </w:rPr>
              <w:t>Разделитель пластик алфавитный от АдоЯ</w:t>
            </w:r>
          </w:p>
        </w:tc>
        <w:tc>
          <w:tcPr>
            <w:tcW w:w="851" w:type="dxa"/>
          </w:tcPr>
          <w:p w:rsidR="001D054A" w:rsidRPr="00616F3A" w:rsidRDefault="001D054A" w:rsidP="007C0ECA">
            <w:pPr>
              <w:jc w:val="center"/>
              <w:rPr>
                <w:color w:val="000000"/>
                <w:sz w:val="28"/>
                <w:szCs w:val="28"/>
              </w:rPr>
            </w:pPr>
            <w:r w:rsidRPr="00616F3A">
              <w:rPr>
                <w:color w:val="000000"/>
                <w:sz w:val="28"/>
                <w:szCs w:val="28"/>
              </w:rPr>
              <w:t>уп.</w:t>
            </w:r>
          </w:p>
        </w:tc>
        <w:tc>
          <w:tcPr>
            <w:tcW w:w="1223" w:type="dxa"/>
          </w:tcPr>
          <w:p w:rsidR="001D054A" w:rsidRPr="00616F3A" w:rsidRDefault="00A96B3B" w:rsidP="007C0ECA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  <w:r w:rsidR="001D054A" w:rsidRPr="00616F3A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1" w:type="dxa"/>
            <w:noWrap/>
          </w:tcPr>
          <w:p w:rsidR="001D054A" w:rsidRPr="00616F3A" w:rsidRDefault="001D054A" w:rsidP="007C0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noWrap/>
          </w:tcPr>
          <w:p w:rsidR="001D054A" w:rsidRPr="006E3B91" w:rsidRDefault="001D054A" w:rsidP="006E3B91">
            <w:pPr>
              <w:jc w:val="center"/>
              <w:rPr>
                <w:sz w:val="28"/>
                <w:szCs w:val="28"/>
              </w:rPr>
            </w:pPr>
          </w:p>
        </w:tc>
      </w:tr>
      <w:tr w:rsidR="001D054A" w:rsidRPr="006E3B91" w:rsidTr="009716C6">
        <w:trPr>
          <w:gridAfter w:val="1"/>
          <w:wAfter w:w="990" w:type="dxa"/>
          <w:trHeight w:val="525"/>
        </w:trPr>
        <w:tc>
          <w:tcPr>
            <w:tcW w:w="586" w:type="dxa"/>
          </w:tcPr>
          <w:p w:rsidR="001D054A" w:rsidRPr="00252FF6" w:rsidRDefault="001D054A" w:rsidP="007C0EC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</w:tcPr>
          <w:p w:rsidR="001D054A" w:rsidRPr="00616F3A" w:rsidRDefault="001D054A" w:rsidP="00CC156C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Рамка для фото</w:t>
            </w:r>
            <w:r w:rsidR="00A96B3B">
              <w:rPr>
                <w:color w:val="000000"/>
                <w:sz w:val="28"/>
                <w:szCs w:val="28"/>
              </w:rPr>
              <w:t xml:space="preserve"> (230х320 мм тесно-коричневая)</w:t>
            </w:r>
          </w:p>
        </w:tc>
        <w:tc>
          <w:tcPr>
            <w:tcW w:w="851" w:type="dxa"/>
          </w:tcPr>
          <w:p w:rsidR="001D054A" w:rsidRPr="00616F3A" w:rsidRDefault="001D054A" w:rsidP="007C0ECA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</w:t>
            </w:r>
          </w:p>
        </w:tc>
        <w:tc>
          <w:tcPr>
            <w:tcW w:w="1223" w:type="dxa"/>
          </w:tcPr>
          <w:p w:rsidR="001D054A" w:rsidRPr="00616F3A" w:rsidRDefault="00CB413E" w:rsidP="00A96B3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  <w:r w:rsidR="001D054A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1" w:type="dxa"/>
            <w:noWrap/>
          </w:tcPr>
          <w:p w:rsidR="001D054A" w:rsidRPr="00616F3A" w:rsidRDefault="001D054A" w:rsidP="007C0ECA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noWrap/>
          </w:tcPr>
          <w:p w:rsidR="001D054A" w:rsidRPr="006E3B91" w:rsidRDefault="001D054A" w:rsidP="00CB413E">
            <w:pPr>
              <w:jc w:val="center"/>
              <w:rPr>
                <w:sz w:val="28"/>
                <w:szCs w:val="28"/>
              </w:rPr>
            </w:pPr>
          </w:p>
        </w:tc>
      </w:tr>
      <w:tr w:rsidR="001D054A" w:rsidRPr="006E3B91" w:rsidTr="00EC448F">
        <w:trPr>
          <w:gridAfter w:val="1"/>
          <w:wAfter w:w="990" w:type="dxa"/>
          <w:trHeight w:val="525"/>
        </w:trPr>
        <w:tc>
          <w:tcPr>
            <w:tcW w:w="586" w:type="dxa"/>
          </w:tcPr>
          <w:p w:rsidR="001D054A" w:rsidRPr="00252FF6" w:rsidRDefault="001D054A" w:rsidP="007C0EC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  <w:hideMark/>
          </w:tcPr>
          <w:p w:rsidR="001D054A" w:rsidRPr="00252FF6" w:rsidRDefault="001D054A" w:rsidP="007C0ECA">
            <w:pPr>
              <w:rPr>
                <w:color w:val="FF0000"/>
                <w:sz w:val="28"/>
                <w:szCs w:val="28"/>
              </w:rPr>
            </w:pPr>
            <w:r w:rsidRPr="00252FF6">
              <w:rPr>
                <w:color w:val="000000"/>
                <w:sz w:val="28"/>
                <w:szCs w:val="28"/>
              </w:rPr>
              <w:t xml:space="preserve">Ручка шариковая ErichKrause Ultra </w:t>
            </w:r>
          </w:p>
        </w:tc>
        <w:tc>
          <w:tcPr>
            <w:tcW w:w="851" w:type="dxa"/>
            <w:hideMark/>
          </w:tcPr>
          <w:p w:rsidR="001D054A" w:rsidRPr="00252FF6" w:rsidRDefault="001D054A" w:rsidP="00A51065">
            <w:pPr>
              <w:jc w:val="center"/>
              <w:rPr>
                <w:sz w:val="28"/>
                <w:szCs w:val="28"/>
              </w:rPr>
            </w:pPr>
            <w:r w:rsidRPr="00252FF6">
              <w:rPr>
                <w:sz w:val="28"/>
                <w:szCs w:val="28"/>
              </w:rPr>
              <w:t>шт</w:t>
            </w:r>
          </w:p>
        </w:tc>
        <w:tc>
          <w:tcPr>
            <w:tcW w:w="1223" w:type="dxa"/>
            <w:hideMark/>
          </w:tcPr>
          <w:p w:rsidR="001D054A" w:rsidRPr="00616F3A" w:rsidRDefault="00A96B3B" w:rsidP="007C0ECA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  <w:r w:rsidR="001D054A">
              <w:rPr>
                <w:color w:val="000000"/>
                <w:sz w:val="28"/>
                <w:szCs w:val="28"/>
              </w:rPr>
              <w:t>00</w:t>
            </w:r>
          </w:p>
        </w:tc>
        <w:tc>
          <w:tcPr>
            <w:tcW w:w="1081" w:type="dxa"/>
            <w:noWrap/>
          </w:tcPr>
          <w:p w:rsidR="001D054A" w:rsidRPr="00616F3A" w:rsidRDefault="001D054A" w:rsidP="007C0E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noWrap/>
          </w:tcPr>
          <w:p w:rsidR="001D054A" w:rsidRPr="006E3B91" w:rsidRDefault="001D054A" w:rsidP="006E3B91">
            <w:pPr>
              <w:jc w:val="center"/>
              <w:rPr>
                <w:sz w:val="28"/>
                <w:szCs w:val="28"/>
              </w:rPr>
            </w:pPr>
          </w:p>
        </w:tc>
      </w:tr>
      <w:tr w:rsidR="001D054A" w:rsidRPr="006E3B91" w:rsidTr="00EC448F">
        <w:trPr>
          <w:gridAfter w:val="1"/>
          <w:wAfter w:w="990" w:type="dxa"/>
          <w:trHeight w:val="525"/>
        </w:trPr>
        <w:tc>
          <w:tcPr>
            <w:tcW w:w="586" w:type="dxa"/>
          </w:tcPr>
          <w:p w:rsidR="001D054A" w:rsidRPr="00616F3A" w:rsidRDefault="001D054A" w:rsidP="007C0EC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  <w:hideMark/>
          </w:tcPr>
          <w:p w:rsidR="001D054A" w:rsidRPr="00616F3A" w:rsidRDefault="001D054A" w:rsidP="007C0ECA">
            <w:pPr>
              <w:rPr>
                <w:color w:val="000000"/>
                <w:sz w:val="28"/>
                <w:szCs w:val="28"/>
              </w:rPr>
            </w:pPr>
            <w:r w:rsidRPr="00616F3A">
              <w:rPr>
                <w:color w:val="000000"/>
                <w:sz w:val="28"/>
                <w:szCs w:val="28"/>
              </w:rPr>
              <w:t>Стержни шариковые к ручкам (синие)</w:t>
            </w:r>
          </w:p>
        </w:tc>
        <w:tc>
          <w:tcPr>
            <w:tcW w:w="851" w:type="dxa"/>
            <w:hideMark/>
          </w:tcPr>
          <w:p w:rsidR="001D054A" w:rsidRPr="00616F3A" w:rsidRDefault="001D054A" w:rsidP="00D2118F">
            <w:pPr>
              <w:jc w:val="center"/>
              <w:rPr>
                <w:color w:val="000000"/>
                <w:sz w:val="28"/>
                <w:szCs w:val="28"/>
              </w:rPr>
            </w:pPr>
            <w:r w:rsidRPr="00616F3A"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1223" w:type="dxa"/>
            <w:hideMark/>
          </w:tcPr>
          <w:p w:rsidR="001D054A" w:rsidRPr="00616F3A" w:rsidRDefault="001D054A" w:rsidP="00D2118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081" w:type="dxa"/>
            <w:noWrap/>
          </w:tcPr>
          <w:p w:rsidR="001D054A" w:rsidRPr="00616F3A" w:rsidRDefault="001D054A" w:rsidP="00D211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noWrap/>
          </w:tcPr>
          <w:p w:rsidR="001D054A" w:rsidRPr="006E3B91" w:rsidRDefault="001D054A" w:rsidP="00D2118F">
            <w:pPr>
              <w:jc w:val="center"/>
              <w:rPr>
                <w:sz w:val="28"/>
                <w:szCs w:val="28"/>
              </w:rPr>
            </w:pPr>
          </w:p>
        </w:tc>
      </w:tr>
      <w:tr w:rsidR="001D054A" w:rsidRPr="006E3B91" w:rsidTr="009716C6">
        <w:trPr>
          <w:gridAfter w:val="1"/>
          <w:wAfter w:w="990" w:type="dxa"/>
          <w:trHeight w:val="525"/>
        </w:trPr>
        <w:tc>
          <w:tcPr>
            <w:tcW w:w="586" w:type="dxa"/>
          </w:tcPr>
          <w:p w:rsidR="001D054A" w:rsidRPr="00616F3A" w:rsidRDefault="001D054A" w:rsidP="007C0EC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</w:tcPr>
          <w:p w:rsidR="00D73FBC" w:rsidRDefault="001D054A" w:rsidP="007C0ECA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Стержни для цангового карандаша </w:t>
            </w:r>
          </w:p>
          <w:p w:rsidR="001D054A" w:rsidRPr="00D73992" w:rsidRDefault="001D054A" w:rsidP="007C0ECA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Ø 0,5 НВ «К-</w:t>
            </w:r>
            <w:r>
              <w:rPr>
                <w:color w:val="000000"/>
                <w:sz w:val="28"/>
                <w:szCs w:val="28"/>
                <w:lang w:val="en-US"/>
              </w:rPr>
              <w:t>I</w:t>
            </w:r>
            <w:r>
              <w:rPr>
                <w:color w:val="000000"/>
                <w:sz w:val="28"/>
                <w:szCs w:val="28"/>
              </w:rPr>
              <w:t>-</w:t>
            </w:r>
            <w:r>
              <w:rPr>
                <w:color w:val="000000"/>
                <w:sz w:val="28"/>
                <w:szCs w:val="28"/>
                <w:lang w:val="en-US"/>
              </w:rPr>
              <w:t>N</w:t>
            </w:r>
            <w:r>
              <w:rPr>
                <w:color w:val="000000"/>
                <w:sz w:val="28"/>
                <w:szCs w:val="28"/>
              </w:rPr>
              <w:t>»</w:t>
            </w:r>
            <w:r w:rsidRPr="00D73992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</w:tcPr>
          <w:p w:rsidR="001D054A" w:rsidRPr="00616F3A" w:rsidRDefault="00A51065" w:rsidP="00D2118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уп.</w:t>
            </w:r>
          </w:p>
        </w:tc>
        <w:tc>
          <w:tcPr>
            <w:tcW w:w="1223" w:type="dxa"/>
          </w:tcPr>
          <w:p w:rsidR="001D054A" w:rsidRDefault="00A51065" w:rsidP="00D2118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081" w:type="dxa"/>
            <w:noWrap/>
          </w:tcPr>
          <w:p w:rsidR="001D054A" w:rsidRPr="00616F3A" w:rsidRDefault="001D054A" w:rsidP="00D211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noWrap/>
          </w:tcPr>
          <w:p w:rsidR="001D054A" w:rsidRPr="006E3B91" w:rsidRDefault="001D054A" w:rsidP="00D2118F">
            <w:pPr>
              <w:jc w:val="center"/>
              <w:rPr>
                <w:sz w:val="28"/>
                <w:szCs w:val="28"/>
              </w:rPr>
            </w:pPr>
          </w:p>
        </w:tc>
      </w:tr>
      <w:tr w:rsidR="001D054A" w:rsidRPr="006E3B91" w:rsidTr="009716C6">
        <w:trPr>
          <w:gridAfter w:val="1"/>
          <w:wAfter w:w="990" w:type="dxa"/>
          <w:trHeight w:val="525"/>
        </w:trPr>
        <w:tc>
          <w:tcPr>
            <w:tcW w:w="586" w:type="dxa"/>
          </w:tcPr>
          <w:p w:rsidR="001D054A" w:rsidRPr="00616F3A" w:rsidRDefault="001D054A" w:rsidP="007C0EC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</w:tcPr>
          <w:p w:rsidR="001D054A" w:rsidRPr="00616F3A" w:rsidRDefault="001D054A" w:rsidP="00AD3AE2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Стержни  гелевые синие</w:t>
            </w:r>
            <w:r w:rsidRPr="003A15D8">
              <w:rPr>
                <w:sz w:val="28"/>
                <w:szCs w:val="28"/>
              </w:rPr>
              <w:t>/черные</w:t>
            </w:r>
          </w:p>
        </w:tc>
        <w:tc>
          <w:tcPr>
            <w:tcW w:w="851" w:type="dxa"/>
          </w:tcPr>
          <w:p w:rsidR="001D054A" w:rsidRPr="00616F3A" w:rsidRDefault="001D054A" w:rsidP="00D2118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23" w:type="dxa"/>
          </w:tcPr>
          <w:p w:rsidR="001D054A" w:rsidRDefault="00A96B3B" w:rsidP="00D2118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  <w:r w:rsidR="001D054A">
              <w:rPr>
                <w:color w:val="000000"/>
                <w:sz w:val="28"/>
                <w:szCs w:val="28"/>
              </w:rPr>
              <w:t>0/20</w:t>
            </w:r>
          </w:p>
        </w:tc>
        <w:tc>
          <w:tcPr>
            <w:tcW w:w="1081" w:type="dxa"/>
            <w:noWrap/>
          </w:tcPr>
          <w:p w:rsidR="001D054A" w:rsidRPr="00616F3A" w:rsidRDefault="001D054A" w:rsidP="00D211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noWrap/>
          </w:tcPr>
          <w:p w:rsidR="001D054A" w:rsidRPr="006E3B91" w:rsidRDefault="001D054A" w:rsidP="00D2118F">
            <w:pPr>
              <w:jc w:val="center"/>
              <w:rPr>
                <w:sz w:val="28"/>
                <w:szCs w:val="28"/>
              </w:rPr>
            </w:pPr>
          </w:p>
        </w:tc>
      </w:tr>
      <w:tr w:rsidR="001D054A" w:rsidRPr="006E3B91" w:rsidTr="009716C6">
        <w:trPr>
          <w:gridAfter w:val="1"/>
          <w:wAfter w:w="990" w:type="dxa"/>
          <w:trHeight w:val="525"/>
        </w:trPr>
        <w:tc>
          <w:tcPr>
            <w:tcW w:w="586" w:type="dxa"/>
          </w:tcPr>
          <w:p w:rsidR="001D054A" w:rsidRPr="00616F3A" w:rsidRDefault="001D054A" w:rsidP="007C0EC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</w:tcPr>
          <w:p w:rsidR="001D054A" w:rsidRDefault="001D054A" w:rsidP="00AD3AE2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Скрепка канцелярская (</w:t>
            </w:r>
            <w:r w:rsidRPr="003A15D8">
              <w:rPr>
                <w:b/>
                <w:color w:val="000000"/>
                <w:sz w:val="28"/>
                <w:szCs w:val="28"/>
              </w:rPr>
              <w:t>медная или цветная)</w:t>
            </w:r>
          </w:p>
        </w:tc>
        <w:tc>
          <w:tcPr>
            <w:tcW w:w="851" w:type="dxa"/>
          </w:tcPr>
          <w:p w:rsidR="001D054A" w:rsidRDefault="00A96B3B" w:rsidP="00D2118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уп.</w:t>
            </w:r>
          </w:p>
        </w:tc>
        <w:tc>
          <w:tcPr>
            <w:tcW w:w="1223" w:type="dxa"/>
          </w:tcPr>
          <w:p w:rsidR="001D054A" w:rsidRDefault="001D054A" w:rsidP="00D2118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1081" w:type="dxa"/>
            <w:noWrap/>
          </w:tcPr>
          <w:p w:rsidR="001D054A" w:rsidRDefault="001D054A" w:rsidP="00D211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noWrap/>
          </w:tcPr>
          <w:p w:rsidR="001D054A" w:rsidRPr="006E3B91" w:rsidRDefault="001D054A" w:rsidP="00D2118F">
            <w:pPr>
              <w:jc w:val="center"/>
              <w:rPr>
                <w:sz w:val="28"/>
                <w:szCs w:val="28"/>
              </w:rPr>
            </w:pPr>
          </w:p>
        </w:tc>
      </w:tr>
      <w:tr w:rsidR="001D054A" w:rsidRPr="006E3B91" w:rsidTr="00EC448F">
        <w:trPr>
          <w:gridAfter w:val="1"/>
          <w:wAfter w:w="990" w:type="dxa"/>
          <w:trHeight w:val="300"/>
        </w:trPr>
        <w:tc>
          <w:tcPr>
            <w:tcW w:w="586" w:type="dxa"/>
          </w:tcPr>
          <w:p w:rsidR="001D054A" w:rsidRPr="00616F3A" w:rsidRDefault="001D054A" w:rsidP="007C0EC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  <w:hideMark/>
          </w:tcPr>
          <w:p w:rsidR="001D054A" w:rsidRPr="00616F3A" w:rsidRDefault="001D054A" w:rsidP="00EF4865">
            <w:pPr>
              <w:rPr>
                <w:color w:val="000000"/>
                <w:sz w:val="28"/>
                <w:szCs w:val="28"/>
              </w:rPr>
            </w:pPr>
            <w:r w:rsidRPr="00616F3A">
              <w:rPr>
                <w:color w:val="000000"/>
                <w:sz w:val="28"/>
                <w:szCs w:val="28"/>
              </w:rPr>
              <w:t xml:space="preserve">Скотч </w:t>
            </w:r>
            <w:r w:rsidR="003A15D8">
              <w:rPr>
                <w:color w:val="000000"/>
                <w:sz w:val="28"/>
                <w:szCs w:val="28"/>
              </w:rPr>
              <w:t>h -25</w:t>
            </w:r>
            <w:r w:rsidRPr="00616F3A">
              <w:rPr>
                <w:color w:val="000000"/>
                <w:sz w:val="28"/>
                <w:szCs w:val="28"/>
              </w:rPr>
              <w:t xml:space="preserve"> мм </w:t>
            </w:r>
          </w:p>
        </w:tc>
        <w:tc>
          <w:tcPr>
            <w:tcW w:w="851" w:type="dxa"/>
            <w:hideMark/>
          </w:tcPr>
          <w:p w:rsidR="001D054A" w:rsidRPr="00616F3A" w:rsidRDefault="001D054A" w:rsidP="00D2118F">
            <w:pPr>
              <w:jc w:val="center"/>
              <w:rPr>
                <w:color w:val="000000"/>
                <w:sz w:val="28"/>
                <w:szCs w:val="28"/>
              </w:rPr>
            </w:pPr>
            <w:r w:rsidRPr="00616F3A"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1223" w:type="dxa"/>
            <w:hideMark/>
          </w:tcPr>
          <w:p w:rsidR="001D054A" w:rsidRPr="00616F3A" w:rsidRDefault="001D054A" w:rsidP="00D2118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  <w:r w:rsidRPr="00616F3A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1" w:type="dxa"/>
            <w:noWrap/>
          </w:tcPr>
          <w:p w:rsidR="001D054A" w:rsidRPr="00616F3A" w:rsidRDefault="001D054A" w:rsidP="00D211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noWrap/>
          </w:tcPr>
          <w:p w:rsidR="001D054A" w:rsidRPr="006E3B91" w:rsidRDefault="001D054A" w:rsidP="00D2118F">
            <w:pPr>
              <w:jc w:val="center"/>
              <w:rPr>
                <w:sz w:val="28"/>
                <w:szCs w:val="28"/>
              </w:rPr>
            </w:pPr>
          </w:p>
        </w:tc>
      </w:tr>
      <w:tr w:rsidR="001D054A" w:rsidRPr="006E3B91" w:rsidTr="009716C6">
        <w:trPr>
          <w:gridAfter w:val="1"/>
          <w:wAfter w:w="990" w:type="dxa"/>
          <w:trHeight w:val="300"/>
        </w:trPr>
        <w:tc>
          <w:tcPr>
            <w:tcW w:w="586" w:type="dxa"/>
          </w:tcPr>
          <w:p w:rsidR="001D054A" w:rsidRPr="00616F3A" w:rsidRDefault="001D054A" w:rsidP="007C0EC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</w:tcPr>
          <w:p w:rsidR="001D054A" w:rsidRPr="00616F3A" w:rsidRDefault="001D054A" w:rsidP="00EF4865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Скотч h -50 мм</w:t>
            </w:r>
          </w:p>
        </w:tc>
        <w:tc>
          <w:tcPr>
            <w:tcW w:w="851" w:type="dxa"/>
          </w:tcPr>
          <w:p w:rsidR="001D054A" w:rsidRPr="00616F3A" w:rsidRDefault="001D054A" w:rsidP="00D2118F">
            <w:pPr>
              <w:jc w:val="center"/>
              <w:rPr>
                <w:color w:val="000000"/>
                <w:sz w:val="28"/>
                <w:szCs w:val="28"/>
              </w:rPr>
            </w:pPr>
            <w:r w:rsidRPr="00616F3A"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1223" w:type="dxa"/>
          </w:tcPr>
          <w:p w:rsidR="001D054A" w:rsidRDefault="001D054A" w:rsidP="00D2118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1081" w:type="dxa"/>
            <w:noWrap/>
          </w:tcPr>
          <w:p w:rsidR="001D054A" w:rsidRPr="00616F3A" w:rsidRDefault="001D054A" w:rsidP="00D211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noWrap/>
          </w:tcPr>
          <w:p w:rsidR="001D054A" w:rsidRPr="006E3B91" w:rsidRDefault="001D054A" w:rsidP="00D2118F">
            <w:pPr>
              <w:jc w:val="center"/>
              <w:rPr>
                <w:sz w:val="28"/>
                <w:szCs w:val="28"/>
              </w:rPr>
            </w:pPr>
          </w:p>
        </w:tc>
      </w:tr>
      <w:tr w:rsidR="001D054A" w:rsidRPr="006E3B91" w:rsidTr="00EF4865">
        <w:trPr>
          <w:gridAfter w:val="1"/>
          <w:wAfter w:w="990" w:type="dxa"/>
          <w:trHeight w:val="330"/>
        </w:trPr>
        <w:tc>
          <w:tcPr>
            <w:tcW w:w="586" w:type="dxa"/>
          </w:tcPr>
          <w:p w:rsidR="001D054A" w:rsidRDefault="001D054A" w:rsidP="007C0ECA"/>
        </w:tc>
        <w:tc>
          <w:tcPr>
            <w:tcW w:w="4678" w:type="dxa"/>
          </w:tcPr>
          <w:p w:rsidR="00EF4865" w:rsidRPr="00EF4865" w:rsidRDefault="00EF4865" w:rsidP="007C0ECA">
            <w:pPr>
              <w:rPr>
                <w:sz w:val="28"/>
                <w:szCs w:val="28"/>
              </w:rPr>
            </w:pPr>
            <w:r w:rsidRPr="00EF4865">
              <w:rPr>
                <w:sz w:val="28"/>
                <w:szCs w:val="28"/>
              </w:rPr>
              <w:t xml:space="preserve">Стиккер </w:t>
            </w:r>
            <w:r w:rsidRPr="00EF4865">
              <w:rPr>
                <w:sz w:val="28"/>
                <w:szCs w:val="28"/>
                <w:lang w:val="en-US"/>
              </w:rPr>
              <w:t>HOPAX</w:t>
            </w:r>
            <w:r w:rsidRPr="00EF4865">
              <w:rPr>
                <w:sz w:val="28"/>
                <w:szCs w:val="28"/>
              </w:rPr>
              <w:t xml:space="preserve"> 50*12мм,</w:t>
            </w:r>
          </w:p>
          <w:p w:rsidR="001D054A" w:rsidRPr="00EF4865" w:rsidRDefault="00EF4865" w:rsidP="007C0ECA">
            <w:pPr>
              <w:rPr>
                <w:sz w:val="28"/>
                <w:szCs w:val="28"/>
              </w:rPr>
            </w:pPr>
            <w:r w:rsidRPr="00EF4865">
              <w:rPr>
                <w:sz w:val="28"/>
                <w:szCs w:val="28"/>
              </w:rPr>
              <w:t>4 цвета*100 листов</w:t>
            </w:r>
          </w:p>
        </w:tc>
        <w:tc>
          <w:tcPr>
            <w:tcW w:w="851" w:type="dxa"/>
          </w:tcPr>
          <w:p w:rsidR="001D054A" w:rsidRPr="00EF4865" w:rsidRDefault="00EF4865" w:rsidP="00D2118F">
            <w:pPr>
              <w:jc w:val="center"/>
              <w:rPr>
                <w:sz w:val="28"/>
                <w:szCs w:val="28"/>
              </w:rPr>
            </w:pPr>
            <w:r w:rsidRPr="00EF4865">
              <w:rPr>
                <w:sz w:val="28"/>
                <w:szCs w:val="28"/>
              </w:rPr>
              <w:t>шт</w:t>
            </w:r>
          </w:p>
        </w:tc>
        <w:tc>
          <w:tcPr>
            <w:tcW w:w="1223" w:type="dxa"/>
          </w:tcPr>
          <w:p w:rsidR="001D054A" w:rsidRPr="00EF4865" w:rsidRDefault="00A96B3B" w:rsidP="00D211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EF4865" w:rsidRPr="00EF4865">
              <w:rPr>
                <w:sz w:val="28"/>
                <w:szCs w:val="28"/>
              </w:rPr>
              <w:t>0</w:t>
            </w:r>
          </w:p>
        </w:tc>
        <w:tc>
          <w:tcPr>
            <w:tcW w:w="1081" w:type="dxa"/>
            <w:noWrap/>
          </w:tcPr>
          <w:p w:rsidR="001D054A" w:rsidRPr="002F1CD8" w:rsidRDefault="001D054A" w:rsidP="00D2118F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noWrap/>
          </w:tcPr>
          <w:p w:rsidR="001D054A" w:rsidRPr="006E3B91" w:rsidRDefault="001D054A" w:rsidP="00D2118F">
            <w:pPr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1D054A" w:rsidRPr="006E3B91" w:rsidTr="00EC448F">
        <w:trPr>
          <w:gridAfter w:val="1"/>
          <w:wAfter w:w="990" w:type="dxa"/>
          <w:trHeight w:val="330"/>
        </w:trPr>
        <w:tc>
          <w:tcPr>
            <w:tcW w:w="586" w:type="dxa"/>
          </w:tcPr>
          <w:p w:rsidR="001D054A" w:rsidRPr="00616F3A" w:rsidRDefault="001D054A" w:rsidP="007C0EC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  <w:hideMark/>
          </w:tcPr>
          <w:p w:rsidR="001D054A" w:rsidRPr="00616F3A" w:rsidRDefault="001D054A" w:rsidP="007C0ECA">
            <w:pPr>
              <w:rPr>
                <w:color w:val="000000"/>
                <w:sz w:val="28"/>
                <w:szCs w:val="28"/>
              </w:rPr>
            </w:pPr>
            <w:r w:rsidRPr="00616F3A">
              <w:rPr>
                <w:color w:val="000000"/>
                <w:sz w:val="28"/>
                <w:szCs w:val="28"/>
              </w:rPr>
              <w:t xml:space="preserve">Штамп  наборный 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616F3A">
              <w:rPr>
                <w:color w:val="000000"/>
                <w:sz w:val="28"/>
                <w:szCs w:val="28"/>
              </w:rPr>
              <w:t>3 строки</w:t>
            </w:r>
          </w:p>
        </w:tc>
        <w:tc>
          <w:tcPr>
            <w:tcW w:w="851" w:type="dxa"/>
            <w:hideMark/>
          </w:tcPr>
          <w:p w:rsidR="001D054A" w:rsidRPr="00E34072" w:rsidRDefault="001D054A" w:rsidP="00D2118F">
            <w:pPr>
              <w:jc w:val="center"/>
              <w:rPr>
                <w:color w:val="000000"/>
                <w:sz w:val="28"/>
                <w:szCs w:val="28"/>
              </w:rPr>
            </w:pPr>
            <w:r w:rsidRPr="00E34072"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1223" w:type="dxa"/>
            <w:hideMark/>
          </w:tcPr>
          <w:p w:rsidR="001D054A" w:rsidRPr="00E34072" w:rsidRDefault="00A96B3B" w:rsidP="00D2118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081" w:type="dxa"/>
            <w:noWrap/>
          </w:tcPr>
          <w:p w:rsidR="001D054A" w:rsidRPr="00E34072" w:rsidRDefault="001D054A" w:rsidP="00D211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noWrap/>
          </w:tcPr>
          <w:p w:rsidR="001D054A" w:rsidRPr="006E3B91" w:rsidRDefault="001D054A" w:rsidP="00D2118F">
            <w:pPr>
              <w:jc w:val="center"/>
              <w:rPr>
                <w:sz w:val="28"/>
                <w:szCs w:val="28"/>
              </w:rPr>
            </w:pPr>
          </w:p>
        </w:tc>
      </w:tr>
      <w:tr w:rsidR="00D65B8D" w:rsidRPr="006E3B91" w:rsidTr="009716C6">
        <w:trPr>
          <w:gridAfter w:val="1"/>
          <w:wAfter w:w="990" w:type="dxa"/>
          <w:trHeight w:val="330"/>
        </w:trPr>
        <w:tc>
          <w:tcPr>
            <w:tcW w:w="586" w:type="dxa"/>
          </w:tcPr>
          <w:p w:rsidR="00D65B8D" w:rsidRPr="00616F3A" w:rsidRDefault="00D65B8D" w:rsidP="007C0EC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</w:tcPr>
          <w:p w:rsidR="00D65B8D" w:rsidRPr="00616F3A" w:rsidRDefault="00D65B8D" w:rsidP="007C0ECA">
            <w:pPr>
              <w:rPr>
                <w:color w:val="000000"/>
                <w:sz w:val="28"/>
                <w:szCs w:val="28"/>
              </w:rPr>
            </w:pPr>
            <w:r w:rsidRPr="00616F3A">
              <w:rPr>
                <w:color w:val="000000"/>
                <w:sz w:val="28"/>
                <w:szCs w:val="28"/>
              </w:rPr>
              <w:t xml:space="preserve">Штамп  наборный </w:t>
            </w:r>
            <w:r>
              <w:rPr>
                <w:color w:val="000000"/>
                <w:sz w:val="28"/>
                <w:szCs w:val="28"/>
              </w:rPr>
              <w:t xml:space="preserve"> 4</w:t>
            </w:r>
            <w:r w:rsidRPr="00616F3A">
              <w:rPr>
                <w:color w:val="000000"/>
                <w:sz w:val="28"/>
                <w:szCs w:val="28"/>
              </w:rPr>
              <w:t xml:space="preserve"> строки</w:t>
            </w:r>
          </w:p>
        </w:tc>
        <w:tc>
          <w:tcPr>
            <w:tcW w:w="851" w:type="dxa"/>
          </w:tcPr>
          <w:p w:rsidR="00D65B8D" w:rsidRPr="00E34072" w:rsidRDefault="00D65B8D" w:rsidP="00D2118F">
            <w:pPr>
              <w:jc w:val="center"/>
              <w:rPr>
                <w:color w:val="000000"/>
                <w:sz w:val="28"/>
                <w:szCs w:val="28"/>
              </w:rPr>
            </w:pPr>
            <w:r w:rsidRPr="00E34072"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1223" w:type="dxa"/>
          </w:tcPr>
          <w:p w:rsidR="00D65B8D" w:rsidRPr="00E34072" w:rsidRDefault="00A96B3B" w:rsidP="00D2118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081" w:type="dxa"/>
            <w:noWrap/>
          </w:tcPr>
          <w:p w:rsidR="00D65B8D" w:rsidRPr="00E34072" w:rsidRDefault="00D65B8D" w:rsidP="00D211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noWrap/>
          </w:tcPr>
          <w:p w:rsidR="00D65B8D" w:rsidRPr="006E3B91" w:rsidRDefault="00D65B8D" w:rsidP="00D2118F">
            <w:pPr>
              <w:jc w:val="center"/>
              <w:rPr>
                <w:sz w:val="28"/>
                <w:szCs w:val="28"/>
              </w:rPr>
            </w:pPr>
          </w:p>
        </w:tc>
      </w:tr>
      <w:tr w:rsidR="00D65B8D" w:rsidRPr="00B837B7" w:rsidTr="000C538E">
        <w:trPr>
          <w:gridAfter w:val="1"/>
          <w:wAfter w:w="990" w:type="dxa"/>
          <w:trHeight w:val="330"/>
        </w:trPr>
        <w:tc>
          <w:tcPr>
            <w:tcW w:w="586" w:type="dxa"/>
          </w:tcPr>
          <w:p w:rsidR="00D65B8D" w:rsidRPr="00616F3A" w:rsidRDefault="00D65B8D" w:rsidP="007C0EC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</w:tcPr>
          <w:p w:rsidR="00D65B8D" w:rsidRDefault="00D65B8D" w:rsidP="007C0ECA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Шредер (измельчитель бумаги)</w:t>
            </w:r>
          </w:p>
          <w:p w:rsidR="00D65B8D" w:rsidRPr="00616F3A" w:rsidRDefault="00D65B8D" w:rsidP="007C0ECA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Способ резки перекрестный. Размер частиц 2х2мм. Уровень секретности не менее 4.</w:t>
            </w:r>
          </w:p>
        </w:tc>
        <w:tc>
          <w:tcPr>
            <w:tcW w:w="851" w:type="dxa"/>
          </w:tcPr>
          <w:p w:rsidR="00D65B8D" w:rsidRPr="00E34072" w:rsidRDefault="00D65B8D" w:rsidP="00D2118F">
            <w:pPr>
              <w:jc w:val="center"/>
              <w:rPr>
                <w:color w:val="000000"/>
                <w:sz w:val="28"/>
                <w:szCs w:val="28"/>
              </w:rPr>
            </w:pPr>
            <w:r w:rsidRPr="00E34072"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1223" w:type="dxa"/>
          </w:tcPr>
          <w:p w:rsidR="00D65B8D" w:rsidRPr="00E34072" w:rsidRDefault="00D65B8D" w:rsidP="00D2118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088" w:type="dxa"/>
            <w:gridSpan w:val="2"/>
            <w:noWrap/>
          </w:tcPr>
          <w:p w:rsidR="00D65B8D" w:rsidRPr="00E34072" w:rsidRDefault="00D65B8D" w:rsidP="00D211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1" w:type="dxa"/>
          </w:tcPr>
          <w:p w:rsidR="00D65B8D" w:rsidRPr="00E34072" w:rsidRDefault="00D65B8D" w:rsidP="00D2118F">
            <w:pPr>
              <w:jc w:val="center"/>
              <w:rPr>
                <w:sz w:val="28"/>
                <w:szCs w:val="28"/>
              </w:rPr>
            </w:pPr>
          </w:p>
        </w:tc>
      </w:tr>
      <w:tr w:rsidR="00D65B8D" w:rsidRPr="00B837B7" w:rsidTr="00EC448F">
        <w:trPr>
          <w:gridAfter w:val="1"/>
          <w:wAfter w:w="990" w:type="dxa"/>
          <w:trHeight w:val="330"/>
        </w:trPr>
        <w:tc>
          <w:tcPr>
            <w:tcW w:w="586" w:type="dxa"/>
          </w:tcPr>
          <w:p w:rsidR="00D65B8D" w:rsidRPr="00616F3A" w:rsidRDefault="00D65B8D" w:rsidP="007C0EC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  <w:hideMark/>
          </w:tcPr>
          <w:p w:rsidR="00D65B8D" w:rsidRPr="008772E2" w:rsidRDefault="00D65B8D" w:rsidP="007C0ECA">
            <w:pPr>
              <w:rPr>
                <w:sz w:val="28"/>
                <w:szCs w:val="28"/>
              </w:rPr>
            </w:pPr>
            <w:r w:rsidRPr="008772E2">
              <w:rPr>
                <w:sz w:val="28"/>
                <w:szCs w:val="28"/>
              </w:rPr>
              <w:t>Файлы</w:t>
            </w:r>
            <w:r>
              <w:rPr>
                <w:sz w:val="28"/>
                <w:szCs w:val="28"/>
              </w:rPr>
              <w:t xml:space="preserve"> А-4 (60 мкр)в комп.100 шт.</w:t>
            </w:r>
          </w:p>
        </w:tc>
        <w:tc>
          <w:tcPr>
            <w:tcW w:w="851" w:type="dxa"/>
            <w:hideMark/>
          </w:tcPr>
          <w:p w:rsidR="00D65B8D" w:rsidRPr="00E34072" w:rsidRDefault="00D65B8D" w:rsidP="00D2118F">
            <w:pPr>
              <w:jc w:val="center"/>
              <w:rPr>
                <w:sz w:val="28"/>
                <w:szCs w:val="28"/>
              </w:rPr>
            </w:pPr>
            <w:r w:rsidRPr="00E34072">
              <w:rPr>
                <w:sz w:val="28"/>
                <w:szCs w:val="28"/>
              </w:rPr>
              <w:t>шт.</w:t>
            </w:r>
          </w:p>
        </w:tc>
        <w:tc>
          <w:tcPr>
            <w:tcW w:w="1223" w:type="dxa"/>
            <w:hideMark/>
          </w:tcPr>
          <w:p w:rsidR="00D65B8D" w:rsidRPr="00E34072" w:rsidRDefault="00D65B8D" w:rsidP="00D2118F">
            <w:pPr>
              <w:jc w:val="center"/>
              <w:rPr>
                <w:sz w:val="28"/>
                <w:szCs w:val="28"/>
              </w:rPr>
            </w:pPr>
            <w:r w:rsidRPr="00E34072">
              <w:rPr>
                <w:sz w:val="28"/>
                <w:szCs w:val="28"/>
              </w:rPr>
              <w:t>5000</w:t>
            </w:r>
          </w:p>
        </w:tc>
        <w:tc>
          <w:tcPr>
            <w:tcW w:w="1081" w:type="dxa"/>
            <w:noWrap/>
          </w:tcPr>
          <w:p w:rsidR="00D65B8D" w:rsidRPr="00E34072" w:rsidRDefault="00D65B8D" w:rsidP="00D211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8" w:type="dxa"/>
            <w:gridSpan w:val="2"/>
            <w:noWrap/>
          </w:tcPr>
          <w:p w:rsidR="00D65B8D" w:rsidRPr="00E34072" w:rsidRDefault="00D65B8D" w:rsidP="00D2118F">
            <w:pPr>
              <w:jc w:val="center"/>
              <w:rPr>
                <w:sz w:val="28"/>
                <w:szCs w:val="28"/>
              </w:rPr>
            </w:pPr>
          </w:p>
        </w:tc>
      </w:tr>
      <w:tr w:rsidR="00D65B8D" w:rsidRPr="00DA63DE" w:rsidTr="009716C6">
        <w:trPr>
          <w:gridAfter w:val="1"/>
          <w:wAfter w:w="990" w:type="dxa"/>
          <w:trHeight w:val="330"/>
        </w:trPr>
        <w:tc>
          <w:tcPr>
            <w:tcW w:w="9747" w:type="dxa"/>
            <w:gridSpan w:val="7"/>
          </w:tcPr>
          <w:p w:rsidR="00D65B8D" w:rsidRPr="009F0F8E" w:rsidRDefault="00D65B8D" w:rsidP="007C0ECA">
            <w:pPr>
              <w:jc w:val="right"/>
              <w:rPr>
                <w:b/>
                <w:sz w:val="28"/>
                <w:szCs w:val="28"/>
              </w:rPr>
            </w:pPr>
            <w:r w:rsidRPr="009F0F8E">
              <w:rPr>
                <w:b/>
                <w:sz w:val="28"/>
                <w:szCs w:val="28"/>
              </w:rPr>
              <w:t>ИТОГО:</w:t>
            </w:r>
            <w:r w:rsidR="00D2118F">
              <w:rPr>
                <w:b/>
                <w:sz w:val="28"/>
                <w:szCs w:val="28"/>
              </w:rPr>
              <w:t xml:space="preserve">        </w:t>
            </w:r>
          </w:p>
        </w:tc>
      </w:tr>
    </w:tbl>
    <w:p w:rsidR="005D0B68" w:rsidRPr="00DA63DE" w:rsidRDefault="005D0B68" w:rsidP="005D0B68">
      <w:pPr>
        <w:rPr>
          <w:color w:val="FF0000"/>
          <w:sz w:val="28"/>
          <w:szCs w:val="28"/>
        </w:rPr>
      </w:pPr>
    </w:p>
    <w:p w:rsidR="005D0B68" w:rsidRPr="0062363B" w:rsidRDefault="005D0B68" w:rsidP="005D0B68">
      <w:pPr>
        <w:rPr>
          <w:sz w:val="28"/>
          <w:szCs w:val="28"/>
        </w:rPr>
      </w:pPr>
    </w:p>
    <w:p w:rsidR="005D0B68" w:rsidRPr="0062363B" w:rsidRDefault="005D0B68" w:rsidP="005D0B68">
      <w:pPr>
        <w:rPr>
          <w:sz w:val="28"/>
          <w:szCs w:val="28"/>
        </w:rPr>
      </w:pPr>
    </w:p>
    <w:p w:rsidR="00880F19" w:rsidRDefault="00880F19" w:rsidP="00880F19">
      <w:pPr>
        <w:rPr>
          <w:sz w:val="22"/>
          <w:szCs w:val="22"/>
        </w:rPr>
      </w:pPr>
    </w:p>
    <w:p w:rsidR="00880F19" w:rsidRDefault="00880F19" w:rsidP="00880F19">
      <w:pPr>
        <w:rPr>
          <w:sz w:val="22"/>
          <w:szCs w:val="22"/>
        </w:rPr>
      </w:pPr>
    </w:p>
    <w:p w:rsidR="00880F19" w:rsidRDefault="00880F19" w:rsidP="00880F19">
      <w:pPr>
        <w:rPr>
          <w:sz w:val="22"/>
          <w:szCs w:val="22"/>
        </w:rPr>
      </w:pPr>
    </w:p>
    <w:p w:rsidR="00880F19" w:rsidRDefault="00880F19" w:rsidP="00880F19">
      <w:pPr>
        <w:rPr>
          <w:sz w:val="22"/>
          <w:szCs w:val="22"/>
        </w:rPr>
      </w:pPr>
    </w:p>
    <w:p w:rsidR="00880F19" w:rsidRDefault="00880F19" w:rsidP="00880F19">
      <w:pPr>
        <w:rPr>
          <w:sz w:val="22"/>
          <w:szCs w:val="22"/>
        </w:rPr>
      </w:pPr>
    </w:p>
    <w:p w:rsidR="00880F19" w:rsidRDefault="00880F19" w:rsidP="00880F19">
      <w:pPr>
        <w:rPr>
          <w:sz w:val="22"/>
          <w:szCs w:val="22"/>
        </w:rPr>
      </w:pPr>
    </w:p>
    <w:p w:rsidR="00880F19" w:rsidRDefault="00880F19" w:rsidP="00880F19">
      <w:pPr>
        <w:rPr>
          <w:sz w:val="22"/>
          <w:szCs w:val="22"/>
        </w:rPr>
      </w:pPr>
    </w:p>
    <w:p w:rsidR="00880F19" w:rsidRDefault="00880F19" w:rsidP="00880F19">
      <w:pPr>
        <w:rPr>
          <w:sz w:val="22"/>
          <w:szCs w:val="22"/>
        </w:rPr>
      </w:pPr>
    </w:p>
    <w:p w:rsidR="00880F19" w:rsidRDefault="00880F19" w:rsidP="00880F19">
      <w:pPr>
        <w:rPr>
          <w:sz w:val="22"/>
          <w:szCs w:val="22"/>
        </w:rPr>
      </w:pPr>
    </w:p>
    <w:p w:rsidR="00880F19" w:rsidRDefault="00880F19" w:rsidP="00880F19">
      <w:pPr>
        <w:rPr>
          <w:sz w:val="22"/>
          <w:szCs w:val="22"/>
        </w:rPr>
      </w:pPr>
    </w:p>
    <w:p w:rsidR="00880F19" w:rsidRDefault="00880F19" w:rsidP="00880F19">
      <w:pPr>
        <w:rPr>
          <w:sz w:val="22"/>
          <w:szCs w:val="22"/>
        </w:rPr>
      </w:pPr>
    </w:p>
    <w:sectPr w:rsidR="00880F19" w:rsidSect="008513CE">
      <w:footerReference w:type="default" r:id="rId10"/>
      <w:pgSz w:w="11906" w:h="16838"/>
      <w:pgMar w:top="1134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0ECA" w:rsidRDefault="007C0ECA">
      <w:r>
        <w:separator/>
      </w:r>
    </w:p>
  </w:endnote>
  <w:endnote w:type="continuationSeparator" w:id="0">
    <w:p w:rsidR="007C0ECA" w:rsidRDefault="007C0E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0ECA" w:rsidRDefault="007C0ECA">
    <w:pPr>
      <w:pStyle w:val="a4"/>
    </w:pPr>
  </w:p>
  <w:p w:rsidR="007C0ECA" w:rsidRDefault="007C0ECA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0ECA" w:rsidRDefault="007C0ECA">
      <w:r>
        <w:separator/>
      </w:r>
    </w:p>
  </w:footnote>
  <w:footnote w:type="continuationSeparator" w:id="0">
    <w:p w:rsidR="007C0ECA" w:rsidRDefault="007C0E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5F03BB"/>
    <w:multiLevelType w:val="hybridMultilevel"/>
    <w:tmpl w:val="B09E36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2E7"/>
    <w:rsid w:val="000041A8"/>
    <w:rsid w:val="0001626F"/>
    <w:rsid w:val="00073EE9"/>
    <w:rsid w:val="000932E7"/>
    <w:rsid w:val="000963ED"/>
    <w:rsid w:val="000C0F6A"/>
    <w:rsid w:val="000C5211"/>
    <w:rsid w:val="000C538E"/>
    <w:rsid w:val="000C7AA8"/>
    <w:rsid w:val="001006D5"/>
    <w:rsid w:val="00125E01"/>
    <w:rsid w:val="0016448A"/>
    <w:rsid w:val="001879F8"/>
    <w:rsid w:val="001B31EA"/>
    <w:rsid w:val="001B3AB4"/>
    <w:rsid w:val="001C106E"/>
    <w:rsid w:val="001D01B7"/>
    <w:rsid w:val="001D054A"/>
    <w:rsid w:val="001D3838"/>
    <w:rsid w:val="001E054E"/>
    <w:rsid w:val="002020A9"/>
    <w:rsid w:val="00216159"/>
    <w:rsid w:val="002229CF"/>
    <w:rsid w:val="00251257"/>
    <w:rsid w:val="00256346"/>
    <w:rsid w:val="002624E3"/>
    <w:rsid w:val="002648F1"/>
    <w:rsid w:val="002733E5"/>
    <w:rsid w:val="00286A38"/>
    <w:rsid w:val="002A0534"/>
    <w:rsid w:val="002A3CA4"/>
    <w:rsid w:val="002B5C5F"/>
    <w:rsid w:val="002C0256"/>
    <w:rsid w:val="002C0F49"/>
    <w:rsid w:val="002C58F7"/>
    <w:rsid w:val="002D0834"/>
    <w:rsid w:val="002E5F9E"/>
    <w:rsid w:val="002F1CD8"/>
    <w:rsid w:val="003146B4"/>
    <w:rsid w:val="00326E86"/>
    <w:rsid w:val="00337873"/>
    <w:rsid w:val="00360A4F"/>
    <w:rsid w:val="00363263"/>
    <w:rsid w:val="003751C9"/>
    <w:rsid w:val="003A15D8"/>
    <w:rsid w:val="003A5080"/>
    <w:rsid w:val="003A54A3"/>
    <w:rsid w:val="003B329D"/>
    <w:rsid w:val="003C5EDA"/>
    <w:rsid w:val="003C6C64"/>
    <w:rsid w:val="003E322C"/>
    <w:rsid w:val="003E3464"/>
    <w:rsid w:val="003F376E"/>
    <w:rsid w:val="00405C98"/>
    <w:rsid w:val="00421B7F"/>
    <w:rsid w:val="00433965"/>
    <w:rsid w:val="00476C77"/>
    <w:rsid w:val="004C508C"/>
    <w:rsid w:val="004E2475"/>
    <w:rsid w:val="004E3867"/>
    <w:rsid w:val="00501E74"/>
    <w:rsid w:val="005574D6"/>
    <w:rsid w:val="005672F8"/>
    <w:rsid w:val="005841C0"/>
    <w:rsid w:val="005923CC"/>
    <w:rsid w:val="005A0ABF"/>
    <w:rsid w:val="005B11FD"/>
    <w:rsid w:val="005C59B6"/>
    <w:rsid w:val="005D0B68"/>
    <w:rsid w:val="005D2911"/>
    <w:rsid w:val="005D3064"/>
    <w:rsid w:val="00602818"/>
    <w:rsid w:val="00612421"/>
    <w:rsid w:val="0061752B"/>
    <w:rsid w:val="0062397C"/>
    <w:rsid w:val="00640581"/>
    <w:rsid w:val="00654B74"/>
    <w:rsid w:val="006556D9"/>
    <w:rsid w:val="00656714"/>
    <w:rsid w:val="00660BEE"/>
    <w:rsid w:val="0068506C"/>
    <w:rsid w:val="006A2D84"/>
    <w:rsid w:val="006A5023"/>
    <w:rsid w:val="006A5B9F"/>
    <w:rsid w:val="006B048B"/>
    <w:rsid w:val="006C625D"/>
    <w:rsid w:val="006C681D"/>
    <w:rsid w:val="006C6B53"/>
    <w:rsid w:val="006E3B91"/>
    <w:rsid w:val="006E5657"/>
    <w:rsid w:val="00702D1A"/>
    <w:rsid w:val="00710A67"/>
    <w:rsid w:val="00736335"/>
    <w:rsid w:val="007A354E"/>
    <w:rsid w:val="007B1A93"/>
    <w:rsid w:val="007C0ECA"/>
    <w:rsid w:val="007C3F2F"/>
    <w:rsid w:val="007C54C5"/>
    <w:rsid w:val="007D4969"/>
    <w:rsid w:val="007D660D"/>
    <w:rsid w:val="007E32C3"/>
    <w:rsid w:val="00801D76"/>
    <w:rsid w:val="00820F20"/>
    <w:rsid w:val="008422DA"/>
    <w:rsid w:val="008513CE"/>
    <w:rsid w:val="00861533"/>
    <w:rsid w:val="00870760"/>
    <w:rsid w:val="00874D21"/>
    <w:rsid w:val="00880D52"/>
    <w:rsid w:val="00880F19"/>
    <w:rsid w:val="0088463E"/>
    <w:rsid w:val="00890681"/>
    <w:rsid w:val="00894585"/>
    <w:rsid w:val="008B5273"/>
    <w:rsid w:val="008C3B46"/>
    <w:rsid w:val="008E590A"/>
    <w:rsid w:val="00912D63"/>
    <w:rsid w:val="009346D4"/>
    <w:rsid w:val="00936B0D"/>
    <w:rsid w:val="009669E8"/>
    <w:rsid w:val="009716C6"/>
    <w:rsid w:val="00994993"/>
    <w:rsid w:val="009A1EE1"/>
    <w:rsid w:val="009B4138"/>
    <w:rsid w:val="009B6A16"/>
    <w:rsid w:val="009B6D28"/>
    <w:rsid w:val="009B793E"/>
    <w:rsid w:val="009E29A3"/>
    <w:rsid w:val="009F0F8E"/>
    <w:rsid w:val="009F448E"/>
    <w:rsid w:val="009F4C9B"/>
    <w:rsid w:val="00A0785A"/>
    <w:rsid w:val="00A147BA"/>
    <w:rsid w:val="00A404C0"/>
    <w:rsid w:val="00A51065"/>
    <w:rsid w:val="00A90327"/>
    <w:rsid w:val="00A96B3B"/>
    <w:rsid w:val="00AA5853"/>
    <w:rsid w:val="00AB1E9D"/>
    <w:rsid w:val="00AC155B"/>
    <w:rsid w:val="00AD3AE2"/>
    <w:rsid w:val="00B13712"/>
    <w:rsid w:val="00B252E6"/>
    <w:rsid w:val="00B37E8B"/>
    <w:rsid w:val="00B42547"/>
    <w:rsid w:val="00B444AF"/>
    <w:rsid w:val="00B57725"/>
    <w:rsid w:val="00B60E63"/>
    <w:rsid w:val="00B61E88"/>
    <w:rsid w:val="00B669C7"/>
    <w:rsid w:val="00B90799"/>
    <w:rsid w:val="00B954E9"/>
    <w:rsid w:val="00B9661D"/>
    <w:rsid w:val="00BA4190"/>
    <w:rsid w:val="00BB0DDB"/>
    <w:rsid w:val="00BB75B3"/>
    <w:rsid w:val="00BC3E61"/>
    <w:rsid w:val="00BF1869"/>
    <w:rsid w:val="00C00A88"/>
    <w:rsid w:val="00C02CC4"/>
    <w:rsid w:val="00C37702"/>
    <w:rsid w:val="00C57216"/>
    <w:rsid w:val="00C82019"/>
    <w:rsid w:val="00C86C3E"/>
    <w:rsid w:val="00C87B9C"/>
    <w:rsid w:val="00C9059A"/>
    <w:rsid w:val="00C9621B"/>
    <w:rsid w:val="00CB413E"/>
    <w:rsid w:val="00CC156C"/>
    <w:rsid w:val="00CF5056"/>
    <w:rsid w:val="00D0294C"/>
    <w:rsid w:val="00D076BE"/>
    <w:rsid w:val="00D2118F"/>
    <w:rsid w:val="00D24A5F"/>
    <w:rsid w:val="00D342E9"/>
    <w:rsid w:val="00D37780"/>
    <w:rsid w:val="00D65B8D"/>
    <w:rsid w:val="00D73992"/>
    <w:rsid w:val="00D73FBC"/>
    <w:rsid w:val="00D75E2F"/>
    <w:rsid w:val="00D81BD9"/>
    <w:rsid w:val="00DA2C53"/>
    <w:rsid w:val="00DA5BBC"/>
    <w:rsid w:val="00DB19B0"/>
    <w:rsid w:val="00DB3EA7"/>
    <w:rsid w:val="00DE11DF"/>
    <w:rsid w:val="00E004C9"/>
    <w:rsid w:val="00E03E1F"/>
    <w:rsid w:val="00E105F9"/>
    <w:rsid w:val="00E45146"/>
    <w:rsid w:val="00E63B3D"/>
    <w:rsid w:val="00E940F5"/>
    <w:rsid w:val="00EB5FF4"/>
    <w:rsid w:val="00EC448F"/>
    <w:rsid w:val="00ED5AD4"/>
    <w:rsid w:val="00EE0D86"/>
    <w:rsid w:val="00EF4865"/>
    <w:rsid w:val="00F04CBB"/>
    <w:rsid w:val="00F069E7"/>
    <w:rsid w:val="00F33561"/>
    <w:rsid w:val="00F4052D"/>
    <w:rsid w:val="00F41D0C"/>
    <w:rsid w:val="00F72843"/>
    <w:rsid w:val="00F7616C"/>
    <w:rsid w:val="00F81C17"/>
    <w:rsid w:val="00FB15F1"/>
    <w:rsid w:val="00FB1723"/>
    <w:rsid w:val="00FD3BD9"/>
    <w:rsid w:val="00FE028F"/>
    <w:rsid w:val="00FF2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B3AB4"/>
    <w:rPr>
      <w:sz w:val="24"/>
      <w:szCs w:val="24"/>
    </w:rPr>
  </w:style>
  <w:style w:type="paragraph" w:styleId="1">
    <w:name w:val="heading 1"/>
    <w:basedOn w:val="a"/>
    <w:next w:val="a"/>
    <w:qFormat/>
    <w:rsid w:val="00880F19"/>
    <w:pPr>
      <w:keepNext/>
      <w:jc w:val="right"/>
      <w:outlineLvl w:val="0"/>
    </w:pPr>
    <w:rPr>
      <w:szCs w:val="20"/>
    </w:rPr>
  </w:style>
  <w:style w:type="paragraph" w:styleId="2">
    <w:name w:val="heading 2"/>
    <w:basedOn w:val="a"/>
    <w:next w:val="a"/>
    <w:qFormat/>
    <w:rsid w:val="00880F19"/>
    <w:pPr>
      <w:keepNext/>
      <w:jc w:val="center"/>
      <w:outlineLvl w:val="1"/>
    </w:pPr>
    <w:rPr>
      <w:szCs w:val="20"/>
    </w:rPr>
  </w:style>
  <w:style w:type="paragraph" w:styleId="6">
    <w:name w:val="heading 6"/>
    <w:basedOn w:val="a"/>
    <w:next w:val="a"/>
    <w:qFormat/>
    <w:rsid w:val="002624E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1C106E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1C106E"/>
    <w:pPr>
      <w:tabs>
        <w:tab w:val="center" w:pos="4677"/>
        <w:tab w:val="right" w:pos="9355"/>
      </w:tabs>
    </w:pPr>
  </w:style>
  <w:style w:type="paragraph" w:styleId="a5">
    <w:name w:val="Balloon Text"/>
    <w:basedOn w:val="a"/>
    <w:semiHidden/>
    <w:rsid w:val="00A147BA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880F19"/>
    <w:pPr>
      <w:spacing w:line="360" w:lineRule="auto"/>
      <w:ind w:firstLine="567"/>
    </w:pPr>
    <w:rPr>
      <w:szCs w:val="20"/>
    </w:rPr>
  </w:style>
  <w:style w:type="character" w:styleId="a7">
    <w:name w:val="Hyperlink"/>
    <w:basedOn w:val="a0"/>
    <w:uiPriority w:val="99"/>
    <w:rsid w:val="005C59B6"/>
    <w:rPr>
      <w:color w:val="0000FF" w:themeColor="hyperlink"/>
      <w:u w:val="single"/>
    </w:rPr>
  </w:style>
  <w:style w:type="table" w:styleId="a8">
    <w:name w:val="Table Grid"/>
    <w:basedOn w:val="a1"/>
    <w:rsid w:val="00F335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B3AB4"/>
    <w:rPr>
      <w:sz w:val="24"/>
      <w:szCs w:val="24"/>
    </w:rPr>
  </w:style>
  <w:style w:type="paragraph" w:styleId="1">
    <w:name w:val="heading 1"/>
    <w:basedOn w:val="a"/>
    <w:next w:val="a"/>
    <w:qFormat/>
    <w:rsid w:val="00880F19"/>
    <w:pPr>
      <w:keepNext/>
      <w:jc w:val="right"/>
      <w:outlineLvl w:val="0"/>
    </w:pPr>
    <w:rPr>
      <w:szCs w:val="20"/>
    </w:rPr>
  </w:style>
  <w:style w:type="paragraph" w:styleId="2">
    <w:name w:val="heading 2"/>
    <w:basedOn w:val="a"/>
    <w:next w:val="a"/>
    <w:qFormat/>
    <w:rsid w:val="00880F19"/>
    <w:pPr>
      <w:keepNext/>
      <w:jc w:val="center"/>
      <w:outlineLvl w:val="1"/>
    </w:pPr>
    <w:rPr>
      <w:szCs w:val="20"/>
    </w:rPr>
  </w:style>
  <w:style w:type="paragraph" w:styleId="6">
    <w:name w:val="heading 6"/>
    <w:basedOn w:val="a"/>
    <w:next w:val="a"/>
    <w:qFormat/>
    <w:rsid w:val="002624E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1C106E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1C106E"/>
    <w:pPr>
      <w:tabs>
        <w:tab w:val="center" w:pos="4677"/>
        <w:tab w:val="right" w:pos="9355"/>
      </w:tabs>
    </w:pPr>
  </w:style>
  <w:style w:type="paragraph" w:styleId="a5">
    <w:name w:val="Balloon Text"/>
    <w:basedOn w:val="a"/>
    <w:semiHidden/>
    <w:rsid w:val="00A147BA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880F19"/>
    <w:pPr>
      <w:spacing w:line="360" w:lineRule="auto"/>
      <w:ind w:firstLine="567"/>
    </w:pPr>
    <w:rPr>
      <w:szCs w:val="20"/>
    </w:rPr>
  </w:style>
  <w:style w:type="character" w:styleId="a7">
    <w:name w:val="Hyperlink"/>
    <w:basedOn w:val="a0"/>
    <w:uiPriority w:val="99"/>
    <w:rsid w:val="005C59B6"/>
    <w:rPr>
      <w:color w:val="0000FF" w:themeColor="hyperlink"/>
      <w:u w:val="single"/>
    </w:rPr>
  </w:style>
  <w:style w:type="table" w:styleId="a8">
    <w:name w:val="Table Grid"/>
    <w:basedOn w:val="a1"/>
    <w:rsid w:val="00F335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88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5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shop.kostyor.ru/?view=8878&amp;c=detai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Luchak\&#1056;&#1072;&#1073;&#1086;&#1095;&#1080;&#1081;%20&#1089;&#1090;&#1086;&#1083;\&#1064;&#1072;&#1073;&#1083;&#1086;&#1085;%20&#1073;&#1083;&#1072;&#1085;&#1082;&#1072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A8255E99-1884-41E7-9CF7-CF6001683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бланка.dotx</Template>
  <TotalTime>18</TotalTime>
  <Pages>3</Pages>
  <Words>486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3253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Лучак В.В.</dc:creator>
  <cp:keywords/>
  <dc:description/>
  <cp:lastModifiedBy>Кушманов С.А.</cp:lastModifiedBy>
  <cp:revision>3</cp:revision>
  <cp:lastPrinted>2012-02-10T02:38:00Z</cp:lastPrinted>
  <dcterms:created xsi:type="dcterms:W3CDTF">2012-02-14T03:34:00Z</dcterms:created>
  <dcterms:modified xsi:type="dcterms:W3CDTF">2012-02-14T04:01:00Z</dcterms:modified>
</cp:coreProperties>
</file>