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89B" w:rsidRDefault="006C289B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GoBack"/>
      <w:bookmarkStart w:id="1" w:name="_Ref317249938"/>
      <w:bookmarkStart w:id="2" w:name="_Ref317250097"/>
      <w:bookmarkStart w:id="3" w:name="_Ref317250449"/>
      <w:bookmarkStart w:id="4" w:name="_Ref317250478"/>
      <w:bookmarkStart w:id="5" w:name="_Ref317250543"/>
      <w:bookmarkStart w:id="6" w:name="_Ref317250574"/>
      <w:bookmarkStart w:id="7" w:name="_Ref317250613"/>
      <w:bookmarkStart w:id="8" w:name="_Ref317250658"/>
      <w:bookmarkStart w:id="9" w:name="_Ref317250794"/>
      <w:bookmarkStart w:id="10" w:name="_Ref317250824"/>
      <w:bookmarkStart w:id="11" w:name="_Ref317250960"/>
      <w:bookmarkStart w:id="12" w:name="_Ref317251687"/>
      <w:bookmarkStart w:id="13" w:name="_Ref317251859"/>
      <w:bookmarkStart w:id="14" w:name="_Ref317251922"/>
      <w:bookmarkStart w:id="15" w:name="_Ref317252010"/>
      <w:bookmarkStart w:id="16" w:name="_Ref317252139"/>
      <w:bookmarkStart w:id="17" w:name="_Ref317252218"/>
      <w:bookmarkStart w:id="18" w:name="_Ref317252248"/>
      <w:bookmarkStart w:id="19" w:name="_Ref317252368"/>
      <w:bookmarkStart w:id="20" w:name="_Ref317252507"/>
      <w:bookmarkStart w:id="21" w:name="_Ref317252621"/>
      <w:bookmarkStart w:id="22" w:name="_Ref317252703"/>
      <w:bookmarkStart w:id="23" w:name="_Ref317252728"/>
      <w:bookmarkStart w:id="24" w:name="_Ref317252748"/>
      <w:bookmarkStart w:id="25" w:name="_Ref317253259"/>
      <w:bookmarkStart w:id="26" w:name="_Ref317253402"/>
      <w:bookmarkStart w:id="27" w:name="_Ref317253410"/>
      <w:bookmarkStart w:id="28" w:name="_Ref317253440"/>
      <w:bookmarkStart w:id="29" w:name="_Ref317253501"/>
      <w:bookmarkStart w:id="30" w:name="_Ref317253520"/>
      <w:bookmarkStart w:id="31" w:name="_Ref317253546"/>
      <w:bookmarkStart w:id="32" w:name="_Ref317253575"/>
      <w:bookmarkStart w:id="33" w:name="_Ref317253625"/>
      <w:bookmarkStart w:id="34" w:name="_Ref317253730"/>
      <w:bookmarkStart w:id="35" w:name="_Ref317253746"/>
      <w:bookmarkStart w:id="36" w:name="_Ref317253837"/>
      <w:bookmarkStart w:id="37" w:name="_Ref317253860"/>
      <w:bookmarkStart w:id="38" w:name="_Ref317253928"/>
      <w:bookmarkStart w:id="39" w:name="_Ref317253950"/>
      <w:bookmarkStart w:id="40" w:name="_Ref317254150"/>
      <w:bookmarkStart w:id="41" w:name="_Ref317254376"/>
      <w:bookmarkStart w:id="42" w:name="_Ref317254587"/>
      <w:bookmarkStart w:id="43" w:name="_Ref317254624"/>
      <w:bookmarkStart w:id="44" w:name="_Ref317254668"/>
      <w:bookmarkStart w:id="45" w:name="_Ref317254811"/>
      <w:bookmarkStart w:id="46" w:name="_Ref317254962"/>
      <w:bookmarkStart w:id="47" w:name="_Ref317254984"/>
      <w:bookmarkStart w:id="48" w:name="_Ref317255052"/>
      <w:bookmarkStart w:id="49" w:name="_Ref317255067"/>
      <w:bookmarkStart w:id="50" w:name="_Ref317255152"/>
      <w:bookmarkStart w:id="51" w:name="_Ref317255544"/>
      <w:bookmarkStart w:id="52" w:name="_Ref317255710"/>
      <w:bookmarkStart w:id="53" w:name="_Ref317255807"/>
      <w:bookmarkStart w:id="54" w:name="_Ref317256048"/>
      <w:bookmarkStart w:id="55" w:name="_Ref317256158"/>
      <w:bookmarkStart w:id="56" w:name="_Ref317256294"/>
      <w:bookmarkStart w:id="57" w:name="_Ref317256304"/>
      <w:bookmarkStart w:id="58" w:name="_Ref317256340"/>
      <w:bookmarkStart w:id="59" w:name="_Ref317256731"/>
      <w:bookmarkStart w:id="60" w:name="_Ref317257275"/>
      <w:bookmarkStart w:id="61" w:name="_Ref317257316"/>
      <w:bookmarkStart w:id="62" w:name="_Ref317257380"/>
      <w:bookmarkStart w:id="63" w:name="_Ref317257480"/>
      <w:bookmarkStart w:id="64" w:name="_Ref317257622"/>
      <w:bookmarkStart w:id="65" w:name="_Ref317257653"/>
      <w:bookmarkStart w:id="66" w:name="_Ref317257798"/>
      <w:bookmarkStart w:id="67" w:name="_Ref317257810"/>
      <w:bookmarkStart w:id="68" w:name="_Ref317257897"/>
      <w:bookmarkStart w:id="69" w:name="_Ref317258036"/>
      <w:bookmarkStart w:id="70" w:name="_Ref397617149"/>
      <w:bookmarkStart w:id="71" w:name="_Toc398564573"/>
      <w:bookmarkStart w:id="72" w:name="_Toc399408083"/>
      <w:bookmarkEnd w:id="0"/>
      <w:r>
        <w:rPr>
          <w:sz w:val="28"/>
          <w:szCs w:val="28"/>
        </w:rPr>
        <w:t>ЧАСТЬ 2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p w:rsidR="006C289B" w:rsidRDefault="006C289B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6C289B" w:rsidRPr="00AE6B22" w:rsidRDefault="006C289B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C289B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6C289B" w:rsidRPr="00FC009D" w:rsidRDefault="006C289B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C289B" w:rsidRPr="00FC009D" w:rsidRDefault="006C289B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C289B" w:rsidRPr="00FC009D" w:rsidRDefault="006C289B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6C289B" w:rsidRPr="00FC009D">
        <w:trPr>
          <w:trHeight w:val="184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289B" w:rsidRPr="00FC009D" w:rsidRDefault="006C289B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6C289B" w:rsidRPr="009A5C74" w:rsidRDefault="006C289B" w:rsidP="00980C96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6C289B" w:rsidRDefault="006C289B" w:rsidP="00980C96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C289B" w:rsidRPr="00FD5F77" w:rsidRDefault="006C289B" w:rsidP="00980C96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C289B" w:rsidRPr="00A16F29" w:rsidRDefault="006C289B" w:rsidP="00980C96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C289B" w:rsidRPr="00FC009D">
        <w:trPr>
          <w:trHeight w:val="955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289B" w:rsidRPr="00FC009D" w:rsidRDefault="006C289B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6C289B" w:rsidRDefault="006C289B" w:rsidP="00980C96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3"/>
          </w:p>
          <w:p w:rsidR="006C289B" w:rsidRDefault="006C289B" w:rsidP="00980C9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C289B" w:rsidRDefault="006C289B" w:rsidP="00980C96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C289B" w:rsidRDefault="006C289B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C289B" w:rsidRPr="00AD35B1" w:rsidRDefault="006C289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6C289B" w:rsidRPr="00A16F29" w:rsidRDefault="006C289B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C289B" w:rsidRDefault="006C289B" w:rsidP="00980C96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</w:t>
            </w:r>
            <w:r w:rsidRPr="004572B0">
              <w:t>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6C289B" w:rsidRDefault="006C289B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C289B" w:rsidRPr="00A16F29" w:rsidRDefault="006C289B" w:rsidP="00980C96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C289B" w:rsidRPr="00FC009D">
        <w:trPr>
          <w:trHeight w:val="246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289B" w:rsidRPr="00FC009D" w:rsidRDefault="006C289B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C289B" w:rsidRDefault="006C289B" w:rsidP="00980C96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C289B" w:rsidRPr="00AD35B1" w:rsidRDefault="006C289B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C289B" w:rsidRDefault="006C289B" w:rsidP="00980C96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C289B" w:rsidRDefault="006C289B" w:rsidP="00980C96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C289B" w:rsidRDefault="006C289B" w:rsidP="00980C96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C289B" w:rsidRPr="00FC009D" w:rsidRDefault="006C289B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6C289B" w:rsidRPr="00FC009D">
        <w:trPr>
          <w:trHeight w:val="473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6C289B" w:rsidRPr="00FC009D" w:rsidRDefault="006C289B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C289B" w:rsidRDefault="006C289B" w:rsidP="00980C9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C289B" w:rsidRPr="00805445" w:rsidRDefault="006C289B" w:rsidP="00980C9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C289B" w:rsidRPr="00EC3767" w:rsidRDefault="006C289B" w:rsidP="00980C9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C289B" w:rsidRPr="00345E3A" w:rsidRDefault="006C289B" w:rsidP="00980C96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C289B" w:rsidRPr="00A3133D" w:rsidRDefault="006C289B" w:rsidP="00980C9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C289B" w:rsidRPr="00A3133D" w:rsidRDefault="006C289B" w:rsidP="00980C9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C289B" w:rsidRPr="00A3133D" w:rsidRDefault="006C289B" w:rsidP="00980C9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289B" w:rsidRPr="00A3133D" w:rsidRDefault="006C289B" w:rsidP="00980C9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6C289B" w:rsidRPr="00A3133D" w:rsidRDefault="006C289B" w:rsidP="00980C9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C289B" w:rsidRPr="00A3133D" w:rsidRDefault="006C289B" w:rsidP="00980C96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C289B" w:rsidRPr="00A3133D" w:rsidRDefault="006C289B" w:rsidP="00980C96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6C289B" w:rsidRPr="005A4FD0" w:rsidRDefault="006C289B" w:rsidP="00980C9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C289B" w:rsidRPr="00EC3767" w:rsidRDefault="006C289B" w:rsidP="00980C9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5"/>
          </w:p>
          <w:p w:rsidR="006C289B" w:rsidRPr="00E77DD2" w:rsidRDefault="006C289B" w:rsidP="00980C9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C289B" w:rsidRPr="002C4A4B" w:rsidRDefault="006C289B" w:rsidP="00980C9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6C289B" w:rsidRPr="00E77DD2" w:rsidRDefault="006C289B" w:rsidP="00980C9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C289B" w:rsidRPr="00E77DD2" w:rsidRDefault="006C289B" w:rsidP="00980C9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6"/>
          </w:p>
          <w:p w:rsidR="006C289B" w:rsidRPr="00E77DD2" w:rsidRDefault="006C289B" w:rsidP="00980C9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C289B" w:rsidRPr="00E77DD2" w:rsidRDefault="006C289B" w:rsidP="00980C9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C289B" w:rsidRPr="00E77DD2" w:rsidRDefault="006C289B" w:rsidP="00980C96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C289B" w:rsidRPr="00EC3767" w:rsidRDefault="006C289B" w:rsidP="00980C9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6C289B" w:rsidRPr="00EC3767" w:rsidRDefault="006C289B" w:rsidP="00980C96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C289B" w:rsidRPr="00787BF1" w:rsidRDefault="006C289B" w:rsidP="00980C96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6C289B" w:rsidRPr="00FC009D" w:rsidRDefault="006C289B" w:rsidP="00980C96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C289B" w:rsidRPr="00FC009D">
        <w:trPr>
          <w:trHeight w:val="388"/>
        </w:trPr>
        <w:tc>
          <w:tcPr>
            <w:tcW w:w="781" w:type="dxa"/>
          </w:tcPr>
          <w:p w:rsidR="006C289B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6C289B" w:rsidRPr="00FC009D" w:rsidRDefault="006C289B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6C289B" w:rsidRPr="000035D6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6C289B" w:rsidRPr="007F4E78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6C289B" w:rsidRPr="00F322E9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C289B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C289B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C289B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6C289B" w:rsidRPr="00641F6C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C289B" w:rsidRPr="00C74B4E" w:rsidRDefault="006C289B" w:rsidP="00980C96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6C289B" w:rsidRPr="00C74B4E" w:rsidRDefault="006C289B" w:rsidP="00980C96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6C289B" w:rsidRPr="005671FF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9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8"/>
            <w:bookmarkEnd w:id="79"/>
          </w:p>
          <w:p w:rsidR="006C289B" w:rsidRPr="005671FF" w:rsidRDefault="006C289B" w:rsidP="00980C96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6C289B" w:rsidRPr="005671FF" w:rsidRDefault="006C289B" w:rsidP="00980C96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6C289B" w:rsidRDefault="006C289B" w:rsidP="00980C96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6C289B" w:rsidRPr="005671FF" w:rsidRDefault="006C289B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C289B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C289B" w:rsidRPr="00AB5B20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6C289B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C289B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C289B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C289B" w:rsidRDefault="006C289B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C289B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6C289B" w:rsidRPr="00FC009D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6C289B" w:rsidRPr="00FC009D" w:rsidRDefault="006C289B" w:rsidP="00980C96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C289B" w:rsidRPr="00FC009D">
        <w:trPr>
          <w:trHeight w:val="388"/>
        </w:trPr>
        <w:tc>
          <w:tcPr>
            <w:tcW w:w="781" w:type="dxa"/>
          </w:tcPr>
          <w:p w:rsidR="006C289B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289B" w:rsidRPr="007A1F5D" w:rsidRDefault="006C289B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6C289B" w:rsidRPr="00412D5D" w:rsidRDefault="006C289B" w:rsidP="00980C96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C289B" w:rsidRPr="002562F4" w:rsidRDefault="006C289B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C289B" w:rsidRPr="00FC009D">
        <w:trPr>
          <w:trHeight w:val="388"/>
        </w:trPr>
        <w:tc>
          <w:tcPr>
            <w:tcW w:w="781" w:type="dxa"/>
          </w:tcPr>
          <w:p w:rsidR="006C289B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289B" w:rsidRPr="00FC009D" w:rsidRDefault="006C289B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C289B" w:rsidRPr="00412D5D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C289B" w:rsidRPr="00656215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80"/>
          </w:p>
          <w:p w:rsidR="006C289B" w:rsidRPr="003012C7" w:rsidRDefault="006C289B" w:rsidP="00980C96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1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1"/>
          </w:p>
          <w:p w:rsidR="006C289B" w:rsidRPr="003012C7" w:rsidRDefault="006C289B" w:rsidP="00980C9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C289B" w:rsidRPr="002562F4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C289B" w:rsidRPr="00656215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6C289B" w:rsidRPr="003012C7" w:rsidRDefault="006C289B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C289B" w:rsidRPr="00656215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6C289B" w:rsidRPr="00656215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C289B" w:rsidRPr="003012C7" w:rsidRDefault="006C289B" w:rsidP="00980C96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2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2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6C289B" w:rsidRPr="00CC3AA2" w:rsidRDefault="006C289B" w:rsidP="00980C96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980C96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980C96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980C96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980C96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6C289B" w:rsidRPr="003012C7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6C289B" w:rsidRPr="00412D5D" w:rsidRDefault="006C289B" w:rsidP="00980C96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C289B" w:rsidRPr="00FC009D">
        <w:trPr>
          <w:trHeight w:val="388"/>
        </w:trPr>
        <w:tc>
          <w:tcPr>
            <w:tcW w:w="781" w:type="dxa"/>
          </w:tcPr>
          <w:p w:rsidR="006C289B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289B" w:rsidRPr="00FC009D" w:rsidRDefault="006C289B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C289B" w:rsidRDefault="006C289B" w:rsidP="00980C9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6C289B" w:rsidRPr="00DA3FA6" w:rsidRDefault="006C289B" w:rsidP="00980C96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5"/>
          </w:p>
          <w:p w:rsidR="006C289B" w:rsidRPr="00DA3FA6" w:rsidRDefault="006C289B" w:rsidP="00980C96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6C289B" w:rsidRPr="00DA3FA6" w:rsidRDefault="006C289B" w:rsidP="00980C9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C289B" w:rsidRPr="00DA3FA6" w:rsidRDefault="006C289B" w:rsidP="00980C96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C289B" w:rsidRPr="0084666B" w:rsidRDefault="006C289B" w:rsidP="00980C9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C289B" w:rsidRPr="00656215" w:rsidRDefault="006C289B" w:rsidP="00980C9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7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7"/>
          </w:p>
          <w:p w:rsidR="006C289B" w:rsidRPr="00DA3FA6" w:rsidRDefault="006C289B" w:rsidP="00980C96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C289B" w:rsidRPr="00FC009D">
        <w:trPr>
          <w:trHeight w:val="388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289B" w:rsidRPr="000619BA" w:rsidRDefault="006C289B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C289B" w:rsidRPr="00AA57E4" w:rsidRDefault="006C289B" w:rsidP="00980C96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C289B" w:rsidRDefault="006C289B" w:rsidP="00980C9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C289B" w:rsidRPr="00AA57E4" w:rsidRDefault="006C289B" w:rsidP="00980C9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C289B" w:rsidRPr="00AA57E4" w:rsidRDefault="006C289B" w:rsidP="00980C9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C289B" w:rsidRPr="00AA57E4" w:rsidRDefault="006C289B" w:rsidP="00980C9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C289B" w:rsidRPr="00AA57E4" w:rsidRDefault="006C289B" w:rsidP="00980C9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6C289B" w:rsidRPr="00DE0B73" w:rsidRDefault="006C289B" w:rsidP="00980C96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6C289B" w:rsidRPr="00DE0B73" w:rsidRDefault="006C289B" w:rsidP="00980C96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C289B" w:rsidRPr="000619BA" w:rsidRDefault="006C289B" w:rsidP="00980C96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289B" w:rsidRPr="00FC009D">
        <w:trPr>
          <w:trHeight w:val="194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6C289B" w:rsidRPr="00FC009D" w:rsidRDefault="006C289B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C289B" w:rsidRPr="00DE0B73" w:rsidRDefault="006C289B" w:rsidP="00980C96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289B" w:rsidRPr="00DE0B73" w:rsidRDefault="006C289B" w:rsidP="00980C96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C289B" w:rsidRDefault="006C289B" w:rsidP="00980C96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C289B" w:rsidRPr="00EF37DD" w:rsidRDefault="006C289B" w:rsidP="00980C96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6C289B" w:rsidRPr="00FA02D7" w:rsidRDefault="006C289B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6C289B" w:rsidRPr="00AE7722" w:rsidRDefault="006C289B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C289B" w:rsidRPr="00AE7722" w:rsidRDefault="006C289B" w:rsidP="00980C96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6C289B" w:rsidRPr="00676509" w:rsidRDefault="006C289B" w:rsidP="00980C96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9"/>
          </w:p>
          <w:p w:rsidR="006C289B" w:rsidRPr="00676509" w:rsidRDefault="006C289B" w:rsidP="00980C96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6C289B" w:rsidRPr="00676509" w:rsidRDefault="006C289B" w:rsidP="00980C96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C289B" w:rsidRPr="00FC009D" w:rsidRDefault="006C289B" w:rsidP="00980C96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6C289B" w:rsidRPr="00FC009D">
        <w:trPr>
          <w:trHeight w:val="194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6C289B" w:rsidRDefault="006C289B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6C289B" w:rsidRPr="00676509" w:rsidRDefault="006C289B" w:rsidP="00980C96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7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7"/>
          </w:p>
          <w:p w:rsidR="006C289B" w:rsidRPr="00676509" w:rsidRDefault="006C289B" w:rsidP="00980C96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6C289B" w:rsidRPr="00676509" w:rsidRDefault="006C289B" w:rsidP="00980C96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6C289B" w:rsidRPr="00676509" w:rsidRDefault="006C289B" w:rsidP="00980C96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6C289B" w:rsidRPr="00134C01" w:rsidRDefault="006C289B" w:rsidP="00980C96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289B" w:rsidRPr="00FC009D">
        <w:trPr>
          <w:trHeight w:val="194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6C289B" w:rsidRPr="00FC009D" w:rsidRDefault="006C289B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C289B" w:rsidRPr="00DE0B73" w:rsidRDefault="006C289B" w:rsidP="00980C96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6C289B" w:rsidRPr="00DE0B73" w:rsidRDefault="006C289B" w:rsidP="00980C96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6C289B" w:rsidRPr="00DE0B73" w:rsidRDefault="006C289B" w:rsidP="00980C96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6C289B" w:rsidRPr="00DE0B73" w:rsidRDefault="006C289B" w:rsidP="00980C96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6C289B" w:rsidRPr="00DE0B73" w:rsidRDefault="006C289B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6C289B" w:rsidRPr="00DE0B73" w:rsidRDefault="006C289B" w:rsidP="00980C96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C289B" w:rsidRPr="00DE0B73" w:rsidRDefault="006C289B" w:rsidP="00980C96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C289B" w:rsidRPr="00DE0B73" w:rsidRDefault="006C289B" w:rsidP="00980C96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C289B" w:rsidRPr="00DE0B73" w:rsidRDefault="006C289B" w:rsidP="00980C96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980C96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289B" w:rsidRPr="00DE0B73" w:rsidRDefault="006C289B" w:rsidP="00980C96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6C289B" w:rsidRPr="00134C01" w:rsidRDefault="006C289B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C289B" w:rsidRPr="00DE0B73" w:rsidRDefault="006C289B" w:rsidP="00980C96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6C289B" w:rsidRPr="00FC009D">
        <w:trPr>
          <w:trHeight w:val="194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6C289B" w:rsidRPr="00EC3767" w:rsidRDefault="006C289B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C289B" w:rsidRPr="004107E2" w:rsidRDefault="006C289B" w:rsidP="00980C96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C289B" w:rsidRDefault="006C289B" w:rsidP="00980C96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C289B" w:rsidRDefault="006C289B" w:rsidP="00980C96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C289B" w:rsidRDefault="006C289B" w:rsidP="00980C96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C289B" w:rsidRDefault="006C289B" w:rsidP="00980C96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C289B" w:rsidRDefault="006C289B" w:rsidP="00980C96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В случае уклонения лица, с которым заключается договор, от подписания договора, заказчик:</w:t>
            </w:r>
          </w:p>
          <w:p w:rsidR="006C289B" w:rsidRDefault="006C289B" w:rsidP="00980C96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C289B" w:rsidRDefault="006C289B" w:rsidP="00980C96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107E2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107E2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6C289B" w:rsidRDefault="006C289B" w:rsidP="00980C96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будучи признанным победителем закупки, уклонился от заключения договора;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будучи единственным участником, с которым заключается договор, уклонился от заключения договора;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C289B" w:rsidRDefault="006C289B" w:rsidP="00980C96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6C289B" w:rsidRPr="004107E2" w:rsidRDefault="006C289B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107E2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6C289B" w:rsidRPr="004107E2" w:rsidRDefault="006C289B" w:rsidP="00980C96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107E2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6C289B" w:rsidRPr="00FC009D">
        <w:trPr>
          <w:trHeight w:val="194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6C289B" w:rsidRPr="00FC009D" w:rsidRDefault="006C289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C289B" w:rsidRPr="004107E2" w:rsidRDefault="006C289B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107E2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6C289B" w:rsidRPr="00A93455" w:rsidRDefault="006C289B" w:rsidP="00823F18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6C289B" w:rsidRPr="004107E2" w:rsidRDefault="006C289B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107E2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6C289B" w:rsidRPr="004107E2" w:rsidRDefault="006C289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107E2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6C289B" w:rsidRPr="004107E2" w:rsidRDefault="006C289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107E2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C289B" w:rsidRPr="004107E2" w:rsidRDefault="006C289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107E2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6C289B" w:rsidRPr="004107E2" w:rsidRDefault="006C289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107E2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C289B" w:rsidRPr="004107E2" w:rsidRDefault="006C289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107E2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6C289B" w:rsidRPr="00FC009D">
        <w:trPr>
          <w:trHeight w:val="194"/>
        </w:trPr>
        <w:tc>
          <w:tcPr>
            <w:tcW w:w="781" w:type="dxa"/>
          </w:tcPr>
          <w:p w:rsidR="006C289B" w:rsidRPr="00FC009D" w:rsidRDefault="006C289B" w:rsidP="00980C96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C289B" w:rsidRPr="00FC009D" w:rsidRDefault="006C289B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C289B" w:rsidRPr="004107E2" w:rsidRDefault="006C289B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4107E2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C289B" w:rsidRPr="004107E2" w:rsidRDefault="006C289B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107E2">
              <w:t>1.</w:t>
            </w:r>
            <w:r w:rsidRPr="004107E2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C289B" w:rsidRPr="004107E2" w:rsidRDefault="006C289B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107E2">
              <w:t>2.</w:t>
            </w:r>
            <w:r w:rsidRPr="004107E2">
              <w:tab/>
              <w:t>Адрес электронной почты: 0707@rosatom.ru;</w:t>
            </w:r>
          </w:p>
          <w:p w:rsidR="006C289B" w:rsidRPr="004107E2" w:rsidRDefault="006C289B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107E2">
              <w:t>3.</w:t>
            </w:r>
            <w:r w:rsidRPr="004107E2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C289B" w:rsidRDefault="006C289B" w:rsidP="005D6E3F">
      <w:pPr>
        <w:ind w:firstLine="709"/>
        <w:jc w:val="both"/>
        <w:rPr>
          <w:b/>
          <w:bCs/>
          <w:i/>
          <w:iCs/>
        </w:rPr>
      </w:pPr>
    </w:p>
    <w:p w:rsidR="006C289B" w:rsidRPr="00823F18" w:rsidRDefault="006C289B" w:rsidP="00823F18"/>
    <w:p w:rsidR="006C289B" w:rsidRPr="00823F18" w:rsidRDefault="006C289B" w:rsidP="00823F18"/>
    <w:p w:rsidR="006C289B" w:rsidRDefault="006C289B" w:rsidP="00823F18"/>
    <w:p w:rsidR="006C289B" w:rsidRPr="00281AA2" w:rsidRDefault="006C289B" w:rsidP="00823F18">
      <w:pPr>
        <w:jc w:val="both"/>
      </w:pPr>
      <w:r w:rsidRPr="00281AA2">
        <w:t xml:space="preserve">Исполнитель _______________________ </w:t>
      </w:r>
      <w:r>
        <w:t>В.Д. Тарасов</w:t>
      </w:r>
    </w:p>
    <w:p w:rsidR="006C289B" w:rsidRPr="00823F18" w:rsidRDefault="006C289B" w:rsidP="00823F18"/>
    <w:sectPr w:rsidR="006C289B" w:rsidRPr="00823F18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9B" w:rsidRDefault="006C289B">
      <w:r>
        <w:separator/>
      </w:r>
    </w:p>
  </w:endnote>
  <w:endnote w:type="continuationSeparator" w:id="0">
    <w:p w:rsidR="006C289B" w:rsidRDefault="006C289B">
      <w:r>
        <w:continuationSeparator/>
      </w:r>
    </w:p>
  </w:endnote>
  <w:endnote w:type="continuationNotice" w:id="1">
    <w:p w:rsidR="006C289B" w:rsidRDefault="006C289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9B" w:rsidRPr="00FE6219" w:rsidRDefault="006C289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9B" w:rsidRDefault="006C289B">
      <w:r>
        <w:separator/>
      </w:r>
    </w:p>
  </w:footnote>
  <w:footnote w:type="continuationSeparator" w:id="0">
    <w:p w:rsidR="006C289B" w:rsidRDefault="006C289B">
      <w:r>
        <w:continuationSeparator/>
      </w:r>
    </w:p>
  </w:footnote>
  <w:footnote w:type="continuationNotice" w:id="1">
    <w:p w:rsidR="006C289B" w:rsidRDefault="006C289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9B" w:rsidRPr="00F429FC" w:rsidRDefault="006C289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16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D3887F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4552AE4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3F2B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3"/>
  </w:num>
  <w:num w:numId="9">
    <w:abstractNumId w:val="50"/>
  </w:num>
  <w:num w:numId="10">
    <w:abstractNumId w:val="43"/>
  </w:num>
  <w:num w:numId="11">
    <w:abstractNumId w:val="39"/>
  </w:num>
  <w:num w:numId="12">
    <w:abstractNumId w:val="33"/>
  </w:num>
  <w:num w:numId="13">
    <w:abstractNumId w:val="31"/>
  </w:num>
  <w:num w:numId="14">
    <w:abstractNumId w:val="21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37B3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13A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E7E10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AA2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5B92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1D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437"/>
    <w:rsid w:val="004026C9"/>
    <w:rsid w:val="00405B85"/>
    <w:rsid w:val="00405BF3"/>
    <w:rsid w:val="004066BB"/>
    <w:rsid w:val="00406D77"/>
    <w:rsid w:val="00406EFC"/>
    <w:rsid w:val="004107E2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1E83"/>
    <w:rsid w:val="005B3145"/>
    <w:rsid w:val="005B4598"/>
    <w:rsid w:val="005B4813"/>
    <w:rsid w:val="005B53F9"/>
    <w:rsid w:val="005B6743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A5F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89B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4ED3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659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35E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0C96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097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A4C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3E92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78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59DA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30B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5B1E83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9B3097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9B3097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B3097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B30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B3097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B3097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B3097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5B1E83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B3097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B3097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B3097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B3097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B3097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B3097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B3097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B3097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9B3097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5B1E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B3097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5B1E83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5B1E83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5B1E83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5B1E83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5B1E83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5B1E83"/>
    <w:pPr>
      <w:numPr>
        <w:numId w:val="1"/>
      </w:numPr>
    </w:pPr>
  </w:style>
  <w:style w:type="paragraph" w:styleId="ListNumber3">
    <w:name w:val="List Number 3"/>
    <w:basedOn w:val="Normal"/>
    <w:uiPriority w:val="99"/>
    <w:rsid w:val="005B1E83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5B1E83"/>
    <w:pPr>
      <w:spacing w:after="120"/>
      <w:ind w:left="283"/>
    </w:pPr>
  </w:style>
  <w:style w:type="paragraph" w:styleId="ListNumber">
    <w:name w:val="List Number"/>
    <w:basedOn w:val="Normal"/>
    <w:uiPriority w:val="99"/>
    <w:rsid w:val="005B1E83"/>
    <w:pPr>
      <w:numPr>
        <w:numId w:val="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rsid w:val="005B1E83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5B1E83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5B1E83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rsid w:val="005B1E83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5B1E83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5B1E83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5B1E83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5B1E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5B1E8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5B1E83"/>
    <w:pPr>
      <w:numPr>
        <w:numId w:val="3"/>
      </w:numPr>
      <w:tabs>
        <w:tab w:val="clear" w:pos="360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5B1E83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5B1E83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5B1E83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5B1E83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5B1E83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5B1E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5B1E8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5B1E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5B1E83"/>
  </w:style>
  <w:style w:type="character" w:customStyle="1" w:styleId="afa">
    <w:name w:val="Подпункт Знак"/>
    <w:uiPriority w:val="99"/>
    <w:rsid w:val="005B1E83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5B1E83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5B1E83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5B1E83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5B1E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5B1E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5B1E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5B1E8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5B1E83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5B1E83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5B1E83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6C6104"/>
    <w:pPr>
      <w:numPr>
        <w:numId w:val="18"/>
      </w:numPr>
    </w:pPr>
  </w:style>
  <w:style w:type="numbering" w:customStyle="1" w:styleId="1">
    <w:name w:val="Стиль1"/>
    <w:rsid w:val="006C6104"/>
    <w:pPr>
      <w:numPr>
        <w:numId w:val="15"/>
      </w:numPr>
    </w:pPr>
  </w:style>
  <w:style w:type="numbering" w:customStyle="1" w:styleId="11">
    <w:name w:val="Стиль11"/>
    <w:rsid w:val="006C6104"/>
    <w:pPr>
      <w:numPr>
        <w:numId w:val="17"/>
      </w:numPr>
    </w:pPr>
  </w:style>
  <w:style w:type="numbering" w:customStyle="1" w:styleId="2">
    <w:name w:val="Стиль2"/>
    <w:rsid w:val="006C6104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16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3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6179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6</cp:revision>
  <cp:lastPrinted>2015-08-05T05:28:00Z</cp:lastPrinted>
  <dcterms:created xsi:type="dcterms:W3CDTF">2015-05-28T12:30:00Z</dcterms:created>
  <dcterms:modified xsi:type="dcterms:W3CDTF">2015-08-05T05:28:00Z</dcterms:modified>
</cp:coreProperties>
</file>