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3FB" w:rsidRDefault="001373FB" w:rsidP="00E56BE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1373FB" w:rsidRPr="00783277" w:rsidRDefault="001373FB" w:rsidP="00E56BE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224/11.02-04/14-426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1373FB" w:rsidRPr="00783277" w:rsidRDefault="001373FB" w:rsidP="00E56B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1373FB" w:rsidRPr="00783277" w:rsidRDefault="001373FB" w:rsidP="00E56BE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3D0711">
        <w:rPr>
          <w:rFonts w:ascii="Times New Roman" w:hAnsi="Times New Roman" w:cs="Times New Roman"/>
        </w:rPr>
        <w:t>автоматизированных рабочих мест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1373FB" w:rsidRPr="00783277" w:rsidRDefault="001373FB" w:rsidP="00E56BE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373FB" w:rsidRPr="00783277" w:rsidRDefault="001373FB" w:rsidP="00E56BE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1373FB" w:rsidRPr="00783277" w:rsidRDefault="001373FB" w:rsidP="00E56BE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1373FB" w:rsidRPr="00571D5E" w:rsidRDefault="001373FB" w:rsidP="00E56BE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71D5E">
        <w:rPr>
          <w:rFonts w:ascii="Times New Roman" w:hAnsi="Times New Roman" w:cs="Times New Roman"/>
          <w:color w:val="000000"/>
        </w:rPr>
        <w:t xml:space="preserve">Фенина Нина Андреевна, (48439) 9-47-50, факс (48439) 9-49-30, </w:t>
      </w:r>
      <w:r w:rsidRPr="00571D5E">
        <w:rPr>
          <w:rFonts w:ascii="Times New Roman" w:hAnsi="Times New Roman" w:cs="Times New Roman"/>
          <w:color w:val="000000"/>
          <w:lang w:val="en-US"/>
        </w:rPr>
        <w:t>nfenina</w:t>
      </w:r>
      <w:r w:rsidRPr="003D0711">
        <w:rPr>
          <w:rFonts w:ascii="Times New Roman" w:hAnsi="Times New Roman" w:cs="Times New Roman"/>
          <w:color w:val="000000"/>
        </w:rPr>
        <w:t>@</w:t>
      </w:r>
      <w:r w:rsidRPr="00571D5E">
        <w:rPr>
          <w:rFonts w:ascii="Times New Roman" w:hAnsi="Times New Roman" w:cs="Times New Roman"/>
          <w:color w:val="000000"/>
          <w:lang w:val="en-US"/>
        </w:rPr>
        <w:t>ippe</w:t>
      </w:r>
      <w:r w:rsidRPr="003D0711">
        <w:rPr>
          <w:rFonts w:ascii="Times New Roman" w:hAnsi="Times New Roman" w:cs="Times New Roman"/>
          <w:color w:val="000000"/>
        </w:rPr>
        <w:t>.</w:t>
      </w:r>
      <w:r w:rsidRPr="00571D5E">
        <w:rPr>
          <w:rFonts w:ascii="Times New Roman" w:hAnsi="Times New Roman" w:cs="Times New Roman"/>
          <w:color w:val="000000"/>
          <w:lang w:val="en-US"/>
        </w:rPr>
        <w:t>ru</w:t>
      </w:r>
    </w:p>
    <w:p w:rsidR="001373FB" w:rsidRDefault="001373FB" w:rsidP="00E56BE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1373FB" w:rsidRPr="00135EEB" w:rsidRDefault="001373FB" w:rsidP="00E56BE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3D0711">
        <w:rPr>
          <w:rFonts w:ascii="Times New Roman" w:hAnsi="Times New Roman" w:cs="Times New Roman"/>
        </w:rPr>
        <w:t>автоматизированных рабочих мест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1373FB" w:rsidRPr="00571D5E" w:rsidRDefault="001373FB" w:rsidP="00E56BE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</w:t>
      </w:r>
      <w:r w:rsidRPr="00571D5E">
        <w:rPr>
          <w:rFonts w:ascii="Times New Roman" w:hAnsi="Times New Roman" w:cs="Times New Roman"/>
        </w:rPr>
        <w:t xml:space="preserve">документации. </w:t>
      </w:r>
    </w:p>
    <w:p w:rsidR="001373FB" w:rsidRDefault="001373FB" w:rsidP="00E56BED">
      <w:pPr>
        <w:shd w:val="clear" w:color="auto" w:fill="FFFFFF"/>
        <w:ind w:firstLine="720"/>
        <w:rPr>
          <w:rFonts w:ascii="Times New Roman" w:hAnsi="Times New Roman" w:cs="Times New Roman"/>
        </w:rPr>
      </w:pPr>
      <w:r w:rsidRPr="00571D5E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3D0711">
        <w:rPr>
          <w:rFonts w:ascii="Times New Roman" w:hAnsi="Times New Roman" w:cs="Times New Roman"/>
          <w:color w:val="000000"/>
        </w:rPr>
        <w:t>20.12.2014 года. Возможна досрочная поставка</w:t>
      </w:r>
      <w:r w:rsidRPr="00571D5E">
        <w:rPr>
          <w:rFonts w:ascii="Times New Roman" w:hAnsi="Times New Roman" w:cs="Times New Roman"/>
          <w:b/>
          <w:bCs/>
        </w:rPr>
        <w:tab/>
      </w:r>
      <w:r w:rsidRPr="00571D5E">
        <w:rPr>
          <w:rFonts w:ascii="Times New Roman" w:hAnsi="Times New Roman" w:cs="Times New Roman"/>
        </w:rPr>
        <w:t>5.</w:t>
      </w:r>
      <w:r w:rsidRPr="00571D5E">
        <w:rPr>
          <w:rFonts w:ascii="Times New Roman" w:hAnsi="Times New Roman" w:cs="Times New Roman"/>
          <w:b/>
          <w:bCs/>
        </w:rPr>
        <w:t xml:space="preserve"> Место</w:t>
      </w:r>
      <w:r w:rsidRPr="00783277">
        <w:rPr>
          <w:rFonts w:ascii="Times New Roman" w:hAnsi="Times New Roman" w:cs="Times New Roman"/>
          <w:b/>
          <w:bCs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1373FB" w:rsidRPr="00783277" w:rsidRDefault="001373FB" w:rsidP="00E56BE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373FB" w:rsidRPr="00783277" w:rsidRDefault="001373FB" w:rsidP="00E56BE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73FB" w:rsidRPr="00783277" w:rsidRDefault="001373FB" w:rsidP="00E56BE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73FB" w:rsidRPr="00783277" w:rsidRDefault="001373FB" w:rsidP="00E56BE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73FB" w:rsidRDefault="001373FB" w:rsidP="00E56BE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3D0711">
        <w:rPr>
          <w:rFonts w:ascii="Times New Roman" w:hAnsi="Times New Roman" w:cs="Times New Roman"/>
          <w:color w:val="000000"/>
        </w:rPr>
        <w:t>88</w:t>
      </w:r>
      <w:r>
        <w:rPr>
          <w:rFonts w:ascii="Times New Roman" w:hAnsi="Times New Roman" w:cs="Times New Roman"/>
          <w:color w:val="000000"/>
        </w:rPr>
        <w:t xml:space="preserve"> </w:t>
      </w:r>
      <w:r w:rsidRPr="003D0711">
        <w:rPr>
          <w:rFonts w:ascii="Times New Roman" w:hAnsi="Times New Roman" w:cs="Times New Roman"/>
          <w:color w:val="000000"/>
        </w:rPr>
        <w:t>364,69 (восемьдесят восемь тысяч триста шестьдесят четыре рубля 69</w:t>
      </w:r>
      <w:r w:rsidRPr="00571D5E">
        <w:rPr>
          <w:rFonts w:ascii="Times New Roman" w:hAnsi="Times New Roman" w:cs="Times New Roman"/>
        </w:rPr>
        <w:t xml:space="preserve"> копеек</w:t>
      </w:r>
      <w:r w:rsidRPr="00783277">
        <w:rPr>
          <w:rFonts w:ascii="Times New Roman" w:hAnsi="Times New Roman" w:cs="Times New Roman"/>
          <w:color w:val="000000"/>
        </w:rPr>
        <w:t xml:space="preserve">) рублей, включая НДС 18%. </w:t>
      </w:r>
      <w:r w:rsidRPr="003D0711">
        <w:rPr>
          <w:rFonts w:ascii="Times New Roman" w:hAnsi="Times New Roman" w:cs="Times New Roman"/>
          <w:color w:val="000000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373FB" w:rsidRPr="00783277" w:rsidRDefault="001373FB" w:rsidP="00E56BED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>Начальная (максимальная) цена договора</w:t>
      </w:r>
      <w:r>
        <w:rPr>
          <w:rFonts w:ascii="Times New Roman" w:hAnsi="Times New Roman" w:cs="Times New Roman"/>
          <w:lang w:eastAsia="ru-RU"/>
        </w:rPr>
        <w:t>: 74 885,33</w:t>
      </w:r>
      <w:r w:rsidRPr="003D0711">
        <w:rPr>
          <w:rFonts w:ascii="Times New Roman" w:hAnsi="Times New Roman" w:cs="Times New Roman"/>
          <w:lang w:eastAsia="ru-RU"/>
        </w:rPr>
        <w:t xml:space="preserve"> </w:t>
      </w:r>
      <w:r w:rsidRPr="00571D5E"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семьдесят четыре</w:t>
      </w:r>
      <w:r w:rsidRPr="00571D5E">
        <w:rPr>
          <w:rFonts w:ascii="Times New Roman" w:hAnsi="Times New Roman" w:cs="Times New Roman"/>
          <w:color w:val="000000"/>
        </w:rPr>
        <w:t xml:space="preserve"> тысяч</w:t>
      </w:r>
      <w:r>
        <w:rPr>
          <w:rFonts w:ascii="Times New Roman" w:hAnsi="Times New Roman" w:cs="Times New Roman"/>
          <w:color w:val="000000"/>
        </w:rPr>
        <w:t>и</w:t>
      </w:r>
      <w:r w:rsidRPr="00571D5E">
        <w:rPr>
          <w:rFonts w:ascii="Times New Roman" w:hAnsi="Times New Roman" w:cs="Times New Roman"/>
          <w:color w:val="000000"/>
        </w:rPr>
        <w:t xml:space="preserve"> восемьсот </w:t>
      </w:r>
      <w:r>
        <w:rPr>
          <w:rFonts w:ascii="Times New Roman" w:hAnsi="Times New Roman" w:cs="Times New Roman"/>
          <w:color w:val="000000"/>
        </w:rPr>
        <w:t>восемьдесят пять рублей 33</w:t>
      </w:r>
      <w:r>
        <w:rPr>
          <w:rFonts w:ascii="Times New Roman" w:hAnsi="Times New Roman" w:cs="Times New Roman"/>
          <w:lang w:eastAsia="ru-RU"/>
        </w:rPr>
        <w:t xml:space="preserve"> копейки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373FB" w:rsidRPr="00783277" w:rsidRDefault="001373FB" w:rsidP="00E56BE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373FB" w:rsidRDefault="001373FB" w:rsidP="00DE665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FA4772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1373FB" w:rsidRDefault="001373FB" w:rsidP="00DE665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1373FB" w:rsidRPr="00783277" w:rsidRDefault="001373FB" w:rsidP="00E56BE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373FB" w:rsidRPr="00783277" w:rsidRDefault="001373FB" w:rsidP="00E56BE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8C33AF">
        <w:rPr>
          <w:rFonts w:ascii="Times New Roman" w:hAnsi="Times New Roman" w:cs="Times New Roman"/>
          <w:spacing w:val="-6"/>
          <w:highlight w:val="yellow"/>
        </w:rPr>
        <w:t>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373FB" w:rsidRPr="00783277" w:rsidRDefault="001373FB" w:rsidP="00E56BE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73FB" w:rsidRDefault="001373FB">
      <w:pPr>
        <w:rPr>
          <w:rFonts w:cs="Times New Roman"/>
        </w:rPr>
      </w:pPr>
    </w:p>
    <w:sectPr w:rsidR="001373FB" w:rsidSect="001D1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B5B"/>
    <w:rsid w:val="00004AA6"/>
    <w:rsid w:val="000E1028"/>
    <w:rsid w:val="00135EEB"/>
    <w:rsid w:val="001373FB"/>
    <w:rsid w:val="001D1727"/>
    <w:rsid w:val="001F4D81"/>
    <w:rsid w:val="003D0711"/>
    <w:rsid w:val="00571D5E"/>
    <w:rsid w:val="007757DE"/>
    <w:rsid w:val="00783277"/>
    <w:rsid w:val="00860CDD"/>
    <w:rsid w:val="0088752E"/>
    <w:rsid w:val="008C33AF"/>
    <w:rsid w:val="008E3C0C"/>
    <w:rsid w:val="009E1518"/>
    <w:rsid w:val="00A24FEF"/>
    <w:rsid w:val="00AF2D02"/>
    <w:rsid w:val="00C572F3"/>
    <w:rsid w:val="00D42E6F"/>
    <w:rsid w:val="00DE6650"/>
    <w:rsid w:val="00DF0B5B"/>
    <w:rsid w:val="00E56BED"/>
    <w:rsid w:val="00F26FEC"/>
    <w:rsid w:val="00F8510B"/>
    <w:rsid w:val="00FA4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BE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806</Words>
  <Characters>4599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2014-10-27T13:02:00Z</dcterms:created>
  <dcterms:modified xsi:type="dcterms:W3CDTF">2014-11-05T08:14:00Z</dcterms:modified>
</cp:coreProperties>
</file>