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723913" w:rsidRDefault="000362F5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b/>
          <w:sz w:val="28"/>
          <w:szCs w:val="28"/>
          <w:lang w:val="ru-RU"/>
        </w:rPr>
        <w:t xml:space="preserve"> на </w:t>
      </w:r>
      <w:r w:rsidR="0004496D" w:rsidRPr="0004496D">
        <w:rPr>
          <w:b/>
          <w:sz w:val="28"/>
          <w:szCs w:val="28"/>
          <w:lang w:val="ru-RU"/>
        </w:rPr>
        <w:t>выполнение комплекса работ и услуг по оформлению прав на объекты недвижимого имущества ФГУП «РосРАО»</w:t>
      </w:r>
      <w:bookmarkStart w:id="0" w:name="_GoBack"/>
      <w:bookmarkEnd w:id="0"/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</w:p>
    <w:p w:rsidR="00E01322" w:rsidRPr="00E01322" w:rsidRDefault="00E01322" w:rsidP="00E01322">
      <w:pPr>
        <w:jc w:val="center"/>
        <w:outlineLvl w:val="0"/>
        <w:rPr>
          <w:b/>
        </w:rPr>
      </w:pPr>
    </w:p>
    <w:p w:rsidR="00E01322" w:rsidRPr="00E01322" w:rsidRDefault="00E01322" w:rsidP="00E01322">
      <w:pPr>
        <w:numPr>
          <w:ilvl w:val="1"/>
          <w:numId w:val="38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E01322">
        <w:rPr>
          <w:b/>
        </w:rPr>
        <w:t xml:space="preserve">Наименование работ: </w:t>
      </w:r>
      <w:r w:rsidRPr="00E01322">
        <w:t>выполнение комплекса работ и услуг по оформлению прав на объекты недвижимого имущества ФГУП «РосРАО».</w:t>
      </w:r>
    </w:p>
    <w:p w:rsidR="00E01322" w:rsidRPr="00E01322" w:rsidRDefault="00E01322" w:rsidP="00E01322">
      <w:pPr>
        <w:numPr>
          <w:ilvl w:val="1"/>
          <w:numId w:val="38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E01322">
        <w:rPr>
          <w:b/>
        </w:rPr>
        <w:t xml:space="preserve">Заказчик: </w:t>
      </w:r>
      <w:r w:rsidRPr="00E01322">
        <w:t>Федеральное государственное унитарное предприятие «Предприятие по обращению с радиоактивными отходами «РосРАО», (далее -  ФГУП «РосРАО», правообладатель).</w:t>
      </w:r>
    </w:p>
    <w:p w:rsidR="00E01322" w:rsidRPr="00E01322" w:rsidRDefault="00E01322" w:rsidP="00E01322">
      <w:pPr>
        <w:numPr>
          <w:ilvl w:val="1"/>
          <w:numId w:val="38"/>
        </w:numPr>
        <w:tabs>
          <w:tab w:val="left" w:pos="426"/>
        </w:tabs>
        <w:autoSpaceDE w:val="0"/>
        <w:autoSpaceDN w:val="0"/>
        <w:adjustRightInd w:val="0"/>
        <w:jc w:val="both"/>
        <w:rPr>
          <w:b/>
        </w:rPr>
      </w:pPr>
      <w:r w:rsidRPr="00E01322">
        <w:rPr>
          <w:b/>
        </w:rPr>
        <w:t>Исполнитель:</w:t>
      </w:r>
      <w:r w:rsidRPr="00E01322">
        <w:t xml:space="preserve"> определяется по результатам запроса предложений.</w:t>
      </w:r>
    </w:p>
    <w:p w:rsidR="00E01322" w:rsidRPr="00E01322" w:rsidRDefault="00E01322" w:rsidP="00E01322">
      <w:pPr>
        <w:numPr>
          <w:ilvl w:val="1"/>
          <w:numId w:val="38"/>
        </w:numPr>
        <w:tabs>
          <w:tab w:val="left" w:pos="426"/>
        </w:tabs>
        <w:autoSpaceDE w:val="0"/>
        <w:autoSpaceDN w:val="0"/>
        <w:adjustRightInd w:val="0"/>
        <w:ind w:left="3402" w:hanging="3402"/>
        <w:jc w:val="both"/>
        <w:rPr>
          <w:b/>
        </w:rPr>
      </w:pPr>
      <w:r w:rsidRPr="00E01322">
        <w:rPr>
          <w:b/>
        </w:rPr>
        <w:t xml:space="preserve">Сроки выполнения работ: </w:t>
      </w:r>
      <w:r w:rsidRPr="00E01322">
        <w:t xml:space="preserve">начало работ и услуг – с момента заключения договора;                           окончание работ и услуг – не позднее 25.12.2014. </w:t>
      </w:r>
    </w:p>
    <w:p w:rsidR="00E01322" w:rsidRPr="00E01322" w:rsidRDefault="00E01322" w:rsidP="00E01322">
      <w:pPr>
        <w:tabs>
          <w:tab w:val="left" w:pos="426"/>
        </w:tabs>
        <w:autoSpaceDE w:val="0"/>
        <w:autoSpaceDN w:val="0"/>
        <w:adjustRightInd w:val="0"/>
        <w:ind w:left="3402"/>
        <w:jc w:val="both"/>
      </w:pPr>
    </w:p>
    <w:p w:rsidR="00E01322" w:rsidRPr="00E01322" w:rsidRDefault="00E01322" w:rsidP="00E01322">
      <w:pPr>
        <w:tabs>
          <w:tab w:val="left" w:pos="426"/>
        </w:tabs>
        <w:autoSpaceDE w:val="0"/>
        <w:autoSpaceDN w:val="0"/>
        <w:adjustRightInd w:val="0"/>
        <w:ind w:left="3402"/>
        <w:jc w:val="both"/>
      </w:pPr>
    </w:p>
    <w:p w:rsidR="00E01322" w:rsidRPr="00E01322" w:rsidRDefault="00E01322" w:rsidP="00E01322">
      <w:pPr>
        <w:numPr>
          <w:ilvl w:val="0"/>
          <w:numId w:val="35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</w:rPr>
      </w:pPr>
      <w:r w:rsidRPr="00E01322">
        <w:rPr>
          <w:b/>
        </w:rPr>
        <w:t>Цель работ и услуг.</w:t>
      </w:r>
    </w:p>
    <w:p w:rsidR="00E01322" w:rsidRPr="00E01322" w:rsidRDefault="00E01322" w:rsidP="00E01322">
      <w:pPr>
        <w:autoSpaceDE w:val="0"/>
        <w:autoSpaceDN w:val="0"/>
        <w:adjustRightInd w:val="0"/>
        <w:ind w:firstLine="709"/>
        <w:jc w:val="both"/>
      </w:pPr>
    </w:p>
    <w:p w:rsidR="00E01322" w:rsidRPr="00E01322" w:rsidRDefault="00E01322" w:rsidP="00E01322">
      <w:pPr>
        <w:autoSpaceDE w:val="0"/>
        <w:autoSpaceDN w:val="0"/>
        <w:adjustRightInd w:val="0"/>
        <w:ind w:firstLine="709"/>
        <w:jc w:val="both"/>
      </w:pPr>
      <w:r w:rsidRPr="00E01322">
        <w:t xml:space="preserve">Целью работ и услуг, производимых в соответствии с настоящим Техническим заданием в отношении объектов недвижимого имущества, перечисленных в п.3. настоящего Технического задания, является: </w:t>
      </w:r>
    </w:p>
    <w:p w:rsidR="00E01322" w:rsidRPr="00E01322" w:rsidRDefault="00E01322" w:rsidP="00E01322">
      <w:pPr>
        <w:numPr>
          <w:ilvl w:val="0"/>
          <w:numId w:val="39"/>
        </w:numPr>
        <w:autoSpaceDE w:val="0"/>
        <w:autoSpaceDN w:val="0"/>
        <w:adjustRightInd w:val="0"/>
        <w:ind w:left="993" w:hanging="284"/>
        <w:jc w:val="both"/>
      </w:pPr>
      <w:r w:rsidRPr="00E01322">
        <w:t xml:space="preserve">изготовление технических планов и постановка на кадастровый учет; </w:t>
      </w:r>
    </w:p>
    <w:p w:rsidR="00E01322" w:rsidRPr="00E01322" w:rsidRDefault="00E01322" w:rsidP="00E01322">
      <w:pPr>
        <w:numPr>
          <w:ilvl w:val="0"/>
          <w:numId w:val="39"/>
        </w:numPr>
        <w:autoSpaceDE w:val="0"/>
        <w:autoSpaceDN w:val="0"/>
        <w:adjustRightInd w:val="0"/>
        <w:ind w:left="993" w:hanging="284"/>
        <w:jc w:val="both"/>
      </w:pPr>
      <w:r w:rsidRPr="00E01322">
        <w:t xml:space="preserve">получение свидетельств о государственной регистрации права собственности Российской Федерации; </w:t>
      </w:r>
    </w:p>
    <w:p w:rsidR="00E01322" w:rsidRPr="00E01322" w:rsidRDefault="00E01322" w:rsidP="00E01322">
      <w:pPr>
        <w:numPr>
          <w:ilvl w:val="0"/>
          <w:numId w:val="39"/>
        </w:numPr>
        <w:autoSpaceDE w:val="0"/>
        <w:autoSpaceDN w:val="0"/>
        <w:adjustRightInd w:val="0"/>
        <w:ind w:left="993" w:hanging="284"/>
        <w:jc w:val="both"/>
      </w:pPr>
      <w:r w:rsidRPr="00E01322">
        <w:t xml:space="preserve">получение свидетельств о государственной регистрации права хозяйственного ведения ФГУП «РосРАО»; </w:t>
      </w:r>
    </w:p>
    <w:p w:rsidR="00E01322" w:rsidRDefault="00E01322" w:rsidP="00E01322">
      <w:pPr>
        <w:numPr>
          <w:ilvl w:val="0"/>
          <w:numId w:val="39"/>
        </w:numPr>
        <w:autoSpaceDE w:val="0"/>
        <w:autoSpaceDN w:val="0"/>
        <w:adjustRightInd w:val="0"/>
        <w:ind w:left="993" w:hanging="284"/>
        <w:jc w:val="both"/>
      </w:pPr>
      <w:r w:rsidRPr="00E01322">
        <w:t xml:space="preserve">Получение реестровых номеров на объекты недвижимости в Реестре федерального имущества. </w:t>
      </w:r>
    </w:p>
    <w:p w:rsidR="00E01322" w:rsidRDefault="00E01322" w:rsidP="00E01322">
      <w:pPr>
        <w:autoSpaceDE w:val="0"/>
        <w:autoSpaceDN w:val="0"/>
        <w:adjustRightInd w:val="0"/>
        <w:jc w:val="both"/>
      </w:pPr>
    </w:p>
    <w:p w:rsidR="00E01322" w:rsidRPr="00E01322" w:rsidRDefault="00E01322" w:rsidP="00E01322">
      <w:pPr>
        <w:autoSpaceDE w:val="0"/>
        <w:autoSpaceDN w:val="0"/>
        <w:adjustRightInd w:val="0"/>
        <w:jc w:val="both"/>
      </w:pPr>
    </w:p>
    <w:p w:rsidR="00E01322" w:rsidRPr="00E01322" w:rsidRDefault="00E01322" w:rsidP="00E01322">
      <w:pPr>
        <w:numPr>
          <w:ilvl w:val="0"/>
          <w:numId w:val="35"/>
        </w:numPr>
        <w:tabs>
          <w:tab w:val="left" w:pos="426"/>
          <w:tab w:val="left" w:pos="1560"/>
        </w:tabs>
        <w:autoSpaceDE w:val="0"/>
        <w:autoSpaceDN w:val="0"/>
        <w:adjustRightInd w:val="0"/>
        <w:ind w:left="426" w:hanging="426"/>
        <w:jc w:val="center"/>
        <w:rPr>
          <w:b/>
        </w:rPr>
      </w:pPr>
      <w:r w:rsidRPr="00E01322">
        <w:rPr>
          <w:b/>
        </w:rPr>
        <w:t>Основные задачи.</w:t>
      </w:r>
    </w:p>
    <w:p w:rsidR="00E01322" w:rsidRPr="00E01322" w:rsidRDefault="00E01322" w:rsidP="00E01322">
      <w:pPr>
        <w:tabs>
          <w:tab w:val="left" w:pos="0"/>
          <w:tab w:val="left" w:pos="1560"/>
        </w:tabs>
        <w:autoSpaceDE w:val="0"/>
        <w:autoSpaceDN w:val="0"/>
        <w:adjustRightInd w:val="0"/>
        <w:ind w:firstLine="709"/>
        <w:jc w:val="both"/>
      </w:pPr>
    </w:p>
    <w:p w:rsidR="00E01322" w:rsidRPr="00E01322" w:rsidRDefault="00E01322" w:rsidP="00E01322">
      <w:pPr>
        <w:tabs>
          <w:tab w:val="left" w:pos="0"/>
          <w:tab w:val="left" w:pos="1560"/>
        </w:tabs>
        <w:autoSpaceDE w:val="0"/>
        <w:autoSpaceDN w:val="0"/>
        <w:adjustRightInd w:val="0"/>
        <w:ind w:firstLine="709"/>
        <w:jc w:val="both"/>
      </w:pPr>
      <w:r w:rsidRPr="00E01322">
        <w:t>Для обеспечения достижения целей, указанных в п.1. настоящего Технического задания, Исполнителем работ и услуг осуществляется решение следующих основных задач:</w:t>
      </w:r>
    </w:p>
    <w:p w:rsidR="00E01322" w:rsidRPr="00E01322" w:rsidRDefault="00E01322" w:rsidP="00E01322">
      <w:pPr>
        <w:autoSpaceDE w:val="0"/>
        <w:autoSpaceDN w:val="0"/>
        <w:adjustRightInd w:val="0"/>
        <w:ind w:firstLine="709"/>
        <w:jc w:val="both"/>
      </w:pPr>
      <w:r w:rsidRPr="00E01322">
        <w:t>1)  Проведение натурального обследования с подготовкой технических планов и последующей постановкой на государственный кадастровый учет;</w:t>
      </w:r>
    </w:p>
    <w:p w:rsidR="00E01322" w:rsidRPr="00E01322" w:rsidRDefault="00E01322" w:rsidP="00E01322">
      <w:pPr>
        <w:numPr>
          <w:ilvl w:val="0"/>
          <w:numId w:val="37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E01322">
        <w:t>Проведение анализа на соответствие законодательству Российской Федерации  комплектности и содержания документов, необходимых для получения свидетельств о государственной регистрации права собственности Российской Федерации, права хозяйственного ведения ФГУП «РосРАО» на объекты недвижимого имущества, перечисленные в п.3 настоящего Технического задания.</w:t>
      </w:r>
    </w:p>
    <w:p w:rsidR="00E01322" w:rsidRPr="00E01322" w:rsidRDefault="00E01322" w:rsidP="00E01322">
      <w:pPr>
        <w:numPr>
          <w:ilvl w:val="0"/>
          <w:numId w:val="37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E01322">
        <w:t xml:space="preserve">Обеспечение </w:t>
      </w:r>
      <w:proofErr w:type="gramStart"/>
      <w:r w:rsidRPr="00E01322">
        <w:t>проведения государственной регистрации права собственности Российской Федерации</w:t>
      </w:r>
      <w:proofErr w:type="gramEnd"/>
      <w:r w:rsidRPr="00E01322">
        <w:t xml:space="preserve"> и права хозяйственного ведения ФГУП «РосРАО» на объекты недвижимости в соответствии с законодательством Российской Федерации;</w:t>
      </w:r>
    </w:p>
    <w:p w:rsidR="00E01322" w:rsidRDefault="00E01322" w:rsidP="00E01322">
      <w:pPr>
        <w:numPr>
          <w:ilvl w:val="0"/>
          <w:numId w:val="37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E01322">
        <w:t xml:space="preserve">Формирование карт учета данных объектов в Реестре федерального имущества и внесение сведений об объектах в Реестр федерального имущества с присвоением реестровых номеров. </w:t>
      </w:r>
    </w:p>
    <w:p w:rsidR="00E01322" w:rsidRDefault="00E01322" w:rsidP="00E01322">
      <w:pPr>
        <w:tabs>
          <w:tab w:val="left" w:pos="426"/>
          <w:tab w:val="left" w:pos="1134"/>
        </w:tabs>
        <w:autoSpaceDE w:val="0"/>
        <w:autoSpaceDN w:val="0"/>
        <w:adjustRightInd w:val="0"/>
        <w:jc w:val="both"/>
      </w:pPr>
    </w:p>
    <w:p w:rsidR="00E01322" w:rsidRPr="00E01322" w:rsidRDefault="00E01322" w:rsidP="00E01322">
      <w:pPr>
        <w:tabs>
          <w:tab w:val="left" w:pos="426"/>
          <w:tab w:val="left" w:pos="1134"/>
        </w:tabs>
        <w:autoSpaceDE w:val="0"/>
        <w:autoSpaceDN w:val="0"/>
        <w:adjustRightInd w:val="0"/>
        <w:jc w:val="both"/>
      </w:pPr>
    </w:p>
    <w:p w:rsidR="00E01322" w:rsidRPr="00E01322" w:rsidRDefault="00E01322" w:rsidP="00E01322">
      <w:pPr>
        <w:numPr>
          <w:ilvl w:val="0"/>
          <w:numId w:val="35"/>
        </w:num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b/>
        </w:rPr>
      </w:pPr>
      <w:r w:rsidRPr="00E01322">
        <w:rPr>
          <w:b/>
        </w:rPr>
        <w:t>Объем работ.</w:t>
      </w:r>
    </w:p>
    <w:p w:rsidR="00E01322" w:rsidRPr="00E01322" w:rsidRDefault="00E01322" w:rsidP="00E01322">
      <w:pPr>
        <w:autoSpaceDE w:val="0"/>
        <w:autoSpaceDN w:val="0"/>
        <w:adjustRightInd w:val="0"/>
        <w:ind w:firstLine="709"/>
        <w:jc w:val="both"/>
      </w:pPr>
    </w:p>
    <w:p w:rsidR="00E01322" w:rsidRPr="00E01322" w:rsidRDefault="00E01322" w:rsidP="00E01322">
      <w:pPr>
        <w:autoSpaceDE w:val="0"/>
        <w:autoSpaceDN w:val="0"/>
        <w:adjustRightInd w:val="0"/>
        <w:ind w:firstLine="709"/>
        <w:jc w:val="both"/>
      </w:pPr>
      <w:r w:rsidRPr="00E01322">
        <w:t>Работы в соответствии с настоящим Техническим заданием производятся в отношении следующих объектов недвижимости ФГУП «РосРАО» (далее – Объекты):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№1,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№2,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lastRenderedPageBreak/>
        <w:t xml:space="preserve">Сооружение – Скважина наблюдений №3,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№4,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№5,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№6,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№7,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>.;</w:t>
      </w:r>
    </w:p>
    <w:p w:rsidR="00E01322" w:rsidRPr="00E01322" w:rsidRDefault="00E01322" w:rsidP="00E01322">
      <w:pPr>
        <w:numPr>
          <w:ilvl w:val="0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E01322">
        <w:t xml:space="preserve">Сооружение – Скважина наблюдений №8, протяженность – 30 </w:t>
      </w:r>
      <w:proofErr w:type="spellStart"/>
      <w:r w:rsidRPr="00E01322">
        <w:t>п.</w:t>
      </w:r>
      <w:proofErr w:type="gramStart"/>
      <w:r w:rsidRPr="00E01322">
        <w:t>м</w:t>
      </w:r>
      <w:proofErr w:type="spellEnd"/>
      <w:proofErr w:type="gramEnd"/>
      <w:r w:rsidRPr="00E01322">
        <w:t xml:space="preserve">. </w:t>
      </w:r>
    </w:p>
    <w:p w:rsidR="00E01322" w:rsidRPr="00E01322" w:rsidRDefault="00E01322" w:rsidP="00E01322">
      <w:pPr>
        <w:tabs>
          <w:tab w:val="left" w:pos="993"/>
          <w:tab w:val="left" w:pos="1560"/>
        </w:tabs>
        <w:autoSpaceDE w:val="0"/>
        <w:autoSpaceDN w:val="0"/>
        <w:adjustRightInd w:val="0"/>
        <w:jc w:val="both"/>
      </w:pPr>
      <w:r w:rsidRPr="00E01322">
        <w:t xml:space="preserve">Все перечисленные Объекты расположены по адресу: Новосибирская обл., </w:t>
      </w:r>
      <w:proofErr w:type="spellStart"/>
      <w:r w:rsidRPr="00E01322">
        <w:t>Коченевский</w:t>
      </w:r>
      <w:proofErr w:type="spellEnd"/>
      <w:r w:rsidRPr="00E01322">
        <w:t xml:space="preserve"> район, в 3 км</w:t>
      </w:r>
      <w:proofErr w:type="gramStart"/>
      <w:r w:rsidRPr="00E01322">
        <w:t>.</w:t>
      </w:r>
      <w:proofErr w:type="gramEnd"/>
      <w:r w:rsidRPr="00E01322">
        <w:t xml:space="preserve"> </w:t>
      </w:r>
      <w:proofErr w:type="gramStart"/>
      <w:r w:rsidRPr="00E01322">
        <w:t>н</w:t>
      </w:r>
      <w:proofErr w:type="gramEnd"/>
      <w:r w:rsidRPr="00E01322">
        <w:t xml:space="preserve">а северо-восток от села </w:t>
      </w:r>
      <w:proofErr w:type="spellStart"/>
      <w:r w:rsidRPr="00E01322">
        <w:t>Прокудское</w:t>
      </w:r>
      <w:proofErr w:type="spellEnd"/>
      <w:r w:rsidRPr="00E01322">
        <w:t>.</w:t>
      </w:r>
    </w:p>
    <w:p w:rsidR="00E01322" w:rsidRPr="00E01322" w:rsidRDefault="00E01322" w:rsidP="00E01322">
      <w:pPr>
        <w:tabs>
          <w:tab w:val="left" w:pos="993"/>
          <w:tab w:val="left" w:pos="1560"/>
        </w:tabs>
        <w:autoSpaceDE w:val="0"/>
        <w:autoSpaceDN w:val="0"/>
        <w:adjustRightInd w:val="0"/>
        <w:jc w:val="both"/>
      </w:pPr>
    </w:p>
    <w:p w:rsidR="00E01322" w:rsidRPr="00E01322" w:rsidRDefault="00E01322" w:rsidP="00E01322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1322" w:rsidRPr="00E01322" w:rsidRDefault="00E01322" w:rsidP="00E01322">
      <w:pPr>
        <w:pStyle w:val="affe"/>
        <w:numPr>
          <w:ilvl w:val="0"/>
          <w:numId w:val="35"/>
        </w:numPr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>Этапы. Состав и содержание работ.</w:t>
      </w:r>
    </w:p>
    <w:p w:rsidR="00E01322" w:rsidRPr="00E01322" w:rsidRDefault="00E01322" w:rsidP="00E01322">
      <w:pPr>
        <w:pStyle w:val="affe"/>
        <w:tabs>
          <w:tab w:val="left" w:pos="567"/>
        </w:tabs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>Этап 1. Изготовление технических планов и постановка на кадастровый учет.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 xml:space="preserve">А) Подготовительные работы: 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сбор и изучение проектных документов на здания, сооружения, инженерные коммуникации; запрос сведений из государственного кадастра недвижимости (ГКН) на объекты капитального строительства (ОКС) и на земельные участки под ОКС;</w:t>
      </w:r>
    </w:p>
    <w:p w:rsidR="00E01322" w:rsidRPr="00E01322" w:rsidRDefault="00E01322" w:rsidP="00E01322">
      <w:pPr>
        <w:pStyle w:val="2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 xml:space="preserve">- проведение натурного обследования объектов и установление их </w:t>
      </w:r>
      <w:proofErr w:type="spellStart"/>
      <w:r w:rsidRPr="00E01322">
        <w:rPr>
          <w:rFonts w:ascii="Times New Roman" w:hAnsi="Times New Roman"/>
          <w:sz w:val="24"/>
          <w:szCs w:val="24"/>
        </w:rPr>
        <w:t>пространственно</w:t>
      </w:r>
      <w:proofErr w:type="spellEnd"/>
      <w:r w:rsidRPr="00E01322">
        <w:rPr>
          <w:rFonts w:ascii="Times New Roman" w:hAnsi="Times New Roman"/>
          <w:sz w:val="24"/>
          <w:szCs w:val="24"/>
        </w:rPr>
        <w:t xml:space="preserve"> – площадных характеристик (размеры, площадь, характеристики, составление абрисов);</w:t>
      </w:r>
    </w:p>
    <w:p w:rsidR="00E01322" w:rsidRPr="00E01322" w:rsidRDefault="00E01322" w:rsidP="00E01322">
      <w:pPr>
        <w:pStyle w:val="2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составление поэтажных планов, табличных описаний и подготовка технических отчетов по результатам натурного обследования ОКС;</w:t>
      </w:r>
    </w:p>
    <w:p w:rsidR="00E01322" w:rsidRPr="00E01322" w:rsidRDefault="00E01322" w:rsidP="00E01322">
      <w:pPr>
        <w:pStyle w:val="2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определение координат характерных точек границ ОКС;</w:t>
      </w:r>
    </w:p>
    <w:p w:rsidR="00E01322" w:rsidRPr="00E01322" w:rsidRDefault="00E01322" w:rsidP="00E01322">
      <w:pPr>
        <w:pStyle w:val="2b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формирование технических планов на объекты капитального строительства.</w:t>
      </w:r>
    </w:p>
    <w:p w:rsidR="00E01322" w:rsidRPr="00E01322" w:rsidRDefault="00E01322" w:rsidP="00E01322">
      <w:pPr>
        <w:pStyle w:val="2b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Б) Сопровождение процедуры постановки на кадастровый учет.</w:t>
      </w:r>
    </w:p>
    <w:p w:rsidR="00E01322" w:rsidRPr="00E01322" w:rsidRDefault="00E01322" w:rsidP="00E01322">
      <w:pPr>
        <w:pStyle w:val="2b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В) Результат работ: Технический план и кадастровый паспорт.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>Этап 2. Государственная регистрация права собственности Российской Федерации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>на объекты недвижимости.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 xml:space="preserve">         А) Подготовка пакета документов и обеспечение </w:t>
      </w:r>
      <w:proofErr w:type="gramStart"/>
      <w:r w:rsidRPr="00E01322">
        <w:rPr>
          <w:rFonts w:ascii="Times New Roman" w:hAnsi="Times New Roman"/>
          <w:sz w:val="24"/>
          <w:szCs w:val="24"/>
        </w:rPr>
        <w:t>проведения государственной регистрации права собственности Российской Федерации</w:t>
      </w:r>
      <w:proofErr w:type="gramEnd"/>
      <w:r w:rsidRPr="00E01322">
        <w:rPr>
          <w:rFonts w:ascii="Times New Roman" w:hAnsi="Times New Roman"/>
          <w:sz w:val="24"/>
          <w:szCs w:val="24"/>
        </w:rPr>
        <w:t xml:space="preserve"> на вновь созданные Объекты: 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 xml:space="preserve">- доверенностей от соответствующего территориального управления </w:t>
      </w:r>
      <w:proofErr w:type="spellStart"/>
      <w:r w:rsidRPr="00E01322">
        <w:rPr>
          <w:rFonts w:ascii="Times New Roman" w:hAnsi="Times New Roman"/>
          <w:sz w:val="24"/>
          <w:szCs w:val="24"/>
        </w:rPr>
        <w:t>Росимущества</w:t>
      </w:r>
      <w:proofErr w:type="spellEnd"/>
      <w:r w:rsidRPr="00E01322">
        <w:rPr>
          <w:rFonts w:ascii="Times New Roman" w:hAnsi="Times New Roman"/>
          <w:sz w:val="24"/>
          <w:szCs w:val="24"/>
        </w:rPr>
        <w:t xml:space="preserve"> на выполнение действий по обеспечению государственной регистрации права собственности Российской Федерации соответственно на вновь созданные Объекты;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документ, удостоверяющий личность заявителя;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документ об уплате государственной пошлины;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выписки из РФИ;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кадастровые паспорта Объектов;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нотариально удостоверенные копии учредительных документов ФГУП «РосРАО», а также документы, подтверждающие государственную регистрацию юридического лица;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несоответствия в документах, предоставленных на регистрацию.</w:t>
      </w:r>
    </w:p>
    <w:p w:rsidR="00E01322" w:rsidRPr="00E01322" w:rsidRDefault="00E01322" w:rsidP="00E01322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</w:pPr>
      <w:r w:rsidRPr="00E01322">
        <w:rPr>
          <w:bCs/>
        </w:rPr>
        <w:t xml:space="preserve">Б) Документы, предоставляемые на государственную регистрацию права собственности Российской Федерации, должны соответствовать требованиям, установленным законодательством Российской Федерации. </w:t>
      </w:r>
    </w:p>
    <w:p w:rsidR="00E01322" w:rsidRPr="00E01322" w:rsidRDefault="00E01322" w:rsidP="00E01322">
      <w:pPr>
        <w:pStyle w:val="affe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В) Результат работ:</w:t>
      </w:r>
      <w:r w:rsidRPr="00E01322">
        <w:rPr>
          <w:rFonts w:ascii="Times New Roman" w:hAnsi="Times New Roman"/>
          <w:b/>
          <w:sz w:val="24"/>
          <w:szCs w:val="24"/>
        </w:rPr>
        <w:t xml:space="preserve"> </w:t>
      </w:r>
      <w:r w:rsidRPr="00E01322">
        <w:rPr>
          <w:rFonts w:ascii="Times New Roman" w:hAnsi="Times New Roman"/>
          <w:sz w:val="24"/>
          <w:szCs w:val="24"/>
        </w:rPr>
        <w:t>Свидетельства о государственной регистрации права собственности Российской Федерации на Объекты.</w:t>
      </w:r>
    </w:p>
    <w:p w:rsidR="00E01322" w:rsidRPr="00E01322" w:rsidRDefault="00E01322" w:rsidP="00E01322">
      <w:pPr>
        <w:pStyle w:val="affe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lastRenderedPageBreak/>
        <w:t>Этап 3. Государственная регистрация права хозяйственного ведения ФГУП «РосРАО»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>на объекты недвижимости.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 xml:space="preserve">         А) Подготовка пакета документов и обеспечение проведения государственной регистрации права хозяйственного ведения ФГУП «РосРАО» на вновь созданные Объекты:</w:t>
      </w:r>
    </w:p>
    <w:p w:rsidR="00E01322" w:rsidRPr="00E01322" w:rsidRDefault="00E01322" w:rsidP="00E01322">
      <w:pPr>
        <w:jc w:val="both"/>
      </w:pPr>
      <w:r w:rsidRPr="00E01322">
        <w:t>- доверенностей от Заказчика на выполнение действий по обеспечению государственной регистрации права хозяйственного ведения ФГУП «РосРАО» соответственно на вновь созданные Объекты;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документ, удостоверяющий личность заявителя;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документ об уплате государственной пошлины;</w:t>
      </w:r>
    </w:p>
    <w:p w:rsidR="00E01322" w:rsidRPr="00E01322" w:rsidRDefault="00E01322" w:rsidP="00E01322">
      <w:pPr>
        <w:pStyle w:val="affe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выписки из РФИ;</w:t>
      </w:r>
    </w:p>
    <w:p w:rsidR="00E01322" w:rsidRPr="00E01322" w:rsidRDefault="00E01322" w:rsidP="00E01322">
      <w:pPr>
        <w:jc w:val="both"/>
      </w:pPr>
      <w:r w:rsidRPr="00E01322">
        <w:t xml:space="preserve">- решение соответствующего территориального управления </w:t>
      </w:r>
      <w:proofErr w:type="spellStart"/>
      <w:r w:rsidRPr="00E01322">
        <w:t>Росимущества</w:t>
      </w:r>
      <w:proofErr w:type="spellEnd"/>
      <w:r w:rsidRPr="00E01322">
        <w:t xml:space="preserve"> о закреплении Объектов за Заказчиком на праве хозяйственного ведения (при необходимости);</w:t>
      </w:r>
    </w:p>
    <w:p w:rsidR="00E01322" w:rsidRPr="00E01322" w:rsidRDefault="00E01322" w:rsidP="00E01322">
      <w:pPr>
        <w:jc w:val="both"/>
      </w:pPr>
      <w:r w:rsidRPr="00E01322">
        <w:t>- кадастровые паспорта Объектов;</w:t>
      </w:r>
    </w:p>
    <w:p w:rsidR="00E01322" w:rsidRPr="00E01322" w:rsidRDefault="00E01322" w:rsidP="00E01322">
      <w:pPr>
        <w:jc w:val="both"/>
      </w:pPr>
      <w:r w:rsidRPr="00E01322">
        <w:t>- нотариально удостоверенные копии учредительных документов ФГУП «РосРАО», а также документы, подтверждающие государственную регистрацию юридического лица;</w:t>
      </w:r>
    </w:p>
    <w:p w:rsidR="00E01322" w:rsidRPr="00E01322" w:rsidRDefault="00E01322" w:rsidP="00E01322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несоответствия в документах, предоставленных на регистрацию.</w:t>
      </w:r>
    </w:p>
    <w:p w:rsidR="00E01322" w:rsidRPr="00E01322" w:rsidRDefault="00E01322" w:rsidP="00E01322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</w:pPr>
      <w:r w:rsidRPr="00E01322">
        <w:rPr>
          <w:bCs/>
        </w:rPr>
        <w:t xml:space="preserve">Б) Документы, предоставляемые на государственную регистрацию прав, должны соответствовать требованиям, установленным законодательством Российской Федерации. </w:t>
      </w:r>
    </w:p>
    <w:p w:rsidR="00E01322" w:rsidRPr="00E01322" w:rsidRDefault="00E01322" w:rsidP="00E01322">
      <w:pPr>
        <w:pStyle w:val="affe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В) Результат работ:</w:t>
      </w:r>
      <w:r w:rsidRPr="00E01322">
        <w:rPr>
          <w:rFonts w:ascii="Times New Roman" w:hAnsi="Times New Roman"/>
          <w:b/>
          <w:sz w:val="24"/>
          <w:szCs w:val="24"/>
        </w:rPr>
        <w:t xml:space="preserve"> </w:t>
      </w:r>
      <w:r w:rsidRPr="00E01322">
        <w:rPr>
          <w:rFonts w:ascii="Times New Roman" w:hAnsi="Times New Roman"/>
          <w:sz w:val="24"/>
          <w:szCs w:val="24"/>
        </w:rPr>
        <w:t>Свидетельства о государственной регистрации права хозяйственного ведения ФГУП «РосРАО» на Объекты.</w:t>
      </w:r>
    </w:p>
    <w:p w:rsidR="00E01322" w:rsidRPr="00E01322" w:rsidRDefault="00E01322" w:rsidP="00E01322">
      <w:pPr>
        <w:pStyle w:val="affe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 xml:space="preserve">Этап 4. Присвоение объектам недвижимости </w:t>
      </w:r>
    </w:p>
    <w:p w:rsidR="00E01322" w:rsidRPr="00E01322" w:rsidRDefault="00E01322" w:rsidP="00E01322">
      <w:pPr>
        <w:pStyle w:val="affe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E01322">
        <w:rPr>
          <w:rFonts w:ascii="Times New Roman" w:hAnsi="Times New Roman"/>
          <w:b/>
          <w:sz w:val="24"/>
          <w:szCs w:val="24"/>
        </w:rPr>
        <w:t>постоянного реестрового номера в РФИ</w:t>
      </w:r>
    </w:p>
    <w:p w:rsidR="00E01322" w:rsidRPr="00E01322" w:rsidRDefault="00E01322" w:rsidP="00E01322">
      <w:pPr>
        <w:pStyle w:val="affe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E01322" w:rsidRPr="00E01322" w:rsidRDefault="00E01322" w:rsidP="00E01322">
      <w:pPr>
        <w:pStyle w:val="affe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 xml:space="preserve">А) Представление в соответствующее территориальное управление </w:t>
      </w:r>
      <w:proofErr w:type="spellStart"/>
      <w:r w:rsidRPr="00E01322">
        <w:rPr>
          <w:rFonts w:ascii="Times New Roman" w:hAnsi="Times New Roman"/>
          <w:sz w:val="24"/>
          <w:szCs w:val="24"/>
        </w:rPr>
        <w:t>Росимущества</w:t>
      </w:r>
      <w:proofErr w:type="spellEnd"/>
      <w:r w:rsidRPr="00E01322">
        <w:rPr>
          <w:rFonts w:ascii="Times New Roman" w:hAnsi="Times New Roman"/>
          <w:sz w:val="24"/>
          <w:szCs w:val="24"/>
        </w:rPr>
        <w:t xml:space="preserve"> необходимого пакета документов для получения реестрового номера объекта в Реестре федерального имущества.</w:t>
      </w:r>
    </w:p>
    <w:p w:rsidR="00E01322" w:rsidRPr="00E01322" w:rsidRDefault="00E01322" w:rsidP="00E01322">
      <w:pPr>
        <w:pStyle w:val="affe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Б) Сопровождение процедуры присвоения реестрового номера.</w:t>
      </w:r>
    </w:p>
    <w:p w:rsidR="00E01322" w:rsidRPr="00E01322" w:rsidRDefault="00E01322" w:rsidP="00E01322">
      <w:pPr>
        <w:pStyle w:val="affe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01322">
        <w:rPr>
          <w:rFonts w:ascii="Times New Roman" w:hAnsi="Times New Roman"/>
          <w:sz w:val="24"/>
          <w:szCs w:val="24"/>
        </w:rPr>
        <w:t>В) Результат работ: Выписка из РФИ о присвоении реестрового номера объекту и карта учета на него.</w:t>
      </w:r>
    </w:p>
    <w:p w:rsidR="002356F6" w:rsidRPr="00E01322" w:rsidRDefault="002356F6" w:rsidP="00E01322">
      <w:pPr>
        <w:tabs>
          <w:tab w:val="center" w:pos="993"/>
        </w:tabs>
        <w:suppressAutoHyphens/>
        <w:ind w:firstLine="709"/>
      </w:pP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04496D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0362F5" w:rsidRDefault="000362F5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="00A03FBB">
      <w:rPr>
        <w:rFonts w:ascii="Times New Roman" w:hAnsi="Times New Roman" w:cs="Times New Roman"/>
      </w:rPr>
      <w:t xml:space="preserve">на </w:t>
    </w:r>
    <w:r w:rsidR="0004496D" w:rsidRPr="0004496D">
      <w:rPr>
        <w:rFonts w:ascii="Times New Roman" w:hAnsi="Times New Roman" w:cs="Times New Roman"/>
      </w:rPr>
      <w:t>выполнение комплекса работ и услуг по оформлению прав на объекты недвижимого имущества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2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3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38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6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4"/>
  </w:num>
  <w:num w:numId="12">
    <w:abstractNumId w:val="11"/>
  </w:num>
  <w:num w:numId="13">
    <w:abstractNumId w:val="27"/>
  </w:num>
  <w:num w:numId="14">
    <w:abstractNumId w:val="14"/>
  </w:num>
  <w:num w:numId="15">
    <w:abstractNumId w:val="6"/>
  </w:num>
  <w:num w:numId="16">
    <w:abstractNumId w:val="13"/>
  </w:num>
  <w:num w:numId="17">
    <w:abstractNumId w:val="3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6"/>
  </w:num>
  <w:num w:numId="22">
    <w:abstractNumId w:val="29"/>
  </w:num>
  <w:num w:numId="23">
    <w:abstractNumId w:val="32"/>
  </w:num>
  <w:num w:numId="24">
    <w:abstractNumId w:val="21"/>
  </w:num>
  <w:num w:numId="25">
    <w:abstractNumId w:val="30"/>
  </w:num>
  <w:num w:numId="26">
    <w:abstractNumId w:val="8"/>
  </w:num>
  <w:num w:numId="27">
    <w:abstractNumId w:val="33"/>
  </w:num>
  <w:num w:numId="28">
    <w:abstractNumId w:val="12"/>
  </w:num>
  <w:num w:numId="29">
    <w:abstractNumId w:val="10"/>
  </w:num>
  <w:num w:numId="30">
    <w:abstractNumId w:val="25"/>
  </w:num>
  <w:num w:numId="31">
    <w:abstractNumId w:val="31"/>
  </w:num>
  <w:num w:numId="32">
    <w:abstractNumId w:val="19"/>
  </w:num>
  <w:num w:numId="33">
    <w:abstractNumId w:val="22"/>
  </w:num>
  <w:num w:numId="34">
    <w:abstractNumId w:val="38"/>
  </w:num>
  <w:num w:numId="35">
    <w:abstractNumId w:val="15"/>
  </w:num>
  <w:num w:numId="36">
    <w:abstractNumId w:val="9"/>
  </w:num>
  <w:num w:numId="37">
    <w:abstractNumId w:val="17"/>
  </w:num>
  <w:num w:numId="38">
    <w:abstractNumId w:val="23"/>
  </w:num>
  <w:num w:numId="39">
    <w:abstractNumId w:val="3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b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b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3D9C79C-3B22-4CC9-B239-B82BCB36F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97</TotalTime>
  <Pages>4</Pages>
  <Words>909</Words>
  <Characters>7036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33</cp:revision>
  <cp:lastPrinted>2013-05-13T10:31:00Z</cp:lastPrinted>
  <dcterms:created xsi:type="dcterms:W3CDTF">2013-12-04T11:06:00Z</dcterms:created>
  <dcterms:modified xsi:type="dcterms:W3CDTF">2014-10-03T12:17:00Z</dcterms:modified>
</cp:coreProperties>
</file>