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  <w:bookmarkStart w:id="0" w:name="_GoBack"/>
      <w:bookmarkEnd w:id="0"/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810C7F" w:rsidRPr="00D72A94" w:rsidRDefault="00810C7F" w:rsidP="00810C7F">
      <w:pPr>
        <w:jc w:val="center"/>
        <w:outlineLvl w:val="0"/>
        <w:rPr>
          <w:bCs/>
          <w:sz w:val="28"/>
          <w:szCs w:val="28"/>
        </w:rPr>
      </w:pPr>
      <w:bookmarkStart w:id="1" w:name="_Toc393380955"/>
      <w:r w:rsidRPr="00D72A94">
        <w:rPr>
          <w:bCs/>
          <w:sz w:val="28"/>
          <w:szCs w:val="28"/>
        </w:rPr>
        <w:t>ДОКУМЕНТАЦИЯ ПО ЗАПРОСУ ЦЕН</w:t>
      </w:r>
      <w:bookmarkEnd w:id="1"/>
    </w:p>
    <w:p w:rsidR="00810C7F" w:rsidRPr="00D72A94" w:rsidRDefault="00810C7F" w:rsidP="00810C7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30315B" w:rsidRPr="00D72A94" w:rsidRDefault="00810C7F" w:rsidP="00810C7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72A94">
        <w:rPr>
          <w:sz w:val="28"/>
          <w:szCs w:val="28"/>
        </w:rPr>
        <w:t>на поставку ГСМ (бензин и дизельное топливо) для нужд филиала «Южный территориальный округ» ФГУП «РосРАО»</w:t>
      </w: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  <w:sz w:val="28"/>
          <w:szCs w:val="28"/>
        </w:rPr>
      </w:pPr>
      <w:r w:rsidRPr="00D72A94">
        <w:rPr>
          <w:b/>
          <w:sz w:val="28"/>
          <w:szCs w:val="28"/>
        </w:rPr>
        <w:t>Официальный государственный сайт</w:t>
      </w:r>
      <w:r w:rsidRPr="00D72A94">
        <w:rPr>
          <w:b/>
          <w:sz w:val="28"/>
          <w:szCs w:val="28"/>
        </w:rPr>
        <w:br/>
      </w:r>
      <w:hyperlink r:id="rId9" w:history="1">
        <w:r w:rsidRPr="00D72A94">
          <w:rPr>
            <w:rStyle w:val="afa"/>
            <w:b/>
            <w:sz w:val="28"/>
            <w:szCs w:val="28"/>
            <w:lang w:val="en-US"/>
          </w:rPr>
          <w:t>www</w:t>
        </w:r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zakupki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gov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ru</w:t>
        </w:r>
        <w:proofErr w:type="spellEnd"/>
      </w:hyperlink>
      <w:r w:rsidRPr="00D72A94">
        <w:rPr>
          <w:rStyle w:val="afa"/>
          <w:sz w:val="28"/>
          <w:szCs w:val="28"/>
        </w:rPr>
        <w:t>,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D72A94">
        <w:rPr>
          <w:b/>
          <w:sz w:val="28"/>
          <w:szCs w:val="28"/>
        </w:rPr>
        <w:t xml:space="preserve">Официальный сайт </w:t>
      </w:r>
      <w:r w:rsidRPr="00D72A94">
        <w:rPr>
          <w:b/>
          <w:sz w:val="28"/>
          <w:szCs w:val="28"/>
        </w:rPr>
        <w:br/>
      </w:r>
      <w:hyperlink r:id="rId10" w:history="1">
        <w:r w:rsidRPr="00D72A94">
          <w:rPr>
            <w:rStyle w:val="afa"/>
            <w:b/>
            <w:sz w:val="28"/>
            <w:szCs w:val="28"/>
            <w:lang w:val="en-US"/>
          </w:rPr>
          <w:t>www</w:t>
        </w:r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zakupki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rosatom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ru</w:t>
        </w:r>
        <w:proofErr w:type="spellEnd"/>
      </w:hyperlink>
      <w:r w:rsidRPr="00D72A94">
        <w:rPr>
          <w:b/>
          <w:sz w:val="28"/>
          <w:szCs w:val="28"/>
        </w:rPr>
        <w:t>,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b/>
          <w:sz w:val="28"/>
          <w:szCs w:val="28"/>
        </w:rPr>
      </w:pPr>
      <w:r w:rsidRPr="00D72A94">
        <w:rPr>
          <w:b/>
          <w:sz w:val="28"/>
          <w:szCs w:val="28"/>
        </w:rPr>
        <w:t>Электронная торговая площадка Аукционный Конкурсный Дом</w:t>
      </w:r>
      <w:r w:rsidRPr="00D72A94">
        <w:rPr>
          <w:b/>
          <w:sz w:val="28"/>
          <w:szCs w:val="28"/>
        </w:rPr>
        <w:br/>
      </w:r>
      <w:hyperlink r:id="rId11" w:history="1">
        <w:r w:rsidRPr="00D72A94">
          <w:rPr>
            <w:rStyle w:val="afa"/>
            <w:b/>
            <w:sz w:val="28"/>
            <w:szCs w:val="28"/>
          </w:rPr>
          <w:t>http://a-k-d.ru/</w:t>
        </w:r>
      </w:hyperlink>
      <w:r w:rsidRPr="00D72A94">
        <w:rPr>
          <w:b/>
          <w:sz w:val="28"/>
          <w:szCs w:val="28"/>
        </w:rPr>
        <w:t xml:space="preserve"> 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A94">
        <w:rPr>
          <w:rFonts w:ascii="Times New Roman" w:hAnsi="Times New Roman" w:cs="Times New Roman"/>
          <w:b/>
          <w:sz w:val="28"/>
          <w:szCs w:val="28"/>
        </w:rPr>
        <w:t>ТОМ 2 «ТЕХНИЧЕСКАЯ ЧАСТЬ»</w:t>
      </w: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rPr>
          <w:sz w:val="28"/>
          <w:szCs w:val="28"/>
        </w:rPr>
      </w:pPr>
      <w:r w:rsidRPr="00D72A94">
        <w:rPr>
          <w:sz w:val="28"/>
          <w:szCs w:val="28"/>
        </w:rPr>
        <w:br w:type="page"/>
      </w:r>
    </w:p>
    <w:p w:rsidR="001133C0" w:rsidRPr="00D72A94" w:rsidRDefault="001133C0" w:rsidP="001133C0">
      <w:pPr>
        <w:jc w:val="right"/>
      </w:pPr>
      <w:r w:rsidRPr="00D72A94">
        <w:lastRenderedPageBreak/>
        <w:t>Лот №1</w:t>
      </w:r>
    </w:p>
    <w:p w:rsidR="001133C0" w:rsidRPr="00D72A94" w:rsidRDefault="001133C0" w:rsidP="001133C0">
      <w:pPr>
        <w:jc w:val="right"/>
      </w:pPr>
    </w:p>
    <w:p w:rsidR="001133C0" w:rsidRPr="00D72A94" w:rsidRDefault="001133C0" w:rsidP="001133C0">
      <w:pPr>
        <w:jc w:val="center"/>
      </w:pPr>
      <w:r w:rsidRPr="00D72A94">
        <w:t xml:space="preserve">Техническое задание на </w:t>
      </w:r>
      <w:r w:rsidR="00C7226D" w:rsidRPr="00D72A94">
        <w:rPr>
          <w:u w:val="single"/>
        </w:rPr>
        <w:t>п</w:t>
      </w:r>
      <w:r w:rsidRPr="00D72A94">
        <w:rPr>
          <w:u w:val="single"/>
        </w:rPr>
        <w:t>оставк</w:t>
      </w:r>
      <w:r w:rsidR="00C7226D" w:rsidRPr="00D72A94">
        <w:rPr>
          <w:u w:val="single"/>
        </w:rPr>
        <w:t>у</w:t>
      </w:r>
      <w:r w:rsidRPr="00D72A94">
        <w:rPr>
          <w:u w:val="single"/>
        </w:rPr>
        <w:t xml:space="preserve">  бензина и дизельного топлива для нужд Грозненского отделения филиала Южный территориальный округ ФГУП «РосРАО»</w:t>
      </w:r>
      <w:r w:rsidRPr="00D72A94">
        <w:t xml:space="preserve"> </w:t>
      </w:r>
    </w:p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СОДЕРЖАНИЕ</w:t>
      </w:r>
    </w:p>
    <w:p w:rsidR="001133C0" w:rsidRPr="00D72A94" w:rsidRDefault="001133C0" w:rsidP="001133C0">
      <w:r w:rsidRPr="00D72A94">
        <w:t>РАЗДЕЛ 1. ОБЩИЕ СВЕДЕНИЯ</w:t>
      </w:r>
    </w:p>
    <w:p w:rsidR="001133C0" w:rsidRPr="00D72A94" w:rsidRDefault="001133C0" w:rsidP="001133C0">
      <w:pPr>
        <w:ind w:firstLine="709"/>
      </w:pPr>
      <w:r w:rsidRPr="00D72A94">
        <w:t>1.1 Наименование</w:t>
      </w:r>
    </w:p>
    <w:p w:rsidR="001133C0" w:rsidRPr="00D72A94" w:rsidRDefault="001133C0" w:rsidP="001133C0">
      <w:pPr>
        <w:ind w:firstLine="709"/>
      </w:pPr>
      <w:r w:rsidRPr="00D72A94">
        <w:t>1.2 Сведения о новизне</w:t>
      </w:r>
    </w:p>
    <w:p w:rsidR="001133C0" w:rsidRPr="00D72A94" w:rsidRDefault="001133C0" w:rsidP="001133C0">
      <w:pPr>
        <w:ind w:firstLine="709"/>
      </w:pPr>
      <w:r w:rsidRPr="00D72A94">
        <w:t>1.3 Этапы разработки / изготовления</w:t>
      </w:r>
    </w:p>
    <w:p w:rsidR="001133C0" w:rsidRPr="00D72A94" w:rsidRDefault="001133C0" w:rsidP="001133C0">
      <w:pPr>
        <w:ind w:firstLine="709"/>
      </w:pPr>
      <w:r w:rsidRPr="00D72A94">
        <w:t>1.4 Документа для разработки / изготовления</w:t>
      </w:r>
    </w:p>
    <w:p w:rsidR="001133C0" w:rsidRPr="00D72A94" w:rsidRDefault="001133C0" w:rsidP="001133C0">
      <w:pPr>
        <w:ind w:firstLine="709"/>
      </w:pPr>
      <w:r w:rsidRPr="00D72A94">
        <w:t>1.5 Код ОКП</w:t>
      </w:r>
    </w:p>
    <w:p w:rsidR="001133C0" w:rsidRPr="00D72A94" w:rsidRDefault="001133C0" w:rsidP="001133C0">
      <w:r w:rsidRPr="00D72A94">
        <w:t>РАЗДЕЛ 2. ОБЛАСТЬ ПРИМЕНЕНИЯ</w:t>
      </w:r>
    </w:p>
    <w:p w:rsidR="001133C0" w:rsidRPr="00D72A94" w:rsidRDefault="001133C0" w:rsidP="001133C0">
      <w:r w:rsidRPr="00D72A94">
        <w:t>РАЗДЕЛ 3. УСЛОВИЯ ЭКСПЛУАТАЦИИ</w:t>
      </w:r>
    </w:p>
    <w:p w:rsidR="001133C0" w:rsidRPr="00D72A94" w:rsidRDefault="001133C0" w:rsidP="001133C0">
      <w:r w:rsidRPr="00D72A94">
        <w:t>РАЗДЕЛ 4. ТЕХНИЧЕСКИЕ ТРЕБОВАНИЯ</w:t>
      </w:r>
    </w:p>
    <w:p w:rsidR="001133C0" w:rsidRPr="00D72A94" w:rsidRDefault="001133C0" w:rsidP="001133C0">
      <w:pPr>
        <w:ind w:firstLine="709"/>
      </w:pPr>
      <w:r w:rsidRPr="00D72A94">
        <w:t xml:space="preserve">4.1 Технические, функциональные и качественные </w:t>
      </w:r>
    </w:p>
    <w:p w:rsidR="001133C0" w:rsidRPr="00D72A94" w:rsidRDefault="001133C0" w:rsidP="001133C0">
      <w:pPr>
        <w:ind w:firstLine="709"/>
      </w:pPr>
      <w:r w:rsidRPr="00D72A94">
        <w:t xml:space="preserve">      характеристики (потребительские свойства) товаров</w:t>
      </w:r>
    </w:p>
    <w:p w:rsidR="001133C0" w:rsidRPr="00D72A94" w:rsidRDefault="001133C0" w:rsidP="001133C0">
      <w:pPr>
        <w:ind w:firstLine="709"/>
      </w:pPr>
      <w:r w:rsidRPr="00D72A94">
        <w:t>4.2 Требования к надежности</w:t>
      </w:r>
    </w:p>
    <w:p w:rsidR="001133C0" w:rsidRPr="00D72A94" w:rsidRDefault="001133C0" w:rsidP="001133C0">
      <w:pPr>
        <w:ind w:firstLine="709"/>
      </w:pPr>
      <w:r w:rsidRPr="00D72A94">
        <w:t xml:space="preserve">4.3 Требования к составным частям, исходным и </w:t>
      </w:r>
    </w:p>
    <w:p w:rsidR="001133C0" w:rsidRPr="00D72A94" w:rsidRDefault="001133C0" w:rsidP="001133C0">
      <w:pPr>
        <w:ind w:firstLine="709"/>
      </w:pPr>
      <w:r w:rsidRPr="00D72A94">
        <w:t xml:space="preserve">      эксплуатационным материалам</w:t>
      </w:r>
    </w:p>
    <w:p w:rsidR="001133C0" w:rsidRPr="00D72A94" w:rsidRDefault="001133C0" w:rsidP="001133C0">
      <w:pPr>
        <w:ind w:firstLine="709"/>
      </w:pPr>
      <w:r w:rsidRPr="00D72A94">
        <w:t>4.4 Требования к маркировке</w:t>
      </w:r>
    </w:p>
    <w:p w:rsidR="001133C0" w:rsidRPr="00D72A94" w:rsidRDefault="001133C0" w:rsidP="001133C0">
      <w:pPr>
        <w:ind w:firstLine="709"/>
      </w:pPr>
      <w:r w:rsidRPr="00D72A94">
        <w:t>4.5 Требования к упаковке</w:t>
      </w:r>
    </w:p>
    <w:p w:rsidR="001133C0" w:rsidRPr="00D72A94" w:rsidRDefault="001133C0" w:rsidP="001133C0">
      <w:r w:rsidRPr="00D72A94">
        <w:t xml:space="preserve">РАЗДЕЛ 5. ТРЕБОВАНИЯ ПО ПРАВИЛАМ СДАЧИ И ПРИЕМКИ </w:t>
      </w:r>
    </w:p>
    <w:p w:rsidR="001133C0" w:rsidRPr="00D72A94" w:rsidRDefault="001133C0" w:rsidP="001133C0">
      <w:pPr>
        <w:ind w:firstLine="709"/>
      </w:pPr>
      <w:r w:rsidRPr="00D72A94">
        <w:t xml:space="preserve">5.1 Порядок сдачи и приемки </w:t>
      </w:r>
    </w:p>
    <w:p w:rsidR="001133C0" w:rsidRPr="00D72A94" w:rsidRDefault="001133C0" w:rsidP="001133C0">
      <w:pPr>
        <w:ind w:firstLine="709"/>
      </w:pPr>
      <w:r w:rsidRPr="00D72A94">
        <w:t xml:space="preserve">5.2 Требования по передачи заказчику технических и иных </w:t>
      </w:r>
    </w:p>
    <w:p w:rsidR="001133C0" w:rsidRPr="00D72A94" w:rsidRDefault="001133C0" w:rsidP="001133C0">
      <w:pPr>
        <w:ind w:firstLine="709"/>
      </w:pPr>
      <w:r w:rsidRPr="00D72A94">
        <w:t xml:space="preserve">      документов </w:t>
      </w:r>
      <w:proofErr w:type="gramStart"/>
      <w:r w:rsidRPr="00D72A94">
        <w:t>при</w:t>
      </w:r>
      <w:proofErr w:type="gramEnd"/>
      <w:r w:rsidRPr="00D72A94">
        <w:t xml:space="preserve"> перевозки товара</w:t>
      </w:r>
    </w:p>
    <w:p w:rsidR="001133C0" w:rsidRPr="00D72A94" w:rsidRDefault="001133C0" w:rsidP="001133C0">
      <w:r w:rsidRPr="00D72A94">
        <w:t>РАЗДЕЛ 6. ТРЕБОВАНИЯ К ТРАНСПОРТИРОВАНИЮ</w:t>
      </w:r>
    </w:p>
    <w:p w:rsidR="001133C0" w:rsidRPr="00D72A94" w:rsidRDefault="001133C0" w:rsidP="001133C0">
      <w:r w:rsidRPr="00D72A94">
        <w:t>РАЗДЕЛ 7. ТРЕБОВАНИЯ К ХРАНЕНИЮ</w:t>
      </w:r>
    </w:p>
    <w:p w:rsidR="001133C0" w:rsidRPr="00D72A94" w:rsidRDefault="001133C0" w:rsidP="001133C0">
      <w:r w:rsidRPr="00D72A94">
        <w:t>РАЗДЕЛ 8. ТРЕБОВАНИЯ К ОБЪЕМУ И/ИЛИ СРОКИ ПРЕДОСТАВЛЕНИЯ ГАРАНТИИ</w:t>
      </w:r>
    </w:p>
    <w:p w:rsidR="001133C0" w:rsidRPr="00D72A94" w:rsidRDefault="001133C0" w:rsidP="001133C0">
      <w:r w:rsidRPr="00D72A94">
        <w:t>РАЗДЕЛ 9. ТРЕБОВАНИЯ ОБСЛУЖИВАНИЮ</w:t>
      </w:r>
    </w:p>
    <w:p w:rsidR="001133C0" w:rsidRPr="00D72A94" w:rsidRDefault="001133C0" w:rsidP="001133C0">
      <w:r w:rsidRPr="00D72A94">
        <w:t>РАЗДЕЛ 10. ЭКОЛОГИЧЕСКИЕ ТРЕБОВАНИЯ</w:t>
      </w:r>
    </w:p>
    <w:p w:rsidR="001133C0" w:rsidRPr="00D72A94" w:rsidRDefault="001133C0" w:rsidP="001133C0">
      <w:r w:rsidRPr="00D72A94">
        <w:t>РАЗДЕЛ 11. ТРЕБОВАНИЯ ПО БЕЗОПАСНОСТИ</w:t>
      </w:r>
    </w:p>
    <w:p w:rsidR="001133C0" w:rsidRPr="00D72A94" w:rsidRDefault="001133C0" w:rsidP="001133C0">
      <w:r w:rsidRPr="00D72A94">
        <w:t xml:space="preserve">РАЗДЕЛ 12. ТРЕБОВАНИЯ К КАЧЕСТВУ </w:t>
      </w:r>
    </w:p>
    <w:p w:rsidR="001133C0" w:rsidRPr="00D72A94" w:rsidRDefault="001133C0" w:rsidP="001133C0">
      <w:r w:rsidRPr="00D72A94">
        <w:t>РАЗДЕЛ 13. ДОПОЛНИТЕЛЬНЫЕ (ИНЫЕ) ТРЕБОВАНИЯ</w:t>
      </w:r>
    </w:p>
    <w:p w:rsidR="001133C0" w:rsidRPr="00D72A94" w:rsidRDefault="001133C0" w:rsidP="001133C0">
      <w:r w:rsidRPr="00D72A94">
        <w:t>РАЗДЕЛ 14. ТРЕБОВАНИЯ К КОЛИЧЕСТВУ И СРОКИ (ПРЕРОДИЧНОСТИ)            ПОСТАВКИ</w:t>
      </w:r>
    </w:p>
    <w:p w:rsidR="001133C0" w:rsidRPr="00D72A94" w:rsidRDefault="001133C0" w:rsidP="001133C0">
      <w:r w:rsidRPr="00D72A94">
        <w:t>РАЗДЕЛ 15. ТРЕБОВАНИЯ К ФОРМЕ ПРЕДОСТАВЛЕНОЙ ИНФОРМАЦИИ</w:t>
      </w:r>
    </w:p>
    <w:p w:rsidR="001133C0" w:rsidRPr="00D72A94" w:rsidRDefault="001133C0" w:rsidP="001133C0">
      <w:r w:rsidRPr="00D72A94">
        <w:t>РАЗДЕЛ 16. ПЕРЕЧЕНЬ ПРИНЯТЫХ СОКРАЩЕНИЙ</w:t>
      </w:r>
    </w:p>
    <w:p w:rsidR="001133C0" w:rsidRPr="00D72A94" w:rsidRDefault="001133C0" w:rsidP="001133C0">
      <w:r w:rsidRPr="00D72A94">
        <w:t>РАЗДЕЛ 17. ПЕРЕЧЕНЬ ПРИЛОЖЕНИЙ</w:t>
      </w:r>
    </w:p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1. 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1.1 Наименование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 xml:space="preserve"> топливо автомобильное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1.2 Сведения о новизне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1.3 Этапы разработки /изготовления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1.4 Документы для разработки / изготовления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-нет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1.5 Код ОКП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both"/>
            </w:pPr>
            <w:r w:rsidRPr="00D72A94">
              <w:lastRenderedPageBreak/>
              <w:t>-025190</w:t>
            </w:r>
            <w:r w:rsidRPr="00D72A94">
              <w:rPr>
                <w:color w:val="333333"/>
                <w:shd w:val="clear" w:color="auto" w:fill="FFFFFF"/>
              </w:rPr>
              <w:t xml:space="preserve"> Нефтепродукты светлые прочие, </w:t>
            </w:r>
            <w:r w:rsidRPr="00D72A94">
              <w:t xml:space="preserve"> 025101 бензины автомобильные 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rPr>
          <w:trHeight w:val="80"/>
        </w:trPr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автотранспорт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3. 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4. ТЕХНИЧЕСКИЕ ТРЕБОВАНИЯ</w:t>
      </w: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4.1 Технические, функциональные и качественные</w:t>
            </w:r>
          </w:p>
          <w:p w:rsidR="001133C0" w:rsidRPr="00D72A94" w:rsidRDefault="001133C0" w:rsidP="001133C0">
            <w:pPr>
              <w:jc w:val="center"/>
            </w:pPr>
            <w:r w:rsidRPr="00D72A94">
              <w:t>характеристики (потребительские свойства) товаров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- бензин марки Евро95, Евро92, дизтопливо Евро-4.</w:t>
            </w:r>
          </w:p>
          <w:p w:rsidR="001133C0" w:rsidRPr="00D72A94" w:rsidRDefault="001133C0" w:rsidP="001133C0">
            <w:pPr>
              <w:jc w:val="both"/>
            </w:pP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Подраздел 4.2 Требования по надежности</w:t>
            </w:r>
          </w:p>
          <w:p w:rsidR="001133C0" w:rsidRPr="00D72A94" w:rsidRDefault="001133C0" w:rsidP="001133C0"/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r w:rsidRPr="00D72A94">
              <w:t xml:space="preserve">- предоставляемый товар должен иметь документацию по качеству  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 xml:space="preserve">Подраздел 4.3 Требования </w:t>
            </w:r>
            <w:proofErr w:type="gramStart"/>
            <w:r w:rsidRPr="00D72A94">
              <w:t>к</w:t>
            </w:r>
            <w:proofErr w:type="gramEnd"/>
            <w:r w:rsidRPr="00D72A94">
              <w:t xml:space="preserve"> составным частя, исходным и эксплуатационным материалом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  <w:rPr>
                <w:i/>
              </w:rPr>
            </w:pPr>
            <w:r w:rsidRPr="00D72A94">
              <w:t xml:space="preserve"> 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Подраздел 4.4 Требования к маркировке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Подраздел 4.5 Требования к упаковке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 xml:space="preserve"> нет</w:t>
            </w:r>
          </w:p>
        </w:tc>
      </w:tr>
    </w:tbl>
    <w:p w:rsidR="001133C0" w:rsidRPr="00D72A94" w:rsidRDefault="001133C0" w:rsidP="001133C0">
      <w:pPr>
        <w:jc w:val="center"/>
      </w:pPr>
      <w:r w:rsidRPr="00D72A94">
        <w:t>РАЗДЕЛ 5. ТРЕБОВАНИЯ ПО ПРАВИЛАМ СДАЧИ И ПРИЕМКИ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5.1 Порядок сдачи и приемки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D72A94">
              <w:t>Поставка осуществляется через сеть автозаправочных станций на территории г. Грозный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  <w:rPr>
                <w:highlight w:val="yellow"/>
              </w:rPr>
            </w:pPr>
            <w:r w:rsidRPr="00D72A94">
              <w:t xml:space="preserve">5.2 Требования по передачи заказчику технических и иных документов </w:t>
            </w:r>
            <w:proofErr w:type="gramStart"/>
            <w:r w:rsidRPr="00D72A94">
              <w:t>при</w:t>
            </w:r>
            <w:proofErr w:type="gramEnd"/>
            <w:r w:rsidRPr="00D72A94">
              <w:t xml:space="preserve"> перевозки товара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D72A94"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1133C0" w:rsidRPr="00D72A94" w:rsidRDefault="001133C0" w:rsidP="001133C0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 w:rsidRPr="00D72A94">
              <w:t>а)</w:t>
            </w:r>
            <w:r w:rsidRPr="00D72A94">
              <w:tab/>
              <w:t xml:space="preserve">товарную накладную в </w:t>
            </w:r>
            <w:r w:rsidRPr="00D72A94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1133C0" w:rsidRPr="00D72A94" w:rsidRDefault="001133C0" w:rsidP="001133C0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D72A94">
              <w:rPr>
                <w:color w:val="000000"/>
              </w:rPr>
              <w:t>б)</w:t>
            </w:r>
            <w:r w:rsidRPr="00D72A94">
              <w:rPr>
                <w:color w:val="000000"/>
              </w:rPr>
              <w:tab/>
              <w:t xml:space="preserve">счет-фактуру, </w:t>
            </w:r>
            <w:proofErr w:type="gramStart"/>
            <w:r w:rsidRPr="00D72A94">
              <w:rPr>
                <w:color w:val="000000"/>
              </w:rPr>
              <w:t>согласно</w:t>
            </w:r>
            <w:proofErr w:type="gramEnd"/>
            <w:r w:rsidRPr="00D72A94">
              <w:rPr>
                <w:color w:val="000000"/>
              </w:rPr>
              <w:t xml:space="preserve"> действующего законодательства.</w:t>
            </w:r>
          </w:p>
        </w:tc>
      </w:tr>
    </w:tbl>
    <w:p w:rsidR="001133C0" w:rsidRPr="00D72A94" w:rsidRDefault="001133C0" w:rsidP="001133C0">
      <w:pPr>
        <w:jc w:val="center"/>
      </w:pPr>
      <w:r w:rsidRPr="00D72A94"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rPr>
          <w:trHeight w:val="629"/>
        </w:trPr>
        <w:tc>
          <w:tcPr>
            <w:tcW w:w="9571" w:type="dxa"/>
          </w:tcPr>
          <w:p w:rsidR="001133C0" w:rsidRPr="00D72A94" w:rsidRDefault="001133C0" w:rsidP="001133C0">
            <w:pPr>
              <w:pStyle w:val="af2"/>
              <w:jc w:val="center"/>
            </w:pPr>
            <w:r w:rsidRPr="00D72A94">
              <w:t xml:space="preserve"> 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8. ТРЕБОВАНИЯ К ОБЪЕМУ И/ИЛИ СРОКИ ПРЕДОСТАВЛЕНИЯ ГАРАНТИИ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/>
    <w:p w:rsidR="001133C0" w:rsidRPr="00D72A94" w:rsidRDefault="001133C0" w:rsidP="001133C0">
      <w:pPr>
        <w:jc w:val="center"/>
      </w:pPr>
      <w:r w:rsidRPr="00D72A94">
        <w:t>РАЗДЕЛ 9. ТРЕБОВАНИЯ К ОБСЛУЖИВАНЮ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rPr>
          <w:trHeight w:val="313"/>
        </w:trPr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10.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- 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11.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lastRenderedPageBreak/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 xml:space="preserve">РАЗДЕЛ 12. ТРЕБОВАНИЯ К КАЧЕСТВУ 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pStyle w:val="af2"/>
            </w:pPr>
            <w:r w:rsidRPr="00D72A94">
              <w:t>-  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1133C0" w:rsidRPr="00D72A94" w:rsidRDefault="001133C0" w:rsidP="001133C0"/>
    <w:p w:rsidR="001133C0" w:rsidRPr="00D72A94" w:rsidRDefault="001133C0" w:rsidP="001133C0">
      <w:pPr>
        <w:jc w:val="center"/>
      </w:pPr>
      <w:r w:rsidRPr="00D72A94">
        <w:t>РАЗДЕЛ 13. ДОПОЛНИТЕЛЬНЫЕ (ИНЫЕ)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  <w:r w:rsidRPr="00D72A94">
        <w:t xml:space="preserve">  </w:t>
      </w:r>
    </w:p>
    <w:p w:rsidR="001133C0" w:rsidRPr="00D72A94" w:rsidRDefault="001133C0" w:rsidP="001133C0">
      <w:pPr>
        <w:jc w:val="center"/>
      </w:pPr>
      <w:r w:rsidRPr="00D72A94">
        <w:t>РАЗДЕЛ 14. ТРЕБОВАНИЯ К КОЛИЧЕСТВУ И СРОКИ (ПРЕРОДИЧНОСТИ) ПОСТАВКИ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both"/>
            </w:pPr>
            <w:r w:rsidRPr="00D72A94">
              <w:t xml:space="preserve">- </w:t>
            </w:r>
            <w:proofErr w:type="spellStart"/>
            <w:r w:rsidRPr="00D72A94">
              <w:t>Диз</w:t>
            </w:r>
            <w:proofErr w:type="gramStart"/>
            <w:r w:rsidRPr="00D72A94">
              <w:t>.т</w:t>
            </w:r>
            <w:proofErr w:type="gramEnd"/>
            <w:r w:rsidRPr="00D72A94">
              <w:t>опливо</w:t>
            </w:r>
            <w:proofErr w:type="spellEnd"/>
            <w:r w:rsidRPr="00D72A94">
              <w:t xml:space="preserve"> Евро-4  - 1460 л</w:t>
            </w:r>
          </w:p>
          <w:p w:rsidR="001133C0" w:rsidRPr="00D72A94" w:rsidRDefault="001133C0" w:rsidP="001133C0">
            <w:pPr>
              <w:jc w:val="both"/>
            </w:pPr>
            <w:r w:rsidRPr="00D72A94">
              <w:t>- Бензин Евро-92        -  6300 л</w:t>
            </w:r>
          </w:p>
          <w:p w:rsidR="001133C0" w:rsidRPr="00D72A94" w:rsidRDefault="001133C0" w:rsidP="001133C0">
            <w:pPr>
              <w:jc w:val="both"/>
            </w:pPr>
            <w:r w:rsidRPr="00D72A94">
              <w:t>- Бензин Евро-95        -  4400 л</w:t>
            </w:r>
          </w:p>
          <w:p w:rsidR="001133C0" w:rsidRPr="00D72A94" w:rsidRDefault="001133C0" w:rsidP="001133C0">
            <w:pPr>
              <w:jc w:val="both"/>
            </w:pPr>
            <w:r w:rsidRPr="00D72A94">
              <w:t>Поставка по потребности в течение года.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15. ТРЕБОВАНИЯ К ФОРМЕ ПРЕДОСТАВЛЕНОЙ ИНФОРМАЦИИ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both"/>
            </w:pPr>
            <w:r w:rsidRPr="00D72A94">
              <w:t xml:space="preserve">- вся информационная продукция предоставляемая Заказчику должна быть на русском языке в бумажном и при наличии в электронном виде.   </w:t>
            </w:r>
          </w:p>
        </w:tc>
      </w:tr>
    </w:tbl>
    <w:p w:rsidR="001133C0" w:rsidRPr="00D72A94" w:rsidRDefault="001133C0" w:rsidP="001133C0"/>
    <w:p w:rsidR="001133C0" w:rsidRPr="00D72A94" w:rsidRDefault="001133C0" w:rsidP="001133C0">
      <w:pPr>
        <w:jc w:val="center"/>
      </w:pPr>
      <w:r w:rsidRPr="00D72A94">
        <w:t>РАЗДЕЛ 16.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  <w:r w:rsidRPr="00D72A94">
              <w:t>№</w:t>
            </w:r>
          </w:p>
          <w:p w:rsidR="001133C0" w:rsidRPr="00D72A94" w:rsidRDefault="001133C0" w:rsidP="001133C0">
            <w:pPr>
              <w:jc w:val="center"/>
            </w:pPr>
            <w:proofErr w:type="gramStart"/>
            <w:r w:rsidRPr="00D72A94">
              <w:t>п</w:t>
            </w:r>
            <w:proofErr w:type="gramEnd"/>
            <w:r w:rsidRPr="00D72A94">
              <w:t>/п</w:t>
            </w:r>
          </w:p>
        </w:tc>
        <w:tc>
          <w:tcPr>
            <w:tcW w:w="1701" w:type="dxa"/>
          </w:tcPr>
          <w:p w:rsidR="001133C0" w:rsidRPr="00D72A94" w:rsidRDefault="001133C0" w:rsidP="001133C0">
            <w:pPr>
              <w:jc w:val="center"/>
            </w:pPr>
            <w:r w:rsidRPr="00D72A94">
              <w:t>Сокращение</w:t>
            </w:r>
          </w:p>
        </w:tc>
        <w:tc>
          <w:tcPr>
            <w:tcW w:w="7195" w:type="dxa"/>
          </w:tcPr>
          <w:p w:rsidR="001133C0" w:rsidRPr="00D72A94" w:rsidRDefault="001133C0" w:rsidP="001133C0">
            <w:pPr>
              <w:jc w:val="center"/>
            </w:pPr>
            <w:r w:rsidRPr="00D72A94">
              <w:t>Расшифровка сокращения</w:t>
            </w:r>
          </w:p>
        </w:tc>
      </w:tr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</w:p>
        </w:tc>
        <w:tc>
          <w:tcPr>
            <w:tcW w:w="1701" w:type="dxa"/>
          </w:tcPr>
          <w:p w:rsidR="001133C0" w:rsidRPr="00D72A94" w:rsidRDefault="001133C0" w:rsidP="001133C0">
            <w:pPr>
              <w:jc w:val="center"/>
            </w:pPr>
          </w:p>
        </w:tc>
        <w:tc>
          <w:tcPr>
            <w:tcW w:w="7195" w:type="dxa"/>
          </w:tcPr>
          <w:p w:rsidR="001133C0" w:rsidRPr="00D72A94" w:rsidRDefault="001133C0" w:rsidP="001133C0">
            <w:pPr>
              <w:jc w:val="both"/>
            </w:pP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17.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  <w:r w:rsidRPr="00D72A94">
              <w:t>№</w:t>
            </w:r>
          </w:p>
          <w:p w:rsidR="001133C0" w:rsidRPr="00D72A94" w:rsidRDefault="001133C0" w:rsidP="001133C0">
            <w:pPr>
              <w:jc w:val="center"/>
            </w:pPr>
            <w:proofErr w:type="gramStart"/>
            <w:r w:rsidRPr="00D72A94">
              <w:t>п</w:t>
            </w:r>
            <w:proofErr w:type="gramEnd"/>
            <w:r w:rsidRPr="00D72A94">
              <w:t>/п</w:t>
            </w:r>
          </w:p>
        </w:tc>
        <w:tc>
          <w:tcPr>
            <w:tcW w:w="7655" w:type="dxa"/>
          </w:tcPr>
          <w:p w:rsidR="001133C0" w:rsidRPr="00D72A94" w:rsidRDefault="001133C0" w:rsidP="001133C0">
            <w:pPr>
              <w:jc w:val="center"/>
            </w:pPr>
            <w:r w:rsidRPr="00D72A94">
              <w:t>Наименование приложения</w:t>
            </w:r>
          </w:p>
        </w:tc>
        <w:tc>
          <w:tcPr>
            <w:tcW w:w="1241" w:type="dxa"/>
          </w:tcPr>
          <w:p w:rsidR="001133C0" w:rsidRPr="00D72A94" w:rsidRDefault="001133C0" w:rsidP="001133C0">
            <w:pPr>
              <w:jc w:val="center"/>
            </w:pPr>
            <w:r w:rsidRPr="00D72A94">
              <w:t>Номер страницы</w:t>
            </w:r>
          </w:p>
        </w:tc>
      </w:tr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</w:p>
        </w:tc>
        <w:tc>
          <w:tcPr>
            <w:tcW w:w="7655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  <w:tc>
          <w:tcPr>
            <w:tcW w:w="1241" w:type="dxa"/>
          </w:tcPr>
          <w:p w:rsidR="001133C0" w:rsidRPr="00D72A94" w:rsidRDefault="001133C0" w:rsidP="001133C0">
            <w:pPr>
              <w:jc w:val="center"/>
            </w:pPr>
          </w:p>
        </w:tc>
      </w:tr>
    </w:tbl>
    <w:p w:rsidR="00F26062" w:rsidRPr="00D72A94" w:rsidRDefault="00F26062" w:rsidP="00F26062">
      <w:pPr>
        <w:jc w:val="center"/>
      </w:pPr>
    </w:p>
    <w:p w:rsidR="00271B09" w:rsidRPr="00D72A94" w:rsidRDefault="00271B09">
      <w:pPr>
        <w:rPr>
          <w:caps/>
          <w:color w:val="000000"/>
        </w:rPr>
      </w:pPr>
    </w:p>
    <w:p w:rsidR="00E3508E" w:rsidRPr="00D72A94" w:rsidRDefault="00E3508E">
      <w:pPr>
        <w:rPr>
          <w:caps/>
          <w:color w:val="000000"/>
        </w:rPr>
      </w:pPr>
      <w:r w:rsidRPr="00D72A94">
        <w:rPr>
          <w:caps/>
          <w:color w:val="000000"/>
        </w:rPr>
        <w:br w:type="page"/>
      </w:r>
    </w:p>
    <w:p w:rsidR="0084041D" w:rsidRPr="00D72A94" w:rsidRDefault="00271B09" w:rsidP="00C7226D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</w:rPr>
      </w:pPr>
      <w:r w:rsidRPr="00D72A94">
        <w:rPr>
          <w:caps/>
        </w:rPr>
        <w:lastRenderedPageBreak/>
        <w:t>ЛОТ №2</w:t>
      </w:r>
    </w:p>
    <w:p w:rsidR="003B3967" w:rsidRPr="00D72A94" w:rsidRDefault="003B3967" w:rsidP="00807363">
      <w:pPr>
        <w:jc w:val="center"/>
      </w:pPr>
    </w:p>
    <w:p w:rsidR="0084041D" w:rsidRPr="00D72A94" w:rsidRDefault="0084041D" w:rsidP="00807363">
      <w:pPr>
        <w:jc w:val="center"/>
      </w:pPr>
    </w:p>
    <w:p w:rsidR="001133C0" w:rsidRPr="00D72A94" w:rsidRDefault="001133C0" w:rsidP="001133C0">
      <w:pPr>
        <w:jc w:val="center"/>
      </w:pPr>
      <w:r w:rsidRPr="00D72A94">
        <w:t xml:space="preserve">Техническое задание на </w:t>
      </w:r>
      <w:r w:rsidR="00C7226D" w:rsidRPr="00D72A94">
        <w:rPr>
          <w:u w:val="single"/>
        </w:rPr>
        <w:t>поставку  бензина и дизельного топлива для нужд филиала Южный территориальный округ ФГУП «РосРАО»</w:t>
      </w:r>
    </w:p>
    <w:p w:rsidR="00C7226D" w:rsidRPr="00D72A94" w:rsidRDefault="00C7226D" w:rsidP="001133C0">
      <w:pPr>
        <w:jc w:val="center"/>
      </w:pPr>
    </w:p>
    <w:p w:rsidR="00C7226D" w:rsidRPr="00D72A94" w:rsidRDefault="00C7226D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СОДЕРЖАНИЕ</w:t>
      </w:r>
    </w:p>
    <w:p w:rsidR="001133C0" w:rsidRPr="00D72A94" w:rsidRDefault="001133C0" w:rsidP="001133C0">
      <w:r w:rsidRPr="00D72A94">
        <w:t>РАЗДЕЛ 1. ОБЩИЕ СВЕДЕНИЯ</w:t>
      </w:r>
    </w:p>
    <w:p w:rsidR="001133C0" w:rsidRPr="00D72A94" w:rsidRDefault="001133C0" w:rsidP="001133C0">
      <w:pPr>
        <w:ind w:firstLine="709"/>
      </w:pPr>
      <w:r w:rsidRPr="00D72A94">
        <w:t>1.1 Наименование</w:t>
      </w:r>
    </w:p>
    <w:p w:rsidR="001133C0" w:rsidRPr="00D72A94" w:rsidRDefault="001133C0" w:rsidP="001133C0">
      <w:pPr>
        <w:ind w:firstLine="709"/>
      </w:pPr>
      <w:r w:rsidRPr="00D72A94">
        <w:t>1.2 Сведения о новизне</w:t>
      </w:r>
    </w:p>
    <w:p w:rsidR="001133C0" w:rsidRPr="00D72A94" w:rsidRDefault="001133C0" w:rsidP="001133C0">
      <w:pPr>
        <w:ind w:firstLine="709"/>
      </w:pPr>
      <w:r w:rsidRPr="00D72A94">
        <w:t>1.3 Этапы разработки / изготовления</w:t>
      </w:r>
    </w:p>
    <w:p w:rsidR="001133C0" w:rsidRPr="00D72A94" w:rsidRDefault="001133C0" w:rsidP="001133C0">
      <w:pPr>
        <w:ind w:firstLine="709"/>
      </w:pPr>
      <w:r w:rsidRPr="00D72A94">
        <w:t>1.4 Документа для разработки / изготовления</w:t>
      </w:r>
    </w:p>
    <w:p w:rsidR="001133C0" w:rsidRPr="00D72A94" w:rsidRDefault="001133C0" w:rsidP="001133C0">
      <w:pPr>
        <w:ind w:firstLine="709"/>
      </w:pPr>
      <w:r w:rsidRPr="00D72A94">
        <w:t>1.5 Код ОКП</w:t>
      </w:r>
    </w:p>
    <w:p w:rsidR="001133C0" w:rsidRPr="00D72A94" w:rsidRDefault="001133C0" w:rsidP="001133C0">
      <w:r w:rsidRPr="00D72A94">
        <w:t>РАЗДЕЛ 2. ОБЛАСТЬ ПРИМЕНЕНИЯ</w:t>
      </w:r>
    </w:p>
    <w:p w:rsidR="001133C0" w:rsidRPr="00D72A94" w:rsidRDefault="001133C0" w:rsidP="001133C0">
      <w:r w:rsidRPr="00D72A94">
        <w:t>РАЗДЕЛ 3. УСЛОВИЯ ЭКСПЛУАТАЦИИ</w:t>
      </w:r>
    </w:p>
    <w:p w:rsidR="001133C0" w:rsidRPr="00D72A94" w:rsidRDefault="001133C0" w:rsidP="001133C0">
      <w:r w:rsidRPr="00D72A94">
        <w:t>РАЗДЕЛ 4. ТЕХНИЧЕСКИЕ ТРЕБОВАНИЯ</w:t>
      </w:r>
    </w:p>
    <w:p w:rsidR="001133C0" w:rsidRPr="00D72A94" w:rsidRDefault="001133C0" w:rsidP="001133C0">
      <w:pPr>
        <w:ind w:firstLine="709"/>
      </w:pPr>
      <w:r w:rsidRPr="00D72A94">
        <w:t xml:space="preserve">4.1 Технические, функциональные и качественные </w:t>
      </w:r>
    </w:p>
    <w:p w:rsidR="001133C0" w:rsidRPr="00D72A94" w:rsidRDefault="001133C0" w:rsidP="001133C0">
      <w:pPr>
        <w:ind w:firstLine="709"/>
      </w:pPr>
      <w:r w:rsidRPr="00D72A94">
        <w:t xml:space="preserve">      характеристики (потребительские свойства) товаров</w:t>
      </w:r>
    </w:p>
    <w:p w:rsidR="001133C0" w:rsidRPr="00D72A94" w:rsidRDefault="001133C0" w:rsidP="001133C0">
      <w:pPr>
        <w:ind w:firstLine="709"/>
      </w:pPr>
      <w:r w:rsidRPr="00D72A94">
        <w:t>4.2 Требования к надежности</w:t>
      </w:r>
    </w:p>
    <w:p w:rsidR="001133C0" w:rsidRPr="00D72A94" w:rsidRDefault="001133C0" w:rsidP="001133C0">
      <w:pPr>
        <w:ind w:firstLine="709"/>
      </w:pPr>
      <w:r w:rsidRPr="00D72A94">
        <w:t xml:space="preserve">4.3 Требования к составным частям, исходным и </w:t>
      </w:r>
    </w:p>
    <w:p w:rsidR="001133C0" w:rsidRPr="00D72A94" w:rsidRDefault="001133C0" w:rsidP="001133C0">
      <w:pPr>
        <w:ind w:firstLine="709"/>
      </w:pPr>
      <w:r w:rsidRPr="00D72A94">
        <w:t xml:space="preserve">      эксплуатационным материалам</w:t>
      </w:r>
    </w:p>
    <w:p w:rsidR="001133C0" w:rsidRPr="00D72A94" w:rsidRDefault="001133C0" w:rsidP="001133C0">
      <w:pPr>
        <w:ind w:firstLine="709"/>
      </w:pPr>
      <w:r w:rsidRPr="00D72A94">
        <w:t>4.4 Требования к маркировке</w:t>
      </w:r>
    </w:p>
    <w:p w:rsidR="001133C0" w:rsidRPr="00D72A94" w:rsidRDefault="001133C0" w:rsidP="001133C0">
      <w:pPr>
        <w:ind w:firstLine="709"/>
      </w:pPr>
      <w:r w:rsidRPr="00D72A94">
        <w:t>4.5 Требования к упаковке</w:t>
      </w:r>
    </w:p>
    <w:p w:rsidR="001133C0" w:rsidRPr="00D72A94" w:rsidRDefault="001133C0" w:rsidP="001133C0">
      <w:r w:rsidRPr="00D72A94">
        <w:t xml:space="preserve">РАЗДЕЛ 5. ТРЕБОВАНИЯ ПО ПРАВИЛАМ СДАЧИ И ПРИЕМКИ </w:t>
      </w:r>
    </w:p>
    <w:p w:rsidR="001133C0" w:rsidRPr="00D72A94" w:rsidRDefault="001133C0" w:rsidP="001133C0">
      <w:pPr>
        <w:ind w:firstLine="709"/>
      </w:pPr>
      <w:r w:rsidRPr="00D72A94">
        <w:t xml:space="preserve">5.1 Порядок сдачи и приемки </w:t>
      </w:r>
    </w:p>
    <w:p w:rsidR="001133C0" w:rsidRPr="00D72A94" w:rsidRDefault="001133C0" w:rsidP="001133C0">
      <w:pPr>
        <w:ind w:firstLine="709"/>
      </w:pPr>
      <w:r w:rsidRPr="00D72A94">
        <w:t xml:space="preserve">5.2 Требования по передачи заказчику технических и иных </w:t>
      </w:r>
    </w:p>
    <w:p w:rsidR="001133C0" w:rsidRPr="00D72A94" w:rsidRDefault="001133C0" w:rsidP="001133C0">
      <w:pPr>
        <w:ind w:firstLine="709"/>
      </w:pPr>
      <w:r w:rsidRPr="00D72A94">
        <w:t xml:space="preserve">      документов </w:t>
      </w:r>
      <w:proofErr w:type="gramStart"/>
      <w:r w:rsidRPr="00D72A94">
        <w:t>при</w:t>
      </w:r>
      <w:proofErr w:type="gramEnd"/>
      <w:r w:rsidRPr="00D72A94">
        <w:t xml:space="preserve"> перевозки товара</w:t>
      </w:r>
    </w:p>
    <w:p w:rsidR="001133C0" w:rsidRPr="00D72A94" w:rsidRDefault="001133C0" w:rsidP="001133C0">
      <w:r w:rsidRPr="00D72A94">
        <w:t>РАЗДЕЛ 6. ТРЕБОВАНИЯ К ТРАНСПОРТИРОВАНИЮ</w:t>
      </w:r>
    </w:p>
    <w:p w:rsidR="001133C0" w:rsidRPr="00D72A94" w:rsidRDefault="001133C0" w:rsidP="001133C0">
      <w:r w:rsidRPr="00D72A94">
        <w:t>РАЗДЕЛ 7. ТРЕБОВАНИЯ К ХРАНЕНИЮ</w:t>
      </w:r>
    </w:p>
    <w:p w:rsidR="001133C0" w:rsidRPr="00D72A94" w:rsidRDefault="001133C0" w:rsidP="001133C0">
      <w:r w:rsidRPr="00D72A94">
        <w:t>РАЗДЕЛ 8. ТРЕБОВАНИЯ К ОБЪЕМУ И/ИЛИ СРОКИ ПРЕДОСТАВЛЕНИЯ ГАРАНТИИ</w:t>
      </w:r>
    </w:p>
    <w:p w:rsidR="001133C0" w:rsidRPr="00D72A94" w:rsidRDefault="001133C0" w:rsidP="001133C0">
      <w:r w:rsidRPr="00D72A94">
        <w:t>РАЗДЕЛ 9. ТРЕБОВАНИЯ ОБСЛУЖИВАНИЮ</w:t>
      </w:r>
    </w:p>
    <w:p w:rsidR="001133C0" w:rsidRPr="00D72A94" w:rsidRDefault="001133C0" w:rsidP="001133C0">
      <w:r w:rsidRPr="00D72A94">
        <w:t>РАЗДЕЛ 10. ЭКОЛОГИЧЕСКИЕ ТРЕБОВАНИЯ</w:t>
      </w:r>
    </w:p>
    <w:p w:rsidR="001133C0" w:rsidRPr="00D72A94" w:rsidRDefault="001133C0" w:rsidP="001133C0">
      <w:r w:rsidRPr="00D72A94">
        <w:t>РАЗДЕЛ 11. ТРЕБОВАНИЯ ПО БЕЗОПАСНОСТИ</w:t>
      </w:r>
    </w:p>
    <w:p w:rsidR="001133C0" w:rsidRPr="00D72A94" w:rsidRDefault="001133C0" w:rsidP="001133C0">
      <w:r w:rsidRPr="00D72A94">
        <w:t xml:space="preserve">РАЗДЕЛ 12. ТРЕБОВАНИЯ К КАЧЕСТВУ </w:t>
      </w:r>
    </w:p>
    <w:p w:rsidR="001133C0" w:rsidRPr="00D72A94" w:rsidRDefault="001133C0" w:rsidP="001133C0">
      <w:r w:rsidRPr="00D72A94">
        <w:t>РАЗДЕЛ 13. ДОПОЛНИТЕЛЬНЫЕ (ИНЫЕ) ТРЕБОВАНИЯ</w:t>
      </w:r>
    </w:p>
    <w:p w:rsidR="001133C0" w:rsidRPr="00D72A94" w:rsidRDefault="001133C0" w:rsidP="001133C0">
      <w:r w:rsidRPr="00D72A94">
        <w:t>РАЗДЕЛ 14. ТРЕБОВАНИЯ К КОЛИЧЕСТВУ И СРОКИ (ПРЕРОДИЧНОСТИ)            ПОСТАВКИ</w:t>
      </w:r>
    </w:p>
    <w:p w:rsidR="001133C0" w:rsidRPr="00D72A94" w:rsidRDefault="001133C0" w:rsidP="001133C0">
      <w:r w:rsidRPr="00D72A94">
        <w:t>РАЗДЕЛ 15. ТРЕБОВАНИЯ К ФОРМЕ ПРЕДОСТАВЛЕНОЙ ИНФОРМАЦИИ</w:t>
      </w:r>
    </w:p>
    <w:p w:rsidR="001133C0" w:rsidRPr="00D72A94" w:rsidRDefault="001133C0" w:rsidP="001133C0">
      <w:r w:rsidRPr="00D72A94">
        <w:t>РАЗДЕЛ 16. ПЕРЕЧЕНЬ ПРИНЯТЫХ СОКРАЩЕНИЙ</w:t>
      </w:r>
    </w:p>
    <w:p w:rsidR="001133C0" w:rsidRPr="00D72A94" w:rsidRDefault="001133C0" w:rsidP="001133C0">
      <w:r w:rsidRPr="00D72A94">
        <w:t>РАЗДЕЛ 17. ПЕРЕЧЕНЬ ПРИЛОЖЕНИЙ</w:t>
      </w:r>
    </w:p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</w:p>
    <w:p w:rsidR="00C7226D" w:rsidRPr="00D72A94" w:rsidRDefault="00C7226D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1. 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1.1 Наименование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 xml:space="preserve"> топливо автомобильное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1.2 Сведения о новизне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1.3 Этапы разработки /изготовления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1.4 Документы для разработки / изготовления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lastRenderedPageBreak/>
              <w:t>-нет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1.5 Код ОКП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both"/>
            </w:pPr>
            <w:r w:rsidRPr="00D72A94">
              <w:t>-025190</w:t>
            </w:r>
            <w:r w:rsidRPr="00D72A94">
              <w:rPr>
                <w:color w:val="333333"/>
                <w:shd w:val="clear" w:color="auto" w:fill="FFFFFF"/>
              </w:rPr>
              <w:t xml:space="preserve"> Нефтепродукты светлые прочие, </w:t>
            </w:r>
            <w:r w:rsidRPr="00D72A94">
              <w:t xml:space="preserve"> 025101 бензины автомобильные 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rPr>
          <w:trHeight w:val="80"/>
        </w:trPr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автотранспорт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3. 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4. ТЕХНИЧЕСКИЕ ТРЕБОВАНИЯ</w:t>
      </w: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4.1 Технические, функциональные и качественные</w:t>
            </w:r>
          </w:p>
          <w:p w:rsidR="001133C0" w:rsidRPr="00D72A94" w:rsidRDefault="001133C0" w:rsidP="001133C0">
            <w:pPr>
              <w:jc w:val="center"/>
            </w:pPr>
            <w:r w:rsidRPr="00D72A94">
              <w:t>характеристики (потребительские свойства) товаров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- бензин марки Евро95, Евро92, дизтопливо Евро-4.</w:t>
            </w:r>
          </w:p>
          <w:p w:rsidR="001133C0" w:rsidRPr="00D72A94" w:rsidRDefault="001133C0" w:rsidP="001133C0">
            <w:pPr>
              <w:jc w:val="both"/>
            </w:pP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Подраздел 4.2 Требования по надежности</w:t>
            </w:r>
          </w:p>
          <w:p w:rsidR="001133C0" w:rsidRPr="00D72A94" w:rsidRDefault="001133C0" w:rsidP="001133C0"/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r w:rsidRPr="00D72A94">
              <w:t xml:space="preserve">- предоставляемый товар должен иметь документацию по качеству  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 xml:space="preserve">Подраздел 4.3 Требования </w:t>
            </w:r>
            <w:proofErr w:type="gramStart"/>
            <w:r w:rsidRPr="00D72A94">
              <w:t>к</w:t>
            </w:r>
            <w:proofErr w:type="gramEnd"/>
            <w:r w:rsidRPr="00D72A94">
              <w:t xml:space="preserve"> составным частя, исходным и эксплуатационным материалом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  <w:rPr>
                <w:i/>
              </w:rPr>
            </w:pPr>
            <w:r w:rsidRPr="00D72A94">
              <w:t xml:space="preserve"> 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Подраздел 4.4 Требования к маркировке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Подраздел 4.5 Требования к упаковке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 xml:space="preserve"> нет</w:t>
            </w:r>
          </w:p>
        </w:tc>
      </w:tr>
    </w:tbl>
    <w:p w:rsidR="001133C0" w:rsidRPr="00D72A94" w:rsidRDefault="001133C0" w:rsidP="001133C0">
      <w:pPr>
        <w:jc w:val="center"/>
      </w:pPr>
      <w:r w:rsidRPr="00D72A94">
        <w:t>РАЗДЕЛ 5. ТРЕБОВАНИЯ ПО ПРАВИЛАМ СДАЧИ И ПРИЕМКИ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5.1 Порядок сдачи и приемки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C7226D">
            <w:pPr>
              <w:pStyle w:val="-"/>
              <w:numPr>
                <w:ilvl w:val="0"/>
                <w:numId w:val="44"/>
              </w:numPr>
              <w:tabs>
                <w:tab w:val="clear" w:pos="0"/>
                <w:tab w:val="left" w:pos="1276"/>
                <w:tab w:val="center" w:pos="4153"/>
                <w:tab w:val="right" w:pos="8306"/>
              </w:tabs>
              <w:ind w:firstLine="709"/>
            </w:pPr>
            <w:r w:rsidRPr="00D72A94">
              <w:t>Поставка осуществляется через сеть автозаправочных станций на территории г. Ростов-на-Дону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  <w:rPr>
                <w:highlight w:val="yellow"/>
              </w:rPr>
            </w:pPr>
            <w:r w:rsidRPr="00D72A94">
              <w:t xml:space="preserve">5.2 Требования по передачи заказчику технических и иных документов </w:t>
            </w:r>
            <w:proofErr w:type="gramStart"/>
            <w:r w:rsidRPr="00D72A94">
              <w:t>при</w:t>
            </w:r>
            <w:proofErr w:type="gramEnd"/>
            <w:r w:rsidRPr="00D72A94">
              <w:t xml:space="preserve"> перевозки товара</w:t>
            </w:r>
          </w:p>
        </w:tc>
      </w:tr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D72A94"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1133C0" w:rsidRPr="00D72A94" w:rsidRDefault="001133C0" w:rsidP="001133C0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 w:rsidRPr="00D72A94">
              <w:t>а)</w:t>
            </w:r>
            <w:r w:rsidRPr="00D72A94">
              <w:tab/>
              <w:t xml:space="preserve">товарную накладную в </w:t>
            </w:r>
            <w:r w:rsidRPr="00D72A94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1133C0" w:rsidRPr="00D72A94" w:rsidRDefault="001133C0" w:rsidP="001133C0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D72A94">
              <w:rPr>
                <w:color w:val="000000"/>
              </w:rPr>
              <w:t>б)</w:t>
            </w:r>
            <w:r w:rsidRPr="00D72A94">
              <w:rPr>
                <w:color w:val="000000"/>
              </w:rPr>
              <w:tab/>
              <w:t xml:space="preserve">счет-фактуру, </w:t>
            </w:r>
            <w:proofErr w:type="gramStart"/>
            <w:r w:rsidRPr="00D72A94">
              <w:rPr>
                <w:color w:val="000000"/>
              </w:rPr>
              <w:t>согласно</w:t>
            </w:r>
            <w:proofErr w:type="gramEnd"/>
            <w:r w:rsidRPr="00D72A94">
              <w:rPr>
                <w:color w:val="000000"/>
              </w:rPr>
              <w:t xml:space="preserve"> действующего законодательства.</w:t>
            </w:r>
          </w:p>
        </w:tc>
      </w:tr>
    </w:tbl>
    <w:p w:rsidR="001133C0" w:rsidRPr="00D72A94" w:rsidRDefault="001133C0" w:rsidP="001133C0">
      <w:pPr>
        <w:jc w:val="center"/>
      </w:pPr>
      <w:r w:rsidRPr="00D72A94"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rPr>
          <w:trHeight w:val="629"/>
        </w:trPr>
        <w:tc>
          <w:tcPr>
            <w:tcW w:w="9571" w:type="dxa"/>
          </w:tcPr>
          <w:p w:rsidR="001133C0" w:rsidRPr="00D72A94" w:rsidRDefault="001133C0" w:rsidP="001133C0">
            <w:pPr>
              <w:pStyle w:val="af2"/>
              <w:jc w:val="center"/>
            </w:pPr>
            <w:r w:rsidRPr="00D72A94">
              <w:t xml:space="preserve"> 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8. ТРЕБОВАНИЯ К ОБЪЕМУ И/ИЛИ СРОКИ ПРЕДОСТАВЛЕНИЯ ГАРАНТИИ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/>
    <w:p w:rsidR="001133C0" w:rsidRPr="00D72A94" w:rsidRDefault="001133C0" w:rsidP="001133C0">
      <w:pPr>
        <w:jc w:val="center"/>
      </w:pPr>
      <w:r w:rsidRPr="00D72A94">
        <w:t>РАЗДЕЛ 9. ТРЕБОВАНИЯ К ОБСЛУЖИВАНЮ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rPr>
          <w:trHeight w:val="313"/>
        </w:trPr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10.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- 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11.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 xml:space="preserve">РАЗДЕЛ 12. ТРЕБОВАНИЯ К КАЧЕСТВУ 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pStyle w:val="af2"/>
            </w:pPr>
            <w:r w:rsidRPr="00D72A94">
              <w:t>-  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1133C0" w:rsidRPr="00D72A94" w:rsidRDefault="001133C0" w:rsidP="001133C0"/>
    <w:p w:rsidR="001133C0" w:rsidRPr="00D72A94" w:rsidRDefault="001133C0" w:rsidP="001133C0">
      <w:pPr>
        <w:jc w:val="center"/>
      </w:pPr>
      <w:r w:rsidRPr="00D72A94">
        <w:t>РАЗДЕЛ 13. ДОПОЛНИТЕЛЬНЫЕ (ИНЫЕ)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</w:tr>
    </w:tbl>
    <w:p w:rsidR="001133C0" w:rsidRPr="00D72A94" w:rsidRDefault="001133C0" w:rsidP="001133C0">
      <w:pPr>
        <w:jc w:val="center"/>
      </w:pPr>
      <w:r w:rsidRPr="00D72A94">
        <w:t xml:space="preserve">  </w:t>
      </w:r>
    </w:p>
    <w:p w:rsidR="001133C0" w:rsidRPr="00D72A94" w:rsidRDefault="001133C0" w:rsidP="001133C0">
      <w:pPr>
        <w:jc w:val="center"/>
      </w:pPr>
      <w:r w:rsidRPr="00D72A94">
        <w:t>РАЗДЕЛ 14. ТРЕБОВАНИЯ К КОЛИЧЕСТВУ И СРОКИ (ПРЕРОДИЧНОСТИ) ПОСТАВКИ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both"/>
            </w:pPr>
            <w:r w:rsidRPr="00D72A94">
              <w:t xml:space="preserve">- </w:t>
            </w:r>
            <w:proofErr w:type="spellStart"/>
            <w:r w:rsidRPr="00D72A94">
              <w:t>Диз</w:t>
            </w:r>
            <w:proofErr w:type="gramStart"/>
            <w:r w:rsidRPr="00D72A94">
              <w:t>.т</w:t>
            </w:r>
            <w:proofErr w:type="gramEnd"/>
            <w:r w:rsidRPr="00D72A94">
              <w:t>опливо</w:t>
            </w:r>
            <w:proofErr w:type="spellEnd"/>
            <w:r w:rsidRPr="00D72A94">
              <w:t xml:space="preserve"> Евро-4  - 31535 л</w:t>
            </w:r>
          </w:p>
          <w:p w:rsidR="001133C0" w:rsidRPr="00D72A94" w:rsidRDefault="001133C0" w:rsidP="001133C0">
            <w:pPr>
              <w:jc w:val="both"/>
            </w:pPr>
            <w:r w:rsidRPr="00D72A94">
              <w:t>- Бензин Евро-92        - 15000 л</w:t>
            </w:r>
          </w:p>
          <w:p w:rsidR="001133C0" w:rsidRPr="00D72A94" w:rsidRDefault="001133C0" w:rsidP="001133C0">
            <w:pPr>
              <w:jc w:val="both"/>
            </w:pPr>
            <w:r w:rsidRPr="00D72A94">
              <w:t>- Бензин Евро-95        -  14530 л</w:t>
            </w:r>
          </w:p>
          <w:p w:rsidR="001133C0" w:rsidRPr="00D72A94" w:rsidRDefault="001133C0" w:rsidP="001133C0">
            <w:pPr>
              <w:jc w:val="both"/>
            </w:pPr>
            <w:r w:rsidRPr="00D72A94">
              <w:t>Поставка по потребности в течение года.</w:t>
            </w: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15. ТРЕБОВАНИЯ К ФОРМЕ ПРЕДОСТАВЛЕНОЙ ИНФОРМАЦИИ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133C0" w:rsidRPr="00D72A94" w:rsidTr="001133C0">
        <w:tc>
          <w:tcPr>
            <w:tcW w:w="9571" w:type="dxa"/>
          </w:tcPr>
          <w:p w:rsidR="001133C0" w:rsidRPr="00D72A94" w:rsidRDefault="001133C0" w:rsidP="001133C0">
            <w:pPr>
              <w:jc w:val="both"/>
            </w:pPr>
            <w:r w:rsidRPr="00D72A94">
              <w:t xml:space="preserve">- вся информационная продукция предоставляемая Заказчику должна быть на русском языке в бумажном и при наличии в электронном виде.   </w:t>
            </w:r>
          </w:p>
        </w:tc>
      </w:tr>
    </w:tbl>
    <w:p w:rsidR="001133C0" w:rsidRPr="00D72A94" w:rsidRDefault="001133C0" w:rsidP="001133C0"/>
    <w:p w:rsidR="001133C0" w:rsidRPr="00D72A94" w:rsidRDefault="001133C0" w:rsidP="001133C0">
      <w:pPr>
        <w:jc w:val="center"/>
      </w:pPr>
      <w:r w:rsidRPr="00D72A94">
        <w:t>РАЗДЕЛ 16.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  <w:r w:rsidRPr="00D72A94">
              <w:t>№</w:t>
            </w:r>
          </w:p>
          <w:p w:rsidR="001133C0" w:rsidRPr="00D72A94" w:rsidRDefault="001133C0" w:rsidP="001133C0">
            <w:pPr>
              <w:jc w:val="center"/>
            </w:pPr>
            <w:proofErr w:type="gramStart"/>
            <w:r w:rsidRPr="00D72A94">
              <w:t>п</w:t>
            </w:r>
            <w:proofErr w:type="gramEnd"/>
            <w:r w:rsidRPr="00D72A94">
              <w:t>/п</w:t>
            </w:r>
          </w:p>
        </w:tc>
        <w:tc>
          <w:tcPr>
            <w:tcW w:w="1701" w:type="dxa"/>
          </w:tcPr>
          <w:p w:rsidR="001133C0" w:rsidRPr="00D72A94" w:rsidRDefault="001133C0" w:rsidP="001133C0">
            <w:pPr>
              <w:jc w:val="center"/>
            </w:pPr>
            <w:r w:rsidRPr="00D72A94">
              <w:t>Сокращение</w:t>
            </w:r>
          </w:p>
        </w:tc>
        <w:tc>
          <w:tcPr>
            <w:tcW w:w="7195" w:type="dxa"/>
          </w:tcPr>
          <w:p w:rsidR="001133C0" w:rsidRPr="00D72A94" w:rsidRDefault="001133C0" w:rsidP="001133C0">
            <w:pPr>
              <w:jc w:val="center"/>
            </w:pPr>
            <w:r w:rsidRPr="00D72A94">
              <w:t>Расшифровка сокращения</w:t>
            </w:r>
          </w:p>
        </w:tc>
      </w:tr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</w:p>
        </w:tc>
        <w:tc>
          <w:tcPr>
            <w:tcW w:w="1701" w:type="dxa"/>
          </w:tcPr>
          <w:p w:rsidR="001133C0" w:rsidRPr="00D72A94" w:rsidRDefault="001133C0" w:rsidP="001133C0">
            <w:pPr>
              <w:jc w:val="center"/>
            </w:pPr>
          </w:p>
        </w:tc>
        <w:tc>
          <w:tcPr>
            <w:tcW w:w="7195" w:type="dxa"/>
          </w:tcPr>
          <w:p w:rsidR="001133C0" w:rsidRPr="00D72A94" w:rsidRDefault="001133C0" w:rsidP="001133C0">
            <w:pPr>
              <w:jc w:val="both"/>
            </w:pPr>
          </w:p>
        </w:tc>
      </w:tr>
    </w:tbl>
    <w:p w:rsidR="001133C0" w:rsidRPr="00D72A94" w:rsidRDefault="001133C0" w:rsidP="001133C0">
      <w:pPr>
        <w:jc w:val="center"/>
      </w:pPr>
    </w:p>
    <w:p w:rsidR="001133C0" w:rsidRPr="00D72A94" w:rsidRDefault="001133C0" w:rsidP="001133C0">
      <w:pPr>
        <w:jc w:val="center"/>
      </w:pPr>
      <w:r w:rsidRPr="00D72A94">
        <w:t>РАЗДЕЛ 17.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  <w:r w:rsidRPr="00D72A94">
              <w:t>№</w:t>
            </w:r>
          </w:p>
          <w:p w:rsidR="001133C0" w:rsidRPr="00D72A94" w:rsidRDefault="001133C0" w:rsidP="001133C0">
            <w:pPr>
              <w:jc w:val="center"/>
            </w:pPr>
            <w:proofErr w:type="gramStart"/>
            <w:r w:rsidRPr="00D72A94">
              <w:t>п</w:t>
            </w:r>
            <w:proofErr w:type="gramEnd"/>
            <w:r w:rsidRPr="00D72A94">
              <w:t>/п</w:t>
            </w:r>
          </w:p>
        </w:tc>
        <w:tc>
          <w:tcPr>
            <w:tcW w:w="7655" w:type="dxa"/>
          </w:tcPr>
          <w:p w:rsidR="001133C0" w:rsidRPr="00D72A94" w:rsidRDefault="001133C0" w:rsidP="001133C0">
            <w:pPr>
              <w:jc w:val="center"/>
            </w:pPr>
            <w:r w:rsidRPr="00D72A94">
              <w:t>Наименование приложения</w:t>
            </w:r>
          </w:p>
        </w:tc>
        <w:tc>
          <w:tcPr>
            <w:tcW w:w="1241" w:type="dxa"/>
          </w:tcPr>
          <w:p w:rsidR="001133C0" w:rsidRPr="00D72A94" w:rsidRDefault="001133C0" w:rsidP="001133C0">
            <w:pPr>
              <w:jc w:val="center"/>
            </w:pPr>
            <w:r w:rsidRPr="00D72A94">
              <w:t>Номер страницы</w:t>
            </w:r>
          </w:p>
        </w:tc>
      </w:tr>
      <w:tr w:rsidR="001133C0" w:rsidRPr="00D72A94" w:rsidTr="001133C0">
        <w:tc>
          <w:tcPr>
            <w:tcW w:w="675" w:type="dxa"/>
          </w:tcPr>
          <w:p w:rsidR="001133C0" w:rsidRPr="00D72A94" w:rsidRDefault="001133C0" w:rsidP="001133C0">
            <w:pPr>
              <w:jc w:val="center"/>
            </w:pPr>
          </w:p>
        </w:tc>
        <w:tc>
          <w:tcPr>
            <w:tcW w:w="7655" w:type="dxa"/>
          </w:tcPr>
          <w:p w:rsidR="001133C0" w:rsidRPr="00D72A94" w:rsidRDefault="001133C0" w:rsidP="001133C0">
            <w:pPr>
              <w:jc w:val="center"/>
            </w:pPr>
            <w:r w:rsidRPr="00D72A94">
              <w:t>нет</w:t>
            </w:r>
          </w:p>
        </w:tc>
        <w:tc>
          <w:tcPr>
            <w:tcW w:w="1241" w:type="dxa"/>
          </w:tcPr>
          <w:p w:rsidR="001133C0" w:rsidRPr="00D72A94" w:rsidRDefault="001133C0" w:rsidP="001133C0">
            <w:pPr>
              <w:jc w:val="center"/>
            </w:pPr>
          </w:p>
        </w:tc>
      </w:tr>
    </w:tbl>
    <w:p w:rsidR="00C7226D" w:rsidRPr="00D72A94" w:rsidRDefault="00C7226D" w:rsidP="00807363"/>
    <w:p w:rsidR="00C7226D" w:rsidRPr="00D72A94" w:rsidRDefault="00C7226D">
      <w:r w:rsidRPr="00D72A94">
        <w:br w:type="page"/>
      </w:r>
    </w:p>
    <w:p w:rsidR="00D72A94" w:rsidRPr="00D72A94" w:rsidRDefault="00D72A94" w:rsidP="00D72A94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</w:rPr>
      </w:pPr>
      <w:r w:rsidRPr="00D72A94">
        <w:rPr>
          <w:caps/>
        </w:rPr>
        <w:lastRenderedPageBreak/>
        <w:t>ЛОТ №</w:t>
      </w:r>
      <w:r w:rsidRPr="00D72A94">
        <w:rPr>
          <w:caps/>
        </w:rPr>
        <w:t>3</w:t>
      </w:r>
    </w:p>
    <w:p w:rsidR="00D72A94" w:rsidRPr="00D72A94" w:rsidRDefault="00D72A94" w:rsidP="00D72A94">
      <w:pPr>
        <w:jc w:val="center"/>
      </w:pPr>
    </w:p>
    <w:p w:rsidR="00D72A94" w:rsidRPr="00D72A94" w:rsidRDefault="00D72A94" w:rsidP="00D72A94">
      <w:pPr>
        <w:jc w:val="center"/>
      </w:pPr>
      <w:r w:rsidRPr="00D72A94">
        <w:t xml:space="preserve">Техническое задание на </w:t>
      </w:r>
      <w:r w:rsidRPr="00D72A94">
        <w:rPr>
          <w:u w:val="single"/>
        </w:rPr>
        <w:t>п</w:t>
      </w:r>
      <w:r w:rsidRPr="00D72A94">
        <w:rPr>
          <w:u w:val="single"/>
        </w:rPr>
        <w:t>оставк</w:t>
      </w:r>
      <w:r w:rsidRPr="00D72A94">
        <w:rPr>
          <w:u w:val="single"/>
        </w:rPr>
        <w:t>у</w:t>
      </w:r>
      <w:r w:rsidRPr="00D72A94">
        <w:rPr>
          <w:u w:val="single"/>
        </w:rPr>
        <w:t xml:space="preserve"> </w:t>
      </w:r>
      <w:r w:rsidRPr="00D72A94">
        <w:rPr>
          <w:bCs/>
          <w:color w:val="000000"/>
          <w:u w:val="single"/>
        </w:rPr>
        <w:t>бензина и дизельного топлива для нужд Волгоградского отделения филиала "Южный территориальный округ" ФГУП "РосРАО"</w:t>
      </w:r>
    </w:p>
    <w:p w:rsidR="00D72A94" w:rsidRPr="00D72A94" w:rsidRDefault="00D72A94" w:rsidP="00C7226D">
      <w:pPr>
        <w:jc w:val="center"/>
      </w:pPr>
    </w:p>
    <w:p w:rsidR="00C7226D" w:rsidRPr="00D72A94" w:rsidRDefault="00C7226D" w:rsidP="00C7226D">
      <w:pPr>
        <w:jc w:val="center"/>
      </w:pPr>
      <w:r w:rsidRPr="00D72A94">
        <w:t>СОДЕРЖАНИЕ</w:t>
      </w:r>
    </w:p>
    <w:p w:rsidR="00C7226D" w:rsidRPr="00D72A94" w:rsidRDefault="00C7226D" w:rsidP="00C7226D">
      <w:pPr>
        <w:jc w:val="center"/>
      </w:pPr>
    </w:p>
    <w:p w:rsidR="00C7226D" w:rsidRPr="00D72A94" w:rsidRDefault="00C7226D" w:rsidP="00C7226D">
      <w:pPr>
        <w:tabs>
          <w:tab w:val="left" w:pos="0"/>
        </w:tabs>
      </w:pPr>
      <w:r w:rsidRPr="00D72A94">
        <w:t>РАЗДЕЛ 1. ОБЩИЕ СВЕДЕНИЯ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1.1 Наименование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1.2 Сведения о новизне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1.3 Этапы разработки / изготовления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1.4 Документы для разработки / изготовления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1.5 Код ОКП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РАЗДЕЛ 2. ОБЛАСТЬ ПРИМЕНЕНИЯ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РАЗДЕЛ 3. УСЛОВИЯ ЭКСПЛУАТАЦИИ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РАЗДЕЛ 4. ТЕХНИЧЕСКИЕ ТРЕБОВАНИЯ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4.1 Технические, функциональные и качественные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 xml:space="preserve">характеристики </w:t>
      </w:r>
      <w:proofErr w:type="gramStart"/>
      <w:r w:rsidRPr="00D72A94">
        <w:t xml:space="preserve">( </w:t>
      </w:r>
      <w:proofErr w:type="gramEnd"/>
      <w:r w:rsidRPr="00D72A94">
        <w:t>потребительские свойства ) товаров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4.2 Требования к надежности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 xml:space="preserve">4.3 Требования к составным частям, исходным и 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эксплуатационным материалам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4.4 Требования к маркировке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4.5 Требования к упаковке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РАЗДЕЛ 5. ТРЕБОВАНИЯ ПО ПРАВИЛАМ СДАЧИ ПРИЕМКИ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5.1 Порядок сдачи и приемки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5.2 Требования по передаче заказчику технических и иных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документов при перевозке товара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РАЗДЕЛ 6. ТРЕБОВАНИЯ К ТРАНСПОРТИРОВАНИЮ</w:t>
      </w:r>
    </w:p>
    <w:p w:rsidR="00C7226D" w:rsidRPr="00D72A94" w:rsidRDefault="00C7226D" w:rsidP="00C7226D">
      <w:pPr>
        <w:tabs>
          <w:tab w:val="left" w:pos="2913"/>
        </w:tabs>
      </w:pPr>
      <w:r w:rsidRPr="00D72A94">
        <w:t>РАЗДЕЛ 7. ТРЕБОВАНИЯ К ХРАНЕНИЮ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8. ТРЕБОВАНИЯ К ОБЪЕМУ И/ИЛИ СРОКИ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ПРЕДОСТАВЛЕНИЯ ГАРАНТИИ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9. ТРЕБОВАНИЯ К ОБСЛУЖИВАНИЮ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10. ЭКОЛОГИЧЕСКИЕ ТРЕБОВАНИЯ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11. ТРЕБОВАНИЯ ПО БЕЗОПАСНОСТИ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12. ТРЕБОВАНИЯ К КАЧЕСТВУ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13. ДОПОЛНИТЕЛЬНЫЕ (ИНЫЕ) ТРЕБОВАНИЯ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14. ТРЕБОВАНИЯ К КОЛИЧЕСТВУ И СРОКИ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(ПЕРЕОБИЧНОСТИ) ПОСТАВКИ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15. ТРЕБОВАНИЯ К ФОРМЕ ПРЕДОСТАВЛЕННОЙ ИНФОРМАЦИИ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16. ПЕРЕЧЕНЬ ПРИНЯТЫХ СОКРАЩЕНИЙ</w:t>
      </w:r>
    </w:p>
    <w:p w:rsidR="00C7226D" w:rsidRPr="00D72A94" w:rsidRDefault="00C7226D" w:rsidP="00C7226D">
      <w:pPr>
        <w:tabs>
          <w:tab w:val="left" w:pos="1557"/>
        </w:tabs>
      </w:pPr>
      <w:r w:rsidRPr="00D72A94">
        <w:t>РАЗДЕЛ 17. ПЕРЕЧЕНЬ ПРИЛОЖЕНИЙ</w:t>
      </w:r>
    </w:p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  <w:jc w:val="center"/>
      </w:pPr>
    </w:p>
    <w:p w:rsidR="002352AF" w:rsidRDefault="002352AF" w:rsidP="00C7226D">
      <w:pPr>
        <w:tabs>
          <w:tab w:val="left" w:pos="1557"/>
        </w:tabs>
        <w:jc w:val="center"/>
      </w:pPr>
    </w:p>
    <w:p w:rsidR="002352AF" w:rsidRDefault="002352AF" w:rsidP="00C7226D">
      <w:pPr>
        <w:tabs>
          <w:tab w:val="left" w:pos="1557"/>
        </w:tabs>
        <w:jc w:val="center"/>
      </w:pPr>
    </w:p>
    <w:p w:rsidR="002352AF" w:rsidRDefault="002352AF" w:rsidP="00C7226D">
      <w:pPr>
        <w:tabs>
          <w:tab w:val="left" w:pos="1557"/>
        </w:tabs>
        <w:jc w:val="center"/>
      </w:pPr>
    </w:p>
    <w:p w:rsidR="002352AF" w:rsidRDefault="002352AF" w:rsidP="00C7226D">
      <w:pPr>
        <w:tabs>
          <w:tab w:val="left" w:pos="1557"/>
        </w:tabs>
        <w:jc w:val="center"/>
      </w:pPr>
    </w:p>
    <w:p w:rsidR="002352AF" w:rsidRDefault="002352AF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1.1 Наименование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Топливо автомобильное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1.2 Сведения о новизне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1.3 Этапы разработки / изготовления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1.5 Код ОКП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025190 Нефтепродукты светлые прочие, 025101 бензины автомобильные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Автотранспорт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4. ТЕХНИЧЕСКИЕ ТРЕБОВАНИЯ</w:t>
      </w:r>
    </w:p>
    <w:tbl>
      <w:tblPr>
        <w:tblW w:w="9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81"/>
      </w:tblGrid>
      <w:tr w:rsidR="00C7226D" w:rsidRPr="00D72A94" w:rsidTr="00C7226D">
        <w:trPr>
          <w:trHeight w:val="763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2913"/>
              </w:tabs>
              <w:jc w:val="center"/>
            </w:pPr>
            <w:r w:rsidRPr="00D72A94">
              <w:t>4.1 Технические, функциональные и качественные</w:t>
            </w:r>
          </w:p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 xml:space="preserve">характеристики </w:t>
            </w:r>
            <w:proofErr w:type="gramStart"/>
            <w:r w:rsidRPr="00D72A94">
              <w:t xml:space="preserve">( </w:t>
            </w:r>
            <w:proofErr w:type="gramEnd"/>
            <w:r w:rsidRPr="00D72A94">
              <w:t>потребительские свойства ) товаров</w:t>
            </w:r>
          </w:p>
        </w:tc>
      </w:tr>
      <w:tr w:rsidR="00C7226D" w:rsidRPr="00D72A94" w:rsidTr="00C7226D">
        <w:trPr>
          <w:trHeight w:val="1282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Бензин неэтилированный с октановым числом 92 (ГОСТ 51105-97) не ниже 3 класса</w:t>
            </w:r>
          </w:p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Бензин неэтилированный с октановым числом 95 (ГОСТ 51866-2002) не ниже 3 класса</w:t>
            </w:r>
          </w:p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Топливо дизельное (ГОСТ 52368-2005) не ниже 3 класса</w:t>
            </w:r>
          </w:p>
        </w:tc>
      </w:tr>
      <w:tr w:rsidR="00C7226D" w:rsidRPr="00D72A94" w:rsidTr="00C7226D">
        <w:trPr>
          <w:trHeight w:val="424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4.2 Требования по надежности</w:t>
            </w:r>
          </w:p>
        </w:tc>
      </w:tr>
      <w:tr w:rsidR="00C7226D" w:rsidRPr="00D72A94" w:rsidTr="00C7226D">
        <w:trPr>
          <w:trHeight w:val="424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- предоставляемый товар должен иметь документацию по качеству</w:t>
            </w:r>
          </w:p>
        </w:tc>
      </w:tr>
      <w:tr w:rsidR="00C7226D" w:rsidRPr="00D72A94" w:rsidTr="00C7226D">
        <w:trPr>
          <w:trHeight w:val="424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4.3 Требования к составным частям, исходным и эксплуатационным материалам</w:t>
            </w:r>
          </w:p>
        </w:tc>
      </w:tr>
      <w:tr w:rsidR="00C7226D" w:rsidRPr="00D72A94" w:rsidTr="00C7226D">
        <w:trPr>
          <w:trHeight w:val="424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  <w:tr w:rsidR="00C7226D" w:rsidRPr="00D72A94" w:rsidTr="00C7226D">
        <w:trPr>
          <w:trHeight w:val="434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4.4 Требования к маркировке</w:t>
            </w:r>
          </w:p>
        </w:tc>
      </w:tr>
      <w:tr w:rsidR="00C7226D" w:rsidRPr="00D72A94" w:rsidTr="00C7226D">
        <w:trPr>
          <w:trHeight w:val="466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  <w:tr w:rsidR="00C7226D" w:rsidRPr="00D72A94" w:rsidTr="00C7226D">
        <w:trPr>
          <w:trHeight w:val="477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4.5 Требования к упаковке</w:t>
            </w:r>
          </w:p>
        </w:tc>
      </w:tr>
      <w:tr w:rsidR="00C7226D" w:rsidRPr="00D72A94" w:rsidTr="00C7226D">
        <w:trPr>
          <w:trHeight w:val="488"/>
        </w:trPr>
        <w:tc>
          <w:tcPr>
            <w:tcW w:w="958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2352AF" w:rsidRDefault="002352AF" w:rsidP="00C7226D">
      <w:pPr>
        <w:jc w:val="center"/>
      </w:pPr>
    </w:p>
    <w:p w:rsidR="00C7226D" w:rsidRPr="00D72A94" w:rsidRDefault="00C7226D" w:rsidP="00C7226D">
      <w:pPr>
        <w:jc w:val="center"/>
      </w:pPr>
      <w:r w:rsidRPr="00D72A94"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5.1 Порядок сдачи и приемки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Поставка осуществляется через сеть автозаправочных станций на территории города Волгограда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 xml:space="preserve">5.2 Требования по передачи заказчику технических и иных документов </w:t>
            </w:r>
            <w:proofErr w:type="gramStart"/>
            <w:r w:rsidRPr="00D72A94">
              <w:t>при</w:t>
            </w:r>
            <w:proofErr w:type="gramEnd"/>
            <w:r w:rsidRPr="00D72A94">
              <w:t xml:space="preserve"> перевозки товара</w:t>
            </w:r>
          </w:p>
        </w:tc>
      </w:tr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а) товарную накладную в 2-х экземплярах (один экземпляр для Покупателя и один экземпляр для Поставщика)</w:t>
            </w:r>
          </w:p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 xml:space="preserve">б) счет-фактуру, </w:t>
            </w:r>
            <w:proofErr w:type="gramStart"/>
            <w:r w:rsidRPr="00D72A94">
              <w:t>согласно</w:t>
            </w:r>
            <w:proofErr w:type="gramEnd"/>
            <w:r w:rsidRPr="00D72A94">
              <w:t xml:space="preserve"> действующего законодательства.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6. ТРЕБОВАНИЯ К ТРАНСПОРТИРОВАНИЮ</w:t>
      </w:r>
    </w:p>
    <w:tbl>
      <w:tblPr>
        <w:tblW w:w="9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472"/>
      </w:tblGrid>
      <w:tr w:rsidR="00C7226D" w:rsidRPr="00D72A94" w:rsidTr="00C7226D">
        <w:trPr>
          <w:trHeight w:val="368"/>
        </w:trPr>
        <w:tc>
          <w:tcPr>
            <w:tcW w:w="9472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lastRenderedPageBreak/>
              <w:t>НЕТ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2913"/>
        </w:tabs>
        <w:jc w:val="center"/>
      </w:pPr>
      <w:r w:rsidRPr="00D72A94"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2913"/>
              </w:tabs>
              <w:jc w:val="center"/>
            </w:pPr>
            <w:r w:rsidRPr="00D72A94">
              <w:t>НЕТ</w:t>
            </w:r>
          </w:p>
        </w:tc>
      </w:tr>
    </w:tbl>
    <w:p w:rsidR="00C7226D" w:rsidRPr="00D72A94" w:rsidRDefault="00C7226D" w:rsidP="00C7226D">
      <w:pPr>
        <w:tabs>
          <w:tab w:val="left" w:pos="2913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8. ТРЕБОВАНИЯ К ОБЪЕМУ И/ИЛИ СРОКИ</w:t>
      </w: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9. ТРЕБОВАНИЯ К ОБСЛУЖИВАНИЮ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10.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11.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12. ТРЕБОВАНИЯ К КАЧЕСТВУ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13.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</w:tr>
    </w:tbl>
    <w:p w:rsidR="002352AF" w:rsidRDefault="002352AF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14. ТРЕБОВАНИЯ К КОЛИЧЕСТВУ И СРОКИ</w:t>
      </w: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(ПЕРЕОБИЧНОСТИ)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 xml:space="preserve">- </w:t>
            </w:r>
            <w:proofErr w:type="spellStart"/>
            <w:r w:rsidRPr="00D72A94">
              <w:t>Диз</w:t>
            </w:r>
            <w:proofErr w:type="spellEnd"/>
            <w:r w:rsidRPr="00D72A94">
              <w:t>. Топливо Евро-4 – 8255. л</w:t>
            </w:r>
          </w:p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>- Бензин Евро-92 - 9400 л</w:t>
            </w:r>
          </w:p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>- Бензин Евро-95 – 8420л</w:t>
            </w:r>
          </w:p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>Поставка по потребности в течени</w:t>
            </w:r>
            <w:proofErr w:type="gramStart"/>
            <w:r w:rsidRPr="00D72A94">
              <w:t>и</w:t>
            </w:r>
            <w:proofErr w:type="gramEnd"/>
            <w:r w:rsidRPr="00D72A94">
              <w:t xml:space="preserve"> года.</w:t>
            </w:r>
          </w:p>
        </w:tc>
      </w:tr>
    </w:tbl>
    <w:p w:rsidR="002352AF" w:rsidRDefault="002352AF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15. ТРЕБОВАНИЯ К ФОРМЕ ПРЕДОСТАВЛЕННОЙ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71"/>
      </w:tblGrid>
      <w:tr w:rsidR="00C7226D" w:rsidRPr="00D72A94" w:rsidTr="00C7226D">
        <w:tc>
          <w:tcPr>
            <w:tcW w:w="9571" w:type="dxa"/>
          </w:tcPr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>- вся информационная продукция предоставляемая Заказчику должна быть на русском языке в бумажном и при наличии в электронном виде.</w:t>
            </w: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16.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98"/>
        <w:gridCol w:w="2090"/>
        <w:gridCol w:w="6383"/>
      </w:tblGrid>
      <w:tr w:rsidR="00C7226D" w:rsidRPr="00D72A94" w:rsidTr="00C7226D">
        <w:trPr>
          <w:trHeight w:val="209"/>
        </w:trPr>
        <w:tc>
          <w:tcPr>
            <w:tcW w:w="1098" w:type="dxa"/>
          </w:tcPr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 xml:space="preserve">№ </w:t>
            </w:r>
            <w:proofErr w:type="gramStart"/>
            <w:r w:rsidRPr="00D72A94">
              <w:t>п</w:t>
            </w:r>
            <w:proofErr w:type="gramEnd"/>
            <w:r w:rsidRPr="00D72A94">
              <w:t>/п</w:t>
            </w:r>
          </w:p>
        </w:tc>
        <w:tc>
          <w:tcPr>
            <w:tcW w:w="2090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Сокращение</w:t>
            </w:r>
          </w:p>
        </w:tc>
        <w:tc>
          <w:tcPr>
            <w:tcW w:w="6383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Расшифровка сокращения</w:t>
            </w:r>
          </w:p>
        </w:tc>
      </w:tr>
      <w:tr w:rsidR="00C7226D" w:rsidRPr="00D72A94" w:rsidTr="00C7226D">
        <w:trPr>
          <w:trHeight w:val="647"/>
        </w:trPr>
        <w:tc>
          <w:tcPr>
            <w:tcW w:w="1098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</w:p>
        </w:tc>
        <w:tc>
          <w:tcPr>
            <w:tcW w:w="2090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</w:p>
        </w:tc>
        <w:tc>
          <w:tcPr>
            <w:tcW w:w="6383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</w:p>
        </w:tc>
      </w:tr>
    </w:tbl>
    <w:p w:rsidR="00C7226D" w:rsidRPr="00D72A94" w:rsidRDefault="00C7226D" w:rsidP="00C7226D">
      <w:pPr>
        <w:tabs>
          <w:tab w:val="left" w:pos="1557"/>
        </w:tabs>
        <w:jc w:val="center"/>
      </w:pPr>
    </w:p>
    <w:p w:rsidR="00C7226D" w:rsidRPr="00D72A94" w:rsidRDefault="00C7226D" w:rsidP="00C7226D">
      <w:pPr>
        <w:tabs>
          <w:tab w:val="left" w:pos="1557"/>
        </w:tabs>
        <w:jc w:val="center"/>
      </w:pPr>
      <w:r w:rsidRPr="00D72A94">
        <w:t>РАЗДЕЛ 17.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98"/>
        <w:gridCol w:w="5830"/>
        <w:gridCol w:w="2643"/>
      </w:tblGrid>
      <w:tr w:rsidR="00C7226D" w:rsidRPr="00D72A94" w:rsidTr="00C7226D">
        <w:trPr>
          <w:trHeight w:val="209"/>
        </w:trPr>
        <w:tc>
          <w:tcPr>
            <w:tcW w:w="1098" w:type="dxa"/>
          </w:tcPr>
          <w:p w:rsidR="00C7226D" w:rsidRPr="00D72A94" w:rsidRDefault="00C7226D" w:rsidP="00C7226D">
            <w:pPr>
              <w:tabs>
                <w:tab w:val="left" w:pos="1557"/>
              </w:tabs>
            </w:pPr>
            <w:r w:rsidRPr="00D72A94">
              <w:t xml:space="preserve">№ </w:t>
            </w:r>
            <w:proofErr w:type="gramStart"/>
            <w:r w:rsidRPr="00D72A94">
              <w:t>п</w:t>
            </w:r>
            <w:proofErr w:type="gramEnd"/>
            <w:r w:rsidRPr="00D72A94">
              <w:t>/п</w:t>
            </w:r>
          </w:p>
        </w:tc>
        <w:tc>
          <w:tcPr>
            <w:tcW w:w="5830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Наименование приложения</w:t>
            </w:r>
          </w:p>
        </w:tc>
        <w:tc>
          <w:tcPr>
            <w:tcW w:w="2643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Номер страницы</w:t>
            </w:r>
          </w:p>
        </w:tc>
      </w:tr>
      <w:tr w:rsidR="00C7226D" w:rsidRPr="00D72A94" w:rsidTr="00C7226D">
        <w:trPr>
          <w:trHeight w:val="647"/>
        </w:trPr>
        <w:tc>
          <w:tcPr>
            <w:tcW w:w="1098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</w:p>
        </w:tc>
        <w:tc>
          <w:tcPr>
            <w:tcW w:w="5830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  <w:r w:rsidRPr="00D72A94">
              <w:t>нет</w:t>
            </w:r>
          </w:p>
        </w:tc>
        <w:tc>
          <w:tcPr>
            <w:tcW w:w="2643" w:type="dxa"/>
          </w:tcPr>
          <w:p w:rsidR="00C7226D" w:rsidRPr="00D72A94" w:rsidRDefault="00C7226D" w:rsidP="00C7226D">
            <w:pPr>
              <w:tabs>
                <w:tab w:val="left" w:pos="1557"/>
              </w:tabs>
              <w:jc w:val="center"/>
            </w:pPr>
          </w:p>
        </w:tc>
      </w:tr>
    </w:tbl>
    <w:p w:rsidR="00993409" w:rsidRPr="00D72A94" w:rsidRDefault="00993409" w:rsidP="00807363">
      <w:pPr>
        <w:rPr>
          <w:sz w:val="28"/>
          <w:szCs w:val="28"/>
        </w:rPr>
      </w:pPr>
    </w:p>
    <w:sectPr w:rsidR="00993409" w:rsidRPr="00D72A94" w:rsidSect="00227B11">
      <w:footerReference w:type="even" r:id="rId12"/>
      <w:footerReference w:type="default" r:id="rId13"/>
      <w:headerReference w:type="first" r:id="rId14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6D" w:rsidRDefault="00C7226D">
      <w:r>
        <w:separator/>
      </w:r>
    </w:p>
  </w:endnote>
  <w:endnote w:type="continuationSeparator" w:id="0">
    <w:p w:rsidR="00C7226D" w:rsidRDefault="00C72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6D" w:rsidRDefault="00C7226D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C7226D" w:rsidRDefault="00C7226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6D" w:rsidRPr="0030315B" w:rsidRDefault="00C7226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9E742E">
          <w:rPr>
            <w:rFonts w:ascii="Times New Roman" w:hAnsi="Times New Roman"/>
            <w:noProof/>
          </w:rPr>
          <w:t>10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9E742E">
          <w:rPr>
            <w:rFonts w:ascii="Times New Roman" w:hAnsi="Times New Roman"/>
            <w:noProof/>
          </w:rPr>
          <w:t>10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C7226D" w:rsidRPr="0030315B" w:rsidRDefault="00C7226D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7226D" w:rsidRPr="0030315B" w:rsidRDefault="00C7226D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462E3C">
      <w:rPr>
        <w:rFonts w:ascii="Times New Roman" w:hAnsi="Times New Roman" w:cs="Times New Roman"/>
      </w:rPr>
      <w:t>поставку ГСМ (бензин и дизельное топливо) для нужд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6D" w:rsidRDefault="00C7226D">
      <w:r>
        <w:separator/>
      </w:r>
    </w:p>
  </w:footnote>
  <w:footnote w:type="continuationSeparator" w:id="0">
    <w:p w:rsidR="00C7226D" w:rsidRDefault="00C72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E0D" w:rsidRPr="00723913" w:rsidRDefault="00AF4E0D" w:rsidP="00AF4E0D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AF4E0D" w:rsidRPr="00723913" w:rsidRDefault="00AF4E0D" w:rsidP="00AF4E0D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C7226D" w:rsidRPr="00AF4E0D" w:rsidRDefault="00AF4E0D" w:rsidP="00AF4E0D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2D5CE1" wp14:editId="7C50F39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33C0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7B11"/>
    <w:rsid w:val="00231F47"/>
    <w:rsid w:val="002328BB"/>
    <w:rsid w:val="00232FE1"/>
    <w:rsid w:val="00235009"/>
    <w:rsid w:val="002352AF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B09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29E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66F3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2E3C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26A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0C7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E742E"/>
    <w:rsid w:val="009F057F"/>
    <w:rsid w:val="009F11A9"/>
    <w:rsid w:val="009F2347"/>
    <w:rsid w:val="009F41C4"/>
    <w:rsid w:val="009F47F3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4E0D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116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26D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D6552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2A94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508E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B2F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062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5D4"/>
    <w:rsid w:val="000E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EC0070848D34520AA88CDAB5BBAA993">
    <w:name w:val="3EC0070848D34520AA88CDAB5BBAA993"/>
    <w:rsid w:val="000E15D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EC0070848D34520AA88CDAB5BBAA993">
    <w:name w:val="3EC0070848D34520AA88CDAB5BBAA993"/>
    <w:rsid w:val="000E15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8C811D0-A443-4AB6-BE25-E67157B71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530</TotalTime>
  <Pages>10</Pages>
  <Words>1574</Words>
  <Characters>10605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12155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137</cp:revision>
  <cp:lastPrinted>2014-12-17T10:31:00Z</cp:lastPrinted>
  <dcterms:created xsi:type="dcterms:W3CDTF">2013-12-04T11:06:00Z</dcterms:created>
  <dcterms:modified xsi:type="dcterms:W3CDTF">2014-12-17T10:56:00Z</dcterms:modified>
</cp:coreProperties>
</file>