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запрос</w:t>
      </w:r>
      <w:r w:rsidR="002328BB">
        <w:rPr>
          <w:b/>
          <w:sz w:val="28"/>
          <w:szCs w:val="28"/>
          <w:lang w:val="ru-RU"/>
        </w:rPr>
        <w:t xml:space="preserve"> </w:t>
      </w:r>
      <w:r w:rsidR="00E71027" w:rsidRPr="00723913">
        <w:rPr>
          <w:b/>
          <w:sz w:val="28"/>
          <w:szCs w:val="28"/>
          <w:lang w:val="ru-RU"/>
        </w:rPr>
        <w:t>цен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в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электронной</w:t>
      </w:r>
      <w:r w:rsidR="002328BB">
        <w:rPr>
          <w:b/>
          <w:sz w:val="28"/>
          <w:szCs w:val="28"/>
          <w:lang w:val="ru-RU"/>
        </w:rPr>
        <w:t xml:space="preserve"> </w:t>
      </w:r>
      <w:r w:rsidR="0086714B" w:rsidRPr="00723913">
        <w:rPr>
          <w:b/>
          <w:sz w:val="28"/>
          <w:szCs w:val="28"/>
          <w:lang w:val="ru-RU"/>
        </w:rPr>
        <w:t>форме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 w:rsidR="002328BB"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9552AE" w:rsidRPr="009552AE">
        <w:rPr>
          <w:b/>
          <w:sz w:val="28"/>
          <w:szCs w:val="28"/>
          <w:lang w:val="ru-RU"/>
        </w:rPr>
        <w:t>проведение инженерных изысканий в целях модернизации площадки размещения оборудования для обращения с РАО на ПХРО Нижегородского отделения филиала «Приволжский территориального округ» ФГУП «РосРАО» для организации временной площадки промежуточного хранения РАО</w:t>
      </w:r>
      <w:r w:rsidR="002328BB">
        <w:rPr>
          <w:b/>
          <w:sz w:val="28"/>
          <w:szCs w:val="28"/>
          <w:lang w:val="ru-RU"/>
        </w:rPr>
        <w:t xml:space="preserve"> </w:t>
      </w:r>
    </w:p>
    <w:p w:rsidR="00CA2886" w:rsidRPr="00723913" w:rsidRDefault="00CA2886" w:rsidP="008E1F83">
      <w:pPr>
        <w:widowControl w:val="0"/>
        <w:jc w:val="center"/>
      </w:pP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9552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9552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9552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9552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9552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</w:t>
        </w:r>
        <w:r w:rsidR="001820AD" w:rsidRPr="00BD06B9">
          <w:rPr>
            <w:rStyle w:val="afa"/>
          </w:rPr>
          <w:t>Ф</w:t>
        </w:r>
        <w:r w:rsidR="001820AD" w:rsidRPr="00BD06B9">
          <w:rPr>
            <w:rStyle w:val="afa"/>
          </w:rPr>
          <w:t>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9552AE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9552A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9552A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9552AE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1820AD" w:rsidRPr="00BD06B9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9552AE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1820AD" w:rsidRPr="00BD06B9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8B772B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8B772B">
        <w:lastRenderedPageBreak/>
        <w:t>ИЗВЕЩЕНИЕ</w:t>
      </w:r>
      <w:r w:rsidR="00CD574A" w:rsidRPr="008B772B">
        <w:br/>
        <w:t>О</w:t>
      </w:r>
      <w:r w:rsidR="002328BB" w:rsidRPr="008B772B">
        <w:t xml:space="preserve"> </w:t>
      </w:r>
      <w:r w:rsidR="00CD574A" w:rsidRPr="008B772B">
        <w:t>ПРОВЕДЕНИИ</w:t>
      </w:r>
      <w:r w:rsidR="002328BB" w:rsidRPr="008B772B">
        <w:t xml:space="preserve"> </w:t>
      </w:r>
      <w:r w:rsidR="00CD574A" w:rsidRPr="008B772B">
        <w:t>ЗАПРОСА</w:t>
      </w:r>
      <w:r w:rsidR="002328BB" w:rsidRPr="008B772B">
        <w:t xml:space="preserve"> </w:t>
      </w:r>
      <w:r w:rsidR="00CD574A" w:rsidRPr="008B772B">
        <w:t>ЦЕН</w:t>
      </w:r>
      <w:r w:rsidR="002328BB" w:rsidRPr="008B772B">
        <w:t xml:space="preserve"> </w:t>
      </w:r>
      <w:r w:rsidR="00CD574A" w:rsidRPr="008B772B">
        <w:t>В</w:t>
      </w:r>
      <w:r w:rsidR="002328BB" w:rsidRPr="008B772B">
        <w:t xml:space="preserve"> </w:t>
      </w:r>
      <w:r w:rsidR="00CD574A" w:rsidRPr="008B772B">
        <w:t>ЭЛЕКТРОННОЙ</w:t>
      </w:r>
      <w:r w:rsidR="002328BB" w:rsidRPr="008B772B">
        <w:t xml:space="preserve"> </w:t>
      </w:r>
      <w:r w:rsidR="00CD574A" w:rsidRPr="008B772B">
        <w:t>ФОРМЕ</w:t>
      </w:r>
      <w:bookmarkEnd w:id="5"/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CD574A">
        <w:rPr>
          <w:rFonts w:ascii="Times New Roman" w:hAnsi="Times New Roman"/>
          <w:b/>
          <w:sz w:val="24"/>
          <w:szCs w:val="24"/>
        </w:rPr>
        <w:t>способ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закупки: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sz w:val="24"/>
          <w:szCs w:val="24"/>
        </w:rPr>
        <w:t>Открытый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6714B" w:rsidRPr="00CD574A">
        <w:rPr>
          <w:rFonts w:ascii="Times New Roman" w:hAnsi="Times New Roman"/>
          <w:sz w:val="24"/>
          <w:szCs w:val="24"/>
        </w:rPr>
        <w:t>запрос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A1961" w:rsidRPr="00CD574A">
        <w:rPr>
          <w:rFonts w:ascii="Times New Roman" w:hAnsi="Times New Roman"/>
          <w:sz w:val="24"/>
          <w:szCs w:val="24"/>
        </w:rPr>
        <w:t>форме</w:t>
      </w:r>
      <w:r w:rsidR="007E559C" w:rsidRPr="00CD574A">
        <w:rPr>
          <w:rFonts w:ascii="Times New Roman" w:hAnsi="Times New Roman"/>
          <w:sz w:val="24"/>
          <w:szCs w:val="24"/>
        </w:rPr>
        <w:t>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Заказчик: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8C4480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Pr="007A6F0E" w:rsidRDefault="008C4480" w:rsidP="008E1F83">
      <w:pPr>
        <w:widowControl w:val="0"/>
        <w:ind w:firstLine="1276"/>
        <w:jc w:val="both"/>
      </w:pPr>
      <w:r>
        <w:t>Тел.: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</w:t>
      </w:r>
      <w:r>
        <w:t>-</w:t>
      </w:r>
      <w:r w:rsidRPr="007A6F0E">
        <w:t>76</w:t>
      </w:r>
      <w:r>
        <w:t>-</w:t>
      </w:r>
      <w:r w:rsidRPr="007A6F0E">
        <w:t>48;</w:t>
      </w:r>
      <w:r w:rsidR="002328BB">
        <w:t xml:space="preserve"> </w:t>
      </w:r>
      <w:r w:rsidRPr="007A6F0E">
        <w:t>факс:</w:t>
      </w:r>
      <w:r w:rsidR="002328BB">
        <w:t xml:space="preserve"> </w:t>
      </w:r>
      <w:r w:rsidRPr="007A6F0E">
        <w:t>(</w:t>
      </w:r>
      <w:proofErr w:type="gramStart"/>
      <w:r w:rsidRPr="007A6F0E">
        <w:t>495)</w:t>
      </w:r>
      <w:r>
        <w:t>-</w:t>
      </w:r>
      <w:proofErr w:type="gramEnd"/>
      <w:r w:rsidRPr="007A6F0E">
        <w:t>710</w:t>
      </w:r>
      <w:r>
        <w:t>-</w:t>
      </w:r>
      <w:r w:rsidRPr="007A6F0E">
        <w:t>76</w:t>
      </w:r>
      <w:r>
        <w:t>-</w:t>
      </w:r>
      <w:r w:rsidRPr="007A6F0E">
        <w:t>50.</w:t>
      </w:r>
    </w:p>
    <w:p w:rsidR="00C87330" w:rsidRPr="008C448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Организатор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Федеральное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государственное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унитарное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«Предприятие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обращению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радиоактивными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отходами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8C4480" w:rsidRPr="007A6F0E">
        <w:rPr>
          <w:rFonts w:ascii="Times New Roman" w:hAnsi="Times New Roman"/>
          <w:sz w:val="24"/>
          <w:szCs w:val="24"/>
        </w:rPr>
        <w:t>«РосРАО»</w:t>
      </w:r>
      <w:r w:rsidR="008C4480">
        <w:rPr>
          <w:rFonts w:ascii="Times New Roman" w:hAnsi="Times New Roman"/>
          <w:sz w:val="24"/>
          <w:szCs w:val="24"/>
        </w:rPr>
        <w:t>.</w:t>
      </w:r>
    </w:p>
    <w:p w:rsidR="008C4480" w:rsidRPr="007A6F0E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Место</w:t>
      </w:r>
      <w:r w:rsidR="002328BB">
        <w:t xml:space="preserve"> </w:t>
      </w:r>
      <w:r w:rsidRPr="007A6F0E">
        <w:t>нахождения: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proofErr w:type="spellStart"/>
      <w:r w:rsidRPr="007A6F0E">
        <w:t>Пыжевский</w:t>
      </w:r>
      <w:proofErr w:type="spellEnd"/>
      <w:r w:rsidR="002328BB">
        <w:t xml:space="preserve"> </w:t>
      </w:r>
      <w:r w:rsidRPr="007A6F0E">
        <w:t>пер.,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6.</w:t>
      </w:r>
    </w:p>
    <w:p w:rsidR="008C4480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7A6F0E">
        <w:t>Почтовый</w:t>
      </w:r>
      <w:r w:rsidR="002328BB">
        <w:t xml:space="preserve"> </w:t>
      </w:r>
      <w:r w:rsidRPr="007A6F0E">
        <w:t>адрес:</w:t>
      </w:r>
      <w:r w:rsidR="002328BB">
        <w:t xml:space="preserve"> </w:t>
      </w:r>
      <w:r w:rsidRPr="007A6F0E">
        <w:t>119017,</w:t>
      </w:r>
      <w:r w:rsidR="002328BB">
        <w:t xml:space="preserve"> </w:t>
      </w:r>
      <w:r w:rsidRPr="007A6F0E">
        <w:t>г.</w:t>
      </w:r>
      <w:r w:rsidR="002328BB">
        <w:t xml:space="preserve"> </w:t>
      </w:r>
      <w:r w:rsidRPr="007A6F0E">
        <w:t>Москва,</w:t>
      </w:r>
      <w:r w:rsidR="002328BB">
        <w:t xml:space="preserve"> </w:t>
      </w:r>
      <w:r w:rsidRPr="007A6F0E">
        <w:t>Большая</w:t>
      </w:r>
      <w:r w:rsidR="002328BB">
        <w:t xml:space="preserve"> </w:t>
      </w:r>
      <w:r w:rsidRPr="007A6F0E">
        <w:t>Ордынка,</w:t>
      </w:r>
      <w:r w:rsidR="002328BB">
        <w:t xml:space="preserve"> </w:t>
      </w:r>
      <w:r w:rsidRPr="007A6F0E">
        <w:t>д.</w:t>
      </w:r>
      <w:r w:rsidR="002328BB">
        <w:t xml:space="preserve"> </w:t>
      </w:r>
      <w:r w:rsidRPr="007A6F0E">
        <w:t>24.</w:t>
      </w:r>
    </w:p>
    <w:p w:rsidR="008C4480" w:rsidRDefault="008C4480" w:rsidP="008E1F83">
      <w:pPr>
        <w:widowControl w:val="0"/>
        <w:ind w:firstLine="1276"/>
        <w:jc w:val="both"/>
      </w:pPr>
      <w:r w:rsidRPr="007A6F0E">
        <w:t>Тел</w:t>
      </w:r>
      <w:r>
        <w:t>.:</w:t>
      </w:r>
      <w:r w:rsidR="002328BB">
        <w:t xml:space="preserve"> </w:t>
      </w:r>
      <w:r>
        <w:t>(495)</w:t>
      </w:r>
      <w:r w:rsidR="002328BB">
        <w:t xml:space="preserve"> </w:t>
      </w:r>
      <w:r>
        <w:t>710-76-48;</w:t>
      </w:r>
      <w:r w:rsidR="002328BB">
        <w:t xml:space="preserve"> </w:t>
      </w:r>
      <w:r>
        <w:t>факс:</w:t>
      </w:r>
      <w:r w:rsidR="002328BB">
        <w:t xml:space="preserve"> </w:t>
      </w:r>
      <w:r>
        <w:t>(495)</w:t>
      </w:r>
      <w:r w:rsidR="002328BB">
        <w:t xml:space="preserve"> </w:t>
      </w:r>
      <w:r w:rsidRPr="007A6F0E">
        <w:t>710-76-50</w:t>
      </w:r>
      <w:r w:rsidR="00E4075B">
        <w:t>;</w:t>
      </w:r>
      <w:r w:rsidR="002328BB">
        <w:t xml:space="preserve"> </w:t>
      </w:r>
      <w:r w:rsidR="00E4075B" w:rsidRPr="007A6F0E">
        <w:t>эл.</w:t>
      </w:r>
      <w:r w:rsidR="002328BB">
        <w:t xml:space="preserve"> </w:t>
      </w:r>
      <w:r w:rsidR="00E4075B">
        <w:t>п</w:t>
      </w:r>
      <w:r w:rsidR="00E4075B" w:rsidRPr="007A6F0E">
        <w:t>очта:</w:t>
      </w:r>
      <w:r w:rsidR="002328BB">
        <w:t xml:space="preserve"> </w:t>
      </w:r>
      <w:hyperlink r:id="rId16" w:history="1">
        <w:r w:rsidR="00E4075B" w:rsidRPr="007A6F0E">
          <w:rPr>
            <w:rStyle w:val="afa"/>
          </w:rPr>
          <w:t>zakupki@rosrao.r</w:t>
        </w:r>
        <w:r w:rsidR="00E4075B" w:rsidRPr="007A6F0E">
          <w:rPr>
            <w:rStyle w:val="afa"/>
            <w:lang w:val="en-US"/>
          </w:rPr>
          <w:t>u</w:t>
        </w:r>
      </w:hyperlink>
      <w:r w:rsidRPr="007A6F0E">
        <w:t>.</w:t>
      </w:r>
    </w:p>
    <w:p w:rsidR="008C4480" w:rsidRPr="007A6F0E" w:rsidRDefault="008C4480" w:rsidP="008E1F83">
      <w:pPr>
        <w:widowControl w:val="0"/>
        <w:ind w:firstLine="1276"/>
        <w:jc w:val="both"/>
      </w:pPr>
      <w:r w:rsidRPr="00E4075B">
        <w:rPr>
          <w:b/>
        </w:rPr>
        <w:t>Контактное</w:t>
      </w:r>
      <w:r w:rsidR="002328BB">
        <w:rPr>
          <w:b/>
        </w:rPr>
        <w:t xml:space="preserve"> </w:t>
      </w:r>
      <w:r w:rsidRPr="00E4075B">
        <w:rPr>
          <w:b/>
        </w:rPr>
        <w:t>лицо:</w:t>
      </w:r>
      <w:r w:rsidR="002328BB">
        <w:t xml:space="preserve"> </w:t>
      </w:r>
      <w:r w:rsidRPr="001820AD">
        <w:t>Камалов</w:t>
      </w:r>
      <w:r w:rsidR="002328BB" w:rsidRPr="001820AD">
        <w:t xml:space="preserve"> </w:t>
      </w:r>
      <w:r w:rsidRPr="001820AD">
        <w:t>Артур.</w:t>
      </w:r>
    </w:p>
    <w:p w:rsidR="00C87330" w:rsidRPr="00E4075B" w:rsidRDefault="00C87330" w:rsidP="009552AE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Предмет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П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раво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заключения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7A6F0E">
        <w:rPr>
          <w:rFonts w:ascii="Times New Roman" w:hAnsi="Times New Roman"/>
          <w:bCs/>
          <w:color w:val="000000"/>
          <w:sz w:val="24"/>
          <w:szCs w:val="24"/>
        </w:rPr>
        <w:t>договора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E4075B" w:rsidRPr="00E4075B">
        <w:rPr>
          <w:rFonts w:ascii="Times New Roman" w:hAnsi="Times New Roman"/>
          <w:bCs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="009552AE" w:rsidRPr="009552AE">
        <w:rPr>
          <w:rFonts w:ascii="Times New Roman" w:hAnsi="Times New Roman"/>
          <w:bCs/>
          <w:color w:val="000000"/>
          <w:sz w:val="24"/>
          <w:szCs w:val="24"/>
        </w:rPr>
        <w:t>проведение инженерных изысканий в целях модернизации площадки размещения оборудования для обращения с РАО на ПХРО Нижегородского отделения филиала «Приволжский территориального округ» ФГУП «РосРАО» для организации временной площадки промежуточного хранения РАО</w:t>
      </w:r>
      <w:r w:rsidR="00BD06B9">
        <w:rPr>
          <w:rFonts w:ascii="Times New Roman" w:hAnsi="Times New Roman"/>
          <w:bCs/>
          <w:color w:val="000000"/>
          <w:sz w:val="24"/>
          <w:szCs w:val="24"/>
        </w:rPr>
        <w:t>.</w:t>
      </w:r>
      <w:r w:rsidR="002328BB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</w:p>
    <w:p w:rsidR="00E4075B" w:rsidRPr="001820AD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A6F0E">
        <w:rPr>
          <w:rFonts w:ascii="Times New Roman" w:hAnsi="Times New Roman"/>
          <w:b/>
          <w:sz w:val="24"/>
          <w:szCs w:val="24"/>
        </w:rPr>
        <w:t>Состав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объем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поставки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товара,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выполнения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работ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или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оказания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7A6F0E">
        <w:rPr>
          <w:rFonts w:ascii="Times New Roman" w:hAnsi="Times New Roman"/>
          <w:b/>
          <w:sz w:val="24"/>
          <w:szCs w:val="24"/>
        </w:rPr>
        <w:t>услуг: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В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соответствии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</w:rPr>
        <w:t>с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2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1820AD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820AD">
        <w:rPr>
          <w:rFonts w:ascii="Times New Roman" w:hAnsi="Times New Roman"/>
          <w:sz w:val="24"/>
          <w:szCs w:val="24"/>
          <w:u w:val="single"/>
        </w:rPr>
        <w:t>ЧАСТЬ»</w:t>
      </w:r>
      <w:r w:rsidRPr="001820AD">
        <w:rPr>
          <w:rFonts w:ascii="Times New Roman" w:hAnsi="Times New Roman"/>
          <w:sz w:val="24"/>
          <w:szCs w:val="24"/>
        </w:rPr>
        <w:t>.</w:t>
      </w:r>
    </w:p>
    <w:p w:rsidR="00E4075B" w:rsidRPr="001820AD" w:rsidRDefault="00E4075B" w:rsidP="008E1F83">
      <w:pPr>
        <w:widowControl w:val="0"/>
        <w:ind w:firstLine="1276"/>
        <w:jc w:val="both"/>
        <w:rPr>
          <w:b/>
        </w:rPr>
      </w:pPr>
      <w:r w:rsidRPr="001820AD">
        <w:rPr>
          <w:b/>
        </w:rPr>
        <w:t>Срок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</w:p>
    <w:p w:rsidR="00E4075B" w:rsidRPr="001820AD" w:rsidRDefault="00E4075B" w:rsidP="008E1F83">
      <w:pPr>
        <w:widowControl w:val="0"/>
        <w:ind w:firstLine="709"/>
        <w:jc w:val="both"/>
        <w:rPr>
          <w:color w:val="000000"/>
        </w:rPr>
      </w:pP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t>начала</w:t>
      </w:r>
      <w:r w:rsidRPr="001820AD">
        <w:rPr>
          <w:bCs/>
          <w:color w:val="000000"/>
        </w:rPr>
        <w:t>: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с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момента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заключения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договора.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Дата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окончания: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не</w:t>
      </w:r>
      <w:r w:rsidR="002328BB" w:rsidRPr="001820AD">
        <w:rPr>
          <w:bCs/>
          <w:color w:val="000000"/>
        </w:rPr>
        <w:t xml:space="preserve"> </w:t>
      </w:r>
      <w:r w:rsidRPr="001820AD">
        <w:rPr>
          <w:bCs/>
          <w:color w:val="000000"/>
        </w:rPr>
        <w:t>позднее</w:t>
      </w:r>
      <w:r w:rsidR="002328BB" w:rsidRPr="001820AD">
        <w:rPr>
          <w:bCs/>
          <w:color w:val="000000"/>
        </w:rPr>
        <w:t xml:space="preserve"> </w:t>
      </w:r>
      <w:r w:rsidR="009552AE">
        <w:rPr>
          <w:bCs/>
          <w:color w:val="000000"/>
        </w:rPr>
        <w:t>15.02</w:t>
      </w:r>
      <w:r w:rsidRPr="001820AD">
        <w:rPr>
          <w:bCs/>
          <w:color w:val="000000"/>
        </w:rPr>
        <w:t>.201</w:t>
      </w:r>
      <w:r w:rsidR="009552AE">
        <w:rPr>
          <w:bCs/>
          <w:color w:val="000000"/>
        </w:rPr>
        <w:t>4</w:t>
      </w:r>
      <w:r w:rsidRPr="001820AD">
        <w:rPr>
          <w:bCs/>
          <w:color w:val="000000"/>
        </w:rPr>
        <w:t>г.</w:t>
      </w:r>
    </w:p>
    <w:p w:rsidR="00E4075B" w:rsidRPr="001820AD" w:rsidRDefault="00E4075B" w:rsidP="008E1F83">
      <w:pPr>
        <w:widowControl w:val="0"/>
        <w:ind w:firstLine="1276"/>
        <w:jc w:val="both"/>
        <w:rPr>
          <w:bCs/>
          <w:i/>
          <w:color w:val="000000"/>
        </w:rPr>
      </w:pPr>
      <w:r w:rsidRPr="001820AD">
        <w:rPr>
          <w:b/>
        </w:rPr>
        <w:t>Место</w:t>
      </w:r>
      <w:r w:rsidR="002328BB" w:rsidRPr="001820AD">
        <w:rPr>
          <w:b/>
        </w:rPr>
        <w:t xml:space="preserve"> </w:t>
      </w:r>
      <w:r w:rsidRPr="001820AD">
        <w:rPr>
          <w:b/>
        </w:rPr>
        <w:t>поставки</w:t>
      </w:r>
      <w:r w:rsidR="002328BB" w:rsidRPr="001820AD">
        <w:rPr>
          <w:b/>
        </w:rPr>
        <w:t xml:space="preserve"> </w:t>
      </w:r>
      <w:r w:rsidRPr="001820AD">
        <w:rPr>
          <w:b/>
        </w:rPr>
        <w:t>товара,</w:t>
      </w:r>
      <w:r w:rsidR="002328BB" w:rsidRPr="001820AD">
        <w:rPr>
          <w:b/>
        </w:rPr>
        <w:t xml:space="preserve"> </w:t>
      </w:r>
      <w:r w:rsidRPr="001820AD">
        <w:rPr>
          <w:b/>
        </w:rPr>
        <w:t>выполнения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работ</w:t>
      </w:r>
      <w:r w:rsidR="002328BB" w:rsidRPr="001820AD">
        <w:rPr>
          <w:b/>
        </w:rPr>
        <w:t xml:space="preserve"> </w:t>
      </w:r>
      <w:r w:rsidRPr="001820AD">
        <w:rPr>
          <w:b/>
        </w:rPr>
        <w:t>или</w:t>
      </w:r>
      <w:r w:rsidR="002328BB" w:rsidRPr="001820AD">
        <w:rPr>
          <w:b/>
        </w:rPr>
        <w:t xml:space="preserve"> </w:t>
      </w:r>
      <w:r w:rsidRPr="001820AD">
        <w:rPr>
          <w:b/>
        </w:rPr>
        <w:t>оказания</w:t>
      </w:r>
      <w:r w:rsidR="002328BB" w:rsidRPr="001820AD">
        <w:rPr>
          <w:b/>
        </w:rPr>
        <w:t xml:space="preserve"> </w:t>
      </w:r>
      <w:r w:rsidRPr="001820AD">
        <w:rPr>
          <w:b/>
        </w:rPr>
        <w:t>услуг:</w:t>
      </w:r>
      <w:r w:rsidR="002328BB" w:rsidRPr="001820AD">
        <w:rPr>
          <w:b/>
        </w:rPr>
        <w:t xml:space="preserve"> </w:t>
      </w:r>
    </w:p>
    <w:p w:rsidR="00E4075B" w:rsidRPr="001820AD" w:rsidRDefault="009552AE" w:rsidP="009552AE">
      <w:pPr>
        <w:widowControl w:val="0"/>
        <w:ind w:firstLine="709"/>
        <w:jc w:val="both"/>
        <w:rPr>
          <w:bCs/>
          <w:color w:val="000000"/>
        </w:rPr>
      </w:pPr>
      <w:r w:rsidRPr="009552AE">
        <w:rPr>
          <w:bCs/>
          <w:color w:val="000000"/>
        </w:rPr>
        <w:t>Нижегородская область, Семеновский район, 15-й км автодороги «Семенов – Ковернино»</w:t>
      </w:r>
      <w:r>
        <w:rPr>
          <w:bCs/>
          <w:color w:val="000000"/>
        </w:rPr>
        <w:t>.</w:t>
      </w:r>
    </w:p>
    <w:p w:rsidR="007E559C" w:rsidRPr="001820AD" w:rsidRDefault="001E0335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1820AD">
        <w:rPr>
          <w:rFonts w:ascii="Times New Roman" w:hAnsi="Times New Roman"/>
          <w:b/>
          <w:sz w:val="24"/>
          <w:szCs w:val="24"/>
        </w:rPr>
        <w:t>Сведения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порядке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проведения,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том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числе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об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оформлении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участия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820AD">
        <w:rPr>
          <w:rFonts w:ascii="Times New Roman" w:hAnsi="Times New Roman"/>
          <w:b/>
          <w:sz w:val="24"/>
          <w:szCs w:val="24"/>
        </w:rPr>
        <w:t>запросе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1820AD">
        <w:rPr>
          <w:rFonts w:ascii="Times New Roman" w:hAnsi="Times New Roman"/>
          <w:b/>
          <w:sz w:val="24"/>
          <w:szCs w:val="24"/>
        </w:rPr>
        <w:t>цен</w:t>
      </w:r>
      <w:r w:rsidRPr="001820AD">
        <w:rPr>
          <w:rFonts w:ascii="Times New Roman" w:hAnsi="Times New Roman"/>
          <w:b/>
          <w:sz w:val="24"/>
          <w:szCs w:val="24"/>
        </w:rPr>
        <w:t>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определении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лица,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Pr="001820AD">
        <w:rPr>
          <w:rFonts w:ascii="Times New Roman" w:hAnsi="Times New Roman"/>
          <w:b/>
          <w:sz w:val="24"/>
          <w:szCs w:val="24"/>
        </w:rPr>
        <w:t>выигравшего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820AD">
        <w:rPr>
          <w:rFonts w:ascii="Times New Roman" w:hAnsi="Times New Roman"/>
          <w:b/>
          <w:sz w:val="24"/>
          <w:szCs w:val="24"/>
        </w:rPr>
        <w:t>запрос</w:t>
      </w:r>
      <w:r w:rsidR="002328BB" w:rsidRPr="001820AD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1820AD">
        <w:rPr>
          <w:rFonts w:ascii="Times New Roman" w:hAnsi="Times New Roman"/>
          <w:b/>
          <w:sz w:val="24"/>
          <w:szCs w:val="24"/>
        </w:rPr>
        <w:t>цен</w:t>
      </w:r>
      <w:r w:rsidRPr="001820AD">
        <w:rPr>
          <w:rFonts w:ascii="Times New Roman" w:hAnsi="Times New Roman"/>
          <w:b/>
          <w:sz w:val="24"/>
          <w:szCs w:val="24"/>
        </w:rPr>
        <w:t>:</w:t>
      </w:r>
    </w:p>
    <w:p w:rsidR="00DA0A0B" w:rsidRPr="00CD574A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1820AD">
        <w:t>Запрос</w:t>
      </w:r>
      <w:r w:rsidR="002328BB" w:rsidRPr="001820AD">
        <w:t xml:space="preserve"> </w:t>
      </w:r>
      <w:r w:rsidRPr="001820AD">
        <w:t>цен</w:t>
      </w:r>
      <w:r w:rsidR="002328BB" w:rsidRPr="001820AD">
        <w:t xml:space="preserve"> </w:t>
      </w:r>
      <w:r w:rsidR="00C87330" w:rsidRPr="001820AD">
        <w:t>проводится</w:t>
      </w:r>
      <w:r w:rsidR="002328BB" w:rsidRPr="001820AD">
        <w:t xml:space="preserve"> </w:t>
      </w:r>
      <w:r w:rsidR="007E559C" w:rsidRPr="001820AD">
        <w:t>на</w:t>
      </w:r>
      <w:r w:rsidR="002328BB" w:rsidRPr="001820AD">
        <w:t xml:space="preserve"> </w:t>
      </w:r>
      <w:r w:rsidR="007E559C" w:rsidRPr="001820AD">
        <w:t>электронной</w:t>
      </w:r>
      <w:r w:rsidR="002328BB" w:rsidRPr="001820AD">
        <w:t xml:space="preserve"> </w:t>
      </w:r>
      <w:r w:rsidR="007E559C" w:rsidRPr="001820AD">
        <w:t>торговой</w:t>
      </w:r>
      <w:r w:rsidR="002328BB" w:rsidRPr="001820AD">
        <w:t xml:space="preserve"> </w:t>
      </w:r>
      <w:r w:rsidR="007E559C" w:rsidRPr="001820AD">
        <w:t>площадке</w:t>
      </w:r>
      <w:r w:rsidR="002328BB" w:rsidRPr="001820AD">
        <w:t xml:space="preserve"> </w:t>
      </w:r>
      <w:r w:rsidR="00E4075B" w:rsidRPr="001820AD">
        <w:rPr>
          <w:color w:val="000000"/>
        </w:rPr>
        <w:t>ООО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«Аукционный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конкурсный</w:t>
      </w:r>
      <w:r w:rsidR="002328BB" w:rsidRPr="001820AD">
        <w:rPr>
          <w:color w:val="000000"/>
        </w:rPr>
        <w:t xml:space="preserve"> </w:t>
      </w:r>
      <w:proofErr w:type="gramStart"/>
      <w:r w:rsidR="00E4075B" w:rsidRPr="001820AD">
        <w:rPr>
          <w:color w:val="000000"/>
        </w:rPr>
        <w:t>дом»</w:t>
      </w:r>
      <w:r w:rsidR="002328BB" w:rsidRPr="001820AD">
        <w:rPr>
          <w:color w:val="000000"/>
        </w:rPr>
        <w:t xml:space="preserve">  </w:t>
      </w:r>
      <w:r w:rsidR="00E4075B" w:rsidRPr="001820AD">
        <w:rPr>
          <w:color w:val="000000"/>
        </w:rPr>
        <w:t>в</w:t>
      </w:r>
      <w:proofErr w:type="gramEnd"/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сети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«Интернет»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по</w:t>
      </w:r>
      <w:r w:rsidR="002328BB" w:rsidRPr="001820AD">
        <w:rPr>
          <w:color w:val="000000"/>
        </w:rPr>
        <w:t xml:space="preserve"> </w:t>
      </w:r>
      <w:r w:rsidR="00E4075B" w:rsidRPr="001820AD">
        <w:rPr>
          <w:color w:val="000000"/>
        </w:rPr>
        <w:t>адресу:</w:t>
      </w:r>
      <w:r w:rsidR="002328BB" w:rsidRPr="001820AD">
        <w:rPr>
          <w:color w:val="000000"/>
        </w:rPr>
        <w:t xml:space="preserve"> </w:t>
      </w:r>
      <w:hyperlink r:id="rId17" w:history="1">
        <w:r w:rsidR="00E4075B" w:rsidRPr="001820AD">
          <w:rPr>
            <w:rStyle w:val="afa"/>
          </w:rPr>
          <w:t>http://www.a-k-d.ru</w:t>
        </w:r>
      </w:hyperlink>
      <w:r w:rsidR="002328BB" w:rsidRPr="001820AD">
        <w:t xml:space="preserve"> </w:t>
      </w:r>
      <w:r w:rsidR="007E559C" w:rsidRPr="001820AD">
        <w:t>в</w:t>
      </w:r>
      <w:r w:rsidR="002328BB" w:rsidRPr="001820AD">
        <w:t xml:space="preserve"> </w:t>
      </w:r>
      <w:r w:rsidR="007E559C" w:rsidRPr="001820AD">
        <w:t>порядке,</w:t>
      </w:r>
      <w:r w:rsidR="002328BB" w:rsidRPr="001820AD">
        <w:t xml:space="preserve"> </w:t>
      </w:r>
      <w:r w:rsidR="007E559C" w:rsidRPr="001820AD">
        <w:t>установленном</w:t>
      </w:r>
      <w:r w:rsidR="002328BB">
        <w:t xml:space="preserve"> </w:t>
      </w:r>
      <w:r w:rsidR="007E559C" w:rsidRPr="00CD574A">
        <w:t>регламентом</w:t>
      </w:r>
      <w:r w:rsidR="002328BB">
        <w:t xml:space="preserve"> </w:t>
      </w:r>
      <w:r w:rsidR="001E0335" w:rsidRPr="00CD574A">
        <w:t>данной</w:t>
      </w:r>
      <w:r w:rsidR="002328BB">
        <w:t xml:space="preserve"> </w:t>
      </w:r>
      <w:r w:rsidR="007E559C" w:rsidRPr="00CD574A">
        <w:t>электронной</w:t>
      </w:r>
      <w:r w:rsidR="002328BB">
        <w:t xml:space="preserve"> </w:t>
      </w:r>
      <w:r w:rsidR="007E559C" w:rsidRPr="00CD574A">
        <w:t>торговой</w:t>
      </w:r>
      <w:r w:rsidR="002328BB">
        <w:t xml:space="preserve"> </w:t>
      </w:r>
      <w:r w:rsidR="007E559C" w:rsidRPr="00CD574A">
        <w:t>площадки</w:t>
      </w:r>
      <w:r w:rsidR="002328BB">
        <w:t xml:space="preserve"> </w:t>
      </w:r>
      <w:r w:rsidR="00C87330" w:rsidRPr="00CD574A">
        <w:t>в</w:t>
      </w:r>
      <w:r w:rsidR="002328BB">
        <w:t xml:space="preserve"> </w:t>
      </w:r>
      <w:r w:rsidR="00C87330" w:rsidRPr="00CD574A">
        <w:t>соответствии</w:t>
      </w:r>
      <w:r w:rsidR="002328BB">
        <w:t xml:space="preserve"> </w:t>
      </w:r>
      <w:r w:rsidR="00C87330" w:rsidRPr="00CD574A">
        <w:t>с</w:t>
      </w:r>
      <w:r w:rsidR="002328BB">
        <w:t xml:space="preserve"> </w:t>
      </w:r>
      <w:r w:rsidR="00C87330" w:rsidRPr="00CD574A">
        <w:t>условиями</w:t>
      </w:r>
      <w:r w:rsidR="002328BB">
        <w:t xml:space="preserve"> </w:t>
      </w:r>
      <w:r w:rsidR="00C87330" w:rsidRPr="00CD574A">
        <w:t>и</w:t>
      </w:r>
      <w:r w:rsidR="002328BB">
        <w:t xml:space="preserve"> </w:t>
      </w:r>
      <w:r w:rsidR="00C87330" w:rsidRPr="00CD574A">
        <w:t>требов</w:t>
      </w:r>
      <w:r w:rsidR="00DA0A0B" w:rsidRPr="00CD574A">
        <w:t>аниями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Pr="00CD574A">
        <w:t>запросу</w:t>
      </w:r>
      <w:r w:rsidR="002328BB">
        <w:t xml:space="preserve"> </w:t>
      </w:r>
      <w:r w:rsidRPr="00CD574A">
        <w:t>цен</w:t>
      </w:r>
      <w:r w:rsidR="00DA0A0B" w:rsidRPr="00CD574A">
        <w:t>.</w:t>
      </w:r>
    </w:p>
    <w:p w:rsidR="00E0155B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Для</w:t>
      </w:r>
      <w:r w:rsidR="002328BB">
        <w:t xml:space="preserve"> </w:t>
      </w:r>
      <w:r w:rsidRPr="00CD574A">
        <w:t>участия</w:t>
      </w:r>
      <w:r w:rsidR="002328BB">
        <w:t xml:space="preserve"> </w:t>
      </w:r>
      <w:r w:rsidRPr="00CD574A">
        <w:t>в</w:t>
      </w:r>
      <w:r w:rsidR="002328BB">
        <w:t xml:space="preserve"> </w:t>
      </w:r>
      <w:r w:rsidR="004560F3" w:rsidRPr="00CD574A">
        <w:t>запросе</w:t>
      </w:r>
      <w:r w:rsidR="002328BB">
        <w:t xml:space="preserve"> </w:t>
      </w:r>
      <w:r w:rsidR="004560F3" w:rsidRPr="00CD574A">
        <w:t>цен</w:t>
      </w:r>
      <w:r w:rsidR="002328BB">
        <w:t xml:space="preserve"> </w:t>
      </w:r>
      <w:r w:rsidRPr="00CD574A">
        <w:t>участникам</w:t>
      </w:r>
      <w:r w:rsidR="002328BB">
        <w:t xml:space="preserve"> </w:t>
      </w:r>
      <w:r w:rsidRPr="00CD574A">
        <w:t>необходимо</w:t>
      </w:r>
      <w:r w:rsidR="002328BB">
        <w:t xml:space="preserve"> </w:t>
      </w:r>
      <w:r w:rsidRPr="00CD574A">
        <w:t>быть</w:t>
      </w:r>
      <w:r w:rsidR="002328BB">
        <w:t xml:space="preserve"> </w:t>
      </w:r>
      <w:r w:rsidRPr="00CD574A">
        <w:t>аккредитованным</w:t>
      </w:r>
      <w:r w:rsidR="002328BB">
        <w:t xml:space="preserve"> </w:t>
      </w:r>
      <w:r w:rsidRPr="00CD574A">
        <w:t>на</w:t>
      </w:r>
      <w:r w:rsidR="002328BB">
        <w:t xml:space="preserve"> </w:t>
      </w:r>
      <w:r w:rsidRPr="00CD574A">
        <w:t>указанной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площадке</w:t>
      </w:r>
      <w:r w:rsidR="002328BB">
        <w:t xml:space="preserve"> </w:t>
      </w:r>
      <w:r w:rsidRPr="00CD574A">
        <w:t>в</w:t>
      </w:r>
      <w:r w:rsidR="002328BB">
        <w:t xml:space="preserve"> </w:t>
      </w:r>
      <w:r w:rsidRPr="00CD574A">
        <w:t>соответствии</w:t>
      </w:r>
      <w:r w:rsidR="002328BB">
        <w:t xml:space="preserve"> </w:t>
      </w:r>
      <w:r w:rsidRPr="00CD574A">
        <w:t>с</w:t>
      </w:r>
      <w:r w:rsidR="002328BB">
        <w:t xml:space="preserve"> </w:t>
      </w:r>
      <w:r w:rsidRPr="00CD574A">
        <w:t>правилами</w:t>
      </w:r>
      <w:r w:rsidR="002328BB">
        <w:t xml:space="preserve"> </w:t>
      </w:r>
      <w:r w:rsidRPr="00CD574A">
        <w:t>данной</w:t>
      </w:r>
      <w:r w:rsidR="002328BB">
        <w:t xml:space="preserve"> </w:t>
      </w:r>
      <w:r w:rsidRPr="00CD574A">
        <w:t>электронной</w:t>
      </w:r>
      <w:r w:rsidR="002328BB">
        <w:t xml:space="preserve"> </w:t>
      </w:r>
      <w:r w:rsidRPr="00CD574A">
        <w:t>торговой</w:t>
      </w:r>
      <w:r w:rsidR="002328BB">
        <w:t xml:space="preserve"> </w:t>
      </w:r>
      <w:r w:rsidRPr="00CD574A">
        <w:t>площадки.</w:t>
      </w:r>
    </w:p>
    <w:p w:rsidR="00C87330" w:rsidRPr="00CD574A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CD574A">
        <w:t>П</w:t>
      </w:r>
      <w:r w:rsidR="007F0991" w:rsidRPr="00CD574A">
        <w:t>обедител</w:t>
      </w:r>
      <w:r w:rsidR="001E0335" w:rsidRPr="00CD574A">
        <w:t>ем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1E0335" w:rsidRPr="00CD574A">
        <w:t>признается,</w:t>
      </w:r>
      <w:r w:rsidR="002328BB">
        <w:t xml:space="preserve"> </w:t>
      </w:r>
      <w:r w:rsidR="007F0991" w:rsidRPr="00CD574A">
        <w:t>по</w:t>
      </w:r>
      <w:r w:rsidR="002328BB">
        <w:t xml:space="preserve"> </w:t>
      </w:r>
      <w:r w:rsidR="007F0991" w:rsidRPr="00CD574A">
        <w:t>решению</w:t>
      </w:r>
      <w:r w:rsidR="002328BB">
        <w:t xml:space="preserve"> </w:t>
      </w:r>
      <w:r w:rsidR="002E77A5" w:rsidRPr="00CD574A">
        <w:t>закупочной</w:t>
      </w:r>
      <w:r w:rsidR="002328BB">
        <w:t xml:space="preserve"> </w:t>
      </w:r>
      <w:r w:rsidR="002E77A5" w:rsidRPr="00CD574A">
        <w:t>комиссии</w:t>
      </w:r>
      <w:r w:rsidR="001E0335" w:rsidRPr="00CD574A">
        <w:t>,</w:t>
      </w:r>
      <w:r w:rsidR="002328BB">
        <w:t xml:space="preserve"> </w:t>
      </w:r>
      <w:r w:rsidR="009430A7" w:rsidRPr="00CD574A">
        <w:t>допущенный</w:t>
      </w:r>
      <w:r w:rsidR="002328BB">
        <w:t xml:space="preserve"> </w:t>
      </w:r>
      <w:r w:rsidR="007F0991" w:rsidRPr="00CD574A">
        <w:t>участник</w:t>
      </w:r>
      <w:r w:rsidR="002328BB">
        <w:t xml:space="preserve"> </w:t>
      </w:r>
      <w:r w:rsidR="00466F9E" w:rsidRPr="00CD574A">
        <w:t>запроса</w:t>
      </w:r>
      <w:r w:rsidR="002328BB">
        <w:t xml:space="preserve"> </w:t>
      </w:r>
      <w:r w:rsidR="00466F9E" w:rsidRPr="00CD574A">
        <w:t>цен</w:t>
      </w:r>
      <w:r w:rsidR="007F0991" w:rsidRPr="00CD574A">
        <w:t>,</w:t>
      </w:r>
      <w:r w:rsidR="002328BB">
        <w:t xml:space="preserve"> </w:t>
      </w:r>
      <w:r w:rsidR="007F0991" w:rsidRPr="00CD574A">
        <w:t>предложивший</w:t>
      </w:r>
      <w:r w:rsidR="002328BB">
        <w:t xml:space="preserve"> </w:t>
      </w:r>
      <w:r w:rsidR="004560F3" w:rsidRPr="00CD574A">
        <w:t>наименьшую</w:t>
      </w:r>
      <w:r w:rsidR="002328BB">
        <w:t xml:space="preserve"> </w:t>
      </w:r>
      <w:r w:rsidR="004560F3" w:rsidRPr="00CD574A">
        <w:t>цену</w:t>
      </w:r>
      <w:r w:rsidR="002328BB">
        <w:t xml:space="preserve"> </w:t>
      </w:r>
      <w:r w:rsidR="004560F3" w:rsidRPr="00CD574A">
        <w:t>договора</w:t>
      </w:r>
      <w:r w:rsidR="007F0991" w:rsidRPr="00CD574A">
        <w:t>.</w:t>
      </w:r>
    </w:p>
    <w:p w:rsidR="004560F3" w:rsidRPr="00663B91" w:rsidRDefault="00C87330" w:rsidP="009552AE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Начальная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(максимальная)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цена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договора: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9552AE" w:rsidRPr="009552AE">
        <w:rPr>
          <w:rFonts w:ascii="Times New Roman" w:hAnsi="Times New Roman"/>
          <w:sz w:val="24"/>
          <w:szCs w:val="24"/>
        </w:rPr>
        <w:t>495</w:t>
      </w:r>
      <w:r w:rsidR="009552AE">
        <w:rPr>
          <w:rFonts w:ascii="Times New Roman" w:hAnsi="Times New Roman"/>
          <w:sz w:val="24"/>
          <w:szCs w:val="24"/>
        </w:rPr>
        <w:t> </w:t>
      </w:r>
      <w:r w:rsidR="009552AE" w:rsidRPr="009552AE">
        <w:rPr>
          <w:rFonts w:ascii="Times New Roman" w:hAnsi="Times New Roman"/>
          <w:sz w:val="24"/>
          <w:szCs w:val="24"/>
        </w:rPr>
        <w:t>000</w:t>
      </w:r>
      <w:r w:rsidR="009552AE">
        <w:rPr>
          <w:rFonts w:ascii="Times New Roman" w:hAnsi="Times New Roman"/>
          <w:sz w:val="24"/>
          <w:szCs w:val="24"/>
        </w:rPr>
        <w:t>,00</w:t>
      </w:r>
      <w:r w:rsidR="009552AE" w:rsidRPr="009552AE">
        <w:rPr>
          <w:rFonts w:ascii="Times New Roman" w:hAnsi="Times New Roman"/>
          <w:sz w:val="24"/>
          <w:szCs w:val="24"/>
        </w:rPr>
        <w:t xml:space="preserve"> (Четыреста девяносто пять тысяч) рублей 00 копеек, включая НДС. Цена договора включает в себя все расходы, в том числе налоги, пошлины, сборы и другие обязательные платежи</w:t>
      </w:r>
      <w:r w:rsidR="00663B91">
        <w:rPr>
          <w:rFonts w:ascii="Times New Roman" w:hAnsi="Times New Roman"/>
          <w:sz w:val="24"/>
          <w:szCs w:val="24"/>
        </w:rPr>
        <w:t>.</w:t>
      </w:r>
    </w:p>
    <w:p w:rsidR="00C87330" w:rsidRPr="00CD574A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порядок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документации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запросу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</w:p>
    <w:p w:rsidR="00973E61" w:rsidRPr="00CD574A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>
        <w:rPr>
          <w:spacing w:val="-6"/>
        </w:rPr>
        <w:t>Н</w:t>
      </w:r>
      <w:r w:rsidR="00973E61" w:rsidRPr="00CD574A">
        <w:rPr>
          <w:spacing w:val="-6"/>
        </w:rPr>
        <w:t>а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официальном</w:t>
      </w:r>
      <w:r w:rsidR="002328BB">
        <w:rPr>
          <w:spacing w:val="-6"/>
        </w:rPr>
        <w:t xml:space="preserve"> </w:t>
      </w:r>
      <w:r w:rsidRPr="00663B91">
        <w:rPr>
          <w:spacing w:val="-6"/>
        </w:rPr>
        <w:t>государственном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сайте</w:t>
      </w:r>
      <w:r w:rsidR="002328BB">
        <w:rPr>
          <w:spacing w:val="-6"/>
        </w:rPr>
        <w:t xml:space="preserve"> </w:t>
      </w:r>
      <w:r w:rsidR="00973E61" w:rsidRPr="00CD574A">
        <w:t>в</w:t>
      </w:r>
      <w:r w:rsidR="002328BB">
        <w:t xml:space="preserve"> </w:t>
      </w:r>
      <w:r w:rsidR="00973E61" w:rsidRPr="00CD574A">
        <w:t>информационно-телекоммуникационной</w:t>
      </w:r>
      <w:r w:rsidR="002328BB">
        <w:t xml:space="preserve"> </w:t>
      </w:r>
      <w:r w:rsidR="00973E61" w:rsidRPr="00CD574A">
        <w:t>сети</w:t>
      </w:r>
      <w:r w:rsidR="002328BB">
        <w:t xml:space="preserve"> </w:t>
      </w:r>
      <w:r w:rsidR="00973E61" w:rsidRPr="00CD574A">
        <w:t>«Интернет»</w:t>
      </w:r>
      <w:r w:rsidR="002328BB">
        <w:t xml:space="preserve"> </w:t>
      </w:r>
      <w:r w:rsidR="00973E61" w:rsidRPr="00CD574A">
        <w:t>для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информации</w:t>
      </w:r>
      <w:r w:rsidR="002328BB">
        <w:t xml:space="preserve"> </w:t>
      </w:r>
      <w:r w:rsidR="00973E61" w:rsidRPr="00CD574A">
        <w:t>о</w:t>
      </w:r>
      <w:r w:rsidR="002328BB">
        <w:t xml:space="preserve"> </w:t>
      </w:r>
      <w:r w:rsidR="00973E61" w:rsidRPr="00CD574A">
        <w:t>размещении</w:t>
      </w:r>
      <w:r w:rsidR="002328BB">
        <w:t xml:space="preserve"> </w:t>
      </w:r>
      <w:r w:rsidR="00973E61" w:rsidRPr="00CD574A">
        <w:t>заказов</w:t>
      </w:r>
      <w:r w:rsidR="002328BB">
        <w:t xml:space="preserve"> </w:t>
      </w:r>
      <w:r w:rsidR="00973E61" w:rsidRPr="00CD574A">
        <w:t>на</w:t>
      </w:r>
      <w:r w:rsidR="002328BB">
        <w:t xml:space="preserve"> </w:t>
      </w:r>
      <w:r w:rsidR="00973E61" w:rsidRPr="00CD574A">
        <w:t>поставки</w:t>
      </w:r>
      <w:r w:rsidR="002328BB">
        <w:t xml:space="preserve"> </w:t>
      </w:r>
      <w:r w:rsidR="00973E61" w:rsidRPr="00CD574A">
        <w:t>товаров,</w:t>
      </w:r>
      <w:r w:rsidR="002328BB">
        <w:t xml:space="preserve"> </w:t>
      </w:r>
      <w:r w:rsidR="00973E61" w:rsidRPr="00CD574A">
        <w:t>выполнение</w:t>
      </w:r>
      <w:r w:rsidR="002328BB">
        <w:t xml:space="preserve"> </w:t>
      </w:r>
      <w:r w:rsidR="00973E61" w:rsidRPr="00CD574A">
        <w:t>работ,</w:t>
      </w:r>
      <w:r w:rsidR="002328BB">
        <w:t xml:space="preserve"> </w:t>
      </w:r>
      <w:r w:rsidR="00973E61" w:rsidRPr="00CD574A">
        <w:t>оказание</w:t>
      </w:r>
      <w:r w:rsidR="002328BB">
        <w:t xml:space="preserve"> </w:t>
      </w:r>
      <w:r w:rsidR="00973E61" w:rsidRPr="00CD574A">
        <w:t>услуг</w:t>
      </w:r>
      <w:r w:rsidR="002328BB">
        <w:t xml:space="preserve"> </w:t>
      </w:r>
      <w:r w:rsidR="00973E61" w:rsidRPr="00CD574A">
        <w:t>(</w:t>
      </w:r>
      <w:hyperlink r:id="rId18" w:history="1">
        <w:r w:rsidR="00E87A55" w:rsidRPr="00663B91">
          <w:rPr>
            <w:rStyle w:val="afa"/>
          </w:rPr>
          <w:t>http://www.zakupki.gov.ru</w:t>
        </w:r>
      </w:hyperlink>
      <w:r w:rsidR="00973E61" w:rsidRPr="00CD574A">
        <w:t>)</w:t>
      </w:r>
      <w:r w:rsidR="00CA5128" w:rsidRPr="00CD574A">
        <w:t>,</w:t>
      </w:r>
      <w:r w:rsidR="002328BB">
        <w:t xml:space="preserve"> </w:t>
      </w:r>
      <w:r w:rsidR="00CA5128" w:rsidRPr="00CD574A">
        <w:t>на</w:t>
      </w:r>
      <w:r w:rsidR="002328BB">
        <w:t xml:space="preserve"> </w:t>
      </w:r>
      <w:r w:rsidR="00B15A9F" w:rsidRPr="00CD574A">
        <w:t>официальном</w:t>
      </w:r>
      <w:r w:rsidR="002328BB">
        <w:t xml:space="preserve"> </w:t>
      </w:r>
      <w:r w:rsidR="00CA5128" w:rsidRPr="00CD574A">
        <w:t>сайте</w:t>
      </w:r>
      <w:r w:rsidR="002328BB">
        <w:t xml:space="preserve"> </w:t>
      </w:r>
      <w:r>
        <w:t>по</w:t>
      </w:r>
      <w:r w:rsidR="002328BB">
        <w:t xml:space="preserve"> </w:t>
      </w:r>
      <w:r w:rsidR="00CA5128" w:rsidRPr="00CD574A">
        <w:t>закупкам</w:t>
      </w:r>
      <w:r w:rsidR="002328BB">
        <w:t xml:space="preserve"> </w:t>
      </w:r>
      <w:r w:rsidR="00CA5128" w:rsidRPr="00CD574A">
        <w:t>атомной</w:t>
      </w:r>
      <w:r w:rsidR="002328BB">
        <w:t xml:space="preserve"> </w:t>
      </w:r>
      <w:r w:rsidR="00CA5128" w:rsidRPr="00CD574A">
        <w:t>отрасли</w:t>
      </w:r>
      <w:r w:rsidR="002328BB">
        <w:t xml:space="preserve"> </w:t>
      </w:r>
      <w:proofErr w:type="spellStart"/>
      <w:r w:rsidR="00973E61" w:rsidRPr="00CD574A">
        <w:t>Госкорпорации</w:t>
      </w:r>
      <w:proofErr w:type="spellEnd"/>
      <w:r w:rsidR="002328BB">
        <w:t xml:space="preserve"> </w:t>
      </w:r>
      <w:r w:rsidR="00973E61" w:rsidRPr="00CD574A">
        <w:t>«</w:t>
      </w:r>
      <w:proofErr w:type="spellStart"/>
      <w:r w:rsidR="00973E61" w:rsidRPr="00CD574A">
        <w:t>Рос</w:t>
      </w:r>
      <w:r w:rsidR="00973E61" w:rsidRPr="00CD574A">
        <w:rPr>
          <w:spacing w:val="-6"/>
        </w:rPr>
        <w:t>атом</w:t>
      </w:r>
      <w:proofErr w:type="spellEnd"/>
      <w:r w:rsidR="00973E61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E87A55" w:rsidRPr="00CD574A">
        <w:rPr>
          <w:spacing w:val="-6"/>
        </w:rPr>
        <w:t>(</w:t>
      </w:r>
      <w:hyperlink r:id="rId19" w:history="1">
        <w:r w:rsidR="00973E61" w:rsidRPr="00663B91">
          <w:rPr>
            <w:rStyle w:val="afa"/>
          </w:rPr>
          <w:t>http://zakupki.rosatom.ru</w:t>
        </w:r>
      </w:hyperlink>
      <w:r w:rsidR="00E87A55" w:rsidRPr="00CD574A">
        <w:rPr>
          <w:spacing w:val="-6"/>
        </w:rPr>
        <w:t>)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документация</w:t>
      </w:r>
      <w:r w:rsidR="002328BB">
        <w:rPr>
          <w:spacing w:val="-6"/>
        </w:rPr>
        <w:t xml:space="preserve"> </w:t>
      </w:r>
      <w:r w:rsidR="009D6ADE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находится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открытом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доступе,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973E61" w:rsidRPr="00CD574A">
        <w:t>с</w:t>
      </w:r>
      <w:r w:rsidR="002328BB">
        <w:t xml:space="preserve"> </w:t>
      </w:r>
      <w:r w:rsidR="00D71393" w:rsidRPr="00CD574A">
        <w:t>даты</w:t>
      </w:r>
      <w:r w:rsidR="002328BB">
        <w:t xml:space="preserve"> </w:t>
      </w:r>
      <w:r w:rsidR="00973E61" w:rsidRPr="00CD574A">
        <w:t>размещения</w:t>
      </w:r>
      <w:r w:rsidR="002328BB">
        <w:t xml:space="preserve"> </w:t>
      </w:r>
      <w:r w:rsidR="00973E61" w:rsidRPr="00CD574A">
        <w:t>настоящего</w:t>
      </w:r>
      <w:r w:rsidR="002328BB">
        <w:t xml:space="preserve"> </w:t>
      </w:r>
      <w:r w:rsidR="00973E61" w:rsidRPr="00CD574A">
        <w:t>извещения</w:t>
      </w:r>
      <w:r w:rsidR="002328BB">
        <w:t xml:space="preserve"> </w:t>
      </w:r>
      <w:r w:rsidR="00BB734C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973E61" w:rsidRPr="00CD574A">
        <w:rPr>
          <w:spacing w:val="-6"/>
        </w:rPr>
        <w:t>.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Порядок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получения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документации</w:t>
      </w:r>
      <w:r w:rsidR="002328BB">
        <w:rPr>
          <w:spacing w:val="-6"/>
        </w:rPr>
        <w:t xml:space="preserve"> </w:t>
      </w:r>
      <w:r w:rsidR="003E0066" w:rsidRPr="00CD574A">
        <w:rPr>
          <w:spacing w:val="-6"/>
        </w:rPr>
        <w:t>по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запросу</w:t>
      </w:r>
      <w:r w:rsidR="002328BB">
        <w:rPr>
          <w:spacing w:val="-6"/>
        </w:rPr>
        <w:t xml:space="preserve"> </w:t>
      </w:r>
      <w:r w:rsidR="00466F9E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площадке</w:t>
      </w:r>
      <w:r w:rsidR="002328BB">
        <w:rPr>
          <w:spacing w:val="-6"/>
        </w:rPr>
        <w:t xml:space="preserve"> </w:t>
      </w:r>
      <w:r w:rsidRPr="007A6F0E">
        <w:t>ООО</w:t>
      </w:r>
      <w:r w:rsidR="002328BB">
        <w:t xml:space="preserve"> </w:t>
      </w:r>
      <w:r w:rsidRPr="007A6F0E">
        <w:t>«Аукционный</w:t>
      </w:r>
      <w:r w:rsidR="002328BB">
        <w:t xml:space="preserve"> </w:t>
      </w:r>
      <w:r w:rsidRPr="007A6F0E">
        <w:t>Конкурсный</w:t>
      </w:r>
      <w:r w:rsidR="002328BB">
        <w:t xml:space="preserve"> </w:t>
      </w:r>
      <w:r w:rsidRPr="007A6F0E">
        <w:t>Дом»</w:t>
      </w:r>
      <w:r w:rsidR="002328BB">
        <w:t xml:space="preserve"> </w:t>
      </w:r>
      <w:r>
        <w:t>(</w:t>
      </w:r>
      <w:hyperlink r:id="rId20" w:history="1">
        <w:r w:rsidRPr="007A6F0E">
          <w:rPr>
            <w:rStyle w:val="afa"/>
          </w:rPr>
          <w:t>www.a-k-d.ru</w:t>
        </w:r>
      </w:hyperlink>
      <w:r>
        <w:t>)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определяется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правилами</w:t>
      </w:r>
      <w:r w:rsidR="002328BB">
        <w:rPr>
          <w:spacing w:val="-6"/>
        </w:rPr>
        <w:t xml:space="preserve"> </w:t>
      </w:r>
      <w:r w:rsidR="00973E61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электронной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торговой</w:t>
      </w:r>
      <w:r w:rsidR="002328BB">
        <w:rPr>
          <w:spacing w:val="-6"/>
        </w:rPr>
        <w:t xml:space="preserve"> </w:t>
      </w:r>
      <w:r w:rsidR="00BB734C" w:rsidRPr="00CD574A">
        <w:rPr>
          <w:spacing w:val="-6"/>
        </w:rPr>
        <w:t>площадки</w:t>
      </w:r>
      <w:r w:rsidR="00973E61" w:rsidRPr="00CD574A">
        <w:rPr>
          <w:spacing w:val="-6"/>
        </w:rPr>
        <w:t>.</w:t>
      </w:r>
    </w:p>
    <w:p w:rsidR="00C87330" w:rsidRPr="00663B91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lastRenderedPageBreak/>
        <w:t>Возможность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процедуры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переторжки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снижению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первоначально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указанной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заявке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CD574A">
        <w:rPr>
          <w:rFonts w:ascii="Times New Roman" w:hAnsi="Times New Roman"/>
          <w:b/>
          <w:sz w:val="24"/>
          <w:szCs w:val="24"/>
        </w:rPr>
        <w:t>цены: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63B91" w:rsidRPr="001820AD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1820AD">
        <w:rPr>
          <w:rFonts w:ascii="Times New Roman" w:hAnsi="Times New Roman"/>
          <w:sz w:val="24"/>
          <w:szCs w:val="24"/>
        </w:rPr>
        <w:t>.</w:t>
      </w:r>
    </w:p>
    <w:p w:rsidR="003D2803" w:rsidRPr="00CD574A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начала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время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окончания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заявок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на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участие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запросе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CD574A">
        <w:rPr>
          <w:rFonts w:ascii="Times New Roman" w:hAnsi="Times New Roman"/>
          <w:b/>
          <w:sz w:val="24"/>
          <w:szCs w:val="24"/>
        </w:rPr>
        <w:t>цен</w:t>
      </w:r>
      <w:r w:rsidR="003D2803" w:rsidRPr="00CD574A">
        <w:rPr>
          <w:rFonts w:ascii="Times New Roman" w:hAnsi="Times New Roman"/>
          <w:b/>
          <w:sz w:val="24"/>
          <w:szCs w:val="24"/>
        </w:rPr>
        <w:t>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мест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поряд</w:t>
      </w:r>
      <w:r w:rsidR="002141E9" w:rsidRPr="00CD574A">
        <w:rPr>
          <w:rFonts w:ascii="Times New Roman" w:hAnsi="Times New Roman"/>
          <w:b/>
          <w:sz w:val="24"/>
          <w:szCs w:val="24"/>
        </w:rPr>
        <w:t>о</w:t>
      </w:r>
      <w:r w:rsidR="003D2803" w:rsidRPr="00CD574A">
        <w:rPr>
          <w:rFonts w:ascii="Times New Roman" w:hAnsi="Times New Roman"/>
          <w:b/>
          <w:sz w:val="24"/>
          <w:szCs w:val="24"/>
        </w:rPr>
        <w:t>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их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подачи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CD574A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CD574A">
        <w:rPr>
          <w:rFonts w:ascii="Times New Roman" w:hAnsi="Times New Roman"/>
          <w:b/>
          <w:sz w:val="24"/>
          <w:szCs w:val="24"/>
        </w:rPr>
        <w:t>:</w:t>
      </w:r>
    </w:p>
    <w:p w:rsidR="00110379" w:rsidRPr="00CD574A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D574A">
        <w:rPr>
          <w:spacing w:val="-6"/>
        </w:rPr>
        <w:t>Заявки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участие</w:t>
      </w:r>
      <w:r w:rsidR="002328BB">
        <w:rPr>
          <w:spacing w:val="-6"/>
        </w:rPr>
        <w:t xml:space="preserve"> </w:t>
      </w:r>
      <w:r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запросе</w:t>
      </w:r>
      <w:r w:rsidR="002328BB">
        <w:rPr>
          <w:spacing w:val="-6"/>
        </w:rPr>
        <w:t xml:space="preserve"> </w:t>
      </w:r>
      <w:r w:rsidR="004560F3" w:rsidRPr="00CD574A">
        <w:rPr>
          <w:spacing w:val="-6"/>
        </w:rPr>
        <w:t>цен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предоставляются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на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электронную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торговую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площадку</w:t>
      </w:r>
      <w:r w:rsidR="002328BB">
        <w:rPr>
          <w:spacing w:val="-6"/>
        </w:rPr>
        <w:t xml:space="preserve"> </w:t>
      </w:r>
      <w:r w:rsidR="00663B91" w:rsidRPr="007A6F0E">
        <w:t>ООО</w:t>
      </w:r>
      <w:r w:rsidR="002328BB">
        <w:t xml:space="preserve"> </w:t>
      </w:r>
      <w:r w:rsidR="00663B91" w:rsidRPr="007A6F0E">
        <w:t>«Аукционный</w:t>
      </w:r>
      <w:r w:rsidR="002328BB">
        <w:t xml:space="preserve"> </w:t>
      </w:r>
      <w:r w:rsidR="00663B91" w:rsidRPr="007A6F0E">
        <w:t>Конкурсный</w:t>
      </w:r>
      <w:r w:rsidR="002328BB">
        <w:t xml:space="preserve"> </w:t>
      </w:r>
      <w:r w:rsidR="00663B91" w:rsidRPr="007A6F0E">
        <w:t>Дом»</w:t>
      </w:r>
      <w:r w:rsidR="002328BB">
        <w:t xml:space="preserve"> </w:t>
      </w:r>
      <w:r w:rsidR="00663B91" w:rsidRPr="007A6F0E">
        <w:t>в</w:t>
      </w:r>
      <w:r w:rsidR="002328BB">
        <w:t xml:space="preserve"> </w:t>
      </w:r>
      <w:r w:rsidR="00663B91" w:rsidRPr="007A6F0E">
        <w:t>сети</w:t>
      </w:r>
      <w:r w:rsidR="002328BB">
        <w:t xml:space="preserve"> </w:t>
      </w:r>
      <w:r w:rsidR="00663B91" w:rsidRPr="007A6F0E">
        <w:t>«Интернет»</w:t>
      </w:r>
      <w:r w:rsidR="002328BB">
        <w:t xml:space="preserve"> </w:t>
      </w:r>
      <w:r w:rsidR="00663B91" w:rsidRPr="007A6F0E">
        <w:t>по</w:t>
      </w:r>
      <w:r w:rsidR="002328BB">
        <w:t xml:space="preserve"> </w:t>
      </w:r>
      <w:r w:rsidR="00663B91" w:rsidRPr="007A6F0E">
        <w:t>адресу:</w:t>
      </w:r>
      <w:r w:rsidR="002328BB">
        <w:t xml:space="preserve"> </w:t>
      </w:r>
      <w:hyperlink r:id="rId21" w:history="1">
        <w:r w:rsidR="00663B91" w:rsidRPr="007A6F0E">
          <w:rPr>
            <w:rStyle w:val="afa"/>
          </w:rPr>
          <w:t>www.a-k-d.r</w:t>
        </w:r>
        <w:r w:rsidR="00663B91" w:rsidRPr="007A6F0E">
          <w:rPr>
            <w:rStyle w:val="afa"/>
            <w:lang w:val="en-US"/>
          </w:rPr>
          <w:t>u</w:t>
        </w:r>
      </w:hyperlink>
      <w:r w:rsidR="002328BB">
        <w:t xml:space="preserve"> </w:t>
      </w:r>
      <w:r w:rsidR="00213571" w:rsidRPr="00CD574A">
        <w:rPr>
          <w:spacing w:val="-6"/>
        </w:rPr>
        <w:t>начиная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даты</w:t>
      </w:r>
      <w:r w:rsidR="002328BB">
        <w:rPr>
          <w:b/>
          <w:i/>
        </w:rPr>
        <w:t xml:space="preserve"> </w:t>
      </w:r>
      <w:r w:rsidR="00213571" w:rsidRPr="00CD574A">
        <w:t>размещения</w:t>
      </w:r>
      <w:r w:rsidR="002328BB">
        <w:t xml:space="preserve"> </w:t>
      </w:r>
      <w:r w:rsidR="00213571" w:rsidRPr="00CD574A">
        <w:t>настоящего</w:t>
      </w:r>
      <w:r w:rsidR="002328BB">
        <w:t xml:space="preserve"> </w:t>
      </w:r>
      <w:r w:rsidR="00213571" w:rsidRPr="00CD574A">
        <w:t>извещения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3E0066" w:rsidRPr="00CD574A">
        <w:t>документации</w:t>
      </w:r>
      <w:r w:rsidR="002328BB">
        <w:t xml:space="preserve"> </w:t>
      </w:r>
      <w:r w:rsidR="003E0066" w:rsidRPr="00CD574A">
        <w:t>по</w:t>
      </w:r>
      <w:r w:rsidR="002328BB">
        <w:t xml:space="preserve"> </w:t>
      </w:r>
      <w:r w:rsidR="00466F9E" w:rsidRPr="00CD574A">
        <w:t>запросу</w:t>
      </w:r>
      <w:r w:rsidR="002328BB">
        <w:t xml:space="preserve"> </w:t>
      </w:r>
      <w:r w:rsidR="00466F9E" w:rsidRPr="00CD574A">
        <w:t>цен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официальном</w:t>
      </w:r>
      <w:r w:rsidR="002328BB">
        <w:t xml:space="preserve"> </w:t>
      </w:r>
      <w:r w:rsidR="00213571" w:rsidRPr="00CD574A">
        <w:t>сайте</w:t>
      </w:r>
      <w:r w:rsidR="002328BB">
        <w:t xml:space="preserve"> </w:t>
      </w:r>
      <w:r w:rsidR="00213571" w:rsidRPr="00CD574A">
        <w:t>и</w:t>
      </w:r>
      <w:r w:rsidR="002328BB">
        <w:t xml:space="preserve"> </w:t>
      </w:r>
      <w:r w:rsidR="00213571" w:rsidRPr="00CD574A">
        <w:t>на</w:t>
      </w:r>
      <w:r w:rsidR="002328BB">
        <w:t xml:space="preserve"> </w:t>
      </w:r>
      <w:r w:rsidR="00213571" w:rsidRPr="00CD574A">
        <w:t>данной</w:t>
      </w:r>
      <w:r w:rsidR="002328BB"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3571" w:rsidRPr="00CD574A">
        <w:t>,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порядке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соответствии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с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регламентом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работы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данной</w:t>
      </w:r>
      <w:r w:rsidR="002328BB">
        <w:rPr>
          <w:spacing w:val="-6"/>
        </w:rPr>
        <w:t xml:space="preserve"> </w:t>
      </w:r>
      <w:r w:rsidR="00E3498D" w:rsidRPr="007A6F0E">
        <w:t>электронной</w:t>
      </w:r>
      <w:r w:rsidR="002328BB">
        <w:t xml:space="preserve"> </w:t>
      </w:r>
      <w:r w:rsidR="00E3498D" w:rsidRPr="007A6F0E">
        <w:t>торговой</w:t>
      </w:r>
      <w:r w:rsidR="002328BB">
        <w:t xml:space="preserve"> </w:t>
      </w:r>
      <w:r w:rsidR="00E3498D" w:rsidRPr="007A6F0E">
        <w:t>площадки</w:t>
      </w:r>
      <w:r w:rsidR="002141E9" w:rsidRPr="00CD574A">
        <w:rPr>
          <w:spacing w:val="-6"/>
        </w:rPr>
        <w:t>,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в</w:t>
      </w:r>
      <w:r w:rsidR="002328BB">
        <w:rPr>
          <w:spacing w:val="-6"/>
        </w:rPr>
        <w:t xml:space="preserve"> </w:t>
      </w:r>
      <w:r w:rsidR="00213571" w:rsidRPr="00CD574A">
        <w:rPr>
          <w:spacing w:val="-6"/>
        </w:rPr>
        <w:t>срок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не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позднее</w:t>
      </w:r>
      <w:r w:rsidR="002328BB">
        <w:rPr>
          <w:spacing w:val="-6"/>
        </w:rPr>
        <w:t xml:space="preserve"> </w:t>
      </w:r>
      <w:r w:rsidR="001820AD">
        <w:rPr>
          <w:spacing w:val="-6"/>
        </w:rPr>
        <w:t>11</w:t>
      </w:r>
      <w:r w:rsidR="002141E9" w:rsidRPr="00CD574A">
        <w:rPr>
          <w:spacing w:val="-6"/>
        </w:rPr>
        <w:t>-00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(время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московское)</w:t>
      </w:r>
      <w:r w:rsidR="002328BB">
        <w:rPr>
          <w:spacing w:val="-6"/>
        </w:rPr>
        <w:t xml:space="preserve"> </w:t>
      </w:r>
      <w:r w:rsidR="002141E9" w:rsidRPr="00CD574A">
        <w:rPr>
          <w:spacing w:val="-6"/>
        </w:rPr>
        <w:t>«</w:t>
      </w:r>
      <w:r w:rsidR="009552AE">
        <w:rPr>
          <w:spacing w:val="-6"/>
        </w:rPr>
        <w:t>3</w:t>
      </w:r>
      <w:r w:rsidR="001820AD">
        <w:rPr>
          <w:spacing w:val="-6"/>
        </w:rPr>
        <w:t>0</w:t>
      </w:r>
      <w:r w:rsidR="002141E9" w:rsidRPr="00CD574A">
        <w:rPr>
          <w:spacing w:val="-6"/>
        </w:rPr>
        <w:t>»</w:t>
      </w:r>
      <w:r w:rsidR="002328BB">
        <w:rPr>
          <w:spacing w:val="-6"/>
        </w:rPr>
        <w:t xml:space="preserve"> </w:t>
      </w:r>
      <w:r w:rsidR="001820AD">
        <w:rPr>
          <w:spacing w:val="-6"/>
        </w:rPr>
        <w:t xml:space="preserve">Декабря </w:t>
      </w:r>
      <w:r w:rsidR="002141E9" w:rsidRPr="00CD574A">
        <w:rPr>
          <w:spacing w:val="-6"/>
        </w:rPr>
        <w:t>20</w:t>
      </w:r>
      <w:r w:rsidR="001820AD">
        <w:rPr>
          <w:spacing w:val="-6"/>
        </w:rPr>
        <w:t>13</w:t>
      </w:r>
      <w:r w:rsidR="002328BB">
        <w:rPr>
          <w:spacing w:val="-6"/>
        </w:rPr>
        <w:t xml:space="preserve"> </w:t>
      </w:r>
      <w:r w:rsidR="00110379" w:rsidRPr="00CD574A">
        <w:rPr>
          <w:spacing w:val="-6"/>
        </w:rPr>
        <w:t>года.</w:t>
      </w:r>
      <w:r w:rsidR="002328BB">
        <w:rPr>
          <w:spacing w:val="-6"/>
        </w:rPr>
        <w:t xml:space="preserve"> 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проведения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отборочной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стадии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9552AE">
        <w:rPr>
          <w:rFonts w:ascii="Times New Roman" w:hAnsi="Times New Roman"/>
          <w:sz w:val="24"/>
          <w:szCs w:val="24"/>
        </w:rPr>
        <w:t>3</w:t>
      </w:r>
      <w:r w:rsidR="001820AD">
        <w:rPr>
          <w:rFonts w:ascii="Times New Roman" w:hAnsi="Times New Roman"/>
          <w:sz w:val="24"/>
          <w:szCs w:val="24"/>
        </w:rPr>
        <w:t>1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1820AD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1820AD">
        <w:rPr>
          <w:rFonts w:ascii="Times New Roman" w:hAnsi="Times New Roman"/>
          <w:sz w:val="24"/>
          <w:szCs w:val="24"/>
        </w:rPr>
        <w:t>13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Место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дата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подведения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итогов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позднее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«</w:t>
      </w:r>
      <w:r w:rsidR="001820AD">
        <w:rPr>
          <w:rFonts w:ascii="Times New Roman" w:hAnsi="Times New Roman"/>
          <w:sz w:val="24"/>
          <w:szCs w:val="24"/>
        </w:rPr>
        <w:t>3</w:t>
      </w:r>
      <w:r w:rsidR="009552AE">
        <w:rPr>
          <w:rFonts w:ascii="Times New Roman" w:hAnsi="Times New Roman"/>
          <w:sz w:val="24"/>
          <w:szCs w:val="24"/>
        </w:rPr>
        <w:t>1</w:t>
      </w:r>
      <w:r w:rsidR="00B76760" w:rsidRPr="007A6F0E">
        <w:rPr>
          <w:rFonts w:ascii="Times New Roman" w:hAnsi="Times New Roman"/>
          <w:sz w:val="24"/>
          <w:szCs w:val="24"/>
        </w:rPr>
        <w:t>»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1820AD">
        <w:rPr>
          <w:rFonts w:ascii="Times New Roman" w:hAnsi="Times New Roman"/>
          <w:sz w:val="24"/>
          <w:szCs w:val="24"/>
        </w:rPr>
        <w:t xml:space="preserve">Декабря </w:t>
      </w:r>
      <w:r w:rsidR="00B76760" w:rsidRPr="007A6F0E">
        <w:rPr>
          <w:rFonts w:ascii="Times New Roman" w:hAnsi="Times New Roman"/>
          <w:sz w:val="24"/>
          <w:szCs w:val="24"/>
        </w:rPr>
        <w:t>20</w:t>
      </w:r>
      <w:r w:rsidR="001820AD">
        <w:rPr>
          <w:rFonts w:ascii="Times New Roman" w:hAnsi="Times New Roman"/>
          <w:sz w:val="24"/>
          <w:szCs w:val="24"/>
        </w:rPr>
        <w:t>13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года,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г.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Москва,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7A6F0E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пер.,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д.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6,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Управление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организации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закупок</w:t>
      </w:r>
      <w:r w:rsid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заключения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после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определения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CD574A">
        <w:rPr>
          <w:rFonts w:ascii="Times New Roman" w:hAnsi="Times New Roman"/>
          <w:b/>
          <w:sz w:val="24"/>
          <w:szCs w:val="24"/>
        </w:rPr>
        <w:t>победителя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запроса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CD574A">
        <w:rPr>
          <w:rFonts w:ascii="Times New Roman" w:hAnsi="Times New Roman"/>
          <w:b/>
          <w:sz w:val="24"/>
          <w:szCs w:val="24"/>
        </w:rPr>
        <w:t>цен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течение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20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(двадцати)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ранее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через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10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(десять)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дней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после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размещения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официальном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сайте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электронной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торговой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7A6F0E">
        <w:rPr>
          <w:rFonts w:ascii="Times New Roman" w:hAnsi="Times New Roman"/>
          <w:sz w:val="24"/>
          <w:szCs w:val="24"/>
        </w:rPr>
        <w:t>площадки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протокола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подведения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итогов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A57EE" w:rsidRPr="00B76760">
        <w:rPr>
          <w:rFonts w:ascii="Times New Roman" w:hAnsi="Times New Roman"/>
          <w:sz w:val="24"/>
          <w:szCs w:val="24"/>
        </w:rPr>
        <w:t>цен.</w:t>
      </w:r>
    </w:p>
    <w:p w:rsidR="00C87330" w:rsidRPr="00B76760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574A">
        <w:rPr>
          <w:rFonts w:ascii="Times New Roman" w:hAnsi="Times New Roman"/>
          <w:b/>
          <w:sz w:val="24"/>
          <w:szCs w:val="24"/>
        </w:rPr>
        <w:t>Форма,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размер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и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срок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предоставления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Pr="00CD574A">
        <w:rPr>
          <w:rFonts w:ascii="Times New Roman" w:hAnsi="Times New Roman"/>
          <w:b/>
          <w:sz w:val="24"/>
          <w:szCs w:val="24"/>
        </w:rPr>
        <w:t>обеспечения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исполнения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обязательств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CD574A">
        <w:rPr>
          <w:rFonts w:ascii="Times New Roman" w:hAnsi="Times New Roman"/>
          <w:b/>
          <w:sz w:val="24"/>
          <w:szCs w:val="24"/>
        </w:rPr>
        <w:t>по</w:t>
      </w:r>
      <w:r w:rsidR="002328BB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CD574A">
        <w:rPr>
          <w:rFonts w:ascii="Times New Roman" w:hAnsi="Times New Roman"/>
          <w:b/>
          <w:sz w:val="24"/>
          <w:szCs w:val="24"/>
        </w:rPr>
        <w:t>договор</w:t>
      </w:r>
      <w:r w:rsidR="00AA613A" w:rsidRPr="00CD574A">
        <w:rPr>
          <w:rFonts w:ascii="Times New Roman" w:hAnsi="Times New Roman"/>
          <w:b/>
          <w:sz w:val="24"/>
          <w:szCs w:val="24"/>
        </w:rPr>
        <w:t>у</w:t>
      </w:r>
      <w:r w:rsidR="00C87330" w:rsidRPr="00CD574A">
        <w:rPr>
          <w:rFonts w:ascii="Times New Roman" w:hAnsi="Times New Roman"/>
          <w:b/>
          <w:sz w:val="24"/>
          <w:szCs w:val="24"/>
        </w:rPr>
        <w:t>: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sz w:val="24"/>
          <w:szCs w:val="24"/>
        </w:rPr>
        <w:t>не</w:t>
      </w:r>
      <w:r w:rsidR="002328BB" w:rsidRPr="001820AD">
        <w:rPr>
          <w:rFonts w:ascii="Times New Roman" w:hAnsi="Times New Roman"/>
          <w:sz w:val="24"/>
          <w:szCs w:val="24"/>
        </w:rPr>
        <w:t xml:space="preserve"> </w:t>
      </w:r>
      <w:r w:rsidR="00B76760" w:rsidRPr="001820AD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1820AD">
        <w:rPr>
          <w:rFonts w:ascii="Times New Roman" w:hAnsi="Times New Roman"/>
          <w:sz w:val="24"/>
          <w:szCs w:val="24"/>
        </w:rPr>
        <w:t>.</w:t>
      </w:r>
    </w:p>
    <w:p w:rsidR="00D54268" w:rsidRPr="00B76760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Процедура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является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торгами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законодательству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Российской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Федерации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6810AE" w:rsidRPr="00B76760">
        <w:rPr>
          <w:rFonts w:ascii="Times New Roman" w:hAnsi="Times New Roman"/>
          <w:sz w:val="24"/>
          <w:szCs w:val="24"/>
        </w:rPr>
        <w:t>заказчик/</w:t>
      </w: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имеет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право,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обязанность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заключить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договор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с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D54268" w:rsidRPr="00B76760">
        <w:rPr>
          <w:rFonts w:ascii="Times New Roman" w:hAnsi="Times New Roman"/>
          <w:sz w:val="24"/>
          <w:szCs w:val="24"/>
        </w:rPr>
        <w:t>победителем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D54268" w:rsidRPr="00B76760">
        <w:rPr>
          <w:rFonts w:ascii="Times New Roman" w:hAnsi="Times New Roman"/>
          <w:sz w:val="24"/>
          <w:szCs w:val="24"/>
        </w:rPr>
        <w:t>.</w:t>
      </w:r>
    </w:p>
    <w:p w:rsidR="00C87330" w:rsidRPr="00B76760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Организатор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вправе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отказаться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проведения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[или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любого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лота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цен]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позднее,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чем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1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(один)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день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даты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окончания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срока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подачи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заявок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запросе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цен,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неся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никакой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ответственности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перед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участниками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5263D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или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третьими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лицами,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которым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такое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действие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может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принести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убытки.</w:t>
      </w:r>
    </w:p>
    <w:p w:rsidR="00C87330" w:rsidRPr="00B76760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76760">
        <w:rPr>
          <w:rFonts w:ascii="Times New Roman" w:hAnsi="Times New Roman"/>
          <w:sz w:val="24"/>
          <w:szCs w:val="24"/>
        </w:rPr>
        <w:t>Остальные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более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подробные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условия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запроса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содержатся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Pr="00B76760">
        <w:rPr>
          <w:rFonts w:ascii="Times New Roman" w:hAnsi="Times New Roman"/>
          <w:sz w:val="24"/>
          <w:szCs w:val="24"/>
        </w:rPr>
        <w:t>в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документации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3E0066" w:rsidRPr="00B76760">
        <w:rPr>
          <w:rFonts w:ascii="Times New Roman" w:hAnsi="Times New Roman"/>
          <w:sz w:val="24"/>
          <w:szCs w:val="24"/>
        </w:rPr>
        <w:t>по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запросу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466F9E" w:rsidRPr="00B76760">
        <w:rPr>
          <w:rFonts w:ascii="Times New Roman" w:hAnsi="Times New Roman"/>
          <w:sz w:val="24"/>
          <w:szCs w:val="24"/>
        </w:rPr>
        <w:t>цен</w:t>
      </w:r>
      <w:r w:rsidR="000B69EC" w:rsidRPr="00B76760">
        <w:rPr>
          <w:rFonts w:ascii="Times New Roman" w:hAnsi="Times New Roman"/>
          <w:sz w:val="24"/>
          <w:szCs w:val="24"/>
        </w:rPr>
        <w:t>,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являющейся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неотъемлемым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приложением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к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данному</w:t>
      </w:r>
      <w:r w:rsidR="002328BB">
        <w:rPr>
          <w:rFonts w:ascii="Times New Roman" w:hAnsi="Times New Roman"/>
          <w:sz w:val="24"/>
          <w:szCs w:val="24"/>
        </w:rPr>
        <w:t xml:space="preserve"> </w:t>
      </w:r>
      <w:r w:rsidR="000B69EC" w:rsidRPr="00B76760">
        <w:rPr>
          <w:rFonts w:ascii="Times New Roman" w:hAnsi="Times New Roman"/>
          <w:sz w:val="24"/>
          <w:szCs w:val="24"/>
        </w:rPr>
        <w:t>извещению</w:t>
      </w:r>
      <w:r w:rsidRPr="00B76760">
        <w:rPr>
          <w:rFonts w:ascii="Times New Roman" w:hAnsi="Times New Roman"/>
          <w:sz w:val="24"/>
          <w:szCs w:val="24"/>
        </w:rPr>
        <w:t>.</w:t>
      </w:r>
    </w:p>
    <w:p w:rsidR="00C87330" w:rsidRPr="00723913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723913">
        <w:rPr>
          <w:sz w:val="28"/>
          <w:szCs w:val="28"/>
        </w:rPr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66022F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lastRenderedPageBreak/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66022F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66022F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66022F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66022F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66022F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66022F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66022F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lastRenderedPageBreak/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66022F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66022F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lastRenderedPageBreak/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66022F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lastRenderedPageBreak/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66022F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66022F" w:rsidRPr="0066022F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66022F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lastRenderedPageBreak/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66022F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66022F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66022F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lastRenderedPageBreak/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11.4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lastRenderedPageBreak/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_Ref352666109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b/>
          <w:bCs/>
          <w:u w:val="single"/>
        </w:rPr>
        <w:t>Ошибка! Источник ссылки не найден.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66022F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lastRenderedPageBreak/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66022F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66022F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66022F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66022F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lastRenderedPageBreak/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66022F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E62D4F" w:rsidTr="00237E88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268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Предмет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</w:p>
          <w:p w:rsidR="00641C15" w:rsidRDefault="00641C15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9552AE" w:rsidRDefault="009552AE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9552AE" w:rsidRPr="00E62D4F" w:rsidRDefault="009552AE" w:rsidP="00237E88">
            <w:pPr>
              <w:widowControl w:val="0"/>
              <w:contextualSpacing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contextualSpacing/>
              <w:rPr>
                <w:bCs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работ/услуг]</w:t>
            </w:r>
          </w:p>
        </w:tc>
        <w:tc>
          <w:tcPr>
            <w:tcW w:w="11624" w:type="dxa"/>
          </w:tcPr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Право заключения договора на </w:t>
            </w:r>
            <w:r w:rsidR="009552AE" w:rsidRPr="009552AE">
              <w:rPr>
                <w:sz w:val="23"/>
                <w:szCs w:val="23"/>
              </w:rPr>
              <w:t>проведение инженерных изысканий в целях модернизации площадки размещения оборудования для обращения с РАО на ПХРО Нижегородского отделения филиала «Приволжский территориального округ» ФГУП «РосРАО» для организации временной площадки промежуточного хранения РАО</w:t>
            </w:r>
            <w:r w:rsidR="00C87330" w:rsidRPr="00E62D4F">
              <w:rPr>
                <w:sz w:val="23"/>
                <w:szCs w:val="23"/>
              </w:rPr>
              <w:t>.</w:t>
            </w:r>
          </w:p>
          <w:p w:rsidR="00C87330" w:rsidRPr="00E62D4F" w:rsidRDefault="00C87330" w:rsidP="00237E88">
            <w:pPr>
              <w:widowControl w:val="0"/>
              <w:ind w:right="153"/>
              <w:contextualSpacing/>
              <w:jc w:val="both"/>
              <w:rPr>
                <w:sz w:val="23"/>
                <w:szCs w:val="23"/>
              </w:rPr>
            </w:pPr>
          </w:p>
          <w:p w:rsidR="00C87330" w:rsidRPr="00E62D4F" w:rsidRDefault="008B772B" w:rsidP="00237E88">
            <w:pPr>
              <w:widowControl w:val="0"/>
              <w:ind w:right="153"/>
              <w:contextualSpacing/>
              <w:jc w:val="both"/>
              <w:rPr>
                <w:bCs/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 xml:space="preserve">В соответствии с </w:t>
            </w:r>
            <w:r w:rsidRPr="001820AD">
              <w:rPr>
                <w:sz w:val="23"/>
                <w:szCs w:val="23"/>
                <w:u w:val="single"/>
              </w:rPr>
              <w:t>Томом 2 «ТЕХНИЧЕСКАЯ ЧАСТЬ»</w:t>
            </w:r>
            <w:r w:rsidRPr="001820AD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70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Нормативный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документ,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в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соответствии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которым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проводится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963D48" w:rsidP="005D735C">
            <w:pPr>
              <w:pStyle w:val="22"/>
              <w:widowControl w:val="0"/>
              <w:ind w:right="153" w:firstLine="0"/>
              <w:rPr>
                <w:b/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bCs/>
                <w:sz w:val="23"/>
                <w:szCs w:val="23"/>
              </w:rPr>
              <w:t>Единый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отраслевой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стандарт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закупок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(Положение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закупке)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Государственной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корпорации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атомной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энергии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с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AF618D" w:rsidRPr="00E62D4F">
              <w:rPr>
                <w:bCs/>
                <w:sz w:val="23"/>
                <w:szCs w:val="23"/>
              </w:rPr>
              <w:t>изменениями</w:t>
            </w:r>
            <w:r w:rsidRPr="00E62D4F">
              <w:rPr>
                <w:bCs/>
                <w:sz w:val="23"/>
                <w:szCs w:val="23"/>
              </w:rPr>
              <w:t>,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утвержденны</w:t>
            </w:r>
            <w:r w:rsidR="00AF618D" w:rsidRPr="00E62D4F">
              <w:rPr>
                <w:bCs/>
                <w:sz w:val="23"/>
                <w:szCs w:val="23"/>
              </w:rPr>
              <w:t>ми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решением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наблюдательного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совета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bCs/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«</w:t>
            </w:r>
            <w:proofErr w:type="spellStart"/>
            <w:r w:rsidRPr="00E62D4F">
              <w:rPr>
                <w:bCs/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bCs/>
                <w:sz w:val="23"/>
                <w:szCs w:val="23"/>
              </w:rPr>
              <w:t>»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sz w:val="23"/>
                <w:szCs w:val="23"/>
              </w:rPr>
              <w:t>(</w:t>
            </w:r>
            <w:r w:rsidR="00BD7FA6" w:rsidRPr="00E62D4F">
              <w:rPr>
                <w:bCs/>
                <w:i/>
                <w:sz w:val="23"/>
                <w:szCs w:val="23"/>
              </w:rPr>
              <w:t>протокол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BD7FA6" w:rsidRPr="00E62D4F">
              <w:rPr>
                <w:bCs/>
                <w:i/>
                <w:sz w:val="23"/>
                <w:szCs w:val="23"/>
              </w:rPr>
              <w:t>от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5D735C" w:rsidRPr="005D735C">
              <w:rPr>
                <w:bCs/>
                <w:i/>
                <w:sz w:val="23"/>
                <w:szCs w:val="23"/>
              </w:rPr>
              <w:t>25.09.2013 № 53</w:t>
            </w:r>
            <w:r w:rsidR="00BD7FA6" w:rsidRPr="00E62D4F">
              <w:rPr>
                <w:bCs/>
                <w:sz w:val="23"/>
                <w:szCs w:val="23"/>
              </w:rPr>
              <w:t>)</w:t>
            </w:r>
            <w:r w:rsidR="001820AD">
              <w:rPr>
                <w:i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268" w:type="dxa"/>
          </w:tcPr>
          <w:p w:rsidR="00C62F68" w:rsidRPr="00E62D4F" w:rsidRDefault="00C62F6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договора:</w:t>
            </w: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Сроки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bCs/>
                <w:i/>
                <w:sz w:val="23"/>
                <w:szCs w:val="23"/>
                <w:shd w:val="clear" w:color="auto" w:fill="FDE9D9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поставки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товара/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или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</w:t>
            </w:r>
          </w:p>
          <w:p w:rsidR="008B772B" w:rsidRPr="00E62D4F" w:rsidRDefault="008B772B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</w:p>
          <w:p w:rsidR="00C87330" w:rsidRPr="00E62D4F" w:rsidRDefault="00C87330" w:rsidP="00237E88">
            <w:pPr>
              <w:widowControl w:val="0"/>
              <w:ind w:right="153"/>
              <w:rPr>
                <w:i/>
                <w:sz w:val="23"/>
                <w:szCs w:val="23"/>
              </w:rPr>
            </w:pPr>
            <w:r w:rsidRPr="00E62D4F">
              <w:rPr>
                <w:i/>
                <w:sz w:val="23"/>
                <w:szCs w:val="23"/>
              </w:rPr>
              <w:t>Условия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оплаты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ind w:right="153"/>
              <w:rPr>
                <w:sz w:val="23"/>
                <w:szCs w:val="23"/>
              </w:rPr>
            </w:pPr>
          </w:p>
          <w:p w:rsidR="008B772B" w:rsidRPr="00E62D4F" w:rsidRDefault="00237E88" w:rsidP="00237E88">
            <w:pPr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</w:t>
            </w:r>
            <w:r w:rsidR="008B772B" w:rsidRPr="00E62D4F">
              <w:rPr>
                <w:sz w:val="23"/>
                <w:szCs w:val="23"/>
              </w:rPr>
              <w:t xml:space="preserve">ата начала: – </w:t>
            </w:r>
            <w:r w:rsidR="008B772B" w:rsidRPr="001820AD">
              <w:rPr>
                <w:sz w:val="23"/>
                <w:szCs w:val="23"/>
              </w:rPr>
              <w:t>с момента заключения договора</w:t>
            </w:r>
            <w:r w:rsidR="008B772B" w:rsidRPr="00E62D4F">
              <w:rPr>
                <w:sz w:val="23"/>
                <w:szCs w:val="23"/>
              </w:rPr>
              <w:t xml:space="preserve">. Дата окончания: </w:t>
            </w:r>
            <w:r w:rsidR="008B772B" w:rsidRPr="001820AD">
              <w:rPr>
                <w:sz w:val="23"/>
                <w:szCs w:val="23"/>
              </w:rPr>
              <w:t xml:space="preserve">– не позднее </w:t>
            </w:r>
            <w:r w:rsidR="009552AE">
              <w:rPr>
                <w:sz w:val="23"/>
                <w:szCs w:val="23"/>
              </w:rPr>
              <w:t>15</w:t>
            </w:r>
            <w:r w:rsidR="008B772B" w:rsidRPr="001820AD">
              <w:rPr>
                <w:sz w:val="23"/>
                <w:szCs w:val="23"/>
              </w:rPr>
              <w:t>.</w:t>
            </w:r>
            <w:r w:rsidR="009552AE">
              <w:rPr>
                <w:sz w:val="23"/>
                <w:szCs w:val="23"/>
              </w:rPr>
              <w:t>0</w:t>
            </w:r>
            <w:r w:rsidR="008B772B" w:rsidRPr="001820AD">
              <w:rPr>
                <w:sz w:val="23"/>
                <w:szCs w:val="23"/>
              </w:rPr>
              <w:t>2.201</w:t>
            </w:r>
            <w:r w:rsidR="009552AE">
              <w:rPr>
                <w:sz w:val="23"/>
                <w:szCs w:val="23"/>
              </w:rPr>
              <w:t>4</w:t>
            </w:r>
            <w:r w:rsidR="008B772B" w:rsidRPr="001820AD">
              <w:rPr>
                <w:sz w:val="23"/>
                <w:szCs w:val="23"/>
              </w:rPr>
              <w:t>г.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9552AE" w:rsidRDefault="009552AE" w:rsidP="009552AE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9552AE">
              <w:rPr>
                <w:sz w:val="23"/>
                <w:szCs w:val="23"/>
              </w:rPr>
              <w:t>Нижегородская область, Семеновский район, 15-й км автодороги «Семенов – Ковернино»</w:t>
            </w:r>
          </w:p>
          <w:p w:rsidR="009552AE" w:rsidRDefault="009552AE" w:rsidP="009552AE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9552AE" w:rsidRDefault="009552AE" w:rsidP="009552AE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9552AE" w:rsidRPr="00E62D4F" w:rsidRDefault="009552AE" w:rsidP="009552AE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237E88" w:rsidRPr="00E62D4F" w:rsidRDefault="009552AE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9552AE">
              <w:rPr>
                <w:sz w:val="23"/>
                <w:szCs w:val="23"/>
              </w:rPr>
              <w:t>Безналичный расчет. Оплата в течение 10 банковских дней после приемки выполненных работ и подписания сторонами Акта сдачи-приемки выполненных работ, путем перечисления денежных средств на расчетный счет. Окончательный расчет в течение 10 банковских дней после приемки выполненных работ и подписания сторонами акта сдачи-приемки</w:t>
            </w:r>
            <w:r w:rsidR="00237E88"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</w:p>
          <w:p w:rsidR="00C62F68" w:rsidRPr="00E62D4F" w:rsidRDefault="00C62F6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Встречные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не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допускаются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Количество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лотов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C87330" w:rsidRPr="00E62D4F" w:rsidRDefault="00237E88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1820AD">
              <w:rPr>
                <w:sz w:val="23"/>
                <w:szCs w:val="23"/>
              </w:rPr>
              <w:t>1 (Один)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contextualSpacing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Заказчик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Тел.: (495) 710-76-48; факс: (495) 710-76-50.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Pr="00E62D4F">
              <w:rPr>
                <w:bCs/>
                <w:sz w:val="23"/>
                <w:szCs w:val="23"/>
              </w:rPr>
              <w:t>рганизатор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запроса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="00466F9E" w:rsidRPr="00E62D4F">
              <w:rPr>
                <w:bCs/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Место нахождения: 119017, г. Москва, </w:t>
            </w:r>
            <w:proofErr w:type="spellStart"/>
            <w:r w:rsidRPr="00E62D4F">
              <w:rPr>
                <w:sz w:val="23"/>
                <w:szCs w:val="23"/>
              </w:rPr>
              <w:t>Пыжевский</w:t>
            </w:r>
            <w:proofErr w:type="spellEnd"/>
            <w:r w:rsidRPr="00E62D4F">
              <w:rPr>
                <w:sz w:val="23"/>
                <w:szCs w:val="23"/>
              </w:rPr>
              <w:t xml:space="preserve"> пер., д. 6.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Почтовый адрес: 119017, г. Москва, Большая Ордынка, д. 24.</w:t>
            </w:r>
          </w:p>
          <w:p w:rsidR="00C87330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Тел.: (495) 710-76-48; факс: (495) 710-76-50; Эл. почта: </w:t>
            </w:r>
            <w:hyperlink r:id="rId24" w:history="1">
              <w:r w:rsidRPr="00E62D4F">
                <w:rPr>
                  <w:rStyle w:val="afa"/>
                  <w:sz w:val="23"/>
                  <w:szCs w:val="23"/>
                </w:rPr>
                <w:t>zakupki@rosrao.ru</w:t>
              </w:r>
            </w:hyperlink>
            <w:r w:rsidRPr="00E62D4F">
              <w:rPr>
                <w:sz w:val="23"/>
                <w:szCs w:val="23"/>
              </w:rPr>
              <w:t>.</w:t>
            </w:r>
          </w:p>
          <w:p w:rsidR="00237E88" w:rsidRPr="00E62D4F" w:rsidRDefault="00237E88" w:rsidP="00237E88">
            <w:pPr>
              <w:widowControl w:val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Контактное лицо</w:t>
            </w:r>
            <w:r w:rsidRPr="001820AD">
              <w:rPr>
                <w:sz w:val="23"/>
                <w:szCs w:val="23"/>
              </w:rPr>
              <w:t>: Камалов Артур</w:t>
            </w:r>
            <w:r w:rsidR="001820AD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Информационное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сети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«Интернет»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является: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Официальный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государственный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сайт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hyperlink r:id="rId25" w:history="1">
              <w:r w:rsidRPr="00E62D4F">
                <w:rPr>
                  <w:rStyle w:val="afa"/>
                  <w:sz w:val="23"/>
                  <w:szCs w:val="23"/>
                </w:rPr>
                <w:t>http://www.zakupki.gov.ru</w:t>
              </w:r>
            </w:hyperlink>
            <w:r w:rsidRPr="00E62D4F">
              <w:rPr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атомной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</w:t>
            </w:r>
            <w:r w:rsidRPr="00E62D4F">
              <w:rPr>
                <w:spacing w:val="-6"/>
                <w:sz w:val="23"/>
                <w:szCs w:val="23"/>
              </w:rPr>
              <w:t>атом</w:t>
            </w:r>
            <w:proofErr w:type="spellEnd"/>
            <w:r w:rsidRPr="00E62D4F">
              <w:rPr>
                <w:spacing w:val="-6"/>
                <w:sz w:val="23"/>
                <w:szCs w:val="23"/>
              </w:rPr>
              <w:t>»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</w:t>
            </w:r>
            <w:hyperlink r:id="rId26" w:history="1">
              <w:r w:rsidRPr="00E62D4F">
                <w:rPr>
                  <w:rStyle w:val="afa"/>
                  <w:sz w:val="23"/>
                  <w:szCs w:val="23"/>
                </w:rPr>
                <w:t>http://zakupki.rosatom.ru</w:t>
              </w:r>
            </w:hyperlink>
            <w:r w:rsidRPr="00E62D4F">
              <w:rPr>
                <w:spacing w:val="-6"/>
                <w:sz w:val="23"/>
                <w:szCs w:val="23"/>
              </w:rPr>
              <w:t>).</w:t>
            </w:r>
          </w:p>
          <w:p w:rsidR="004C1016" w:rsidRPr="00E62D4F" w:rsidRDefault="004C1016" w:rsidP="00237E88">
            <w:pPr>
              <w:widowControl w:val="0"/>
              <w:tabs>
                <w:tab w:val="left" w:pos="1134"/>
              </w:tabs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Настоящий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проводится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правилами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использованием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функционала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37E88" w:rsidRPr="00E62D4F">
              <w:rPr>
                <w:sz w:val="23"/>
                <w:szCs w:val="23"/>
              </w:rPr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E62D4F">
                <w:rPr>
                  <w:rStyle w:val="afa"/>
                  <w:sz w:val="23"/>
                  <w:szCs w:val="23"/>
                </w:rPr>
                <w:t>http://www.a-k-d.r</w:t>
              </w:r>
              <w:r w:rsidR="00237E88" w:rsidRPr="00E62D4F">
                <w:rPr>
                  <w:rStyle w:val="afa"/>
                  <w:sz w:val="23"/>
                  <w:szCs w:val="23"/>
                  <w:lang w:val="en-US"/>
                </w:rPr>
                <w:t>u</w:t>
              </w:r>
              <w:r w:rsidR="00237E88" w:rsidRPr="00E62D4F">
                <w:rPr>
                  <w:rStyle w:val="afa"/>
                  <w:sz w:val="23"/>
                  <w:szCs w:val="23"/>
                </w:rPr>
                <w:t>/</w:t>
              </w:r>
            </w:hyperlink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Начальная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(максимальная)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[по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каждому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="003F6C75" w:rsidRPr="00E62D4F">
              <w:rPr>
                <w:i/>
                <w:sz w:val="23"/>
                <w:szCs w:val="23"/>
              </w:rPr>
              <w:t>лоту]</w:t>
            </w:r>
          </w:p>
        </w:tc>
        <w:tc>
          <w:tcPr>
            <w:tcW w:w="11624" w:type="dxa"/>
          </w:tcPr>
          <w:p w:rsidR="00C87330" w:rsidRPr="00E62D4F" w:rsidRDefault="009552AE" w:rsidP="009552AE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3"/>
                <w:szCs w:val="23"/>
              </w:rPr>
            </w:pPr>
            <w:r w:rsidRPr="009552AE">
              <w:rPr>
                <w:bCs/>
                <w:color w:val="000000"/>
                <w:sz w:val="23"/>
                <w:szCs w:val="23"/>
              </w:rPr>
              <w:t>495</w:t>
            </w:r>
            <w:r>
              <w:rPr>
                <w:bCs/>
                <w:color w:val="000000"/>
                <w:sz w:val="23"/>
                <w:szCs w:val="23"/>
              </w:rPr>
              <w:t> </w:t>
            </w:r>
            <w:r w:rsidRPr="009552AE">
              <w:rPr>
                <w:bCs/>
                <w:color w:val="000000"/>
                <w:sz w:val="23"/>
                <w:szCs w:val="23"/>
              </w:rPr>
              <w:t>000</w:t>
            </w:r>
            <w:r>
              <w:rPr>
                <w:bCs/>
                <w:color w:val="000000"/>
                <w:sz w:val="23"/>
                <w:szCs w:val="23"/>
              </w:rPr>
              <w:t>,00</w:t>
            </w:r>
            <w:r w:rsidRPr="009552AE">
              <w:rPr>
                <w:bCs/>
                <w:color w:val="000000"/>
                <w:sz w:val="23"/>
                <w:szCs w:val="23"/>
              </w:rPr>
              <w:t xml:space="preserve"> (Четыреста девяносто пять тысяч) рублей 00 копеек, включая НДС. Цена договора включает в себя все расходы, в том числе налоги, пошлины, сборы и другие обязательные платежи</w:t>
            </w:r>
            <w:r w:rsidR="00FC03C1" w:rsidRPr="00E62D4F">
              <w:rPr>
                <w:bCs/>
                <w:color w:val="000000"/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Официальный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язык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русский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268" w:type="dxa"/>
          </w:tcPr>
          <w:p w:rsidR="00C87330" w:rsidRPr="00E62D4F" w:rsidRDefault="00C87330" w:rsidP="00237E88">
            <w:pPr>
              <w:widowControl w:val="0"/>
              <w:ind w:right="153"/>
              <w:rPr>
                <w:sz w:val="23"/>
                <w:szCs w:val="23"/>
                <w:lang w:val="en-US"/>
              </w:rPr>
            </w:pPr>
            <w:r w:rsidRPr="00E62D4F">
              <w:rPr>
                <w:sz w:val="23"/>
                <w:szCs w:val="23"/>
              </w:rPr>
              <w:t>Валюта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2542AE" w:rsidRPr="00E62D4F" w:rsidRDefault="00C87330" w:rsidP="00FC03C1">
            <w:pPr>
              <w:widowControl w:val="0"/>
              <w:ind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российский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рубль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815182" w:rsidRPr="00E62D4F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lastRenderedPageBreak/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641C15" w:rsidRDefault="00E3604D" w:rsidP="00B948B1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6" w:name="_Ref318730527"/>
            <w:r w:rsidRPr="00E62D4F">
              <w:rPr>
                <w:sz w:val="23"/>
                <w:szCs w:val="23"/>
              </w:rPr>
              <w:lastRenderedPageBreak/>
              <w:t>д</w:t>
            </w:r>
            <w:r w:rsidR="00641C15" w:rsidRPr="00E62D4F">
              <w:rPr>
                <w:sz w:val="23"/>
                <w:szCs w:val="23"/>
              </w:rPr>
              <w:t>олжен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зарегистрированным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Федерации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российских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641C15" w:rsidRPr="00E62D4F">
              <w:rPr>
                <w:sz w:val="23"/>
                <w:szCs w:val="23"/>
              </w:rPr>
              <w:t>участников);</w:t>
            </w:r>
            <w:bookmarkEnd w:id="166"/>
          </w:p>
          <w:p w:rsidR="00E3604D" w:rsidRDefault="00C87427" w:rsidP="00C87427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C87427">
              <w:rPr>
                <w:sz w:val="23"/>
                <w:szCs w:val="23"/>
              </w:rPr>
              <w:t>должен иметь соответствующие разрешающие документы на осуществление видов деятельности, связанные с выполнением договора, право на заключение которого является предметом настоящей процедуры закупки, в объёме поставляемого товара/ выполняемых работ/ оказываемых услуг согласно плану распределения объемов поставки товаров/выполнения работ/оказания услуг, в том числе</w:t>
            </w:r>
            <w:r>
              <w:rPr>
                <w:sz w:val="23"/>
                <w:szCs w:val="23"/>
              </w:rPr>
              <w:t>:</w:t>
            </w:r>
          </w:p>
          <w:p w:rsidR="009552AE" w:rsidRDefault="00C87427" w:rsidP="00C87427">
            <w:pPr>
              <w:widowControl w:val="0"/>
              <w:tabs>
                <w:tab w:val="left" w:pos="0"/>
                <w:tab w:val="left" w:pos="1204"/>
              </w:tabs>
              <w:ind w:left="1269" w:right="153" w:hanging="426"/>
              <w:jc w:val="both"/>
              <w:rPr>
                <w:sz w:val="23"/>
                <w:szCs w:val="23"/>
              </w:rPr>
            </w:pPr>
            <w:r w:rsidRPr="00C87427">
              <w:rPr>
                <w:sz w:val="23"/>
                <w:szCs w:val="23"/>
              </w:rPr>
              <w:t>•</w:t>
            </w:r>
            <w:r w:rsidRPr="00C87427">
              <w:rPr>
                <w:sz w:val="23"/>
                <w:szCs w:val="23"/>
              </w:rPr>
              <w:tab/>
            </w:r>
            <w:r w:rsidR="009552AE" w:rsidRPr="009552AE">
              <w:rPr>
                <w:sz w:val="23"/>
                <w:szCs w:val="23"/>
              </w:rPr>
              <w:t xml:space="preserve">Наличие свидетельства о допуске к работам, которые оказывают влияние на безопасность объектов капитального строительства, выданное саморегулируемой организацией: </w:t>
            </w:r>
          </w:p>
          <w:p w:rsidR="009552AE" w:rsidRDefault="009552AE" w:rsidP="009552AE">
            <w:pPr>
              <w:widowControl w:val="0"/>
              <w:tabs>
                <w:tab w:val="left" w:pos="0"/>
                <w:tab w:val="left" w:pos="1204"/>
              </w:tabs>
              <w:ind w:left="1269" w:right="153" w:hanging="284"/>
              <w:jc w:val="both"/>
              <w:rPr>
                <w:sz w:val="23"/>
                <w:szCs w:val="23"/>
              </w:rPr>
            </w:pPr>
            <w:r w:rsidRPr="009552AE">
              <w:rPr>
                <w:sz w:val="23"/>
                <w:szCs w:val="23"/>
              </w:rPr>
              <w:lastRenderedPageBreak/>
              <w:t xml:space="preserve">1. Работы в составе инженерно-геодезических изысканий </w:t>
            </w:r>
          </w:p>
          <w:p w:rsidR="009552AE" w:rsidRDefault="009552AE" w:rsidP="009552AE">
            <w:pPr>
              <w:widowControl w:val="0"/>
              <w:tabs>
                <w:tab w:val="left" w:pos="0"/>
                <w:tab w:val="left" w:pos="1204"/>
              </w:tabs>
              <w:ind w:left="1269" w:right="153" w:hanging="142"/>
              <w:jc w:val="both"/>
              <w:rPr>
                <w:sz w:val="23"/>
                <w:szCs w:val="23"/>
              </w:rPr>
            </w:pPr>
            <w:r w:rsidRPr="009552AE">
              <w:rPr>
                <w:sz w:val="23"/>
                <w:szCs w:val="23"/>
              </w:rPr>
              <w:t xml:space="preserve">1.1. Создание опорных геодезических сетей </w:t>
            </w:r>
          </w:p>
          <w:p w:rsidR="009552AE" w:rsidRDefault="009552AE" w:rsidP="009552AE">
            <w:pPr>
              <w:widowControl w:val="0"/>
              <w:tabs>
                <w:tab w:val="left" w:pos="0"/>
                <w:tab w:val="left" w:pos="1204"/>
              </w:tabs>
              <w:ind w:left="1269" w:right="153" w:hanging="142"/>
              <w:jc w:val="both"/>
              <w:rPr>
                <w:sz w:val="23"/>
                <w:szCs w:val="23"/>
              </w:rPr>
            </w:pPr>
            <w:r w:rsidRPr="009552AE">
              <w:rPr>
                <w:sz w:val="23"/>
                <w:szCs w:val="23"/>
              </w:rPr>
              <w:t xml:space="preserve">1.3. Создание и обновление инженерно-топографических планов в масштабах 1:200 - 1:5000, в том числе в цифровой форме, съемка подземных коммуникаций и сооружений </w:t>
            </w:r>
          </w:p>
          <w:p w:rsidR="009552AE" w:rsidRDefault="009552AE" w:rsidP="009552AE">
            <w:pPr>
              <w:widowControl w:val="0"/>
              <w:tabs>
                <w:tab w:val="left" w:pos="0"/>
                <w:tab w:val="left" w:pos="1204"/>
              </w:tabs>
              <w:ind w:left="1269" w:right="153" w:hanging="284"/>
              <w:jc w:val="both"/>
              <w:rPr>
                <w:sz w:val="23"/>
                <w:szCs w:val="23"/>
              </w:rPr>
            </w:pPr>
            <w:r w:rsidRPr="009552AE">
              <w:rPr>
                <w:sz w:val="23"/>
                <w:szCs w:val="23"/>
              </w:rPr>
              <w:t xml:space="preserve">2. Работы в составе инженерно-геологических изысканий </w:t>
            </w:r>
          </w:p>
          <w:p w:rsidR="009552AE" w:rsidRDefault="009552AE" w:rsidP="009552AE">
            <w:pPr>
              <w:widowControl w:val="0"/>
              <w:tabs>
                <w:tab w:val="left" w:pos="0"/>
                <w:tab w:val="left" w:pos="1204"/>
              </w:tabs>
              <w:ind w:left="1269" w:right="153" w:hanging="142"/>
              <w:jc w:val="both"/>
              <w:rPr>
                <w:sz w:val="23"/>
                <w:szCs w:val="23"/>
              </w:rPr>
            </w:pPr>
            <w:r w:rsidRPr="009552AE">
              <w:rPr>
                <w:sz w:val="23"/>
                <w:szCs w:val="23"/>
              </w:rPr>
              <w:t xml:space="preserve">2.2. Проходка горных выработок с их опробованием, лабораторные исследования физико-механических свойств грунтов и химических свойств проб подземных вод </w:t>
            </w:r>
          </w:p>
          <w:p w:rsidR="009552AE" w:rsidRDefault="009552AE" w:rsidP="009552AE">
            <w:pPr>
              <w:widowControl w:val="0"/>
              <w:tabs>
                <w:tab w:val="left" w:pos="0"/>
                <w:tab w:val="left" w:pos="1204"/>
              </w:tabs>
              <w:ind w:left="1269" w:right="153" w:hanging="142"/>
              <w:jc w:val="both"/>
              <w:rPr>
                <w:sz w:val="23"/>
                <w:szCs w:val="23"/>
              </w:rPr>
            </w:pPr>
            <w:r w:rsidRPr="009552AE">
              <w:rPr>
                <w:sz w:val="23"/>
                <w:szCs w:val="23"/>
              </w:rPr>
              <w:t xml:space="preserve">2.3. Изучение опасных геологических и инженерно-геологических процессов с разработкой рекомендаций по инженерной защите территории </w:t>
            </w:r>
          </w:p>
          <w:p w:rsidR="00C87427" w:rsidRPr="00E62D4F" w:rsidRDefault="009552AE" w:rsidP="009552AE">
            <w:pPr>
              <w:widowControl w:val="0"/>
              <w:tabs>
                <w:tab w:val="left" w:pos="0"/>
                <w:tab w:val="left" w:pos="1204"/>
              </w:tabs>
              <w:ind w:left="1269" w:right="153" w:hanging="142"/>
              <w:jc w:val="both"/>
              <w:rPr>
                <w:sz w:val="23"/>
                <w:szCs w:val="23"/>
              </w:rPr>
            </w:pPr>
            <w:r w:rsidRPr="009552AE">
              <w:rPr>
                <w:sz w:val="23"/>
                <w:szCs w:val="23"/>
              </w:rPr>
              <w:t>2.4. Гидрогеологические исследования</w:t>
            </w:r>
            <w:r w:rsidR="00C87427">
              <w:rPr>
                <w:sz w:val="23"/>
                <w:szCs w:val="23"/>
              </w:rPr>
              <w:t>.</w:t>
            </w:r>
          </w:p>
          <w:p w:rsidR="00F621A8" w:rsidRPr="00F621A8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Default="00F621A8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E62D4F" w:rsidRDefault="00E3604D" w:rsidP="00F621A8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</w:t>
            </w:r>
            <w:r w:rsidR="0085523F" w:rsidRPr="00E62D4F">
              <w:rPr>
                <w:sz w:val="23"/>
                <w:szCs w:val="23"/>
              </w:rPr>
              <w:t>олжен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раскрывать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всей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цепочки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5523F" w:rsidRPr="00E62D4F">
              <w:rPr>
                <w:sz w:val="23"/>
                <w:szCs w:val="23"/>
              </w:rPr>
              <w:t>конечных);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зарубежными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компаниями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мирового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уровня,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занимающих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лидирующие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позиции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отраслях,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</w:p>
          <w:p w:rsidR="00D913CA" w:rsidRPr="00E62D4F" w:rsidRDefault="00D913CA" w:rsidP="00237E88">
            <w:pPr>
              <w:widowControl w:val="0"/>
              <w:tabs>
                <w:tab w:val="left" w:pos="851"/>
              </w:tabs>
              <w:ind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являющихся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публичными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обществами,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котируются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бирже,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50,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считаться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объеме,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будут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бенефициарах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B351AA" w:rsidRPr="00E62D4F">
              <w:rPr>
                <w:sz w:val="23"/>
                <w:szCs w:val="23"/>
              </w:rPr>
              <w:t>конечных)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более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заменены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прямой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ссылкой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общедоступный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источник,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посредством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</w:t>
            </w:r>
            <w:r w:rsidR="00BA1401" w:rsidRPr="00E62D4F">
              <w:rPr>
                <w:sz w:val="23"/>
                <w:szCs w:val="23"/>
              </w:rPr>
              <w:t>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раскрыта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информация.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(бенефициаров),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владеющих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пакетами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5%,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информации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количестве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акционеров.</w:t>
            </w:r>
          </w:p>
          <w:p w:rsidR="000E1C9D" w:rsidRPr="00E62D4F" w:rsidRDefault="000E1C9D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7" w:name="_Ref357696776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превышает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определяемой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бухгалтерской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(финансовой)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отчетности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истекший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(год</w:t>
            </w:r>
            <w:r w:rsidR="00454B58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квартал/полугодие/9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текущего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года);</w:t>
            </w:r>
            <w:bookmarkEnd w:id="167"/>
          </w:p>
          <w:p w:rsidR="005D51C6" w:rsidRPr="00E62D4F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8" w:name="_Ref299553052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находиться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(банкротом);</w:t>
            </w:r>
            <w:bookmarkEnd w:id="168"/>
          </w:p>
          <w:p w:rsidR="005D51C6" w:rsidRPr="00E62D4F" w:rsidRDefault="005D51C6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bookmarkStart w:id="169" w:name="_Ref299553055"/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являться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организацией,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части,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деятельность,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приостановлена;</w:t>
            </w:r>
            <w:bookmarkEnd w:id="169"/>
          </w:p>
          <w:p w:rsidR="00815182" w:rsidRPr="00E62D4F" w:rsidRDefault="002328BB" w:rsidP="00F621A8">
            <w:pPr>
              <w:widowControl w:val="0"/>
              <w:numPr>
                <w:ilvl w:val="0"/>
                <w:numId w:val="46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отсутствие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сведений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об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участнике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ФАС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России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b/>
                <w:i/>
                <w:sz w:val="23"/>
                <w:szCs w:val="23"/>
              </w:rPr>
              <w:t>и/или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в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реестре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недобросовестных</w:t>
            </w:r>
            <w:r w:rsidRPr="00E62D4F">
              <w:rPr>
                <w:sz w:val="23"/>
                <w:szCs w:val="23"/>
              </w:rPr>
              <w:t xml:space="preserve"> </w:t>
            </w:r>
            <w:r w:rsidR="00815182" w:rsidRPr="00E62D4F">
              <w:rPr>
                <w:sz w:val="23"/>
                <w:szCs w:val="23"/>
              </w:rPr>
              <w:t>поставщиков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и</w:t>
            </w:r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организаций</w:t>
            </w:r>
            <w:r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E50683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Pr="00E62D4F">
              <w:rPr>
                <w:sz w:val="23"/>
                <w:szCs w:val="23"/>
              </w:rPr>
              <w:t xml:space="preserve"> </w:t>
            </w:r>
            <w:r w:rsidR="00E50683" w:rsidRPr="00E62D4F">
              <w:rPr>
                <w:sz w:val="23"/>
                <w:szCs w:val="23"/>
              </w:rPr>
              <w:t>«</w:t>
            </w:r>
            <w:proofErr w:type="spellStart"/>
            <w:r w:rsidR="00E50683" w:rsidRPr="00E62D4F">
              <w:rPr>
                <w:sz w:val="23"/>
                <w:szCs w:val="23"/>
              </w:rPr>
              <w:t>Росатом</w:t>
            </w:r>
            <w:proofErr w:type="spellEnd"/>
            <w:r w:rsidR="00E50683" w:rsidRPr="00E62D4F">
              <w:rPr>
                <w:sz w:val="23"/>
                <w:szCs w:val="23"/>
              </w:rPr>
              <w:t>»</w:t>
            </w:r>
            <w:r w:rsidR="00815182" w:rsidRPr="00E62D4F">
              <w:rPr>
                <w:sz w:val="23"/>
                <w:szCs w:val="23"/>
              </w:rPr>
              <w:t>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268" w:type="dxa"/>
          </w:tcPr>
          <w:p w:rsidR="00C87330" w:rsidRPr="00E62D4F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[в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случае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предъявления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лотам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требований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-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c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номеров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лотов,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для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которых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эти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предъявляются]</w:t>
            </w:r>
          </w:p>
        </w:tc>
        <w:tc>
          <w:tcPr>
            <w:tcW w:w="11624" w:type="dxa"/>
          </w:tcPr>
          <w:p w:rsidR="00C87330" w:rsidRPr="00E62D4F" w:rsidRDefault="00C87330" w:rsidP="00F947B8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поставляемому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товару,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выполняемым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работам,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оказываемым</w:t>
            </w:r>
            <w:r w:rsidR="002328BB" w:rsidRPr="00E62D4F">
              <w:rPr>
                <w:i/>
                <w:sz w:val="23"/>
                <w:szCs w:val="23"/>
              </w:rPr>
              <w:t xml:space="preserve"> </w:t>
            </w:r>
            <w:r w:rsidRPr="00E62D4F">
              <w:rPr>
                <w:i/>
                <w:sz w:val="23"/>
                <w:szCs w:val="23"/>
              </w:rPr>
              <w:t>услугам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приводятся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947B8" w:rsidRPr="00E62D4F">
              <w:rPr>
                <w:sz w:val="23"/>
                <w:szCs w:val="23"/>
                <w:u w:val="single"/>
              </w:rPr>
              <w:t>Томе 2 «ТЕХНИЧЕСКАЯ ЧАСТЬ»</w:t>
            </w:r>
            <w:r w:rsidR="00F947B8" w:rsidRPr="00E62D4F">
              <w:rPr>
                <w:sz w:val="23"/>
                <w:szCs w:val="23"/>
              </w:rPr>
              <w:t>.</w:t>
            </w:r>
          </w:p>
          <w:p w:rsidR="009552AE" w:rsidRPr="00C87427" w:rsidRDefault="009552AE" w:rsidP="009552AE">
            <w:pPr>
              <w:widowControl w:val="0"/>
              <w:numPr>
                <w:ilvl w:val="0"/>
                <w:numId w:val="4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3"/>
                <w:szCs w:val="23"/>
              </w:rPr>
            </w:pPr>
            <w:r w:rsidRPr="009552AE">
              <w:rPr>
                <w:sz w:val="23"/>
                <w:szCs w:val="23"/>
              </w:rPr>
              <w:t>Гарантийный срок на работы - 24 месяца с момента принятия результата работ</w:t>
            </w:r>
            <w:r>
              <w:rPr>
                <w:sz w:val="23"/>
                <w:szCs w:val="23"/>
              </w:rPr>
              <w:t>.</w:t>
            </w:r>
          </w:p>
        </w:tc>
      </w:tr>
      <w:tr w:rsidR="00815182" w:rsidRPr="00E62D4F" w:rsidTr="00237E88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268" w:type="dxa"/>
          </w:tcPr>
          <w:p w:rsidR="00815182" w:rsidRPr="00E62D4F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предъявляемым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включаемые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[в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случае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требования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лотам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различных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–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c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указанием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номеров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лотов,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для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которых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эти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документы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необходимо</w:t>
            </w:r>
            <w:r w:rsidR="002328BB" w:rsidRPr="00E62D4F">
              <w:rPr>
                <w:b/>
                <w:i/>
                <w:sz w:val="23"/>
                <w:szCs w:val="23"/>
              </w:rPr>
              <w:t xml:space="preserve"> </w:t>
            </w:r>
            <w:r w:rsidRPr="00E62D4F">
              <w:rPr>
                <w:b/>
                <w:i/>
                <w:sz w:val="23"/>
                <w:szCs w:val="23"/>
              </w:rPr>
              <w:t>предоставить]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</w:tc>
        <w:tc>
          <w:tcPr>
            <w:tcW w:w="11624" w:type="dxa"/>
          </w:tcPr>
          <w:p w:rsidR="00815182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2" w:name="_Ref317256601"/>
            <w:r w:rsidRPr="00E62D4F">
              <w:rPr>
                <w:sz w:val="23"/>
                <w:szCs w:val="23"/>
              </w:rPr>
              <w:lastRenderedPageBreak/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записи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свидетельства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регистрации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  <w:bookmarkEnd w:id="172"/>
          </w:p>
          <w:p w:rsidR="00FC37F4" w:rsidRPr="00E62D4F" w:rsidRDefault="00FC37F4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3" w:name="_Ref270105117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имени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выполняющего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функции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единоличного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исполнительного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подписывается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доверенности)</w:t>
            </w:r>
            <w:r w:rsidR="00195E51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t>пункту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95E51" w:rsidRPr="00E62D4F">
              <w:rPr>
                <w:sz w:val="23"/>
                <w:szCs w:val="23"/>
                <w:u w:val="single"/>
              </w:rPr>
              <w:fldChar w:fldCharType="begin"/>
            </w:r>
            <w:r w:rsidR="00195E51" w:rsidRPr="00E62D4F">
              <w:rPr>
                <w:sz w:val="23"/>
                <w:szCs w:val="23"/>
                <w:u w:val="single"/>
              </w:rPr>
              <w:instrText xml:space="preserve"> REF _Ref352677363 \r \h </w:instrText>
            </w:r>
            <w:r w:rsidR="00E25B1F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95E51" w:rsidRPr="00E62D4F">
              <w:rPr>
                <w:sz w:val="23"/>
                <w:szCs w:val="23"/>
                <w:u w:val="single"/>
              </w:rPr>
            </w:r>
            <w:r w:rsidR="00195E51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3.1</w:t>
            </w:r>
            <w:r w:rsidR="00195E51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входящие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электронные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разными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лицами,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входящих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8F35D2"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документов</w:t>
            </w:r>
            <w:r w:rsidR="008F35D2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должны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каждого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подписавшего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95E51" w:rsidRPr="00E62D4F">
              <w:rPr>
                <w:sz w:val="23"/>
                <w:szCs w:val="23"/>
              </w:rPr>
              <w:t>полномочиями</w:t>
            </w:r>
            <w:r w:rsidRPr="00E62D4F">
              <w:rPr>
                <w:sz w:val="23"/>
                <w:szCs w:val="23"/>
              </w:rPr>
              <w:t>;</w:t>
            </w:r>
            <w:bookmarkEnd w:id="173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</w:t>
            </w:r>
            <w:bookmarkEnd w:id="174"/>
            <w:r w:rsidRPr="00E62D4F">
              <w:rPr>
                <w:sz w:val="23"/>
                <w:szCs w:val="23"/>
              </w:rPr>
              <w:t>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;</w:t>
            </w:r>
            <w:bookmarkEnd w:id="175"/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8" w:name="_Ref317251962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наличии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Федерации,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данная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письмо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том,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что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организация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попадает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требования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закона,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поскольку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единственный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(акционер)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единоличным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исполнительным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14469" w:rsidRPr="00E62D4F">
              <w:rPr>
                <w:sz w:val="23"/>
                <w:szCs w:val="23"/>
              </w:rPr>
              <w:t>органом</w:t>
            </w:r>
            <w:r w:rsidRPr="00E62D4F">
              <w:rPr>
                <w:sz w:val="23"/>
                <w:szCs w:val="23"/>
              </w:rPr>
              <w:t>.</w:t>
            </w:r>
            <w:bookmarkEnd w:id="178"/>
          </w:p>
          <w:p w:rsidR="00183811" w:rsidRPr="00E62D4F" w:rsidRDefault="00183811" w:rsidP="00237E88">
            <w:pPr>
              <w:widowControl w:val="0"/>
              <w:tabs>
                <w:tab w:val="left" w:pos="1418"/>
              </w:tabs>
              <w:ind w:right="-1" w:firstLine="709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крупной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(или)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заинтересованностью,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пунктах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_Ref317251956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13.3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и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_Ref317251962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13.4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истечения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невозможно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силу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необходимости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соблюдения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созыва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компетенции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относится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одобрении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совершении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сделок,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письмо,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содержащее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случае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вышеуказанные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79" w:name="_Ref299570035"/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уведомления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возможности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упрощенной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системы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налогообложения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применяющих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ее)</w:t>
            </w:r>
            <w:bookmarkEnd w:id="179"/>
            <w:r w:rsidRPr="00E62D4F">
              <w:rPr>
                <w:sz w:val="23"/>
                <w:szCs w:val="23"/>
              </w:rPr>
              <w:t>.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bookmarkStart w:id="180" w:name="_Ref325034202"/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цепочке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собственников,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бенефициаров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числе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конечных)</w:t>
            </w:r>
            <w:bookmarkEnd w:id="176"/>
            <w:r w:rsidRPr="00E62D4F">
              <w:rPr>
                <w:sz w:val="23"/>
                <w:szCs w:val="23"/>
              </w:rPr>
              <w:t>.</w:t>
            </w:r>
            <w:bookmarkEnd w:id="180"/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отсканированный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полученной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чем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6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месяцев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внесения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изменений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извещения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либо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выписки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государственного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реестра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индивидуальных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предпринимателей),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копии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удостоверяющих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личность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физических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18381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отсканированные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оригиналы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учредительных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редакции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лиц);</w:t>
            </w:r>
          </w:p>
          <w:p w:rsidR="00A02782" w:rsidRPr="00E62D4F" w:rsidRDefault="00A02782" w:rsidP="00B948B1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подтверждение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задолженности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уплате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штрафов</w:t>
            </w:r>
            <w:r w:rsidR="001B58C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превышающей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двадцать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пять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процентов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балансовой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стоимости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B58CD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;</w:t>
            </w:r>
          </w:p>
          <w:p w:rsidR="00724441" w:rsidRPr="00E62D4F" w:rsidRDefault="00183811" w:rsidP="00B948B1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подтверждение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«Заявка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B2F08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01108C" w:rsidRPr="00E62D4F">
              <w:rPr>
                <w:sz w:val="23"/>
                <w:szCs w:val="23"/>
              </w:rPr>
              <w:t>цен</w:t>
            </w:r>
            <w:r w:rsidR="000B2F08"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ненахождении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процессе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ликвидации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юридического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лица),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отношении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несостоятельным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(банкротом),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отсутствии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ареста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имущества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наложенного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решению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суда,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административного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неприостановлении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экономической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</w:p>
          <w:p w:rsidR="00183811" w:rsidRPr="00E62D4F" w:rsidRDefault="00183811" w:rsidP="00724441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  <w:rPr>
                <w:sz w:val="23"/>
                <w:szCs w:val="23"/>
              </w:rPr>
            </w:pPr>
          </w:p>
          <w:bookmarkEnd w:id="177"/>
          <w:p w:rsidR="00815182" w:rsidRPr="00E62D4F" w:rsidRDefault="00815182" w:rsidP="00237E88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вправе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приложить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которые,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мнению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комментариями,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разъясняющими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документов.</w:t>
            </w:r>
          </w:p>
          <w:p w:rsidR="00815182" w:rsidRPr="00E62D4F" w:rsidRDefault="00815182" w:rsidP="00237E88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</w:tc>
      </w:tr>
      <w:tr w:rsidR="0086246F" w:rsidRPr="00E62D4F" w:rsidTr="00237E88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268" w:type="dxa"/>
          </w:tcPr>
          <w:p w:rsidR="0086246F" w:rsidRPr="00E62D4F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заявка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_Ref317259138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Письмо_о_подаче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1</w:t>
              </w:r>
            </w:hyperlink>
            <w:r w:rsidRPr="00E62D4F">
              <w:rPr>
                <w:sz w:val="23"/>
                <w:szCs w:val="23"/>
              </w:rPr>
              <w:t>);</w:t>
            </w:r>
          </w:p>
          <w:p w:rsidR="005E691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анкета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_Ref317259149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Анкета_Участника_процедуры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Pr="00E62D4F">
                <w:rPr>
                  <w:rStyle w:val="afa"/>
                  <w:color w:val="auto"/>
                  <w:sz w:val="23"/>
                  <w:szCs w:val="23"/>
                </w:rPr>
                <w:t>2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об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участнике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цен»</w:t>
            </w:r>
            <w:r w:rsidR="005E691F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Таблица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2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«Сведения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о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цепочке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собственников,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включая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42709" w:rsidRPr="00E62D4F">
              <w:rPr>
                <w:sz w:val="23"/>
                <w:szCs w:val="23"/>
                <w:u w:val="single"/>
              </w:rPr>
              <w:t>бенеф</w:t>
            </w:r>
            <w:r w:rsidR="005E691F" w:rsidRPr="00E62D4F">
              <w:rPr>
                <w:sz w:val="23"/>
                <w:szCs w:val="23"/>
                <w:u w:val="single"/>
              </w:rPr>
              <w:t>ициаров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(в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том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числе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5E691F" w:rsidRPr="00E62D4F">
              <w:rPr>
                <w:sz w:val="23"/>
                <w:szCs w:val="23"/>
                <w:u w:val="single"/>
              </w:rPr>
              <w:t>конечных)»</w:t>
            </w:r>
            <w:r w:rsidR="005E691F" w:rsidRPr="00E62D4F">
              <w:rPr>
                <w:sz w:val="23"/>
                <w:szCs w:val="23"/>
              </w:rPr>
              <w:t>.</w:t>
            </w:r>
          </w:p>
          <w:p w:rsidR="005E691F" w:rsidRPr="00E62D4F" w:rsidRDefault="005E691F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оформлена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форме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142709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Все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сведения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142709" w:rsidRPr="00E62D4F">
              <w:rPr>
                <w:sz w:val="23"/>
                <w:szCs w:val="23"/>
              </w:rPr>
              <w:t>обязат</w:t>
            </w:r>
            <w:r w:rsidR="009513A0" w:rsidRPr="00E62D4F">
              <w:rPr>
                <w:sz w:val="23"/>
                <w:szCs w:val="23"/>
              </w:rPr>
              <w:t>ельны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9513A0" w:rsidRPr="00E62D4F">
              <w:rPr>
                <w:sz w:val="23"/>
                <w:szCs w:val="23"/>
              </w:rPr>
              <w:t>предоставлению</w:t>
            </w:r>
            <w:r w:rsidR="00C500A3" w:rsidRPr="00E62D4F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86246F" w:rsidRPr="00E62D4F" w:rsidRDefault="00C500A3" w:rsidP="00250FFF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Таблица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E691F" w:rsidRPr="00E62D4F">
              <w:rPr>
                <w:sz w:val="23"/>
                <w:szCs w:val="23"/>
              </w:rPr>
              <w:t>2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должна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двух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форматах</w:t>
            </w:r>
            <w:r w:rsidR="005E691F" w:rsidRPr="00E62D4F">
              <w:rPr>
                <w:sz w:val="23"/>
                <w:szCs w:val="23"/>
              </w:rPr>
              <w:t>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r w:rsidRPr="00E62D4F">
              <w:rPr>
                <w:sz w:val="23"/>
                <w:szCs w:val="23"/>
                <w:lang w:val="en-US"/>
              </w:rPr>
              <w:t>pdf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*.</w:t>
            </w:r>
            <w:proofErr w:type="spellStart"/>
            <w:r w:rsidRPr="00E62D4F">
              <w:rPr>
                <w:sz w:val="23"/>
                <w:szCs w:val="23"/>
              </w:rPr>
              <w:t>xls</w:t>
            </w:r>
            <w:proofErr w:type="spellEnd"/>
            <w:r w:rsidR="0086246F" w:rsidRPr="00E62D4F">
              <w:rPr>
                <w:sz w:val="23"/>
                <w:szCs w:val="23"/>
              </w:rPr>
              <w:t>;</w:t>
            </w:r>
          </w:p>
          <w:p w:rsidR="0086246F" w:rsidRPr="00E62D4F" w:rsidRDefault="0086246F" w:rsidP="00B948B1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9513A0" w:rsidRPr="00E62D4F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9513A0" w:rsidRPr="00E62D4F">
              <w:rPr>
                <w:sz w:val="23"/>
                <w:szCs w:val="23"/>
                <w:u w:val="single"/>
              </w:rPr>
              <w:fldChar w:fldCharType="begin"/>
            </w:r>
            <w:r w:rsidR="009513A0" w:rsidRPr="00E62D4F">
              <w:rPr>
                <w:sz w:val="23"/>
                <w:szCs w:val="23"/>
                <w:u w:val="single"/>
              </w:rPr>
              <w:instrText xml:space="preserve"> REF _Ref317257698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9513A0" w:rsidRPr="00E62D4F">
              <w:rPr>
                <w:sz w:val="23"/>
                <w:szCs w:val="23"/>
                <w:u w:val="single"/>
              </w:rPr>
            </w:r>
            <w:r w:rsidR="009513A0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13</w:t>
            </w:r>
            <w:r w:rsidR="009513A0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7540C3" w:rsidRPr="00E62D4F">
              <w:rPr>
                <w:sz w:val="23"/>
                <w:szCs w:val="23"/>
                <w:u w:val="single"/>
              </w:rPr>
              <w:fldChar w:fldCharType="begin"/>
            </w:r>
            <w:r w:rsidR="007540C3" w:rsidRPr="00E62D4F">
              <w:rPr>
                <w:sz w:val="23"/>
                <w:szCs w:val="23"/>
                <w:u w:val="single"/>
              </w:rPr>
              <w:instrText xml:space="preserve"> REF _Ref317256731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7540C3" w:rsidRPr="00E62D4F">
              <w:rPr>
                <w:sz w:val="23"/>
                <w:szCs w:val="23"/>
                <w:u w:val="single"/>
              </w:rPr>
            </w:r>
            <w:r w:rsidR="007540C3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="007540C3"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466F9E" w:rsidRPr="00E62D4F">
              <w:rPr>
                <w:sz w:val="23"/>
                <w:szCs w:val="23"/>
                <w:u w:val="single"/>
              </w:rPr>
              <w:t>цен</w:t>
            </w:r>
            <w:r w:rsidRPr="00E62D4F">
              <w:rPr>
                <w:sz w:val="23"/>
                <w:szCs w:val="23"/>
                <w:u w:val="single"/>
              </w:rPr>
              <w:t>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требованиям;</w:t>
            </w:r>
          </w:p>
          <w:p w:rsidR="00AC6B13" w:rsidRPr="00E62D4F" w:rsidRDefault="0086246F" w:rsidP="00A42A7B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rFonts w:eastAsia="Arial Unicode MS"/>
                <w:sz w:val="23"/>
                <w:szCs w:val="23"/>
              </w:rPr>
              <w:t>техническое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предложение</w:t>
            </w:r>
            <w:r w:rsidR="00AC6B13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подтверждающее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выполнение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каждого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технического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требования</w:t>
            </w:r>
            <w:r w:rsidR="002328BB" w:rsidRPr="00E62D4F">
              <w:rPr>
                <w:rFonts w:eastAsia="Calibri"/>
                <w:sz w:val="23"/>
                <w:szCs w:val="23"/>
              </w:rPr>
              <w:t xml:space="preserve"> </w:t>
            </w:r>
            <w:r w:rsidR="00AC6B13" w:rsidRPr="00E62D4F">
              <w:rPr>
                <w:rFonts w:eastAsia="Calibri"/>
                <w:sz w:val="23"/>
                <w:szCs w:val="23"/>
              </w:rPr>
              <w:t>(</w:t>
            </w:r>
            <w:r w:rsidR="00250FFF" w:rsidRPr="00E62D4F">
              <w:rPr>
                <w:sz w:val="23"/>
                <w:szCs w:val="23"/>
                <w:u w:val="single"/>
              </w:rPr>
              <w:t>Том 2 «ТЕХНИЧЕСКАЯ ЧАСТЬ»</w:t>
            </w:r>
            <w:r w:rsidR="00AC6B13" w:rsidRPr="00E62D4F">
              <w:rPr>
                <w:rFonts w:eastAsia="Calibri"/>
                <w:sz w:val="23"/>
                <w:szCs w:val="23"/>
              </w:rPr>
              <w:t>),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инструкциями,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приведенными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</w:t>
            </w:r>
            <w:r w:rsidRPr="00E62D4F">
              <w:rPr>
                <w:sz w:val="23"/>
                <w:szCs w:val="23"/>
                <w:u w:val="single"/>
              </w:rPr>
              <w:t>раздел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="001E70F7" w:rsidRPr="00E62D4F">
              <w:rPr>
                <w:sz w:val="23"/>
                <w:szCs w:val="23"/>
                <w:u w:val="single"/>
              </w:rPr>
              <w:fldChar w:fldCharType="begin"/>
            </w:r>
            <w:r w:rsidR="001E70F7" w:rsidRPr="00E62D4F">
              <w:rPr>
                <w:sz w:val="23"/>
                <w:szCs w:val="23"/>
                <w:u w:val="single"/>
              </w:rPr>
              <w:instrText xml:space="preserve"> REF _Ref317259217 \r \h </w:instrText>
            </w:r>
            <w:r w:rsidR="00A206E3" w:rsidRPr="00E62D4F">
              <w:rPr>
                <w:sz w:val="23"/>
                <w:szCs w:val="23"/>
                <w:u w:val="single"/>
              </w:rPr>
              <w:instrText xml:space="preserve"> \* MERGEFORMAT </w:instrText>
            </w:r>
            <w:r w:rsidR="001E70F7" w:rsidRPr="00E62D4F">
              <w:rPr>
                <w:sz w:val="23"/>
                <w:szCs w:val="23"/>
                <w:u w:val="single"/>
              </w:rPr>
            </w:r>
            <w:r w:rsidR="001E70F7"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5</w:t>
            </w:r>
            <w:r w:rsidR="001E70F7"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>,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Форма</w:t>
              </w:r>
              <w:r w:rsidR="002328BB" w:rsidRPr="00E62D4F">
                <w:rPr>
                  <w:rStyle w:val="afa"/>
                  <w:color w:val="auto"/>
                  <w:sz w:val="23"/>
                  <w:szCs w:val="23"/>
                </w:rPr>
                <w:t xml:space="preserve"> </w:t>
              </w:r>
              <w:r w:rsidR="009513A0" w:rsidRPr="00E62D4F">
                <w:rPr>
                  <w:rStyle w:val="afa"/>
                  <w:color w:val="auto"/>
                  <w:sz w:val="23"/>
                  <w:szCs w:val="23"/>
                </w:rPr>
                <w:t>3</w:t>
              </w:r>
            </w:hyperlink>
            <w:r w:rsidRPr="00E62D4F">
              <w:rPr>
                <w:sz w:val="23"/>
                <w:szCs w:val="23"/>
              </w:rPr>
              <w:t>)</w:t>
            </w:r>
            <w:r w:rsidR="00C87427">
              <w:rPr>
                <w:sz w:val="23"/>
                <w:szCs w:val="23"/>
              </w:rPr>
              <w:t>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D413CC" w:rsidRPr="00F621A8" w:rsidRDefault="00250FFF" w:rsidP="00F621A8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3"/>
                <w:szCs w:val="23"/>
              </w:rPr>
            </w:pPr>
            <w:r w:rsidRPr="00E62D4F">
              <w:rPr>
                <w:rFonts w:eastAsia="Arial Unicode MS"/>
                <w:sz w:val="23"/>
                <w:szCs w:val="23"/>
              </w:rPr>
              <w:t>документы</w:t>
            </w:r>
            <w:r w:rsidRPr="00E62D4F">
              <w:rPr>
                <w:sz w:val="23"/>
                <w:szCs w:val="23"/>
              </w:rPr>
              <w:t xml:space="preserve">, указанные в </w:t>
            </w:r>
            <w:r w:rsidRPr="00E62D4F">
              <w:rPr>
                <w:sz w:val="23"/>
                <w:szCs w:val="23"/>
                <w:u w:val="single"/>
              </w:rPr>
              <w:t>пункте 11-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_Ref317257394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12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раздела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_Ref317257380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Pr="00E62D4F">
              <w:rPr>
                <w:sz w:val="23"/>
                <w:szCs w:val="23"/>
                <w:u w:val="single"/>
              </w:rPr>
              <w:t xml:space="preserve"> «Информационная карта запроса цен»</w:t>
            </w:r>
            <w:r w:rsidRPr="00E62D4F">
              <w:rPr>
                <w:sz w:val="23"/>
                <w:szCs w:val="23"/>
              </w:rPr>
              <w:t>, подтверждающие соответствие участника запрос</w:t>
            </w:r>
            <w:r w:rsidR="00F621A8">
              <w:rPr>
                <w:sz w:val="23"/>
                <w:szCs w:val="23"/>
              </w:rPr>
              <w:t>а цен установленным требованиям.</w:t>
            </w:r>
          </w:p>
          <w:p w:rsidR="0086246F" w:rsidRPr="00E62D4F" w:rsidRDefault="00FA5D22" w:rsidP="00F621A8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lastRenderedPageBreak/>
              <w:t>Если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документов)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осуществление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видов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деятельности,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связанных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выполнением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право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заключение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которого,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является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предметом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настоящего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пункт</w:t>
            </w:r>
            <w:r w:rsidR="00F621A8">
              <w:rPr>
                <w:sz w:val="23"/>
                <w:szCs w:val="23"/>
                <w:u w:val="single"/>
              </w:rPr>
              <w:t>е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_Ref317252608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1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F621A8">
              <w:rPr>
                <w:sz w:val="23"/>
                <w:szCs w:val="23"/>
                <w:u w:val="single"/>
              </w:rPr>
              <w:t>1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раздела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fldChar w:fldCharType="begin"/>
            </w:r>
            <w:r w:rsidRPr="00E62D4F">
              <w:rPr>
                <w:sz w:val="23"/>
                <w:szCs w:val="23"/>
                <w:u w:val="single"/>
              </w:rPr>
              <w:instrText xml:space="preserve"> REF _Ref317257480 \r \h  \* MERGEFORMAT </w:instrText>
            </w:r>
            <w:r w:rsidRPr="00E62D4F">
              <w:rPr>
                <w:sz w:val="23"/>
                <w:szCs w:val="23"/>
                <w:u w:val="single"/>
              </w:rPr>
            </w:r>
            <w:r w:rsidRPr="00E62D4F">
              <w:rPr>
                <w:sz w:val="23"/>
                <w:szCs w:val="23"/>
                <w:u w:val="single"/>
              </w:rPr>
              <w:fldChar w:fldCharType="separate"/>
            </w:r>
            <w:r w:rsidR="0066022F">
              <w:rPr>
                <w:sz w:val="23"/>
                <w:szCs w:val="23"/>
                <w:u w:val="single"/>
              </w:rPr>
              <w:t>4</w:t>
            </w:r>
            <w:r w:rsidRPr="00E62D4F">
              <w:rPr>
                <w:sz w:val="23"/>
                <w:szCs w:val="23"/>
                <w:u w:val="single"/>
              </w:rPr>
              <w:fldChar w:fldCharType="end"/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«Информационная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карта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запроса</w:t>
            </w:r>
            <w:r w:rsidR="002328BB" w:rsidRPr="00E62D4F">
              <w:rPr>
                <w:sz w:val="23"/>
                <w:szCs w:val="23"/>
                <w:u w:val="single"/>
              </w:rPr>
              <w:t xml:space="preserve"> </w:t>
            </w:r>
            <w:r w:rsidRPr="00E62D4F">
              <w:rPr>
                <w:sz w:val="23"/>
                <w:szCs w:val="23"/>
                <w:u w:val="single"/>
              </w:rPr>
              <w:t>цен»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заканчивают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период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изначально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установленного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выбора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включаются: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действовавшее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подтверждающие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нового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разрешающего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подтверждением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приеме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такого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50FFF" w:rsidRPr="00E62D4F">
              <w:rPr>
                <w:sz w:val="23"/>
                <w:szCs w:val="23"/>
              </w:rPr>
              <w:t>органа.</w:t>
            </w:r>
          </w:p>
        </w:tc>
      </w:tr>
      <w:tr w:rsidR="00C87330" w:rsidRPr="00E62D4F" w:rsidTr="00237E88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268" w:type="dxa"/>
          </w:tcPr>
          <w:p w:rsidR="00647F8D" w:rsidRPr="00E62D4F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Возможность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процедуры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переторжки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снижению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первоначально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указанной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заявке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270981" w:rsidRPr="00E62D4F">
              <w:rPr>
                <w:spacing w:val="-6"/>
                <w:sz w:val="23"/>
                <w:szCs w:val="23"/>
              </w:rPr>
              <w:t>цены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1558C3" w:rsidRPr="00E62D4F">
              <w:rPr>
                <w:spacing w:val="-6"/>
                <w:sz w:val="23"/>
                <w:szCs w:val="23"/>
              </w:rPr>
              <w:t>договора</w:t>
            </w:r>
          </w:p>
        </w:tc>
        <w:tc>
          <w:tcPr>
            <w:tcW w:w="11624" w:type="dxa"/>
          </w:tcPr>
          <w:p w:rsidR="00C87330" w:rsidRPr="00E62D4F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C87330" w:rsidRPr="00E62D4F">
              <w:rPr>
                <w:sz w:val="23"/>
                <w:szCs w:val="23"/>
              </w:rPr>
              <w:t>озможна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</w:p>
        </w:tc>
      </w:tr>
      <w:tr w:rsidR="001F7063" w:rsidRPr="00E62D4F" w:rsidTr="00237E88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268" w:type="dxa"/>
          </w:tcPr>
          <w:p w:rsidR="001F7063" w:rsidRPr="00E62D4F" w:rsidRDefault="001F7063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Место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(открытия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доступа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поданным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заявкам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)</w:t>
            </w:r>
          </w:p>
        </w:tc>
        <w:tc>
          <w:tcPr>
            <w:tcW w:w="11624" w:type="dxa"/>
          </w:tcPr>
          <w:p w:rsidR="00250FFF" w:rsidRPr="00F621A8" w:rsidRDefault="00250FFF" w:rsidP="00250FFF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F621A8">
                <w:rPr>
                  <w:rStyle w:val="afa"/>
                  <w:sz w:val="23"/>
                  <w:szCs w:val="23"/>
                </w:rPr>
                <w:t>www.a-k-d.ru</w:t>
              </w:r>
            </w:hyperlink>
            <w:r w:rsidRPr="00F621A8">
              <w:rPr>
                <w:sz w:val="23"/>
                <w:szCs w:val="23"/>
              </w:rPr>
              <w:t>.</w:t>
            </w:r>
          </w:p>
          <w:p w:rsidR="001F7063" w:rsidRPr="00F621A8" w:rsidRDefault="00250FFF" w:rsidP="009552AE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>11:00 (время московское) «</w:t>
            </w:r>
            <w:r w:rsidR="009552AE">
              <w:rPr>
                <w:sz w:val="23"/>
                <w:szCs w:val="23"/>
              </w:rPr>
              <w:t>30</w:t>
            </w:r>
            <w:r w:rsidRPr="00F621A8">
              <w:rPr>
                <w:sz w:val="23"/>
                <w:szCs w:val="23"/>
              </w:rPr>
              <w:t>» Декабря 2013 г.</w:t>
            </w:r>
          </w:p>
        </w:tc>
      </w:tr>
      <w:tr w:rsidR="00686193" w:rsidRPr="00E62D4F" w:rsidTr="00237E88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268" w:type="dxa"/>
          </w:tcPr>
          <w:p w:rsidR="00686193" w:rsidRPr="00E62D4F" w:rsidRDefault="00530919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Срок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отборочной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оценочной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стадии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</w:p>
        </w:tc>
        <w:tc>
          <w:tcPr>
            <w:tcW w:w="11624" w:type="dxa"/>
          </w:tcPr>
          <w:p w:rsidR="00250FFF" w:rsidRPr="00F621A8" w:rsidRDefault="00250FFF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119017, г. Москва, </w:t>
            </w:r>
            <w:proofErr w:type="spellStart"/>
            <w:r w:rsidRPr="00F621A8">
              <w:rPr>
                <w:sz w:val="23"/>
                <w:szCs w:val="23"/>
              </w:rPr>
              <w:t>Пыжевский</w:t>
            </w:r>
            <w:proofErr w:type="spellEnd"/>
            <w:r w:rsidRPr="00F621A8">
              <w:rPr>
                <w:sz w:val="23"/>
                <w:szCs w:val="23"/>
              </w:rPr>
              <w:t xml:space="preserve"> пер., д. 6, Департамент организации закупок. </w:t>
            </w:r>
          </w:p>
          <w:p w:rsidR="00250FFF" w:rsidRPr="00F621A8" w:rsidRDefault="00250FFF" w:rsidP="00250FFF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>Отборочная стадия рассмотрения заявок на участие в запросе цен: не позднее «</w:t>
            </w:r>
            <w:r w:rsidR="00F621A8">
              <w:rPr>
                <w:sz w:val="23"/>
                <w:szCs w:val="23"/>
              </w:rPr>
              <w:t>3</w:t>
            </w:r>
            <w:r w:rsidR="009552AE">
              <w:rPr>
                <w:sz w:val="23"/>
                <w:szCs w:val="23"/>
              </w:rPr>
              <w:t>1</w:t>
            </w:r>
            <w:r w:rsidRPr="00F621A8">
              <w:rPr>
                <w:sz w:val="23"/>
                <w:szCs w:val="23"/>
              </w:rPr>
              <w:t>» Декабря 2013 г.</w:t>
            </w:r>
          </w:p>
          <w:p w:rsidR="00375486" w:rsidRPr="00F621A8" w:rsidRDefault="00250FFF" w:rsidP="00F621A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F621A8">
              <w:rPr>
                <w:sz w:val="23"/>
                <w:szCs w:val="23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="00D04565" w:rsidRPr="00F621A8">
              <w:rPr>
                <w:sz w:val="23"/>
                <w:szCs w:val="23"/>
              </w:rPr>
              <w:t>«</w:t>
            </w:r>
            <w:r w:rsidR="00F621A8">
              <w:rPr>
                <w:sz w:val="23"/>
                <w:szCs w:val="23"/>
              </w:rPr>
              <w:t>3</w:t>
            </w:r>
            <w:r w:rsidR="009552AE">
              <w:rPr>
                <w:sz w:val="23"/>
                <w:szCs w:val="23"/>
              </w:rPr>
              <w:t>1</w:t>
            </w:r>
            <w:bookmarkStart w:id="185" w:name="_GoBack"/>
            <w:bookmarkEnd w:id="185"/>
            <w:r w:rsidR="00D04565" w:rsidRPr="00F621A8">
              <w:rPr>
                <w:sz w:val="23"/>
                <w:szCs w:val="23"/>
              </w:rPr>
              <w:t>» Декабря 2013 г</w:t>
            </w:r>
            <w:r w:rsidRPr="00F621A8">
              <w:rPr>
                <w:sz w:val="23"/>
                <w:szCs w:val="23"/>
              </w:rPr>
              <w:t>.</w:t>
            </w:r>
          </w:p>
        </w:tc>
      </w:tr>
      <w:tr w:rsidR="00375486" w:rsidRPr="00E62D4F" w:rsidTr="00237E88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375486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Оценка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405FB7" w:rsidRPr="00E62D4F" w:rsidRDefault="00375486" w:rsidP="00237E88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качестве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единого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базиса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сравнения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используются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учетом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всех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налогов,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сборов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прочих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расходов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законодательством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Российской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Федер</w:t>
            </w:r>
            <w:r w:rsidR="000B34A2" w:rsidRPr="00E62D4F">
              <w:rPr>
                <w:sz w:val="23"/>
                <w:szCs w:val="23"/>
              </w:rPr>
              <w:t>ации.</w:t>
            </w:r>
          </w:p>
        </w:tc>
      </w:tr>
      <w:tr w:rsidR="000316C6" w:rsidRPr="00E62D4F" w:rsidTr="00237E88">
        <w:trPr>
          <w:trHeight w:val="20"/>
        </w:trPr>
        <w:tc>
          <w:tcPr>
            <w:tcW w:w="781" w:type="dxa"/>
          </w:tcPr>
          <w:p w:rsidR="000316C6" w:rsidRPr="00E62D4F" w:rsidRDefault="000316C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</w:p>
        </w:tc>
        <w:bookmarkEnd w:id="186"/>
        <w:tc>
          <w:tcPr>
            <w:tcW w:w="2268" w:type="dxa"/>
          </w:tcPr>
          <w:p w:rsidR="000316C6" w:rsidRPr="00E62D4F" w:rsidRDefault="009C5F84" w:rsidP="00D04565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="000316C6" w:rsidRPr="00E62D4F">
              <w:rPr>
                <w:spacing w:val="-6"/>
                <w:sz w:val="23"/>
                <w:szCs w:val="23"/>
              </w:rPr>
              <w:t>договора/</w:t>
            </w:r>
            <w:proofErr w:type="spellStart"/>
            <w:r w:rsidR="000316C6" w:rsidRPr="00E62D4F">
              <w:rPr>
                <w:bCs/>
                <w:i/>
                <w:sz w:val="23"/>
                <w:szCs w:val="23"/>
              </w:rPr>
              <w:t>ов</w:t>
            </w:r>
            <w:proofErr w:type="spellEnd"/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lastRenderedPageBreak/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="000316C6" w:rsidRPr="00E62D4F">
              <w:rPr>
                <w:bCs/>
                <w:i/>
                <w:sz w:val="23"/>
                <w:szCs w:val="23"/>
              </w:rPr>
              <w:t>лота]</w:t>
            </w:r>
            <w:r w:rsidR="000316C6"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C4293B" w:rsidRPr="00E62D4F" w:rsidRDefault="00C4293B" w:rsidP="00237E88">
            <w:pPr>
              <w:widowControl w:val="0"/>
              <w:ind w:right="153" w:firstLine="637"/>
              <w:jc w:val="both"/>
              <w:rPr>
                <w:b/>
                <w:bCs/>
                <w:i/>
                <w:sz w:val="23"/>
                <w:szCs w:val="23"/>
              </w:rPr>
            </w:pPr>
            <w:r w:rsidRPr="00E62D4F">
              <w:rPr>
                <w:bCs/>
                <w:i/>
                <w:iCs/>
                <w:sz w:val="23"/>
                <w:szCs w:val="23"/>
              </w:rPr>
              <w:lastRenderedPageBreak/>
              <w:t>[в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iCs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iCs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07CB9" w:rsidRPr="00E62D4F">
              <w:rPr>
                <w:sz w:val="23"/>
                <w:szCs w:val="23"/>
              </w:rPr>
              <w:t>10 (десяти) 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заседания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подведению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передает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составляется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путем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включения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условий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предложенных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победителем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проект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прилагаемый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цен.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предоставить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подписанный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заверенный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печатью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стороны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победителя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(десяти)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указанного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договора.</w:t>
            </w:r>
            <w:r w:rsidR="002328BB" w:rsidRPr="00E62D4F">
              <w:rPr>
                <w:b/>
                <w:bCs/>
                <w:i/>
                <w:sz w:val="23"/>
                <w:szCs w:val="23"/>
              </w:rPr>
              <w:t xml:space="preserve"> </w:t>
            </w:r>
          </w:p>
          <w:p w:rsidR="000316C6" w:rsidRPr="00E62D4F" w:rsidRDefault="000316C6" w:rsidP="00237E88">
            <w:pPr>
              <w:widowControl w:val="0"/>
              <w:ind w:right="153" w:firstLine="637"/>
              <w:jc w:val="both"/>
              <w:rPr>
                <w:sz w:val="23"/>
                <w:szCs w:val="23"/>
              </w:rPr>
            </w:pP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договор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C4293B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течение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20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10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ЭТП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протокола,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основании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которого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заключается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4B58" w:rsidRPr="00E62D4F">
              <w:rPr>
                <w:sz w:val="23"/>
                <w:szCs w:val="23"/>
              </w:rPr>
              <w:t>договор</w:t>
            </w:r>
            <w:r w:rsidR="006D126A" w:rsidRPr="00E62D4F">
              <w:rPr>
                <w:sz w:val="23"/>
                <w:szCs w:val="23"/>
              </w:rPr>
              <w:t>.</w:t>
            </w:r>
          </w:p>
          <w:p w:rsidR="006D126A" w:rsidRPr="00E62D4F" w:rsidRDefault="006D126A" w:rsidP="00237E88">
            <w:pPr>
              <w:widowControl w:val="0"/>
              <w:ind w:right="153" w:firstLine="637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представляет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обновленную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таблицу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цепочке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собственников,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включая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бенефициаров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том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числе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конечных),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случае,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если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такие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сведения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были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внесены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либо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отсутствии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изменений.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Срок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подписания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победителем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запроса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цен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справки,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подтверждающей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актуальность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информации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–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не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ранее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5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(пяти)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дней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заключения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договора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(с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двух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сторон)</w:t>
            </w:r>
            <w:r w:rsidR="00454B58" w:rsidRPr="00E62D4F">
              <w:rPr>
                <w:spacing w:val="-6"/>
                <w:sz w:val="23"/>
                <w:szCs w:val="23"/>
              </w:rPr>
              <w:t>.</w:t>
            </w:r>
          </w:p>
        </w:tc>
      </w:tr>
      <w:tr w:rsidR="00380FA3" w:rsidRPr="00E62D4F" w:rsidTr="00237E88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268" w:type="dxa"/>
          </w:tcPr>
          <w:p w:rsidR="00380FA3" w:rsidRPr="00E62D4F" w:rsidRDefault="00380FA3" w:rsidP="00237E88">
            <w:pPr>
              <w:widowControl w:val="0"/>
              <w:ind w:right="153"/>
              <w:rPr>
                <w:spacing w:val="-6"/>
                <w:sz w:val="23"/>
                <w:szCs w:val="23"/>
              </w:rPr>
            </w:pPr>
            <w:r w:rsidRPr="00E62D4F">
              <w:rPr>
                <w:spacing w:val="-6"/>
                <w:sz w:val="23"/>
                <w:szCs w:val="23"/>
              </w:rPr>
              <w:t>Обеспечение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исполнения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обязательств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по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spacing w:val="-6"/>
                <w:sz w:val="23"/>
                <w:szCs w:val="23"/>
              </w:rPr>
              <w:t>договору</w:t>
            </w:r>
            <w:r w:rsidR="002328BB" w:rsidRPr="00E62D4F">
              <w:rPr>
                <w:spacing w:val="-6"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[в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отношении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каждого</w:t>
            </w:r>
            <w:r w:rsidR="002328BB" w:rsidRPr="00E62D4F">
              <w:rPr>
                <w:bCs/>
                <w:i/>
                <w:sz w:val="23"/>
                <w:szCs w:val="23"/>
              </w:rPr>
              <w:t xml:space="preserve"> </w:t>
            </w:r>
            <w:r w:rsidRPr="00E62D4F">
              <w:rPr>
                <w:bCs/>
                <w:i/>
                <w:sz w:val="23"/>
                <w:szCs w:val="23"/>
              </w:rPr>
              <w:t>лота]</w:t>
            </w:r>
            <w:r w:rsidRPr="00E62D4F">
              <w:rPr>
                <w:spacing w:val="-6"/>
                <w:sz w:val="23"/>
                <w:szCs w:val="23"/>
              </w:rPr>
              <w:t>:</w:t>
            </w:r>
          </w:p>
        </w:tc>
        <w:tc>
          <w:tcPr>
            <w:tcW w:w="11624" w:type="dxa"/>
          </w:tcPr>
          <w:p w:rsidR="00380FA3" w:rsidRPr="00E62D4F" w:rsidRDefault="00A07CB9" w:rsidP="00A07CB9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Не предусмотрено.</w:t>
            </w:r>
          </w:p>
        </w:tc>
      </w:tr>
      <w:tr w:rsidR="007A678F" w:rsidRPr="00E62D4F" w:rsidTr="00237E88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7A678F" w:rsidRPr="00E62D4F" w:rsidRDefault="007A678F" w:rsidP="00237E88">
            <w:pPr>
              <w:widowControl w:val="0"/>
              <w:ind w:right="153"/>
              <w:jc w:val="both"/>
              <w:rPr>
                <w:spacing w:val="-6"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Реквизиты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перечисления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исполнения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договора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возврата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аванса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и/или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обеспечения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гарантийных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обязательств</w:t>
            </w:r>
          </w:p>
        </w:tc>
        <w:tc>
          <w:tcPr>
            <w:tcW w:w="11624" w:type="dxa"/>
          </w:tcPr>
          <w:p w:rsidR="007A678F" w:rsidRPr="00E62D4F" w:rsidRDefault="007A678F" w:rsidP="00A07CB9">
            <w:pPr>
              <w:pStyle w:val="af2"/>
              <w:widowControl w:val="0"/>
              <w:spacing w:before="0" w:beforeAutospacing="0" w:after="0" w:afterAutospacing="0"/>
              <w:ind w:right="153"/>
              <w:rPr>
                <w:b/>
                <w:bCs/>
                <w:i/>
                <w:sz w:val="23"/>
                <w:szCs w:val="23"/>
              </w:rPr>
            </w:pP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Порядок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закупочной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</w:rPr>
              <w:t>комиссии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действия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(бездействие)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заказчика,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организатора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закупочной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2E77A5" w:rsidRPr="00E62D4F">
              <w:rPr>
                <w:sz w:val="23"/>
                <w:szCs w:val="23"/>
                <w:lang w:val="ru-RU"/>
              </w:rPr>
              <w:t>комиссии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проведении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направлены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Центральный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арбитражный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комитет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80FA3" w:rsidRPr="00E62D4F">
              <w:rPr>
                <w:sz w:val="23"/>
                <w:szCs w:val="23"/>
                <w:lang w:val="ru-RU"/>
              </w:rPr>
              <w:t>(ЦАК)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отсканированном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виде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электронному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hyperlink r:id="rId29" w:history="1">
              <w:r w:rsidRPr="00E62D4F">
                <w:rPr>
                  <w:rStyle w:val="afa"/>
                  <w:color w:val="auto"/>
                  <w:sz w:val="23"/>
                  <w:szCs w:val="23"/>
                </w:rPr>
                <w:t>arbitration@rosatom.ru</w:t>
              </w:r>
            </w:hyperlink>
            <w:r w:rsidRPr="00E62D4F">
              <w:rPr>
                <w:sz w:val="23"/>
                <w:szCs w:val="23"/>
                <w:lang w:val="ru-RU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Направление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допускается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время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десяти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дня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подведения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итогов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A7053D" w:rsidRPr="00E62D4F">
              <w:rPr>
                <w:sz w:val="23"/>
                <w:szCs w:val="23"/>
              </w:rPr>
              <w:t>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протокола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признании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состоявш</w:t>
            </w:r>
            <w:r w:rsidR="00A7053D" w:rsidRPr="00E62D4F">
              <w:rPr>
                <w:sz w:val="23"/>
                <w:szCs w:val="23"/>
                <w:lang w:val="ru-RU"/>
              </w:rPr>
              <w:t>имся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принятия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заказчиком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решения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отказе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от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A7053D" w:rsidRPr="00E62D4F">
              <w:rPr>
                <w:sz w:val="23"/>
                <w:szCs w:val="23"/>
              </w:rPr>
              <w:t>проведения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Условия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положения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документации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3E0066" w:rsidRPr="00E62D4F">
              <w:rPr>
                <w:sz w:val="23"/>
                <w:szCs w:val="23"/>
                <w:lang w:val="ru-RU"/>
              </w:rPr>
              <w:t>по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запросу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могут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быть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исключительно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окончания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срока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lastRenderedPageBreak/>
              <w:t>подачи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запросе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560F3" w:rsidRPr="00E62D4F">
              <w:rPr>
                <w:sz w:val="23"/>
                <w:szCs w:val="23"/>
                <w:lang w:val="ru-RU"/>
              </w:rPr>
              <w:t>цен</w:t>
            </w:r>
            <w:r w:rsidRPr="00E62D4F">
              <w:rPr>
                <w:sz w:val="23"/>
                <w:szCs w:val="23"/>
              </w:rPr>
              <w:t>.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http://zakupki.rosatom.ru/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(раздел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арбитраж/Нормативные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документы)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представлены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Методические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рекомендации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порядке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жалоб.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Информация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состоянии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итогах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жалобы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отражается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закупок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</w:t>
            </w:r>
            <w:proofErr w:type="spellStart"/>
            <w:r w:rsidRPr="00E62D4F">
              <w:rPr>
                <w:sz w:val="23"/>
                <w:szCs w:val="23"/>
              </w:rPr>
              <w:t>Росатом</w:t>
            </w:r>
            <w:proofErr w:type="spellEnd"/>
            <w:r w:rsidRPr="00E62D4F">
              <w:rPr>
                <w:sz w:val="23"/>
                <w:szCs w:val="23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странице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соответствующей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закупки.</w:t>
            </w:r>
          </w:p>
          <w:p w:rsidR="00563A6D" w:rsidRPr="00E62D4F" w:rsidRDefault="00380FA3" w:rsidP="00E62D4F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  <w:lang w:val="ru-RU"/>
              </w:rPr>
            </w:pPr>
            <w:r w:rsidRPr="00E62D4F">
              <w:rPr>
                <w:sz w:val="23"/>
                <w:szCs w:val="23"/>
              </w:rPr>
              <w:t>Решени</w:t>
            </w:r>
            <w:r w:rsidRPr="00E62D4F">
              <w:rPr>
                <w:sz w:val="23"/>
                <w:szCs w:val="23"/>
                <w:lang w:val="ru-RU"/>
              </w:rPr>
              <w:t>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ЦАК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могут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быть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  <w:lang w:val="ru-RU"/>
              </w:rPr>
              <w:t>обжалованы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—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Контрольно</w:t>
            </w:r>
            <w:r w:rsidRPr="00E62D4F">
              <w:rPr>
                <w:sz w:val="23"/>
                <w:szCs w:val="23"/>
                <w:lang w:val="ru-RU"/>
              </w:rPr>
              <w:t>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коми</w:t>
            </w:r>
            <w:r w:rsidRPr="00E62D4F">
              <w:rPr>
                <w:sz w:val="23"/>
                <w:szCs w:val="23"/>
                <w:lang w:val="ru-RU"/>
              </w:rPr>
              <w:t>тете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позднее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1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(одного)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месяца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даты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размещения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на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официальном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сайте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результата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рассмотрения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563A6D" w:rsidRPr="00E62D4F">
              <w:rPr>
                <w:sz w:val="23"/>
                <w:szCs w:val="23"/>
              </w:rPr>
              <w:t>жалобы</w:t>
            </w:r>
            <w:r w:rsidR="00563A6D" w:rsidRPr="00E62D4F">
              <w:rPr>
                <w:sz w:val="23"/>
                <w:szCs w:val="23"/>
                <w:lang w:val="ru-RU"/>
              </w:rPr>
              <w:t>.</w:t>
            </w:r>
          </w:p>
        </w:tc>
      </w:tr>
      <w:tr w:rsidR="009D350D" w:rsidRPr="00E62D4F" w:rsidTr="00237E88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268" w:type="dxa"/>
          </w:tcPr>
          <w:p w:rsidR="009D350D" w:rsidRPr="00E62D4F" w:rsidRDefault="009D350D" w:rsidP="00237E88">
            <w:pPr>
              <w:widowControl w:val="0"/>
              <w:ind w:right="153"/>
              <w:jc w:val="both"/>
              <w:rPr>
                <w:b/>
                <w:i/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Каналы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которым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проведении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запроса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</w:rPr>
              <w:t>цен</w:t>
            </w:r>
          </w:p>
        </w:tc>
        <w:tc>
          <w:tcPr>
            <w:tcW w:w="11624" w:type="dxa"/>
          </w:tcPr>
          <w:p w:rsidR="009D350D" w:rsidRPr="00E62D4F" w:rsidRDefault="009D350D" w:rsidP="00237E88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фактах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злоупотреблений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участник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запроса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466F9E" w:rsidRPr="00E62D4F">
              <w:rPr>
                <w:sz w:val="23"/>
                <w:szCs w:val="23"/>
                <w:lang w:val="ru-RU"/>
              </w:rPr>
              <w:t>цен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может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заявить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Госкорпорацию</w:t>
            </w:r>
            <w:proofErr w:type="spellEnd"/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563A6D" w:rsidRPr="00E62D4F">
              <w:rPr>
                <w:sz w:val="23"/>
                <w:szCs w:val="23"/>
                <w:lang w:val="ru-RU"/>
              </w:rPr>
              <w:t>«</w:t>
            </w:r>
            <w:proofErr w:type="spellStart"/>
            <w:r w:rsidR="00563A6D" w:rsidRPr="00E62D4F">
              <w:rPr>
                <w:sz w:val="23"/>
                <w:szCs w:val="23"/>
                <w:lang w:val="ru-RU"/>
              </w:rPr>
              <w:t>Росатом</w:t>
            </w:r>
            <w:proofErr w:type="spellEnd"/>
            <w:r w:rsidR="00563A6D" w:rsidRPr="00E62D4F">
              <w:rPr>
                <w:sz w:val="23"/>
                <w:szCs w:val="23"/>
                <w:lang w:val="ru-RU"/>
              </w:rPr>
              <w:t>»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сообщить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об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этом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гласно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или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анонимно,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воспользовавшись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следующими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каналами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связи:</w:t>
            </w:r>
            <w:r w:rsidR="002328BB" w:rsidRPr="00E62D4F">
              <w:rPr>
                <w:sz w:val="23"/>
                <w:szCs w:val="23"/>
              </w:rPr>
              <w:t xml:space="preserve"> 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1.</w:t>
            </w:r>
            <w:r w:rsidRPr="00E62D4F">
              <w:rPr>
                <w:sz w:val="23"/>
                <w:szCs w:val="23"/>
              </w:rPr>
              <w:tab/>
              <w:t>Телефон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«горячей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линии»: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8-800-100-07-07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(многоканальный,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круглосуточно,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бесплатно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из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любой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точки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страны);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2.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электронной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почты: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0707@rosatom.ru;</w:t>
            </w:r>
          </w:p>
          <w:p w:rsidR="009D350D" w:rsidRPr="00E62D4F" w:rsidRDefault="009D350D" w:rsidP="00237E88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3.</w:t>
            </w:r>
            <w:r w:rsidRPr="00E62D4F">
              <w:rPr>
                <w:sz w:val="23"/>
                <w:szCs w:val="23"/>
              </w:rPr>
              <w:tab/>
              <w:t>Адрес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для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почтовых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отправлений: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119017,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Москва,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а/я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Pr="00E62D4F">
              <w:rPr>
                <w:sz w:val="23"/>
                <w:szCs w:val="23"/>
              </w:rPr>
              <w:t>226,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Департамент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защиты</w:t>
            </w:r>
            <w:r w:rsidR="002328BB" w:rsidRPr="00E62D4F">
              <w:rPr>
                <w:sz w:val="23"/>
                <w:szCs w:val="23"/>
                <w:lang w:val="ru-RU"/>
              </w:rPr>
              <w:t xml:space="preserve"> </w:t>
            </w:r>
            <w:r w:rsidR="00FB70DC" w:rsidRPr="00E62D4F">
              <w:rPr>
                <w:sz w:val="23"/>
                <w:szCs w:val="23"/>
                <w:lang w:val="ru-RU"/>
              </w:rPr>
              <w:t>активов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proofErr w:type="spellStart"/>
            <w:r w:rsidR="00FB70DC" w:rsidRPr="00E62D4F">
              <w:rPr>
                <w:sz w:val="23"/>
                <w:szCs w:val="23"/>
              </w:rPr>
              <w:t>Госкорпорации</w:t>
            </w:r>
            <w:proofErr w:type="spellEnd"/>
            <w:r w:rsidR="002328BB" w:rsidRPr="00E62D4F">
              <w:rPr>
                <w:sz w:val="23"/>
                <w:szCs w:val="23"/>
              </w:rPr>
              <w:t xml:space="preserve"> </w:t>
            </w:r>
            <w:r w:rsidR="00FB70DC" w:rsidRPr="00E62D4F">
              <w:rPr>
                <w:sz w:val="23"/>
                <w:szCs w:val="23"/>
              </w:rPr>
              <w:t>«</w:t>
            </w:r>
            <w:proofErr w:type="spellStart"/>
            <w:r w:rsidR="00FB70DC" w:rsidRPr="00E62D4F">
              <w:rPr>
                <w:sz w:val="23"/>
                <w:szCs w:val="23"/>
              </w:rPr>
              <w:t>Росатом</w:t>
            </w:r>
            <w:proofErr w:type="spellEnd"/>
            <w:r w:rsidR="00FB70DC" w:rsidRPr="00E62D4F">
              <w:rPr>
                <w:sz w:val="23"/>
                <w:szCs w:val="23"/>
              </w:rPr>
              <w:t>»</w:t>
            </w:r>
            <w:r w:rsidRPr="00E62D4F">
              <w:rPr>
                <w:sz w:val="23"/>
                <w:szCs w:val="23"/>
              </w:rPr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E62D4F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66022F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11.5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66022F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66022F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66022F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66022F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66022F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lastRenderedPageBreak/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66022F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66022F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Pr="00723913" w:rsidRDefault="00C87330" w:rsidP="008E1F83">
      <w:pPr>
        <w:widowControl w:val="0"/>
        <w:shd w:val="clear" w:color="auto" w:fill="FFFFFF"/>
        <w:tabs>
          <w:tab w:val="left" w:pos="1080"/>
        </w:tabs>
        <w:suppressAutoHyphens/>
        <w:sectPr w:rsidR="00C87330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6B9" w:rsidRDefault="00BD06B9">
      <w:r>
        <w:separator/>
      </w:r>
    </w:p>
  </w:endnote>
  <w:endnote w:type="continuationSeparator" w:id="0">
    <w:p w:rsidR="00BD06B9" w:rsidRDefault="00BD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BD06B9" w:rsidRDefault="00BD06B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BD06B9" w:rsidRPr="00270579" w:rsidRDefault="00BD06B9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C030AA" w:rsidRDefault="009552AE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BD06B9" w:rsidRPr="00C030AA">
          <w:rPr>
            <w:rFonts w:ascii="Times New Roman" w:hAnsi="Times New Roman"/>
          </w:rPr>
          <w:t xml:space="preserve">Страница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PAGE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27</w:t>
        </w:r>
        <w:r w:rsidR="00BD06B9" w:rsidRPr="00C030AA">
          <w:rPr>
            <w:rFonts w:ascii="Times New Roman" w:hAnsi="Times New Roman"/>
          </w:rPr>
          <w:fldChar w:fldCharType="end"/>
        </w:r>
        <w:r w:rsidR="00BD06B9" w:rsidRPr="00C030AA">
          <w:rPr>
            <w:rFonts w:ascii="Times New Roman" w:hAnsi="Times New Roman"/>
          </w:rPr>
          <w:t xml:space="preserve"> из </w:t>
        </w:r>
        <w:r w:rsidR="00BD06B9" w:rsidRPr="00C030AA">
          <w:rPr>
            <w:rFonts w:ascii="Times New Roman" w:hAnsi="Times New Roman"/>
          </w:rPr>
          <w:fldChar w:fldCharType="begin"/>
        </w:r>
        <w:r w:rsidR="00BD06B9" w:rsidRPr="00C030AA">
          <w:rPr>
            <w:rFonts w:ascii="Times New Roman" w:hAnsi="Times New Roman"/>
          </w:rPr>
          <w:instrText>NUMPAGES</w:instrText>
        </w:r>
        <w:r w:rsidR="00BD06B9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39</w:t>
        </w:r>
        <w:r w:rsidR="00BD06B9" w:rsidRPr="00C030AA">
          <w:rPr>
            <w:rFonts w:ascii="Times New Roman" w:hAnsi="Times New Roman"/>
          </w:rPr>
          <w:fldChar w:fldCharType="end"/>
        </w:r>
      </w:sdtContent>
    </w:sdt>
    <w:r w:rsidR="00BD06B9" w:rsidRPr="00C030AA">
      <w:rPr>
        <w:rFonts w:ascii="Times New Roman" w:hAnsi="Times New Roman" w:cs="Times New Roman"/>
      </w:rPr>
      <w:t xml:space="preserve"> </w:t>
    </w:r>
  </w:p>
  <w:p w:rsidR="00BD06B9" w:rsidRPr="00C030AA" w:rsidRDefault="00BD06B9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BD06B9" w:rsidRPr="00C030AA" w:rsidRDefault="00BD06B9" w:rsidP="00FA3425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9552AE" w:rsidRPr="009552AE">
      <w:rPr>
        <w:rFonts w:ascii="Times New Roman" w:hAnsi="Times New Roman" w:cs="Times New Roman"/>
      </w:rPr>
      <w:t>проведение инженерных изысканий в целях модернизации площадки размещения оборудования для обращения с РАО на ПХРО Нижегородского отделения филиала «Приволжский территориального округ» ФГУП «РосРАО» для организации временной площадки промежуточного хранения РАО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6B9" w:rsidRDefault="00BD06B9">
      <w:r>
        <w:separator/>
      </w:r>
    </w:p>
  </w:footnote>
  <w:footnote w:type="continuationSeparator" w:id="0">
    <w:p w:rsidR="00BD06B9" w:rsidRDefault="00BD0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BD06B9" w:rsidRPr="00723913" w:rsidRDefault="00BD06B9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BD06B9" w:rsidRPr="00723913" w:rsidRDefault="00BD06B9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6B9" w:rsidRPr="00723913" w:rsidRDefault="00BD06B9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2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8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2"/>
  </w:num>
  <w:num w:numId="2">
    <w:abstractNumId w:val="33"/>
  </w:num>
  <w:num w:numId="3">
    <w:abstractNumId w:val="30"/>
  </w:num>
  <w:num w:numId="4">
    <w:abstractNumId w:val="1"/>
  </w:num>
  <w:num w:numId="5">
    <w:abstractNumId w:val="0"/>
  </w:num>
  <w:num w:numId="6">
    <w:abstractNumId w:val="12"/>
  </w:num>
  <w:num w:numId="7">
    <w:abstractNumId w:val="34"/>
  </w:num>
  <w:num w:numId="8">
    <w:abstractNumId w:val="27"/>
  </w:num>
  <w:num w:numId="9">
    <w:abstractNumId w:val="3"/>
  </w:num>
  <w:num w:numId="10">
    <w:abstractNumId w:val="20"/>
  </w:num>
  <w:num w:numId="11">
    <w:abstractNumId w:val="19"/>
  </w:num>
  <w:num w:numId="12">
    <w:abstractNumId w:val="10"/>
  </w:num>
  <w:num w:numId="13">
    <w:abstractNumId w:val="21"/>
  </w:num>
  <w:num w:numId="14">
    <w:abstractNumId w:val="2"/>
  </w:num>
  <w:num w:numId="15">
    <w:abstractNumId w:val="35"/>
  </w:num>
  <w:num w:numId="16">
    <w:abstractNumId w:val="45"/>
  </w:num>
  <w:num w:numId="17">
    <w:abstractNumId w:val="37"/>
  </w:num>
  <w:num w:numId="18">
    <w:abstractNumId w:val="16"/>
  </w:num>
  <w:num w:numId="19">
    <w:abstractNumId w:val="24"/>
  </w:num>
  <w:num w:numId="20">
    <w:abstractNumId w:val="39"/>
  </w:num>
  <w:num w:numId="21">
    <w:abstractNumId w:val="41"/>
  </w:num>
  <w:num w:numId="22">
    <w:abstractNumId w:val="38"/>
  </w:num>
  <w:num w:numId="23">
    <w:abstractNumId w:val="5"/>
  </w:num>
  <w:num w:numId="24">
    <w:abstractNumId w:val="15"/>
  </w:num>
  <w:num w:numId="25">
    <w:abstractNumId w:val="17"/>
  </w:num>
  <w:num w:numId="26">
    <w:abstractNumId w:val="9"/>
  </w:num>
  <w:num w:numId="27">
    <w:abstractNumId w:val="44"/>
  </w:num>
  <w:num w:numId="28">
    <w:abstractNumId w:val="23"/>
  </w:num>
  <w:num w:numId="29">
    <w:abstractNumId w:val="36"/>
  </w:num>
  <w:num w:numId="30">
    <w:abstractNumId w:val="14"/>
  </w:num>
  <w:num w:numId="31">
    <w:abstractNumId w:val="6"/>
  </w:num>
  <w:num w:numId="32">
    <w:abstractNumId w:val="31"/>
  </w:num>
  <w:num w:numId="33">
    <w:abstractNumId w:val="18"/>
  </w:num>
  <w:num w:numId="34">
    <w:abstractNumId w:val="43"/>
  </w:num>
  <w:num w:numId="35">
    <w:abstractNumId w:val="28"/>
  </w:num>
  <w:num w:numId="36">
    <w:abstractNumId w:val="13"/>
  </w:num>
  <w:num w:numId="37">
    <w:abstractNumId w:val="22"/>
  </w:num>
  <w:num w:numId="38">
    <w:abstractNumId w:val="29"/>
  </w:num>
  <w:num w:numId="39">
    <w:abstractNumId w:val="25"/>
  </w:num>
  <w:num w:numId="40">
    <w:abstractNumId w:val="32"/>
  </w:num>
  <w:num w:numId="41">
    <w:abstractNumId w:val="40"/>
  </w:num>
  <w:num w:numId="42">
    <w:abstractNumId w:val="7"/>
  </w:num>
  <w:num w:numId="43">
    <w:abstractNumId w:val="8"/>
  </w:num>
  <w:num w:numId="44">
    <w:abstractNumId w:val="26"/>
  </w:num>
  <w:num w:numId="45">
    <w:abstractNumId w:val="4"/>
  </w:num>
  <w:num w:numId="46">
    <w:abstractNumId w:val="11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52AE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1A8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D46B019-8B8C-457F-87EB-68A776C0E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38</TotalTime>
  <Pages>39</Pages>
  <Words>11931</Words>
  <Characters>86417</Characters>
  <Application>Microsoft Office Word</Application>
  <DocSecurity>0</DocSecurity>
  <Lines>720</Lines>
  <Paragraphs>196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98152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6</cp:revision>
  <cp:lastPrinted>2013-05-13T10:31:00Z</cp:lastPrinted>
  <dcterms:created xsi:type="dcterms:W3CDTF">2013-12-04T11:17:00Z</dcterms:created>
  <dcterms:modified xsi:type="dcterms:W3CDTF">2013-12-24T11:35:00Z</dcterms:modified>
</cp:coreProperties>
</file>