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562F59" w:rsidRPr="005942D4">
        <w:tc>
          <w:tcPr>
            <w:tcW w:w="4001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562F59" w:rsidRPr="005942D4">
        <w:tc>
          <w:tcPr>
            <w:tcW w:w="4140" w:type="dxa"/>
            <w:gridSpan w:val="3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562F59" w:rsidRPr="005942D4" w:rsidRDefault="00562F59" w:rsidP="00C4519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562F59" w:rsidRPr="005942D4">
        <w:tc>
          <w:tcPr>
            <w:tcW w:w="1971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562F59" w:rsidRPr="005942D4">
        <w:tc>
          <w:tcPr>
            <w:tcW w:w="1971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562F59" w:rsidRPr="005942D4">
        <w:tc>
          <w:tcPr>
            <w:tcW w:w="1971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562F59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562F59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562F59" w:rsidRPr="005942D4">
        <w:trPr>
          <w:gridAfter w:val="3"/>
          <w:wAfter w:w="5847" w:type="dxa"/>
        </w:trPr>
        <w:tc>
          <w:tcPr>
            <w:tcW w:w="1971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562F59" w:rsidRPr="005942D4">
        <w:trPr>
          <w:gridAfter w:val="3"/>
          <w:wAfter w:w="5847" w:type="dxa"/>
        </w:trPr>
        <w:tc>
          <w:tcPr>
            <w:tcW w:w="1971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562F59" w:rsidRPr="005942D4">
        <w:trPr>
          <w:gridAfter w:val="4"/>
          <w:wAfter w:w="5986" w:type="dxa"/>
        </w:trPr>
        <w:tc>
          <w:tcPr>
            <w:tcW w:w="1971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562F59" w:rsidRPr="005942D4" w:rsidRDefault="00562F5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562F59" w:rsidRPr="00FC009D" w:rsidRDefault="00562F59">
      <w:pPr>
        <w:jc w:val="center"/>
        <w:rPr>
          <w:sz w:val="28"/>
          <w:szCs w:val="28"/>
        </w:rPr>
      </w:pPr>
    </w:p>
    <w:p w:rsidR="00562F59" w:rsidRPr="00FC009D" w:rsidRDefault="00562F59">
      <w:pPr>
        <w:pStyle w:val="110"/>
        <w:keepNext w:val="0"/>
        <w:rPr>
          <w:sz w:val="28"/>
          <w:szCs w:val="28"/>
        </w:rPr>
      </w:pPr>
    </w:p>
    <w:p w:rsidR="00562F59" w:rsidRPr="00FC009D" w:rsidRDefault="00562F59">
      <w:pPr>
        <w:jc w:val="center"/>
        <w:rPr>
          <w:sz w:val="28"/>
          <w:szCs w:val="28"/>
        </w:rPr>
      </w:pPr>
    </w:p>
    <w:p w:rsidR="00562F59" w:rsidRPr="00FC009D" w:rsidRDefault="00562F59">
      <w:pPr>
        <w:jc w:val="center"/>
        <w:rPr>
          <w:sz w:val="28"/>
          <w:szCs w:val="28"/>
        </w:rPr>
      </w:pPr>
    </w:p>
    <w:p w:rsidR="00562F59" w:rsidRPr="00FC009D" w:rsidRDefault="00562F59">
      <w:pPr>
        <w:jc w:val="center"/>
        <w:rPr>
          <w:sz w:val="28"/>
          <w:szCs w:val="28"/>
        </w:rPr>
      </w:pPr>
    </w:p>
    <w:p w:rsidR="00562F59" w:rsidRPr="00FC009D" w:rsidRDefault="00562F59">
      <w:pPr>
        <w:jc w:val="center"/>
        <w:rPr>
          <w:sz w:val="28"/>
          <w:szCs w:val="28"/>
        </w:rPr>
      </w:pPr>
    </w:p>
    <w:p w:rsidR="00562F59" w:rsidRDefault="00562F5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62F59" w:rsidRPr="00A32094" w:rsidRDefault="00562F59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562F59" w:rsidRPr="00FC009D" w:rsidRDefault="00562F59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источников бесперебойного питания </w:t>
      </w:r>
      <w:r>
        <w:rPr>
          <w:spacing w:val="-6"/>
          <w:sz w:val="28"/>
          <w:szCs w:val="28"/>
        </w:rPr>
        <w:t xml:space="preserve"> </w:t>
      </w: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563FFA" w:rsidRDefault="00562F59" w:rsidP="00A5522E">
      <w:pPr>
        <w:jc w:val="center"/>
        <w:rPr>
          <w:sz w:val="28"/>
          <w:szCs w:val="28"/>
        </w:rPr>
      </w:pPr>
    </w:p>
    <w:p w:rsidR="00562F59" w:rsidRDefault="00562F59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562F59" w:rsidRDefault="00562F59" w:rsidP="00A5522E">
      <w:pPr>
        <w:jc w:val="center"/>
        <w:rPr>
          <w:sz w:val="28"/>
          <w:szCs w:val="28"/>
        </w:rPr>
      </w:pPr>
    </w:p>
    <w:p w:rsidR="00562F59" w:rsidRDefault="00562F59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 w:rsidRPr="005A3B75">
        <w:rPr>
          <w:sz w:val="28"/>
          <w:szCs w:val="28"/>
        </w:rPr>
        <w:t>29</w:t>
      </w:r>
      <w:r w:rsidRPr="00266B5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>
        <w:rPr>
          <w:sz w:val="28"/>
          <w:szCs w:val="28"/>
          <w:lang w:val="en-US"/>
        </w:rPr>
        <w:t>178</w:t>
      </w:r>
      <w:r>
        <w:rPr>
          <w:sz w:val="28"/>
          <w:szCs w:val="28"/>
        </w:rPr>
        <w:t>-ЗЦ-Э</w:t>
      </w:r>
    </w:p>
    <w:p w:rsidR="00562F59" w:rsidRPr="00563FFA" w:rsidRDefault="00562F59" w:rsidP="00A5522E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  <w:rPr>
          <w:sz w:val="28"/>
          <w:szCs w:val="28"/>
        </w:rPr>
      </w:pPr>
    </w:p>
    <w:p w:rsidR="00562F59" w:rsidRPr="00FC009D" w:rsidRDefault="00562F59" w:rsidP="00CA2886">
      <w:pPr>
        <w:jc w:val="center"/>
      </w:pPr>
    </w:p>
    <w:p w:rsidR="00562F59" w:rsidRPr="00FC009D" w:rsidRDefault="00562F59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562F59" w:rsidRPr="00FC009D" w:rsidRDefault="00562F59" w:rsidP="00CA2886">
      <w:pPr>
        <w:sectPr w:rsidR="00562F59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62F59" w:rsidRPr="00F74A75" w:rsidRDefault="00562F59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562F59" w:rsidRPr="00CF2AAA" w:rsidRDefault="00562F59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bookmarkStart w:id="7" w:name="_GoBack"/>
    <w:bookmarkEnd w:id="7"/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62F59" w:rsidRPr="00D70DCF" w:rsidRDefault="00562F59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892260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562F59" w:rsidRPr="00D70DCF" w:rsidRDefault="00562F59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892260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562F59" w:rsidRPr="00D70DCF" w:rsidRDefault="00562F59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892260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562F59" w:rsidRPr="005C1E93" w:rsidRDefault="00562F59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892260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562F59" w:rsidRDefault="00562F59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562F59" w:rsidRDefault="00562F5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562F59" w:rsidRPr="00AA3DA4" w:rsidRDefault="00562F59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562F59" w:rsidRPr="00F74A75" w:rsidRDefault="00562F59" w:rsidP="005D6E3F">
      <w:pPr>
        <w:rPr>
          <w:sz w:val="28"/>
          <w:szCs w:val="28"/>
        </w:rPr>
      </w:pPr>
    </w:p>
    <w:p w:rsidR="00562F59" w:rsidRDefault="00562F59" w:rsidP="00600E86"/>
    <w:p w:rsidR="00562F59" w:rsidRPr="00FC009D" w:rsidRDefault="00562F59" w:rsidP="00600E86">
      <w:pPr>
        <w:sectPr w:rsidR="00562F59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62F59" w:rsidRDefault="00562F59" w:rsidP="004B3019">
      <w:pPr>
        <w:rPr>
          <w:sz w:val="28"/>
          <w:szCs w:val="28"/>
        </w:rPr>
      </w:pPr>
      <w:bookmarkStart w:id="8" w:name="_Toc397064010"/>
    </w:p>
    <w:p w:rsidR="00562F59" w:rsidRPr="00FC009D" w:rsidRDefault="00562F59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562F59" w:rsidRPr="00347B82" w:rsidRDefault="00562F59" w:rsidP="00347B82">
      <w:pPr>
        <w:rPr>
          <w:sz w:val="28"/>
          <w:szCs w:val="28"/>
        </w:rPr>
      </w:pPr>
    </w:p>
    <w:p w:rsidR="00562F59" w:rsidRPr="004923FA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562F59" w:rsidRPr="005C0EFF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562F59" w:rsidRDefault="00562F59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562F59" w:rsidRPr="005C0EFF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</w:t>
      </w:r>
      <w:r w:rsidRPr="00EB0D8F">
        <w:rPr>
          <w:rFonts w:ascii="Times New Roman" w:hAnsi="Times New Roman" w:cs="Times New Roman"/>
          <w:spacing w:val="-6"/>
          <w:sz w:val="28"/>
          <w:szCs w:val="28"/>
        </w:rPr>
        <w:t>источников бесперебойного питания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62F59" w:rsidRPr="00C01FAD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F59" w:rsidRPr="00563F70" w:rsidRDefault="00562F59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562F59" w:rsidRPr="00563F70" w:rsidRDefault="00562F59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562F59" w:rsidRPr="00563FFA" w:rsidRDefault="00562F59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562F59" w:rsidRPr="005C0EFF" w:rsidRDefault="00562F59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562F59" w:rsidRPr="00EC5CDB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2F59" w:rsidRPr="005C0EFF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EB0D8F">
        <w:rPr>
          <w:rFonts w:ascii="Times New Roman" w:hAnsi="Times New Roman" w:cs="Times New Roman"/>
          <w:sz w:val="28"/>
          <w:szCs w:val="28"/>
        </w:rPr>
        <w:t>источников бесперебойного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F59" w:rsidRDefault="00562F5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562F59" w:rsidRDefault="00562F5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562F59" w:rsidRPr="005C0EFF" w:rsidRDefault="00562F5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01FAD">
        <w:rPr>
          <w:sz w:val="28"/>
          <w:szCs w:val="28"/>
        </w:rPr>
        <w:t>Окончание поставки</w:t>
      </w:r>
      <w:r>
        <w:rPr>
          <w:sz w:val="28"/>
          <w:szCs w:val="28"/>
        </w:rPr>
        <w:t xml:space="preserve"> – не позднее 50 дней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562F59" w:rsidRDefault="00562F59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562F59" w:rsidRPr="00563FFA" w:rsidRDefault="00562F59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562F59" w:rsidRPr="00C36048" w:rsidRDefault="00562F59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562F59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F59" w:rsidRDefault="00562F59" w:rsidP="00B15DE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F59" w:rsidRDefault="00562F5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562F59" w:rsidRPr="005C0EFF" w:rsidRDefault="00562F5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562F59" w:rsidRPr="005C0EFF" w:rsidRDefault="00562F59" w:rsidP="009A1E04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1 722 000 (Один миллион семьсот двадцать две тысячи)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>расходы Поставщика на доставку товара  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562F59" w:rsidRPr="00594882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F59" w:rsidRPr="00594882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562F59" w:rsidRPr="005C0EFF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F59" w:rsidRPr="005C0EFF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562F59" w:rsidRPr="005C0EFF" w:rsidRDefault="00562F5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334EF8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62F59" w:rsidRPr="005C0EFF" w:rsidRDefault="00562F5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62F59" w:rsidRPr="005C0EFF" w:rsidRDefault="00562F59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62F59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62F59" w:rsidRDefault="00562F5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62F59" w:rsidRPr="005C0EFF" w:rsidRDefault="00562F5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562F59" w:rsidRPr="005C0EFF" w:rsidRDefault="00562F5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562F59" w:rsidRPr="005C0EFF" w:rsidRDefault="00562F59" w:rsidP="00EB4E95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562F59" w:rsidRPr="005C0EFF" w:rsidRDefault="00562F59" w:rsidP="00EB4E95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334EF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334EF8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562F59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562F59" w:rsidRPr="005C0EFF" w:rsidRDefault="00562F59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562F59" w:rsidRPr="005C0EFF" w:rsidRDefault="00562F59" w:rsidP="005C0EFF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</w:p>
    <w:p w:rsidR="00562F59" w:rsidRPr="005C0EFF" w:rsidRDefault="00562F59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4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 2015</w:t>
      </w:r>
      <w:r w:rsidRPr="005C0EFF">
        <w:rPr>
          <w:spacing w:val="-6"/>
          <w:sz w:val="28"/>
          <w:szCs w:val="28"/>
        </w:rPr>
        <w:t xml:space="preserve"> года</w:t>
      </w:r>
    </w:p>
    <w:p w:rsidR="00562F59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562F59" w:rsidRPr="00563FFA" w:rsidRDefault="00562F59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26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562F59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117DD4">
        <w:rPr>
          <w:rFonts w:ascii="Times New Roman" w:hAnsi="Times New Roman" w:cs="Times New Roman"/>
          <w:sz w:val="28"/>
          <w:szCs w:val="28"/>
        </w:rPr>
        <w:t>20 (двадцати) рабочих</w:t>
      </w:r>
      <w:r w:rsidRPr="005C0EFF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F59" w:rsidRDefault="00562F5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562F59" w:rsidRDefault="00562F5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62F59" w:rsidRDefault="00562F5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62F59" w:rsidRDefault="00562F59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562F59" w:rsidRDefault="00562F59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62F59" w:rsidRDefault="00562F59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62F59" w:rsidRPr="003651B9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62F59" w:rsidRDefault="00562F59" w:rsidP="00EB4E95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562F59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562F59" w:rsidRDefault="00562F59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562F59" w:rsidRPr="00A4214D" w:rsidRDefault="00562F5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562F59" w:rsidRPr="005C0EFF" w:rsidRDefault="00562F5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62F59" w:rsidRPr="005C0EFF" w:rsidRDefault="00562F5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2F59" w:rsidRPr="005C0EFF" w:rsidRDefault="00562F5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2F59" w:rsidRDefault="00562F59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562F59" w:rsidRDefault="00562F5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F59" w:rsidRDefault="00562F59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62F59" w:rsidRPr="008A0248" w:rsidRDefault="00562F59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562F59" w:rsidRDefault="00562F59" w:rsidP="00CD6C43">
      <w:pPr>
        <w:pStyle w:val="NormalWeb"/>
        <w:spacing w:before="0" w:beforeAutospacing="0" w:after="0" w:afterAutospacing="0"/>
        <w:ind w:right="153"/>
        <w:jc w:val="both"/>
      </w:pPr>
    </w:p>
    <w:p w:rsidR="00562F59" w:rsidRDefault="00562F59" w:rsidP="00CD6C43">
      <w:pPr>
        <w:pStyle w:val="NormalWeb"/>
        <w:spacing w:before="0" w:beforeAutospacing="0" w:after="0" w:afterAutospacing="0"/>
        <w:ind w:right="153"/>
        <w:jc w:val="both"/>
        <w:sectPr w:rsidR="00562F59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562F59" w:rsidRPr="00FC009D" w:rsidRDefault="00562F59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562F59" w:rsidRDefault="00562F5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562F59" w:rsidRDefault="00562F5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62F59" w:rsidRDefault="00562F5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562F59" w:rsidRPr="003841A6" w:rsidRDefault="00562F59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562F59" w:rsidRPr="003841A6" w:rsidRDefault="00562F59" w:rsidP="00EB4E95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562F59" w:rsidRPr="00703F4C" w:rsidRDefault="00562F59" w:rsidP="00EB4E95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562F59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562F59" w:rsidRPr="00CE4D26" w:rsidRDefault="00562F59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562F59" w:rsidRPr="00CE4D26" w:rsidRDefault="00562F59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562F59" w:rsidRPr="00CE4D26" w:rsidRDefault="00562F59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562F59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562F59" w:rsidRPr="00CE4D26" w:rsidRDefault="00562F59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2F59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62F59" w:rsidRPr="00CE4D26" w:rsidRDefault="00562F5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562F59" w:rsidRPr="00CE4D26" w:rsidRDefault="00562F59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62F59" w:rsidRPr="00CE4D26" w:rsidRDefault="00562F59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562F59" w:rsidRPr="00CE4D26" w:rsidRDefault="00562F59" w:rsidP="00EB4E95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62F59" w:rsidRPr="00CE4D26" w:rsidRDefault="00562F59" w:rsidP="00EB4E95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краткая пояснительная записка, содержащая:</w:t>
            </w:r>
          </w:p>
          <w:p w:rsidR="00562F59" w:rsidRPr="00CE4D26" w:rsidRDefault="00562F59" w:rsidP="00EB4E95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62F59" w:rsidRPr="00CE4D26" w:rsidRDefault="00562F59" w:rsidP="00EB4E95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62F59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2F59" w:rsidRPr="00CE4D26" w:rsidRDefault="00562F59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62F59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2F59" w:rsidRPr="00CE4D26" w:rsidRDefault="00562F59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62F59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2F59" w:rsidRPr="00CE4D26" w:rsidRDefault="00562F59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62F59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62F59" w:rsidRPr="00CE4D26" w:rsidRDefault="00562F59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562F59" w:rsidRPr="00CE4D26" w:rsidRDefault="00562F5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2F59" w:rsidRPr="00CE4D26" w:rsidRDefault="00562F59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2F59" w:rsidRPr="00CE4D26">
        <w:trPr>
          <w:trHeight w:val="699"/>
        </w:trPr>
        <w:tc>
          <w:tcPr>
            <w:tcW w:w="851" w:type="dxa"/>
            <w:gridSpan w:val="2"/>
            <w:vAlign w:val="center"/>
          </w:tcPr>
          <w:p w:rsidR="00562F59" w:rsidRPr="00CE4D26" w:rsidRDefault="00562F5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562F59" w:rsidRPr="00CE4D26" w:rsidRDefault="00562F59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562F59" w:rsidRPr="00CE4D26" w:rsidRDefault="00562F5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2F59" w:rsidRPr="00CE4D26" w:rsidRDefault="00562F5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562F59" w:rsidRPr="00CE4D26">
        <w:trPr>
          <w:trHeight w:val="440"/>
        </w:trPr>
        <w:tc>
          <w:tcPr>
            <w:tcW w:w="851" w:type="dxa"/>
            <w:gridSpan w:val="2"/>
            <w:vAlign w:val="center"/>
          </w:tcPr>
          <w:p w:rsidR="00562F59" w:rsidRPr="00CE4D26" w:rsidRDefault="00562F5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562F59" w:rsidRPr="00CE4D26" w:rsidRDefault="00562F59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62F59" w:rsidRPr="00CE4D26" w:rsidRDefault="00562F59" w:rsidP="00EB4E95">
            <w:pPr>
              <w:numPr>
                <w:ilvl w:val="0"/>
                <w:numId w:val="33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562F59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562F59" w:rsidRPr="00CE4D26" w:rsidRDefault="00562F5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562F59" w:rsidRPr="00CE4D26" w:rsidRDefault="00562F59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62F59" w:rsidRPr="00CE4D26" w:rsidRDefault="00562F59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62F59" w:rsidRPr="00CE4D26" w:rsidRDefault="00562F5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62F59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562F59" w:rsidRPr="00CE4D26" w:rsidRDefault="00562F5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562F59" w:rsidRPr="00CE4D26" w:rsidRDefault="00562F59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562F59" w:rsidRPr="00CE4D26" w:rsidRDefault="00562F59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2F59" w:rsidRPr="00CE4D26" w:rsidRDefault="00562F59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2F59" w:rsidRPr="00CE4D26" w:rsidRDefault="00562F59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562F59" w:rsidRPr="00CE4D26" w:rsidRDefault="00562F59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62F59" w:rsidRPr="009312BD" w:rsidRDefault="00562F59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562F59" w:rsidRDefault="00562F59" w:rsidP="00EB4E95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562F59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2F59" w:rsidRPr="00703F4C" w:rsidRDefault="00562F59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2F59" w:rsidRPr="00703F4C" w:rsidRDefault="00562F5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562F59" w:rsidRPr="00703F4C" w:rsidRDefault="00562F5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562F59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2F59" w:rsidRPr="00C20EDB" w:rsidRDefault="00562F59" w:rsidP="00EB4E95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2F59" w:rsidRPr="00703F4C" w:rsidRDefault="00562F59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62F59" w:rsidRDefault="00562F59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562F59" w:rsidRPr="00703F4C" w:rsidRDefault="00562F59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562F59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2F59" w:rsidRPr="00C20EDB" w:rsidRDefault="00562F59" w:rsidP="00EB4E95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2F59" w:rsidRPr="00703F4C" w:rsidRDefault="00562F59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562F59" w:rsidRPr="00703F4C" w:rsidRDefault="00562F59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562F59" w:rsidRPr="00703F4C" w:rsidRDefault="00562F59" w:rsidP="00703F4C"/>
    <w:p w:rsidR="00562F59" w:rsidRPr="00EA3525" w:rsidRDefault="00562F59" w:rsidP="00EB4E95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562F59" w:rsidRPr="0072366F" w:rsidRDefault="00562F59" w:rsidP="00F73FC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562F59" w:rsidRPr="00EA3525" w:rsidRDefault="00562F59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562F59" w:rsidRPr="00DF4E46" w:rsidRDefault="00562F59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562F59" w:rsidRPr="00DF4E46" w:rsidRDefault="00562F59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562F59" w:rsidRPr="00DF4E46" w:rsidRDefault="00562F59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562F59" w:rsidRPr="00EA3525" w:rsidRDefault="00562F59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562F59" w:rsidRPr="00EA3525" w:rsidRDefault="00562F59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562F59" w:rsidRPr="00EA3525" w:rsidRDefault="00562F59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562F59" w:rsidRPr="00EA3525" w:rsidRDefault="00562F59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562F59" w:rsidRDefault="00562F59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562F59" w:rsidRDefault="00562F5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62F59" w:rsidRDefault="00562F5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562F59" w:rsidRPr="00563FFA" w:rsidRDefault="00562F59" w:rsidP="002C2D0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562F59" w:rsidRPr="00563FFA" w:rsidRDefault="00562F59" w:rsidP="00EB4E9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562F59" w:rsidRDefault="00562F59" w:rsidP="00EB4E9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562F59" w:rsidRDefault="00562F59" w:rsidP="002C2D0A">
      <w:pPr>
        <w:pStyle w:val="Times12"/>
        <w:ind w:firstLine="0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562F59" w:rsidRDefault="00562F59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62F59" w:rsidRDefault="00562F59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562F59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2F59" w:rsidRPr="00FC009D" w:rsidRDefault="00562F59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62F59" w:rsidRDefault="00562F59" w:rsidP="003D5380">
      <w:pPr>
        <w:ind w:right="153" w:firstLine="636"/>
        <w:jc w:val="both"/>
        <w:rPr>
          <w:b/>
          <w:bCs/>
          <w:i/>
          <w:iCs/>
        </w:rPr>
      </w:pPr>
    </w:p>
    <w:p w:rsidR="00562F59" w:rsidRDefault="00562F59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562F59" w:rsidRDefault="00562F59" w:rsidP="003D5380">
      <w:pPr>
        <w:ind w:right="153" w:firstLine="636"/>
        <w:jc w:val="both"/>
        <w:rPr>
          <w:b/>
          <w:bCs/>
          <w:i/>
          <w:iCs/>
        </w:rPr>
      </w:pPr>
    </w:p>
    <w:p w:rsidR="00562F59" w:rsidRPr="00FC009D" w:rsidRDefault="00562F59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562F59" w:rsidRDefault="00562F59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562F59" w:rsidRPr="0086357F" w:rsidRDefault="00562F59" w:rsidP="00EB4E95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562F59" w:rsidRDefault="00562F59" w:rsidP="00144C23">
      <w:pPr>
        <w:pStyle w:val="Times12"/>
        <w:ind w:right="-29"/>
        <w:rPr>
          <w:b/>
          <w:bCs/>
          <w:i/>
          <w:iCs/>
        </w:rPr>
      </w:pPr>
    </w:p>
    <w:p w:rsidR="00562F59" w:rsidRDefault="00562F59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562F59" w:rsidRPr="00FC009D" w:rsidRDefault="00562F59" w:rsidP="009D43FD">
      <w:pPr>
        <w:pStyle w:val="Times12"/>
        <w:jc w:val="right"/>
        <w:rPr>
          <w:sz w:val="28"/>
          <w:szCs w:val="28"/>
        </w:rPr>
      </w:pPr>
    </w:p>
    <w:p w:rsidR="00562F59" w:rsidRPr="00FC009D" w:rsidRDefault="00562F59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562F59" w:rsidRPr="00FC009D" w:rsidRDefault="00562F59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562F59" w:rsidRPr="00FC009D" w:rsidRDefault="00562F59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562F59" w:rsidRPr="00FC009D" w:rsidRDefault="00562F59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562F59" w:rsidRPr="00FC009D" w:rsidRDefault="00562F59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562F59" w:rsidRPr="00FC009D" w:rsidRDefault="00562F59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562F59" w:rsidRDefault="00562F59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562F59" w:rsidRPr="00FC009D" w:rsidRDefault="00562F59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562F59" w:rsidRPr="00FC009D" w:rsidRDefault="00562F59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562F59" w:rsidRPr="00FC009D" w:rsidRDefault="00562F59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562F59" w:rsidRPr="00FC009D" w:rsidRDefault="00562F59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562F59" w:rsidRPr="00FC009D" w:rsidRDefault="00562F59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562F59" w:rsidRPr="00FC009D" w:rsidRDefault="00562F59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562F59" w:rsidRPr="00FC009D" w:rsidRDefault="00562F59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562F59" w:rsidRPr="00FC009D" w:rsidRDefault="00562F59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562F59" w:rsidRPr="00FC009D" w:rsidRDefault="00562F59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562F59" w:rsidRPr="00FC009D" w:rsidRDefault="00562F59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562F59" w:rsidRPr="00FC009D" w:rsidRDefault="00562F59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2F59" w:rsidRPr="00FC009D">
        <w:trPr>
          <w:cantSplit/>
          <w:tblHeader/>
        </w:trPr>
        <w:tc>
          <w:tcPr>
            <w:tcW w:w="709" w:type="dxa"/>
            <w:vAlign w:val="center"/>
          </w:tcPr>
          <w:p w:rsidR="00562F59" w:rsidRPr="00FC009D" w:rsidRDefault="00562F59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562F59" w:rsidRPr="00FC009D" w:rsidRDefault="00562F59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2F59" w:rsidRPr="00FC009D" w:rsidRDefault="00562F59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2F59" w:rsidRPr="00FC009D">
        <w:trPr>
          <w:cantSplit/>
        </w:trPr>
        <w:tc>
          <w:tcPr>
            <w:tcW w:w="709" w:type="dxa"/>
            <w:vAlign w:val="center"/>
          </w:tcPr>
          <w:p w:rsidR="00562F59" w:rsidRPr="00FC009D" w:rsidRDefault="00562F59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2F59" w:rsidRPr="00FC009D" w:rsidRDefault="00562F59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2F59" w:rsidRPr="00FC009D" w:rsidRDefault="00562F59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562F59" w:rsidRPr="00FC009D">
        <w:trPr>
          <w:cantSplit/>
        </w:trPr>
        <w:tc>
          <w:tcPr>
            <w:tcW w:w="709" w:type="dxa"/>
            <w:vAlign w:val="center"/>
          </w:tcPr>
          <w:p w:rsidR="00562F59" w:rsidRPr="00FC009D" w:rsidRDefault="00562F59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2F59" w:rsidRPr="00FC009D" w:rsidRDefault="00562F59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2F59" w:rsidRPr="00FC009D" w:rsidRDefault="00562F59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562F59" w:rsidRPr="00FC009D">
        <w:trPr>
          <w:cantSplit/>
        </w:trPr>
        <w:tc>
          <w:tcPr>
            <w:tcW w:w="709" w:type="dxa"/>
            <w:vAlign w:val="center"/>
          </w:tcPr>
          <w:p w:rsidR="00562F59" w:rsidRPr="00FC009D" w:rsidRDefault="00562F59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2F59" w:rsidRPr="00FC009D" w:rsidRDefault="00562F59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562F59" w:rsidRPr="00FC009D" w:rsidRDefault="00562F59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562F59" w:rsidRPr="00FC009D">
        <w:trPr>
          <w:cantSplit/>
        </w:trPr>
        <w:tc>
          <w:tcPr>
            <w:tcW w:w="709" w:type="dxa"/>
            <w:vAlign w:val="center"/>
          </w:tcPr>
          <w:p w:rsidR="00562F59" w:rsidRPr="00FC009D" w:rsidRDefault="00562F59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2F59" w:rsidRPr="00FC009D" w:rsidRDefault="00562F59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2F59" w:rsidRPr="00FC009D" w:rsidRDefault="00562F59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562F59" w:rsidRPr="00FC009D" w:rsidRDefault="00562F59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2F59" w:rsidRDefault="00562F59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562F59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562F59" w:rsidRDefault="00562F59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562F59" w:rsidRPr="00100970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2F59" w:rsidRPr="00FC009D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2F59" w:rsidRDefault="00562F59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62F59" w:rsidRPr="00FC009D" w:rsidRDefault="00562F59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562F59" w:rsidRDefault="00562F59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562F59" w:rsidRDefault="00562F59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562F59" w:rsidRPr="00FC009D" w:rsidRDefault="00562F59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562F59" w:rsidRDefault="00562F59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562F59" w:rsidRPr="00FC009D" w:rsidRDefault="00562F59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562F59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562F59" w:rsidRPr="00C35EF7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2F59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562F59" w:rsidRPr="00FC009D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2F59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62F59" w:rsidRPr="00FC009D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2F59" w:rsidRPr="00FC009D" w:rsidRDefault="00562F5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2F59" w:rsidRDefault="00562F5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2F59" w:rsidRPr="00DF05AF" w:rsidRDefault="00562F5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562F59" w:rsidRDefault="00562F5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562F59" w:rsidRDefault="00562F5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562F59" w:rsidRPr="00914AB9" w:rsidRDefault="00562F5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562F59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562F59" w:rsidRDefault="00562F59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562F59" w:rsidRDefault="00562F59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562F59" w:rsidRPr="00881537" w:rsidRDefault="00562F59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562F59" w:rsidRDefault="00562F59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562F59" w:rsidRDefault="00562F59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562F59" w:rsidRPr="001205C1" w:rsidRDefault="00562F59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562F59" w:rsidRPr="00FC009D" w:rsidRDefault="00562F59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2F59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2F59" w:rsidRPr="002C5C15" w:rsidRDefault="00562F59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2F59" w:rsidRPr="002C5C15" w:rsidRDefault="00562F59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2F59" w:rsidRPr="00FC009D" w:rsidRDefault="00562F59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2F59" w:rsidRPr="00FC009D" w:rsidRDefault="00562F5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2F59" w:rsidRPr="00FC009D" w:rsidRDefault="00562F59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562F59" w:rsidRPr="00FC009D" w:rsidRDefault="00562F59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2F59" w:rsidRPr="00FC009D">
        <w:trPr>
          <w:tblHeader/>
        </w:trPr>
        <w:tc>
          <w:tcPr>
            <w:tcW w:w="1091" w:type="dxa"/>
            <w:vAlign w:val="center"/>
          </w:tcPr>
          <w:p w:rsidR="00562F59" w:rsidRPr="00FC009D" w:rsidRDefault="00562F59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562F59" w:rsidRPr="00FC009D" w:rsidRDefault="00562F59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562F59" w:rsidRPr="00FC009D" w:rsidRDefault="00562F59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2F59" w:rsidRPr="00FC009D" w:rsidRDefault="00562F59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562F59" w:rsidRPr="00FC009D">
        <w:tc>
          <w:tcPr>
            <w:tcW w:w="1091" w:type="dxa"/>
            <w:vAlign w:val="center"/>
          </w:tcPr>
          <w:p w:rsidR="00562F59" w:rsidRPr="00FC009D" w:rsidRDefault="00562F59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562F59" w:rsidRPr="00FC009D" w:rsidRDefault="00562F59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2F59" w:rsidRPr="00FC009D" w:rsidRDefault="00562F59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562F59" w:rsidRPr="00FC009D">
        <w:tc>
          <w:tcPr>
            <w:tcW w:w="1091" w:type="dxa"/>
            <w:vAlign w:val="center"/>
          </w:tcPr>
          <w:p w:rsidR="00562F59" w:rsidRPr="0083031A" w:rsidRDefault="00562F59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2F59" w:rsidRPr="0083031A" w:rsidRDefault="00562F5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562F59" w:rsidRPr="00FC009D" w:rsidRDefault="00562F5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62F59" w:rsidRPr="00FC009D">
        <w:tc>
          <w:tcPr>
            <w:tcW w:w="1091" w:type="dxa"/>
            <w:vAlign w:val="center"/>
          </w:tcPr>
          <w:p w:rsidR="00562F59" w:rsidRPr="0083031A" w:rsidRDefault="00562F59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2F59" w:rsidRPr="0083031A" w:rsidRDefault="00562F5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562F59" w:rsidRPr="00FC009D" w:rsidRDefault="00562F5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62F59" w:rsidRPr="00FC009D">
        <w:tc>
          <w:tcPr>
            <w:tcW w:w="1091" w:type="dxa"/>
            <w:vAlign w:val="center"/>
          </w:tcPr>
          <w:p w:rsidR="00562F59" w:rsidRPr="0083031A" w:rsidRDefault="00562F59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2F59" w:rsidRPr="0083031A" w:rsidRDefault="00562F5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562F59" w:rsidRPr="00FC009D" w:rsidRDefault="00562F5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62F59" w:rsidRPr="00FC009D">
        <w:tc>
          <w:tcPr>
            <w:tcW w:w="1091" w:type="dxa"/>
            <w:vAlign w:val="center"/>
          </w:tcPr>
          <w:p w:rsidR="00562F59" w:rsidRPr="0083031A" w:rsidRDefault="00562F59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2F59" w:rsidRPr="0083031A" w:rsidRDefault="00562F5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562F59" w:rsidRPr="00FC009D" w:rsidRDefault="00562F5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62F59" w:rsidRPr="00FC009D">
        <w:tc>
          <w:tcPr>
            <w:tcW w:w="1091" w:type="dxa"/>
            <w:vAlign w:val="center"/>
          </w:tcPr>
          <w:p w:rsidR="00562F59" w:rsidRPr="0083031A" w:rsidRDefault="00562F59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2F59" w:rsidRPr="0083031A" w:rsidRDefault="00562F5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562F59" w:rsidRPr="00FC009D" w:rsidRDefault="00562F5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62F59" w:rsidRPr="00FC009D">
        <w:tc>
          <w:tcPr>
            <w:tcW w:w="1091" w:type="dxa"/>
            <w:vAlign w:val="center"/>
          </w:tcPr>
          <w:p w:rsidR="00562F59" w:rsidRPr="0083031A" w:rsidRDefault="00562F59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2F59" w:rsidRPr="0083031A" w:rsidRDefault="00562F5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562F59" w:rsidRPr="0083031A" w:rsidRDefault="00562F5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562F59" w:rsidRPr="00FC009D" w:rsidRDefault="00562F59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2F59" w:rsidRPr="00FC009D" w:rsidRDefault="00562F59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2F59" w:rsidRPr="00FC009D" w:rsidRDefault="00562F59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562F59" w:rsidRPr="00FC009D" w:rsidRDefault="00562F59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562F59" w:rsidRPr="00FC009D" w:rsidRDefault="00562F59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562F59" w:rsidRPr="00FC009D" w:rsidRDefault="00562F59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562F59" w:rsidRPr="00FC009D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562F59" w:rsidRPr="00FC009D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562F59" w:rsidRPr="00FC009D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562F59" w:rsidRPr="00FC009D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2F59" w:rsidRPr="00FC009D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2F59" w:rsidRPr="009449E0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562F59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562F59" w:rsidRPr="007639FA" w:rsidRDefault="00562F59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562F59" w:rsidRPr="00100970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562F59" w:rsidRPr="00100970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562F59" w:rsidRPr="00100970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562F59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562F59" w:rsidRPr="00A356CF" w:rsidRDefault="00562F5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562F59" w:rsidRDefault="00562F59" w:rsidP="00144C23">
      <w:pPr>
        <w:pStyle w:val="Times12"/>
        <w:ind w:right="-29"/>
        <w:rPr>
          <w:b/>
          <w:bCs/>
          <w:i/>
          <w:iCs/>
        </w:rPr>
      </w:pPr>
    </w:p>
    <w:p w:rsidR="00562F59" w:rsidRDefault="00562F59" w:rsidP="00144C23">
      <w:pPr>
        <w:pStyle w:val="Times12"/>
        <w:ind w:right="-29"/>
        <w:rPr>
          <w:b/>
          <w:bCs/>
          <w:i/>
          <w:iCs/>
        </w:rPr>
      </w:pPr>
    </w:p>
    <w:p w:rsidR="00562F59" w:rsidRDefault="00562F59" w:rsidP="00144C23">
      <w:pPr>
        <w:pStyle w:val="Times12"/>
        <w:ind w:right="-29"/>
        <w:rPr>
          <w:b/>
          <w:bCs/>
          <w:i/>
          <w:iCs/>
        </w:rPr>
      </w:pPr>
    </w:p>
    <w:p w:rsidR="00562F59" w:rsidRPr="00FC009D" w:rsidRDefault="00562F59" w:rsidP="00144C23">
      <w:pPr>
        <w:pStyle w:val="Times12"/>
        <w:ind w:right="-29"/>
        <w:rPr>
          <w:b/>
          <w:bCs/>
          <w:i/>
          <w:iCs/>
        </w:rPr>
      </w:pPr>
    </w:p>
    <w:p w:rsidR="00562F59" w:rsidRPr="00FC009D" w:rsidRDefault="00562F59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562F59" w:rsidRPr="0022001A" w:rsidRDefault="00562F59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562F59" w:rsidRPr="0022001A" w:rsidRDefault="00562F59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562F59" w:rsidRPr="00FC009D" w:rsidRDefault="00562F59" w:rsidP="00A478D9">
      <w:pPr>
        <w:jc w:val="right"/>
        <w:rPr>
          <w:b/>
          <w:bCs/>
          <w:sz w:val="22"/>
          <w:szCs w:val="22"/>
        </w:rPr>
      </w:pPr>
    </w:p>
    <w:p w:rsidR="00562F59" w:rsidRPr="00B03ADB" w:rsidRDefault="00562F59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562F59" w:rsidRDefault="00562F59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562F59" w:rsidRPr="00FC009D" w:rsidRDefault="00562F59" w:rsidP="00A478D9">
      <w:pPr>
        <w:jc w:val="right"/>
        <w:rPr>
          <w:b/>
          <w:bCs/>
          <w:i/>
          <w:iCs/>
        </w:rPr>
      </w:pPr>
    </w:p>
    <w:p w:rsidR="00562F59" w:rsidRPr="00936804" w:rsidDel="00EC0238" w:rsidRDefault="00562F59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562F59" w:rsidRPr="00FC009D" w:rsidRDefault="00562F59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2F59" w:rsidRDefault="00562F59" w:rsidP="00A478D9">
      <w:pPr>
        <w:jc w:val="both"/>
        <w:rPr>
          <w:lang w:eastAsia="en-US"/>
        </w:rPr>
      </w:pPr>
    </w:p>
    <w:p w:rsidR="00562F59" w:rsidDel="00EC0238" w:rsidRDefault="00562F59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562F59" w:rsidRPr="002B303E" w:rsidDel="00EC0238" w:rsidRDefault="00562F59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562F59" w:rsidRPr="002B303E" w:rsidDel="00EC0238">
        <w:trPr>
          <w:tblHeader/>
        </w:trPr>
        <w:tc>
          <w:tcPr>
            <w:tcW w:w="540" w:type="dxa"/>
            <w:vAlign w:val="center"/>
          </w:tcPr>
          <w:p w:rsidR="00562F59" w:rsidRPr="005F6473" w:rsidDel="00EC0238" w:rsidRDefault="00562F5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562F59" w:rsidRPr="005F6473" w:rsidDel="00EC0238" w:rsidRDefault="00562F5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562F59" w:rsidRPr="005F6473" w:rsidDel="00EC0238" w:rsidRDefault="00562F5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562F59" w:rsidRPr="005F6473" w:rsidDel="00EC0238" w:rsidRDefault="00562F5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2F59" w:rsidRPr="005F6473" w:rsidDel="00EC0238" w:rsidRDefault="00562F5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562F59" w:rsidRPr="002B303E" w:rsidDel="00EC0238">
        <w:trPr>
          <w:tblHeader/>
        </w:trPr>
        <w:tc>
          <w:tcPr>
            <w:tcW w:w="540" w:type="dxa"/>
            <w:vAlign w:val="center"/>
          </w:tcPr>
          <w:p w:rsidR="00562F59" w:rsidRPr="002B303E" w:rsidDel="00EC0238" w:rsidRDefault="00562F5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2F59" w:rsidRPr="002B303E" w:rsidDel="00EC0238">
        <w:tc>
          <w:tcPr>
            <w:tcW w:w="540" w:type="dxa"/>
          </w:tcPr>
          <w:p w:rsidR="00562F59" w:rsidRPr="002B303E" w:rsidDel="00EC0238" w:rsidRDefault="00562F5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562F59" w:rsidRPr="002B303E" w:rsidDel="00EC0238" w:rsidRDefault="00562F59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562F59" w:rsidRPr="002B303E" w:rsidDel="00EC0238" w:rsidRDefault="00562F5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62F59" w:rsidRPr="002B303E" w:rsidDel="00EC0238" w:rsidRDefault="00562F5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562F59" w:rsidRPr="002B303E" w:rsidDel="00EC0238">
        <w:tc>
          <w:tcPr>
            <w:tcW w:w="540" w:type="dxa"/>
          </w:tcPr>
          <w:p w:rsidR="00562F59" w:rsidRPr="002B303E" w:rsidDel="00EC0238" w:rsidRDefault="00562F5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562F59" w:rsidRPr="002B303E" w:rsidDel="00EC0238" w:rsidRDefault="00562F59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562F59" w:rsidRPr="002B303E" w:rsidDel="00EC0238" w:rsidRDefault="00562F5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562F59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562F59" w:rsidRPr="002B303E" w:rsidDel="00EC0238" w:rsidRDefault="00562F5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562F59" w:rsidRPr="002B303E" w:rsidDel="00EC0238" w:rsidRDefault="00562F5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562F59" w:rsidRPr="002B303E" w:rsidDel="00EC0238" w:rsidRDefault="00562F5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562F59" w:rsidRPr="002B303E" w:rsidDel="00EC0238" w:rsidRDefault="00562F5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2F59" w:rsidRPr="002B303E" w:rsidDel="00EC0238" w:rsidRDefault="00562F59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562F59" w:rsidRPr="002B303E" w:rsidDel="00EC0238" w:rsidRDefault="00562F59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562F59" w:rsidRPr="002B303E" w:rsidDel="00EC0238">
        <w:trPr>
          <w:trHeight w:val="1903"/>
        </w:trPr>
        <w:tc>
          <w:tcPr>
            <w:tcW w:w="540" w:type="dxa"/>
            <w:vMerge/>
          </w:tcPr>
          <w:p w:rsidR="00562F59" w:rsidRPr="002B303E" w:rsidDel="00EC0238" w:rsidRDefault="00562F59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562F59" w:rsidRPr="002B303E" w:rsidDel="00EC0238" w:rsidRDefault="00562F59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562F59" w:rsidRPr="002B303E" w:rsidDel="00EC0238" w:rsidRDefault="00562F59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562F59" w:rsidRPr="002B303E" w:rsidDel="00EC0238" w:rsidRDefault="00562F59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562F59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562F59" w:rsidRPr="002B303E" w:rsidDel="00EC0238" w:rsidRDefault="00562F5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562F59" w:rsidRPr="005F6473" w:rsidDel="00EC0238" w:rsidRDefault="00562F59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562F59" w:rsidRPr="00241B8D" w:rsidDel="00EC0238" w:rsidRDefault="00562F59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2F59" w:rsidRPr="00241B8D" w:rsidDel="00EC0238" w:rsidRDefault="00562F59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562F59" w:rsidRPr="002B303E" w:rsidDel="00EC0238">
        <w:trPr>
          <w:trHeight w:val="1267"/>
        </w:trPr>
        <w:tc>
          <w:tcPr>
            <w:tcW w:w="540" w:type="dxa"/>
            <w:vMerge/>
          </w:tcPr>
          <w:p w:rsidR="00562F59" w:rsidRPr="002B303E" w:rsidDel="00EC0238" w:rsidRDefault="00562F59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562F59" w:rsidRPr="002B303E" w:rsidDel="00EC0238" w:rsidRDefault="00562F59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62F59" w:rsidRPr="005F6473" w:rsidDel="00EC0238" w:rsidRDefault="00562F5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562F59" w:rsidRPr="005F6473" w:rsidDel="00EC0238" w:rsidRDefault="00562F59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562F59" w:rsidRPr="002B303E" w:rsidDel="00EC0238" w:rsidRDefault="00562F59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562F59" w:rsidRPr="00012898" w:rsidDel="00EC0238" w:rsidRDefault="00562F59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2F59" w:rsidRPr="008B0FDE" w:rsidDel="00EC0238" w:rsidRDefault="00562F59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562F59" w:rsidRPr="008B0FDE" w:rsidDel="00EC0238" w:rsidRDefault="00562F59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562F59" w:rsidDel="00EC0238" w:rsidRDefault="00562F59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562F59" w:rsidRPr="00FC009D" w:rsidDel="00EC0238" w:rsidRDefault="00562F59" w:rsidP="00A478D9">
      <w:pPr>
        <w:jc w:val="center"/>
        <w:rPr>
          <w:b/>
          <w:bCs/>
        </w:rPr>
      </w:pPr>
    </w:p>
    <w:p w:rsidR="00562F59" w:rsidRPr="00FC009D" w:rsidDel="00EC0238" w:rsidRDefault="00562F59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562F59" w:rsidRDefault="00562F5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562F59" w:rsidRPr="00FC009D" w:rsidDel="00EC0238" w:rsidRDefault="00562F5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562F59" w:rsidRPr="00FC009D" w:rsidDel="00EC0238" w:rsidRDefault="00562F5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562F59" w:rsidRPr="0076483D" w:rsidDel="00EC0238" w:rsidRDefault="00562F5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562F59" w:rsidRPr="00770FB1" w:rsidDel="00EC0238" w:rsidRDefault="00562F5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562F59" w:rsidDel="00EC0238" w:rsidRDefault="00562F59" w:rsidP="00A478D9">
      <w:pPr>
        <w:pStyle w:val="Times12"/>
        <w:tabs>
          <w:tab w:val="left" w:pos="1134"/>
        </w:tabs>
      </w:pPr>
    </w:p>
    <w:p w:rsidR="00562F59" w:rsidRDefault="00562F59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562F59" w:rsidRDefault="00562F59" w:rsidP="00A478D9"/>
    <w:p w:rsidR="00562F59" w:rsidRDefault="00562F59" w:rsidP="00A478D9"/>
    <w:p w:rsidR="00562F59" w:rsidRDefault="00562F59" w:rsidP="00A478D9"/>
    <w:p w:rsidR="00562F59" w:rsidRDefault="00562F59" w:rsidP="00A478D9"/>
    <w:p w:rsidR="00562F59" w:rsidRDefault="00562F59" w:rsidP="00A478D9"/>
    <w:p w:rsidR="00562F59" w:rsidRDefault="00562F59" w:rsidP="00A478D9"/>
    <w:p w:rsidR="00562F59" w:rsidRDefault="00562F59" w:rsidP="00A478D9"/>
    <w:p w:rsidR="00562F59" w:rsidRPr="00A478D9" w:rsidRDefault="00562F59" w:rsidP="00A478D9"/>
    <w:bookmarkEnd w:id="69"/>
    <w:bookmarkEnd w:id="70"/>
    <w:bookmarkEnd w:id="84"/>
    <w:p w:rsidR="00562F59" w:rsidRDefault="00562F59" w:rsidP="00EA3525">
      <w:pPr>
        <w:pStyle w:val="Times12"/>
        <w:ind w:left="5387" w:firstLine="0"/>
        <w:jc w:val="left"/>
      </w:pPr>
    </w:p>
    <w:p w:rsidR="00562F59" w:rsidRDefault="00562F5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562F5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62F59" w:rsidRPr="00A478D9" w:rsidRDefault="00562F59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562F59" w:rsidRPr="00FC009D" w:rsidRDefault="00562F59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562F59" w:rsidRPr="00FC009D" w:rsidRDefault="00562F59" w:rsidP="00A478D9">
      <w:pPr>
        <w:pStyle w:val="Times12"/>
        <w:ind w:left="10065" w:firstLine="0"/>
        <w:jc w:val="left"/>
      </w:pPr>
    </w:p>
    <w:p w:rsidR="00562F59" w:rsidRPr="00FC009D" w:rsidRDefault="00562F59" w:rsidP="00A478D9">
      <w:pPr>
        <w:jc w:val="right"/>
        <w:rPr>
          <w:b/>
          <w:bCs/>
          <w:sz w:val="22"/>
          <w:szCs w:val="22"/>
        </w:rPr>
      </w:pPr>
    </w:p>
    <w:p w:rsidR="00562F59" w:rsidRPr="00FC009D" w:rsidRDefault="00562F59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562F59" w:rsidRPr="00FC009D" w:rsidRDefault="00562F59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62F59" w:rsidRPr="00FC009D" w:rsidRDefault="00562F59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62F59" w:rsidRPr="00FC009D" w:rsidRDefault="00562F59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2F59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2F59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562F59" w:rsidRPr="00FC009D" w:rsidRDefault="00562F5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562F59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562F59" w:rsidRPr="00FC009D" w:rsidRDefault="00562F59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62F59" w:rsidRPr="00FC009D" w:rsidRDefault="00562F59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562F5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62F59" w:rsidRPr="00FC009D" w:rsidRDefault="00562F59" w:rsidP="00C4519B">
            <w:pPr>
              <w:rPr>
                <w:sz w:val="20"/>
                <w:szCs w:val="20"/>
              </w:rPr>
            </w:pPr>
          </w:p>
        </w:tc>
      </w:tr>
    </w:tbl>
    <w:p w:rsidR="00562F59" w:rsidRPr="00FC009D" w:rsidRDefault="00562F59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2F59" w:rsidRPr="00FC009D" w:rsidRDefault="00562F59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2F59" w:rsidRPr="00FC009D" w:rsidRDefault="00562F59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562F59" w:rsidRPr="00FC009D" w:rsidRDefault="00562F59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562F59" w:rsidRPr="00FC009D" w:rsidRDefault="00562F59" w:rsidP="00A478D9">
      <w:pPr>
        <w:jc w:val="center"/>
        <w:rPr>
          <w:b/>
          <w:bCs/>
        </w:rPr>
      </w:pPr>
    </w:p>
    <w:p w:rsidR="00562F59" w:rsidRPr="00FC009D" w:rsidRDefault="00562F59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2F59" w:rsidRPr="00FC009D" w:rsidRDefault="00562F5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2F59" w:rsidRPr="00FC009D" w:rsidRDefault="00562F59" w:rsidP="00A478D9">
      <w:pPr>
        <w:pStyle w:val="Times12"/>
        <w:ind w:firstLine="0"/>
        <w:jc w:val="left"/>
      </w:pPr>
    </w:p>
    <w:p w:rsidR="00562F59" w:rsidRPr="00023AED" w:rsidRDefault="00562F59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562F59" w:rsidRPr="00023AED" w:rsidRDefault="00562F59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2F59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562F59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562F59" w:rsidRPr="00023AED" w:rsidRDefault="00562F59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2F59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</w:p>
        </w:tc>
      </w:tr>
    </w:tbl>
    <w:p w:rsidR="00562F59" w:rsidRPr="00023AED" w:rsidRDefault="00562F59" w:rsidP="00A478D9">
      <w:pPr>
        <w:overflowPunct w:val="0"/>
        <w:autoSpaceDE w:val="0"/>
        <w:autoSpaceDN w:val="0"/>
        <w:adjustRightInd w:val="0"/>
        <w:sectPr w:rsidR="00562F59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62F59" w:rsidRPr="00023AED" w:rsidRDefault="00562F59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2F59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2F59" w:rsidRPr="00023AED">
        <w:trPr>
          <w:trHeight w:val="1590"/>
        </w:trPr>
        <w:tc>
          <w:tcPr>
            <w:tcW w:w="851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62F59" w:rsidRPr="00023AED" w:rsidRDefault="00562F5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562F59" w:rsidRPr="00023AED" w:rsidRDefault="00562F59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562F59" w:rsidRPr="00023AED" w:rsidRDefault="00562F5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2F59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2F59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62F59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2F59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2F5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62F59" w:rsidRPr="00023AED" w:rsidRDefault="00562F5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62F59" w:rsidRDefault="00562F5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562F59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62F59" w:rsidRPr="00FC009D" w:rsidRDefault="00562F59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562F59" w:rsidRPr="00FC009D" w:rsidRDefault="00562F59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562F59" w:rsidRPr="00FC009D" w:rsidRDefault="00562F59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562F59" w:rsidRPr="00FC009D" w:rsidRDefault="00562F59" w:rsidP="00E10747">
      <w:pPr>
        <w:pStyle w:val="Times12"/>
        <w:jc w:val="center"/>
        <w:rPr>
          <w:b/>
          <w:bCs/>
          <w:snapToGrid w:val="0"/>
        </w:rPr>
      </w:pPr>
    </w:p>
    <w:p w:rsidR="00562F59" w:rsidRPr="00B03ADB" w:rsidRDefault="00562F59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562F59" w:rsidRPr="00FC009D" w:rsidRDefault="00562F59" w:rsidP="00E10747">
      <w:pPr>
        <w:widowControl w:val="0"/>
        <w:autoSpaceDE w:val="0"/>
        <w:autoSpaceDN w:val="0"/>
        <w:adjustRightInd w:val="0"/>
        <w:jc w:val="center"/>
      </w:pPr>
    </w:p>
    <w:p w:rsidR="00562F59" w:rsidRPr="00FC009D" w:rsidRDefault="00562F59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562F59" w:rsidRPr="00FC009D" w:rsidRDefault="00562F59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562F59" w:rsidRPr="00927CFA" w:rsidRDefault="00562F59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562F59" w:rsidRPr="00FC009D" w:rsidRDefault="00562F59" w:rsidP="00E10747">
      <w:pPr>
        <w:pStyle w:val="Times12"/>
        <w:rPr>
          <w:i/>
          <w:iCs/>
          <w:sz w:val="22"/>
          <w:szCs w:val="22"/>
        </w:rPr>
      </w:pPr>
    </w:p>
    <w:p w:rsidR="00562F59" w:rsidRPr="00FC009D" w:rsidRDefault="00562F59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562F59" w:rsidRPr="00FC009D" w:rsidRDefault="00562F59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2F59" w:rsidRPr="00102E0C" w:rsidRDefault="00562F59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562F59" w:rsidRPr="00102E0C" w:rsidRDefault="00562F59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562F59" w:rsidRPr="00102E0C" w:rsidRDefault="00562F59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562F59" w:rsidRPr="00FC009D" w:rsidRDefault="00562F59" w:rsidP="00E10747">
      <w:pPr>
        <w:jc w:val="center"/>
        <w:rPr>
          <w:b/>
          <w:bCs/>
        </w:rPr>
      </w:pPr>
    </w:p>
    <w:p w:rsidR="00562F59" w:rsidRPr="00FC009D" w:rsidRDefault="00562F59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562F59" w:rsidRPr="00FC009D" w:rsidRDefault="00562F5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562F59" w:rsidRPr="00FC009D" w:rsidRDefault="00562F5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562F59" w:rsidRPr="00102E0C" w:rsidRDefault="00562F5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562F59" w:rsidRPr="00FC009D" w:rsidRDefault="00562F5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562F59" w:rsidRPr="00FC009D" w:rsidRDefault="00562F5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562F59" w:rsidRPr="00FC009D" w:rsidRDefault="00562F5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562F59" w:rsidRPr="00FC009D" w:rsidRDefault="00562F5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62F59" w:rsidRPr="00FC009D" w:rsidRDefault="00562F5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62F59" w:rsidRPr="00FC009D" w:rsidRDefault="00562F5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562F59" w:rsidRPr="00FC009D" w:rsidRDefault="00562F5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562F59" w:rsidRDefault="00562F59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562F59" w:rsidRPr="00FC009D" w:rsidRDefault="00562F59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562F59" w:rsidRPr="00FC009D" w:rsidRDefault="00562F59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62F59" w:rsidRPr="00FC009D" w:rsidRDefault="00562F5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562F59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  <w:r w:rsidRPr="00FC009D">
              <w:t>Ссылки на ПП</w:t>
            </w:r>
          </w:p>
        </w:tc>
      </w:tr>
      <w:tr w:rsidR="00562F59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F59" w:rsidRPr="00FC009D" w:rsidRDefault="00562F59" w:rsidP="00C4519B">
            <w:pPr>
              <w:jc w:val="center"/>
            </w:pPr>
          </w:p>
        </w:tc>
      </w:tr>
      <w:tr w:rsidR="00562F5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562F59" w:rsidRPr="00FC009D" w:rsidRDefault="00562F59" w:rsidP="00C4519B"/>
          <w:p w:rsidR="00562F59" w:rsidRPr="00FC009D" w:rsidRDefault="00562F59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62F59" w:rsidRPr="00FC009D" w:rsidRDefault="00562F59" w:rsidP="00C4519B"/>
          <w:p w:rsidR="00562F59" w:rsidRPr="00FC009D" w:rsidRDefault="00562F59" w:rsidP="00C4519B">
            <w:r w:rsidRPr="00FC009D">
              <w:t>порядковый номер</w:t>
            </w:r>
          </w:p>
        </w:tc>
      </w:tr>
      <w:tr w:rsidR="00562F5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562F59" w:rsidRPr="00FC009D" w:rsidRDefault="00562F59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562F59" w:rsidRPr="00FC009D" w:rsidRDefault="00562F59" w:rsidP="00C4519B">
            <w:r w:rsidRPr="00FC009D">
              <w:t xml:space="preserve">номер пункта Технических требований </w:t>
            </w:r>
          </w:p>
        </w:tc>
      </w:tr>
      <w:tr w:rsidR="00562F5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562F59" w:rsidRPr="00FC009D" w:rsidRDefault="00562F59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62F59" w:rsidRPr="00FC009D" w:rsidRDefault="00562F59" w:rsidP="00C4519B"/>
        </w:tc>
      </w:tr>
      <w:tr w:rsidR="00562F5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562F59" w:rsidRPr="00FC009D" w:rsidRDefault="00562F59" w:rsidP="00C4519B"/>
        </w:tc>
        <w:tc>
          <w:tcPr>
            <w:tcW w:w="7513" w:type="dxa"/>
            <w:gridSpan w:val="3"/>
          </w:tcPr>
          <w:p w:rsidR="00562F59" w:rsidRPr="00FC009D" w:rsidRDefault="00562F59" w:rsidP="00C4519B">
            <w:r w:rsidRPr="00FC009D">
              <w:t>"да" - будет выполнен полностью</w:t>
            </w:r>
          </w:p>
        </w:tc>
      </w:tr>
      <w:tr w:rsidR="00562F5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562F59" w:rsidRPr="00FC009D" w:rsidRDefault="00562F59" w:rsidP="00C4519B"/>
        </w:tc>
        <w:tc>
          <w:tcPr>
            <w:tcW w:w="7513" w:type="dxa"/>
            <w:gridSpan w:val="3"/>
          </w:tcPr>
          <w:p w:rsidR="00562F59" w:rsidRPr="00FC009D" w:rsidRDefault="00562F59" w:rsidP="00C4519B">
            <w:r w:rsidRPr="00FC009D">
              <w:t>"нет" - не будет выполнен</w:t>
            </w:r>
          </w:p>
        </w:tc>
      </w:tr>
      <w:tr w:rsidR="00562F5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562F59" w:rsidRPr="00FC009D" w:rsidRDefault="00562F59" w:rsidP="00C4519B"/>
        </w:tc>
        <w:tc>
          <w:tcPr>
            <w:tcW w:w="7513" w:type="dxa"/>
            <w:gridSpan w:val="3"/>
          </w:tcPr>
          <w:p w:rsidR="00562F59" w:rsidRPr="00FC009D" w:rsidRDefault="00562F59" w:rsidP="00C4519B">
            <w:r w:rsidRPr="00FC009D">
              <w:t>"частично" – выполняется с "такими-то" ограничениями</w:t>
            </w:r>
          </w:p>
        </w:tc>
      </w:tr>
      <w:tr w:rsidR="00562F5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562F59" w:rsidRPr="00FC009D" w:rsidRDefault="00562F59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62F59" w:rsidRPr="00FC009D" w:rsidRDefault="00562F59" w:rsidP="00C4519B">
            <w:r w:rsidRPr="00FC009D">
              <w:t>необходимые пояснения</w:t>
            </w:r>
          </w:p>
        </w:tc>
      </w:tr>
      <w:tr w:rsidR="00562F5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562F59" w:rsidRPr="00FC009D" w:rsidRDefault="00562F59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62F59" w:rsidRPr="00FC009D" w:rsidRDefault="00562F59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62F59" w:rsidRPr="00FC009D" w:rsidRDefault="00562F59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562F59" w:rsidRPr="00FC009D" w:rsidRDefault="00562F59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562F59" w:rsidRPr="00FC009D" w:rsidRDefault="00562F59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562F59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562F59" w:rsidRPr="00FC009D" w:rsidRDefault="00562F59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562F59" w:rsidRPr="00FC009D" w:rsidRDefault="00562F59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562F59" w:rsidRPr="00FC009D" w:rsidRDefault="00562F59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562F59" w:rsidRPr="00FC009D" w:rsidRDefault="00562F59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562F59" w:rsidRPr="00FC009D">
        <w:trPr>
          <w:trHeight w:val="371"/>
        </w:trPr>
        <w:tc>
          <w:tcPr>
            <w:tcW w:w="600" w:type="dxa"/>
          </w:tcPr>
          <w:p w:rsidR="00562F59" w:rsidRPr="00FC009D" w:rsidRDefault="00562F59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562F59" w:rsidRPr="00FC009D" w:rsidRDefault="00562F59" w:rsidP="00C4519B"/>
        </w:tc>
        <w:tc>
          <w:tcPr>
            <w:tcW w:w="1440" w:type="dxa"/>
          </w:tcPr>
          <w:p w:rsidR="00562F59" w:rsidRPr="00FC009D" w:rsidRDefault="00562F59" w:rsidP="00C4519B"/>
        </w:tc>
        <w:tc>
          <w:tcPr>
            <w:tcW w:w="2880" w:type="dxa"/>
          </w:tcPr>
          <w:p w:rsidR="00562F59" w:rsidRPr="00FC009D" w:rsidRDefault="00562F59" w:rsidP="00C4519B">
            <w:pPr>
              <w:ind w:firstLine="16"/>
              <w:jc w:val="center"/>
            </w:pPr>
          </w:p>
        </w:tc>
      </w:tr>
      <w:tr w:rsidR="00562F59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562F59" w:rsidRPr="00FC009D" w:rsidRDefault="00562F59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562F59" w:rsidRPr="00FC009D" w:rsidRDefault="00562F59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562F59" w:rsidRPr="00FC009D" w:rsidRDefault="00562F59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562F59" w:rsidRPr="00FC009D" w:rsidRDefault="00562F59" w:rsidP="00C4519B">
            <w:pPr>
              <w:ind w:firstLine="16"/>
              <w:jc w:val="center"/>
            </w:pPr>
          </w:p>
        </w:tc>
      </w:tr>
    </w:tbl>
    <w:p w:rsidR="00562F59" w:rsidRPr="00FC009D" w:rsidRDefault="00562F59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62F59" w:rsidRPr="00FC009D" w:rsidRDefault="00562F5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562F59" w:rsidRPr="00FC009D" w:rsidRDefault="00562F5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562F59" w:rsidRPr="00FC009D" w:rsidRDefault="00562F5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562F59" w:rsidRDefault="00562F5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p w:rsidR="00562F59" w:rsidRDefault="00562F59" w:rsidP="00E10747"/>
    <w:bookmarkStart w:id="106" w:name="_ЧАСТЬ_2"/>
    <w:bookmarkEnd w:id="106"/>
    <w:p w:rsidR="00562F59" w:rsidRPr="00BD6884" w:rsidRDefault="00562F5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5A3B75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562F59" w:rsidRDefault="00562F59" w:rsidP="00EA3525">
      <w:pPr>
        <w:pStyle w:val="Times12"/>
        <w:ind w:left="5387" w:firstLine="0"/>
        <w:jc w:val="left"/>
      </w:pPr>
    </w:p>
    <w:p w:rsidR="00562F59" w:rsidRDefault="00562F59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562F59" w:rsidRPr="00DF507B" w:rsidRDefault="00562F59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62F59" w:rsidRPr="00FC009D" w:rsidRDefault="00562F5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562F59" w:rsidRPr="00186EE7" w:rsidRDefault="00562F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562F59" w:rsidRDefault="00562F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562F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F59" w:rsidRDefault="00562F59">
      <w:r>
        <w:separator/>
      </w:r>
    </w:p>
  </w:endnote>
  <w:endnote w:type="continuationSeparator" w:id="0">
    <w:p w:rsidR="00562F59" w:rsidRDefault="00562F59">
      <w:r>
        <w:continuationSeparator/>
      </w:r>
    </w:p>
  </w:endnote>
  <w:endnote w:type="continuationNotice" w:id="1">
    <w:p w:rsidR="00562F59" w:rsidRDefault="00562F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F59" w:rsidRPr="00FE6219" w:rsidRDefault="00562F5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F59" w:rsidRPr="00FE6219" w:rsidRDefault="00562F5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F59" w:rsidRDefault="00562F59">
      <w:r>
        <w:separator/>
      </w:r>
    </w:p>
  </w:footnote>
  <w:footnote w:type="continuationSeparator" w:id="0">
    <w:p w:rsidR="00562F59" w:rsidRDefault="00562F59">
      <w:r>
        <w:continuationSeparator/>
      </w:r>
    </w:p>
  </w:footnote>
  <w:footnote w:type="continuationNotice" w:id="1">
    <w:p w:rsidR="00562F59" w:rsidRDefault="00562F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F59" w:rsidRPr="00157639" w:rsidRDefault="00562F59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562F59" w:rsidRPr="00157639" w:rsidRDefault="00562F59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562F59" w:rsidRPr="00157639" w:rsidRDefault="00562F59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562F59" w:rsidRPr="00157639" w:rsidRDefault="00562F59" w:rsidP="0027633A">
    <w:pPr>
      <w:jc w:val="center"/>
      <w:rPr>
        <w:b/>
        <w:bCs/>
        <w:caps/>
      </w:rPr>
    </w:pPr>
  </w:p>
  <w:p w:rsidR="00562F59" w:rsidRPr="00157639" w:rsidRDefault="00562F59" w:rsidP="0027633A">
    <w:pPr>
      <w:spacing w:beforeAutospacing="1" w:after="100" w:afterAutospacing="1"/>
      <w:jc w:val="both"/>
      <w:rPr>
        <w:sz w:val="22"/>
        <w:szCs w:val="22"/>
        <w:lang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  <w:p w:rsidR="00562F59" w:rsidRPr="0027633A" w:rsidRDefault="00562F59">
    <w:pPr>
      <w:pStyle w:val="Header"/>
      <w:rPr>
        <w:lang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F59" w:rsidRPr="00F429FC" w:rsidRDefault="00562F5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F59" w:rsidRPr="00F429FC" w:rsidRDefault="00562F5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17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6"/>
  </w:num>
  <w:num w:numId="11">
    <w:abstractNumId w:val="24"/>
  </w:num>
  <w:num w:numId="12">
    <w:abstractNumId w:val="1"/>
  </w:num>
  <w:num w:numId="13">
    <w:abstractNumId w:val="0"/>
  </w:num>
  <w:num w:numId="14">
    <w:abstractNumId w:val="21"/>
  </w:num>
  <w:num w:numId="15">
    <w:abstractNumId w:val="19"/>
  </w:num>
  <w:num w:numId="16">
    <w:abstractNumId w:val="3"/>
  </w:num>
  <w:num w:numId="17">
    <w:abstractNumId w:val="11"/>
  </w:num>
  <w:num w:numId="18">
    <w:abstractNumId w:val="2"/>
  </w:num>
  <w:num w:numId="19">
    <w:abstractNumId w:val="9"/>
  </w:num>
  <w:num w:numId="20">
    <w:abstractNumId w:val="15"/>
  </w:num>
  <w:num w:numId="21">
    <w:abstractNumId w:val="33"/>
  </w:num>
  <w:num w:numId="22">
    <w:abstractNumId w:val="25"/>
  </w:num>
  <w:num w:numId="23">
    <w:abstractNumId w:val="14"/>
  </w:num>
  <w:num w:numId="24">
    <w:abstractNumId w:val="39"/>
  </w:num>
  <w:num w:numId="25">
    <w:abstractNumId w:val="22"/>
  </w:num>
  <w:num w:numId="26">
    <w:abstractNumId w:val="37"/>
  </w:num>
  <w:num w:numId="27">
    <w:abstractNumId w:val="23"/>
  </w:num>
  <w:num w:numId="28">
    <w:abstractNumId w:val="30"/>
  </w:num>
  <w:num w:numId="29">
    <w:abstractNumId w:val="12"/>
  </w:num>
  <w:num w:numId="30">
    <w:abstractNumId w:val="29"/>
  </w:num>
  <w:num w:numId="31">
    <w:abstractNumId w:val="39"/>
  </w:num>
  <w:num w:numId="32">
    <w:abstractNumId w:val="34"/>
  </w:num>
  <w:num w:numId="33">
    <w:abstractNumId w:val="7"/>
  </w:num>
  <w:num w:numId="34">
    <w:abstractNumId w:val="32"/>
  </w:num>
  <w:num w:numId="35">
    <w:abstractNumId w:val="5"/>
  </w:num>
  <w:num w:numId="36">
    <w:abstractNumId w:val="38"/>
  </w:num>
  <w:num w:numId="37">
    <w:abstractNumId w:val="20"/>
  </w:num>
  <w:num w:numId="38">
    <w:abstractNumId w:val="8"/>
  </w:num>
  <w:num w:numId="39">
    <w:abstractNumId w:val="17"/>
  </w:num>
  <w:num w:numId="40">
    <w:abstractNumId w:val="16"/>
  </w:num>
  <w:num w:numId="41">
    <w:abstractNumId w:val="40"/>
  </w:num>
  <w:num w:numId="42">
    <w:abstractNumId w:val="13"/>
  </w:num>
  <w:num w:numId="43">
    <w:abstractNumId w:val="35"/>
  </w:num>
  <w:num w:numId="44">
    <w:abstractNumId w:val="18"/>
  </w:num>
  <w:num w:numId="45">
    <w:abstractNumId w:val="4"/>
  </w:num>
  <w:num w:numId="46">
    <w:abstractNumId w:val="28"/>
  </w:num>
  <w:num w:numId="47">
    <w:abstractNumId w:val="27"/>
  </w:num>
  <w:num w:numId="48">
    <w:abstractNumId w:val="6"/>
  </w:num>
  <w:num w:numId="49">
    <w:abstractNumId w:val="10"/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4C8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FA3B8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FA3B8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FA3B8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3B8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3B88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3B88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3B88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A3B8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3B88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3B88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B88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A3B8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A3B88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A3B88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3B88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A3B88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3B88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</w:style>
  <w:style w:type="character" w:customStyle="1" w:styleId="af9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FA3B88"/>
    <w:pPr>
      <w:numPr>
        <w:numId w:val="23"/>
      </w:numPr>
    </w:pPr>
  </w:style>
  <w:style w:type="numbering" w:customStyle="1" w:styleId="1">
    <w:name w:val="Стиль1"/>
    <w:rsid w:val="00FA3B88"/>
    <w:pPr>
      <w:numPr>
        <w:numId w:val="20"/>
      </w:numPr>
    </w:pPr>
  </w:style>
  <w:style w:type="numbering" w:customStyle="1" w:styleId="11">
    <w:name w:val="Стиль11"/>
    <w:rsid w:val="00FA3B88"/>
    <w:pPr>
      <w:numPr>
        <w:numId w:val="22"/>
      </w:numPr>
    </w:pPr>
  </w:style>
  <w:style w:type="numbering" w:customStyle="1" w:styleId="2">
    <w:name w:val="Стиль2"/>
    <w:rsid w:val="00FA3B88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84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6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6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</TotalTime>
  <Pages>23</Pages>
  <Words>6763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</cp:revision>
  <cp:lastPrinted>2015-05-29T13:27:00Z</cp:lastPrinted>
  <dcterms:created xsi:type="dcterms:W3CDTF">2015-05-29T13:28:00Z</dcterms:created>
  <dcterms:modified xsi:type="dcterms:W3CDTF">2015-05-29T13:28:00Z</dcterms:modified>
</cp:coreProperties>
</file>