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BD" w:rsidRPr="004E3523" w:rsidRDefault="00175FBD" w:rsidP="008931E0">
      <w:pPr>
        <w:pStyle w:val="Header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75FBD" w:rsidRPr="004E3523" w:rsidRDefault="00175FBD" w:rsidP="008931E0">
      <w:pPr>
        <w:pStyle w:val="Header"/>
        <w:ind w:left="1134"/>
        <w:jc w:val="center"/>
        <w:rPr>
          <w:b/>
          <w:sz w:val="22"/>
          <w:szCs w:val="22"/>
        </w:rPr>
      </w:pPr>
      <w:r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175FBD" w:rsidRDefault="00175FBD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175FBD" w:rsidRDefault="00175FBD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75FBD" w:rsidRDefault="00175FB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175FBD" w:rsidRDefault="00175FB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175FBD" w:rsidRDefault="00175FBD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75FBD" w:rsidRPr="004E3523" w:rsidRDefault="00175FBD" w:rsidP="008931E0">
      <w:pPr>
        <w:ind w:firstLine="142"/>
        <w:rPr>
          <w:sz w:val="22"/>
          <w:szCs w:val="22"/>
        </w:rPr>
      </w:pPr>
      <w:r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175FBD" w:rsidRDefault="00175FBD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503829803" r:id="rId8"/>
        </w:object>
      </w:r>
    </w:p>
    <w:p w:rsidR="00175FBD" w:rsidRPr="004E3523" w:rsidRDefault="00175FBD" w:rsidP="008931E0">
      <w:pPr>
        <w:rPr>
          <w:sz w:val="22"/>
          <w:szCs w:val="22"/>
        </w:rPr>
      </w:pPr>
      <w:r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175FBD" w:rsidRPr="004E3523" w:rsidRDefault="00175FBD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175FBD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175FBD" w:rsidRPr="004E3523" w:rsidRDefault="00175FBD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Pr="001973F3">
              <w:rPr>
                <w:b/>
                <w:i/>
              </w:rPr>
              <w:t>25</w:t>
            </w:r>
            <w:r>
              <w:rPr>
                <w:b/>
                <w:i/>
              </w:rPr>
              <w:t>6</w:t>
            </w:r>
            <w:r w:rsidRPr="001973F3">
              <w:rPr>
                <w:b/>
                <w:i/>
              </w:rPr>
              <w:t>-7507-11</w:t>
            </w:r>
            <w:r>
              <w:rPr>
                <w:b/>
                <w:i/>
              </w:rPr>
              <w:t>7</w:t>
            </w:r>
          </w:p>
        </w:tc>
      </w:tr>
      <w:tr w:rsidR="00175FB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175FBD" w:rsidRPr="004E3523" w:rsidRDefault="00175FBD" w:rsidP="00886160"/>
        </w:tc>
      </w:tr>
      <w:tr w:rsidR="00175FB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175FBD" w:rsidRPr="004E3523" w:rsidRDefault="00175FBD" w:rsidP="00886160"/>
        </w:tc>
      </w:tr>
      <w:tr w:rsidR="00175FB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175FBD" w:rsidRPr="004E3523" w:rsidRDefault="00175FBD" w:rsidP="00886160"/>
        </w:tc>
      </w:tr>
      <w:tr w:rsidR="00175FBD" w:rsidRPr="004E3523" w:rsidTr="00886160">
        <w:trPr>
          <w:gridBefore w:val="1"/>
          <w:wBefore w:w="6228" w:type="dxa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175FBD" w:rsidRPr="004E3523" w:rsidRDefault="00175FBD" w:rsidP="00886160"/>
        </w:tc>
        <w:tc>
          <w:tcPr>
            <w:tcW w:w="2580" w:type="dxa"/>
            <w:vAlign w:val="center"/>
          </w:tcPr>
          <w:p w:rsidR="00175FBD" w:rsidRPr="004E3523" w:rsidRDefault="00175FBD" w:rsidP="00886160"/>
        </w:tc>
      </w:tr>
      <w:tr w:rsidR="00175FB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175FBD" w:rsidRPr="004E3523" w:rsidRDefault="00175FBD" w:rsidP="00886160">
            <w:pPr>
              <w:rPr>
                <w:i/>
              </w:rPr>
            </w:pPr>
          </w:p>
        </w:tc>
      </w:tr>
    </w:tbl>
    <w:p w:rsidR="00175FBD" w:rsidRPr="004E3523" w:rsidRDefault="00175FBD" w:rsidP="008931E0">
      <w:pPr>
        <w:spacing w:line="360" w:lineRule="auto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75FBD" w:rsidRPr="004E3523" w:rsidRDefault="00175FBD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75FBD" w:rsidRPr="004E3523" w:rsidRDefault="00175FBD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175FBD" w:rsidRDefault="00175FBD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75FBD" w:rsidRDefault="00175FBD" w:rsidP="008931E0">
      <w:pPr>
        <w:spacing w:line="360" w:lineRule="auto"/>
        <w:jc w:val="center"/>
        <w:rPr>
          <w:b/>
        </w:rPr>
      </w:pPr>
    </w:p>
    <w:p w:rsidR="00175FBD" w:rsidRPr="004E3523" w:rsidRDefault="00175FBD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175FBD" w:rsidRPr="004E3523" w:rsidRDefault="00175FBD" w:rsidP="008931E0">
      <w:pPr>
        <w:pStyle w:val="BodyText2"/>
        <w:rPr>
          <w:i/>
          <w:sz w:val="20"/>
        </w:rPr>
      </w:pPr>
    </w:p>
    <w:tbl>
      <w:tblPr>
        <w:tblpPr w:leftFromText="180" w:rightFromText="180" w:vertAnchor="text" w:horzAnchor="margin" w:tblpY="-41"/>
        <w:tblW w:w="5016" w:type="dxa"/>
        <w:tblLook w:val="01E0"/>
      </w:tblPr>
      <w:tblGrid>
        <w:gridCol w:w="1807"/>
        <w:gridCol w:w="3209"/>
      </w:tblGrid>
      <w:tr w:rsidR="00175FBD" w:rsidRPr="004E3523" w:rsidTr="001973F3">
        <w:tc>
          <w:tcPr>
            <w:tcW w:w="5016" w:type="dxa"/>
            <w:gridSpan w:val="2"/>
            <w:vAlign w:val="center"/>
          </w:tcPr>
          <w:p w:rsidR="00175FBD" w:rsidRPr="004E3523" w:rsidRDefault="00175FBD" w:rsidP="001973F3"/>
        </w:tc>
      </w:tr>
      <w:tr w:rsidR="00175FBD" w:rsidRPr="004E3523" w:rsidTr="001973F3">
        <w:tc>
          <w:tcPr>
            <w:tcW w:w="5016" w:type="dxa"/>
            <w:gridSpan w:val="2"/>
          </w:tcPr>
          <w:p w:rsidR="00175FBD" w:rsidRPr="004E3523" w:rsidRDefault="00175FBD" w:rsidP="001973F3"/>
        </w:tc>
      </w:tr>
      <w:tr w:rsidR="00175FBD" w:rsidRPr="004E3523" w:rsidTr="001973F3">
        <w:tc>
          <w:tcPr>
            <w:tcW w:w="5016" w:type="dxa"/>
            <w:gridSpan w:val="2"/>
          </w:tcPr>
          <w:p w:rsidR="00175FBD" w:rsidRPr="00C315D9" w:rsidRDefault="00175FBD" w:rsidP="001973F3"/>
        </w:tc>
      </w:tr>
      <w:tr w:rsidR="00175FBD" w:rsidRPr="004E3523" w:rsidTr="006B7C18">
        <w:tc>
          <w:tcPr>
            <w:tcW w:w="1807" w:type="dxa"/>
          </w:tcPr>
          <w:p w:rsidR="00175FBD" w:rsidRPr="004E3523" w:rsidRDefault="00175FBD" w:rsidP="001973F3"/>
        </w:tc>
        <w:tc>
          <w:tcPr>
            <w:tcW w:w="3209" w:type="dxa"/>
          </w:tcPr>
          <w:p w:rsidR="00175FBD" w:rsidRPr="004E3523" w:rsidRDefault="00175FBD" w:rsidP="001973F3"/>
        </w:tc>
      </w:tr>
      <w:tr w:rsidR="00175FBD" w:rsidRPr="004E3523" w:rsidTr="006B7C18">
        <w:tc>
          <w:tcPr>
            <w:tcW w:w="1807" w:type="dxa"/>
          </w:tcPr>
          <w:p w:rsidR="00175FBD" w:rsidRPr="004E3523" w:rsidRDefault="00175FBD" w:rsidP="001973F3"/>
        </w:tc>
        <w:tc>
          <w:tcPr>
            <w:tcW w:w="3209" w:type="dxa"/>
          </w:tcPr>
          <w:p w:rsidR="00175FBD" w:rsidRPr="004E3523" w:rsidRDefault="00175FBD" w:rsidP="001973F3"/>
        </w:tc>
      </w:tr>
      <w:tr w:rsidR="00175FBD" w:rsidRPr="004E3523" w:rsidTr="001973F3">
        <w:tc>
          <w:tcPr>
            <w:tcW w:w="5016" w:type="dxa"/>
            <w:gridSpan w:val="2"/>
          </w:tcPr>
          <w:p w:rsidR="00175FBD" w:rsidRPr="004E3523" w:rsidRDefault="00175FBD" w:rsidP="001973F3"/>
        </w:tc>
      </w:tr>
      <w:tr w:rsidR="00175FBD" w:rsidRPr="004E3523" w:rsidTr="001973F3">
        <w:tc>
          <w:tcPr>
            <w:tcW w:w="5016" w:type="dxa"/>
            <w:gridSpan w:val="2"/>
          </w:tcPr>
          <w:p w:rsidR="00175FBD" w:rsidRPr="0014241E" w:rsidRDefault="00175FBD" w:rsidP="001973F3"/>
        </w:tc>
      </w:tr>
      <w:tr w:rsidR="00175FBD" w:rsidRPr="004E3523" w:rsidTr="006B7C18">
        <w:tc>
          <w:tcPr>
            <w:tcW w:w="1807" w:type="dxa"/>
          </w:tcPr>
          <w:p w:rsidR="00175FBD" w:rsidRPr="004E3523" w:rsidRDefault="00175FBD" w:rsidP="001973F3"/>
        </w:tc>
        <w:tc>
          <w:tcPr>
            <w:tcW w:w="3209" w:type="dxa"/>
          </w:tcPr>
          <w:p w:rsidR="00175FBD" w:rsidRPr="004E3523" w:rsidRDefault="00175FBD" w:rsidP="001973F3"/>
        </w:tc>
      </w:tr>
      <w:tr w:rsidR="00175FBD" w:rsidRPr="004E3523" w:rsidTr="006B7C18">
        <w:tc>
          <w:tcPr>
            <w:tcW w:w="1807" w:type="dxa"/>
          </w:tcPr>
          <w:p w:rsidR="00175FBD" w:rsidRPr="004E3523" w:rsidRDefault="00175FBD" w:rsidP="001973F3"/>
        </w:tc>
        <w:tc>
          <w:tcPr>
            <w:tcW w:w="3209" w:type="dxa"/>
          </w:tcPr>
          <w:p w:rsidR="00175FBD" w:rsidRPr="004E3523" w:rsidRDefault="00175FBD" w:rsidP="001973F3"/>
        </w:tc>
      </w:tr>
      <w:tr w:rsidR="00175FBD" w:rsidRPr="004E3523" w:rsidTr="001973F3">
        <w:tc>
          <w:tcPr>
            <w:tcW w:w="5016" w:type="dxa"/>
            <w:gridSpan w:val="2"/>
          </w:tcPr>
          <w:p w:rsidR="00175FBD" w:rsidRPr="004E3523" w:rsidRDefault="00175FBD" w:rsidP="001973F3"/>
        </w:tc>
      </w:tr>
      <w:tr w:rsidR="00175FBD" w:rsidRPr="004E3523" w:rsidTr="001973F3">
        <w:tc>
          <w:tcPr>
            <w:tcW w:w="5016" w:type="dxa"/>
            <w:gridSpan w:val="2"/>
          </w:tcPr>
          <w:p w:rsidR="00175FBD" w:rsidRPr="004E3523" w:rsidRDefault="00175FBD" w:rsidP="001973F3"/>
        </w:tc>
      </w:tr>
      <w:tr w:rsidR="00175FBD" w:rsidRPr="004E3523" w:rsidTr="006B7C18">
        <w:tc>
          <w:tcPr>
            <w:tcW w:w="1807" w:type="dxa"/>
          </w:tcPr>
          <w:p w:rsidR="00175FBD" w:rsidRPr="004E3523" w:rsidRDefault="00175FBD" w:rsidP="001973F3"/>
        </w:tc>
        <w:tc>
          <w:tcPr>
            <w:tcW w:w="3209" w:type="dxa"/>
          </w:tcPr>
          <w:p w:rsidR="00175FBD" w:rsidRPr="004E3523" w:rsidRDefault="00175FBD" w:rsidP="001973F3"/>
        </w:tc>
      </w:tr>
      <w:tr w:rsidR="00175FBD" w:rsidRPr="004E3523" w:rsidTr="006B7C18">
        <w:tc>
          <w:tcPr>
            <w:tcW w:w="1807" w:type="dxa"/>
          </w:tcPr>
          <w:p w:rsidR="00175FBD" w:rsidRPr="004E3523" w:rsidRDefault="00175FBD" w:rsidP="001973F3"/>
        </w:tc>
        <w:tc>
          <w:tcPr>
            <w:tcW w:w="3209" w:type="dxa"/>
          </w:tcPr>
          <w:p w:rsidR="00175FBD" w:rsidRPr="004E3523" w:rsidRDefault="00175FBD" w:rsidP="001973F3"/>
        </w:tc>
      </w:tr>
    </w:tbl>
    <w:tbl>
      <w:tblPr>
        <w:tblpPr w:leftFromText="180" w:rightFromText="180" w:vertAnchor="text" w:horzAnchor="margin" w:tblpXSpec="right" w:tblpY="12"/>
        <w:tblW w:w="4500" w:type="dxa"/>
        <w:tblLook w:val="01E0"/>
      </w:tblPr>
      <w:tblGrid>
        <w:gridCol w:w="1908"/>
        <w:gridCol w:w="72"/>
        <w:gridCol w:w="2520"/>
      </w:tblGrid>
      <w:tr w:rsidR="00175FBD" w:rsidTr="00DC28B4">
        <w:tc>
          <w:tcPr>
            <w:tcW w:w="4500" w:type="dxa"/>
            <w:gridSpan w:val="3"/>
            <w:vAlign w:val="center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  <w:vAlign w:val="center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6B7C18">
        <w:tc>
          <w:tcPr>
            <w:tcW w:w="1980" w:type="dxa"/>
            <w:gridSpan w:val="2"/>
          </w:tcPr>
          <w:p w:rsidR="00175FBD" w:rsidRPr="00AC3E74" w:rsidRDefault="00175FBD" w:rsidP="00DC28B4"/>
        </w:tc>
        <w:tc>
          <w:tcPr>
            <w:tcW w:w="2520" w:type="dxa"/>
          </w:tcPr>
          <w:p w:rsidR="00175FBD" w:rsidRPr="00AC3E74" w:rsidRDefault="00175FBD" w:rsidP="00DC28B4"/>
        </w:tc>
      </w:tr>
      <w:tr w:rsidR="00175FBD" w:rsidTr="006B7C18">
        <w:tc>
          <w:tcPr>
            <w:tcW w:w="1980" w:type="dxa"/>
            <w:gridSpan w:val="2"/>
          </w:tcPr>
          <w:p w:rsidR="00175FBD" w:rsidRPr="00AC3E74" w:rsidRDefault="00175FBD" w:rsidP="00DC28B4"/>
        </w:tc>
        <w:tc>
          <w:tcPr>
            <w:tcW w:w="2520" w:type="dxa"/>
          </w:tcPr>
          <w:p w:rsidR="00175FBD" w:rsidRPr="00AC3E74" w:rsidRDefault="00175FBD" w:rsidP="00DC28B4"/>
        </w:tc>
      </w:tr>
      <w:tr w:rsidR="00175FBD" w:rsidTr="00DC28B4">
        <w:trPr>
          <w:trHeight w:val="128"/>
        </w:trPr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  <w:vAlign w:val="center"/>
          </w:tcPr>
          <w:p w:rsidR="00175FBD" w:rsidRPr="00AC3E74" w:rsidRDefault="00175FBD" w:rsidP="00DC28B4"/>
        </w:tc>
      </w:tr>
      <w:tr w:rsidR="00175FBD" w:rsidTr="006B7C18">
        <w:tc>
          <w:tcPr>
            <w:tcW w:w="1980" w:type="dxa"/>
            <w:gridSpan w:val="2"/>
          </w:tcPr>
          <w:p w:rsidR="00175FBD" w:rsidRPr="00AC3E74" w:rsidRDefault="00175FBD" w:rsidP="00DC28B4"/>
        </w:tc>
        <w:tc>
          <w:tcPr>
            <w:tcW w:w="2520" w:type="dxa"/>
          </w:tcPr>
          <w:p w:rsidR="00175FBD" w:rsidRPr="00AC3E74" w:rsidRDefault="00175FBD" w:rsidP="00DC28B4"/>
        </w:tc>
      </w:tr>
      <w:tr w:rsidR="00175FBD" w:rsidTr="006B7C18">
        <w:tc>
          <w:tcPr>
            <w:tcW w:w="1980" w:type="dxa"/>
            <w:gridSpan w:val="2"/>
          </w:tcPr>
          <w:p w:rsidR="00175FBD" w:rsidRPr="00AC3E74" w:rsidRDefault="00175FBD" w:rsidP="00DC28B4"/>
        </w:tc>
        <w:tc>
          <w:tcPr>
            <w:tcW w:w="2520" w:type="dxa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6B7C18">
        <w:tc>
          <w:tcPr>
            <w:tcW w:w="1980" w:type="dxa"/>
            <w:gridSpan w:val="2"/>
          </w:tcPr>
          <w:p w:rsidR="00175FBD" w:rsidRPr="00AC3E74" w:rsidRDefault="00175FBD" w:rsidP="00DC28B4"/>
        </w:tc>
        <w:tc>
          <w:tcPr>
            <w:tcW w:w="2520" w:type="dxa"/>
          </w:tcPr>
          <w:p w:rsidR="00175FBD" w:rsidRPr="00AC3E74" w:rsidRDefault="00175FBD" w:rsidP="00DC28B4"/>
        </w:tc>
      </w:tr>
      <w:tr w:rsidR="00175FBD" w:rsidTr="006B7C18">
        <w:tc>
          <w:tcPr>
            <w:tcW w:w="1980" w:type="dxa"/>
            <w:gridSpan w:val="2"/>
          </w:tcPr>
          <w:p w:rsidR="00175FBD" w:rsidRPr="00AC3E74" w:rsidRDefault="00175FBD" w:rsidP="00DC28B4"/>
        </w:tc>
        <w:tc>
          <w:tcPr>
            <w:tcW w:w="2520" w:type="dxa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6B7C18">
        <w:tc>
          <w:tcPr>
            <w:tcW w:w="1908" w:type="dxa"/>
          </w:tcPr>
          <w:p w:rsidR="00175FBD" w:rsidRPr="00AC3E74" w:rsidRDefault="00175FBD" w:rsidP="00DC28B4"/>
        </w:tc>
        <w:tc>
          <w:tcPr>
            <w:tcW w:w="2592" w:type="dxa"/>
            <w:gridSpan w:val="2"/>
          </w:tcPr>
          <w:p w:rsidR="00175FBD" w:rsidRPr="00AC3E74" w:rsidRDefault="00175FBD" w:rsidP="00DC28B4"/>
        </w:tc>
      </w:tr>
      <w:tr w:rsidR="00175FBD" w:rsidTr="006B7C18">
        <w:tc>
          <w:tcPr>
            <w:tcW w:w="1908" w:type="dxa"/>
          </w:tcPr>
          <w:p w:rsidR="00175FBD" w:rsidRPr="00AC3E74" w:rsidRDefault="00175FBD" w:rsidP="00DC28B4"/>
        </w:tc>
        <w:tc>
          <w:tcPr>
            <w:tcW w:w="2592" w:type="dxa"/>
            <w:gridSpan w:val="2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AC3E74" w:rsidRDefault="00175FBD" w:rsidP="00DC28B4"/>
        </w:tc>
      </w:tr>
      <w:tr w:rsidR="00175FBD" w:rsidTr="00DC28B4">
        <w:tc>
          <w:tcPr>
            <w:tcW w:w="4500" w:type="dxa"/>
            <w:gridSpan w:val="3"/>
          </w:tcPr>
          <w:p w:rsidR="00175FBD" w:rsidRPr="002A183A" w:rsidRDefault="00175FBD" w:rsidP="001973F3">
            <w:pPr>
              <w:rPr>
                <w:lang w:val="en-US"/>
              </w:rPr>
            </w:pPr>
          </w:p>
        </w:tc>
      </w:tr>
      <w:tr w:rsidR="00175FBD" w:rsidTr="006B7C18">
        <w:tc>
          <w:tcPr>
            <w:tcW w:w="1908" w:type="dxa"/>
          </w:tcPr>
          <w:p w:rsidR="00175FBD" w:rsidRPr="00AC3E74" w:rsidRDefault="00175FBD" w:rsidP="00DC28B4"/>
        </w:tc>
        <w:tc>
          <w:tcPr>
            <w:tcW w:w="2592" w:type="dxa"/>
            <w:gridSpan w:val="2"/>
          </w:tcPr>
          <w:p w:rsidR="00175FBD" w:rsidRPr="00AC3E74" w:rsidRDefault="00175FBD" w:rsidP="00DC28B4"/>
        </w:tc>
      </w:tr>
      <w:tr w:rsidR="00175FBD" w:rsidTr="006B7C18">
        <w:tc>
          <w:tcPr>
            <w:tcW w:w="1908" w:type="dxa"/>
          </w:tcPr>
          <w:p w:rsidR="00175FBD" w:rsidRPr="00AC3E74" w:rsidRDefault="00175FBD" w:rsidP="00DC28B4"/>
        </w:tc>
        <w:tc>
          <w:tcPr>
            <w:tcW w:w="2592" w:type="dxa"/>
            <w:gridSpan w:val="2"/>
          </w:tcPr>
          <w:p w:rsidR="00175FBD" w:rsidRPr="00AC3E74" w:rsidRDefault="00175FBD" w:rsidP="00DC28B4"/>
        </w:tc>
      </w:tr>
    </w:tbl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4E3523" w:rsidRDefault="00175FBD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75FBD" w:rsidRPr="0052620D" w:rsidRDefault="00175FBD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75FBD" w:rsidRPr="0052620D" w:rsidRDefault="00175FBD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Pr="0052620D" w:rsidRDefault="00175FBD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75FBD" w:rsidRDefault="00175FBD" w:rsidP="00DC28B4">
      <w:pPr>
        <w:pStyle w:val="1c"/>
        <w:ind w:firstLine="0"/>
        <w:rPr>
          <w:rFonts w:ascii="Times New Roman" w:hAnsi="Times New Roman"/>
          <w:b w:val="0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175FBD" w:rsidRPr="00DC28B4" w:rsidRDefault="00175FBD" w:rsidP="00DC28B4"/>
    <w:p w:rsidR="00175FBD" w:rsidRPr="00DC28B4" w:rsidRDefault="00175FBD">
      <w:pPr>
        <w:pStyle w:val="TOC1"/>
        <w:rPr>
          <w:rFonts w:ascii="Calibri" w:hAnsi="Calibri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28972525" w:history="1">
        <w:r w:rsidRPr="00DC28B4">
          <w:rPr>
            <w:rStyle w:val="Hyperlink"/>
            <w:bCs/>
          </w:rPr>
          <w:t>1. ИЗВЕЩЕНИЕ О ПРОВЕДЕНИИ ЗАКУПКИ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_Toc428972525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3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26" w:history="1">
        <w:r w:rsidRPr="00DC28B4">
          <w:rPr>
            <w:rStyle w:val="Hyperlink"/>
          </w:rPr>
          <w:t>ЧАСТЬ 1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_Toc428972526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6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27" w:history="1">
        <w:r w:rsidRPr="00DC28B4">
          <w:rPr>
            <w:rStyle w:val="Hyperlink"/>
            <w:rFonts w:eastAsia="Arial Unicode MS"/>
          </w:rPr>
          <w:t>2. ТРЕБОВАНИЯ. ДОКУМЕНТЫ. СОСТАВ ЗАЯВКИ НА УЧАСТИЕ В ЗАКУПКЕ.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_Toc428972527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6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28" w:history="1">
        <w:r w:rsidRPr="00DC28B4">
          <w:rPr>
            <w:rStyle w:val="Hyperlink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_Toc428972528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6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29" w:history="1">
        <w:r w:rsidRPr="00DC28B4">
          <w:rPr>
            <w:rStyle w:val="Hyperlink"/>
            <w:rFonts w:eastAsia="Arial Unicode MS"/>
          </w:rPr>
          <w:t>2.1.1. Требования к участникам запроса цен.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_Toc428972529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6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30" w:history="1">
        <w:r w:rsidRPr="00DC28B4">
          <w:rPr>
            <w:rStyle w:val="Hyperlink"/>
            <w:rFonts w:eastAsia="Arial Unicode MS"/>
          </w:rPr>
          <w:t>2.1.2. Требования к продукции.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_Toc428972530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10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31" w:history="1">
        <w:r w:rsidRPr="00DC28B4">
          <w:rPr>
            <w:rStyle w:val="Hyperlink"/>
            <w:rFonts w:eastAsia="Arial Unicode MS"/>
          </w:rPr>
          <w:t>2.2. Состав заявки на участие в закупке.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_Toc428972531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10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32" w:history="1">
        <w:r w:rsidRPr="00DC28B4">
          <w:rPr>
            <w:rStyle w:val="Hyperlink"/>
            <w:rFonts w:eastAsia="Arial Unicode MS"/>
          </w:rPr>
          <w:t>3. КРИТЕРИИ И МЕТОДИКА ОЦЕНКИ ЗАЯВОК НА УЧАСТИЕ В ЗАКУПКЕ.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_Toc428972532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10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33" w:history="1">
        <w:r w:rsidRPr="00DC28B4">
          <w:rPr>
            <w:rStyle w:val="Hyperlink"/>
            <w:rFonts w:eastAsia="Arial Unicode MS"/>
          </w:rPr>
          <w:t>4. ОБРАЗЦЫ ФОРМ ОСНОВНЫХ ДОКУМЕНТОВ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_Toc428972533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10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2"/>
        <w:rPr>
          <w:rFonts w:ascii="Calibri" w:hAnsi="Calibri"/>
          <w:smallCaps w:val="0"/>
          <w:sz w:val="22"/>
          <w:szCs w:val="22"/>
        </w:rPr>
      </w:pPr>
      <w:hyperlink w:anchor="_Toc428972534" w:history="1">
        <w:r w:rsidRPr="00DC28B4">
          <w:rPr>
            <w:rStyle w:val="Hyperlink"/>
          </w:rPr>
          <w:t>Спецификация оборудования (материалов)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_Toc428972534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23</w:t>
        </w:r>
        <w:r w:rsidRPr="00DC28B4">
          <w:rPr>
            <w:webHidden/>
          </w:rPr>
          <w:fldChar w:fldCharType="end"/>
        </w:r>
      </w:hyperlink>
    </w:p>
    <w:p w:rsidR="00175FBD" w:rsidRPr="00DC28B4" w:rsidRDefault="00175FBD">
      <w:pPr>
        <w:pStyle w:val="TOC1"/>
        <w:rPr>
          <w:rFonts w:ascii="Calibri" w:hAnsi="Calibri"/>
        </w:rPr>
      </w:pPr>
      <w:hyperlink w:anchor="_Toc428972535" w:history="1">
        <w:r w:rsidRPr="00DC28B4">
          <w:rPr>
            <w:rStyle w:val="Hyperlink"/>
          </w:rPr>
          <w:t>ЧАСТЬ 2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_Toc428972535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26</w:t>
        </w:r>
        <w:r w:rsidRPr="00DC28B4">
          <w:rPr>
            <w:webHidden/>
          </w:rPr>
          <w:fldChar w:fldCharType="end"/>
        </w:r>
      </w:hyperlink>
    </w:p>
    <w:p w:rsidR="00175FBD" w:rsidRDefault="00175FBD">
      <w:pPr>
        <w:pStyle w:val="TOC1"/>
        <w:rPr>
          <w:rFonts w:ascii="Calibri" w:hAnsi="Calibri"/>
        </w:rPr>
      </w:pPr>
      <w:hyperlink w:anchor="_Toc428972536" w:history="1">
        <w:r w:rsidRPr="00DC28B4">
          <w:rPr>
            <w:rStyle w:val="Hyperlink"/>
          </w:rPr>
          <w:t>ЧАСТЬ 3</w:t>
        </w:r>
        <w:r w:rsidRPr="00DC28B4">
          <w:rPr>
            <w:webHidden/>
          </w:rPr>
          <w:tab/>
        </w:r>
        <w:r w:rsidRPr="00DC28B4">
          <w:rPr>
            <w:webHidden/>
          </w:rPr>
          <w:fldChar w:fldCharType="begin"/>
        </w:r>
        <w:r w:rsidRPr="00DC28B4">
          <w:rPr>
            <w:webHidden/>
          </w:rPr>
          <w:instrText xml:space="preserve"> PAGEREF _Toc428972536 \h </w:instrText>
        </w:r>
        <w:r w:rsidRPr="00DC28B4">
          <w:rPr>
            <w:webHidden/>
          </w:rPr>
        </w:r>
        <w:r w:rsidRPr="00DC28B4">
          <w:rPr>
            <w:webHidden/>
          </w:rPr>
          <w:fldChar w:fldCharType="separate"/>
        </w:r>
        <w:r w:rsidRPr="00DC28B4">
          <w:rPr>
            <w:webHidden/>
          </w:rPr>
          <w:t>26</w:t>
        </w:r>
        <w:r w:rsidRPr="00DC28B4">
          <w:rPr>
            <w:webHidden/>
          </w:rPr>
          <w:fldChar w:fldCharType="end"/>
        </w:r>
      </w:hyperlink>
    </w:p>
    <w:p w:rsidR="00175FBD" w:rsidRDefault="00175FBD">
      <w:r>
        <w:fldChar w:fldCharType="end"/>
      </w:r>
    </w:p>
    <w:p w:rsidR="00175FBD" w:rsidRPr="007B5435" w:rsidRDefault="00175FBD" w:rsidP="00DC28B4">
      <w:pPr>
        <w:pStyle w:val="1c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8972525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175FBD" w:rsidRPr="00544423" w:rsidRDefault="00175FBD" w:rsidP="00966ABD"/>
    <w:tbl>
      <w:tblPr>
        <w:tblW w:w="10884" w:type="dxa"/>
        <w:tblLook w:val="01E0"/>
      </w:tblPr>
      <w:tblGrid>
        <w:gridCol w:w="10884"/>
      </w:tblGrid>
      <w:tr w:rsidR="00175FBD" w:rsidRPr="00544423" w:rsidTr="00102E53">
        <w:tc>
          <w:tcPr>
            <w:tcW w:w="10884" w:type="dxa"/>
          </w:tcPr>
          <w:p w:rsidR="00175FBD" w:rsidRPr="00544423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544423" w:rsidRDefault="00175FBD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544423" w:rsidRDefault="00175FBD" w:rsidP="00966ABD">
            <w:pPr>
              <w:jc w:val="both"/>
            </w:pPr>
          </w:p>
        </w:tc>
      </w:tr>
      <w:tr w:rsidR="00175FBD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175FB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75FBD" w:rsidRPr="00D1256A" w:rsidRDefault="00175FBD" w:rsidP="00B53ECF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      </w:r>
                  <w:r>
                    <w:rPr>
                      <w:i/>
                      <w:sz w:val="22"/>
                      <w:szCs w:val="22"/>
                    </w:rPr>
                    <w:t>, от 04.06.2015 № 73, от 29.07.2015 № 75</w:t>
                  </w:r>
                  <w:r w:rsidRPr="00D1256A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175FBD" w:rsidRDefault="00175FBD"/>
        </w:tc>
      </w:tr>
      <w:tr w:rsidR="00175FBD" w:rsidRPr="00544423" w:rsidTr="00102E53">
        <w:tc>
          <w:tcPr>
            <w:tcW w:w="10884" w:type="dxa"/>
          </w:tcPr>
          <w:p w:rsidR="00175FBD" w:rsidRPr="00544423" w:rsidRDefault="00175FBD" w:rsidP="00544423">
            <w:pPr>
              <w:jc w:val="both"/>
              <w:rPr>
                <w:b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052F1B" w:rsidRDefault="00175FBD" w:rsidP="00544423">
            <w:pPr>
              <w:jc w:val="both"/>
              <w:rPr>
                <w:i/>
              </w:rPr>
            </w:pPr>
          </w:p>
        </w:tc>
      </w:tr>
      <w:tr w:rsidR="00175FBD" w:rsidRPr="00544423" w:rsidTr="00102E53">
        <w:tc>
          <w:tcPr>
            <w:tcW w:w="10884" w:type="dxa"/>
          </w:tcPr>
          <w:p w:rsidR="00175FBD" w:rsidRPr="00544423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75FBD" w:rsidRPr="00544423" w:rsidTr="00102E53">
        <w:tc>
          <w:tcPr>
            <w:tcW w:w="10884" w:type="dxa"/>
            <w:vAlign w:val="center"/>
          </w:tcPr>
          <w:p w:rsidR="00175FBD" w:rsidRPr="00544423" w:rsidRDefault="00175FBD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544423" w:rsidRDefault="00175FBD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544423" w:rsidRDefault="00175FBD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CA6D33" w:rsidRDefault="00175FBD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>, 8 (499) 97</w:t>
            </w:r>
            <w:r>
              <w:rPr>
                <w:sz w:val="22"/>
                <w:szCs w:val="22"/>
              </w:rPr>
              <w:t>8</w:t>
            </w:r>
            <w:r w:rsidRPr="00CA6D3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90</w:t>
            </w:r>
            <w:r w:rsidRPr="00CA6D3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9" w:history="1">
              <w:r w:rsidRPr="00C32579">
                <w:rPr>
                  <w:rStyle w:val="Hyperlink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Hyperlink"/>
                  <w:sz w:val="22"/>
                  <w:szCs w:val="22"/>
                </w:rPr>
                <w:t>@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Hyperlink"/>
                  <w:sz w:val="22"/>
                  <w:szCs w:val="22"/>
                </w:rPr>
                <w:t>.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75FBD" w:rsidRPr="00544423" w:rsidTr="00102E53">
        <w:tc>
          <w:tcPr>
            <w:tcW w:w="10884" w:type="dxa"/>
          </w:tcPr>
          <w:p w:rsidR="00175FBD" w:rsidRPr="00CA6D33" w:rsidRDefault="00175FBD" w:rsidP="00D4341F">
            <w:pPr>
              <w:jc w:val="both"/>
            </w:pPr>
          </w:p>
        </w:tc>
      </w:tr>
      <w:tr w:rsidR="00175FBD" w:rsidRPr="00F048AC" w:rsidTr="00102E53">
        <w:tc>
          <w:tcPr>
            <w:tcW w:w="10884" w:type="dxa"/>
            <w:vAlign w:val="center"/>
          </w:tcPr>
          <w:p w:rsidR="00175FBD" w:rsidRPr="00CA6D33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75FBD" w:rsidRPr="00F048AC" w:rsidTr="00102E53">
        <w:tc>
          <w:tcPr>
            <w:tcW w:w="10884" w:type="dxa"/>
            <w:vAlign w:val="center"/>
          </w:tcPr>
          <w:p w:rsidR="00175FBD" w:rsidRPr="00F048AC" w:rsidRDefault="00175FBD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поставку копировальной техники </w:t>
            </w:r>
            <w:r w:rsidRPr="00F048AC">
              <w:rPr>
                <w:sz w:val="22"/>
                <w:szCs w:val="22"/>
              </w:rPr>
              <w:t>(Далее «Товар»).</w:t>
            </w:r>
          </w:p>
          <w:p w:rsidR="00175FBD" w:rsidRPr="00F048AC" w:rsidRDefault="00175FBD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75FBD" w:rsidRPr="009035F1" w:rsidRDefault="00175FBD" w:rsidP="00FB1A73">
            <w:pPr>
              <w:snapToGrid w:val="0"/>
              <w:jc w:val="both"/>
            </w:pPr>
            <w:r w:rsidRPr="009035F1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9035F1">
              <w:rPr>
                <w:sz w:val="22"/>
                <w:szCs w:val="22"/>
              </w:rPr>
              <w:t xml:space="preserve"> не позднее 30 (тридцати) календарных дней с даты заключения договора.</w:t>
            </w:r>
          </w:p>
          <w:p w:rsidR="00175FBD" w:rsidRPr="00F048AC" w:rsidRDefault="00175FBD" w:rsidP="008835D8">
            <w:pPr>
              <w:snapToGrid w:val="0"/>
              <w:jc w:val="both"/>
            </w:pPr>
            <w:r w:rsidRPr="009035F1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9035F1">
              <w:rPr>
                <w:sz w:val="22"/>
                <w:szCs w:val="22"/>
              </w:rPr>
              <w:t xml:space="preserve"> Московская</w:t>
            </w:r>
            <w:r w:rsidRPr="00147C10">
              <w:rPr>
                <w:sz w:val="22"/>
                <w:szCs w:val="22"/>
              </w:rPr>
              <w:t xml:space="preserve"> область, г. Мытищи, ул. Хлебозаводская, д. 2.</w:t>
            </w:r>
          </w:p>
        </w:tc>
      </w:tr>
      <w:tr w:rsidR="00175FBD" w:rsidRPr="004E3523" w:rsidTr="00102E53">
        <w:tc>
          <w:tcPr>
            <w:tcW w:w="10884" w:type="dxa"/>
            <w:vAlign w:val="center"/>
          </w:tcPr>
          <w:p w:rsidR="00175FBD" w:rsidRPr="004E3523" w:rsidRDefault="00175FBD" w:rsidP="00966ABD">
            <w:pPr>
              <w:snapToGrid w:val="0"/>
              <w:rPr>
                <w:color w:val="003366"/>
              </w:rPr>
            </w:pPr>
          </w:p>
        </w:tc>
      </w:tr>
      <w:tr w:rsidR="00175FBD" w:rsidRPr="00F048AC" w:rsidTr="00102E53">
        <w:tc>
          <w:tcPr>
            <w:tcW w:w="10884" w:type="dxa"/>
            <w:vAlign w:val="center"/>
          </w:tcPr>
          <w:p w:rsidR="00175FBD" w:rsidRPr="00CA6D33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175FBD" w:rsidRDefault="00175FBD" w:rsidP="00DB2C95">
      <w:pPr>
        <w:snapToGrid w:val="0"/>
        <w:rPr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175FBD" w:rsidRDefault="00175FBD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175FBD" w:rsidRPr="00251EB5" w:rsidTr="00102E53">
        <w:tc>
          <w:tcPr>
            <w:tcW w:w="10884" w:type="dxa"/>
            <w:vAlign w:val="center"/>
          </w:tcPr>
          <w:p w:rsidR="00175FBD" w:rsidRPr="007118C9" w:rsidRDefault="00175FBD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175FBD" w:rsidRPr="004E3523" w:rsidTr="00102E53">
        <w:tc>
          <w:tcPr>
            <w:tcW w:w="10884" w:type="dxa"/>
            <w:vAlign w:val="center"/>
          </w:tcPr>
          <w:p w:rsidR="00175FBD" w:rsidRPr="004E3523" w:rsidRDefault="00175FBD" w:rsidP="00966ABD">
            <w:pPr>
              <w:snapToGrid w:val="0"/>
              <w:rPr>
                <w:color w:val="003366"/>
              </w:rPr>
            </w:pPr>
          </w:p>
        </w:tc>
      </w:tr>
      <w:tr w:rsidR="00175FBD" w:rsidRPr="00BF48FF" w:rsidTr="00102E53">
        <w:tc>
          <w:tcPr>
            <w:tcW w:w="10884" w:type="dxa"/>
            <w:vAlign w:val="center"/>
          </w:tcPr>
          <w:p w:rsidR="00175FBD" w:rsidRPr="00BF48FF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75FBD" w:rsidRPr="00BF48FF" w:rsidTr="00102E53">
        <w:tc>
          <w:tcPr>
            <w:tcW w:w="10884" w:type="dxa"/>
            <w:vAlign w:val="center"/>
          </w:tcPr>
          <w:p w:rsidR="00175FBD" w:rsidRPr="00BF48FF" w:rsidRDefault="00175FBD" w:rsidP="008835D8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>
              <w:rPr>
                <w:b/>
                <w:sz w:val="22"/>
                <w:szCs w:val="22"/>
              </w:rPr>
              <w:t>1 793 746,09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семьсот девяносто три тысячи семьсот сорок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75FBD" w:rsidRPr="00BF48FF" w:rsidTr="00102E53">
        <w:tc>
          <w:tcPr>
            <w:tcW w:w="10884" w:type="dxa"/>
            <w:vAlign w:val="center"/>
          </w:tcPr>
          <w:p w:rsidR="00175FBD" w:rsidRPr="00BF48FF" w:rsidRDefault="00175FBD" w:rsidP="00F00465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 xml:space="preserve">1 520 123,81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пятьсот двадцать тысяч сто двадцать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81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75FBD" w:rsidRPr="00BF48FF" w:rsidTr="00102E53">
        <w:tc>
          <w:tcPr>
            <w:tcW w:w="10884" w:type="dxa"/>
            <w:vAlign w:val="center"/>
          </w:tcPr>
          <w:p w:rsidR="00175FBD" w:rsidRPr="00BF48FF" w:rsidRDefault="00175FBD" w:rsidP="00F00465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 </w:t>
            </w:r>
            <w:r w:rsidRPr="00D4008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75FBD" w:rsidRPr="00251EB5" w:rsidTr="00102E53">
        <w:tc>
          <w:tcPr>
            <w:tcW w:w="10884" w:type="dxa"/>
            <w:vAlign w:val="center"/>
          </w:tcPr>
          <w:p w:rsidR="00175FBD" w:rsidRPr="00251EB5" w:rsidRDefault="00175FBD" w:rsidP="0024204E">
            <w:pPr>
              <w:snapToGrid w:val="0"/>
              <w:jc w:val="both"/>
            </w:pPr>
          </w:p>
        </w:tc>
      </w:tr>
      <w:tr w:rsidR="00175FBD" w:rsidRPr="00251EB5" w:rsidTr="00102E53">
        <w:tc>
          <w:tcPr>
            <w:tcW w:w="10884" w:type="dxa"/>
            <w:vAlign w:val="center"/>
          </w:tcPr>
          <w:p w:rsidR="00175FBD" w:rsidRPr="00251EB5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75FBD" w:rsidRPr="00251EB5" w:rsidTr="00102E53">
        <w:tc>
          <w:tcPr>
            <w:tcW w:w="10884" w:type="dxa"/>
            <w:vAlign w:val="center"/>
          </w:tcPr>
          <w:p w:rsidR="00175FBD" w:rsidRPr="00251EB5" w:rsidRDefault="00175FBD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75FBD" w:rsidRPr="00251EB5" w:rsidTr="00102E53">
        <w:tc>
          <w:tcPr>
            <w:tcW w:w="10884" w:type="dxa"/>
            <w:vAlign w:val="center"/>
          </w:tcPr>
          <w:p w:rsidR="00175FBD" w:rsidRPr="00251EB5" w:rsidRDefault="00175FBD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75FBD" w:rsidRPr="00251EB5" w:rsidRDefault="00175FBD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75FBD" w:rsidRPr="00D97E10" w:rsidTr="00102E53">
        <w:tc>
          <w:tcPr>
            <w:tcW w:w="10884" w:type="dxa"/>
            <w:vAlign w:val="center"/>
          </w:tcPr>
          <w:p w:rsidR="00175FBD" w:rsidRPr="00D97E10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75FBD" w:rsidRPr="00D97E10" w:rsidTr="00102E53">
        <w:tc>
          <w:tcPr>
            <w:tcW w:w="10884" w:type="dxa"/>
            <w:vAlign w:val="center"/>
          </w:tcPr>
          <w:p w:rsidR="00175FBD" w:rsidRPr="00251EB5" w:rsidRDefault="00175FBD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75FBD" w:rsidRPr="00D97E10" w:rsidTr="00102E53">
        <w:tc>
          <w:tcPr>
            <w:tcW w:w="10884" w:type="dxa"/>
            <w:vAlign w:val="center"/>
          </w:tcPr>
          <w:p w:rsidR="00175FBD" w:rsidRPr="00D97E10" w:rsidRDefault="00175FB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75FBD" w:rsidRPr="00D97E10" w:rsidRDefault="00175FB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75FBD" w:rsidRPr="00014A02" w:rsidTr="00102E53">
        <w:tc>
          <w:tcPr>
            <w:tcW w:w="10884" w:type="dxa"/>
            <w:vAlign w:val="center"/>
          </w:tcPr>
          <w:p w:rsidR="00175FBD" w:rsidRPr="00014A02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75FBD" w:rsidRPr="00014A02" w:rsidTr="00102E53">
        <w:tc>
          <w:tcPr>
            <w:tcW w:w="10884" w:type="dxa"/>
            <w:vAlign w:val="center"/>
          </w:tcPr>
          <w:p w:rsidR="00175FBD" w:rsidRPr="00014A02" w:rsidRDefault="00175FBD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B53ECF">
              <w:rPr>
                <w:sz w:val="22"/>
                <w:szCs w:val="22"/>
              </w:rPr>
              <w:t xml:space="preserve">площадке (ЭТП) «Аукционный Конкурсный Дом» в сети «Интернет» по адресу: </w:t>
            </w:r>
            <w:hyperlink r:id="rId10" w:history="1">
              <w:r w:rsidRPr="00B53ECF">
                <w:rPr>
                  <w:rStyle w:val="Hyperlink"/>
                  <w:sz w:val="22"/>
                  <w:szCs w:val="22"/>
                </w:rPr>
                <w:t>www.a-k-d.ru</w:t>
              </w:r>
            </w:hyperlink>
            <w:r w:rsidRPr="00B53ECF">
              <w:rPr>
                <w:sz w:val="22"/>
                <w:szCs w:val="22"/>
              </w:rPr>
              <w:t xml:space="preserve"> в порядке, установленном</w:t>
            </w:r>
            <w:r w:rsidRPr="00014A02">
              <w:rPr>
                <w:sz w:val="22"/>
                <w:szCs w:val="22"/>
              </w:rPr>
              <w:t xml:space="preserve">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75FBD" w:rsidRPr="002E01C9" w:rsidRDefault="00175FBD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75FBD" w:rsidRPr="0013526A" w:rsidRDefault="00175FBD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75FBD" w:rsidRPr="004E3523" w:rsidTr="00102E53">
        <w:tc>
          <w:tcPr>
            <w:tcW w:w="10884" w:type="dxa"/>
            <w:vAlign w:val="center"/>
          </w:tcPr>
          <w:p w:rsidR="00175FBD" w:rsidRPr="004E3523" w:rsidRDefault="00175FBD" w:rsidP="00966ABD">
            <w:pPr>
              <w:jc w:val="both"/>
              <w:rPr>
                <w:color w:val="003366"/>
              </w:rPr>
            </w:pPr>
          </w:p>
        </w:tc>
      </w:tr>
      <w:tr w:rsidR="00175FBD" w:rsidRPr="006156AD" w:rsidTr="00102E53">
        <w:tc>
          <w:tcPr>
            <w:tcW w:w="10884" w:type="dxa"/>
            <w:vAlign w:val="center"/>
          </w:tcPr>
          <w:p w:rsidR="00175FBD" w:rsidRPr="006156AD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75FBD" w:rsidRPr="00884742" w:rsidTr="00102E53">
        <w:tc>
          <w:tcPr>
            <w:tcW w:w="10884" w:type="dxa"/>
            <w:vAlign w:val="center"/>
          </w:tcPr>
          <w:p w:rsidR="00175FBD" w:rsidRPr="00884742" w:rsidRDefault="00175FBD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75FBD" w:rsidRPr="00884742" w:rsidRDefault="00175FBD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Hyperlink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175FBD" w:rsidRPr="00884742" w:rsidRDefault="00175FBD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75FBD" w:rsidRPr="0078081B" w:rsidRDefault="00175FBD" w:rsidP="00B53ECF">
            <w:pPr>
              <w:pStyle w:val="ListParagraph"/>
              <w:numPr>
                <w:ilvl w:val="0"/>
                <w:numId w:val="20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Hyperlink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75FBD" w:rsidRPr="0078081B" w:rsidRDefault="00175FBD" w:rsidP="00B53ECF">
            <w:pPr>
              <w:pStyle w:val="ListParagraph"/>
              <w:numPr>
                <w:ilvl w:val="0"/>
                <w:numId w:val="20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Pr="00AA2D76">
              <w:rPr>
                <w:sz w:val="22"/>
                <w:szCs w:val="22"/>
              </w:rPr>
              <w:t>«</w:t>
            </w:r>
            <w:r w:rsidRPr="00A02612">
              <w:rPr>
                <w:sz w:val="22"/>
                <w:szCs w:val="22"/>
              </w:rPr>
              <w:t>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hyperlink r:id="rId13" w:history="1">
              <w:r w:rsidRPr="00A02612">
                <w:rPr>
                  <w:rStyle w:val="Hyperlink"/>
                  <w:sz w:val="22"/>
                  <w:szCs w:val="22"/>
                </w:rPr>
                <w:t>www.a-k-d.ru</w:t>
              </w:r>
            </w:hyperlink>
            <w:r>
              <w:t>)</w:t>
            </w:r>
            <w:r w:rsidRPr="00051D09">
              <w:rPr>
                <w:sz w:val="22"/>
                <w:szCs w:val="22"/>
              </w:rPr>
              <w:t>.</w:t>
            </w:r>
          </w:p>
        </w:tc>
      </w:tr>
      <w:tr w:rsidR="00175FBD" w:rsidRPr="004E3523" w:rsidTr="00102E53">
        <w:tc>
          <w:tcPr>
            <w:tcW w:w="10884" w:type="dxa"/>
            <w:vAlign w:val="center"/>
          </w:tcPr>
          <w:p w:rsidR="00175FBD" w:rsidRPr="00181666" w:rsidRDefault="00175FBD" w:rsidP="00966ABD">
            <w:pPr>
              <w:snapToGrid w:val="0"/>
              <w:jc w:val="both"/>
            </w:pPr>
          </w:p>
        </w:tc>
      </w:tr>
      <w:tr w:rsidR="00175FBD" w:rsidRPr="004E3523" w:rsidTr="00102E53">
        <w:tc>
          <w:tcPr>
            <w:tcW w:w="10884" w:type="dxa"/>
            <w:vAlign w:val="center"/>
          </w:tcPr>
          <w:p w:rsidR="00175FBD" w:rsidRPr="00181666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75FBD" w:rsidRPr="00674CFE" w:rsidTr="00102E53">
        <w:tc>
          <w:tcPr>
            <w:tcW w:w="10884" w:type="dxa"/>
            <w:vAlign w:val="center"/>
          </w:tcPr>
          <w:p w:rsidR="00175FBD" w:rsidRPr="00674CFE" w:rsidRDefault="00175FB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22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сентября</w:t>
            </w:r>
            <w:r w:rsidRPr="00674CF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175FBD" w:rsidRPr="00674CFE" w:rsidTr="00102E53">
        <w:tc>
          <w:tcPr>
            <w:tcW w:w="10884" w:type="dxa"/>
            <w:vAlign w:val="center"/>
          </w:tcPr>
          <w:p w:rsidR="00175FBD" w:rsidRPr="00674CFE" w:rsidRDefault="00175FBD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75FBD" w:rsidRPr="00674CFE" w:rsidRDefault="00175FBD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175FBD" w:rsidRPr="004E3523" w:rsidTr="00102E53">
        <w:tc>
          <w:tcPr>
            <w:tcW w:w="10884" w:type="dxa"/>
            <w:vAlign w:val="center"/>
          </w:tcPr>
          <w:p w:rsidR="00175FBD" w:rsidRPr="00181666" w:rsidRDefault="00175FBD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75FBD" w:rsidRPr="002C7AE3" w:rsidTr="00102E53">
        <w:tc>
          <w:tcPr>
            <w:tcW w:w="10884" w:type="dxa"/>
            <w:vAlign w:val="center"/>
          </w:tcPr>
          <w:p w:rsidR="00175FBD" w:rsidRPr="002C7AE3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75FBD" w:rsidRPr="002C7AE3" w:rsidTr="00102E53">
        <w:tc>
          <w:tcPr>
            <w:tcW w:w="10884" w:type="dxa"/>
            <w:vAlign w:val="center"/>
          </w:tcPr>
          <w:p w:rsidR="00175FBD" w:rsidRPr="002C7AE3" w:rsidRDefault="00175FBD" w:rsidP="002C7AE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674CFE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29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сентября</w:t>
            </w:r>
            <w:r w:rsidRPr="00674CF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 xml:space="preserve">5 </w:t>
              </w:r>
              <w:r w:rsidRPr="00181666">
                <w:rPr>
                  <w:sz w:val="22"/>
                  <w:szCs w:val="22"/>
                </w:rPr>
                <w:t>г</w:t>
              </w:r>
            </w:smartTag>
            <w:r w:rsidRPr="00181666">
              <w:rPr>
                <w:sz w:val="22"/>
                <w:szCs w:val="22"/>
              </w:rPr>
              <w:t>.</w:t>
            </w:r>
          </w:p>
        </w:tc>
      </w:tr>
      <w:tr w:rsidR="00175FBD" w:rsidRPr="002C7AE3" w:rsidTr="00102E53">
        <w:tc>
          <w:tcPr>
            <w:tcW w:w="10884" w:type="dxa"/>
            <w:vAlign w:val="center"/>
          </w:tcPr>
          <w:p w:rsidR="00175FBD" w:rsidRPr="002C7AE3" w:rsidRDefault="00175FBD" w:rsidP="002C7AE3">
            <w:pPr>
              <w:snapToGrid w:val="0"/>
              <w:jc w:val="both"/>
            </w:pPr>
          </w:p>
        </w:tc>
      </w:tr>
      <w:tr w:rsidR="00175FBD" w:rsidRPr="00965CA4" w:rsidTr="00102E53">
        <w:tc>
          <w:tcPr>
            <w:tcW w:w="10884" w:type="dxa"/>
            <w:vAlign w:val="center"/>
          </w:tcPr>
          <w:p w:rsidR="00175FBD" w:rsidRPr="00965CA4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75FBD" w:rsidRPr="00E134CB" w:rsidTr="00102E53">
        <w:tc>
          <w:tcPr>
            <w:tcW w:w="10884" w:type="dxa"/>
            <w:vAlign w:val="center"/>
          </w:tcPr>
          <w:p w:rsidR="00175FBD" w:rsidRPr="00E134CB" w:rsidRDefault="00175FBD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75FBD" w:rsidRPr="00E134CB" w:rsidRDefault="00175FBD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175FBD" w:rsidRPr="00625F0B" w:rsidTr="00102E53">
        <w:tc>
          <w:tcPr>
            <w:tcW w:w="10884" w:type="dxa"/>
            <w:vAlign w:val="center"/>
          </w:tcPr>
          <w:p w:rsidR="00175FBD" w:rsidRPr="00625F0B" w:rsidRDefault="00175FBD" w:rsidP="00AB40BC">
            <w:pPr>
              <w:jc w:val="both"/>
              <w:rPr>
                <w:highlight w:val="yellow"/>
              </w:rPr>
            </w:pPr>
          </w:p>
        </w:tc>
      </w:tr>
      <w:tr w:rsidR="00175FBD" w:rsidRPr="00625F0B" w:rsidTr="00102E53">
        <w:tc>
          <w:tcPr>
            <w:tcW w:w="10884" w:type="dxa"/>
            <w:vAlign w:val="center"/>
          </w:tcPr>
          <w:p w:rsidR="00175FBD" w:rsidRPr="00625F0B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75FBD" w:rsidRPr="00A82751" w:rsidTr="00102E53">
        <w:tc>
          <w:tcPr>
            <w:tcW w:w="10884" w:type="dxa"/>
            <w:vAlign w:val="center"/>
          </w:tcPr>
          <w:p w:rsidR="00175FBD" w:rsidRPr="00A82751" w:rsidRDefault="00175FB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Pr="00A82751">
              <w:rPr>
                <w:sz w:val="22"/>
                <w:szCs w:val="22"/>
              </w:rPr>
              <w:t>е требуется</w:t>
            </w:r>
          </w:p>
        </w:tc>
      </w:tr>
      <w:tr w:rsidR="00175FBD" w:rsidRPr="00F133FF" w:rsidTr="00102E53">
        <w:tc>
          <w:tcPr>
            <w:tcW w:w="10884" w:type="dxa"/>
            <w:vAlign w:val="center"/>
          </w:tcPr>
          <w:p w:rsidR="00175FBD" w:rsidRPr="00F133FF" w:rsidRDefault="00175FBD" w:rsidP="00AB40BC">
            <w:pPr>
              <w:snapToGrid w:val="0"/>
              <w:jc w:val="both"/>
            </w:pPr>
          </w:p>
        </w:tc>
      </w:tr>
      <w:tr w:rsidR="00175FBD" w:rsidRPr="00F133FF" w:rsidTr="00102E53">
        <w:tc>
          <w:tcPr>
            <w:tcW w:w="10884" w:type="dxa"/>
            <w:vAlign w:val="center"/>
          </w:tcPr>
          <w:p w:rsidR="00175FBD" w:rsidRPr="00F133FF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75FBD" w:rsidRPr="00F133FF" w:rsidTr="00102E53">
        <w:tc>
          <w:tcPr>
            <w:tcW w:w="10884" w:type="dxa"/>
            <w:vAlign w:val="center"/>
          </w:tcPr>
          <w:p w:rsidR="00175FBD" w:rsidRPr="00F133FF" w:rsidRDefault="00175FBD" w:rsidP="00940FE0">
            <w:pPr>
              <w:jc w:val="both"/>
            </w:pPr>
          </w:p>
        </w:tc>
      </w:tr>
      <w:tr w:rsidR="00175FBD" w:rsidRPr="00F133FF" w:rsidTr="00102E53">
        <w:tc>
          <w:tcPr>
            <w:tcW w:w="10884" w:type="dxa"/>
            <w:vAlign w:val="center"/>
          </w:tcPr>
          <w:p w:rsidR="00175FBD" w:rsidRPr="00F133FF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75FBD" w:rsidRPr="00407E6A" w:rsidTr="00102E53">
        <w:tc>
          <w:tcPr>
            <w:tcW w:w="10884" w:type="dxa"/>
            <w:vAlign w:val="center"/>
          </w:tcPr>
          <w:p w:rsidR="00175FBD" w:rsidRDefault="00175FBD" w:rsidP="00407E6A">
            <w:pPr>
              <w:pStyle w:val="ListContinue"/>
              <w:numPr>
                <w:ilvl w:val="0"/>
                <w:numId w:val="2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75FBD" w:rsidRDefault="00175FBD" w:rsidP="00407E6A">
            <w:pPr>
              <w:pStyle w:val="ListContinue"/>
              <w:numPr>
                <w:ilvl w:val="0"/>
                <w:numId w:val="2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75FBD" w:rsidRPr="00407E6A" w:rsidRDefault="00175FBD" w:rsidP="00407E6A">
            <w:pPr>
              <w:pStyle w:val="ListContinue"/>
              <w:numPr>
                <w:ilvl w:val="0"/>
                <w:numId w:val="2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75FBD" w:rsidRPr="00407E6A" w:rsidRDefault="00175FBD" w:rsidP="00407E6A">
            <w:pPr>
              <w:pStyle w:val="ListContinue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75FBD" w:rsidRPr="00407E6A" w:rsidRDefault="00175FBD" w:rsidP="00940FE0">
            <w:pPr>
              <w:jc w:val="both"/>
              <w:rPr>
                <w:color w:val="003366"/>
              </w:rPr>
            </w:pPr>
          </w:p>
        </w:tc>
      </w:tr>
      <w:tr w:rsidR="00175FBD" w:rsidRPr="00B65D3C" w:rsidTr="00102E53">
        <w:tc>
          <w:tcPr>
            <w:tcW w:w="10884" w:type="dxa"/>
            <w:vAlign w:val="center"/>
          </w:tcPr>
          <w:p w:rsidR="00175FBD" w:rsidRPr="00B65D3C" w:rsidRDefault="00175FBD" w:rsidP="00B53EC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75FBD" w:rsidRPr="00B65D3C" w:rsidTr="00102E53">
        <w:tc>
          <w:tcPr>
            <w:tcW w:w="10884" w:type="dxa"/>
            <w:vAlign w:val="center"/>
          </w:tcPr>
          <w:p w:rsidR="00175FBD" w:rsidRPr="0078081B" w:rsidRDefault="00175FBD" w:rsidP="00B65D3C">
            <w:pPr>
              <w:pStyle w:val="ListParagraph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75FBD" w:rsidRPr="004E3523" w:rsidRDefault="00175FBD" w:rsidP="00966ABD">
      <w:pPr>
        <w:snapToGrid w:val="0"/>
        <w:jc w:val="both"/>
        <w:rPr>
          <w:color w:val="003366"/>
          <w:sz w:val="22"/>
          <w:szCs w:val="22"/>
        </w:rPr>
        <w:sectPr w:rsidR="00175FBD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75FBD" w:rsidRPr="00C42DD8" w:rsidRDefault="00175FBD" w:rsidP="00581DD7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347315020"/>
      <w:bookmarkStart w:id="25" w:name="_Toc373315230"/>
      <w:bookmarkStart w:id="26" w:name="_Ref401131967"/>
      <w:bookmarkStart w:id="27" w:name="_Toc418595539"/>
      <w:bookmarkStart w:id="28" w:name="_Toc260130025"/>
      <w:bookmarkStart w:id="29" w:name="_Toc367283798"/>
      <w:r w:rsidRPr="00C42DD8">
        <w:rPr>
          <w:b/>
        </w:rPr>
        <w:t>ЧАСТЬ 1</w:t>
      </w:r>
      <w:bookmarkEnd w:id="23"/>
    </w:p>
    <w:p w:rsidR="00175FBD" w:rsidRPr="00C42DD8" w:rsidRDefault="00175FBD" w:rsidP="00581DD7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75FBD" w:rsidRPr="00C42DD8" w:rsidRDefault="00175FBD" w:rsidP="00581DD7">
      <w:pPr>
        <w:jc w:val="both"/>
        <w:rPr>
          <w:b/>
          <w:sz w:val="22"/>
          <w:szCs w:val="22"/>
        </w:rPr>
      </w:pPr>
    </w:p>
    <w:p w:rsidR="00175FBD" w:rsidRPr="00C42DD8" w:rsidRDefault="00175FBD" w:rsidP="00581DD7">
      <w:pPr>
        <w:ind w:left="357"/>
        <w:jc w:val="center"/>
        <w:outlineLvl w:val="0"/>
        <w:rPr>
          <w:rFonts w:eastAsia="Arial Unicode MS"/>
          <w:b/>
        </w:rPr>
      </w:pPr>
      <w:bookmarkStart w:id="30" w:name="_Toc392681352"/>
      <w:bookmarkEnd w:id="24"/>
      <w:bookmarkEnd w:id="25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1" w:name="_Toc383792454"/>
      <w:bookmarkStart w:id="32" w:name="_Toc384030501"/>
      <w:bookmarkStart w:id="33" w:name="_Ref384311435"/>
      <w:bookmarkStart w:id="34" w:name="_Toc390100129"/>
      <w:bookmarkStart w:id="35" w:name="_Ref405791283"/>
      <w:bookmarkStart w:id="36" w:name="_Ref405821788"/>
      <w:bookmarkStart w:id="37" w:name="_Ref405823001"/>
      <w:bookmarkEnd w:id="30"/>
    </w:p>
    <w:p w:rsidR="00175FBD" w:rsidRPr="00B115BC" w:rsidRDefault="00175FBD" w:rsidP="00581DD7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75FBD" w:rsidRPr="00B115BC" w:rsidRDefault="00175FBD" w:rsidP="00581DD7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14"/>
        <w:gridCol w:w="11"/>
        <w:gridCol w:w="3838"/>
        <w:gridCol w:w="5517"/>
      </w:tblGrid>
      <w:tr w:rsidR="00175FBD" w:rsidRPr="006A686E" w:rsidTr="00B94306">
        <w:trPr>
          <w:trHeight w:val="440"/>
          <w:tblHeader/>
        </w:trPr>
        <w:tc>
          <w:tcPr>
            <w:tcW w:w="714" w:type="dxa"/>
            <w:tcBorders>
              <w:left w:val="single" w:sz="4" w:space="0" w:color="4D974A"/>
            </w:tcBorders>
            <w:vAlign w:val="center"/>
          </w:tcPr>
          <w:bookmarkEnd w:id="31"/>
          <w:bookmarkEnd w:id="32"/>
          <w:bookmarkEnd w:id="33"/>
          <w:bookmarkEnd w:id="34"/>
          <w:bookmarkEnd w:id="35"/>
          <w:bookmarkEnd w:id="36"/>
          <w:bookmarkEnd w:id="37"/>
          <w:p w:rsidR="00175FBD" w:rsidRPr="006A686E" w:rsidRDefault="00175FBD" w:rsidP="00B94306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49" w:type="dxa"/>
            <w:gridSpan w:val="2"/>
            <w:tcBorders>
              <w:right w:val="single" w:sz="4" w:space="0" w:color="4D974A"/>
            </w:tcBorders>
            <w:vAlign w:val="center"/>
          </w:tcPr>
          <w:p w:rsidR="00175FBD" w:rsidRPr="006A686E" w:rsidRDefault="00175FBD" w:rsidP="00B94306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17" w:type="dxa"/>
            <w:tcBorders>
              <w:left w:val="single" w:sz="4" w:space="0" w:color="4D974A"/>
            </w:tcBorders>
            <w:vAlign w:val="center"/>
          </w:tcPr>
          <w:p w:rsidR="00175FBD" w:rsidRPr="006A686E" w:rsidRDefault="00175FBD" w:rsidP="00B94306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75FBD" w:rsidRPr="006A686E" w:rsidTr="00B94306">
        <w:trPr>
          <w:trHeight w:val="367"/>
        </w:trPr>
        <w:tc>
          <w:tcPr>
            <w:tcW w:w="714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75FBD" w:rsidRPr="006A686E" w:rsidRDefault="00175FBD" w:rsidP="00B53ECF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66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75FBD" w:rsidRPr="006A686E" w:rsidRDefault="00175FBD" w:rsidP="00B94306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75FBD" w:rsidRPr="006A686E" w:rsidTr="00B94306">
        <w:trPr>
          <w:trHeight w:val="367"/>
        </w:trPr>
        <w:tc>
          <w:tcPr>
            <w:tcW w:w="725" w:type="dxa"/>
            <w:gridSpan w:val="2"/>
            <w:tcBorders>
              <w:top w:val="single" w:sz="4" w:space="0" w:color="4D974A"/>
              <w:bottom w:val="nil"/>
            </w:tcBorders>
          </w:tcPr>
          <w:p w:rsidR="00175FBD" w:rsidRPr="006A686E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38" w:type="dxa"/>
            <w:tcBorders>
              <w:top w:val="single" w:sz="4" w:space="0" w:color="4D974A"/>
              <w:bottom w:val="nil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17" w:type="dxa"/>
            <w:tcBorders>
              <w:top w:val="single" w:sz="4" w:space="0" w:color="4D974A"/>
              <w:bottom w:val="nil"/>
            </w:tcBorders>
          </w:tcPr>
          <w:p w:rsidR="00175FBD" w:rsidRPr="003C1847" w:rsidRDefault="00175FBD" w:rsidP="00B94306">
            <w:pPr>
              <w:ind w:right="153"/>
              <w:rPr>
                <w:sz w:val="21"/>
                <w:szCs w:val="21"/>
                <w:highlight w:val="yellow"/>
              </w:rPr>
            </w:pPr>
            <w:r w:rsidRPr="00D13651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D13651">
                <w:rPr>
                  <w:rStyle w:val="Hyperlink"/>
                  <w:sz w:val="21"/>
                  <w:szCs w:val="21"/>
                </w:rPr>
                <w:t>http://egrul.nalog.ru/</w:t>
              </w:r>
            </w:hyperlink>
            <w:r w:rsidRPr="00D13651">
              <w:rPr>
                <w:sz w:val="21"/>
                <w:szCs w:val="21"/>
              </w:rPr>
              <w:t>)</w:t>
            </w:r>
          </w:p>
        </w:tc>
      </w:tr>
      <w:tr w:rsidR="00175FBD" w:rsidRPr="006A686E" w:rsidTr="00B94306">
        <w:trPr>
          <w:trHeight w:val="1514"/>
        </w:trPr>
        <w:tc>
          <w:tcPr>
            <w:tcW w:w="714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pStyle w:val="ListParagraph"/>
              <w:tabs>
                <w:tab w:val="left" w:pos="426"/>
              </w:tabs>
              <w:ind w:left="0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49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175FBD" w:rsidRPr="006A686E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175FBD" w:rsidRPr="00F7159D" w:rsidRDefault="00175FBD" w:rsidP="00B53ECF">
            <w:pPr>
              <w:numPr>
                <w:ilvl w:val="0"/>
                <w:numId w:val="3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75FBD" w:rsidRPr="00F7159D" w:rsidRDefault="00175FBD" w:rsidP="00B53ECF">
            <w:pPr>
              <w:numPr>
                <w:ilvl w:val="0"/>
                <w:numId w:val="3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9"/>
          </w:p>
        </w:tc>
      </w:tr>
      <w:tr w:rsidR="00175FBD" w:rsidRPr="006A686E" w:rsidTr="00B94306">
        <w:trPr>
          <w:trHeight w:val="15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pStyle w:val="ListParagraph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175FBD" w:rsidRPr="009C46F0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75FBD" w:rsidRPr="009C46F0" w:rsidRDefault="00175FBD" w:rsidP="00B53ECF">
            <w:pPr>
              <w:numPr>
                <w:ilvl w:val="1"/>
                <w:numId w:val="24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75FBD" w:rsidRPr="009C46F0" w:rsidRDefault="00175FBD" w:rsidP="00B53ECF">
            <w:pPr>
              <w:numPr>
                <w:ilvl w:val="1"/>
                <w:numId w:val="24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175FBD" w:rsidRPr="009C46F0" w:rsidRDefault="00175FBD" w:rsidP="00B9430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75FBD" w:rsidRPr="009C46F0" w:rsidRDefault="00175FBD" w:rsidP="00B94306">
            <w:pPr>
              <w:pStyle w:val="ListParagraph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175FBD" w:rsidRPr="006A686E" w:rsidTr="00B94306">
        <w:trPr>
          <w:trHeight w:val="45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521A2D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75FBD" w:rsidRPr="006A686E" w:rsidTr="00B94306">
        <w:trPr>
          <w:trHeight w:val="32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CC5EA4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75FBD" w:rsidRPr="006A686E" w:rsidTr="00B94306">
        <w:trPr>
          <w:trHeight w:val="18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CC5EA4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75FBD" w:rsidRPr="006A686E" w:rsidTr="00B94306">
        <w:trPr>
          <w:trHeight w:val="1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CC5EA4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75FBD" w:rsidRPr="006A686E" w:rsidTr="00B94306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CC5EA4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175FBD" w:rsidRPr="006A686E" w:rsidTr="00B94306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CC5EA4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75FBD" w:rsidRPr="006A686E" w:rsidTr="00B94306">
        <w:trPr>
          <w:trHeight w:val="77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CC5EA4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75FBD" w:rsidRPr="006A686E" w:rsidTr="00B94306">
        <w:trPr>
          <w:trHeight w:val="5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8C7786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75FBD" w:rsidRPr="006A686E" w:rsidTr="00B94306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left" w:pos="426"/>
              </w:tabs>
              <w:rPr>
                <w:rStyle w:val="FollowedHyperlink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75FBD" w:rsidRPr="006A686E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75FBD" w:rsidRPr="00521A2D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75FBD" w:rsidRPr="006A686E" w:rsidTr="00B94306">
        <w:trPr>
          <w:trHeight w:val="699"/>
        </w:trPr>
        <w:tc>
          <w:tcPr>
            <w:tcW w:w="714" w:type="dxa"/>
          </w:tcPr>
          <w:p w:rsidR="00175FBD" w:rsidRPr="009C46F0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0" w:name="_Ref405791536"/>
          </w:p>
        </w:tc>
        <w:bookmarkEnd w:id="40"/>
        <w:tc>
          <w:tcPr>
            <w:tcW w:w="3849" w:type="dxa"/>
            <w:gridSpan w:val="2"/>
            <w:vAlign w:val="center"/>
          </w:tcPr>
          <w:p w:rsidR="00175FBD" w:rsidRPr="009C46F0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17" w:type="dxa"/>
            <w:vMerge w:val="restart"/>
          </w:tcPr>
          <w:p w:rsidR="00175FBD" w:rsidRPr="003A0AEA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75FBD" w:rsidRPr="003A0AEA" w:rsidRDefault="00175FBD" w:rsidP="00B53EC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75FBD" w:rsidRPr="003A0AEA" w:rsidRDefault="00175FBD" w:rsidP="00B53EC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75FBD" w:rsidRPr="003A0AEA" w:rsidRDefault="00175FBD" w:rsidP="00B53EC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75FBD" w:rsidRPr="003A0AEA" w:rsidRDefault="00175FBD" w:rsidP="00B53EC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75FBD" w:rsidRPr="006A686E" w:rsidTr="00B94306">
        <w:trPr>
          <w:trHeight w:val="440"/>
        </w:trPr>
        <w:tc>
          <w:tcPr>
            <w:tcW w:w="709" w:type="dxa"/>
          </w:tcPr>
          <w:p w:rsidR="00175FBD" w:rsidRPr="003A0AEA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1537"/>
          </w:p>
        </w:tc>
        <w:bookmarkEnd w:id="41"/>
        <w:tc>
          <w:tcPr>
            <w:tcW w:w="3849" w:type="dxa"/>
            <w:gridSpan w:val="2"/>
          </w:tcPr>
          <w:p w:rsidR="00175FBD" w:rsidRPr="003A0AEA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17" w:type="dxa"/>
            <w:vMerge/>
          </w:tcPr>
          <w:p w:rsidR="00175FBD" w:rsidRPr="006A686E" w:rsidRDefault="00175FBD" w:rsidP="00B94306">
            <w:pPr>
              <w:pStyle w:val="ListParagraph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175FBD" w:rsidRPr="006A686E" w:rsidTr="00B94306">
        <w:trPr>
          <w:trHeight w:val="440"/>
        </w:trPr>
        <w:tc>
          <w:tcPr>
            <w:tcW w:w="709" w:type="dxa"/>
          </w:tcPr>
          <w:p w:rsidR="00175FBD" w:rsidRPr="00FB4A7D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  <w:gridSpan w:val="2"/>
          </w:tcPr>
          <w:p w:rsidR="00175FBD" w:rsidRPr="00FB4A7D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17" w:type="dxa"/>
          </w:tcPr>
          <w:p w:rsidR="00175FBD" w:rsidRPr="00FB4A7D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175FBD" w:rsidRPr="006A686E" w:rsidTr="00B94306">
        <w:trPr>
          <w:trHeight w:val="440"/>
        </w:trPr>
        <w:tc>
          <w:tcPr>
            <w:tcW w:w="709" w:type="dxa"/>
          </w:tcPr>
          <w:p w:rsidR="00175FBD" w:rsidRPr="003A0AEA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7691222"/>
          </w:p>
        </w:tc>
        <w:bookmarkEnd w:id="42"/>
        <w:tc>
          <w:tcPr>
            <w:tcW w:w="3849" w:type="dxa"/>
            <w:gridSpan w:val="2"/>
          </w:tcPr>
          <w:p w:rsidR="00175FBD" w:rsidRPr="003A0AEA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75FBD" w:rsidRPr="003A0AEA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17" w:type="dxa"/>
          </w:tcPr>
          <w:p w:rsidR="00175FBD" w:rsidRPr="004575BE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175FBD" w:rsidRPr="006A686E" w:rsidTr="00B94306">
        <w:trPr>
          <w:trHeight w:val="440"/>
        </w:trPr>
        <w:tc>
          <w:tcPr>
            <w:tcW w:w="709" w:type="dxa"/>
          </w:tcPr>
          <w:p w:rsidR="00175FBD" w:rsidRPr="00C7703C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5791839"/>
          </w:p>
        </w:tc>
        <w:bookmarkEnd w:id="43"/>
        <w:tc>
          <w:tcPr>
            <w:tcW w:w="3849" w:type="dxa"/>
            <w:gridSpan w:val="2"/>
          </w:tcPr>
          <w:p w:rsidR="00175FBD" w:rsidRPr="00C7703C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75FBD" w:rsidRPr="00C7703C" w:rsidRDefault="00175FBD" w:rsidP="007F10C1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5517" w:type="dxa"/>
          </w:tcPr>
          <w:p w:rsidR="00175FBD" w:rsidRPr="00C7703C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4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4"/>
          </w:p>
          <w:p w:rsidR="00175FBD" w:rsidRPr="00C7703C" w:rsidRDefault="00175FBD" w:rsidP="00B53EC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75FBD" w:rsidRPr="00C7703C" w:rsidRDefault="00175FBD" w:rsidP="00B94306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75FBD" w:rsidRPr="00C7703C" w:rsidRDefault="00175FBD" w:rsidP="00B94306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75FBD" w:rsidRPr="002F4AAB" w:rsidTr="00B94306">
        <w:trPr>
          <w:trHeight w:val="70"/>
        </w:trPr>
        <w:tc>
          <w:tcPr>
            <w:tcW w:w="709" w:type="dxa"/>
          </w:tcPr>
          <w:p w:rsidR="00175FBD" w:rsidRPr="00C7703C" w:rsidRDefault="00175FBD" w:rsidP="00B53ECF">
            <w:pPr>
              <w:pStyle w:val="ListParagraph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2235"/>
          </w:p>
        </w:tc>
        <w:bookmarkEnd w:id="45"/>
        <w:tc>
          <w:tcPr>
            <w:tcW w:w="3849" w:type="dxa"/>
            <w:gridSpan w:val="2"/>
          </w:tcPr>
          <w:p w:rsidR="00175FBD" w:rsidRPr="00C7703C" w:rsidRDefault="00175FBD" w:rsidP="00B9430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75FBD" w:rsidRPr="00C7703C" w:rsidRDefault="00175FBD" w:rsidP="00B94306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75FBD" w:rsidRPr="00C7703C" w:rsidRDefault="00175FBD" w:rsidP="00B94306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75FBD" w:rsidRPr="00C7703C" w:rsidRDefault="00175FBD" w:rsidP="00B94306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17" w:type="dxa"/>
          </w:tcPr>
          <w:p w:rsidR="00175FBD" w:rsidRPr="00C7703C" w:rsidRDefault="00175FBD" w:rsidP="00B53ECF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75FBD" w:rsidRPr="00EB17CC" w:rsidRDefault="00175FBD" w:rsidP="00581DD7">
      <w:pPr>
        <w:ind w:left="357"/>
        <w:jc w:val="both"/>
        <w:outlineLvl w:val="0"/>
        <w:rPr>
          <w:sz w:val="22"/>
          <w:szCs w:val="22"/>
        </w:rPr>
      </w:pPr>
    </w:p>
    <w:p w:rsidR="00175FBD" w:rsidRPr="00B115BC" w:rsidRDefault="00175FBD" w:rsidP="00581DD7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75FBD" w:rsidRPr="002F4AAB" w:rsidTr="00B94306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75FBD" w:rsidRPr="002F4AAB" w:rsidRDefault="00175FBD" w:rsidP="00B94306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75FBD" w:rsidRPr="002F4AAB" w:rsidRDefault="00175FBD" w:rsidP="00B94306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75FBD" w:rsidRPr="002F4AAB" w:rsidRDefault="00175FBD" w:rsidP="00B94306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75FBD" w:rsidRPr="008D19EB" w:rsidTr="00B94306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75FBD" w:rsidRPr="002F4AAB" w:rsidRDefault="00175FBD" w:rsidP="00B53ECF">
            <w:pPr>
              <w:numPr>
                <w:ilvl w:val="0"/>
                <w:numId w:val="26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75FBD" w:rsidRPr="00416348" w:rsidRDefault="00175FBD" w:rsidP="00B94306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75FBD" w:rsidRPr="008D19EB" w:rsidRDefault="00175FBD" w:rsidP="00B94306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Hyperlink"/>
                  <w:sz w:val="21"/>
                  <w:szCs w:val="21"/>
                </w:rPr>
                <w:t>Форма</w:t>
              </w:r>
              <w:r>
                <w:rPr>
                  <w:rStyle w:val="Hyperlink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75FBD" w:rsidRPr="008D19EB" w:rsidTr="00B94306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75FBD" w:rsidRPr="00D8090F" w:rsidRDefault="00175FBD" w:rsidP="00B53ECF">
            <w:pPr>
              <w:numPr>
                <w:ilvl w:val="0"/>
                <w:numId w:val="26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75FBD" w:rsidRPr="008D19EB" w:rsidRDefault="00175FBD" w:rsidP="00B94306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75FBD" w:rsidRPr="008D19EB" w:rsidRDefault="00175FBD" w:rsidP="00B94306">
            <w:pPr>
              <w:pStyle w:val="ListParagraph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75FBD" w:rsidRDefault="00175FBD" w:rsidP="00581DD7">
      <w:pPr>
        <w:ind w:left="357"/>
        <w:jc w:val="both"/>
        <w:outlineLvl w:val="0"/>
        <w:rPr>
          <w:rFonts w:eastAsia="Arial Unicode MS"/>
          <w:b/>
        </w:rPr>
      </w:pPr>
      <w:bookmarkStart w:id="46" w:name="_Ref395172188"/>
      <w:bookmarkStart w:id="47" w:name="_Toc395190385"/>
      <w:bookmarkStart w:id="48" w:name="_Toc418595531"/>
    </w:p>
    <w:p w:rsidR="00175FBD" w:rsidRPr="00E81FDA" w:rsidRDefault="00175FBD" w:rsidP="00581DD7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6"/>
      <w:bookmarkEnd w:id="47"/>
      <w:bookmarkEnd w:id="48"/>
    </w:p>
    <w:p w:rsidR="00175FBD" w:rsidRPr="000C535A" w:rsidRDefault="00175FBD" w:rsidP="00B53ECF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9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9"/>
    </w:p>
    <w:p w:rsidR="00175FBD" w:rsidRDefault="00175FBD" w:rsidP="00B53ECF">
      <w:pPr>
        <w:numPr>
          <w:ilvl w:val="0"/>
          <w:numId w:val="3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0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Hyperlink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0"/>
    </w:p>
    <w:p w:rsidR="00175FBD" w:rsidRDefault="00175FBD" w:rsidP="00B53ECF">
      <w:pPr>
        <w:numPr>
          <w:ilvl w:val="0"/>
          <w:numId w:val="3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Hyperlink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75FBD" w:rsidRPr="00F077B7" w:rsidRDefault="00175FBD" w:rsidP="00B53ECF">
      <w:pPr>
        <w:numPr>
          <w:ilvl w:val="0"/>
          <w:numId w:val="3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Hyperlink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75FBD" w:rsidRPr="00F077B7" w:rsidRDefault="00175FBD" w:rsidP="00B53ECF">
      <w:pPr>
        <w:numPr>
          <w:ilvl w:val="0"/>
          <w:numId w:val="3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75FBD" w:rsidRPr="00F077B7" w:rsidRDefault="00175FBD" w:rsidP="00B53ECF">
      <w:pPr>
        <w:numPr>
          <w:ilvl w:val="0"/>
          <w:numId w:val="3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75FBD" w:rsidRDefault="00175FBD" w:rsidP="00581DD7">
      <w:pPr>
        <w:ind w:firstLine="709"/>
        <w:jc w:val="both"/>
        <w:rPr>
          <w:b/>
          <w:i/>
        </w:rPr>
      </w:pPr>
    </w:p>
    <w:p w:rsidR="00175FBD" w:rsidRPr="00B115BC" w:rsidRDefault="00175FBD" w:rsidP="00581DD7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75FBD" w:rsidRPr="00F077B7" w:rsidRDefault="00175FBD" w:rsidP="00581DD7">
      <w:pPr>
        <w:ind w:firstLine="709"/>
        <w:jc w:val="both"/>
        <w:rPr>
          <w:b/>
          <w:i/>
        </w:rPr>
      </w:pPr>
    </w:p>
    <w:p w:rsidR="00175FBD" w:rsidRDefault="00175FBD" w:rsidP="00581DD7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75FBD" w:rsidRPr="00563FFA" w:rsidRDefault="00175FBD" w:rsidP="00581DD7">
      <w:pPr>
        <w:ind w:right="153" w:firstLine="636"/>
        <w:jc w:val="both"/>
        <w:rPr>
          <w:b/>
          <w:bCs/>
          <w:i/>
        </w:rPr>
      </w:pPr>
    </w:p>
    <w:p w:rsidR="00175FBD" w:rsidRPr="005E025D" w:rsidRDefault="00175FBD" w:rsidP="00581DD7">
      <w:pPr>
        <w:ind w:left="357"/>
        <w:jc w:val="center"/>
        <w:outlineLvl w:val="0"/>
        <w:rPr>
          <w:rFonts w:eastAsia="Arial Unicode MS"/>
          <w:b/>
        </w:rPr>
      </w:pPr>
      <w:bookmarkStart w:id="51" w:name="_Toc395190388"/>
      <w:bookmarkStart w:id="52" w:name="_Ref396487846"/>
      <w:bookmarkStart w:id="53" w:name="_Ref396489236"/>
      <w:bookmarkStart w:id="54" w:name="_Toc41859553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1"/>
      <w:bookmarkEnd w:id="52"/>
      <w:bookmarkEnd w:id="53"/>
      <w:bookmarkEnd w:id="54"/>
    </w:p>
    <w:p w:rsidR="00175FBD" w:rsidRPr="00563FFA" w:rsidRDefault="00175FBD" w:rsidP="00581DD7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75FBD" w:rsidRDefault="00175FBD" w:rsidP="00581DD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p w:rsidR="00175FBD" w:rsidRDefault="00175FBD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</w:p>
    <w:bookmarkEnd w:id="26"/>
    <w:bookmarkEnd w:id="27"/>
    <w:bookmarkEnd w:id="28"/>
    <w:bookmarkEnd w:id="29"/>
    <w:p w:rsidR="00175FBD" w:rsidRPr="00FC52A1" w:rsidRDefault="00175FBD" w:rsidP="000F3FF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</w:p>
    <w:p w:rsidR="00175FBD" w:rsidRPr="001A70D2" w:rsidRDefault="00175FBD" w:rsidP="000F3FF3">
      <w:pPr>
        <w:jc w:val="right"/>
        <w:rPr>
          <w:b/>
          <w:bCs/>
          <w:sz w:val="22"/>
          <w:szCs w:val="22"/>
        </w:rPr>
      </w:pPr>
    </w:p>
    <w:p w:rsidR="00175FBD" w:rsidRPr="001A70D2" w:rsidRDefault="00175FBD" w:rsidP="000F3FF3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75FBD" w:rsidRPr="001A70D2" w:rsidRDefault="00175FBD" w:rsidP="000F3FF3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75FBD" w:rsidRPr="001A70D2" w:rsidRDefault="00175FBD" w:rsidP="000F3FF3">
      <w:pPr>
        <w:rPr>
          <w:sz w:val="21"/>
          <w:szCs w:val="21"/>
        </w:rPr>
      </w:pPr>
    </w:p>
    <w:p w:rsidR="00175FBD" w:rsidRPr="001A70D2" w:rsidRDefault="00175FBD" w:rsidP="000F3FF3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75FBD" w:rsidRPr="001A70D2" w:rsidRDefault="00175FBD" w:rsidP="000F3FF3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75FBD" w:rsidRPr="001A70D2" w:rsidRDefault="00175FBD" w:rsidP="000F3FF3">
      <w:pPr>
        <w:jc w:val="center"/>
        <w:rPr>
          <w:b/>
          <w:sz w:val="21"/>
          <w:szCs w:val="21"/>
        </w:rPr>
      </w:pPr>
    </w:p>
    <w:p w:rsidR="00175FBD" w:rsidRPr="001A70D2" w:rsidRDefault="00175FBD" w:rsidP="000F3FF3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175FBD" w:rsidRPr="00812A41" w:rsidRDefault="00175FBD" w:rsidP="000F3FF3">
      <w:pPr>
        <w:jc w:val="center"/>
        <w:rPr>
          <w:b/>
          <w:sz w:val="21"/>
          <w:szCs w:val="21"/>
        </w:rPr>
      </w:pPr>
    </w:p>
    <w:p w:rsidR="00175FBD" w:rsidRPr="00812A41" w:rsidRDefault="00175FBD" w:rsidP="000F3FF3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Pr="00AA2D76">
        <w:rPr>
          <w:sz w:val="22"/>
          <w:szCs w:val="22"/>
        </w:rPr>
        <w:t>«</w:t>
      </w:r>
      <w:r w:rsidRPr="00A02612">
        <w:rPr>
          <w:sz w:val="22"/>
          <w:szCs w:val="22"/>
        </w:rPr>
        <w:t>Аукционный Конкурсный Дом»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A02612">
          <w:rPr>
            <w:rStyle w:val="Hyperlink"/>
            <w:sz w:val="22"/>
            <w:szCs w:val="22"/>
          </w:rPr>
          <w:t>www.a-k-d.ru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75FBD" w:rsidRPr="00812A41" w:rsidRDefault="00175FBD" w:rsidP="000F3FF3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75FBD" w:rsidRPr="00812A41" w:rsidRDefault="00175FBD" w:rsidP="000F3FF3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75FBD" w:rsidRPr="00812A41" w:rsidRDefault="00175FBD" w:rsidP="000F3FF3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75FBD" w:rsidRPr="00812A41" w:rsidRDefault="00175FBD" w:rsidP="000F3FF3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175FBD" w:rsidRPr="00812A41" w:rsidRDefault="00175FBD" w:rsidP="000F3FF3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75FBD" w:rsidRDefault="00175FBD" w:rsidP="000F3FF3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75FBD" w:rsidRPr="00812A41" w:rsidRDefault="00175FBD" w:rsidP="000F3FF3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75FBD" w:rsidRPr="00812A41" w:rsidRDefault="00175FBD" w:rsidP="000F3FF3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75FBD" w:rsidRPr="00812A41" w:rsidRDefault="00175FBD" w:rsidP="000F3FF3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75FBD" w:rsidRPr="00812A41" w:rsidRDefault="00175FBD" w:rsidP="000F3FF3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175FBD" w:rsidRPr="00812A41" w:rsidRDefault="00175FBD" w:rsidP="000F3FF3">
      <w:pPr>
        <w:pStyle w:val="afd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75FBD" w:rsidRDefault="00175FBD" w:rsidP="000F3FF3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75FBD" w:rsidRPr="00812A41" w:rsidRDefault="00175FBD" w:rsidP="000F3FF3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75FBD" w:rsidRPr="007E5645" w:rsidTr="00B94306">
        <w:trPr>
          <w:cantSplit/>
          <w:tblHeader/>
        </w:trPr>
        <w:tc>
          <w:tcPr>
            <w:tcW w:w="709" w:type="dxa"/>
            <w:vAlign w:val="center"/>
          </w:tcPr>
          <w:p w:rsidR="00175FBD" w:rsidRPr="007E5645" w:rsidRDefault="00175FBD" w:rsidP="00B94306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75FBD" w:rsidRPr="007E5645" w:rsidRDefault="00175FBD" w:rsidP="00B94306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75FBD" w:rsidRPr="007E5645" w:rsidRDefault="00175FBD" w:rsidP="00B94306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75FBD" w:rsidRPr="007E5645" w:rsidTr="00B94306">
        <w:trPr>
          <w:cantSplit/>
        </w:trPr>
        <w:tc>
          <w:tcPr>
            <w:tcW w:w="709" w:type="dxa"/>
            <w:vAlign w:val="center"/>
          </w:tcPr>
          <w:p w:rsidR="00175FBD" w:rsidRPr="007E5645" w:rsidRDefault="00175FBD" w:rsidP="00B53EC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75FBD" w:rsidRPr="007E5645" w:rsidRDefault="00175FBD" w:rsidP="00B94306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75FBD" w:rsidRPr="004035DD" w:rsidRDefault="00175FBD" w:rsidP="00B94306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75FBD" w:rsidRPr="007E5645" w:rsidTr="00B94306">
        <w:trPr>
          <w:cantSplit/>
        </w:trPr>
        <w:tc>
          <w:tcPr>
            <w:tcW w:w="709" w:type="dxa"/>
            <w:vAlign w:val="center"/>
          </w:tcPr>
          <w:p w:rsidR="00175FBD" w:rsidRPr="007E5645" w:rsidRDefault="00175FBD" w:rsidP="00B53EC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75FBD" w:rsidRPr="007E5645" w:rsidRDefault="00175FBD" w:rsidP="00B94306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75FBD" w:rsidRPr="004035DD" w:rsidRDefault="00175FBD" w:rsidP="00B94306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75FBD" w:rsidRPr="007E5645" w:rsidTr="00B94306">
        <w:trPr>
          <w:cantSplit/>
        </w:trPr>
        <w:tc>
          <w:tcPr>
            <w:tcW w:w="709" w:type="dxa"/>
            <w:vAlign w:val="center"/>
          </w:tcPr>
          <w:p w:rsidR="00175FBD" w:rsidRPr="007E5645" w:rsidRDefault="00175FBD" w:rsidP="00B53EC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75FBD" w:rsidRPr="007E5645" w:rsidRDefault="00175FBD" w:rsidP="00B94306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75FBD" w:rsidRPr="004035DD" w:rsidRDefault="00175FBD" w:rsidP="00B94306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75FBD" w:rsidRPr="007E5645" w:rsidTr="00B94306">
        <w:trPr>
          <w:cantSplit/>
        </w:trPr>
        <w:tc>
          <w:tcPr>
            <w:tcW w:w="709" w:type="dxa"/>
            <w:vAlign w:val="center"/>
          </w:tcPr>
          <w:p w:rsidR="00175FBD" w:rsidRPr="007E5645" w:rsidRDefault="00175FBD" w:rsidP="00B53EC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75FBD" w:rsidRPr="007E5645" w:rsidRDefault="00175FBD" w:rsidP="00B94306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75FBD" w:rsidRPr="004035DD" w:rsidRDefault="00175FBD" w:rsidP="00B94306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75FBD" w:rsidRPr="007E5645" w:rsidRDefault="00175FBD" w:rsidP="000F3FF3">
      <w:pPr>
        <w:jc w:val="right"/>
        <w:rPr>
          <w:sz w:val="22"/>
          <w:szCs w:val="22"/>
        </w:rPr>
      </w:pPr>
    </w:p>
    <w:p w:rsidR="00175FBD" w:rsidRPr="007E5645" w:rsidRDefault="00175FBD" w:rsidP="000F3FF3">
      <w:pPr>
        <w:pStyle w:val="afd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75FBD" w:rsidRPr="00B24F6F" w:rsidRDefault="00175FBD" w:rsidP="000F3FF3">
      <w:pPr>
        <w:spacing w:before="120"/>
        <w:ind w:firstLine="720"/>
        <w:jc w:val="both"/>
        <w:rPr>
          <w:sz w:val="22"/>
          <w:szCs w:val="22"/>
        </w:rPr>
      </w:pPr>
    </w:p>
    <w:p w:rsidR="00175FBD" w:rsidRDefault="00175FBD" w:rsidP="000F3FF3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175FBD" w:rsidRPr="00B24F6F" w:rsidRDefault="00175FBD" w:rsidP="000F3FF3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75FBD" w:rsidRPr="00B24F6F" w:rsidRDefault="00175FBD" w:rsidP="000F3FF3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75FBD" w:rsidRPr="00B24F6F" w:rsidRDefault="00175FBD" w:rsidP="000F3FF3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75FBD" w:rsidRDefault="00175FBD" w:rsidP="000F3FF3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75FBD" w:rsidRPr="00CF53CB" w:rsidRDefault="00175FBD" w:rsidP="00B53ECF">
      <w:pPr>
        <w:pStyle w:val="NormalWeb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75FBD" w:rsidRPr="00CF53CB" w:rsidRDefault="00175FBD" w:rsidP="000F3FF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75FBD" w:rsidRPr="00CF53CB" w:rsidRDefault="00175FBD" w:rsidP="000F3FF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75FBD" w:rsidRPr="00CF53CB" w:rsidRDefault="00175FBD" w:rsidP="000F3FF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175FBD" w:rsidRPr="00CF53CB" w:rsidRDefault="00175FBD" w:rsidP="000F3FF3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75FBD" w:rsidRPr="00CF53CB" w:rsidRDefault="00175FBD" w:rsidP="000F3FF3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75FBD" w:rsidRPr="00BA64F2" w:rsidRDefault="00175FBD" w:rsidP="000F3FF3">
      <w:pPr>
        <w:pStyle w:val="NormalWeb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75FBD" w:rsidRPr="00FC130A" w:rsidRDefault="00175FBD" w:rsidP="000F3FF3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175FBD" w:rsidRPr="00FC130A" w:rsidRDefault="00175FBD" w:rsidP="000F3FF3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75FBD" w:rsidRPr="00F649EE" w:rsidRDefault="00175FBD" w:rsidP="000F3FF3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75FBD" w:rsidRPr="00CA0341" w:rsidRDefault="00175FBD" w:rsidP="00B53ECF">
      <w:pPr>
        <w:numPr>
          <w:ilvl w:val="1"/>
          <w:numId w:val="3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175FBD" w:rsidRDefault="00175FBD" w:rsidP="00B53ECF">
      <w:pPr>
        <w:numPr>
          <w:ilvl w:val="1"/>
          <w:numId w:val="3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75FBD" w:rsidRPr="00B22E9E" w:rsidRDefault="00175FBD" w:rsidP="00B53ECF">
      <w:pPr>
        <w:numPr>
          <w:ilvl w:val="1"/>
          <w:numId w:val="3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75FBD" w:rsidRPr="00B22E9E" w:rsidRDefault="00175FBD" w:rsidP="00B53ECF">
      <w:pPr>
        <w:numPr>
          <w:ilvl w:val="1"/>
          <w:numId w:val="35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75FBD" w:rsidRPr="00B22E9E" w:rsidRDefault="00175FBD" w:rsidP="000F3FF3">
      <w:pPr>
        <w:pStyle w:val="NormalWeb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75FBD" w:rsidRPr="00B22E9E" w:rsidRDefault="00175FBD" w:rsidP="000F3FF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75FBD" w:rsidRPr="00B22E9E" w:rsidRDefault="00175FBD" w:rsidP="000F3FF3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75FBD" w:rsidRPr="00F703AF" w:rsidRDefault="00175FBD" w:rsidP="000F3FF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75FBD" w:rsidRPr="00F703AF" w:rsidRDefault="00175FBD" w:rsidP="000F3FF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75FBD" w:rsidRPr="00F703AF" w:rsidRDefault="00175FBD" w:rsidP="000F3FF3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75FBD" w:rsidRPr="00F703AF" w:rsidRDefault="00175FBD" w:rsidP="000F3FF3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75FBD" w:rsidRPr="00F703AF" w:rsidRDefault="00175FBD" w:rsidP="000F3FF3">
      <w:pPr>
        <w:spacing w:before="120"/>
        <w:ind w:firstLine="720"/>
        <w:jc w:val="both"/>
        <w:rPr>
          <w:sz w:val="22"/>
          <w:szCs w:val="22"/>
        </w:rPr>
      </w:pPr>
    </w:p>
    <w:p w:rsidR="00175FBD" w:rsidRPr="00F703AF" w:rsidRDefault="00175FBD" w:rsidP="000F3FF3">
      <w:pPr>
        <w:pStyle w:val="NormalWeb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175FBD" w:rsidRPr="00F703AF" w:rsidRDefault="00175FBD" w:rsidP="000F3FF3">
      <w:pPr>
        <w:pStyle w:val="afd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75FBD" w:rsidRPr="00F703AF" w:rsidRDefault="00175FBD" w:rsidP="000F3FF3">
      <w:pPr>
        <w:pStyle w:val="afd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75FBD" w:rsidRPr="00F703AF" w:rsidTr="00B94306">
        <w:trPr>
          <w:tblHeader/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94306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75FBD" w:rsidRPr="00F703AF" w:rsidRDefault="00175FBD" w:rsidP="00B94306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75FBD" w:rsidRPr="00F703AF" w:rsidRDefault="00175FBD" w:rsidP="00B94306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75FBD" w:rsidRPr="00F703AF" w:rsidRDefault="00175FBD" w:rsidP="00B94306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75FBD" w:rsidRPr="00F703AF" w:rsidRDefault="00175FBD" w:rsidP="00B94306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53EC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53EC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53EC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53EC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94306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943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175FBD" w:rsidRPr="00F703AF" w:rsidTr="00B94306">
        <w:trPr>
          <w:jc w:val="center"/>
        </w:trPr>
        <w:tc>
          <w:tcPr>
            <w:tcW w:w="1107" w:type="dxa"/>
            <w:vAlign w:val="center"/>
          </w:tcPr>
          <w:p w:rsidR="00175FBD" w:rsidRPr="00F703AF" w:rsidRDefault="00175FBD" w:rsidP="00B94306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75FBD" w:rsidRPr="00F703AF" w:rsidRDefault="00175FBD" w:rsidP="00B94306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75FBD" w:rsidRPr="00F703AF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75FBD" w:rsidRPr="00F703AF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75FBD" w:rsidRPr="00F703AF" w:rsidRDefault="00175FBD" w:rsidP="000F3FF3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75FBD" w:rsidRPr="00F703AF" w:rsidRDefault="00175FBD" w:rsidP="000F3FF3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75FBD" w:rsidRPr="00973FE1" w:rsidRDefault="00175FBD" w:rsidP="000F3FF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75FBD" w:rsidRPr="00C0339A" w:rsidRDefault="00175FBD" w:rsidP="000F3FF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75FBD" w:rsidRPr="00C0339A" w:rsidRDefault="00175FBD" w:rsidP="00B53EC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75FBD" w:rsidRDefault="00175FBD" w:rsidP="000F3FF3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75FBD" w:rsidRDefault="00175FBD" w:rsidP="000F3FF3">
      <w:pPr>
        <w:pStyle w:val="Times12"/>
        <w:ind w:right="-29"/>
        <w:rPr>
          <w:szCs w:val="24"/>
        </w:rPr>
        <w:sectPr w:rsidR="00175FBD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75FBD" w:rsidRDefault="00175FBD" w:rsidP="000F3FF3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175FBD" w:rsidRPr="000E59EC" w:rsidRDefault="00175FBD" w:rsidP="000F3FF3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75FBD" w:rsidRDefault="00175FBD" w:rsidP="000F3FF3">
      <w:pPr>
        <w:rPr>
          <w:sz w:val="21"/>
          <w:szCs w:val="21"/>
        </w:rPr>
      </w:pPr>
    </w:p>
    <w:p w:rsidR="00175FBD" w:rsidRPr="00E91A56" w:rsidRDefault="00175FBD" w:rsidP="000F3FF3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75FBD" w:rsidRPr="00E91A56" w:rsidRDefault="00175FBD" w:rsidP="000F3FF3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75FBD" w:rsidRPr="00C93292" w:rsidRDefault="00175FBD" w:rsidP="000F3FF3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75FBD" w:rsidRPr="00C93292" w:rsidTr="00B94306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75FBD" w:rsidRPr="00C93292" w:rsidRDefault="00175FBD" w:rsidP="00B94306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75FBD" w:rsidRPr="00C93292" w:rsidRDefault="00175FBD" w:rsidP="00B94306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75FBD" w:rsidRPr="00C93292" w:rsidRDefault="00175FBD" w:rsidP="00B94306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75FBD" w:rsidRPr="00C93292" w:rsidRDefault="00175FBD" w:rsidP="00B94306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75FBD" w:rsidRPr="00C93292" w:rsidTr="00B94306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75FBD" w:rsidRPr="00C93292" w:rsidTr="00B94306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75FBD" w:rsidRPr="00234AE0" w:rsidRDefault="00175FBD" w:rsidP="00B94306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75FBD" w:rsidRPr="00234AE0" w:rsidRDefault="00175FBD" w:rsidP="00B9430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75FBD" w:rsidRPr="00234AE0" w:rsidRDefault="00175FBD" w:rsidP="00B9430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75FBD" w:rsidRPr="00234AE0" w:rsidRDefault="00175FBD" w:rsidP="00B9430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75FBD" w:rsidRPr="00234AE0" w:rsidRDefault="00175FBD" w:rsidP="00B9430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75FBD" w:rsidRPr="00234AE0" w:rsidRDefault="00175FBD" w:rsidP="00B94306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75FBD" w:rsidRPr="00234AE0" w:rsidRDefault="00175FBD" w:rsidP="00B94306">
            <w:pPr>
              <w:rPr>
                <w:bCs/>
                <w:sz w:val="18"/>
                <w:szCs w:val="18"/>
              </w:rPr>
            </w:pPr>
          </w:p>
        </w:tc>
      </w:tr>
      <w:tr w:rsidR="00175FBD" w:rsidRPr="00C93292" w:rsidTr="00B94306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75FBD" w:rsidRPr="00234AE0" w:rsidRDefault="00175FBD" w:rsidP="00B94306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75FBD" w:rsidRPr="00234AE0" w:rsidRDefault="00175FBD" w:rsidP="00B94306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75FBD" w:rsidRPr="00C93292" w:rsidTr="00B94306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75FBD" w:rsidRPr="00C93292" w:rsidRDefault="00175FBD" w:rsidP="00B94306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75FBD" w:rsidRPr="00C93292" w:rsidRDefault="00175FBD" w:rsidP="00B94306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75FBD" w:rsidRPr="00234AE0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75FBD" w:rsidRPr="00B3789F" w:rsidRDefault="00175FBD" w:rsidP="000F3FF3">
      <w:pPr>
        <w:pStyle w:val="Times12"/>
        <w:ind w:firstLine="0"/>
        <w:rPr>
          <w:sz w:val="22"/>
        </w:rPr>
      </w:pPr>
    </w:p>
    <w:p w:rsidR="00175FBD" w:rsidRPr="00B272BC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75FBD" w:rsidRPr="00C93292" w:rsidRDefault="00175FBD" w:rsidP="000F3FF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75FBD" w:rsidRPr="00551FC5" w:rsidRDefault="00175FBD" w:rsidP="000F3FF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75FBD" w:rsidRPr="00B272BC" w:rsidRDefault="00175FBD" w:rsidP="000F3FF3">
      <w:pPr>
        <w:jc w:val="center"/>
        <w:rPr>
          <w:b/>
        </w:rPr>
      </w:pPr>
    </w:p>
    <w:p w:rsidR="00175FBD" w:rsidRPr="0053751C" w:rsidRDefault="00175FBD" w:rsidP="000F3FF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75FBD" w:rsidRPr="0053751C" w:rsidRDefault="00175FBD" w:rsidP="00B53EC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75FBD" w:rsidRPr="00FC009D" w:rsidRDefault="00175FBD" w:rsidP="000F3FF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75FBD" w:rsidRPr="00FC009D" w:rsidRDefault="00175FBD" w:rsidP="000F3FF3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75FBD" w:rsidRPr="00FC009D" w:rsidTr="00B94306">
        <w:trPr>
          <w:trHeight w:val="510"/>
        </w:trPr>
        <w:tc>
          <w:tcPr>
            <w:tcW w:w="566" w:type="dxa"/>
            <w:vMerge w:val="restart"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75FBD" w:rsidRPr="00FC009D" w:rsidTr="00B94306">
        <w:trPr>
          <w:trHeight w:val="1590"/>
        </w:trPr>
        <w:tc>
          <w:tcPr>
            <w:tcW w:w="566" w:type="dxa"/>
            <w:vMerge/>
            <w:vAlign w:val="center"/>
          </w:tcPr>
          <w:p w:rsidR="00175FBD" w:rsidRPr="00FC009D" w:rsidRDefault="00175FBD" w:rsidP="00B943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75FBD" w:rsidRPr="00FC009D" w:rsidTr="00B94306">
        <w:trPr>
          <w:trHeight w:val="630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56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</w:p>
        </w:tc>
      </w:tr>
    </w:tbl>
    <w:p w:rsidR="00175FBD" w:rsidRDefault="00175FBD" w:rsidP="000F3FF3">
      <w:pPr>
        <w:pStyle w:val="Times12"/>
        <w:ind w:firstLine="0"/>
        <w:jc w:val="left"/>
        <w:rPr>
          <w:szCs w:val="24"/>
        </w:rPr>
        <w:sectPr w:rsidR="00175FBD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75FBD" w:rsidRPr="00FC009D" w:rsidRDefault="00175FBD" w:rsidP="000F3FF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75FBD" w:rsidRPr="00FC009D" w:rsidTr="00B94306">
        <w:trPr>
          <w:trHeight w:val="510"/>
        </w:trPr>
        <w:tc>
          <w:tcPr>
            <w:tcW w:w="12475" w:type="dxa"/>
            <w:gridSpan w:val="7"/>
            <w:vAlign w:val="bottom"/>
          </w:tcPr>
          <w:p w:rsidR="00175FBD" w:rsidRPr="00FC009D" w:rsidRDefault="00175FBD" w:rsidP="00B943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75FBD" w:rsidRPr="00FC009D" w:rsidTr="00B94306">
        <w:trPr>
          <w:trHeight w:val="1590"/>
        </w:trPr>
        <w:tc>
          <w:tcPr>
            <w:tcW w:w="851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75FBD" w:rsidRPr="00FC009D" w:rsidRDefault="00175FBD" w:rsidP="00B943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75FBD" w:rsidRPr="00FC009D" w:rsidRDefault="00175FBD" w:rsidP="00B94306">
            <w:pPr>
              <w:rPr>
                <w:i/>
                <w:sz w:val="20"/>
                <w:szCs w:val="20"/>
              </w:rPr>
            </w:pP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75FBD" w:rsidRPr="00FC009D" w:rsidRDefault="00175FBD" w:rsidP="00B943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75FBD" w:rsidRPr="00FC009D" w:rsidTr="00B94306">
        <w:trPr>
          <w:trHeight w:val="386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75FBD" w:rsidRPr="00FC009D" w:rsidTr="00B94306">
        <w:trPr>
          <w:trHeight w:val="407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75FBD" w:rsidRPr="00FC009D" w:rsidTr="00B94306">
        <w:trPr>
          <w:trHeight w:val="427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75FBD" w:rsidRPr="00FC009D" w:rsidTr="00B94306">
        <w:trPr>
          <w:trHeight w:val="40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75FBD" w:rsidRPr="00FC009D" w:rsidTr="00B94306">
        <w:trPr>
          <w:trHeight w:val="315"/>
        </w:trPr>
        <w:tc>
          <w:tcPr>
            <w:tcW w:w="85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75FBD" w:rsidRPr="00FC009D" w:rsidRDefault="00175FBD" w:rsidP="00B943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75FBD" w:rsidRPr="00FC009D" w:rsidRDefault="00175FBD" w:rsidP="000F3FF3">
      <w:pPr>
        <w:jc w:val="right"/>
        <w:rPr>
          <w:sz w:val="22"/>
        </w:rPr>
      </w:pPr>
    </w:p>
    <w:p w:rsidR="00175FBD" w:rsidRPr="00FC009D" w:rsidRDefault="00175FBD" w:rsidP="000F3FF3">
      <w:pPr>
        <w:pStyle w:val="Times12"/>
        <w:jc w:val="center"/>
        <w:rPr>
          <w:bCs w:val="0"/>
          <w:sz w:val="28"/>
          <w:szCs w:val="28"/>
        </w:rPr>
        <w:sectPr w:rsidR="00175FBD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75FBD" w:rsidRPr="00770FB1" w:rsidDel="00EC0238" w:rsidRDefault="00175FBD" w:rsidP="000F3FF3">
      <w:pPr>
        <w:pStyle w:val="Times12"/>
        <w:tabs>
          <w:tab w:val="left" w:pos="1134"/>
        </w:tabs>
        <w:ind w:firstLine="0"/>
        <w:rPr>
          <w:szCs w:val="24"/>
        </w:rPr>
      </w:pPr>
    </w:p>
    <w:p w:rsidR="00175FBD" w:rsidRPr="00FC009D" w:rsidRDefault="00175FBD" w:rsidP="000F3FF3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75FBD" w:rsidRPr="0053751C" w:rsidRDefault="00175FBD" w:rsidP="000F3FF3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75FBD" w:rsidRPr="0053751C" w:rsidRDefault="00175FBD" w:rsidP="000F3FF3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75FBD" w:rsidRPr="0053751C" w:rsidRDefault="00175FBD" w:rsidP="000F3FF3">
      <w:pPr>
        <w:pStyle w:val="Times12"/>
        <w:jc w:val="center"/>
        <w:rPr>
          <w:b/>
          <w:snapToGrid w:val="0"/>
          <w:sz w:val="22"/>
        </w:rPr>
      </w:pPr>
    </w:p>
    <w:p w:rsidR="00175FBD" w:rsidRPr="0053751C" w:rsidRDefault="00175FBD" w:rsidP="000F3FF3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75FBD" w:rsidRDefault="00175FBD" w:rsidP="000F3FF3">
      <w:pPr>
        <w:pStyle w:val="Times12"/>
        <w:ind w:firstLine="0"/>
        <w:jc w:val="center"/>
        <w:rPr>
          <w:b/>
          <w:sz w:val="22"/>
        </w:rPr>
      </w:pPr>
      <w:bookmarkStart w:id="56" w:name="_Техническое_предложение_(Форма"/>
      <w:bookmarkStart w:id="57" w:name="_Toc235439567"/>
      <w:bookmarkStart w:id="58" w:name="_Toc390267515"/>
      <w:bookmarkStart w:id="59" w:name="_Toc412201950"/>
      <w:bookmarkStart w:id="60" w:name="_Toc418595543"/>
      <w:bookmarkEnd w:id="56"/>
    </w:p>
    <w:p w:rsidR="00175FBD" w:rsidRPr="00700B34" w:rsidRDefault="00175FBD" w:rsidP="000F3FF3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7"/>
      <w:bookmarkEnd w:id="58"/>
      <w:bookmarkEnd w:id="59"/>
      <w:bookmarkEnd w:id="60"/>
    </w:p>
    <w:p w:rsidR="00175FBD" w:rsidRPr="00700B34" w:rsidRDefault="00175FBD" w:rsidP="000F3FF3">
      <w:pPr>
        <w:pStyle w:val="Times12"/>
        <w:ind w:firstLine="0"/>
        <w:jc w:val="center"/>
        <w:rPr>
          <w:b/>
          <w:i/>
          <w:sz w:val="22"/>
        </w:rPr>
      </w:pPr>
    </w:p>
    <w:p w:rsidR="00175FBD" w:rsidRPr="0053751C" w:rsidRDefault="00175FBD" w:rsidP="000F3FF3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75FBD" w:rsidRPr="0053751C" w:rsidRDefault="00175FBD" w:rsidP="000F3FF3">
      <w:pPr>
        <w:pStyle w:val="Times12"/>
        <w:rPr>
          <w:i/>
          <w:sz w:val="22"/>
        </w:rPr>
      </w:pPr>
    </w:p>
    <w:p w:rsidR="00175FBD" w:rsidRPr="0053751C" w:rsidRDefault="00175FBD" w:rsidP="000F3FF3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75FBD" w:rsidRDefault="00175FBD" w:rsidP="000F3FF3">
      <w:pPr>
        <w:pStyle w:val="Times12"/>
        <w:ind w:firstLine="0"/>
        <w:rPr>
          <w:sz w:val="22"/>
        </w:rPr>
      </w:pPr>
    </w:p>
    <w:p w:rsidR="00175FBD" w:rsidRDefault="00175FBD" w:rsidP="000F3FF3">
      <w:pPr>
        <w:pStyle w:val="Times12"/>
        <w:ind w:firstLine="0"/>
        <w:rPr>
          <w:sz w:val="22"/>
        </w:rPr>
      </w:pPr>
    </w:p>
    <w:p w:rsidR="00175FBD" w:rsidRPr="00B3789F" w:rsidRDefault="00175FBD" w:rsidP="000F3FF3">
      <w:pPr>
        <w:pStyle w:val="Times12"/>
        <w:ind w:firstLine="0"/>
        <w:rPr>
          <w:sz w:val="22"/>
        </w:rPr>
      </w:pPr>
    </w:p>
    <w:p w:rsidR="00175FBD" w:rsidRPr="00B272BC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75FBD" w:rsidRPr="00C93292" w:rsidRDefault="00175FBD" w:rsidP="000F3FF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75FBD" w:rsidRPr="00551FC5" w:rsidRDefault="00175FBD" w:rsidP="000F3FF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75FBD" w:rsidRPr="00FC009D" w:rsidRDefault="00175FBD" w:rsidP="000F3FF3">
      <w:pPr>
        <w:jc w:val="center"/>
        <w:rPr>
          <w:b/>
        </w:rPr>
      </w:pPr>
    </w:p>
    <w:p w:rsidR="00175FBD" w:rsidRPr="00403A14" w:rsidRDefault="00175FBD" w:rsidP="000F3FF3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75FBD" w:rsidRPr="00403A14" w:rsidRDefault="00175FBD" w:rsidP="00B53ECF">
      <w:pPr>
        <w:pStyle w:val="Times12"/>
        <w:numPr>
          <w:ilvl w:val="0"/>
          <w:numId w:val="3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75FBD" w:rsidRPr="00403A14" w:rsidRDefault="00175FBD" w:rsidP="00B53ECF">
      <w:pPr>
        <w:pStyle w:val="Times12"/>
        <w:numPr>
          <w:ilvl w:val="0"/>
          <w:numId w:val="3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75FBD" w:rsidRPr="00403A14" w:rsidRDefault="00175FBD" w:rsidP="00B53ECF">
      <w:pPr>
        <w:pStyle w:val="Times12"/>
        <w:numPr>
          <w:ilvl w:val="0"/>
          <w:numId w:val="3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75FBD" w:rsidRPr="00403A14" w:rsidRDefault="00175FBD" w:rsidP="00B53ECF">
      <w:pPr>
        <w:pStyle w:val="Times12"/>
        <w:numPr>
          <w:ilvl w:val="0"/>
          <w:numId w:val="3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75FBD" w:rsidRDefault="00175FBD" w:rsidP="00B53ECF">
      <w:pPr>
        <w:pStyle w:val="Times12"/>
        <w:numPr>
          <w:ilvl w:val="0"/>
          <w:numId w:val="34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75FBD" w:rsidRPr="0044568C" w:rsidRDefault="00175FBD" w:rsidP="000F3FF3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75FBD" w:rsidRPr="00403A14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75FBD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75FBD" w:rsidRPr="00580CE4" w:rsidRDefault="00175FBD" w:rsidP="000F3FF3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75FBD" w:rsidRPr="00580CE4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75FBD" w:rsidRPr="00580CE4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75FBD" w:rsidRPr="00580CE4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75FBD" w:rsidRPr="00580CE4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75FBD" w:rsidRPr="00580CE4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75FBD" w:rsidRDefault="00175FBD" w:rsidP="00B53ECF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75FBD" w:rsidRPr="00580CE4" w:rsidRDefault="00175FBD" w:rsidP="000F3FF3">
      <w:pPr>
        <w:pStyle w:val="a6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75FBD" w:rsidRPr="00FC009D" w:rsidRDefault="00175FBD" w:rsidP="000F3FF3">
      <w:pPr>
        <w:shd w:val="clear" w:color="auto" w:fill="FFFFFF"/>
        <w:tabs>
          <w:tab w:val="left" w:pos="1080"/>
        </w:tabs>
        <w:suppressAutoHyphens/>
        <w:ind w:firstLine="540"/>
      </w:pPr>
    </w:p>
    <w:p w:rsidR="00175FBD" w:rsidRDefault="00175FBD" w:rsidP="000F3FF3">
      <w:pPr>
        <w:pStyle w:val="Times12"/>
        <w:ind w:right="-29" w:firstLine="0"/>
        <w:rPr>
          <w:b/>
          <w:i/>
          <w:szCs w:val="24"/>
        </w:rPr>
        <w:sectPr w:rsidR="00175FBD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75FBD" w:rsidRPr="00FC009D" w:rsidRDefault="00175FBD" w:rsidP="000F3F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75FBD" w:rsidRPr="00B675B0" w:rsidRDefault="00175FBD" w:rsidP="000F3FF3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75FBD" w:rsidRPr="00B675B0" w:rsidRDefault="00175FBD" w:rsidP="000F3FF3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75FBD" w:rsidRPr="00FC009D" w:rsidRDefault="00175FBD" w:rsidP="000F3FF3">
      <w:pPr>
        <w:pStyle w:val="Times12"/>
        <w:jc w:val="center"/>
        <w:rPr>
          <w:b/>
          <w:snapToGrid w:val="0"/>
          <w:szCs w:val="24"/>
        </w:rPr>
      </w:pPr>
    </w:p>
    <w:p w:rsidR="00175FBD" w:rsidRPr="00B675B0" w:rsidRDefault="00175FBD" w:rsidP="000F3FF3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75FBD" w:rsidRPr="00B675B0" w:rsidRDefault="00175FBD" w:rsidP="000F3FF3">
      <w:pPr>
        <w:jc w:val="right"/>
        <w:rPr>
          <w:b/>
          <w:i/>
          <w:iCs/>
          <w:sz w:val="22"/>
          <w:szCs w:val="22"/>
        </w:rPr>
      </w:pPr>
    </w:p>
    <w:p w:rsidR="00175FBD" w:rsidRPr="009C388D" w:rsidRDefault="00175FBD" w:rsidP="000F3FF3">
      <w:pPr>
        <w:pStyle w:val="Times12"/>
        <w:ind w:firstLine="0"/>
        <w:jc w:val="center"/>
        <w:rPr>
          <w:b/>
          <w:sz w:val="22"/>
        </w:rPr>
      </w:pPr>
      <w:bookmarkStart w:id="61" w:name="_Сводная_таблица_стоимости"/>
      <w:bookmarkStart w:id="62" w:name="_Toc270325674"/>
      <w:bookmarkStart w:id="63" w:name="_Toc390267516"/>
      <w:bookmarkStart w:id="64" w:name="_Toc412201951"/>
      <w:bookmarkStart w:id="65" w:name="_Toc418595544"/>
      <w:bookmarkEnd w:id="61"/>
      <w:r w:rsidRPr="009C388D">
        <w:rPr>
          <w:b/>
          <w:sz w:val="22"/>
        </w:rPr>
        <w:t>СВОДНАЯ ТАБЛИЦА СТОИМОСТИ (Форма 3)</w:t>
      </w:r>
      <w:bookmarkEnd w:id="62"/>
      <w:bookmarkEnd w:id="63"/>
      <w:bookmarkEnd w:id="64"/>
      <w:bookmarkEnd w:id="65"/>
    </w:p>
    <w:p w:rsidR="00175FBD" w:rsidRPr="00B675B0" w:rsidRDefault="00175FBD" w:rsidP="000F3FF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75FBD" w:rsidRPr="00B675B0" w:rsidRDefault="00175FBD" w:rsidP="000F3FF3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75FBD" w:rsidRDefault="00175FBD" w:rsidP="000F3FF3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75FBD" w:rsidRDefault="00175FBD" w:rsidP="000F3FF3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75FBD" w:rsidRPr="008237B1" w:rsidTr="00B94306">
        <w:tc>
          <w:tcPr>
            <w:tcW w:w="611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75FBD" w:rsidRPr="00E55BC9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75FBD" w:rsidRPr="008237B1" w:rsidTr="00B94306">
        <w:tc>
          <w:tcPr>
            <w:tcW w:w="611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75FBD" w:rsidRPr="008237B1" w:rsidTr="00B94306">
        <w:tc>
          <w:tcPr>
            <w:tcW w:w="611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75FBD" w:rsidRPr="008237B1" w:rsidTr="00B94306">
        <w:tc>
          <w:tcPr>
            <w:tcW w:w="611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75FBD" w:rsidRPr="008237B1" w:rsidTr="00B94306">
        <w:tc>
          <w:tcPr>
            <w:tcW w:w="611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75FBD" w:rsidRPr="008237B1" w:rsidTr="00B94306">
        <w:tc>
          <w:tcPr>
            <w:tcW w:w="611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75FBD" w:rsidRPr="008237B1" w:rsidRDefault="00175FBD" w:rsidP="00B94306">
            <w:pPr>
              <w:pStyle w:val="afe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75FBD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75FBD" w:rsidRPr="00B3789F" w:rsidRDefault="00175FBD" w:rsidP="000F3FF3">
      <w:pPr>
        <w:pStyle w:val="Times12"/>
        <w:ind w:firstLine="0"/>
        <w:rPr>
          <w:sz w:val="22"/>
        </w:rPr>
      </w:pPr>
    </w:p>
    <w:p w:rsidR="00175FBD" w:rsidRPr="00B272BC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75FBD" w:rsidRPr="00C93292" w:rsidRDefault="00175FBD" w:rsidP="000F3FF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75FBD" w:rsidRPr="00551FC5" w:rsidRDefault="00175FBD" w:rsidP="000F3FF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75FBD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75FBD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75FBD" w:rsidRPr="003374B9" w:rsidRDefault="00175FBD" w:rsidP="000F3FF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75FBD" w:rsidRPr="003374B9" w:rsidRDefault="00175FBD" w:rsidP="00B53ECF">
      <w:pPr>
        <w:pStyle w:val="Times12"/>
        <w:numPr>
          <w:ilvl w:val="0"/>
          <w:numId w:val="3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75FBD" w:rsidRPr="003374B9" w:rsidRDefault="00175FBD" w:rsidP="00B53ECF">
      <w:pPr>
        <w:pStyle w:val="Times12"/>
        <w:numPr>
          <w:ilvl w:val="0"/>
          <w:numId w:val="3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75FBD" w:rsidRPr="003374B9" w:rsidRDefault="00175FBD" w:rsidP="00B53ECF">
      <w:pPr>
        <w:pStyle w:val="Times12"/>
        <w:numPr>
          <w:ilvl w:val="0"/>
          <w:numId w:val="3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75FBD" w:rsidRPr="003374B9" w:rsidRDefault="00175FBD" w:rsidP="00B53ECF">
      <w:pPr>
        <w:pStyle w:val="Times12"/>
        <w:numPr>
          <w:ilvl w:val="0"/>
          <w:numId w:val="3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75FBD" w:rsidRPr="000D601F" w:rsidRDefault="00175FBD" w:rsidP="00B53ECF">
      <w:pPr>
        <w:pStyle w:val="Times12"/>
        <w:numPr>
          <w:ilvl w:val="0"/>
          <w:numId w:val="3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175FBD" w:rsidRPr="003374B9" w:rsidRDefault="00175FBD" w:rsidP="00B53ECF">
      <w:pPr>
        <w:pStyle w:val="Times12"/>
        <w:numPr>
          <w:ilvl w:val="0"/>
          <w:numId w:val="36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75FBD" w:rsidRDefault="00175FBD" w:rsidP="000F3FF3">
      <w:pPr>
        <w:pStyle w:val="Times12"/>
        <w:ind w:right="-29"/>
        <w:rPr>
          <w:b/>
          <w:i/>
          <w:szCs w:val="24"/>
        </w:rPr>
        <w:sectPr w:rsidR="00175FBD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75FBD" w:rsidRPr="004E4F2B" w:rsidRDefault="00175FBD" w:rsidP="000F3FF3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75FBD" w:rsidRPr="00B3789F" w:rsidRDefault="00175FBD" w:rsidP="000F3FF3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75FBD" w:rsidRPr="00B3789F" w:rsidRDefault="00175FBD" w:rsidP="000F3FF3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75FBD" w:rsidRDefault="00175FBD" w:rsidP="000F3FF3">
      <w:pPr>
        <w:jc w:val="right"/>
        <w:rPr>
          <w:b/>
        </w:rPr>
      </w:pPr>
    </w:p>
    <w:p w:rsidR="00175FBD" w:rsidRPr="002F0782" w:rsidRDefault="00175FBD" w:rsidP="000F3FF3">
      <w:pPr>
        <w:pStyle w:val="Heading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6" w:name="_Toc367713652"/>
      <w:bookmarkStart w:id="67" w:name="_Toc368904445"/>
      <w:bookmarkStart w:id="68" w:name="_Toc368904466"/>
      <w:bookmarkStart w:id="69" w:name="_Toc368904621"/>
      <w:bookmarkStart w:id="70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6"/>
      <w:bookmarkEnd w:id="67"/>
      <w:bookmarkEnd w:id="68"/>
      <w:bookmarkEnd w:id="69"/>
      <w:bookmarkEnd w:id="70"/>
    </w:p>
    <w:p w:rsidR="00175FBD" w:rsidRPr="002F0782" w:rsidRDefault="00175FBD" w:rsidP="000F3FF3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75FBD" w:rsidRPr="002F0782" w:rsidRDefault="00175FBD" w:rsidP="000F3FF3">
      <w:pPr>
        <w:jc w:val="center"/>
        <w:rPr>
          <w:b/>
        </w:rPr>
      </w:pPr>
    </w:p>
    <w:p w:rsidR="00175FBD" w:rsidRPr="002F0782" w:rsidRDefault="00175FBD" w:rsidP="000F3FF3">
      <w:pPr>
        <w:jc w:val="center"/>
        <w:rPr>
          <w:b/>
        </w:rPr>
      </w:pPr>
    </w:p>
    <w:p w:rsidR="00175FBD" w:rsidRPr="002F0782" w:rsidRDefault="00175FBD" w:rsidP="000F3FF3">
      <w:pPr>
        <w:pStyle w:val="2d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75FBD" w:rsidRPr="002F0782" w:rsidRDefault="00175FBD" w:rsidP="000F3FF3">
      <w:pPr>
        <w:pStyle w:val="2d"/>
        <w:spacing w:after="240"/>
        <w:rPr>
          <w:b/>
        </w:rPr>
      </w:pPr>
    </w:p>
    <w:p w:rsidR="00175FBD" w:rsidRPr="002F0782" w:rsidRDefault="00175FBD" w:rsidP="000F3FF3">
      <w:pPr>
        <w:pStyle w:val="2d"/>
        <w:spacing w:after="240"/>
        <w:rPr>
          <w:b/>
        </w:rPr>
      </w:pPr>
    </w:p>
    <w:p w:rsidR="00175FBD" w:rsidRPr="002F0782" w:rsidRDefault="00175FBD" w:rsidP="000F3FF3">
      <w:pPr>
        <w:pStyle w:val="2d"/>
        <w:spacing w:after="240"/>
        <w:rPr>
          <w:b/>
        </w:rPr>
      </w:pPr>
    </w:p>
    <w:p w:rsidR="00175FBD" w:rsidRPr="002F0782" w:rsidRDefault="00175FBD" w:rsidP="000F3FF3">
      <w:pPr>
        <w:pStyle w:val="Times12"/>
        <w:ind w:firstLine="0"/>
        <w:rPr>
          <w:sz w:val="22"/>
        </w:rPr>
      </w:pPr>
    </w:p>
    <w:p w:rsidR="00175FBD" w:rsidRPr="002F0782" w:rsidRDefault="00175FBD" w:rsidP="000F3FF3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75FBD" w:rsidRPr="002F0782" w:rsidRDefault="00175FBD" w:rsidP="000F3FF3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75FBD" w:rsidRPr="002F0782" w:rsidRDefault="00175FBD" w:rsidP="000F3FF3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75FBD" w:rsidRPr="002F0782" w:rsidRDefault="00175FBD" w:rsidP="000F3FF3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75FBD" w:rsidRPr="002F0782" w:rsidRDefault="00175FBD" w:rsidP="000F3FF3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75FBD" w:rsidRPr="002F0782" w:rsidRDefault="00175FBD" w:rsidP="000F3FF3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75FBD" w:rsidRPr="002F0782" w:rsidRDefault="00175FBD" w:rsidP="000F3FF3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75FBD" w:rsidRPr="002F0782" w:rsidRDefault="00175FBD" w:rsidP="000F3FF3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75FBD" w:rsidRPr="002F0782" w:rsidRDefault="00175FBD" w:rsidP="000F3FF3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75FBD" w:rsidRPr="002F0782" w:rsidRDefault="00175FBD" w:rsidP="000F3FF3">
      <w:pPr>
        <w:jc w:val="right"/>
        <w:rPr>
          <w:b/>
        </w:rPr>
      </w:pPr>
    </w:p>
    <w:p w:rsidR="00175FBD" w:rsidRPr="002F0782" w:rsidRDefault="00175FBD" w:rsidP="000F3FF3">
      <w:pPr>
        <w:jc w:val="right"/>
        <w:rPr>
          <w:b/>
        </w:rPr>
      </w:pPr>
    </w:p>
    <w:p w:rsidR="00175FBD" w:rsidRDefault="00175FBD" w:rsidP="007F10C1">
      <w:pPr>
        <w:pStyle w:val="Style34"/>
        <w:widowControl/>
        <w:spacing w:before="24"/>
        <w:rPr>
          <w:rStyle w:val="FontStyle72"/>
        </w:rPr>
      </w:pPr>
      <w:bookmarkStart w:id="71" w:name="_Справка_об_участии_в_судебных_разби"/>
      <w:bookmarkStart w:id="72" w:name="_Справка_об_участии"/>
      <w:bookmarkEnd w:id="71"/>
      <w:bookmarkEnd w:id="72"/>
    </w:p>
    <w:p w:rsidR="00175FBD" w:rsidRPr="008A15A6" w:rsidRDefault="00175FBD" w:rsidP="000F3FF3">
      <w:pPr>
        <w:sectPr w:rsidR="00175FBD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75FBD" w:rsidRPr="00C42DD8" w:rsidRDefault="00175FBD" w:rsidP="000F3FF3">
      <w:pPr>
        <w:spacing w:line="360" w:lineRule="auto"/>
        <w:ind w:left="357"/>
        <w:jc w:val="center"/>
        <w:outlineLvl w:val="0"/>
        <w:rPr>
          <w:b/>
        </w:rPr>
      </w:pPr>
      <w:bookmarkStart w:id="73" w:name="_БАНКОВСКАЯ_ГАРАНТИЯ_ОБЕСПЕЧЕНИЯ_1"/>
      <w:bookmarkStart w:id="74" w:name="_БАНКОВСКАЯ_ГАРАНТИЯ_ОБЕСПЕЧЕНИЯ"/>
      <w:bookmarkEnd w:id="73"/>
      <w:bookmarkEnd w:id="74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75FBD" w:rsidRPr="009D3E97" w:rsidRDefault="00175FBD" w:rsidP="000F3FF3">
      <w:pPr>
        <w:pStyle w:val="Times12"/>
        <w:ind w:left="5387" w:firstLine="0"/>
        <w:jc w:val="left"/>
        <w:rPr>
          <w:sz w:val="22"/>
        </w:rPr>
      </w:pPr>
    </w:p>
    <w:p w:rsidR="00175FBD" w:rsidRPr="009D3E97" w:rsidRDefault="00175FBD" w:rsidP="000F3FF3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5" w:name="_Toc390267492"/>
      <w:r w:rsidRPr="009D3E97">
        <w:rPr>
          <w:sz w:val="22"/>
        </w:rPr>
        <w:t xml:space="preserve">Порядок проведения </w:t>
      </w:r>
      <w:bookmarkEnd w:id="75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75FBD" w:rsidRPr="009D3E97" w:rsidRDefault="00175FBD" w:rsidP="000F3FF3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75FBD" w:rsidRPr="00C42DD8" w:rsidRDefault="00175FBD" w:rsidP="000F3FF3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75FBD" w:rsidRPr="009D3E97" w:rsidRDefault="00175FBD" w:rsidP="000F3FF3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75FBD" w:rsidRDefault="00175FBD" w:rsidP="000F3FF3">
      <w:pPr>
        <w:ind w:left="357"/>
        <w:jc w:val="both"/>
        <w:outlineLvl w:val="0"/>
        <w:rPr>
          <w:sz w:val="22"/>
          <w:szCs w:val="22"/>
        </w:rPr>
      </w:pPr>
    </w:p>
    <w:p w:rsidR="00175FBD" w:rsidRDefault="00175FBD" w:rsidP="000F3FF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sectPr w:rsidR="00175FBD" w:rsidSect="000F3FF3">
      <w:headerReference w:type="even" r:id="rId25"/>
      <w:headerReference w:type="default" r:id="rId26"/>
      <w:footerReference w:type="default" r:id="rId27"/>
      <w:headerReference w:type="first" r:id="rId28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FBD" w:rsidRDefault="00175FBD">
      <w:r>
        <w:separator/>
      </w:r>
    </w:p>
  </w:endnote>
  <w:endnote w:type="continuationSeparator" w:id="0">
    <w:p w:rsidR="00175FBD" w:rsidRDefault="00175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 w:rsidP="008D40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5FBD" w:rsidRDefault="00175FBD" w:rsidP="003559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 w:rsidP="0035599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Pr="00FE6219" w:rsidRDefault="00175FBD" w:rsidP="00E81FDA">
    <w:pPr>
      <w:pStyle w:val="Footer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Pr="00FE6219" w:rsidRDefault="00175FBD" w:rsidP="00E81FDA">
    <w:pPr>
      <w:pStyle w:val="Footer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175FBD" w:rsidRDefault="00175F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FBD" w:rsidRDefault="00175FBD">
      <w:r>
        <w:separator/>
      </w:r>
    </w:p>
  </w:footnote>
  <w:footnote w:type="continuationSeparator" w:id="0">
    <w:p w:rsidR="00175FBD" w:rsidRDefault="00175F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5FBD" w:rsidRDefault="00175FB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75FBD" w:rsidRDefault="00175FB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Pr="00F429FC" w:rsidRDefault="00175FBD" w:rsidP="00E81FDA">
    <w:pPr>
      <w:pStyle w:val="Header"/>
      <w:jc w:val="center"/>
    </w:pPr>
    <w:fldSimple w:instr=" PAGE   \* MERGEFORMAT ">
      <w:r>
        <w:rPr>
          <w:noProof/>
        </w:rPr>
        <w:t>9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Pr="00F429FC" w:rsidRDefault="00175FBD" w:rsidP="00E81FDA">
    <w:pPr>
      <w:pStyle w:val="Header"/>
      <w:jc w:val="center"/>
    </w:pPr>
    <w:fldSimple w:instr=" PAGE   \* MERGEFORMAT ">
      <w:r>
        <w:rPr>
          <w:noProof/>
        </w:rPr>
        <w:t>19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BD" w:rsidRDefault="00175F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342920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B0C420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A40BB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A4996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3561F6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44E6D6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9F6738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78723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6027E7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CE18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2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21"/>
  </w:num>
  <w:num w:numId="14">
    <w:abstractNumId w:val="22"/>
  </w:num>
  <w:num w:numId="15">
    <w:abstractNumId w:val="17"/>
  </w:num>
  <w:num w:numId="16">
    <w:abstractNumId w:val="33"/>
  </w:num>
  <w:num w:numId="17">
    <w:abstractNumId w:val="37"/>
  </w:num>
  <w:num w:numId="18">
    <w:abstractNumId w:val="34"/>
  </w:num>
  <w:num w:numId="19">
    <w:abstractNumId w:val="23"/>
  </w:num>
  <w:num w:numId="20">
    <w:abstractNumId w:val="35"/>
  </w:num>
  <w:num w:numId="21">
    <w:abstractNumId w:val="26"/>
  </w:num>
  <w:num w:numId="22">
    <w:abstractNumId w:val="32"/>
  </w:num>
  <w:num w:numId="23">
    <w:abstractNumId w:val="36"/>
  </w:num>
  <w:num w:numId="24">
    <w:abstractNumId w:val="24"/>
  </w:num>
  <w:num w:numId="25">
    <w:abstractNumId w:val="15"/>
  </w:num>
  <w:num w:numId="26">
    <w:abstractNumId w:val="14"/>
  </w:num>
  <w:num w:numId="27">
    <w:abstractNumId w:val="30"/>
  </w:num>
  <w:num w:numId="28">
    <w:abstractNumId w:val="27"/>
  </w:num>
  <w:num w:numId="29">
    <w:abstractNumId w:val="16"/>
  </w:num>
  <w:num w:numId="30">
    <w:abstractNumId w:val="28"/>
  </w:num>
  <w:num w:numId="31">
    <w:abstractNumId w:val="20"/>
  </w:num>
  <w:num w:numId="32">
    <w:abstractNumId w:val="19"/>
  </w:num>
  <w:num w:numId="33">
    <w:abstractNumId w:val="11"/>
  </w:num>
  <w:num w:numId="34">
    <w:abstractNumId w:val="31"/>
  </w:num>
  <w:num w:numId="35">
    <w:abstractNumId w:val="10"/>
  </w:num>
  <w:num w:numId="36">
    <w:abstractNumId w:val="29"/>
  </w:num>
  <w:num w:numId="37">
    <w:abstractNumId w:val="25"/>
  </w:num>
  <w:num w:numId="38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100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3FF3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1E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47C10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5FBD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3F3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EB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3A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229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4C4"/>
    <w:rsid w:val="00481106"/>
    <w:rsid w:val="00481AB6"/>
    <w:rsid w:val="00481CAA"/>
    <w:rsid w:val="00483720"/>
    <w:rsid w:val="00485D4A"/>
    <w:rsid w:val="00485DE4"/>
    <w:rsid w:val="0048675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DD7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B7C18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2C26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0C1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298"/>
    <w:rsid w:val="00817664"/>
    <w:rsid w:val="00817914"/>
    <w:rsid w:val="00817A65"/>
    <w:rsid w:val="00817BBF"/>
    <w:rsid w:val="0082005E"/>
    <w:rsid w:val="008205C9"/>
    <w:rsid w:val="00820BB5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5D8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5F1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1E51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429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612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47E32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2D76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3E74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ECF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306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7A2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15D9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651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149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8B4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115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465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4C66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1B49C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DefaultParagraphFont"/>
    <w:link w:val="Heading1"/>
    <w:uiPriority w:val="99"/>
    <w:locked/>
    <w:rsid w:val="001B6EB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DefaultParagraphFont"/>
    <w:link w:val="Heading1"/>
    <w:uiPriority w:val="99"/>
    <w:locked/>
    <w:rsid w:val="00820BB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DefaultParagraphFont"/>
    <w:link w:val="Heading1"/>
    <w:uiPriority w:val="99"/>
    <w:locked/>
    <w:rsid w:val="009E54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DefaultParagraphFont"/>
    <w:link w:val="Heading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DefaultParagraphFont"/>
    <w:link w:val="Heading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DefaultParagraphFont"/>
    <w:link w:val="Heading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DefaultParagraphFont"/>
    <w:link w:val="Heading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DefaultParagraphFont"/>
    <w:link w:val="Heading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AD6DD9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6">
    <w:name w:val="**Основной"/>
    <w:link w:val="af7"/>
    <w:uiPriority w:val="99"/>
    <w:rsid w:val="005E6F3F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b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locked/>
    <w:rsid w:val="00C205F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DefaultParagraphFont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D97E10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E81FDA"/>
    <w:rPr>
      <w:rFonts w:cs="Times New Roman"/>
    </w:rPr>
  </w:style>
  <w:style w:type="character" w:customStyle="1" w:styleId="aff4">
    <w:name w:val="Тема примечания Знак"/>
    <w:uiPriority w:val="99"/>
    <w:rsid w:val="00E81FDA"/>
    <w:rPr>
      <w:b/>
    </w:rPr>
  </w:style>
  <w:style w:type="character" w:customStyle="1" w:styleId="aff5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locked/>
    <w:rsid w:val="00E81FDA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E81FDA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8">
    <w:name w:val="Текст сноски Знак"/>
    <w:uiPriority w:val="99"/>
    <w:rsid w:val="00E81FDA"/>
    <w:rPr>
      <w:snapToGrid w:val="0"/>
      <w:sz w:val="24"/>
    </w:rPr>
  </w:style>
  <w:style w:type="character" w:customStyle="1" w:styleId="29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E81FDA"/>
    <w:rPr>
      <w:sz w:val="24"/>
    </w:rPr>
  </w:style>
  <w:style w:type="character" w:customStyle="1" w:styleId="82">
    <w:name w:val="Заголовок 8 Знак"/>
    <w:uiPriority w:val="99"/>
    <w:rsid w:val="00E81FDA"/>
    <w:rPr>
      <w:i/>
      <w:sz w:val="24"/>
    </w:rPr>
  </w:style>
  <w:style w:type="character" w:customStyle="1" w:styleId="90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E81FDA"/>
    <w:pPr>
      <w:numPr>
        <w:numId w:val="28"/>
      </w:numPr>
      <w:jc w:val="both"/>
    </w:pPr>
  </w:style>
  <w:style w:type="paragraph" w:customStyle="1" w:styleId="1-3">
    <w:name w:val="Текст1-3"/>
    <w:basedOn w:val="Normal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E81FDA"/>
    <w:rPr>
      <w:sz w:val="24"/>
    </w:rPr>
  </w:style>
  <w:style w:type="character" w:customStyle="1" w:styleId="39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locked/>
    <w:rsid w:val="00E81FD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E81FDA"/>
  </w:style>
  <w:style w:type="character" w:customStyle="1" w:styleId="afff0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E81FDA"/>
    <w:pPr>
      <w:numPr>
        <w:ilvl w:val="3"/>
        <w:numId w:val="27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E81FDA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E65D6D"/>
  </w:style>
  <w:style w:type="numbering" w:customStyle="1" w:styleId="21">
    <w:name w:val="Стиль21"/>
    <w:rsid w:val="001B49C2"/>
    <w:pPr>
      <w:numPr>
        <w:numId w:val="31"/>
      </w:numPr>
    </w:pPr>
  </w:style>
  <w:style w:type="numbering" w:customStyle="1" w:styleId="a">
    <w:name w:val="**Тире_список"/>
    <w:rsid w:val="001B49C2"/>
    <w:pPr>
      <w:numPr>
        <w:numId w:val="13"/>
      </w:numPr>
    </w:pPr>
  </w:style>
  <w:style w:type="numbering" w:customStyle="1" w:styleId="11">
    <w:name w:val="Стиль11"/>
    <w:rsid w:val="001B49C2"/>
    <w:pPr>
      <w:numPr>
        <w:numId w:val="3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90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</TotalTime>
  <Pages>20</Pages>
  <Words>6448</Words>
  <Characters>-32766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132-pav</cp:lastModifiedBy>
  <cp:revision>3</cp:revision>
  <cp:lastPrinted>2013-09-30T12:33:00Z</cp:lastPrinted>
  <dcterms:created xsi:type="dcterms:W3CDTF">2015-09-15T08:40:00Z</dcterms:created>
  <dcterms:modified xsi:type="dcterms:W3CDTF">2015-09-15T10:44:00Z</dcterms:modified>
</cp:coreProperties>
</file>