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76" w:tblpY="2611"/>
        <w:tblW w:w="10449" w:type="dxa"/>
        <w:tblLook w:val="0000"/>
      </w:tblPr>
      <w:tblGrid>
        <w:gridCol w:w="5172"/>
        <w:gridCol w:w="5277"/>
      </w:tblGrid>
      <w:tr w:rsidR="00C94937" w:rsidRPr="00FC009D" w:rsidTr="000808E4">
        <w:trPr>
          <w:trHeight w:val="1797"/>
        </w:trPr>
        <w:tc>
          <w:tcPr>
            <w:tcW w:w="5172" w:type="dxa"/>
          </w:tcPr>
          <w:p w:rsidR="00C94937" w:rsidRDefault="00C94937" w:rsidP="000808E4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FC009D">
              <w:rPr>
                <w:sz w:val="28"/>
                <w:szCs w:val="28"/>
              </w:rPr>
              <w:t>СОГЛАСОВАНО</w:t>
            </w:r>
          </w:p>
          <w:p w:rsidR="00C94937" w:rsidRDefault="00C94937" w:rsidP="000808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главного энергетика</w:t>
            </w:r>
          </w:p>
          <w:p w:rsidR="00C94937" w:rsidRDefault="00C94937" w:rsidP="000808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О.Н. Лобов</w:t>
            </w:r>
          </w:p>
          <w:p w:rsidR="00C94937" w:rsidRDefault="00C94937" w:rsidP="000808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«Комбинат «Электрохимприбор»</w:t>
            </w:r>
          </w:p>
          <w:p w:rsidR="00C94937" w:rsidRPr="00FC009D" w:rsidRDefault="00C94937" w:rsidP="000808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 2015 года</w:t>
            </w:r>
          </w:p>
        </w:tc>
        <w:tc>
          <w:tcPr>
            <w:tcW w:w="5277" w:type="dxa"/>
          </w:tcPr>
          <w:p w:rsidR="00C94937" w:rsidRPr="00FC009D" w:rsidRDefault="00C94937" w:rsidP="000808E4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94937" w:rsidRPr="00FC009D" w:rsidRDefault="00C94937" w:rsidP="000808E4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Главного энергетика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94937" w:rsidRPr="00FC009D" w:rsidRDefault="00C94937" w:rsidP="000808E4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И.М. Меретяков</w:t>
            </w:r>
          </w:p>
          <w:p w:rsidR="00C94937" w:rsidRPr="00FC009D" w:rsidRDefault="00C94937" w:rsidP="000808E4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«Комбинат «Электрохимприбор»</w:t>
            </w:r>
          </w:p>
          <w:p w:rsidR="00C94937" w:rsidRPr="00FC009D" w:rsidRDefault="00C94937" w:rsidP="000808E4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94937" w:rsidRPr="00FC009D" w:rsidRDefault="00C94937" w:rsidP="00B35015">
      <w:pPr>
        <w:pStyle w:val="110"/>
        <w:keepNext w:val="0"/>
        <w:jc w:val="left"/>
        <w:rPr>
          <w:bCs/>
          <w:sz w:val="28"/>
          <w:szCs w:val="24"/>
        </w:rPr>
      </w:pPr>
    </w:p>
    <w:p w:rsidR="00C94937" w:rsidRPr="00FC009D" w:rsidRDefault="00C94937">
      <w:pPr>
        <w:jc w:val="center"/>
        <w:rPr>
          <w:bCs/>
          <w:sz w:val="28"/>
        </w:rPr>
      </w:pPr>
    </w:p>
    <w:p w:rsidR="00C94937" w:rsidRPr="00FC009D" w:rsidRDefault="00C94937">
      <w:pPr>
        <w:jc w:val="center"/>
        <w:rPr>
          <w:bCs/>
          <w:sz w:val="28"/>
        </w:rPr>
      </w:pPr>
    </w:p>
    <w:p w:rsidR="00C94937" w:rsidRPr="00FC009D" w:rsidRDefault="00C94937" w:rsidP="00B35015">
      <w:pPr>
        <w:rPr>
          <w:bCs/>
          <w:sz w:val="28"/>
          <w:szCs w:val="28"/>
        </w:rPr>
      </w:pPr>
    </w:p>
    <w:p w:rsidR="00C94937" w:rsidRDefault="00C94937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5773124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C94937" w:rsidRDefault="00C94937" w:rsidP="00CA2886">
      <w:pPr>
        <w:jc w:val="center"/>
        <w:outlineLvl w:val="0"/>
        <w:rPr>
          <w:sz w:val="28"/>
          <w:szCs w:val="28"/>
        </w:rPr>
      </w:pPr>
    </w:p>
    <w:p w:rsidR="00C94937" w:rsidRPr="009E71BE" w:rsidRDefault="00C94937" w:rsidP="00B35015">
      <w:pPr>
        <w:tabs>
          <w:tab w:val="left" w:pos="857"/>
        </w:tabs>
        <w:jc w:val="center"/>
        <w:rPr>
          <w:sz w:val="28"/>
          <w:szCs w:val="28"/>
        </w:rPr>
      </w:pPr>
      <w:r w:rsidRPr="009E71BE">
        <w:rPr>
          <w:sz w:val="28"/>
          <w:szCs w:val="28"/>
        </w:rPr>
        <w:t>для открытого одноэтапного запроса предложений в электронной форме</w:t>
      </w:r>
    </w:p>
    <w:p w:rsidR="00C94937" w:rsidRPr="009E71BE" w:rsidRDefault="00C94937" w:rsidP="00B35015">
      <w:pPr>
        <w:ind w:left="540" w:right="616" w:firstLine="60"/>
        <w:jc w:val="center"/>
        <w:rPr>
          <w:sz w:val="28"/>
          <w:szCs w:val="28"/>
        </w:rPr>
      </w:pPr>
      <w:r w:rsidRPr="009E71BE">
        <w:rPr>
          <w:sz w:val="28"/>
          <w:szCs w:val="28"/>
        </w:rPr>
        <w:t xml:space="preserve">без квалификационного отбора на право заключения договора на </w:t>
      </w:r>
    </w:p>
    <w:p w:rsidR="00C94937" w:rsidRPr="009E71BE" w:rsidRDefault="00C94937" w:rsidP="00B35015">
      <w:pPr>
        <w:ind w:left="540" w:right="616" w:firstLine="60"/>
        <w:jc w:val="center"/>
        <w:rPr>
          <w:sz w:val="28"/>
          <w:szCs w:val="28"/>
          <w:u w:val="single"/>
        </w:rPr>
      </w:pPr>
      <w:r w:rsidRPr="009E71BE">
        <w:rPr>
          <w:sz w:val="28"/>
          <w:szCs w:val="28"/>
          <w:u w:val="single"/>
        </w:rPr>
        <w:t>Оказание услуг по наладке и регулировке централизованной системы теплоснабжения ФГУП «Комбинат «Электрохимприбор».</w:t>
      </w:r>
    </w:p>
    <w:p w:rsidR="00C94937" w:rsidRPr="00B03ADB" w:rsidRDefault="00C94937" w:rsidP="00B35015">
      <w:pPr>
        <w:jc w:val="center"/>
        <w:rPr>
          <w:sz w:val="28"/>
          <w:szCs w:val="28"/>
        </w:rPr>
      </w:pPr>
    </w:p>
    <w:p w:rsidR="00C94937" w:rsidRPr="00FC009D" w:rsidRDefault="00C94937" w:rsidP="00B35015">
      <w:pPr>
        <w:rPr>
          <w:sz w:val="28"/>
          <w:szCs w:val="28"/>
        </w:rPr>
      </w:pPr>
    </w:p>
    <w:p w:rsidR="00C94937" w:rsidRPr="00B35015" w:rsidRDefault="00C94937" w:rsidP="00B35015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94937" w:rsidRPr="00FC009D" w:rsidRDefault="00C94937" w:rsidP="00CA2886">
      <w:pPr>
        <w:jc w:val="center"/>
        <w:rPr>
          <w:sz w:val="28"/>
          <w:szCs w:val="28"/>
        </w:rPr>
      </w:pPr>
    </w:p>
    <w:p w:rsidR="00C94937" w:rsidRPr="00FC009D" w:rsidRDefault="00C94937" w:rsidP="00CA2886">
      <w:pPr>
        <w:jc w:val="center"/>
        <w:rPr>
          <w:sz w:val="28"/>
        </w:rPr>
      </w:pPr>
    </w:p>
    <w:tbl>
      <w:tblPr>
        <w:tblW w:w="0" w:type="auto"/>
        <w:tblInd w:w="3348" w:type="dxa"/>
        <w:tblBorders>
          <w:bottom w:val="single" w:sz="4" w:space="0" w:color="auto"/>
        </w:tblBorders>
        <w:tblLook w:val="0000"/>
      </w:tblPr>
      <w:tblGrid>
        <w:gridCol w:w="3525"/>
      </w:tblGrid>
      <w:tr w:rsidR="00C94937" w:rsidRPr="004D06B8" w:rsidTr="00B26F0E">
        <w:trPr>
          <w:trHeight w:val="360"/>
        </w:trPr>
        <w:tc>
          <w:tcPr>
            <w:tcW w:w="3525" w:type="dxa"/>
            <w:tcBorders>
              <w:bottom w:val="single" w:sz="4" w:space="0" w:color="auto"/>
            </w:tcBorders>
            <w:vAlign w:val="bottom"/>
          </w:tcPr>
          <w:p w:rsidR="00C94937" w:rsidRPr="00917F0E" w:rsidRDefault="00C94937" w:rsidP="00B35015">
            <w:pPr>
              <w:rPr>
                <w:caps/>
                <w:sz w:val="26"/>
                <w:szCs w:val="26"/>
              </w:rPr>
            </w:pPr>
            <w:r w:rsidRPr="004D06B8">
              <w:rPr>
                <w:sz w:val="26"/>
                <w:szCs w:val="26"/>
              </w:rPr>
              <w:t xml:space="preserve">Номер позиции ГПЗ: </w:t>
            </w:r>
            <w:r w:rsidRPr="00917F0E">
              <w:rPr>
                <w:sz w:val="26"/>
                <w:szCs w:val="26"/>
              </w:rPr>
              <w:t>8202/7</w:t>
            </w:r>
          </w:p>
        </w:tc>
      </w:tr>
    </w:tbl>
    <w:p w:rsidR="00C94937" w:rsidRPr="004D06B8" w:rsidRDefault="00C94937" w:rsidP="00B35015">
      <w:pPr>
        <w:jc w:val="center"/>
        <w:rPr>
          <w:caps/>
          <w:sz w:val="28"/>
          <w:szCs w:val="2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9566"/>
      </w:tblGrid>
      <w:tr w:rsidR="00C94937" w:rsidRPr="004D06B8" w:rsidTr="00B26F0E">
        <w:tc>
          <w:tcPr>
            <w:tcW w:w="9566" w:type="dxa"/>
            <w:vAlign w:val="bottom"/>
          </w:tcPr>
          <w:p w:rsidR="00C94937" w:rsidRPr="004D06B8" w:rsidRDefault="00C94937" w:rsidP="00B26F0E">
            <w:pPr>
              <w:spacing w:before="240" w:after="40"/>
              <w:ind w:right="-108"/>
              <w:rPr>
                <w:sz w:val="26"/>
                <w:szCs w:val="26"/>
              </w:rPr>
            </w:pPr>
            <w:r w:rsidRPr="004D06B8">
              <w:rPr>
                <w:sz w:val="26"/>
                <w:szCs w:val="26"/>
              </w:rPr>
              <w:t>Номер закупки на ЭТП  «Аукционный Конкурсный Дом» ________________</w:t>
            </w:r>
          </w:p>
        </w:tc>
      </w:tr>
      <w:tr w:rsidR="00C94937" w:rsidRPr="004D06B8" w:rsidTr="00B26F0E">
        <w:trPr>
          <w:trHeight w:val="159"/>
        </w:trPr>
        <w:tc>
          <w:tcPr>
            <w:tcW w:w="9566" w:type="dxa"/>
            <w:vAlign w:val="bottom"/>
          </w:tcPr>
          <w:p w:rsidR="00C94937" w:rsidRPr="004D06B8" w:rsidRDefault="00C94937" w:rsidP="00B26F0E">
            <w:pPr>
              <w:spacing w:before="240" w:after="40"/>
              <w:ind w:right="-108"/>
              <w:rPr>
                <w:sz w:val="26"/>
                <w:szCs w:val="26"/>
              </w:rPr>
            </w:pPr>
            <w:r w:rsidRPr="004D06B8">
              <w:rPr>
                <w:sz w:val="26"/>
                <w:szCs w:val="26"/>
              </w:rPr>
              <w:t>Номер закупки на сайте ГК «Рос</w:t>
            </w:r>
            <w:r w:rsidRPr="004D06B8">
              <w:rPr>
                <w:spacing w:val="-6"/>
                <w:sz w:val="26"/>
                <w:szCs w:val="26"/>
              </w:rPr>
              <w:t xml:space="preserve">атом» </w:t>
            </w:r>
            <w:hyperlink r:id="rId7" w:history="1">
              <w:r w:rsidRPr="004D06B8">
                <w:rPr>
                  <w:color w:val="0000FF"/>
                  <w:sz w:val="26"/>
                  <w:szCs w:val="26"/>
                  <w:u w:val="single"/>
                </w:rPr>
                <w:t>zakupki.rosatom.ru</w:t>
              </w:r>
            </w:hyperlink>
            <w:r w:rsidRPr="004D06B8">
              <w:rPr>
                <w:sz w:val="26"/>
                <w:szCs w:val="26"/>
              </w:rPr>
              <w:t xml:space="preserve"> _________________</w:t>
            </w:r>
          </w:p>
        </w:tc>
      </w:tr>
      <w:tr w:rsidR="00C94937" w:rsidRPr="004D06B8" w:rsidTr="00B26F0E">
        <w:trPr>
          <w:trHeight w:val="159"/>
        </w:trPr>
        <w:tc>
          <w:tcPr>
            <w:tcW w:w="9566" w:type="dxa"/>
          </w:tcPr>
          <w:p w:rsidR="00C94937" w:rsidRPr="000A5BC9" w:rsidRDefault="00C94937" w:rsidP="00B26F0E">
            <w:pPr>
              <w:spacing w:before="240" w:after="40"/>
              <w:ind w:right="-108"/>
              <w:jc w:val="both"/>
              <w:rPr>
                <w:sz w:val="26"/>
                <w:szCs w:val="26"/>
              </w:rPr>
            </w:pPr>
            <w:r w:rsidRPr="004D06B8">
              <w:rPr>
                <w:sz w:val="26"/>
                <w:szCs w:val="26"/>
              </w:rPr>
              <w:t xml:space="preserve">Номер закупки на сайте </w:t>
            </w:r>
            <w:hyperlink r:id="rId8" w:history="1">
              <w:r w:rsidRPr="004D06B8">
                <w:rPr>
                  <w:color w:val="0000FF"/>
                  <w:sz w:val="26"/>
                  <w:szCs w:val="26"/>
                  <w:u w:val="single"/>
                </w:rPr>
                <w:t>zakupki.gov.ru</w:t>
              </w:r>
            </w:hyperlink>
            <w:r w:rsidRPr="004D06B8">
              <w:rPr>
                <w:sz w:val="26"/>
                <w:szCs w:val="26"/>
              </w:rPr>
              <w:t xml:space="preserve"> _</w:t>
            </w:r>
            <w:r>
              <w:rPr>
                <w:sz w:val="26"/>
                <w:szCs w:val="26"/>
              </w:rPr>
              <w:t>_______________________________</w:t>
            </w:r>
          </w:p>
        </w:tc>
      </w:tr>
    </w:tbl>
    <w:p w:rsidR="00C94937" w:rsidRPr="004D06B8" w:rsidRDefault="00C94937" w:rsidP="00B35015">
      <w:pPr>
        <w:ind w:firstLine="180"/>
        <w:jc w:val="both"/>
        <w:rPr>
          <w:sz w:val="28"/>
          <w:szCs w:val="28"/>
        </w:rPr>
      </w:pPr>
    </w:p>
    <w:p w:rsidR="00C94937" w:rsidRPr="004D06B8" w:rsidRDefault="00C94937" w:rsidP="00B35015">
      <w:pPr>
        <w:rPr>
          <w:sz w:val="28"/>
          <w:szCs w:val="28"/>
        </w:rPr>
      </w:pPr>
    </w:p>
    <w:p w:rsidR="00C94937" w:rsidRPr="00FC009D" w:rsidRDefault="00C94937" w:rsidP="00CA2886">
      <w:pPr>
        <w:jc w:val="center"/>
        <w:rPr>
          <w:sz w:val="28"/>
        </w:rPr>
      </w:pPr>
    </w:p>
    <w:p w:rsidR="00C94937" w:rsidRPr="00FC009D" w:rsidRDefault="00C94937" w:rsidP="00CA2886">
      <w:pPr>
        <w:jc w:val="center"/>
        <w:rPr>
          <w:sz w:val="28"/>
        </w:rPr>
      </w:pPr>
    </w:p>
    <w:p w:rsidR="00C94937" w:rsidRDefault="00C94937" w:rsidP="00B35015"/>
    <w:p w:rsidR="00C94937" w:rsidRDefault="00C94937" w:rsidP="00B35015"/>
    <w:p w:rsidR="00C94937" w:rsidRDefault="00C94937" w:rsidP="00B35015"/>
    <w:p w:rsidR="00C94937" w:rsidRDefault="00C94937" w:rsidP="00B35015"/>
    <w:p w:rsidR="00C94937" w:rsidRDefault="00C94937" w:rsidP="00B35015"/>
    <w:p w:rsidR="00C94937" w:rsidRDefault="00C94937" w:rsidP="00B35015"/>
    <w:p w:rsidR="00C94937" w:rsidRDefault="00C94937" w:rsidP="00B35015"/>
    <w:p w:rsidR="00C94937" w:rsidRDefault="00C94937" w:rsidP="00B35015"/>
    <w:p w:rsidR="00C94937" w:rsidRDefault="00C94937" w:rsidP="00B35015"/>
    <w:p w:rsidR="00C94937" w:rsidRPr="00FC009D" w:rsidRDefault="00C94937" w:rsidP="00B35015"/>
    <w:p w:rsidR="00C94937" w:rsidRPr="00FC009D" w:rsidRDefault="00C94937" w:rsidP="00CA2886">
      <w:pPr>
        <w:pStyle w:val="110"/>
        <w:keepNext w:val="0"/>
        <w:rPr>
          <w:b/>
          <w:sz w:val="28"/>
          <w:szCs w:val="24"/>
        </w:rPr>
      </w:pPr>
      <w:r w:rsidRPr="00FC009D">
        <w:rPr>
          <w:sz w:val="28"/>
          <w:szCs w:val="24"/>
        </w:rPr>
        <w:t>20</w:t>
      </w:r>
      <w:r>
        <w:rPr>
          <w:sz w:val="28"/>
          <w:szCs w:val="24"/>
        </w:rPr>
        <w:t>15</w:t>
      </w:r>
    </w:p>
    <w:p w:rsidR="00C94937" w:rsidRPr="00FC009D" w:rsidRDefault="00C94937" w:rsidP="00CA2886">
      <w:pPr>
        <w:sectPr w:rsidR="00C94937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94937" w:rsidRPr="00F74A75" w:rsidRDefault="00C94937" w:rsidP="00C87330">
      <w:pPr>
        <w:pStyle w:val="12"/>
        <w:widowControl/>
        <w:outlineLvl w:val="0"/>
        <w:rPr>
          <w:bCs/>
          <w:sz w:val="28"/>
          <w:szCs w:val="24"/>
        </w:rPr>
      </w:pPr>
      <w:bookmarkStart w:id="5" w:name="_Toc398564570"/>
      <w:bookmarkStart w:id="6" w:name="_Toc399408080"/>
      <w:bookmarkStart w:id="7" w:name="_Toc425773125"/>
      <w:r w:rsidRPr="00FC009D">
        <w:rPr>
          <w:b w:val="0"/>
          <w:sz w:val="28"/>
          <w:szCs w:val="24"/>
        </w:rPr>
        <w:t>СОДЕРЖАНИЕ</w:t>
      </w:r>
      <w:bookmarkEnd w:id="4"/>
      <w:bookmarkEnd w:id="5"/>
      <w:bookmarkEnd w:id="6"/>
      <w:bookmarkEnd w:id="7"/>
    </w:p>
    <w:p w:rsidR="00C94937" w:rsidRPr="00CF2AAA" w:rsidRDefault="00C94937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5773124" w:history="1">
        <w:r w:rsidRPr="003A73C1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25" w:history="1">
        <w:r w:rsidRPr="003A73C1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26" w:history="1">
        <w:r w:rsidRPr="003A73C1">
          <w:rPr>
            <w:rStyle w:val="Hyperlink"/>
          </w:rPr>
          <w:t>1.</w:t>
        </w:r>
        <w:r>
          <w:rPr>
            <w:rFonts w:ascii="Calibri" w:hAnsi="Calibri"/>
            <w:sz w:val="22"/>
            <w:szCs w:val="22"/>
          </w:rPr>
          <w:tab/>
        </w:r>
        <w:r w:rsidRPr="003A73C1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28" w:history="1">
        <w:r w:rsidRPr="003A73C1">
          <w:rPr>
            <w:rStyle w:val="Hyperlink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29" w:history="1">
        <w:r w:rsidRPr="003A73C1">
          <w:rPr>
            <w:rStyle w:val="Hyperlink"/>
          </w:rPr>
          <w:t>2.</w:t>
        </w:r>
        <w:r>
          <w:rPr>
            <w:rFonts w:ascii="Calibri" w:hAnsi="Calibri"/>
            <w:sz w:val="22"/>
            <w:szCs w:val="22"/>
          </w:rPr>
          <w:tab/>
        </w:r>
        <w:r w:rsidRPr="003A73C1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30" w:history="1">
        <w:r w:rsidRPr="003A73C1">
          <w:rPr>
            <w:rStyle w:val="Hyperlink"/>
          </w:rPr>
          <w:t>2.1.</w:t>
        </w:r>
        <w:r>
          <w:rPr>
            <w:rFonts w:ascii="Calibri" w:hAnsi="Calibri"/>
            <w:sz w:val="22"/>
            <w:szCs w:val="22"/>
          </w:rPr>
          <w:tab/>
        </w:r>
        <w:r w:rsidRPr="003A73C1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33" w:history="1">
        <w:r w:rsidRPr="003A73C1">
          <w:rPr>
            <w:rStyle w:val="Hyperlink"/>
          </w:rPr>
          <w:t>2.2.</w:t>
        </w:r>
        <w:r>
          <w:rPr>
            <w:rFonts w:ascii="Calibri" w:hAnsi="Calibri"/>
            <w:sz w:val="22"/>
            <w:szCs w:val="22"/>
          </w:rPr>
          <w:tab/>
        </w:r>
        <w:r w:rsidRPr="003A73C1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34" w:history="1">
        <w:r w:rsidRPr="003A73C1">
          <w:rPr>
            <w:rStyle w:val="Hyperlink"/>
          </w:rPr>
          <w:t>3.</w:t>
        </w:r>
        <w:r>
          <w:rPr>
            <w:rFonts w:ascii="Calibri" w:hAnsi="Calibri"/>
            <w:sz w:val="22"/>
            <w:szCs w:val="22"/>
          </w:rPr>
          <w:tab/>
        </w:r>
        <w:r w:rsidRPr="003A73C1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35" w:history="1">
        <w:r w:rsidRPr="003A73C1">
          <w:rPr>
            <w:rStyle w:val="Hyperlink"/>
          </w:rPr>
          <w:t>4.</w:t>
        </w:r>
        <w:r>
          <w:rPr>
            <w:rFonts w:ascii="Calibri" w:hAnsi="Calibri"/>
            <w:sz w:val="22"/>
            <w:szCs w:val="22"/>
          </w:rPr>
          <w:tab/>
        </w:r>
        <w:r w:rsidRPr="003A73C1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47" w:history="1">
        <w:r w:rsidRPr="003A73C1">
          <w:rPr>
            <w:rStyle w:val="Hyperlink"/>
          </w:rPr>
          <w:t>5.</w:t>
        </w:r>
        <w:r>
          <w:rPr>
            <w:rFonts w:ascii="Calibri" w:hAnsi="Calibri"/>
            <w:sz w:val="22"/>
            <w:szCs w:val="22"/>
          </w:rPr>
          <w:tab/>
        </w:r>
        <w:r w:rsidRPr="003A73C1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60" w:history="1">
        <w:r w:rsidRPr="003A73C1">
          <w:rPr>
            <w:rStyle w:val="Hyperlink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C94937" w:rsidRDefault="00C94937">
      <w:pPr>
        <w:pStyle w:val="TOC1"/>
        <w:rPr>
          <w:rFonts w:ascii="Calibri" w:hAnsi="Calibri"/>
          <w:sz w:val="22"/>
          <w:szCs w:val="22"/>
        </w:rPr>
      </w:pPr>
      <w:hyperlink w:anchor="_Toc425773161" w:history="1">
        <w:r w:rsidRPr="003A73C1">
          <w:rPr>
            <w:rStyle w:val="Hyperlink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_Toc425773161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C94937" w:rsidRPr="00AA3DA4" w:rsidRDefault="00C9493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C94937" w:rsidRPr="00F74A75" w:rsidRDefault="00C94937" w:rsidP="005D6E3F">
      <w:pPr>
        <w:rPr>
          <w:bCs/>
          <w:sz w:val="28"/>
          <w:szCs w:val="28"/>
        </w:rPr>
      </w:pPr>
    </w:p>
    <w:p w:rsidR="00C94937" w:rsidRPr="00FC009D" w:rsidRDefault="00C94937" w:rsidP="00600E86">
      <w:pPr>
        <w:rPr>
          <w:bCs/>
        </w:rPr>
        <w:sectPr w:rsidR="00C94937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94937" w:rsidRDefault="00C94937" w:rsidP="004B3019">
      <w:pPr>
        <w:rPr>
          <w:sz w:val="28"/>
          <w:szCs w:val="28"/>
        </w:rPr>
      </w:pPr>
      <w:bookmarkStart w:id="8" w:name="_Toc397064010"/>
    </w:p>
    <w:p w:rsidR="00C94937" w:rsidRPr="00FC009D" w:rsidRDefault="00C94937" w:rsidP="008E6F1A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5773126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C94937" w:rsidRPr="00347B82" w:rsidRDefault="00C94937" w:rsidP="00347B82">
      <w:pPr>
        <w:rPr>
          <w:sz w:val="28"/>
          <w:szCs w:val="28"/>
        </w:rPr>
      </w:pPr>
    </w:p>
    <w:p w:rsidR="00C94937" w:rsidRPr="00F508DD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3A4C8C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C94937" w:rsidRPr="00DB0FDD" w:rsidRDefault="00C94937" w:rsidP="00F508D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C94937" w:rsidRPr="005C0EFF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 w:rsidRPr="00F508DD">
        <w:rPr>
          <w:rFonts w:ascii="Times New Roman" w:hAnsi="Times New Roman"/>
          <w:sz w:val="28"/>
          <w:szCs w:val="28"/>
        </w:rPr>
        <w:t>(</w:t>
      </w:r>
      <w:r w:rsidRPr="00F508DD">
        <w:rPr>
          <w:rFonts w:ascii="Times New Roman" w:hAnsi="Times New Roman"/>
          <w:i/>
          <w:sz w:val="28"/>
          <w:szCs w:val="28"/>
        </w:rPr>
        <w:t xml:space="preserve">протокол </w:t>
      </w:r>
      <w:r>
        <w:rPr>
          <w:rFonts w:ascii="Times New Roman" w:hAnsi="Times New Roman"/>
          <w:i/>
          <w:sz w:val="28"/>
          <w:szCs w:val="28"/>
        </w:rPr>
        <w:t>от 29.0</w:t>
      </w:r>
      <w:r w:rsidRPr="00C17A30">
        <w:rPr>
          <w:rFonts w:ascii="Times New Roman" w:hAnsi="Times New Roman"/>
          <w:i/>
          <w:sz w:val="28"/>
          <w:szCs w:val="28"/>
        </w:rPr>
        <w:t>7</w:t>
      </w:r>
      <w:r w:rsidRPr="00F508DD">
        <w:rPr>
          <w:rFonts w:ascii="Times New Roman" w:hAnsi="Times New Roman"/>
          <w:i/>
          <w:sz w:val="28"/>
          <w:szCs w:val="28"/>
        </w:rPr>
        <w:t>.15г. № </w:t>
      </w:r>
      <w:r>
        <w:rPr>
          <w:rFonts w:ascii="Times New Roman" w:hAnsi="Times New Roman"/>
          <w:i/>
          <w:sz w:val="28"/>
          <w:szCs w:val="28"/>
        </w:rPr>
        <w:t>7</w:t>
      </w:r>
      <w:r w:rsidRPr="00C17A30">
        <w:rPr>
          <w:rFonts w:ascii="Times New Roman" w:hAnsi="Times New Roman"/>
          <w:i/>
          <w:sz w:val="28"/>
          <w:szCs w:val="28"/>
        </w:rPr>
        <w:t>5</w:t>
      </w:r>
      <w:r w:rsidRPr="00F508DD">
        <w:rPr>
          <w:rFonts w:ascii="Times New Roman" w:hAnsi="Times New Roman"/>
          <w:sz w:val="28"/>
          <w:szCs w:val="28"/>
        </w:rPr>
        <w:t>)</w:t>
      </w:r>
    </w:p>
    <w:p w:rsidR="00C94937" w:rsidRDefault="00C94937" w:rsidP="00B322DF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B322DF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C94937" w:rsidRPr="00B34CAB" w:rsidRDefault="00C94937" w:rsidP="00B322DF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lang w:eastAsia="en-US"/>
        </w:rPr>
      </w:pPr>
    </w:p>
    <w:p w:rsidR="00C94937" w:rsidRPr="005C0EFF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Предмет</w:t>
      </w: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B322DF">
        <w:rPr>
          <w:rFonts w:ascii="Times New Roman" w:hAnsi="Times New Roman"/>
          <w:sz w:val="28"/>
          <w:szCs w:val="28"/>
        </w:rPr>
        <w:t>казание услуг по наладке и регулировке централизованной системы</w:t>
      </w:r>
      <w:r w:rsidRPr="00B32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322DF">
        <w:rPr>
          <w:rFonts w:ascii="Times New Roman" w:hAnsi="Times New Roman"/>
          <w:sz w:val="28"/>
          <w:szCs w:val="28"/>
        </w:rPr>
        <w:t>теплоснабжения ФГУП «Комбинат «Электрохимприбор».</w:t>
      </w:r>
    </w:p>
    <w:p w:rsidR="00C94937" w:rsidRPr="00B322DF" w:rsidRDefault="00C94937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94937" w:rsidRPr="00B322DF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E16E3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B322D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B322DF">
        <w:rPr>
          <w:rFonts w:ascii="Times New Roman" w:hAnsi="Times New Roman"/>
          <w:spacing w:val="-14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B322DF">
        <w:rPr>
          <w:rFonts w:ascii="Times New Roman" w:hAnsi="Times New Roman"/>
          <w:spacing w:val="-14"/>
          <w:sz w:val="28"/>
          <w:szCs w:val="28"/>
        </w:rPr>
        <w:t xml:space="preserve"> (ФГУП </w:t>
      </w:r>
      <w:r w:rsidRPr="00B322DF">
        <w:rPr>
          <w:rFonts w:ascii="Times New Roman" w:hAnsi="Times New Roman"/>
          <w:spacing w:val="-14"/>
          <w:sz w:val="28"/>
          <w:szCs w:val="28"/>
          <w:shd w:val="clear" w:color="auto" w:fill="FFFFFF"/>
        </w:rPr>
        <w:t>«Комбинат «Электрохимприбор»</w:t>
      </w:r>
      <w:r w:rsidRPr="00B322DF">
        <w:rPr>
          <w:rFonts w:ascii="Times New Roman" w:hAnsi="Times New Roman"/>
          <w:spacing w:val="-14"/>
          <w:sz w:val="28"/>
          <w:szCs w:val="28"/>
        </w:rPr>
        <w:t>), отдел главного энергетика.</w:t>
      </w:r>
    </w:p>
    <w:p w:rsidR="00C94937" w:rsidRPr="005C0EFF" w:rsidRDefault="00C94937" w:rsidP="00B322DF">
      <w:pPr>
        <w:ind w:firstLine="709"/>
        <w:jc w:val="both"/>
        <w:rPr>
          <w:sz w:val="28"/>
          <w:szCs w:val="28"/>
        </w:rPr>
      </w:pPr>
      <w:r w:rsidRPr="00721C7C">
        <w:rPr>
          <w:b/>
          <w:sz w:val="28"/>
          <w:szCs w:val="28"/>
        </w:rPr>
        <w:t>Место нахождения:</w:t>
      </w:r>
      <w:r w:rsidRPr="005C0EFF">
        <w:rPr>
          <w:sz w:val="28"/>
          <w:szCs w:val="28"/>
        </w:rPr>
        <w:t xml:space="preserve"> </w:t>
      </w:r>
      <w:r w:rsidRPr="000B79BF">
        <w:rPr>
          <w:sz w:val="28"/>
          <w:szCs w:val="28"/>
        </w:rPr>
        <w:t>Свердловская область, г. Лесной, здание № 6/9, (отдел</w:t>
      </w:r>
      <w:r>
        <w:rPr>
          <w:sz w:val="28"/>
          <w:szCs w:val="28"/>
        </w:rPr>
        <w:t xml:space="preserve"> </w:t>
      </w:r>
      <w:r w:rsidRPr="000B79BF">
        <w:rPr>
          <w:sz w:val="28"/>
          <w:szCs w:val="28"/>
        </w:rPr>
        <w:t>главного энергетика).</w:t>
      </w:r>
    </w:p>
    <w:p w:rsidR="00C94937" w:rsidRPr="005C0EFF" w:rsidRDefault="00C94937" w:rsidP="00B322DF">
      <w:pPr>
        <w:ind w:firstLine="709"/>
        <w:jc w:val="both"/>
        <w:rPr>
          <w:sz w:val="28"/>
          <w:szCs w:val="28"/>
        </w:rPr>
      </w:pPr>
      <w:r w:rsidRPr="00721C7C">
        <w:rPr>
          <w:b/>
          <w:sz w:val="28"/>
          <w:szCs w:val="28"/>
        </w:rPr>
        <w:t>Почтовый адрес:</w:t>
      </w:r>
      <w:r w:rsidRPr="005C0EFF">
        <w:rPr>
          <w:sz w:val="28"/>
          <w:szCs w:val="28"/>
        </w:rPr>
        <w:t xml:space="preserve"> </w:t>
      </w:r>
      <w:r w:rsidRPr="000B79BF">
        <w:rPr>
          <w:sz w:val="28"/>
          <w:szCs w:val="28"/>
        </w:rPr>
        <w:t>624200, Свердловская область, г. Лесной, здание № 6/9,</w:t>
      </w:r>
      <w:r>
        <w:rPr>
          <w:sz w:val="28"/>
          <w:szCs w:val="28"/>
        </w:rPr>
        <w:t xml:space="preserve"> </w:t>
      </w:r>
      <w:r w:rsidRPr="000B79BF">
        <w:rPr>
          <w:sz w:val="28"/>
          <w:szCs w:val="28"/>
        </w:rPr>
        <w:t>отдел главного энергетика.</w:t>
      </w:r>
    </w:p>
    <w:p w:rsidR="00C94937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21C7C">
        <w:rPr>
          <w:b/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r w:rsidRPr="000B79BF">
        <w:rPr>
          <w:sz w:val="28"/>
          <w:szCs w:val="28"/>
        </w:rPr>
        <w:t>(34342) 9-50-08 / 2-65-01</w:t>
      </w:r>
      <w:r>
        <w:rPr>
          <w:sz w:val="28"/>
          <w:szCs w:val="28"/>
        </w:rPr>
        <w:t>(с пометкой «067</w:t>
      </w:r>
      <w:r w:rsidRPr="000B79BF">
        <w:rPr>
          <w:sz w:val="28"/>
          <w:szCs w:val="28"/>
        </w:rPr>
        <w:t xml:space="preserve"> – для </w:t>
      </w:r>
      <w:r>
        <w:rPr>
          <w:sz w:val="28"/>
          <w:szCs w:val="28"/>
        </w:rPr>
        <w:t>Сергеева</w:t>
      </w:r>
      <w:r w:rsidRPr="000B79BF">
        <w:rPr>
          <w:sz w:val="28"/>
          <w:szCs w:val="28"/>
        </w:rPr>
        <w:t xml:space="preserve"> </w:t>
      </w:r>
      <w:r>
        <w:rPr>
          <w:sz w:val="28"/>
          <w:szCs w:val="28"/>
        </w:rPr>
        <w:t>В.А.</w:t>
      </w:r>
      <w:r w:rsidRPr="000B79BF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C94937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79BF">
        <w:rPr>
          <w:b/>
          <w:sz w:val="28"/>
          <w:szCs w:val="28"/>
        </w:rPr>
        <w:t>Контактное лицо:</w:t>
      </w:r>
      <w:r w:rsidRPr="000B79BF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Сергеев Виктор Александрович.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79BF">
        <w:rPr>
          <w:b/>
          <w:sz w:val="28"/>
          <w:szCs w:val="28"/>
        </w:rPr>
        <w:t>Адрес электронной почты:</w:t>
      </w:r>
      <w:r w:rsidRPr="000B79BF">
        <w:rPr>
          <w:sz w:val="28"/>
          <w:szCs w:val="28"/>
        </w:rPr>
        <w:t xml:space="preserve"> </w:t>
      </w:r>
      <w:hyperlink r:id="rId13" w:history="1">
        <w:r w:rsidRPr="000B79BF">
          <w:rPr>
            <w:rStyle w:val="Hyperlink"/>
            <w:sz w:val="28"/>
            <w:szCs w:val="28"/>
          </w:rPr>
          <w:t>oge@ehp-atom.ru</w:t>
        </w:r>
      </w:hyperlink>
      <w:r>
        <w:rPr>
          <w:sz w:val="28"/>
          <w:szCs w:val="28"/>
        </w:rPr>
        <w:t xml:space="preserve"> (с пометкой «067</w:t>
      </w:r>
      <w:r w:rsidRPr="000B79BF">
        <w:rPr>
          <w:sz w:val="28"/>
          <w:szCs w:val="28"/>
        </w:rPr>
        <w:t xml:space="preserve"> – для </w:t>
      </w:r>
      <w:r>
        <w:rPr>
          <w:sz w:val="28"/>
          <w:szCs w:val="28"/>
        </w:rPr>
        <w:t>Сергеева В.А.</w:t>
      </w:r>
      <w:r w:rsidRPr="000B79BF">
        <w:rPr>
          <w:sz w:val="28"/>
          <w:szCs w:val="28"/>
        </w:rPr>
        <w:t>»)</w:t>
      </w:r>
    </w:p>
    <w:p w:rsidR="00C94937" w:rsidRDefault="00C94937" w:rsidP="001A7FCE">
      <w:pPr>
        <w:tabs>
          <w:tab w:val="left" w:pos="1134"/>
        </w:tabs>
        <w:contextualSpacing/>
        <w:rPr>
          <w:sz w:val="28"/>
          <w:szCs w:val="28"/>
        </w:rPr>
      </w:pPr>
    </w:p>
    <w:p w:rsidR="00C94937" w:rsidRPr="00EC5CDB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C94937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B322DF">
        <w:rPr>
          <w:rFonts w:ascii="Times New Roman" w:hAnsi="Times New Roman"/>
          <w:sz w:val="28"/>
          <w:szCs w:val="28"/>
        </w:rPr>
        <w:t>казание услуг по наладке и регулировке централизованной системы</w:t>
      </w:r>
      <w:r w:rsidRPr="00B32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322DF">
        <w:rPr>
          <w:rFonts w:ascii="Times New Roman" w:hAnsi="Times New Roman"/>
          <w:sz w:val="28"/>
          <w:szCs w:val="28"/>
        </w:rPr>
        <w:t>теплоснабжения ФГУП «Комбинат «Электрохимприбор».</w:t>
      </w:r>
    </w:p>
    <w:p w:rsidR="00C94937" w:rsidRPr="009F22AB" w:rsidRDefault="00C94937" w:rsidP="009F22AB">
      <w:pPr>
        <w:pStyle w:val="ListParagraph"/>
        <w:rPr>
          <w:rFonts w:ascii="Times New Roman" w:hAnsi="Times New Roman"/>
          <w:sz w:val="28"/>
          <w:szCs w:val="28"/>
        </w:rPr>
      </w:pPr>
    </w:p>
    <w:p w:rsidR="00C94937" w:rsidRPr="009F22AB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22AB">
        <w:rPr>
          <w:rFonts w:ascii="Times New Roman" w:hAnsi="Times New Roman"/>
          <w:b/>
          <w:sz w:val="28"/>
          <w:szCs w:val="28"/>
        </w:rPr>
        <w:t>Срок выполнения:</w:t>
      </w:r>
      <w:r w:rsidRPr="009F22AB">
        <w:rPr>
          <w:rFonts w:ascii="Times New Roman" w:hAnsi="Times New Roman"/>
          <w:sz w:val="28"/>
          <w:szCs w:val="28"/>
        </w:rPr>
        <w:t xml:space="preserve"> </w:t>
      </w:r>
      <w:r w:rsidRPr="009F22AB">
        <w:rPr>
          <w:rFonts w:ascii="Times New Roman" w:hAnsi="Times New Roman"/>
          <w:bCs/>
          <w:sz w:val="28"/>
          <w:szCs w:val="28"/>
        </w:rPr>
        <w:t>в соответствии со сроком установленным Подрядчиком, но не позднее 15.08.2017 г.</w:t>
      </w:r>
    </w:p>
    <w:p w:rsidR="00C94937" w:rsidRPr="009F22AB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F22AB">
        <w:rPr>
          <w:sz w:val="28"/>
          <w:szCs w:val="28"/>
        </w:rPr>
        <w:t>Место выполнения: Свердловская область, г. Лесной, Коммунистический проспект 6а, ФГУП «Комбинат «Электрохимприбор».</w:t>
      </w:r>
    </w:p>
    <w:p w:rsidR="00C94937" w:rsidRPr="005C0EFF" w:rsidRDefault="00C9493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F22AB">
        <w:rPr>
          <w:sz w:val="28"/>
          <w:szCs w:val="28"/>
        </w:rPr>
        <w:t>Состав и объем работ: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C94937" w:rsidRPr="00721C7C" w:rsidRDefault="00C94937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21C7C">
        <w:rPr>
          <w:b/>
          <w:i/>
          <w:sz w:val="28"/>
          <w:szCs w:val="28"/>
        </w:rPr>
        <w:t>Предложение частичного выполнения работ не допускается.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4937" w:rsidRPr="00721C7C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94937" w:rsidRPr="00721C7C" w:rsidRDefault="00C94937" w:rsidP="00647B76">
      <w:pPr>
        <w:pStyle w:val="ListParagraph"/>
        <w:numPr>
          <w:ilvl w:val="0"/>
          <w:numId w:val="66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аванс – не предоставляется;</w:t>
      </w:r>
    </w:p>
    <w:p w:rsidR="00C94937" w:rsidRPr="00721C7C" w:rsidRDefault="00C94937" w:rsidP="00647B76">
      <w:pPr>
        <w:pStyle w:val="ListParagraph"/>
        <w:numPr>
          <w:ilvl w:val="0"/>
          <w:numId w:val="66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</w:t>
      </w:r>
      <w:r w:rsidRPr="007C7951">
        <w:rPr>
          <w:rFonts w:ascii="Times New Roman" w:hAnsi="Times New Roman"/>
          <w:bCs/>
          <w:sz w:val="28"/>
          <w:szCs w:val="28"/>
        </w:rPr>
        <w:t>орма оплаты – безналичный расчет.</w:t>
      </w:r>
      <w:r w:rsidRPr="007C7951">
        <w:rPr>
          <w:rFonts w:ascii="Times New Roman" w:hAnsi="Times New Roman"/>
          <w:sz w:val="28"/>
          <w:szCs w:val="28"/>
        </w:rPr>
        <w:t xml:space="preserve"> </w:t>
      </w:r>
    </w:p>
    <w:p w:rsidR="00C94937" w:rsidRPr="00721C7C" w:rsidRDefault="00C94937" w:rsidP="00825553">
      <w:pPr>
        <w:ind w:firstLine="709"/>
        <w:jc w:val="both"/>
        <w:rPr>
          <w:sz w:val="28"/>
          <w:szCs w:val="28"/>
        </w:rPr>
      </w:pPr>
      <w:r w:rsidRPr="00721C7C">
        <w:rPr>
          <w:sz w:val="28"/>
          <w:szCs w:val="28"/>
        </w:rPr>
        <w:t>С победителем запроса предложений будет заключен договор, в соответствии с которым Подрядчику будет произведена оплата работ. Оплата работ осущ</w:t>
      </w:r>
      <w:r>
        <w:rPr>
          <w:sz w:val="28"/>
          <w:szCs w:val="28"/>
        </w:rPr>
        <w:t>ествляется в следующем порядке:</w:t>
      </w:r>
    </w:p>
    <w:p w:rsidR="00C94937" w:rsidRPr="00721C7C" w:rsidRDefault="00C94937" w:rsidP="00721C7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21C7C">
        <w:rPr>
          <w:sz w:val="28"/>
          <w:szCs w:val="28"/>
        </w:rPr>
        <w:t xml:space="preserve">Оплата стоимости работ по договору производится Заказчиком в течение 30 (тридцати) банковских дней после выполнения Исполнителем </w:t>
      </w:r>
      <w:r w:rsidRPr="00E77F71">
        <w:rPr>
          <w:sz w:val="28"/>
          <w:szCs w:val="28"/>
          <w:u w:val="single"/>
        </w:rPr>
        <w:t>100% работ по каждому из этапов в объеме технического задания</w:t>
      </w:r>
      <w:r w:rsidRPr="00721C7C">
        <w:rPr>
          <w:sz w:val="28"/>
          <w:szCs w:val="28"/>
        </w:rPr>
        <w:t xml:space="preserve"> и на основании подписанного обеими Сторонами двухстороннего акта сдачи-приемки выполненных работ.</w:t>
      </w:r>
    </w:p>
    <w:p w:rsidR="00C94937" w:rsidRPr="005C0EFF" w:rsidRDefault="00C94937" w:rsidP="007C795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937" w:rsidRPr="003E16E3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C94937" w:rsidRPr="003E16E3" w:rsidRDefault="00C94937" w:rsidP="00647B76">
      <w:pPr>
        <w:pStyle w:val="ListParagraph"/>
        <w:numPr>
          <w:ilvl w:val="0"/>
          <w:numId w:val="65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6E3">
        <w:rPr>
          <w:rFonts w:ascii="Times New Roman" w:hAnsi="Times New Roman"/>
          <w:sz w:val="28"/>
          <w:szCs w:val="28"/>
        </w:rPr>
        <w:t>12 043 317,05</w:t>
      </w:r>
      <w:r>
        <w:rPr>
          <w:rFonts w:ascii="Times New Roman" w:hAnsi="Times New Roman"/>
          <w:sz w:val="28"/>
          <w:szCs w:val="28"/>
        </w:rPr>
        <w:t xml:space="preserve"> руб. (</w:t>
      </w:r>
      <w:r w:rsidRPr="00687901">
        <w:rPr>
          <w:rFonts w:ascii="Times New Roman" w:hAnsi="Times New Roman"/>
          <w:sz w:val="28"/>
          <w:szCs w:val="28"/>
        </w:rPr>
        <w:t>двенадцать миллионов сорок три тысячи триста семнадцать рублей пять копеек</w:t>
      </w:r>
      <w:r>
        <w:rPr>
          <w:rFonts w:ascii="Times New Roman" w:hAnsi="Times New Roman"/>
          <w:sz w:val="28"/>
          <w:szCs w:val="28"/>
        </w:rPr>
        <w:t>)</w:t>
      </w:r>
      <w:r w:rsidRPr="003E16E3">
        <w:rPr>
          <w:rFonts w:ascii="Times New Roman" w:hAnsi="Times New Roman"/>
          <w:sz w:val="28"/>
          <w:szCs w:val="28"/>
        </w:rPr>
        <w:t xml:space="preserve">, включая НДС(18%); </w:t>
      </w:r>
    </w:p>
    <w:p w:rsidR="00C94937" w:rsidRDefault="00C94937" w:rsidP="00647B76">
      <w:pPr>
        <w:pStyle w:val="ListParagraph"/>
        <w:numPr>
          <w:ilvl w:val="0"/>
          <w:numId w:val="65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16E3">
        <w:rPr>
          <w:rFonts w:ascii="Times New Roman" w:hAnsi="Times New Roman"/>
          <w:sz w:val="28"/>
          <w:szCs w:val="28"/>
        </w:rPr>
        <w:t>10 206 200,89</w:t>
      </w:r>
      <w:r>
        <w:rPr>
          <w:rFonts w:ascii="Times New Roman" w:hAnsi="Times New Roman"/>
          <w:sz w:val="28"/>
          <w:szCs w:val="28"/>
        </w:rPr>
        <w:t xml:space="preserve"> руб. (десять миллионов двести шесть тысяч двести рублей восемьдесят девять копеек)</w:t>
      </w:r>
      <w:r w:rsidRPr="003E16E3">
        <w:rPr>
          <w:rFonts w:ascii="Times New Roman" w:hAnsi="Times New Roman"/>
          <w:sz w:val="28"/>
          <w:szCs w:val="28"/>
        </w:rPr>
        <w:t>, без НДС.</w:t>
      </w:r>
    </w:p>
    <w:p w:rsidR="00C94937" w:rsidRPr="00721C7C" w:rsidRDefault="00C94937" w:rsidP="00721C7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5A7079">
        <w:rPr>
          <w:b/>
          <w:i/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b/>
          <w:i/>
          <w:sz w:val="28"/>
          <w:szCs w:val="28"/>
        </w:rPr>
        <w:t>.</w:t>
      </w:r>
    </w:p>
    <w:p w:rsidR="00C94937" w:rsidRDefault="00C94937" w:rsidP="008812DA">
      <w:pPr>
        <w:ind w:firstLine="851"/>
        <w:jc w:val="both"/>
        <w:outlineLvl w:val="0"/>
        <w:rPr>
          <w:bCs/>
          <w:sz w:val="28"/>
          <w:szCs w:val="28"/>
        </w:rPr>
      </w:pPr>
      <w:bookmarkStart w:id="12" w:name="_Toc425773127"/>
      <w:r w:rsidRPr="00C13CA3">
        <w:rPr>
          <w:color w:val="000000"/>
          <w:sz w:val="28"/>
          <w:szCs w:val="28"/>
        </w:rPr>
        <w:t xml:space="preserve">Цена договора включает в себя все расходы </w:t>
      </w:r>
      <w:r>
        <w:rPr>
          <w:color w:val="000000"/>
          <w:sz w:val="28"/>
          <w:szCs w:val="28"/>
        </w:rPr>
        <w:t>Исполнителя</w:t>
      </w:r>
      <w:r w:rsidRPr="00C13CA3">
        <w:rPr>
          <w:color w:val="000000"/>
          <w:sz w:val="28"/>
          <w:szCs w:val="28"/>
        </w:rPr>
        <w:t xml:space="preserve"> на выполнение</w:t>
      </w:r>
      <w:r>
        <w:rPr>
          <w:color w:val="000000"/>
          <w:sz w:val="28"/>
          <w:szCs w:val="28"/>
        </w:rPr>
        <w:t xml:space="preserve"> </w:t>
      </w:r>
      <w:r w:rsidRPr="00C13CA3">
        <w:rPr>
          <w:color w:val="000000"/>
          <w:sz w:val="28"/>
          <w:szCs w:val="28"/>
        </w:rPr>
        <w:t xml:space="preserve">работ, </w:t>
      </w:r>
      <w:r>
        <w:rPr>
          <w:sz w:val="28"/>
          <w:szCs w:val="28"/>
        </w:rPr>
        <w:t>указанных в техническом задании</w:t>
      </w:r>
      <w:r w:rsidRPr="00C13CA3">
        <w:rPr>
          <w:sz w:val="28"/>
          <w:szCs w:val="28"/>
        </w:rPr>
        <w:t xml:space="preserve"> (в т.ч. стоимость доставки материалов и</w:t>
      </w:r>
      <w:r>
        <w:rPr>
          <w:sz w:val="28"/>
          <w:szCs w:val="28"/>
        </w:rPr>
        <w:t xml:space="preserve"> </w:t>
      </w:r>
      <w:r w:rsidRPr="00C13CA3">
        <w:rPr>
          <w:sz w:val="28"/>
          <w:szCs w:val="28"/>
        </w:rPr>
        <w:t>оборудования до Объекта, расходы на перевозку, страхование, хра</w:t>
      </w:r>
      <w:r>
        <w:rPr>
          <w:sz w:val="28"/>
          <w:szCs w:val="28"/>
        </w:rPr>
        <w:t>нение, налогов, сборов</w:t>
      </w:r>
      <w:r w:rsidRPr="00C13CA3">
        <w:rPr>
          <w:sz w:val="28"/>
          <w:szCs w:val="28"/>
        </w:rPr>
        <w:t>, расходы на получение необходимых согласований, разрешений,</w:t>
      </w:r>
      <w:r>
        <w:rPr>
          <w:sz w:val="28"/>
          <w:szCs w:val="28"/>
        </w:rPr>
        <w:t xml:space="preserve"> </w:t>
      </w:r>
      <w:r w:rsidRPr="00C13CA3">
        <w:rPr>
          <w:sz w:val="28"/>
          <w:szCs w:val="28"/>
        </w:rPr>
        <w:t>опробований, инспекций, заключений, обязательные платежи и прочие затраты,</w:t>
      </w:r>
      <w:r>
        <w:rPr>
          <w:sz w:val="28"/>
          <w:szCs w:val="28"/>
        </w:rPr>
        <w:t xml:space="preserve"> </w:t>
      </w:r>
      <w:r w:rsidRPr="00C13CA3">
        <w:rPr>
          <w:sz w:val="28"/>
          <w:szCs w:val="28"/>
        </w:rPr>
        <w:t>необходимые при исполнении Договора).</w:t>
      </w:r>
      <w:bookmarkEnd w:id="12"/>
    </w:p>
    <w:p w:rsidR="00C94937" w:rsidRDefault="00C94937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4937" w:rsidRPr="00594882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94937" w:rsidRPr="00EA22EE" w:rsidRDefault="00C94937" w:rsidP="007A7615">
      <w:pPr>
        <w:tabs>
          <w:tab w:val="left" w:pos="1134"/>
        </w:tabs>
        <w:ind w:firstLine="709"/>
        <w:contextualSpacing/>
        <w:jc w:val="both"/>
        <w:rPr>
          <w:b/>
          <w:bCs/>
          <w:i/>
          <w:szCs w:val="22"/>
          <w:lang w:eastAsia="en-US"/>
        </w:rPr>
      </w:pPr>
      <w:bookmarkStart w:id="13" w:name="_Ref317253353"/>
      <w:r w:rsidRPr="00AF24F9">
        <w:rPr>
          <w:b/>
          <w:i/>
          <w:szCs w:val="22"/>
          <w:lang w:eastAsia="en-US"/>
        </w:rPr>
        <w:t xml:space="preserve">Заявка на участие в </w:t>
      </w:r>
      <w:r>
        <w:rPr>
          <w:b/>
          <w:i/>
          <w:szCs w:val="22"/>
          <w:lang w:eastAsia="en-US"/>
        </w:rPr>
        <w:t>закупке</w:t>
      </w:r>
      <w:r w:rsidRPr="00AF24F9">
        <w:rPr>
          <w:b/>
          <w:i/>
          <w:szCs w:val="22"/>
          <w:lang w:eastAsia="en-US"/>
        </w:rPr>
        <w:t xml:space="preserve">, подготовленная участником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b/>
          <w:i/>
          <w:szCs w:val="22"/>
          <w:lang w:eastAsia="en-US"/>
        </w:rPr>
        <w:t>закупкой</w:t>
      </w:r>
      <w:r w:rsidRPr="00AF24F9">
        <w:rPr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 и организатор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>, должны быть написаны на русском языке.</w:t>
      </w:r>
      <w:bookmarkEnd w:id="13"/>
      <w:r w:rsidRPr="00AF24F9">
        <w:rPr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b/>
          <w:i/>
          <w:szCs w:val="22"/>
          <w:lang w:eastAsia="en-US"/>
        </w:rPr>
        <w:t>Закупочная</w:t>
      </w:r>
      <w:r w:rsidRPr="00EA22EE">
        <w:rPr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b/>
          <w:i/>
          <w:szCs w:val="22"/>
          <w:lang w:eastAsia="en-US"/>
        </w:rPr>
        <w:t>русском языке</w:t>
      </w:r>
      <w:r w:rsidRPr="00EA22EE">
        <w:rPr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b/>
          <w:i/>
          <w:szCs w:val="22"/>
          <w:lang w:eastAsia="en-US"/>
        </w:rPr>
        <w:t>закупке</w:t>
      </w:r>
      <w:r w:rsidRPr="00EA22EE">
        <w:rPr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b/>
          <w:i/>
          <w:szCs w:val="22"/>
          <w:lang w:eastAsia="en-US"/>
        </w:rPr>
        <w:t>русский язык</w:t>
      </w:r>
      <w:r w:rsidRPr="00EA22EE">
        <w:rPr>
          <w:b/>
          <w:i/>
          <w:szCs w:val="22"/>
          <w:lang w:eastAsia="en-US"/>
        </w:rPr>
        <w:t xml:space="preserve"> несет участник </w:t>
      </w:r>
      <w:r>
        <w:rPr>
          <w:b/>
          <w:i/>
          <w:szCs w:val="22"/>
          <w:lang w:eastAsia="en-US"/>
        </w:rPr>
        <w:t>закупки</w:t>
      </w:r>
      <w:r w:rsidRPr="00EA22EE">
        <w:rPr>
          <w:b/>
          <w:i/>
          <w:szCs w:val="22"/>
          <w:lang w:eastAsia="en-US"/>
        </w:rPr>
        <w:t>.</w:t>
      </w:r>
    </w:p>
    <w:p w:rsidR="00C94937" w:rsidRDefault="00C94937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4937" w:rsidRPr="00594882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C3258">
        <w:rPr>
          <w:rFonts w:ascii="Times New Roman" w:hAnsi="Times New Roman"/>
          <w:sz w:val="28"/>
          <w:szCs w:val="28"/>
        </w:rPr>
        <w:t>российский рубль.</w:t>
      </w:r>
    </w:p>
    <w:p w:rsidR="00C94937" w:rsidRPr="00EC5CDB" w:rsidRDefault="00C94937" w:rsidP="00594882">
      <w:pPr>
        <w:tabs>
          <w:tab w:val="left" w:pos="1134"/>
        </w:tabs>
        <w:ind w:firstLine="709"/>
        <w:contextualSpacing/>
        <w:jc w:val="both"/>
        <w:rPr>
          <w:b/>
          <w:i/>
          <w:szCs w:val="22"/>
          <w:lang w:eastAsia="en-US"/>
        </w:rPr>
      </w:pPr>
      <w:r w:rsidRPr="00EC5CDB">
        <w:rPr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b/>
          <w:i/>
          <w:szCs w:val="22"/>
          <w:lang w:eastAsia="en-US"/>
        </w:rPr>
        <w:t>закупки</w:t>
      </w:r>
      <w:r w:rsidRPr="00EC5CDB">
        <w:rPr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b/>
          <w:i/>
          <w:szCs w:val="22"/>
          <w:lang w:eastAsia="en-US"/>
        </w:rPr>
        <w:t>рубли</w:t>
      </w:r>
      <w:r w:rsidRPr="00EC5CDB">
        <w:rPr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94937" w:rsidRDefault="00C94937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4937" w:rsidRPr="00F86DCA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3E16E3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545E67">
        <w:rPr>
          <w:rFonts w:ascii="Times New Roman" w:hAnsi="Times New Roman"/>
          <w:sz w:val="28"/>
          <w:szCs w:val="28"/>
        </w:rPr>
        <w:t>требуется</w:t>
      </w:r>
    </w:p>
    <w:p w:rsidR="00C94937" w:rsidRPr="003E16E3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C94937" w:rsidRPr="005C0EFF" w:rsidRDefault="00C94937" w:rsidP="001A7FCE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1679F0">
        <w:rPr>
          <w:sz w:val="28"/>
          <w:szCs w:val="28"/>
        </w:rPr>
        <w:t xml:space="preserve">«Аукционный </w:t>
      </w:r>
      <w:r>
        <w:rPr>
          <w:sz w:val="28"/>
          <w:szCs w:val="28"/>
        </w:rPr>
        <w:t xml:space="preserve"> </w:t>
      </w:r>
      <w:r w:rsidRPr="001679F0">
        <w:rPr>
          <w:sz w:val="28"/>
          <w:szCs w:val="28"/>
        </w:rPr>
        <w:t>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r w:rsidRPr="003A5B08">
        <w:rPr>
          <w:color w:val="0000FF"/>
          <w:sz w:val="28"/>
          <w:szCs w:val="28"/>
          <w:u w:val="single"/>
          <w:lang w:val="en-US"/>
        </w:rPr>
        <w:t>www</w:t>
      </w:r>
      <w:r w:rsidRPr="003A5B08">
        <w:rPr>
          <w:color w:val="0000FF"/>
          <w:sz w:val="28"/>
          <w:szCs w:val="28"/>
          <w:u w:val="single"/>
        </w:rPr>
        <w:t>.</w:t>
      </w:r>
      <w:r w:rsidRPr="003A5B08">
        <w:rPr>
          <w:color w:val="0000FF"/>
          <w:sz w:val="28"/>
          <w:szCs w:val="28"/>
          <w:u w:val="single"/>
          <w:lang w:val="en-US"/>
        </w:rPr>
        <w:t>a</w:t>
      </w:r>
      <w:r w:rsidRPr="003A5B08">
        <w:rPr>
          <w:color w:val="0000FF"/>
          <w:sz w:val="28"/>
          <w:szCs w:val="28"/>
          <w:u w:val="single"/>
        </w:rPr>
        <w:t>-</w:t>
      </w:r>
      <w:r w:rsidRPr="003A5B08">
        <w:rPr>
          <w:color w:val="0000FF"/>
          <w:sz w:val="28"/>
          <w:szCs w:val="28"/>
          <w:u w:val="single"/>
          <w:lang w:val="en-US"/>
        </w:rPr>
        <w:t>k</w:t>
      </w:r>
      <w:r w:rsidRPr="003A5B08">
        <w:rPr>
          <w:color w:val="0000FF"/>
          <w:sz w:val="28"/>
          <w:szCs w:val="28"/>
          <w:u w:val="single"/>
        </w:rPr>
        <w:t>-</w:t>
      </w:r>
      <w:r w:rsidRPr="003A5B08">
        <w:rPr>
          <w:color w:val="0000FF"/>
          <w:sz w:val="28"/>
          <w:szCs w:val="28"/>
          <w:u w:val="single"/>
          <w:lang w:val="en-US"/>
        </w:rPr>
        <w:t>d</w:t>
      </w:r>
      <w:r w:rsidRPr="003A5B08">
        <w:rPr>
          <w:color w:val="0000FF"/>
          <w:sz w:val="28"/>
          <w:szCs w:val="28"/>
          <w:u w:val="single"/>
        </w:rPr>
        <w:t>.ru</w:t>
      </w:r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C94937" w:rsidRDefault="00C94937" w:rsidP="001A7F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94937" w:rsidRPr="001A7FCE" w:rsidRDefault="00C94937" w:rsidP="001A7F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937" w:rsidRPr="003E16E3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C94937" w:rsidRDefault="00C9493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C94937" w:rsidRPr="005C0EFF" w:rsidRDefault="00C94937" w:rsidP="008E6F1A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Hyperlink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C94937" w:rsidRPr="005C0EFF" w:rsidRDefault="00C94937" w:rsidP="008E6F1A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3A5B08">
        <w:rPr>
          <w:rFonts w:ascii="Times New Roman" w:hAnsi="Times New Roman"/>
          <w:sz w:val="28"/>
          <w:szCs w:val="28"/>
        </w:rPr>
        <w:t>«Аукционный Конкурсный Дом»</w:t>
      </w:r>
      <w:r>
        <w:rPr>
          <w:rFonts w:ascii="Times New Roman" w:hAnsi="Times New Roman"/>
          <w:sz w:val="28"/>
          <w:szCs w:val="28"/>
        </w:rPr>
        <w:t xml:space="preserve"> (</w:t>
      </w:r>
      <w:r w:rsidRPr="003A5B08">
        <w:rPr>
          <w:rFonts w:ascii="Times New Roman" w:hAnsi="Times New Roman"/>
          <w:color w:val="0000FF"/>
          <w:sz w:val="28"/>
          <w:szCs w:val="28"/>
          <w:u w:val="single"/>
          <w:lang w:val="en-US" w:eastAsia="ru-RU"/>
        </w:rPr>
        <w:t>www</w:t>
      </w:r>
      <w:r w:rsidRPr="003A5B08"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  <w:t>.</w:t>
      </w:r>
      <w:r w:rsidRPr="003A5B08">
        <w:rPr>
          <w:rFonts w:ascii="Times New Roman" w:hAnsi="Times New Roman"/>
          <w:color w:val="0000FF"/>
          <w:sz w:val="28"/>
          <w:szCs w:val="28"/>
          <w:u w:val="single"/>
          <w:lang w:val="en-US" w:eastAsia="ru-RU"/>
        </w:rPr>
        <w:t>a</w:t>
      </w:r>
      <w:r w:rsidRPr="003A5B08"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  <w:t>-</w:t>
      </w:r>
      <w:r w:rsidRPr="003A5B08">
        <w:rPr>
          <w:rFonts w:ascii="Times New Roman" w:hAnsi="Times New Roman"/>
          <w:color w:val="0000FF"/>
          <w:sz w:val="28"/>
          <w:szCs w:val="28"/>
          <w:u w:val="single"/>
          <w:lang w:val="en-US" w:eastAsia="ru-RU"/>
        </w:rPr>
        <w:t>k</w:t>
      </w:r>
      <w:r w:rsidRPr="003A5B08"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  <w:t>-</w:t>
      </w:r>
      <w:r w:rsidRPr="003A5B08">
        <w:rPr>
          <w:rFonts w:ascii="Times New Roman" w:hAnsi="Times New Roman"/>
          <w:color w:val="0000FF"/>
          <w:sz w:val="28"/>
          <w:szCs w:val="28"/>
          <w:u w:val="single"/>
          <w:lang w:val="en-US" w:eastAsia="ru-RU"/>
        </w:rPr>
        <w:t>d</w:t>
      </w:r>
      <w:r w:rsidRPr="003A5B08"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  <w:t>.ru</w:t>
      </w:r>
      <w:r w:rsidRPr="003771BB">
        <w:rPr>
          <w:rFonts w:ascii="Times New Roman" w:hAnsi="Times New Roman"/>
          <w:sz w:val="28"/>
          <w:szCs w:val="28"/>
          <w:u w:val="single"/>
          <w:lang w:eastAsia="ru-RU"/>
        </w:rPr>
        <w:t>)</w:t>
      </w:r>
    </w:p>
    <w:p w:rsidR="00C94937" w:rsidRDefault="00C94937" w:rsidP="003E58C3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C94937" w:rsidRPr="003E58C3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Возможность</w:t>
      </w: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A5BC9">
        <w:rPr>
          <w:rFonts w:ascii="Times New Roman" w:hAnsi="Times New Roman"/>
          <w:sz w:val="28"/>
          <w:szCs w:val="28"/>
        </w:rPr>
        <w:t>не допускается.</w:t>
      </w:r>
    </w:p>
    <w:p w:rsidR="00C94937" w:rsidRDefault="00C9493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94937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F22AB">
        <w:rPr>
          <w:rFonts w:ascii="Times New Roman" w:hAnsi="Times New Roman"/>
          <w:sz w:val="28"/>
          <w:szCs w:val="28"/>
        </w:rPr>
        <w:t>Привлечение</w:t>
      </w:r>
      <w:r w:rsidRPr="003E16E3">
        <w:rPr>
          <w:rFonts w:ascii="Times New Roman" w:hAnsi="Times New Roman"/>
          <w:b/>
          <w:sz w:val="28"/>
          <w:szCs w:val="28"/>
        </w:rPr>
        <w:t xml:space="preserve"> </w:t>
      </w:r>
      <w:r w:rsidRPr="003E16E3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3E16E3">
        <w:rPr>
          <w:rFonts w:ascii="Times New Roman" w:hAnsi="Times New Roman"/>
          <w:b/>
          <w:sz w:val="28"/>
          <w:szCs w:val="28"/>
        </w:rPr>
        <w:t xml:space="preserve"> </w:t>
      </w:r>
      <w:r w:rsidRPr="009F22AB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3E16E3">
        <w:rPr>
          <w:rFonts w:ascii="Times New Roman" w:hAnsi="Times New Roman"/>
          <w:b/>
          <w:sz w:val="28"/>
          <w:szCs w:val="28"/>
        </w:rPr>
        <w:t xml:space="preserve"> </w:t>
      </w:r>
      <w:r w:rsidRPr="003E16E3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3E16E3">
        <w:rPr>
          <w:rFonts w:ascii="Times New Roman" w:hAnsi="Times New Roman"/>
          <w:b/>
          <w:sz w:val="28"/>
          <w:szCs w:val="28"/>
        </w:rPr>
        <w:t xml:space="preserve"> </w:t>
      </w:r>
      <w:r w:rsidRPr="009F22AB">
        <w:rPr>
          <w:rFonts w:ascii="Times New Roman" w:hAnsi="Times New Roman"/>
          <w:sz w:val="28"/>
          <w:szCs w:val="28"/>
        </w:rPr>
        <w:t>часть</w:t>
      </w:r>
      <w:r w:rsidRPr="003E16E3">
        <w:rPr>
          <w:rFonts w:ascii="Times New Roman" w:hAnsi="Times New Roman"/>
          <w:b/>
          <w:sz w:val="28"/>
          <w:szCs w:val="28"/>
        </w:rPr>
        <w:t xml:space="preserve"> </w:t>
      </w:r>
      <w:r w:rsidRPr="003E16E3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3E16E3">
        <w:rPr>
          <w:rFonts w:ascii="Times New Roman" w:hAnsi="Times New Roman"/>
          <w:b/>
          <w:sz w:val="28"/>
          <w:szCs w:val="28"/>
        </w:rPr>
        <w:t xml:space="preserve"> </w:t>
      </w:r>
      <w:r w:rsidRPr="009F22AB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A5BC9">
        <w:rPr>
          <w:rFonts w:ascii="Times New Roman" w:hAnsi="Times New Roman"/>
          <w:sz w:val="28"/>
          <w:szCs w:val="28"/>
          <w:lang w:eastAsia="ru-RU"/>
        </w:rPr>
        <w:t>не допускается.</w:t>
      </w:r>
    </w:p>
    <w:p w:rsidR="00C94937" w:rsidRPr="00174FE4" w:rsidRDefault="00C94937" w:rsidP="00174FE4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C94937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E16E3">
        <w:rPr>
          <w:rFonts w:ascii="Times New Roman" w:hAnsi="Times New Roman"/>
          <w:b/>
          <w:sz w:val="28"/>
          <w:szCs w:val="28"/>
        </w:rPr>
        <w:t>Возможность</w:t>
      </w: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 </w:t>
      </w:r>
      <w:r w:rsidRPr="000A5BC9">
        <w:rPr>
          <w:rFonts w:ascii="Times New Roman" w:hAnsi="Times New Roman"/>
          <w:spacing w:val="-6"/>
          <w:sz w:val="28"/>
          <w:szCs w:val="28"/>
        </w:rPr>
        <w:t>не</w:t>
      </w:r>
      <w:r w:rsidRPr="000A5BC9">
        <w:rPr>
          <w:rFonts w:ascii="Times New Roman" w:hAnsi="Times New Roman"/>
          <w:sz w:val="28"/>
          <w:szCs w:val="28"/>
        </w:rPr>
        <w:t>возможна</w:t>
      </w:r>
    </w:p>
    <w:p w:rsidR="00C94937" w:rsidRPr="005C0EFF" w:rsidRDefault="00C94937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94937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3E16E3">
        <w:rPr>
          <w:rFonts w:ascii="Times New Roman" w:hAnsi="Times New Roman"/>
          <w:b/>
          <w:sz w:val="28"/>
          <w:szCs w:val="28"/>
        </w:rPr>
        <w:t>окончания</w:t>
      </w: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06-00 (время московское) « 2 » сентября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C94937" w:rsidRPr="005C0EFF" w:rsidRDefault="00C9493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C94937" w:rsidRDefault="00C94937" w:rsidP="004B47E0">
      <w:pPr>
        <w:ind w:firstLine="709"/>
        <w:contextualSpacing/>
        <w:jc w:val="both"/>
        <w:rPr>
          <w:b/>
          <w:i/>
        </w:rPr>
      </w:pPr>
      <w:r w:rsidRPr="00545E67">
        <w:rPr>
          <w:sz w:val="28"/>
          <w:szCs w:val="28"/>
        </w:rPr>
        <w:t>Свердловская область, г. Лесной</w:t>
      </w:r>
      <w:r w:rsidRPr="00F25496">
        <w:rPr>
          <w:sz w:val="28"/>
          <w:szCs w:val="28"/>
        </w:rPr>
        <w:t>, Коммунистический проспект 6а, ФГУП «Комбинат «Электрохимприбор»</w:t>
      </w:r>
      <w:r w:rsidRPr="00A429DB">
        <w:rPr>
          <w:sz w:val="28"/>
          <w:szCs w:val="28"/>
        </w:rPr>
        <w:t xml:space="preserve">, </w:t>
      </w:r>
      <w:r w:rsidRPr="001679F0">
        <w:rPr>
          <w:sz w:val="28"/>
          <w:szCs w:val="28"/>
        </w:rPr>
        <w:t xml:space="preserve">отдел </w:t>
      </w:r>
      <w:r>
        <w:rPr>
          <w:sz w:val="28"/>
          <w:szCs w:val="28"/>
        </w:rPr>
        <w:t>главного энергетика</w:t>
      </w:r>
    </w:p>
    <w:p w:rsidR="00C94937" w:rsidRPr="005C0EFF" w:rsidRDefault="00C9493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08-00 (время московское) « 2 » сентября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C94937" w:rsidRPr="005C0EFF" w:rsidRDefault="00C9493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94937" w:rsidRPr="003E16E3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3E16E3">
        <w:rPr>
          <w:rFonts w:ascii="Times New Roman" w:hAnsi="Times New Roman"/>
          <w:b/>
          <w:sz w:val="28"/>
          <w:szCs w:val="28"/>
        </w:rPr>
        <w:t>дата</w:t>
      </w: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C94937" w:rsidRDefault="00C94937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4937" w:rsidRPr="003E16E3" w:rsidRDefault="00C94937" w:rsidP="00F06B46">
      <w:pPr>
        <w:tabs>
          <w:tab w:val="left" w:pos="1134"/>
        </w:tabs>
        <w:spacing w:before="40"/>
        <w:ind w:firstLine="709"/>
        <w:contextualSpacing/>
        <w:jc w:val="both"/>
        <w:rPr>
          <w:b/>
          <w:i/>
        </w:rPr>
      </w:pPr>
      <w:r w:rsidRPr="003E16E3">
        <w:rPr>
          <w:b/>
          <w:i/>
          <w:sz w:val="28"/>
          <w:szCs w:val="28"/>
        </w:rPr>
        <w:t>Отборочная стадия рассмотрения заявок на участие в закупке:</w:t>
      </w:r>
    </w:p>
    <w:p w:rsidR="00C94937" w:rsidRPr="00545E67" w:rsidRDefault="00C94937" w:rsidP="00F06B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4C8C">
        <w:rPr>
          <w:sz w:val="28"/>
          <w:szCs w:val="28"/>
        </w:rPr>
        <w:t>Свердловская область, г. Лесной</w:t>
      </w:r>
      <w:r w:rsidRPr="00A429DB">
        <w:rPr>
          <w:sz w:val="28"/>
          <w:szCs w:val="28"/>
        </w:rPr>
        <w:t xml:space="preserve">, Коммунистический проспект 6а, </w:t>
      </w:r>
      <w:r w:rsidRPr="001679F0">
        <w:rPr>
          <w:sz w:val="28"/>
          <w:szCs w:val="28"/>
        </w:rPr>
        <w:t xml:space="preserve">отдел </w:t>
      </w:r>
      <w:r w:rsidRPr="00545E67">
        <w:rPr>
          <w:sz w:val="28"/>
          <w:szCs w:val="28"/>
        </w:rPr>
        <w:t xml:space="preserve">главного энергетика, кабинет 301, </w:t>
      </w:r>
      <w:r w:rsidRPr="006A6DC0">
        <w:rPr>
          <w:sz w:val="28"/>
          <w:szCs w:val="28"/>
        </w:rPr>
        <w:t>08</w:t>
      </w:r>
      <w:r>
        <w:rPr>
          <w:sz w:val="28"/>
          <w:szCs w:val="28"/>
        </w:rPr>
        <w:t xml:space="preserve">:00 (время московское) </w:t>
      </w:r>
      <w:r w:rsidRPr="00545E67">
        <w:rPr>
          <w:sz w:val="28"/>
          <w:szCs w:val="28"/>
        </w:rPr>
        <w:t>«</w:t>
      </w:r>
      <w:r>
        <w:rPr>
          <w:sz w:val="28"/>
          <w:szCs w:val="28"/>
        </w:rPr>
        <w:t xml:space="preserve"> 10 </w:t>
      </w:r>
      <w:r w:rsidRPr="00545E67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545E67">
        <w:rPr>
          <w:sz w:val="28"/>
          <w:szCs w:val="28"/>
        </w:rPr>
        <w:t xml:space="preserve"> 2015 г.</w:t>
      </w:r>
    </w:p>
    <w:p w:rsidR="00C94937" w:rsidRPr="003E16E3" w:rsidRDefault="00C94937" w:rsidP="00F06B46">
      <w:pPr>
        <w:spacing w:before="40"/>
        <w:ind w:firstLine="709"/>
        <w:contextualSpacing/>
        <w:jc w:val="both"/>
        <w:rPr>
          <w:b/>
          <w:i/>
        </w:rPr>
      </w:pPr>
      <w:r w:rsidRPr="003E16E3">
        <w:rPr>
          <w:b/>
          <w:i/>
          <w:sz w:val="28"/>
          <w:szCs w:val="28"/>
        </w:rPr>
        <w:t>Оценочная стадия рассмотрения заявок на участие в закупке и подведение итогов закупки:</w:t>
      </w:r>
    </w:p>
    <w:p w:rsidR="00C94937" w:rsidRPr="00545E67" w:rsidRDefault="00C94937" w:rsidP="00F06B46">
      <w:pPr>
        <w:ind w:firstLine="709"/>
        <w:contextualSpacing/>
        <w:jc w:val="both"/>
        <w:rPr>
          <w:sz w:val="28"/>
          <w:szCs w:val="28"/>
        </w:rPr>
      </w:pPr>
      <w:r w:rsidRPr="003A4C8C">
        <w:rPr>
          <w:sz w:val="28"/>
          <w:szCs w:val="28"/>
        </w:rPr>
        <w:t>Свердловская область, г. Лесной</w:t>
      </w:r>
      <w:r w:rsidRPr="00A429DB">
        <w:rPr>
          <w:sz w:val="28"/>
          <w:szCs w:val="28"/>
        </w:rPr>
        <w:t xml:space="preserve">, Коммунистический проспект 6а, </w:t>
      </w:r>
      <w:r w:rsidRPr="001679F0">
        <w:rPr>
          <w:sz w:val="28"/>
          <w:szCs w:val="28"/>
        </w:rPr>
        <w:t xml:space="preserve">отдел </w:t>
      </w:r>
      <w:r w:rsidRPr="00545E67">
        <w:rPr>
          <w:sz w:val="28"/>
          <w:szCs w:val="28"/>
        </w:rPr>
        <w:t xml:space="preserve">главного энергетика, кабинет 301, </w:t>
      </w:r>
      <w:r>
        <w:rPr>
          <w:sz w:val="28"/>
          <w:szCs w:val="28"/>
        </w:rPr>
        <w:t xml:space="preserve">12:00 (время московское) </w:t>
      </w:r>
      <w:r w:rsidRPr="00545E67">
        <w:rPr>
          <w:sz w:val="28"/>
          <w:szCs w:val="28"/>
        </w:rPr>
        <w:t>«</w:t>
      </w:r>
      <w:r>
        <w:rPr>
          <w:sz w:val="28"/>
          <w:szCs w:val="28"/>
        </w:rPr>
        <w:t xml:space="preserve"> 16 </w:t>
      </w:r>
      <w:r w:rsidRPr="00545E67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545E67">
        <w:rPr>
          <w:sz w:val="28"/>
          <w:szCs w:val="28"/>
        </w:rPr>
        <w:t xml:space="preserve"> 2015 г.</w:t>
      </w:r>
    </w:p>
    <w:p w:rsidR="00C94937" w:rsidRPr="005C0EFF" w:rsidRDefault="00C94937" w:rsidP="004B47E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94937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3E16E3">
        <w:rPr>
          <w:rFonts w:ascii="Times New Roman" w:hAnsi="Times New Roman"/>
          <w:b/>
          <w:sz w:val="28"/>
          <w:szCs w:val="28"/>
        </w:rPr>
        <w:t>заключения</w:t>
      </w:r>
      <w:r w:rsidRPr="003E16E3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3E16E3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638F1">
        <w:rPr>
          <w:rFonts w:ascii="Times New Roman" w:hAnsi="Times New Roman"/>
          <w:sz w:val="28"/>
          <w:szCs w:val="28"/>
        </w:rPr>
        <w:t>в</w:t>
      </w:r>
      <w:r w:rsidRPr="005C0EFF">
        <w:rPr>
          <w:rFonts w:ascii="Times New Roman" w:hAnsi="Times New Roman"/>
          <w:sz w:val="28"/>
        </w:rPr>
        <w:t> течение </w:t>
      </w:r>
      <w:r w:rsidRPr="000A5BC9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94937" w:rsidRDefault="00C94937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94937" w:rsidRDefault="00C94937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94937" w:rsidRDefault="00C94937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94937" w:rsidRDefault="00C94937" w:rsidP="00FC72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F638F1">
        <w:rPr>
          <w:bCs/>
          <w:iCs/>
          <w:sz w:val="28"/>
          <w:szCs w:val="28"/>
        </w:rPr>
        <w:t>5 (пяти)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C94937" w:rsidRDefault="00C94937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94937" w:rsidRDefault="00C94937" w:rsidP="00FC72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 w:rsidRPr="00F638F1">
        <w:rPr>
          <w:spacing w:val="-6"/>
          <w:sz w:val="28"/>
          <w:szCs w:val="28"/>
          <w:lang w:eastAsia="en-US"/>
        </w:rPr>
        <w:t xml:space="preserve">предоставить заказчику подписанный и заверенный печатью со своей стороны договор </w:t>
      </w:r>
      <w:r w:rsidRPr="00F638F1">
        <w:rPr>
          <w:bCs/>
          <w:iCs/>
          <w:sz w:val="28"/>
          <w:szCs w:val="28"/>
        </w:rPr>
        <w:t xml:space="preserve">5 (пяти) </w:t>
      </w:r>
      <w:r>
        <w:rPr>
          <w:bCs/>
          <w:iCs/>
          <w:sz w:val="28"/>
          <w:szCs w:val="28"/>
        </w:rPr>
        <w:t xml:space="preserve">рабочих </w:t>
      </w:r>
      <w:r w:rsidRPr="00F638F1">
        <w:rPr>
          <w:bCs/>
          <w:iCs/>
          <w:sz w:val="28"/>
          <w:szCs w:val="28"/>
        </w:rPr>
        <w:t>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94937" w:rsidRDefault="00C9493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94937" w:rsidRPr="005008F8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A9705D">
        <w:rPr>
          <w:rFonts w:ascii="Times New Roman" w:hAnsi="Times New Roman"/>
          <w:b/>
          <w:sz w:val="28"/>
          <w:szCs w:val="28"/>
        </w:rPr>
        <w:t>Обеспечение</w:t>
      </w:r>
      <w:r w:rsidRPr="00A9705D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A17F1">
        <w:rPr>
          <w:rFonts w:ascii="Times New Roman" w:hAnsi="Times New Roman"/>
          <w:sz w:val="28"/>
          <w:szCs w:val="28"/>
        </w:rPr>
        <w:t>требуется</w:t>
      </w:r>
    </w:p>
    <w:p w:rsidR="00C94937" w:rsidRPr="005B7D72" w:rsidRDefault="00C94937" w:rsidP="005B7D72">
      <w:pPr>
        <w:tabs>
          <w:tab w:val="left" w:pos="1134"/>
        </w:tabs>
        <w:ind w:right="153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Размер: </w:t>
      </w:r>
      <w:r w:rsidRPr="00C17A30">
        <w:rPr>
          <w:sz w:val="28"/>
          <w:szCs w:val="28"/>
        </w:rPr>
        <w:t>602</w:t>
      </w:r>
      <w:r>
        <w:rPr>
          <w:sz w:val="28"/>
          <w:szCs w:val="28"/>
        </w:rPr>
        <w:t xml:space="preserve"> 165,85руб. (с НДС 18%)</w:t>
      </w:r>
      <w:r w:rsidRPr="005B7D72">
        <w:rPr>
          <w:sz w:val="28"/>
          <w:szCs w:val="28"/>
        </w:rPr>
        <w:t>.</w:t>
      </w:r>
    </w:p>
    <w:p w:rsidR="00C94937" w:rsidRDefault="00C94937" w:rsidP="0014695C">
      <w:pPr>
        <w:tabs>
          <w:tab w:val="left" w:pos="1134"/>
        </w:tabs>
        <w:ind w:right="153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Формы обеспечения:</w:t>
      </w:r>
    </w:p>
    <w:p w:rsidR="00C94937" w:rsidRPr="005B7D72" w:rsidRDefault="00C94937" w:rsidP="008E6F1A">
      <w:pPr>
        <w:pStyle w:val="ListParagraph"/>
        <w:numPr>
          <w:ilvl w:val="0"/>
          <w:numId w:val="73"/>
        </w:numPr>
        <w:tabs>
          <w:tab w:val="left" w:pos="1134"/>
        </w:tabs>
        <w:ind w:right="153" w:hanging="295"/>
        <w:jc w:val="both"/>
        <w:rPr>
          <w:bCs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безотзывная банковская гарантия, выданной банком, такое обеспечение предоставляется по </w:t>
      </w:r>
      <w:r w:rsidRPr="0014695C">
        <w:rPr>
          <w:rFonts w:ascii="Times New Roman" w:hAnsi="Times New Roman"/>
          <w:spacing w:val="-6"/>
          <w:sz w:val="28"/>
          <w:szCs w:val="28"/>
        </w:rPr>
        <w:t>Форме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4695C">
        <w:rPr>
          <w:rStyle w:val="Hyperlink"/>
          <w:rFonts w:ascii="Times New Roman" w:hAnsi="Times New Roman"/>
          <w:color w:val="auto"/>
          <w:spacing w:val="-6"/>
          <w:sz w:val="28"/>
          <w:szCs w:val="28"/>
          <w:u w:val="none"/>
        </w:rPr>
        <w:t>9</w:t>
      </w:r>
      <w:r>
        <w:rPr>
          <w:rFonts w:ascii="Times New Roman" w:hAnsi="Times New Roman"/>
          <w:spacing w:val="-6"/>
          <w:sz w:val="28"/>
          <w:szCs w:val="28"/>
        </w:rPr>
        <w:t xml:space="preserve"> согласно подразделу 5.1;</w:t>
      </w:r>
    </w:p>
    <w:p w:rsidR="00C94937" w:rsidRPr="005B7D72" w:rsidRDefault="00C94937" w:rsidP="005B7D72">
      <w:pPr>
        <w:pStyle w:val="ListParagraph"/>
        <w:tabs>
          <w:tab w:val="left" w:pos="1134"/>
        </w:tabs>
        <w:ind w:left="1429" w:right="153"/>
        <w:jc w:val="both"/>
        <w:rPr>
          <w:rFonts w:ascii="Times New Roman" w:hAnsi="Times New Roman"/>
          <w:bCs/>
          <w:sz w:val="28"/>
          <w:szCs w:val="28"/>
        </w:rPr>
      </w:pPr>
      <w:r w:rsidRPr="005B7D72">
        <w:rPr>
          <w:rFonts w:ascii="Times New Roman" w:hAnsi="Times New Roman"/>
          <w:bCs/>
          <w:sz w:val="28"/>
          <w:szCs w:val="28"/>
        </w:rPr>
        <w:t>или,</w:t>
      </w:r>
    </w:p>
    <w:p w:rsidR="00C94937" w:rsidRDefault="00C94937" w:rsidP="008E6F1A">
      <w:pPr>
        <w:pStyle w:val="ListParagraph"/>
        <w:numPr>
          <w:ilvl w:val="0"/>
          <w:numId w:val="73"/>
        </w:numPr>
        <w:tabs>
          <w:tab w:val="left" w:pos="1134"/>
        </w:tabs>
        <w:spacing w:after="0" w:line="240" w:lineRule="auto"/>
        <w:ind w:right="153" w:hanging="29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денежные средства,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C94937" w:rsidRPr="00940C3E" w:rsidRDefault="00C94937" w:rsidP="0014695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940C3E">
        <w:rPr>
          <w:spacing w:val="-6"/>
          <w:sz w:val="28"/>
          <w:szCs w:val="28"/>
        </w:rPr>
        <w:t xml:space="preserve">Получатель: </w:t>
      </w:r>
      <w:r w:rsidRPr="00940C3E">
        <w:rPr>
          <w:sz w:val="28"/>
          <w:szCs w:val="28"/>
        </w:rPr>
        <w:t>Уральский банк ОАО «Сбербанк России» г. Екатеринбург</w:t>
      </w:r>
    </w:p>
    <w:p w:rsidR="00C94937" w:rsidRDefault="00C94937" w:rsidP="0014695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940C3E">
        <w:rPr>
          <w:spacing w:val="-6"/>
          <w:sz w:val="28"/>
          <w:szCs w:val="28"/>
        </w:rPr>
        <w:t xml:space="preserve">Банковские реквизиты: </w:t>
      </w:r>
    </w:p>
    <w:p w:rsidR="00C94937" w:rsidRPr="006C5801" w:rsidRDefault="00C94937" w:rsidP="008E6F1A">
      <w:pPr>
        <w:pStyle w:val="ListParagraph"/>
        <w:numPr>
          <w:ilvl w:val="0"/>
          <w:numId w:val="71"/>
        </w:numPr>
        <w:tabs>
          <w:tab w:val="left" w:pos="1418"/>
        </w:tabs>
        <w:ind w:left="1418" w:hanging="284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105E95">
        <w:rPr>
          <w:rFonts w:ascii="Times New Roman" w:hAnsi="Times New Roman"/>
          <w:sz w:val="28"/>
          <w:szCs w:val="28"/>
        </w:rPr>
        <w:t>асчетный счет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05E95">
        <w:rPr>
          <w:rFonts w:ascii="Times New Roman" w:hAnsi="Times New Roman"/>
          <w:sz w:val="28"/>
          <w:szCs w:val="28"/>
        </w:rPr>
        <w:t>40502810616340101001</w:t>
      </w:r>
    </w:p>
    <w:p w:rsidR="00C94937" w:rsidRPr="006C5801" w:rsidRDefault="00C94937" w:rsidP="008E6F1A">
      <w:pPr>
        <w:pStyle w:val="ListParagraph"/>
        <w:numPr>
          <w:ilvl w:val="0"/>
          <w:numId w:val="71"/>
        </w:numPr>
        <w:tabs>
          <w:tab w:val="left" w:pos="1418"/>
        </w:tabs>
        <w:ind w:left="1418" w:hanging="284"/>
        <w:jc w:val="both"/>
        <w:rPr>
          <w:spacing w:val="-6"/>
          <w:sz w:val="28"/>
          <w:szCs w:val="28"/>
        </w:rPr>
      </w:pPr>
      <w:r w:rsidRPr="00105E95">
        <w:rPr>
          <w:rFonts w:ascii="Times New Roman" w:hAnsi="Times New Roman"/>
          <w:sz w:val="28"/>
          <w:szCs w:val="28"/>
        </w:rPr>
        <w:t>БИК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05E95">
        <w:rPr>
          <w:rFonts w:ascii="Times New Roman" w:hAnsi="Times New Roman"/>
          <w:sz w:val="28"/>
          <w:szCs w:val="28"/>
        </w:rPr>
        <w:t>046577674</w:t>
      </w:r>
    </w:p>
    <w:p w:rsidR="00C94937" w:rsidRPr="0020131D" w:rsidRDefault="00C94937" w:rsidP="008E6F1A">
      <w:pPr>
        <w:pStyle w:val="ListParagraph"/>
        <w:numPr>
          <w:ilvl w:val="0"/>
          <w:numId w:val="72"/>
        </w:numPr>
        <w:tabs>
          <w:tab w:val="left" w:pos="1134"/>
        </w:tabs>
        <w:spacing w:after="0" w:line="240" w:lineRule="auto"/>
        <w:ind w:left="1418" w:right="153" w:hanging="284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105E95">
        <w:rPr>
          <w:rFonts w:ascii="Times New Roman" w:hAnsi="Times New Roman"/>
          <w:sz w:val="28"/>
          <w:szCs w:val="28"/>
        </w:rPr>
        <w:t>КОР/СЧЕТ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A1945">
        <w:rPr>
          <w:rFonts w:ascii="Times New Roman" w:hAnsi="Times New Roman"/>
          <w:sz w:val="28"/>
          <w:szCs w:val="28"/>
        </w:rPr>
        <w:t xml:space="preserve">30101810500000000674 в Уральском ГУ Банка </w:t>
      </w:r>
      <w:r>
        <w:rPr>
          <w:rFonts w:ascii="Times New Roman" w:hAnsi="Times New Roman"/>
          <w:sz w:val="28"/>
          <w:szCs w:val="28"/>
        </w:rPr>
        <w:t xml:space="preserve">России </w:t>
      </w:r>
      <w:r w:rsidRPr="00CA1945">
        <w:rPr>
          <w:rFonts w:ascii="Times New Roman" w:hAnsi="Times New Roman"/>
          <w:sz w:val="28"/>
          <w:szCs w:val="28"/>
        </w:rPr>
        <w:t>г. Екатеринбурга</w:t>
      </w:r>
      <w:r w:rsidRPr="0020131D">
        <w:rPr>
          <w:rFonts w:ascii="Times New Roman" w:hAnsi="Times New Roman"/>
          <w:sz w:val="28"/>
          <w:szCs w:val="28"/>
        </w:rPr>
        <w:t xml:space="preserve"> </w:t>
      </w:r>
    </w:p>
    <w:p w:rsidR="00C94937" w:rsidRDefault="00C94937" w:rsidP="0020131D">
      <w:pPr>
        <w:pStyle w:val="ListParagraph"/>
        <w:tabs>
          <w:tab w:val="left" w:pos="1134"/>
        </w:tabs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20131D">
        <w:rPr>
          <w:rFonts w:ascii="Times New Roman" w:hAnsi="Times New Roman"/>
          <w:sz w:val="28"/>
          <w:szCs w:val="28"/>
        </w:rPr>
        <w:t>Срок действия обеспечения договора составляет срок исполнения обязательств по договору плюс 60 дней.</w:t>
      </w:r>
    </w:p>
    <w:p w:rsidR="00C94937" w:rsidRPr="005B7D72" w:rsidRDefault="00C94937" w:rsidP="005B7D72">
      <w:pPr>
        <w:pStyle w:val="ListParagraph"/>
        <w:tabs>
          <w:tab w:val="left" w:pos="1134"/>
        </w:tabs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20131D">
        <w:rPr>
          <w:rFonts w:ascii="Times New Roman" w:hAnsi="Times New Roman"/>
          <w:sz w:val="28"/>
          <w:szCs w:val="28"/>
        </w:rPr>
        <w:t xml:space="preserve">Обеспечение предоставляется </w:t>
      </w:r>
      <w:bookmarkStart w:id="15" w:name="_Hlt310278902"/>
      <w:r w:rsidRPr="0020131D">
        <w:rPr>
          <w:rFonts w:ascii="Times New Roman" w:hAnsi="Times New Roman"/>
          <w:sz w:val="28"/>
          <w:szCs w:val="28"/>
        </w:rPr>
        <w:t xml:space="preserve">лицом, с которым заключается договор, </w:t>
      </w:r>
      <w:bookmarkEnd w:id="15"/>
      <w:r w:rsidRPr="0020131D">
        <w:rPr>
          <w:rFonts w:ascii="Times New Roman" w:hAnsi="Times New Roman"/>
          <w:sz w:val="28"/>
          <w:szCs w:val="28"/>
        </w:rPr>
        <w:t>до заключения договора, но не ранее 10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пятнадцати дней с даты его заключения.</w:t>
      </w:r>
      <w:bookmarkStart w:id="16" w:name="_Hlt310278300"/>
      <w:bookmarkEnd w:id="16"/>
      <w:r w:rsidRPr="0020131D">
        <w:rPr>
          <w:rFonts w:ascii="Times New Roman" w:hAnsi="Times New Roman"/>
          <w:sz w:val="28"/>
          <w:szCs w:val="28"/>
        </w:rPr>
        <w:t xml:space="preserve">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C94937" w:rsidRPr="00BC696B" w:rsidRDefault="00C94937" w:rsidP="008E6F1A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96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C94937" w:rsidRPr="004A7987" w:rsidRDefault="00C94937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94937" w:rsidRPr="00FA17F1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0A5BC9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заказчика,</w:t>
      </w:r>
      <w:r>
        <w:rPr>
          <w:rFonts w:ascii="Times New Roman" w:hAnsi="Times New Roman"/>
          <w:b/>
          <w:i/>
        </w:rPr>
        <w:t xml:space="preserve"> </w:t>
      </w: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7F1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FA17F1">
        <w:rPr>
          <w:rFonts w:ascii="Times New Roman" w:hAnsi="Times New Roman"/>
          <w:sz w:val="28"/>
        </w:rPr>
        <w:t xml:space="preserve"> закупки</w:t>
      </w:r>
      <w:r w:rsidRPr="00FA17F1">
        <w:rPr>
          <w:rFonts w:ascii="Times New Roman" w:hAnsi="Times New Roman"/>
          <w:sz w:val="28"/>
          <w:szCs w:val="28"/>
        </w:rPr>
        <w:t>:</w:t>
      </w:r>
    </w:p>
    <w:p w:rsidR="00C94937" w:rsidRPr="005C0EFF" w:rsidRDefault="00C94937" w:rsidP="00FA17F1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4937" w:rsidRPr="005C0EFF" w:rsidRDefault="00C94937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4937" w:rsidRPr="005C0EFF" w:rsidRDefault="00C94937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94937" w:rsidRDefault="00C94937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C94937" w:rsidRDefault="00C94937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94937" w:rsidRDefault="00C94937" w:rsidP="008E6F1A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94937" w:rsidRDefault="00C94937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94937" w:rsidRDefault="00C94937" w:rsidP="00CD6C43">
      <w:pPr>
        <w:pStyle w:val="NormalWeb"/>
        <w:spacing w:before="0" w:beforeAutospacing="0" w:after="0" w:afterAutospacing="0"/>
        <w:ind w:right="153"/>
        <w:jc w:val="both"/>
      </w:pPr>
    </w:p>
    <w:p w:rsidR="00C94937" w:rsidRDefault="00C94937" w:rsidP="00CD6C43">
      <w:pPr>
        <w:pStyle w:val="NormalWeb"/>
        <w:spacing w:before="0" w:beforeAutospacing="0" w:after="0" w:afterAutospacing="0"/>
        <w:ind w:right="153"/>
        <w:jc w:val="both"/>
        <w:sectPr w:rsidR="00C9493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94937" w:rsidRPr="00FC009D" w:rsidRDefault="00C94937" w:rsidP="00BA3C22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25773128"/>
      <w:r w:rsidRPr="00FC009D">
        <w:rPr>
          <w:b/>
          <w:sz w:val="28"/>
          <w:szCs w:val="28"/>
        </w:rPr>
        <w:t>ЧАСТЬ 1</w:t>
      </w:r>
      <w:bookmarkEnd w:id="17"/>
      <w:bookmarkEnd w:id="18"/>
      <w:bookmarkEnd w:id="19"/>
    </w:p>
    <w:p w:rsidR="00C94937" w:rsidRDefault="00C94937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94937" w:rsidRDefault="00C94937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E6459C">
        <w:t xml:space="preserve"> </w:t>
      </w:r>
      <w:r w:rsidRPr="00E6459C">
        <w:rPr>
          <w:sz w:val="28"/>
          <w:szCs w:val="28"/>
        </w:rPr>
        <w:t xml:space="preserve">от </w:t>
      </w:r>
      <w:r>
        <w:rPr>
          <w:sz w:val="28"/>
          <w:szCs w:val="28"/>
        </w:rPr>
        <w:t>29</w:t>
      </w:r>
      <w:r w:rsidRPr="00E6459C">
        <w:rPr>
          <w:sz w:val="28"/>
          <w:szCs w:val="28"/>
        </w:rPr>
        <w:t>.0</w:t>
      </w:r>
      <w:r w:rsidRPr="008E6F1A">
        <w:rPr>
          <w:sz w:val="28"/>
          <w:szCs w:val="28"/>
        </w:rPr>
        <w:t>7</w:t>
      </w:r>
      <w:r w:rsidRPr="00E6459C">
        <w:rPr>
          <w:sz w:val="28"/>
          <w:szCs w:val="28"/>
        </w:rPr>
        <w:t>.2015.</w:t>
      </w:r>
    </w:p>
    <w:p w:rsidR="00C94937" w:rsidRDefault="00C94937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94937" w:rsidRPr="003841A6" w:rsidRDefault="00C94937" w:rsidP="008E6F1A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25773129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20"/>
      <w:bookmarkEnd w:id="21"/>
      <w:bookmarkEnd w:id="22"/>
    </w:p>
    <w:p w:rsidR="00C94937" w:rsidRPr="003841A6" w:rsidRDefault="00C94937" w:rsidP="008E6F1A">
      <w:pPr>
        <w:pStyle w:val="Heading1"/>
        <w:numPr>
          <w:ilvl w:val="1"/>
          <w:numId w:val="23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2577313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3"/>
      <w:bookmarkEnd w:id="44"/>
      <w:bookmarkEnd w:id="45"/>
    </w:p>
    <w:p w:rsidR="00C94937" w:rsidRDefault="00C94937" w:rsidP="008E6F1A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6" w:name="_Toc42577313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7"/>
        <w:gridCol w:w="8134"/>
      </w:tblGrid>
      <w:tr w:rsidR="00C94937" w:rsidRPr="00D062A1" w:rsidTr="007D7513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C94937" w:rsidRPr="00D062A1" w:rsidRDefault="00C94937" w:rsidP="006B20DA">
            <w:pPr>
              <w:ind w:right="-72"/>
              <w:jc w:val="center"/>
            </w:pPr>
            <w:r>
              <w:t xml:space="preserve">№ </w:t>
            </w:r>
            <w:r w:rsidRPr="00D062A1">
              <w:t>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C94937" w:rsidRPr="00D062A1" w:rsidRDefault="00C94937" w:rsidP="00533D32">
            <w:pPr>
              <w:ind w:right="153"/>
              <w:jc w:val="center"/>
              <w:rPr>
                <w:bCs/>
              </w:rPr>
            </w:pPr>
            <w:r w:rsidRPr="00D062A1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/>
            </w:tcBorders>
            <w:vAlign w:val="center"/>
          </w:tcPr>
          <w:p w:rsidR="00C94937" w:rsidRPr="00D062A1" w:rsidRDefault="00C94937" w:rsidP="00533D32">
            <w:pPr>
              <w:ind w:right="153"/>
              <w:jc w:val="center"/>
              <w:rPr>
                <w:bCs/>
              </w:rPr>
            </w:pPr>
            <w:r w:rsidRPr="00D062A1">
              <w:t>Документы, подтверждающие соответствие установленным требованиям</w:t>
            </w:r>
          </w:p>
        </w:tc>
      </w:tr>
      <w:tr w:rsidR="00C94937" w:rsidRPr="00D062A1" w:rsidTr="007D7513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C94937" w:rsidRPr="00D062A1" w:rsidRDefault="00C94937" w:rsidP="008E6F1A">
            <w:pPr>
              <w:numPr>
                <w:ilvl w:val="0"/>
                <w:numId w:val="30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/>
            </w:tcBorders>
            <w:vAlign w:val="center"/>
          </w:tcPr>
          <w:p w:rsidR="00C94937" w:rsidRPr="00D062A1" w:rsidRDefault="00C94937" w:rsidP="00533D32">
            <w:pPr>
              <w:ind w:right="153"/>
              <w:rPr>
                <w:bCs/>
              </w:rPr>
            </w:pPr>
            <w:r w:rsidRPr="00D062A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94937" w:rsidRPr="00D062A1" w:rsidTr="007D751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094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C94937" w:rsidRPr="00D062A1" w:rsidRDefault="00C94937" w:rsidP="00533D32">
            <w:pPr>
              <w:ind w:right="153" w:firstLine="495"/>
            </w:pPr>
            <w:r w:rsidRPr="00D062A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94937" w:rsidRPr="00D062A1" w:rsidRDefault="00C94937" w:rsidP="00533D32">
            <w:pPr>
              <w:ind w:right="153" w:firstLine="495"/>
            </w:pPr>
            <w:r w:rsidRPr="00D062A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6"/>
            <w:r w:rsidRPr="00B14F8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8"/>
          </w:p>
          <w:p w:rsidR="00C94937" w:rsidRPr="00D062A1" w:rsidRDefault="00C94937" w:rsidP="008E6F1A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062A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94937" w:rsidRPr="00D062A1" w:rsidRDefault="00C94937" w:rsidP="008E6F1A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062A1">
              <w:t>для индивидуальных предпринимателей</w:t>
            </w:r>
            <w:r w:rsidRPr="00D062A1" w:rsidDel="007B2165">
              <w:t xml:space="preserve"> </w:t>
            </w:r>
            <w:r w:rsidRPr="00D062A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94937" w:rsidRPr="006B20DA" w:rsidRDefault="00C94937" w:rsidP="008E6F1A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062A1">
              <w:t>для иных физических лиц – копии документов, удостоверяющих личность;</w:t>
            </w:r>
          </w:p>
        </w:tc>
      </w:tr>
      <w:tr w:rsidR="00C94937" w:rsidRPr="00D062A1" w:rsidTr="007D7513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94937" w:rsidRPr="00D062A1" w:rsidRDefault="00C94937" w:rsidP="008E6F1A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94937" w:rsidRPr="00D062A1" w:rsidRDefault="00C94937" w:rsidP="00533D32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4F8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14F8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4F8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94937" w:rsidRPr="00D062A1" w:rsidTr="007D7513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94937" w:rsidRPr="00D062A1" w:rsidRDefault="00C94937" w:rsidP="008E6F1A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94937" w:rsidRPr="00D062A1" w:rsidRDefault="00C94937" w:rsidP="00533D32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/>
            </w:tcBorders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8"/>
            <w:r w:rsidRPr="00B14F8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9"/>
          </w:p>
        </w:tc>
      </w:tr>
      <w:tr w:rsidR="00C94937" w:rsidRPr="00D062A1" w:rsidTr="007D7513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94937" w:rsidRPr="00D062A1" w:rsidRDefault="00C94937" w:rsidP="008E6F1A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94937" w:rsidRPr="00D062A1" w:rsidRDefault="00C94937" w:rsidP="00533D32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/>
            </w:tcBorders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F8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94937" w:rsidRPr="00D062A1" w:rsidTr="007D7513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94937" w:rsidRPr="00D062A1" w:rsidRDefault="00C94937" w:rsidP="008E6F1A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94937" w:rsidRPr="00D062A1" w:rsidRDefault="00C94937" w:rsidP="00533D32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F8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94937" w:rsidRPr="00D062A1" w:rsidRDefault="00C94937" w:rsidP="008E6F1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062A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94937" w:rsidRPr="006B20DA" w:rsidRDefault="00C94937" w:rsidP="008E6F1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062A1"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94937" w:rsidRPr="00D062A1" w:rsidTr="007D7513">
        <w:trPr>
          <w:trHeight w:val="699"/>
        </w:trPr>
        <w:tc>
          <w:tcPr>
            <w:tcW w:w="709" w:type="dxa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6"/>
          </w:p>
        </w:tc>
        <w:bookmarkEnd w:id="50"/>
        <w:tc>
          <w:tcPr>
            <w:tcW w:w="6521" w:type="dxa"/>
            <w:vAlign w:val="center"/>
          </w:tcPr>
          <w:p w:rsidR="00C94937" w:rsidRPr="00D062A1" w:rsidRDefault="00C94937" w:rsidP="00533D32">
            <w:pPr>
              <w:ind w:right="153"/>
            </w:pPr>
            <w:r w:rsidRPr="00D062A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F8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94937" w:rsidRPr="00D062A1" w:rsidRDefault="00C94937" w:rsidP="008E6F1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062A1">
              <w:t>о ненахождении участника закупки в процессе ликвидации (для юридического лица);</w:t>
            </w:r>
          </w:p>
          <w:p w:rsidR="00C94937" w:rsidRPr="00D062A1" w:rsidRDefault="00C94937" w:rsidP="008E6F1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062A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94937" w:rsidRPr="00D062A1" w:rsidRDefault="00C94937" w:rsidP="008E6F1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062A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94937" w:rsidRPr="00D062A1" w:rsidRDefault="00C94937" w:rsidP="008E6F1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062A1">
              <w:t>о неприостановлении деятельности участника закупки;</w:t>
            </w:r>
          </w:p>
          <w:p w:rsidR="00C94937" w:rsidRPr="00D062A1" w:rsidRDefault="00C94937" w:rsidP="008E6F1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062A1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C94937" w:rsidRPr="00D062A1" w:rsidTr="007D7513">
        <w:trPr>
          <w:trHeight w:val="440"/>
        </w:trPr>
        <w:tc>
          <w:tcPr>
            <w:tcW w:w="709" w:type="dxa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7"/>
          </w:p>
        </w:tc>
        <w:bookmarkEnd w:id="51"/>
        <w:tc>
          <w:tcPr>
            <w:tcW w:w="6521" w:type="dxa"/>
          </w:tcPr>
          <w:p w:rsidR="00C94937" w:rsidRPr="00D062A1" w:rsidRDefault="00C94937" w:rsidP="00533D32">
            <w:pPr>
              <w:ind w:right="153"/>
            </w:pPr>
            <w:r w:rsidRPr="00D062A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C94937" w:rsidRPr="00B14F84" w:rsidRDefault="00C94937" w:rsidP="00533D32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Cs w:val="22"/>
              </w:rPr>
            </w:pPr>
          </w:p>
        </w:tc>
      </w:tr>
      <w:tr w:rsidR="00C94937" w:rsidRPr="00D062A1" w:rsidTr="007D7513">
        <w:trPr>
          <w:trHeight w:val="440"/>
        </w:trPr>
        <w:tc>
          <w:tcPr>
            <w:tcW w:w="709" w:type="dxa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183"/>
          </w:p>
        </w:tc>
        <w:bookmarkEnd w:id="52"/>
        <w:tc>
          <w:tcPr>
            <w:tcW w:w="6521" w:type="dxa"/>
          </w:tcPr>
          <w:p w:rsidR="00C94937" w:rsidRPr="00D062A1" w:rsidRDefault="00C94937" w:rsidP="00533D32">
            <w:pPr>
              <w:ind w:right="153"/>
            </w:pPr>
            <w:r w:rsidRPr="00D062A1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gridSpan w:val="2"/>
            <w:vMerge/>
          </w:tcPr>
          <w:p w:rsidR="00C94937" w:rsidRPr="00B14F84" w:rsidRDefault="00C94937" w:rsidP="00533D32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Cs w:val="22"/>
              </w:rPr>
            </w:pPr>
          </w:p>
        </w:tc>
      </w:tr>
      <w:tr w:rsidR="00C94937" w:rsidRPr="00D062A1" w:rsidTr="007D7513">
        <w:trPr>
          <w:trHeight w:val="440"/>
        </w:trPr>
        <w:tc>
          <w:tcPr>
            <w:tcW w:w="709" w:type="dxa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C94937" w:rsidRPr="00D062A1" w:rsidRDefault="00C94937" w:rsidP="00533D32">
            <w:pPr>
              <w:ind w:right="153"/>
            </w:pPr>
            <w:r w:rsidRPr="00D062A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94937" w:rsidRPr="00D062A1" w:rsidRDefault="00C94937" w:rsidP="00533D32">
            <w:pPr>
              <w:ind w:right="153"/>
            </w:pPr>
            <w:r w:rsidRPr="00D062A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Cs w:val="22"/>
              </w:rPr>
            </w:pPr>
            <w:r w:rsidRPr="00B14F8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94937" w:rsidRPr="00D062A1" w:rsidTr="007D7513">
        <w:trPr>
          <w:trHeight w:val="77"/>
        </w:trPr>
        <w:tc>
          <w:tcPr>
            <w:tcW w:w="709" w:type="dxa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725695"/>
          </w:p>
        </w:tc>
        <w:bookmarkEnd w:id="54"/>
        <w:tc>
          <w:tcPr>
            <w:tcW w:w="6521" w:type="dxa"/>
          </w:tcPr>
          <w:p w:rsidR="00C94937" w:rsidRPr="00D062A1" w:rsidRDefault="00C94937" w:rsidP="00533D32">
            <w:pPr>
              <w:ind w:right="153"/>
            </w:pPr>
            <w:r w:rsidRPr="00D062A1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C94937" w:rsidRPr="00D062A1" w:rsidRDefault="00C94937" w:rsidP="00533D32">
            <w:pPr>
              <w:ind w:right="153"/>
            </w:pPr>
          </w:p>
          <w:p w:rsidR="00C94937" w:rsidRPr="00D062A1" w:rsidRDefault="00C94937" w:rsidP="00533D32">
            <w:pPr>
              <w:ind w:right="153"/>
            </w:pPr>
          </w:p>
        </w:tc>
        <w:tc>
          <w:tcPr>
            <w:tcW w:w="8221" w:type="dxa"/>
            <w:gridSpan w:val="2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F84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94937" w:rsidRPr="00D062A1" w:rsidRDefault="00C94937" w:rsidP="005E433B">
            <w:pPr>
              <w:numPr>
                <w:ilvl w:val="0"/>
                <w:numId w:val="8"/>
              </w:numPr>
              <w:tabs>
                <w:tab w:val="center" w:pos="4153"/>
                <w:tab w:val="right" w:pos="8306"/>
              </w:tabs>
              <w:jc w:val="both"/>
            </w:pPr>
            <w:r w:rsidRPr="00D062A1">
              <w:t>если срок окончания подачи заявок до 25 июня текущего года – не предоставляется;</w:t>
            </w:r>
          </w:p>
          <w:p w:rsidR="00C94937" w:rsidRPr="00D062A1" w:rsidRDefault="00C94937" w:rsidP="005E433B">
            <w:pPr>
              <w:numPr>
                <w:ilvl w:val="0"/>
                <w:numId w:val="8"/>
              </w:numPr>
              <w:tabs>
                <w:tab w:val="center" w:pos="4153"/>
                <w:tab w:val="right" w:pos="8306"/>
              </w:tabs>
              <w:jc w:val="both"/>
            </w:pPr>
            <w:r w:rsidRPr="00D062A1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C94937" w:rsidRPr="00D062A1" w:rsidRDefault="00C94937" w:rsidP="005E433B">
            <w:pPr>
              <w:numPr>
                <w:ilvl w:val="0"/>
                <w:numId w:val="8"/>
              </w:numPr>
              <w:tabs>
                <w:tab w:val="center" w:pos="4153"/>
                <w:tab w:val="right" w:pos="8306"/>
              </w:tabs>
              <w:jc w:val="both"/>
            </w:pPr>
            <w:r w:rsidRPr="00D062A1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C94937" w:rsidRPr="00D062A1" w:rsidTr="007D7513">
        <w:trPr>
          <w:trHeight w:val="440"/>
        </w:trPr>
        <w:tc>
          <w:tcPr>
            <w:tcW w:w="709" w:type="dxa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839"/>
          </w:p>
        </w:tc>
        <w:bookmarkEnd w:id="55"/>
        <w:tc>
          <w:tcPr>
            <w:tcW w:w="6521" w:type="dxa"/>
          </w:tcPr>
          <w:p w:rsidR="00C94937" w:rsidRPr="00D062A1" w:rsidRDefault="00C94937" w:rsidP="00BD3B5D">
            <w:pPr>
              <w:jc w:val="both"/>
            </w:pPr>
            <w:r w:rsidRPr="00D062A1">
              <w:t>обладать специальной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C94937" w:rsidRPr="00D062A1" w:rsidRDefault="00C94937" w:rsidP="00533D32">
            <w:pPr>
              <w:ind w:firstLine="720"/>
            </w:pPr>
            <w:r w:rsidRPr="00D062A1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C94937" w:rsidRPr="00144304" w:rsidRDefault="00C94937" w:rsidP="008E6F1A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</w:rPr>
              <w:t>лицензию, выданную Управлением Федеральной Службы Безопасности на осуществление работ с использованием сведений, составляющих государственную тайну;</w:t>
            </w:r>
          </w:p>
          <w:p w:rsidR="00C94937" w:rsidRPr="00D062A1" w:rsidRDefault="00C94937" w:rsidP="008E6F1A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</w:rPr>
              <w:t>наличие аттестованных специалистов предприятия, прошедших оформление в ФСБ РФ по форме №3 (задействованных при выполнении работ в рамках данного договора)</w:t>
            </w:r>
          </w:p>
          <w:p w:rsidR="00C94937" w:rsidRDefault="00C94937" w:rsidP="008E6F1A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D062A1">
              <w:rPr>
                <w:bCs/>
                <w:snapToGrid w:val="0"/>
              </w:rPr>
              <w:t xml:space="preserve">свидетельства о допуске </w:t>
            </w:r>
            <w:r>
              <w:t>к проведению энергетических обследований для всех работников непосредственно участвующих в работе</w:t>
            </w:r>
            <w:r w:rsidRPr="00D062A1">
              <w:rPr>
                <w:bCs/>
                <w:snapToGrid w:val="0"/>
              </w:rPr>
              <w:t xml:space="preserve"> выданны</w:t>
            </w:r>
            <w:r>
              <w:rPr>
                <w:bCs/>
                <w:snapToGrid w:val="0"/>
              </w:rPr>
              <w:t>е</w:t>
            </w:r>
            <w:r w:rsidRPr="00D062A1">
              <w:rPr>
                <w:bCs/>
                <w:snapToGrid w:val="0"/>
              </w:rPr>
              <w:t xml:space="preserve"> саморегулируемыми организациями;</w:t>
            </w:r>
          </w:p>
          <w:p w:rsidR="00C94937" w:rsidRPr="005C3043" w:rsidRDefault="00C94937" w:rsidP="008E6F1A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t>н</w:t>
            </w:r>
            <w:r w:rsidRPr="00F759C7">
              <w:t>аличие ИТР</w:t>
            </w:r>
            <w:r>
              <w:t xml:space="preserve"> </w:t>
            </w:r>
            <w:r w:rsidRPr="00F759C7">
              <w:t xml:space="preserve">и специалистов с опытом </w:t>
            </w:r>
            <w:r>
              <w:t xml:space="preserve">выполнения наладочных работ </w:t>
            </w:r>
            <w:r w:rsidRPr="00F759C7">
              <w:t xml:space="preserve"> не менее </w:t>
            </w:r>
            <w:r>
              <w:t>5-и лет;</w:t>
            </w:r>
          </w:p>
        </w:tc>
        <w:tc>
          <w:tcPr>
            <w:tcW w:w="8221" w:type="dxa"/>
            <w:gridSpan w:val="2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6" w:name="_Ref405791900"/>
            <w:r w:rsidRPr="00B14F84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6"/>
          </w:p>
          <w:p w:rsidR="00C94937" w:rsidRPr="00D062A1" w:rsidRDefault="00C94937" w:rsidP="008E6F1A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D062A1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C94937" w:rsidRPr="00D062A1" w:rsidRDefault="00C94937" w:rsidP="008E6F1A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D062A1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C94937" w:rsidRPr="00D062A1" w:rsidRDefault="00C94937" w:rsidP="008E6F1A">
            <w:pPr>
              <w:numPr>
                <w:ilvl w:val="1"/>
                <w:numId w:val="31"/>
              </w:numPr>
              <w:tabs>
                <w:tab w:val="left" w:pos="2054"/>
              </w:tabs>
              <w:ind w:left="1062" w:hanging="425"/>
              <w:jc w:val="both"/>
            </w:pPr>
            <w:r w:rsidRPr="00D062A1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C94937" w:rsidRPr="00D062A1" w:rsidRDefault="00C94937" w:rsidP="008E6F1A">
            <w:pPr>
              <w:numPr>
                <w:ilvl w:val="1"/>
                <w:numId w:val="31"/>
              </w:numPr>
              <w:tabs>
                <w:tab w:val="left" w:pos="2054"/>
              </w:tabs>
              <w:ind w:left="1062" w:hanging="425"/>
              <w:jc w:val="both"/>
            </w:pPr>
            <w:r w:rsidRPr="00D062A1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C94937" w:rsidRDefault="00C94937" w:rsidP="008E6F1A">
            <w:pPr>
              <w:numPr>
                <w:ilvl w:val="1"/>
                <w:numId w:val="31"/>
              </w:numPr>
              <w:tabs>
                <w:tab w:val="left" w:pos="2054"/>
              </w:tabs>
              <w:ind w:left="1062" w:hanging="425"/>
              <w:jc w:val="both"/>
            </w:pPr>
            <w:r w:rsidRPr="00D062A1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C94937" w:rsidRPr="00B83F99" w:rsidRDefault="00C94937" w:rsidP="008E6F1A">
            <w:pPr>
              <w:numPr>
                <w:ilvl w:val="1"/>
                <w:numId w:val="31"/>
              </w:numPr>
              <w:tabs>
                <w:tab w:val="left" w:pos="2054"/>
              </w:tabs>
              <w:ind w:left="1062" w:hanging="425"/>
              <w:jc w:val="both"/>
            </w:pPr>
            <w:r>
              <w:t xml:space="preserve">ФЗ №261, ст.18, п.6; </w:t>
            </w:r>
            <w:r w:rsidRPr="00E77F71">
              <w:rPr>
                <w:bCs/>
              </w:rPr>
              <w:t>приказ от 25 марта 2014 г. N 116</w:t>
            </w:r>
          </w:p>
          <w:p w:rsidR="00C94937" w:rsidRPr="00D062A1" w:rsidRDefault="00C94937" w:rsidP="006D2377">
            <w:pPr>
              <w:tabs>
                <w:tab w:val="left" w:pos="2054"/>
              </w:tabs>
            </w:pPr>
          </w:p>
          <w:p w:rsidR="00C94937" w:rsidRPr="00D062A1" w:rsidRDefault="00C94937" w:rsidP="00533D32">
            <w:pPr>
              <w:tabs>
                <w:tab w:val="left" w:pos="2054"/>
              </w:tabs>
              <w:ind w:firstLine="637"/>
            </w:pPr>
            <w:r w:rsidRPr="00D062A1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D062A1">
              <w:rPr>
                <w:lang w:val="en-US"/>
              </w:rPr>
              <w:t> </w:t>
            </w:r>
            <w:r w:rsidRPr="00D062A1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062A1" w:rsidDel="000F05B1">
              <w:t xml:space="preserve"> </w:t>
            </w:r>
            <w:r w:rsidRPr="00D062A1">
              <w:t>от соответствующего органа.</w:t>
            </w:r>
          </w:p>
        </w:tc>
      </w:tr>
      <w:tr w:rsidR="00C94937" w:rsidRPr="00D062A1" w:rsidTr="007D7513">
        <w:trPr>
          <w:trHeight w:val="70"/>
        </w:trPr>
        <w:tc>
          <w:tcPr>
            <w:tcW w:w="709" w:type="dxa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5792235"/>
          </w:p>
        </w:tc>
        <w:bookmarkEnd w:id="57"/>
        <w:tc>
          <w:tcPr>
            <w:tcW w:w="6521" w:type="dxa"/>
          </w:tcPr>
          <w:p w:rsidR="00C94937" w:rsidRPr="00D062A1" w:rsidRDefault="00C94937" w:rsidP="00533D32">
            <w:pPr>
              <w:tabs>
                <w:tab w:val="left" w:pos="778"/>
              </w:tabs>
              <w:ind w:right="153"/>
            </w:pPr>
            <w:r w:rsidRPr="00D062A1">
              <w:t>отсутствие сведений об участнике закупки в следующих реестрах недобросовестных поставщиков:</w:t>
            </w:r>
          </w:p>
          <w:p w:rsidR="00C94937" w:rsidRPr="00D062A1" w:rsidRDefault="00C94937" w:rsidP="008E6F1A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062A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94937" w:rsidRPr="00D062A1" w:rsidRDefault="00C94937" w:rsidP="008E6F1A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062A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94937" w:rsidRPr="00D062A1" w:rsidRDefault="00C94937" w:rsidP="008E6F1A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062A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</w:tcPr>
          <w:p w:rsidR="00C94937" w:rsidRPr="00D062A1" w:rsidRDefault="00C94937" w:rsidP="00533D32">
            <w:r w:rsidRPr="00D062A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C94937" w:rsidRPr="00D062A1" w:rsidTr="007D7513">
        <w:trPr>
          <w:trHeight w:val="70"/>
        </w:trPr>
        <w:tc>
          <w:tcPr>
            <w:tcW w:w="709" w:type="dxa"/>
            <w:vAlign w:val="center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94937" w:rsidRPr="00D062A1" w:rsidRDefault="00C94937" w:rsidP="00533D32">
            <w:pPr>
              <w:tabs>
                <w:tab w:val="left" w:pos="778"/>
              </w:tabs>
              <w:ind w:right="153"/>
            </w:pPr>
          </w:p>
        </w:tc>
        <w:tc>
          <w:tcPr>
            <w:tcW w:w="8221" w:type="dxa"/>
            <w:gridSpan w:val="2"/>
          </w:tcPr>
          <w:p w:rsidR="00C94937" w:rsidRPr="00D062A1" w:rsidRDefault="00C94937" w:rsidP="00533D32"/>
        </w:tc>
      </w:tr>
      <w:tr w:rsidR="00C94937" w:rsidRPr="009605AF" w:rsidTr="007D7513">
        <w:trPr>
          <w:trHeight w:val="70"/>
        </w:trPr>
        <w:tc>
          <w:tcPr>
            <w:tcW w:w="709" w:type="dxa"/>
            <w:vAlign w:val="center"/>
          </w:tcPr>
          <w:p w:rsidR="00C94937" w:rsidRPr="009605AF" w:rsidRDefault="00C94937" w:rsidP="008E6F1A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14742" w:type="dxa"/>
            <w:gridSpan w:val="3"/>
            <w:vAlign w:val="center"/>
          </w:tcPr>
          <w:p w:rsidR="00C94937" w:rsidRPr="009605AF" w:rsidRDefault="00C94937" w:rsidP="00533D32">
            <w:pPr>
              <w:ind w:right="153"/>
              <w:jc w:val="both"/>
              <w:rPr>
                <w:b/>
                <w:bCs/>
              </w:rPr>
            </w:pPr>
            <w:r w:rsidRPr="009605AF">
              <w:rPr>
                <w:b/>
              </w:rPr>
              <w:t>Требования к участникам закупки:</w:t>
            </w:r>
          </w:p>
        </w:tc>
      </w:tr>
      <w:tr w:rsidR="00C94937" w:rsidRPr="009605AF" w:rsidTr="007D7513">
        <w:trPr>
          <w:trHeight w:val="382"/>
        </w:trPr>
        <w:tc>
          <w:tcPr>
            <w:tcW w:w="709" w:type="dxa"/>
          </w:tcPr>
          <w:p w:rsidR="00C94937" w:rsidRPr="009605AF" w:rsidRDefault="00C94937" w:rsidP="008E6F1A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ind w:left="0" w:firstLine="0"/>
              <w:contextualSpacing/>
              <w:jc w:val="both"/>
              <w:rPr>
                <w:bCs/>
              </w:rPr>
            </w:pPr>
            <w:bookmarkStart w:id="58" w:name="_Ref405792136"/>
          </w:p>
        </w:tc>
        <w:bookmarkEnd w:id="58"/>
        <w:tc>
          <w:tcPr>
            <w:tcW w:w="6521" w:type="dxa"/>
          </w:tcPr>
          <w:p w:rsidR="00C94937" w:rsidRDefault="00C94937" w:rsidP="00533D32">
            <w:pPr>
              <w:spacing w:before="40"/>
              <w:ind w:right="153"/>
              <w:jc w:val="both"/>
            </w:pPr>
            <w:r w:rsidRPr="009605AF">
              <w:t>наличие системы управления охраной труда (СУОТ).</w:t>
            </w:r>
          </w:p>
          <w:p w:rsidR="00C94937" w:rsidRPr="00BD55B2" w:rsidRDefault="00C94937" w:rsidP="00533D32">
            <w:pPr>
              <w:spacing w:before="40"/>
              <w:ind w:right="153"/>
              <w:jc w:val="both"/>
            </w:pPr>
          </w:p>
        </w:tc>
        <w:tc>
          <w:tcPr>
            <w:tcW w:w="8221" w:type="dxa"/>
            <w:gridSpan w:val="2"/>
          </w:tcPr>
          <w:p w:rsidR="00C94937" w:rsidRPr="009605AF" w:rsidRDefault="00C94937" w:rsidP="00533D32">
            <w:pPr>
              <w:widowControl w:val="0"/>
              <w:adjustRightInd w:val="0"/>
              <w:spacing w:before="40" w:after="40"/>
              <w:ind w:right="153" w:firstLine="658"/>
              <w:jc w:val="both"/>
              <w:textAlignment w:val="baseline"/>
            </w:pPr>
            <w:r w:rsidRPr="006D0544">
              <w:t xml:space="preserve">подтверждение </w:t>
            </w:r>
            <w:r w:rsidRPr="006D0544">
              <w:rPr>
                <w:b/>
              </w:rPr>
              <w:t>участником закупки</w:t>
            </w:r>
            <w:r w:rsidRPr="006D0544">
              <w:t xml:space="preserve"> по форме 1 </w:t>
            </w:r>
            <w:r w:rsidRPr="009605AF">
              <w:t xml:space="preserve">«Заявка на участие в </w:t>
            </w:r>
            <w:r>
              <w:t>запросе предложений</w:t>
            </w:r>
            <w:r w:rsidRPr="009605AF">
              <w:t xml:space="preserve">», о наличии у участника закупки системы </w:t>
            </w:r>
            <w:r>
              <w:t>управления охраной труда (СУОТ).</w:t>
            </w:r>
          </w:p>
        </w:tc>
      </w:tr>
      <w:tr w:rsidR="00C94937" w:rsidRPr="009605AF" w:rsidTr="007D7513">
        <w:trPr>
          <w:trHeight w:val="382"/>
        </w:trPr>
        <w:tc>
          <w:tcPr>
            <w:tcW w:w="709" w:type="dxa"/>
          </w:tcPr>
          <w:p w:rsidR="00C94937" w:rsidRPr="009605AF" w:rsidRDefault="00C94937" w:rsidP="008E6F1A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94937" w:rsidRDefault="00C94937" w:rsidP="008263C1">
            <w:pPr>
              <w:spacing w:before="40"/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>
              <w:rPr>
                <w:u w:val="single"/>
              </w:rPr>
              <w:t>«</w:t>
            </w:r>
            <w:r w:rsidRPr="0064398F">
              <w:rPr>
                <w:u w:val="single"/>
              </w:rPr>
              <w:t>оказание услуг</w:t>
            </w:r>
            <w:r w:rsidRPr="0064398F">
              <w:rPr>
                <w:b/>
                <w:u w:val="single"/>
              </w:rPr>
              <w:t xml:space="preserve"> </w:t>
            </w:r>
            <w:r w:rsidRPr="0064398F">
              <w:rPr>
                <w:u w:val="single"/>
              </w:rPr>
              <w:t>по наладке и регулировке централизованной системы теплоснабжения»</w:t>
            </w:r>
            <w:r w:rsidRPr="00CD3B8C">
              <w:rPr>
                <w:bCs/>
                <w:snapToGrid w:val="0"/>
              </w:rPr>
              <w:t xml:space="preserve">  </w:t>
            </w:r>
            <w:r w:rsidRPr="00CD3B8C">
              <w:rPr>
                <w:bCs/>
                <w:i/>
                <w:snapToGrid w:val="0"/>
              </w:rPr>
              <w:t>завершенные/ оказанные</w:t>
            </w:r>
            <w:r>
              <w:rPr>
                <w:bCs/>
                <w:snapToGrid w:val="0"/>
              </w:rPr>
              <w:t xml:space="preserve"> в 2012-2014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i/>
                <w:snapToGrid w:val="0"/>
              </w:rPr>
              <w:t>работы/ услуги</w:t>
            </w:r>
            <w:r w:rsidRPr="00CD3B8C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на сумму не менее:</w:t>
            </w:r>
          </w:p>
          <w:p w:rsidR="00C94937" w:rsidRPr="00B14F84" w:rsidRDefault="00C94937" w:rsidP="00647B76">
            <w:pPr>
              <w:pStyle w:val="ListParagraph"/>
              <w:numPr>
                <w:ilvl w:val="0"/>
                <w:numId w:val="69"/>
              </w:numPr>
              <w:spacing w:before="40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F84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4 817 326,82 руб.(с НДС 18%) </w:t>
            </w:r>
          </w:p>
          <w:p w:rsidR="00C94937" w:rsidRPr="00B14F84" w:rsidRDefault="00C94937" w:rsidP="00647B76">
            <w:pPr>
              <w:pStyle w:val="ListParagraph"/>
              <w:numPr>
                <w:ilvl w:val="0"/>
                <w:numId w:val="69"/>
              </w:numPr>
              <w:spacing w:before="40"/>
              <w:ind w:right="153"/>
              <w:jc w:val="both"/>
              <w:rPr>
                <w:szCs w:val="22"/>
              </w:rPr>
            </w:pPr>
            <w:r w:rsidRPr="00B14F84">
              <w:rPr>
                <w:rFonts w:ascii="Times New Roman" w:hAnsi="Times New Roman"/>
                <w:sz w:val="24"/>
                <w:szCs w:val="24"/>
              </w:rPr>
              <w:t>3 950 208,00 руб. (без НДС)</w:t>
            </w:r>
          </w:p>
        </w:tc>
        <w:tc>
          <w:tcPr>
            <w:tcW w:w="8221" w:type="dxa"/>
            <w:gridSpan w:val="2"/>
          </w:tcPr>
          <w:p w:rsidR="00C94937" w:rsidRPr="00CD3B8C" w:rsidRDefault="00C94937" w:rsidP="00702FE4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C94937" w:rsidRPr="00CD3B8C" w:rsidRDefault="00C94937" w:rsidP="008E6F1A">
            <w:pPr>
              <w:numPr>
                <w:ilvl w:val="0"/>
                <w:numId w:val="42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C94937" w:rsidRPr="00CD3B8C" w:rsidRDefault="00C94937" w:rsidP="008E6F1A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C94937" w:rsidRPr="00CD3B8C" w:rsidRDefault="00C94937" w:rsidP="008E6F1A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C94937" w:rsidRPr="00CD3B8C" w:rsidRDefault="00C94937" w:rsidP="008E6F1A">
            <w:pPr>
              <w:numPr>
                <w:ilvl w:val="0"/>
                <w:numId w:val="42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C94937" w:rsidRPr="00CD3B8C" w:rsidRDefault="00C94937" w:rsidP="008E6F1A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C94937" w:rsidRPr="00CD3B8C" w:rsidRDefault="00C94937" w:rsidP="008E6F1A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C94937" w:rsidRPr="006D0544" w:rsidRDefault="00C94937" w:rsidP="00702FE4">
            <w:pPr>
              <w:widowControl w:val="0"/>
              <w:adjustRightInd w:val="0"/>
              <w:spacing w:before="40" w:after="40"/>
              <w:ind w:right="153" w:firstLine="658"/>
              <w:jc w:val="both"/>
              <w:textAlignment w:val="baseline"/>
            </w:pPr>
            <w:r w:rsidRPr="00CD3B8C">
              <w:t>стоимость переданных и принятых заказчиком по договору работ.</w:t>
            </w:r>
          </w:p>
        </w:tc>
      </w:tr>
      <w:tr w:rsidR="00C94937" w:rsidRPr="009605AF" w:rsidTr="007D7513">
        <w:trPr>
          <w:trHeight w:val="382"/>
        </w:trPr>
        <w:tc>
          <w:tcPr>
            <w:tcW w:w="709" w:type="dxa"/>
          </w:tcPr>
          <w:p w:rsidR="00C94937" w:rsidRPr="009605AF" w:rsidRDefault="00C94937" w:rsidP="008E6F1A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94937" w:rsidRPr="00CD3B8C" w:rsidRDefault="00C94937" w:rsidP="00FE11AD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C94937" w:rsidRPr="00CD3B8C" w:rsidRDefault="00C94937" w:rsidP="008E6F1A">
            <w:pPr>
              <w:numPr>
                <w:ilvl w:val="0"/>
                <w:numId w:val="6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ведущий инженер-теплотехник (ведущий инженер по наладке тепловых сетей) не менее </w:t>
            </w:r>
            <w:r>
              <w:rPr>
                <w:rFonts w:eastAsia="Arial Unicode MS"/>
                <w:bCs/>
                <w:snapToGrid w:val="0"/>
                <w:u w:val="single"/>
              </w:rPr>
              <w:t>1</w:t>
            </w:r>
            <w:r w:rsidRPr="00CD3B8C">
              <w:rPr>
                <w:bCs/>
                <w:snapToGrid w:val="0"/>
              </w:rPr>
              <w:t>;</w:t>
            </w:r>
          </w:p>
          <w:p w:rsidR="00C94937" w:rsidRDefault="00C94937" w:rsidP="008E6F1A">
            <w:pPr>
              <w:numPr>
                <w:ilvl w:val="0"/>
                <w:numId w:val="6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инженер-теплотехник (инженер по наладке тепловых сетей) 1 категории не менее </w:t>
            </w:r>
            <w:r w:rsidRPr="00716F24">
              <w:rPr>
                <w:rFonts w:eastAsia="Arial Unicode MS"/>
                <w:bCs/>
                <w:snapToGrid w:val="0"/>
                <w:u w:val="single"/>
              </w:rPr>
              <w:t>1</w:t>
            </w:r>
            <w:r w:rsidRPr="00CD3B8C">
              <w:rPr>
                <w:rFonts w:eastAsia="Arial Unicode MS"/>
                <w:bCs/>
                <w:snapToGrid w:val="0"/>
              </w:rPr>
              <w:t>;</w:t>
            </w:r>
          </w:p>
          <w:p w:rsidR="00C94937" w:rsidRDefault="00C94937" w:rsidP="008E6F1A">
            <w:pPr>
              <w:numPr>
                <w:ilvl w:val="0"/>
                <w:numId w:val="67"/>
              </w:numPr>
              <w:tabs>
                <w:tab w:val="left" w:pos="779"/>
                <w:tab w:val="left" w:pos="5882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инженер-теплотехник (инженер по наладке тепловых сетей) 2 категории не менее </w:t>
            </w:r>
            <w:r w:rsidRPr="00716F24">
              <w:rPr>
                <w:rFonts w:eastAsia="Arial Unicode MS"/>
                <w:bCs/>
                <w:snapToGrid w:val="0"/>
                <w:u w:val="single"/>
              </w:rPr>
              <w:t>1</w:t>
            </w:r>
            <w:r w:rsidRPr="00CD3B8C">
              <w:rPr>
                <w:rFonts w:eastAsia="Arial Unicode MS"/>
                <w:bCs/>
                <w:snapToGrid w:val="0"/>
              </w:rPr>
              <w:t>;</w:t>
            </w:r>
          </w:p>
          <w:p w:rsidR="00C94937" w:rsidRPr="00CD3B8C" w:rsidRDefault="00C94937" w:rsidP="008E6F1A">
            <w:pPr>
              <w:numPr>
                <w:ilvl w:val="0"/>
                <w:numId w:val="6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инженер-теплотехник (инженер по наладке тепловых сетей) не менее </w:t>
            </w:r>
            <w:r>
              <w:rPr>
                <w:rFonts w:eastAsia="Arial Unicode MS"/>
                <w:bCs/>
                <w:snapToGrid w:val="0"/>
                <w:u w:val="single"/>
              </w:rPr>
              <w:t>1</w:t>
            </w:r>
            <w:r>
              <w:rPr>
                <w:rFonts w:eastAsia="Arial Unicode MS"/>
                <w:bCs/>
                <w:snapToGrid w:val="0"/>
              </w:rPr>
              <w:t>.</w:t>
            </w:r>
          </w:p>
          <w:p w:rsidR="00C94937" w:rsidRPr="00CD3B8C" w:rsidRDefault="00C94937" w:rsidP="00702FE4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</w:p>
        </w:tc>
        <w:tc>
          <w:tcPr>
            <w:tcW w:w="8221" w:type="dxa"/>
            <w:gridSpan w:val="2"/>
          </w:tcPr>
          <w:p w:rsidR="00C94937" w:rsidRPr="00CD3B8C" w:rsidRDefault="00C94937" w:rsidP="008263C1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</w:t>
            </w:r>
            <w:r>
              <w:rPr>
                <w:bCs/>
                <w:snapToGrid w:val="0"/>
              </w:rPr>
              <w:t>пки, привлекаемых</w:t>
            </w:r>
            <w:r w:rsidRPr="00CD3B8C">
              <w:rPr>
                <w:bCs/>
                <w:snapToGrid w:val="0"/>
              </w:rPr>
              <w:t>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C94937" w:rsidRPr="007A6760" w:rsidRDefault="00C94937" w:rsidP="008E6F1A">
            <w:pPr>
              <w:numPr>
                <w:ilvl w:val="0"/>
                <w:numId w:val="68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</w:t>
            </w:r>
            <w:r>
              <w:t>нно, копии: диплома о высшем образовании, трудовой книжки, трудового договора.</w:t>
            </w:r>
          </w:p>
          <w:p w:rsidR="00C94937" w:rsidRPr="00CD3B8C" w:rsidRDefault="00C94937" w:rsidP="008E6F1A">
            <w:pPr>
              <w:numPr>
                <w:ilvl w:val="0"/>
                <w:numId w:val="68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  <w:p w:rsidR="00C94937" w:rsidRPr="00CD3B8C" w:rsidRDefault="00C94937" w:rsidP="008263C1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C94937" w:rsidRPr="009605AF" w:rsidTr="007D7513">
        <w:trPr>
          <w:trHeight w:val="319"/>
        </w:trPr>
        <w:tc>
          <w:tcPr>
            <w:tcW w:w="709" w:type="dxa"/>
          </w:tcPr>
          <w:p w:rsidR="00C94937" w:rsidRPr="009605AF" w:rsidRDefault="00C94937" w:rsidP="008E6F1A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spacing w:before="120" w:line="360" w:lineRule="auto"/>
              <w:ind w:left="0" w:firstLine="0"/>
              <w:jc w:val="both"/>
            </w:pPr>
            <w:bookmarkStart w:id="59" w:name="_Ref405822611"/>
          </w:p>
        </w:tc>
        <w:bookmarkEnd w:id="59"/>
        <w:tc>
          <w:tcPr>
            <w:tcW w:w="14742" w:type="dxa"/>
            <w:gridSpan w:val="3"/>
            <w:vAlign w:val="center"/>
          </w:tcPr>
          <w:p w:rsidR="00C94937" w:rsidRPr="009605AF" w:rsidRDefault="00C94937" w:rsidP="00533D32">
            <w:pPr>
              <w:widowControl w:val="0"/>
              <w:adjustRightInd w:val="0"/>
              <w:spacing w:before="60" w:after="60"/>
              <w:ind w:right="153" w:firstLine="658"/>
              <w:textAlignment w:val="baseline"/>
            </w:pPr>
            <w:r w:rsidRPr="009605AF">
              <w:rPr>
                <w:b/>
              </w:rPr>
              <w:t>Требования к участникам закупки в объеме выполняемых работ</w:t>
            </w:r>
            <w:r w:rsidRPr="00986018">
              <w:rPr>
                <w:b/>
              </w:rPr>
              <w:t>:</w:t>
            </w:r>
          </w:p>
        </w:tc>
      </w:tr>
      <w:tr w:rsidR="00C94937" w:rsidRPr="009605AF" w:rsidTr="007D7513">
        <w:trPr>
          <w:trHeight w:val="856"/>
        </w:trPr>
        <w:tc>
          <w:tcPr>
            <w:tcW w:w="709" w:type="dxa"/>
          </w:tcPr>
          <w:p w:rsidR="00C94937" w:rsidRPr="009605AF" w:rsidRDefault="00C94937" w:rsidP="007D7513">
            <w:pPr>
              <w:tabs>
                <w:tab w:val="left" w:pos="426"/>
              </w:tabs>
              <w:spacing w:before="120"/>
              <w:contextualSpacing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3.1)</w:t>
            </w:r>
          </w:p>
        </w:tc>
        <w:tc>
          <w:tcPr>
            <w:tcW w:w="6608" w:type="dxa"/>
            <w:gridSpan w:val="2"/>
          </w:tcPr>
          <w:p w:rsidR="00C94937" w:rsidRPr="00291681" w:rsidRDefault="00C94937" w:rsidP="00291681">
            <w:pPr>
              <w:tabs>
                <w:tab w:val="left" w:pos="0"/>
                <w:tab w:val="left" w:pos="1140"/>
              </w:tabs>
              <w:spacing w:before="120"/>
              <w:ind w:right="153"/>
              <w:jc w:val="both"/>
              <w:rPr>
                <w:bCs/>
                <w:snapToGrid w:val="0"/>
              </w:rPr>
            </w:pPr>
            <w:r w:rsidRPr="003E07DA">
              <w:t>Сроки выполнения работ</w:t>
            </w:r>
          </w:p>
        </w:tc>
        <w:tc>
          <w:tcPr>
            <w:tcW w:w="8134" w:type="dxa"/>
          </w:tcPr>
          <w:p w:rsidR="00C94937" w:rsidRPr="00B63B74" w:rsidRDefault="00C94937" w:rsidP="007D7513">
            <w:pPr>
              <w:spacing w:before="120"/>
              <w:ind w:left="18" w:right="-57"/>
            </w:pPr>
            <w:r>
              <w:t>Максимальный срок выполнения работ (</w:t>
            </w:r>
            <w:r w:rsidRPr="001C40A9">
              <w:t>С</w:t>
            </w:r>
            <w:r w:rsidRPr="001C40A9">
              <w:rPr>
                <w:sz w:val="20"/>
                <w:szCs w:val="20"/>
              </w:rPr>
              <w:t>max</w:t>
            </w:r>
            <w:r w:rsidRPr="001D60E2">
              <w:t>)</w:t>
            </w:r>
            <w:r w:rsidRPr="001C40A9">
              <w:t xml:space="preserve"> </w:t>
            </w:r>
            <w:r>
              <w:t>–</w:t>
            </w:r>
            <w:r w:rsidRPr="001C40A9">
              <w:t xml:space="preserve"> </w:t>
            </w:r>
            <w:r>
              <w:t>15.08.</w:t>
            </w:r>
            <w:r w:rsidRPr="001C40A9">
              <w:t>201</w:t>
            </w:r>
            <w:r>
              <w:t>7</w:t>
            </w:r>
            <w:r w:rsidRPr="001C40A9">
              <w:t>г</w:t>
            </w:r>
            <w:r>
              <w:t>.</w:t>
            </w:r>
          </w:p>
        </w:tc>
      </w:tr>
    </w:tbl>
    <w:p w:rsidR="00C94937" w:rsidRDefault="00C94937" w:rsidP="007D7513">
      <w:pPr>
        <w:jc w:val="both"/>
      </w:pPr>
    </w:p>
    <w:p w:rsidR="00C94937" w:rsidRPr="00C423ED" w:rsidRDefault="00C94937" w:rsidP="008E6F1A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0" w:name="_Toc425773132"/>
      <w:r w:rsidRPr="00C423ED">
        <w:rPr>
          <w:sz w:val="28"/>
          <w:szCs w:val="28"/>
        </w:rPr>
        <w:t>Требования к продукции</w:t>
      </w:r>
      <w:bookmarkEnd w:id="6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C94937" w:rsidRPr="00703F4C" w:rsidTr="00FE0DF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C94937" w:rsidRPr="00703F4C" w:rsidRDefault="00C94937" w:rsidP="00FE0DF1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C94937" w:rsidRPr="00703F4C" w:rsidRDefault="00C94937" w:rsidP="00FE0DF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C94937" w:rsidRPr="00703F4C" w:rsidRDefault="00C94937" w:rsidP="00FE0DF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94937" w:rsidRPr="00703F4C" w:rsidTr="00FE0DF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94937" w:rsidRPr="00C20EDB" w:rsidRDefault="00C94937" w:rsidP="008E6F1A">
            <w:pPr>
              <w:widowControl w:val="0"/>
              <w:numPr>
                <w:ilvl w:val="0"/>
                <w:numId w:val="6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94937" w:rsidRPr="00703F4C" w:rsidRDefault="00C94937" w:rsidP="00FE0DF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C94937" w:rsidRPr="00703F4C" w:rsidRDefault="00C94937" w:rsidP="00FE0D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C94937" w:rsidRPr="005E433B" w:rsidRDefault="00C94937" w:rsidP="005E433B"/>
    <w:p w:rsidR="00C94937" w:rsidRPr="00703F4C" w:rsidRDefault="00C94937" w:rsidP="00703F4C"/>
    <w:p w:rsidR="00C94937" w:rsidRDefault="00C94937" w:rsidP="00556DFE">
      <w:pPr>
        <w:pStyle w:val="Heading1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61" w:name="_Ref395172188"/>
      <w:bookmarkStart w:id="62" w:name="_Toc395190385"/>
      <w:bookmarkStart w:id="63" w:name="_Toc42577313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1"/>
      <w:bookmarkEnd w:id="62"/>
      <w:bookmarkEnd w:id="63"/>
    </w:p>
    <w:p w:rsidR="00C94937" w:rsidRPr="00556DFE" w:rsidRDefault="00C94937" w:rsidP="00556DFE"/>
    <w:p w:rsidR="00C94937" w:rsidRPr="0072366F" w:rsidRDefault="00C94937" w:rsidP="008E6F1A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64"/>
    </w:p>
    <w:p w:rsidR="00C94937" w:rsidRPr="00EA3525" w:rsidRDefault="00C94937" w:rsidP="008E6F1A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C94937" w:rsidRPr="00DF4E46" w:rsidRDefault="00C94937" w:rsidP="008E6F1A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C94937" w:rsidRPr="00DF4E46" w:rsidRDefault="00C94937" w:rsidP="008E6F1A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C94937" w:rsidRPr="00DF4E46" w:rsidRDefault="00C94937" w:rsidP="008E6F1A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C94937" w:rsidRPr="00EA3525" w:rsidRDefault="00C94937" w:rsidP="008E6F1A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C94937" w:rsidRPr="00EA3525" w:rsidRDefault="00C94937" w:rsidP="008E6F1A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C94937" w:rsidRDefault="00C94937" w:rsidP="008E6F1A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C94937" w:rsidRPr="0087017F" w:rsidRDefault="00C94937" w:rsidP="0087017F">
      <w:pPr>
        <w:tabs>
          <w:tab w:val="left" w:pos="0"/>
        </w:tabs>
        <w:overflowPunct w:val="0"/>
        <w:autoSpaceDE w:val="0"/>
        <w:autoSpaceDN w:val="0"/>
        <w:adjustRightInd w:val="0"/>
        <w:ind w:right="153" w:firstLine="1134"/>
        <w:jc w:val="both"/>
        <w:rPr>
          <w:b/>
          <w:i/>
        </w:rPr>
      </w:pPr>
      <w:r w:rsidRPr="0087017F">
        <w:rPr>
          <w:b/>
          <w:i/>
        </w:rPr>
        <w:t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C94937" w:rsidRPr="0072366F" w:rsidRDefault="00C94937" w:rsidP="008E6F1A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5"/>
    </w:p>
    <w:p w:rsidR="00C94937" w:rsidRPr="00EA3525" w:rsidRDefault="00C94937" w:rsidP="008E6F1A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 w:rsidRPr="00EA3525">
        <w:t>);</w:t>
      </w:r>
      <w:bookmarkEnd w:id="66"/>
    </w:p>
    <w:p w:rsidR="00C94937" w:rsidRPr="00EA3525" w:rsidRDefault="00C94937" w:rsidP="008E6F1A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79578B">
        <w:rPr>
          <w:i/>
        </w:rPr>
        <w:t xml:space="preserve"> 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C94937" w:rsidRDefault="00C94937" w:rsidP="008E6F1A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>,</w:t>
      </w:r>
      <w:r w:rsidRPr="00C26236">
        <w:rPr>
          <w:sz w:val="22"/>
          <w:szCs w:val="22"/>
        </w:rPr>
        <w:t xml:space="preserve"> </w:t>
      </w:r>
      <w:hyperlink w:anchor="_Сводная_таблица_стоимости" w:history="1">
        <w:r w:rsidRPr="00BC696B">
          <w:rPr>
            <w:rStyle w:val="Hyperlink"/>
            <w:color w:val="auto"/>
            <w:sz w:val="22"/>
            <w:szCs w:val="22"/>
          </w:rPr>
          <w:t>Форма</w:t>
        </w:r>
      </w:hyperlink>
      <w:r w:rsidRPr="00BC696B">
        <w:rPr>
          <w:rStyle w:val="Hyperlink"/>
          <w:color w:val="auto"/>
          <w:sz w:val="22"/>
          <w:szCs w:val="22"/>
        </w:rPr>
        <w:t xml:space="preserve"> 3</w:t>
      </w:r>
      <w:r w:rsidRPr="00EA3525">
        <w:t xml:space="preserve">), </w:t>
      </w:r>
    </w:p>
    <w:p w:rsidR="00C94937" w:rsidRDefault="00C94937" w:rsidP="008E6F1A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ГРАФИК_ВЫПОЛНЕНИЯ_РАБОТ" w:history="1">
        <w:r w:rsidRPr="00C26236">
          <w:rPr>
            <w:rStyle w:val="Hyperlink"/>
            <w:sz w:val="22"/>
            <w:szCs w:val="22"/>
          </w:rPr>
          <w:t>Форма</w:t>
        </w:r>
      </w:hyperlink>
      <w:r>
        <w:rPr>
          <w:rStyle w:val="Hyperlink"/>
          <w:sz w:val="22"/>
          <w:szCs w:val="22"/>
        </w:rPr>
        <w:t xml:space="preserve"> 4</w:t>
      </w:r>
      <w:r w:rsidRPr="00FC009D">
        <w:t xml:space="preserve">), </w:t>
      </w:r>
    </w:p>
    <w:p w:rsidR="00C94937" w:rsidRPr="00EA3525" w:rsidRDefault="00C94937" w:rsidP="008E6F1A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ГРАФИК_ОПЛАТЫ" w:history="1">
        <w:r w:rsidRPr="00C26236">
          <w:rPr>
            <w:rStyle w:val="Hyperlink"/>
            <w:sz w:val="22"/>
            <w:szCs w:val="22"/>
          </w:rPr>
          <w:t>Форма</w:t>
        </w:r>
      </w:hyperlink>
      <w:r>
        <w:rPr>
          <w:rStyle w:val="Hyperlink"/>
          <w:sz w:val="22"/>
          <w:szCs w:val="22"/>
        </w:rPr>
        <w:t>5</w:t>
      </w:r>
      <w:r w:rsidRPr="00FC009D">
        <w:t>);</w:t>
      </w:r>
    </w:p>
    <w:p w:rsidR="00C94937" w:rsidRPr="00EA3525" w:rsidRDefault="00C94937" w:rsidP="008E6F1A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C94937" w:rsidRPr="00EA3525" w:rsidRDefault="00C94937" w:rsidP="008E6F1A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fldChar w:fldCharType="begin"/>
      </w:r>
      <w:r>
        <w:instrText xml:space="preserve"> REF _Ref321475870 \r \h </w:instrText>
      </w:r>
      <w:r>
        <w:fldChar w:fldCharType="separate"/>
      </w:r>
      <w:r>
        <w:t>4</w:t>
      </w:r>
      <w:r>
        <w:fldChar w:fldCharType="end"/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C94937" w:rsidRDefault="00C94937" w:rsidP="005D6E3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C94937" w:rsidRDefault="00C94937" w:rsidP="00556DF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94937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94937" w:rsidRPr="00FC009D" w:rsidRDefault="00C94937" w:rsidP="008E6F1A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7" w:name="_Ref317259063"/>
      <w:bookmarkStart w:id="68" w:name="_Toc398564599"/>
      <w:bookmarkStart w:id="69" w:name="_Toc399408088"/>
      <w:bookmarkStart w:id="70" w:name="_Toc4257731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C94937" w:rsidRPr="00FC009D" w:rsidRDefault="00C94937" w:rsidP="005D6E3F">
      <w:pPr>
        <w:rPr>
          <w:sz w:val="28"/>
        </w:rPr>
      </w:pPr>
    </w:p>
    <w:p w:rsidR="00C94937" w:rsidRPr="00CD3B8C" w:rsidRDefault="00C94937" w:rsidP="00533D32">
      <w:pPr>
        <w:tabs>
          <w:tab w:val="left" w:pos="709"/>
          <w:tab w:val="left" w:pos="1134"/>
        </w:tabs>
        <w:ind w:left="709"/>
        <w:jc w:val="center"/>
        <w:rPr>
          <w:b/>
          <w:sz w:val="28"/>
          <w:szCs w:val="28"/>
        </w:rPr>
      </w:pPr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C94937" w:rsidRPr="00CD3B8C" w:rsidRDefault="00C94937" w:rsidP="00533D32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C94937" w:rsidRPr="00CD3B8C" w:rsidRDefault="00C94937" w:rsidP="00647B76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1"/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647B76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2"/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C94937" w:rsidRPr="00CD3B8C" w:rsidRDefault="00C94937" w:rsidP="008E6F1A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C94937" w:rsidRPr="00CD3B8C" w:rsidRDefault="00C94937" w:rsidP="008E6F1A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C94937" w:rsidRPr="00CD3B8C" w:rsidRDefault="00C94937" w:rsidP="008E6F1A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C94937" w:rsidRPr="00CD3B8C" w:rsidRDefault="00C94937" w:rsidP="008E6F1A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C94937" w:rsidRPr="00CD3B8C" w:rsidRDefault="00C94937" w:rsidP="008E6F1A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C94937" w:rsidRPr="00CD3B8C" w:rsidRDefault="00C94937" w:rsidP="008E6F1A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647B76">
      <w:pPr>
        <w:numPr>
          <w:ilvl w:val="0"/>
          <w:numId w:val="3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006616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9" o:title=""/>
          </v:shape>
          <o:OLEObject Type="Embed" ProgID="Equation.3" ShapeID="_x0000_i1025" DrawAspect="Content" ObjectID="_1501573856" r:id="rId20"/>
        </w:objec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C94937" w:rsidRPr="00CD3B8C" w:rsidRDefault="00C94937" w:rsidP="008E6F1A">
      <w:pPr>
        <w:numPr>
          <w:ilvl w:val="0"/>
          <w:numId w:val="35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</w:p>
    <w:p w:rsidR="00C94937" w:rsidRPr="00CD3B8C" w:rsidRDefault="00C94937" w:rsidP="00006616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1" o:title=""/>
          </v:shape>
          <o:OLEObject Type="Embed" ProgID="Equation.3" ShapeID="_x0000_i1026" DrawAspect="Content" ObjectID="_1501573857" r:id="rId22"/>
        </w:object>
      </w:r>
      <w:r w:rsidRPr="00CD3B8C">
        <w:t>,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</w:p>
    <w:p w:rsidR="00C94937" w:rsidRPr="00CD3B8C" w:rsidRDefault="00C94937" w:rsidP="008E6F1A">
      <w:pPr>
        <w:numPr>
          <w:ilvl w:val="0"/>
          <w:numId w:val="35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006616">
      <w:pPr>
        <w:tabs>
          <w:tab w:val="left" w:pos="1080"/>
        </w:tabs>
        <w:ind w:left="2880" w:hanging="252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pt" o:ole="">
            <v:imagedata r:id="rId23" o:title=""/>
          </v:shape>
          <o:OLEObject Type="Embed" ProgID="Equation.3" ShapeID="_x0000_i1027" DrawAspect="Content" ObjectID="_1501573858" r:id="rId24"/>
        </w:object>
      </w:r>
      <w:r w:rsidRPr="00CD3B8C">
        <w:rPr>
          <w:sz w:val="28"/>
          <w:szCs w:val="28"/>
        </w:rPr>
        <w:t>,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647B76">
      <w:pPr>
        <w:numPr>
          <w:ilvl w:val="0"/>
          <w:numId w:val="3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006616">
      <w:pPr>
        <w:ind w:firstLine="709"/>
        <w:jc w:val="both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25pt;height:33pt" o:ole="">
            <v:imagedata r:id="rId25" o:title=""/>
          </v:shape>
          <o:OLEObject Type="Embed" ProgID="Equation.3" ShapeID="_x0000_i1028" DrawAspect="Content" ObjectID="_1501573859" r:id="rId26"/>
        </w:objec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647B76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5624008"/>
      <w:bookmarkStart w:id="74" w:name="_Toc365907684"/>
      <w:bookmarkStart w:id="75" w:name="_Toc366225603"/>
      <w:bookmarkEnd w:id="73"/>
      <w:bookmarkEnd w:id="7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5"/>
    </w:p>
    <w:p w:rsidR="00C94937" w:rsidRPr="00CD3B8C" w:rsidRDefault="00C94937" w:rsidP="0000661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C94937" w:rsidRPr="00CD3B8C" w:rsidTr="00533D32">
        <w:trPr>
          <w:trHeight w:val="569"/>
          <w:jc w:val="center"/>
        </w:trPr>
        <w:tc>
          <w:tcPr>
            <w:tcW w:w="1794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C94937" w:rsidRPr="00CD3B8C" w:rsidTr="00533D32">
        <w:trPr>
          <w:trHeight w:val="979"/>
          <w:jc w:val="center"/>
        </w:trPr>
        <w:tc>
          <w:tcPr>
            <w:tcW w:w="1794" w:type="pct"/>
            <w:vAlign w:val="center"/>
          </w:tcPr>
          <w:p w:rsidR="00C94937" w:rsidRPr="00CD3B8C" w:rsidRDefault="00C94937" w:rsidP="00533D32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более 0,20</w:t>
            </w:r>
          </w:p>
          <w:p w:rsidR="00C94937" w:rsidRPr="00CD3B8C" w:rsidRDefault="00C94937" w:rsidP="00533D32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0,20-0,10</w:t>
            </w:r>
          </w:p>
          <w:p w:rsidR="00C94937" w:rsidRPr="00CD3B8C" w:rsidRDefault="00C94937" w:rsidP="00533D3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0,09-0,06</w:t>
            </w:r>
          </w:p>
          <w:p w:rsidR="00C94937" w:rsidRPr="00CD3B8C" w:rsidRDefault="00C94937" w:rsidP="00533D3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менее 0,06</w:t>
            </w:r>
          </w:p>
          <w:p w:rsidR="00C94937" w:rsidRPr="00CD3B8C" w:rsidRDefault="00C94937" w:rsidP="00533D32">
            <w:pPr>
              <w:jc w:val="center"/>
            </w:pPr>
            <w:r w:rsidRPr="00CD3B8C">
              <w:t>0 единиц</w:t>
            </w:r>
          </w:p>
        </w:tc>
      </w:tr>
      <w:tr w:rsidR="00C94937" w:rsidRPr="00CD3B8C" w:rsidTr="00533D32">
        <w:trPr>
          <w:trHeight w:val="1002"/>
          <w:jc w:val="center"/>
        </w:trPr>
        <w:tc>
          <w:tcPr>
            <w:tcW w:w="1794" w:type="pct"/>
            <w:vAlign w:val="center"/>
          </w:tcPr>
          <w:p w:rsidR="00C94937" w:rsidRPr="00CD3B8C" w:rsidRDefault="00C94937" w:rsidP="00533D32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vAlign w:val="center"/>
          </w:tcPr>
          <w:p w:rsidR="00C94937" w:rsidRPr="00CD3B8C" w:rsidRDefault="00C94937" w:rsidP="00533D32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C94937" w:rsidRPr="00CD3B8C" w:rsidRDefault="00C94937" w:rsidP="00533D32">
            <w:pPr>
              <w:jc w:val="center"/>
            </w:pPr>
            <w:r w:rsidRPr="00CD3B8C">
              <w:t xml:space="preserve"> </w:t>
            </w:r>
          </w:p>
          <w:p w:rsidR="00C94937" w:rsidRPr="00CD3B8C" w:rsidRDefault="00C94937" w:rsidP="00533D3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0 единиц</w:t>
            </w:r>
          </w:p>
        </w:tc>
      </w:tr>
      <w:tr w:rsidR="00C94937" w:rsidRPr="00CD3B8C" w:rsidTr="00533D32">
        <w:trPr>
          <w:trHeight w:val="1470"/>
          <w:jc w:val="center"/>
        </w:trPr>
        <w:tc>
          <w:tcPr>
            <w:tcW w:w="1794" w:type="pct"/>
            <w:vAlign w:val="center"/>
          </w:tcPr>
          <w:p w:rsidR="00C94937" w:rsidRPr="00CD3B8C" w:rsidRDefault="00C94937" w:rsidP="00533D32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более 1,50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1,50 – 1,20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1,19 – 0,50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менее 0,50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0 единиц</w:t>
            </w:r>
          </w:p>
        </w:tc>
      </w:tr>
      <w:tr w:rsidR="00C94937" w:rsidRPr="00CD3B8C" w:rsidTr="00533D32">
        <w:trPr>
          <w:trHeight w:val="1052"/>
          <w:jc w:val="center"/>
        </w:trPr>
        <w:tc>
          <w:tcPr>
            <w:tcW w:w="1794" w:type="pct"/>
            <w:vAlign w:val="center"/>
          </w:tcPr>
          <w:p w:rsidR="00C94937" w:rsidRPr="00CD3B8C" w:rsidRDefault="00C94937" w:rsidP="00533D32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более 2,00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2,00-1,50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vAlign w:val="center"/>
          </w:tcPr>
          <w:p w:rsidR="00C94937" w:rsidRPr="00CD3B8C" w:rsidRDefault="00C94937" w:rsidP="00533D32">
            <w:pPr>
              <w:ind w:left="360"/>
            </w:pPr>
            <w:r w:rsidRPr="00CD3B8C">
              <w:t>1,49-1,00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94937" w:rsidRPr="00CD3B8C" w:rsidRDefault="00C94937" w:rsidP="00533D32">
            <w:pPr>
              <w:jc w:val="center"/>
            </w:pPr>
            <w:r w:rsidRPr="00CD3B8C">
              <w:t>менее 1,00</w:t>
            </w:r>
          </w:p>
          <w:p w:rsidR="00C94937" w:rsidRPr="00CD3B8C" w:rsidRDefault="00C94937" w:rsidP="00533D32">
            <w:pPr>
              <w:jc w:val="center"/>
            </w:pPr>
          </w:p>
          <w:p w:rsidR="00C94937" w:rsidRPr="00CD3B8C" w:rsidRDefault="00C94937" w:rsidP="00533D32">
            <w:pPr>
              <w:jc w:val="center"/>
            </w:pPr>
            <w:r w:rsidRPr="00CD3B8C">
              <w:t>0 единиц</w:t>
            </w:r>
          </w:p>
        </w:tc>
      </w:tr>
    </w:tbl>
    <w:p w:rsidR="00C94937" w:rsidRPr="001B4154" w:rsidRDefault="00C94937" w:rsidP="001B4154">
      <w:pPr>
        <w:jc w:val="both"/>
        <w:rPr>
          <w:sz w:val="28"/>
          <w:szCs w:val="28"/>
          <w:lang w:val="en-US"/>
        </w:rPr>
      </w:pP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C94937" w:rsidRPr="00CD3B8C" w:rsidTr="00533D32">
        <w:trPr>
          <w:trHeight w:val="2758"/>
          <w:jc w:val="center"/>
        </w:trPr>
        <w:tc>
          <w:tcPr>
            <w:tcW w:w="1058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C94937" w:rsidRPr="00CD3B8C" w:rsidRDefault="00C94937" w:rsidP="00006616">
            <w:pPr>
              <w:ind w:left="-103" w:right="-185"/>
              <w:jc w:val="both"/>
            </w:pPr>
            <w:r w:rsidRPr="00CD3B8C">
              <w:t>Показатель обеспеченности финансовыми ресурсами</w:t>
            </w:r>
          </w:p>
        </w:tc>
      </w:tr>
      <w:tr w:rsidR="00C94937" w:rsidRPr="00CD3B8C" w:rsidTr="00533D32">
        <w:trPr>
          <w:trHeight w:val="483"/>
          <w:jc w:val="center"/>
        </w:trPr>
        <w:tc>
          <w:tcPr>
            <w:tcW w:w="1058" w:type="dxa"/>
            <w:vAlign w:val="center"/>
          </w:tcPr>
          <w:p w:rsidR="00C94937" w:rsidRPr="00CD3B8C" w:rsidRDefault="00C94937" w:rsidP="00006616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C94937" w:rsidRPr="00CD3B8C" w:rsidRDefault="00C94937" w:rsidP="00006616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94937" w:rsidRPr="00CD3B8C" w:rsidRDefault="00C94937" w:rsidP="00006616">
            <w:pPr>
              <w:ind w:left="-103" w:right="-185"/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C94937" w:rsidRPr="00CD3B8C" w:rsidTr="00533D32">
        <w:trPr>
          <w:trHeight w:val="483"/>
          <w:jc w:val="center"/>
        </w:trPr>
        <w:tc>
          <w:tcPr>
            <w:tcW w:w="1058" w:type="dxa"/>
            <w:vAlign w:val="center"/>
          </w:tcPr>
          <w:p w:rsidR="00C94937" w:rsidRPr="00CD3B8C" w:rsidRDefault="00C94937" w:rsidP="00006616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C94937" w:rsidRPr="00CD3B8C" w:rsidRDefault="00C94937" w:rsidP="00006616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94937" w:rsidRPr="00CD3B8C" w:rsidRDefault="00C94937" w:rsidP="00006616">
            <w:pPr>
              <w:ind w:left="-103" w:right="-185"/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C94937" w:rsidRPr="00CD3B8C" w:rsidTr="00533D32">
        <w:trPr>
          <w:trHeight w:val="483"/>
          <w:jc w:val="center"/>
        </w:trPr>
        <w:tc>
          <w:tcPr>
            <w:tcW w:w="1058" w:type="dxa"/>
          </w:tcPr>
          <w:p w:rsidR="00C94937" w:rsidRPr="00CD3B8C" w:rsidRDefault="00C94937" w:rsidP="00006616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94937" w:rsidRPr="00CD3B8C" w:rsidRDefault="00C94937" w:rsidP="00006616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94937" w:rsidRPr="00CD3B8C" w:rsidRDefault="00C94937" w:rsidP="00006616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94937" w:rsidRPr="00CD3B8C" w:rsidRDefault="00C94937" w:rsidP="00006616">
            <w:pPr>
              <w:ind w:left="-103" w:right="-185"/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C94937" w:rsidRPr="00CD3B8C" w:rsidTr="00533D32">
        <w:trPr>
          <w:trHeight w:val="483"/>
          <w:jc w:val="center"/>
        </w:trPr>
        <w:tc>
          <w:tcPr>
            <w:tcW w:w="1058" w:type="dxa"/>
          </w:tcPr>
          <w:p w:rsidR="00C94937" w:rsidRPr="00CD3B8C" w:rsidRDefault="00C94937" w:rsidP="00006616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94937" w:rsidRPr="00CD3B8C" w:rsidRDefault="00C94937" w:rsidP="00006616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C94937" w:rsidRPr="00CD3B8C" w:rsidRDefault="00C94937" w:rsidP="00006616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94937" w:rsidRPr="00CD3B8C" w:rsidRDefault="00C94937" w:rsidP="00006616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94937" w:rsidRPr="00CD3B8C" w:rsidRDefault="00C94937" w:rsidP="00006616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94937" w:rsidRPr="00CD3B8C" w:rsidRDefault="00C94937" w:rsidP="00006616">
            <w:pPr>
              <w:ind w:left="-103" w:right="-185"/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C94937" w:rsidRPr="00CD3B8C" w:rsidRDefault="00C94937" w:rsidP="00006616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C94937" w:rsidRPr="00CD3B8C" w:rsidRDefault="00C94937" w:rsidP="0000661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C94937" w:rsidRPr="00CD3B8C" w:rsidRDefault="00C94937" w:rsidP="00006616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C94937" w:rsidRPr="00CD3B8C" w:rsidRDefault="00C94937" w:rsidP="00533D32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C94937" w:rsidRPr="00CD3B8C" w:rsidRDefault="00C94937" w:rsidP="00647B76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6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76"/>
    </w:p>
    <w:p w:rsidR="00C94937" w:rsidRPr="00CD3B8C" w:rsidRDefault="00C94937" w:rsidP="00533D32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00"/>
            <w:r w:rsidRPr="00CD3B8C">
              <w:rPr>
                <w:sz w:val="28"/>
                <w:szCs w:val="28"/>
              </w:rPr>
              <w:t>Итого внеоборотных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300"/>
            <w:r w:rsidRPr="00CD3B8C">
              <w:rPr>
                <w:sz w:val="28"/>
                <w:szCs w:val="28"/>
              </w:rPr>
              <w:t>1130</w:t>
            </w:r>
            <w:bookmarkEnd w:id="81"/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30"/>
            <w:r w:rsidRPr="00CD3B8C">
              <w:rPr>
                <w:sz w:val="28"/>
                <w:szCs w:val="28"/>
              </w:rPr>
              <w:t>1150</w:t>
            </w:r>
            <w:bookmarkEnd w:id="83"/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70"/>
            <w:r w:rsidRPr="00CD3B8C">
              <w:rPr>
                <w:sz w:val="28"/>
                <w:szCs w:val="28"/>
              </w:rPr>
              <w:t>Прочие внеоборотные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210"/>
            <w:r w:rsidRPr="00CD3B8C">
              <w:rPr>
                <w:sz w:val="28"/>
                <w:szCs w:val="28"/>
              </w:rPr>
              <w:t>1210</w:t>
            </w:r>
            <w:bookmarkEnd w:id="89"/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6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40"/>
            <w:r w:rsidRPr="00CD3B8C">
              <w:rPr>
                <w:sz w:val="28"/>
                <w:szCs w:val="28"/>
              </w:rPr>
              <w:t>Переоценка внеоборотных активов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430"/>
            <w:r w:rsidRPr="00CD3B8C">
              <w:rPr>
                <w:sz w:val="28"/>
                <w:szCs w:val="28"/>
              </w:rPr>
              <w:t>1430</w:t>
            </w:r>
            <w:bookmarkEnd w:id="103"/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110"/>
            <w:r w:rsidRPr="00CD3B8C">
              <w:rPr>
                <w:sz w:val="28"/>
                <w:szCs w:val="28"/>
              </w:rPr>
              <w:t>Выручка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00"/>
            <w:r w:rsidRPr="00CD3B8C">
              <w:rPr>
                <w:sz w:val="28"/>
                <w:szCs w:val="28"/>
              </w:rPr>
              <w:t>2300</w:t>
            </w:r>
            <w:bookmarkEnd w:id="125"/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7772411"/>
            <w:r w:rsidRPr="00CD3B8C">
              <w:rPr>
                <w:sz w:val="28"/>
                <w:szCs w:val="28"/>
              </w:rPr>
              <w:t>2421</w:t>
            </w:r>
            <w:bookmarkEnd w:id="127"/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42460"/>
            <w:r w:rsidRPr="00CD3B8C">
              <w:rPr>
                <w:sz w:val="28"/>
                <w:szCs w:val="28"/>
              </w:rPr>
              <w:t>Прочее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42510"/>
            <w:r w:rsidRPr="00CD3B8C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2520"/>
            <w:r w:rsidRPr="00CD3B8C">
              <w:rPr>
                <w:sz w:val="28"/>
                <w:szCs w:val="28"/>
              </w:rPr>
              <w:t>2520</w:t>
            </w:r>
            <w:bookmarkEnd w:id="131"/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C94937" w:rsidRPr="00CD3B8C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C94937" w:rsidRPr="008D59C3" w:rsidTr="00533D3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CD3B8C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8D59C3" w:rsidRDefault="00C94937" w:rsidP="00533D3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C94937" w:rsidRDefault="00C94937" w:rsidP="005D6E3F">
      <w:pPr>
        <w:ind w:firstLine="709"/>
        <w:jc w:val="both"/>
        <w:rPr>
          <w:b/>
          <w:i/>
        </w:rPr>
      </w:pPr>
    </w:p>
    <w:p w:rsidR="00C94937" w:rsidRPr="00FC009D" w:rsidRDefault="00C94937" w:rsidP="008E6F1A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3" w:name="_Ref321475870"/>
      <w:bookmarkStart w:id="134" w:name="_Toc398564600"/>
      <w:bookmarkStart w:id="135" w:name="_Toc399408089"/>
      <w:bookmarkStart w:id="136" w:name="_Toc42577313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133"/>
      <w:bookmarkEnd w:id="134"/>
      <w:bookmarkEnd w:id="135"/>
      <w:bookmarkEnd w:id="136"/>
    </w:p>
    <w:p w:rsidR="00C94937" w:rsidRDefault="00C94937" w:rsidP="005D6E3F">
      <w:pPr>
        <w:ind w:right="153" w:firstLine="636"/>
        <w:jc w:val="both"/>
        <w:rPr>
          <w:b/>
          <w:i/>
        </w:rPr>
      </w:pPr>
    </w:p>
    <w:p w:rsidR="00C94937" w:rsidRDefault="00C94937" w:rsidP="008E6F1A">
      <w:pPr>
        <w:pStyle w:val="Heading2"/>
        <w:numPr>
          <w:ilvl w:val="0"/>
          <w:numId w:val="40"/>
        </w:numPr>
        <w:spacing w:before="120" w:after="120"/>
        <w:ind w:left="0" w:firstLine="709"/>
        <w:jc w:val="both"/>
      </w:pPr>
      <w:bookmarkStart w:id="137" w:name="_Toc425773136"/>
      <w:r w:rsidRPr="00285FAA">
        <w:rPr>
          <w:rFonts w:ascii="Times New Roman" w:hAnsi="Times New Roman"/>
          <w:b w:val="0"/>
          <w:i w:val="0"/>
        </w:rPr>
        <w:t>Порядок установления критериев, значимости критериев и методики оценки при закупках услуг</w:t>
      </w:r>
      <w:bookmarkEnd w:id="137"/>
      <w:r>
        <w:rPr>
          <w:rFonts w:ascii="Times New Roman" w:hAnsi="Times New Roman"/>
          <w:b w:val="0"/>
          <w:i w:val="0"/>
        </w:rPr>
        <w:t>.</w:t>
      </w:r>
    </w:p>
    <w:p w:rsidR="00C94937" w:rsidRDefault="00C94937" w:rsidP="008E6F1A">
      <w:pPr>
        <w:pStyle w:val="Heading3"/>
        <w:numPr>
          <w:ilvl w:val="2"/>
          <w:numId w:val="45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38" w:name="_Toc425773137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138"/>
    </w:p>
    <w:p w:rsidR="00C94937" w:rsidRPr="00CD3B8C" w:rsidRDefault="00C94937" w:rsidP="008E6F1A">
      <w:pPr>
        <w:numPr>
          <w:ilvl w:val="0"/>
          <w:numId w:val="38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>ена договора, цена единицы продукции (значимость критерия Ц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 xml:space="preserve">) – </w:t>
      </w:r>
      <w:r w:rsidRPr="004B3D5A">
        <w:rPr>
          <w:sz w:val="28"/>
          <w:szCs w:val="28"/>
          <w:u w:val="single"/>
        </w:rPr>
        <w:t>75</w:t>
      </w:r>
      <w:r w:rsidRPr="00CD3B8C">
        <w:rPr>
          <w:sz w:val="28"/>
          <w:szCs w:val="28"/>
        </w:rPr>
        <w:t>%);</w:t>
      </w:r>
    </w:p>
    <w:p w:rsidR="00C94937" w:rsidRDefault="00C94937" w:rsidP="008E6F1A">
      <w:pPr>
        <w:numPr>
          <w:ilvl w:val="0"/>
          <w:numId w:val="38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39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>
        <w:rPr>
          <w:b/>
          <w:i/>
        </w:rPr>
        <w:t xml:space="preserve">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>значимость критерия Кв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  <w:u w:val="single"/>
        </w:rPr>
        <w:t>25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39"/>
    </w:p>
    <w:p w:rsidR="00C94937" w:rsidRPr="00C773FD" w:rsidRDefault="00C94937" w:rsidP="008E6F1A">
      <w:pPr>
        <w:numPr>
          <w:ilvl w:val="3"/>
          <w:numId w:val="44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 xml:space="preserve">значимость подкритерия О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  <w:u w:val="single"/>
        </w:rPr>
        <w:t>25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C94937" w:rsidRPr="00672037" w:rsidRDefault="00C94937" w:rsidP="008E6F1A">
      <w:pPr>
        <w:pStyle w:val="Heading3"/>
        <w:numPr>
          <w:ilvl w:val="2"/>
          <w:numId w:val="45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/>
        </w:rPr>
      </w:pPr>
      <w:bookmarkStart w:id="140" w:name="_Toc425773138"/>
      <w:bookmarkStart w:id="141" w:name="_Ref383786516"/>
      <w:bookmarkStart w:id="142" w:name="_Toc383792463"/>
      <w:bookmarkStart w:id="143" w:name="_Toc384030510"/>
      <w:bookmarkStart w:id="144" w:name="_Toc390100162"/>
      <w:bookmarkStart w:id="145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140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141"/>
      <w:bookmarkEnd w:id="142"/>
      <w:bookmarkEnd w:id="143"/>
      <w:bookmarkEnd w:id="144"/>
      <w:bookmarkEnd w:id="145"/>
    </w:p>
    <w:p w:rsidR="00C94937" w:rsidRPr="00CD3B8C" w:rsidRDefault="00C94937" w:rsidP="00FE0DF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94937" w:rsidRPr="00CD3B8C" w:rsidRDefault="00C94937" w:rsidP="00FE0DF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94937" w:rsidRPr="00CD3B8C" w:rsidRDefault="00C94937" w:rsidP="00FE0DF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</w:t>
      </w:r>
      <w:r>
        <w:rPr>
          <w:sz w:val="28"/>
          <w:szCs w:val="28"/>
        </w:rPr>
        <w:t>закупки определяется по формуле:</w:t>
      </w:r>
    </w:p>
    <w:p w:rsidR="00C94937" w:rsidRPr="00CD3B8C" w:rsidRDefault="00C94937" w:rsidP="00FE0DF1">
      <w:pPr>
        <w:ind w:right="153" w:firstLine="709"/>
        <w:jc w:val="both"/>
        <w:rPr>
          <w:sz w:val="28"/>
          <w:szCs w:val="28"/>
        </w:rPr>
      </w:pPr>
    </w:p>
    <w:p w:rsidR="00C94937" w:rsidRPr="00CD3B8C" w:rsidRDefault="00C94937" w:rsidP="00C773FD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C94937" w:rsidRPr="00CD3B8C" w:rsidRDefault="00C94937" w:rsidP="00FE0DF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C94937" w:rsidRPr="00CD3B8C" w:rsidRDefault="00C94937" w:rsidP="00FE0DF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94937" w:rsidRPr="00CD3B8C" w:rsidRDefault="00C94937" w:rsidP="00FE0DF1">
      <w:pPr>
        <w:ind w:right="153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БЦ, БКв</w:t>
      </w:r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C94937" w:rsidRDefault="00C94937" w:rsidP="00FE0DF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Кв</w:t>
      </w:r>
      <w:r w:rsidRPr="00F2599D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F2599D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C94937" w:rsidRPr="00CD3B8C" w:rsidRDefault="00C94937" w:rsidP="00FE0DF1">
      <w:pPr>
        <w:ind w:right="153" w:firstLine="709"/>
        <w:jc w:val="both"/>
        <w:rPr>
          <w:b/>
          <w:i/>
        </w:rPr>
      </w:pPr>
    </w:p>
    <w:p w:rsidR="00C94937" w:rsidRPr="00D559A2" w:rsidRDefault="00C94937" w:rsidP="008E6F1A">
      <w:pPr>
        <w:pStyle w:val="Heading3"/>
        <w:numPr>
          <w:ilvl w:val="0"/>
          <w:numId w:val="41"/>
        </w:numPr>
        <w:spacing w:before="120" w:after="120"/>
        <w:ind w:left="0" w:firstLine="709"/>
        <w:jc w:val="both"/>
        <w:rPr>
          <w:i/>
          <w:sz w:val="28"/>
          <w:szCs w:val="28"/>
        </w:rPr>
      </w:pPr>
      <w:bookmarkStart w:id="146" w:name="_Toc383792464"/>
      <w:bookmarkStart w:id="147" w:name="_Toc384030511"/>
      <w:bookmarkStart w:id="148" w:name="_Toc390100163"/>
      <w:bookmarkStart w:id="149" w:name="_Toc425773139"/>
      <w:bookmarkStart w:id="150" w:name="_Ref41030524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46"/>
      <w:bookmarkEnd w:id="147"/>
      <w:bookmarkEnd w:id="148"/>
      <w:bookmarkEnd w:id="149"/>
    </w:p>
    <w:p w:rsidR="00C94937" w:rsidRPr="002B2E57" w:rsidRDefault="00C94937" w:rsidP="00D559A2">
      <w:pPr>
        <w:pStyle w:val="ListParagraph"/>
        <w:widowControl w:val="0"/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bookmarkStart w:id="151" w:name="_Ref410314757"/>
      <w:r w:rsidRPr="002B2E57">
        <w:rPr>
          <w:rFonts w:ascii="Times New Roman" w:hAnsi="Times New Roman"/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2B2E57">
        <w:rPr>
          <w:rFonts w:ascii="Times New Roman" w:hAnsi="Times New Roman"/>
          <w:b/>
          <w:i/>
        </w:rPr>
        <w:t>товаров (работ, услуг)</w:t>
      </w:r>
      <w:r w:rsidRPr="002B2E57">
        <w:rPr>
          <w:rFonts w:ascii="Times New Roman" w:hAnsi="Times New Roman"/>
          <w:bCs/>
          <w:sz w:val="28"/>
          <w:szCs w:val="28"/>
        </w:rPr>
        <w:t>, единый базис сравнения ценовых предложений: без учета НДС.</w:t>
      </w:r>
    </w:p>
    <w:p w:rsidR="00C94937" w:rsidRPr="00D559A2" w:rsidRDefault="00C94937" w:rsidP="00D559A2">
      <w:pPr>
        <w:pStyle w:val="ListParagraph"/>
        <w:widowControl w:val="0"/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A2">
        <w:rPr>
          <w:rFonts w:ascii="Times New Roman" w:hAnsi="Times New Roman"/>
          <w:sz w:val="28"/>
        </w:rPr>
        <w:t>В соответствии с п.п. 12.7.11 а) п. 12 Главы 6 ЕОСЗ Заказчик применяет налоговый вычет НДС в отношении приобретаемой продукции, в качестве единого базиса сравнения ценовых предложений используются цены предложений участников без учета НДС.</w:t>
      </w:r>
    </w:p>
    <w:p w:rsidR="00C94937" w:rsidRDefault="00C94937" w:rsidP="00D559A2">
      <w:pPr>
        <w:pStyle w:val="ListParagraph"/>
        <w:tabs>
          <w:tab w:val="left" w:pos="0"/>
        </w:tabs>
        <w:spacing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A2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151"/>
    </w:p>
    <w:p w:rsidR="00C94937" w:rsidRDefault="00C94937" w:rsidP="00D559A2">
      <w:pPr>
        <w:pStyle w:val="ListParagraph"/>
        <w:tabs>
          <w:tab w:val="left" w:pos="0"/>
        </w:tabs>
        <w:spacing w:after="6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C94937" w:rsidRPr="006052FB" w:rsidTr="00FE11A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94937" w:rsidRPr="00A636E7" w:rsidRDefault="00C94937" w:rsidP="00FE11AD">
            <w:pPr>
              <w:rPr>
                <w:sz w:val="28"/>
                <w:szCs w:val="28"/>
              </w:rPr>
            </w:pPr>
            <w:r w:rsidRPr="00A636E7">
              <w:rPr>
                <w:sz w:val="28"/>
                <w:szCs w:val="28"/>
              </w:rPr>
              <w:t xml:space="preserve">БЦ </w:t>
            </w:r>
            <w:r w:rsidRPr="00A636E7">
              <w:rPr>
                <w:sz w:val="20"/>
                <w:szCs w:val="20"/>
              </w:rPr>
              <w:t>i</w:t>
            </w:r>
            <w:r w:rsidRPr="00A636E7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94937" w:rsidRPr="00A636E7" w:rsidRDefault="00C94937" w:rsidP="00FE11AD">
            <w:pPr>
              <w:rPr>
                <w:sz w:val="28"/>
                <w:szCs w:val="28"/>
              </w:rPr>
            </w:pPr>
            <w:r w:rsidRPr="00A636E7">
              <w:rPr>
                <w:sz w:val="28"/>
                <w:szCs w:val="28"/>
              </w:rPr>
              <w:t xml:space="preserve">Ц </w:t>
            </w:r>
            <w:r w:rsidRPr="00A636E7">
              <w:rPr>
                <w:sz w:val="20"/>
                <w:szCs w:val="20"/>
              </w:rPr>
              <w:t>min</w:t>
            </w:r>
            <w:r w:rsidRPr="00A636E7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044" w:type="dxa"/>
            <w:vMerge w:val="restart"/>
            <w:vAlign w:val="center"/>
          </w:tcPr>
          <w:p w:rsidR="00C94937" w:rsidRPr="00A636E7" w:rsidRDefault="00C94937" w:rsidP="00FE11AD">
            <w:pPr>
              <w:rPr>
                <w:sz w:val="28"/>
                <w:szCs w:val="28"/>
              </w:rPr>
            </w:pPr>
            <w:r w:rsidRPr="00A636E7">
              <w:rPr>
                <w:sz w:val="28"/>
                <w:szCs w:val="28"/>
              </w:rPr>
              <w:t>* 100</w:t>
            </w:r>
          </w:p>
        </w:tc>
      </w:tr>
      <w:tr w:rsidR="00C94937" w:rsidRPr="006052FB" w:rsidTr="00FE11AD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94937" w:rsidRPr="006052FB" w:rsidRDefault="00C94937" w:rsidP="00FE11A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94937" w:rsidRPr="006052FB" w:rsidRDefault="00C94937" w:rsidP="00FE11AD">
            <w:pPr>
              <w:jc w:val="center"/>
              <w:rPr>
                <w:sz w:val="28"/>
                <w:szCs w:val="28"/>
              </w:rPr>
            </w:pPr>
            <w:r w:rsidRPr="0023787D">
              <w:t>Цi</w:t>
            </w:r>
          </w:p>
        </w:tc>
        <w:tc>
          <w:tcPr>
            <w:tcW w:w="1044" w:type="dxa"/>
            <w:vMerge/>
          </w:tcPr>
          <w:p w:rsidR="00C94937" w:rsidRPr="006052FB" w:rsidRDefault="00C94937" w:rsidP="00FE11A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C94937" w:rsidRPr="00D559A2" w:rsidRDefault="00C94937" w:rsidP="00D559A2">
      <w:pPr>
        <w:pStyle w:val="ListParagraph"/>
        <w:tabs>
          <w:tab w:val="left" w:pos="0"/>
        </w:tabs>
        <w:spacing w:after="6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94937" w:rsidRPr="00D559A2" w:rsidRDefault="00C94937" w:rsidP="00D559A2">
      <w:pPr>
        <w:pStyle w:val="ListParagraph"/>
        <w:tabs>
          <w:tab w:val="left" w:pos="0"/>
          <w:tab w:val="left" w:pos="1062"/>
          <w:tab w:val="left" w:pos="1985"/>
          <w:tab w:val="left" w:pos="2268"/>
        </w:tabs>
        <w:spacing w:before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A2">
        <w:rPr>
          <w:rFonts w:ascii="Times New Roman" w:hAnsi="Times New Roman"/>
          <w:sz w:val="28"/>
          <w:szCs w:val="28"/>
        </w:rPr>
        <w:t>где:  </w:t>
      </w:r>
      <w:r w:rsidRPr="00D559A2">
        <w:rPr>
          <w:rFonts w:ascii="Times New Roman" w:hAnsi="Times New Roman"/>
          <w:bCs/>
          <w:sz w:val="28"/>
          <w:szCs w:val="28"/>
        </w:rPr>
        <w:t>БЦ</w:t>
      </w:r>
      <w:r w:rsidRPr="00D559A2">
        <w:rPr>
          <w:rFonts w:ascii="Times New Roman" w:hAnsi="Times New Roman"/>
          <w:bCs/>
          <w:sz w:val="28"/>
          <w:szCs w:val="28"/>
          <w:vertAlign w:val="subscript"/>
        </w:rPr>
        <w:t xml:space="preserve"> </w:t>
      </w:r>
      <w:r w:rsidRPr="00D559A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D559A2">
        <w:rPr>
          <w:rFonts w:ascii="Times New Roman" w:hAnsi="Times New Roman"/>
          <w:bCs/>
          <w:sz w:val="28"/>
          <w:szCs w:val="28"/>
          <w:vertAlign w:val="subscript"/>
        </w:rPr>
        <w:t xml:space="preserve"> </w:t>
      </w:r>
      <w:r w:rsidRPr="00D559A2">
        <w:rPr>
          <w:rFonts w:ascii="Times New Roman" w:hAnsi="Times New Roman"/>
          <w:bCs/>
          <w:sz w:val="28"/>
          <w:szCs w:val="28"/>
        </w:rPr>
        <w:tab/>
        <w:t xml:space="preserve">– </w:t>
      </w:r>
      <w:r w:rsidRPr="00D559A2">
        <w:rPr>
          <w:rFonts w:ascii="Times New Roman" w:hAnsi="Times New Roman"/>
          <w:bCs/>
          <w:sz w:val="28"/>
          <w:szCs w:val="28"/>
        </w:rPr>
        <w:tab/>
      </w:r>
      <w:r w:rsidRPr="00D559A2">
        <w:rPr>
          <w:rFonts w:ascii="Times New Roman" w:hAnsi="Times New Roman"/>
          <w:sz w:val="28"/>
          <w:szCs w:val="28"/>
        </w:rPr>
        <w:t xml:space="preserve">оценка по критерию «цена </w:t>
      </w:r>
      <w:r w:rsidRPr="00D559A2">
        <w:rPr>
          <w:rFonts w:ascii="Times New Roman" w:hAnsi="Times New Roman"/>
          <w:bCs/>
          <w:sz w:val="28"/>
          <w:szCs w:val="28"/>
        </w:rPr>
        <w:t>договора, цена единицы продукции</w:t>
      </w:r>
      <w:r w:rsidRPr="00D559A2">
        <w:rPr>
          <w:rFonts w:ascii="Times New Roman" w:hAnsi="Times New Roman"/>
          <w:sz w:val="28"/>
          <w:szCs w:val="28"/>
        </w:rPr>
        <w:t xml:space="preserve">» </w:t>
      </w:r>
      <w:r w:rsidRPr="00D559A2">
        <w:rPr>
          <w:rFonts w:ascii="Times New Roman" w:hAnsi="Times New Roman"/>
          <w:sz w:val="28"/>
          <w:szCs w:val="28"/>
          <w:lang w:val="en-US"/>
        </w:rPr>
        <w:t>i</w:t>
      </w:r>
      <w:r w:rsidRPr="00D559A2">
        <w:rPr>
          <w:rFonts w:ascii="Times New Roman" w:hAnsi="Times New Roman"/>
          <w:sz w:val="28"/>
          <w:szCs w:val="28"/>
        </w:rPr>
        <w:t>-го участника закупки, баллы,</w:t>
      </w:r>
    </w:p>
    <w:p w:rsidR="00C94937" w:rsidRPr="00D559A2" w:rsidRDefault="00C94937" w:rsidP="00D559A2">
      <w:pPr>
        <w:pStyle w:val="ListParagraph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A2">
        <w:rPr>
          <w:rFonts w:ascii="Times New Roman" w:hAnsi="Times New Roman"/>
          <w:bCs/>
          <w:sz w:val="28"/>
          <w:szCs w:val="28"/>
        </w:rPr>
        <w:t>Ц</w:t>
      </w:r>
      <w:r w:rsidRPr="00D559A2">
        <w:rPr>
          <w:rFonts w:ascii="Times New Roman" w:hAnsi="Times New Roman"/>
          <w:bCs/>
          <w:sz w:val="28"/>
          <w:szCs w:val="28"/>
          <w:vertAlign w:val="subscript"/>
        </w:rPr>
        <w:t xml:space="preserve"> </w:t>
      </w:r>
      <w:r w:rsidRPr="00D559A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D559A2">
        <w:rPr>
          <w:rFonts w:ascii="Times New Roman" w:hAnsi="Times New Roman"/>
          <w:sz w:val="28"/>
          <w:szCs w:val="28"/>
        </w:rPr>
        <w:t xml:space="preserve"> </w:t>
      </w:r>
      <w:r w:rsidRPr="00D559A2">
        <w:rPr>
          <w:rFonts w:ascii="Times New Roman" w:hAnsi="Times New Roman"/>
          <w:bCs/>
          <w:sz w:val="28"/>
          <w:szCs w:val="28"/>
        </w:rPr>
        <w:tab/>
        <w:t xml:space="preserve">– </w:t>
      </w:r>
      <w:r w:rsidRPr="00D559A2">
        <w:rPr>
          <w:rFonts w:ascii="Times New Roman" w:hAnsi="Times New Roman"/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D559A2">
        <w:rPr>
          <w:rFonts w:ascii="Times New Roman" w:hAnsi="Times New Roman"/>
          <w:sz w:val="28"/>
          <w:szCs w:val="28"/>
          <w:lang w:val="en-US"/>
        </w:rPr>
        <w:t>i</w:t>
      </w:r>
      <w:r w:rsidRPr="00D559A2">
        <w:rPr>
          <w:rFonts w:ascii="Times New Roman" w:hAnsi="Times New Roman"/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C94937" w:rsidRPr="00D559A2" w:rsidRDefault="00C94937" w:rsidP="00D559A2">
      <w:pPr>
        <w:pStyle w:val="ListParagraph"/>
        <w:tabs>
          <w:tab w:val="left" w:pos="0"/>
          <w:tab w:val="left" w:pos="1062"/>
          <w:tab w:val="left" w:pos="1276"/>
          <w:tab w:val="left" w:pos="1843"/>
          <w:tab w:val="left" w:pos="2268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A2">
        <w:rPr>
          <w:rFonts w:ascii="Times New Roman" w:hAnsi="Times New Roman"/>
          <w:bCs/>
          <w:sz w:val="28"/>
          <w:szCs w:val="28"/>
        </w:rPr>
        <w:t xml:space="preserve">Ц </w:t>
      </w:r>
      <w:r w:rsidRPr="00D559A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min</w:t>
      </w:r>
      <w:r w:rsidRPr="00D559A2">
        <w:rPr>
          <w:rFonts w:ascii="Times New Roman" w:hAnsi="Times New Roman"/>
          <w:sz w:val="28"/>
          <w:szCs w:val="28"/>
        </w:rPr>
        <w:t xml:space="preserve"> </w:t>
      </w:r>
      <w:r w:rsidRPr="00D559A2">
        <w:rPr>
          <w:rFonts w:ascii="Times New Roman" w:hAnsi="Times New Roman"/>
          <w:bCs/>
          <w:sz w:val="28"/>
          <w:szCs w:val="28"/>
        </w:rPr>
        <w:tab/>
        <w:t>–</w:t>
      </w:r>
      <w:r w:rsidRPr="00D559A2">
        <w:rPr>
          <w:rFonts w:ascii="Times New Roman" w:hAnsi="Times New Roman"/>
          <w:sz w:val="28"/>
          <w:szCs w:val="28"/>
        </w:rPr>
        <w:tab/>
        <w:t xml:space="preserve">минимальное </w:t>
      </w:r>
      <w:r w:rsidRPr="00D559A2">
        <w:rPr>
          <w:rFonts w:ascii="Times New Roman" w:hAnsi="Times New Roman"/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D559A2">
        <w:rPr>
          <w:rFonts w:ascii="Times New Roman" w:hAnsi="Times New Roman"/>
          <w:sz w:val="28"/>
          <w:szCs w:val="28"/>
        </w:rPr>
        <w:t xml:space="preserve">из представленных допущенными участниками закупки предложений, </w:t>
      </w:r>
      <w:r w:rsidRPr="00D559A2">
        <w:rPr>
          <w:rFonts w:ascii="Times New Roman" w:hAnsi="Times New Roman"/>
          <w:b/>
          <w:i/>
        </w:rPr>
        <w:t>приведенное к единому базису сравнения ценовых предложений</w:t>
      </w:r>
      <w:r w:rsidRPr="00D559A2">
        <w:rPr>
          <w:rFonts w:ascii="Times New Roman" w:hAnsi="Times New Roman"/>
          <w:sz w:val="28"/>
          <w:szCs w:val="28"/>
        </w:rPr>
        <w:t>, руб.</w:t>
      </w:r>
    </w:p>
    <w:p w:rsidR="00C94937" w:rsidRPr="00376E66" w:rsidRDefault="00C94937" w:rsidP="00376E66">
      <w:pPr>
        <w:pStyle w:val="ListParagraph"/>
        <w:tabs>
          <w:tab w:val="left" w:pos="0"/>
        </w:tabs>
        <w:autoSpaceDE w:val="0"/>
        <w:autoSpaceDN w:val="0"/>
        <w:adjustRightInd w:val="0"/>
        <w:ind w:left="0" w:right="68" w:firstLine="709"/>
        <w:jc w:val="both"/>
        <w:rPr>
          <w:rFonts w:ascii="Times New Roman" w:hAnsi="Times New Roman"/>
          <w:b/>
          <w:i/>
        </w:rPr>
      </w:pPr>
      <w:r w:rsidRPr="00D559A2">
        <w:rPr>
          <w:rFonts w:ascii="Times New Roman" w:hAnsi="Times New Roman"/>
          <w:b/>
          <w:i/>
        </w:rPr>
        <w:t xml:space="preserve">Если в документации о закупке предусмотрены стоимостные критерии, то для оценки по критерию «цена договора, цена единицы продукции» используется следующая формула: </w:t>
      </w:r>
    </w:p>
    <w:tbl>
      <w:tblPr>
        <w:tblW w:w="0" w:type="auto"/>
        <w:jc w:val="center"/>
        <w:tblInd w:w="-1910" w:type="dxa"/>
        <w:tblLayout w:type="fixed"/>
        <w:tblLook w:val="0000"/>
      </w:tblPr>
      <w:tblGrid>
        <w:gridCol w:w="2037"/>
        <w:gridCol w:w="640"/>
        <w:gridCol w:w="1365"/>
        <w:gridCol w:w="2744"/>
      </w:tblGrid>
      <w:tr w:rsidR="00C94937" w:rsidRPr="006052FB" w:rsidTr="00FE11AD">
        <w:trPr>
          <w:cantSplit/>
          <w:trHeight w:val="243"/>
          <w:jc w:val="center"/>
        </w:trPr>
        <w:tc>
          <w:tcPr>
            <w:tcW w:w="2037" w:type="dxa"/>
            <w:vMerge w:val="restart"/>
            <w:vAlign w:val="center"/>
          </w:tcPr>
          <w:p w:rsidR="00C94937" w:rsidRPr="006052FB" w:rsidRDefault="00C94937" w:rsidP="00FE11AD">
            <w:pPr>
              <w:ind w:left="677" w:firstLine="32"/>
              <w:jc w:val="right"/>
              <w:rPr>
                <w:sz w:val="28"/>
                <w:szCs w:val="28"/>
              </w:rPr>
            </w:pPr>
            <w:r w:rsidRPr="006052FB">
              <w:rPr>
                <w:bCs/>
                <w:sz w:val="28"/>
                <w:szCs w:val="28"/>
              </w:rPr>
              <w:t xml:space="preserve">БЦ </w:t>
            </w:r>
            <w:r w:rsidRPr="006052FB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640" w:type="dxa"/>
            <w:vMerge w:val="restart"/>
            <w:vAlign w:val="center"/>
          </w:tcPr>
          <w:p w:rsidR="00C94937" w:rsidRPr="006052FB" w:rsidRDefault="00C94937" w:rsidP="00FE11AD">
            <w:pPr>
              <w:ind w:left="-396" w:right="-59" w:firstLine="170"/>
              <w:jc w:val="center"/>
              <w:rPr>
                <w:sz w:val="28"/>
                <w:szCs w:val="28"/>
              </w:rPr>
            </w:pPr>
            <w:r w:rsidRPr="006052FB">
              <w:rPr>
                <w:sz w:val="28"/>
                <w:szCs w:val="28"/>
              </w:rPr>
              <w:t>=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C94937" w:rsidRPr="006052FB" w:rsidRDefault="00C94937" w:rsidP="00FE11AD">
            <w:pPr>
              <w:jc w:val="center"/>
              <w:rPr>
                <w:sz w:val="28"/>
                <w:szCs w:val="28"/>
              </w:rPr>
            </w:pPr>
            <w:r w:rsidRPr="006052FB">
              <w:rPr>
                <w:sz w:val="28"/>
                <w:szCs w:val="28"/>
                <w:lang w:val="en-US"/>
              </w:rPr>
              <w:t>O</w:t>
            </w:r>
            <w:r w:rsidRPr="006052FB">
              <w:rPr>
                <w:sz w:val="28"/>
                <w:szCs w:val="28"/>
              </w:rPr>
              <w:t>Ц</w:t>
            </w:r>
            <w:r w:rsidRPr="006052FB">
              <w:rPr>
                <w:sz w:val="28"/>
                <w:szCs w:val="28"/>
                <w:vertAlign w:val="subscript"/>
              </w:rPr>
              <w:t xml:space="preserve"> </w:t>
            </w:r>
            <w:r w:rsidRPr="006052FB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2744" w:type="dxa"/>
            <w:vMerge w:val="restart"/>
            <w:vAlign w:val="center"/>
          </w:tcPr>
          <w:p w:rsidR="00C94937" w:rsidRPr="006052FB" w:rsidRDefault="00C94937" w:rsidP="00FE11AD">
            <w:pPr>
              <w:jc w:val="both"/>
              <w:rPr>
                <w:sz w:val="28"/>
                <w:szCs w:val="28"/>
              </w:rPr>
            </w:pPr>
            <w:r w:rsidRPr="006052FB">
              <w:rPr>
                <w:bCs/>
                <w:sz w:val="28"/>
                <w:szCs w:val="28"/>
              </w:rPr>
              <w:t>* 100</w:t>
            </w:r>
          </w:p>
        </w:tc>
      </w:tr>
      <w:tr w:rsidR="00C94937" w:rsidRPr="006052FB" w:rsidTr="00FE11AD">
        <w:trPr>
          <w:cantSplit/>
          <w:jc w:val="center"/>
        </w:trPr>
        <w:tc>
          <w:tcPr>
            <w:tcW w:w="2037" w:type="dxa"/>
            <w:vMerge/>
          </w:tcPr>
          <w:p w:rsidR="00C94937" w:rsidRPr="006052FB" w:rsidRDefault="00C94937" w:rsidP="00FE11A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C94937" w:rsidRPr="006052FB" w:rsidRDefault="00C94937" w:rsidP="00FE11A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top w:val="single" w:sz="4" w:space="0" w:color="auto"/>
            </w:tcBorders>
          </w:tcPr>
          <w:p w:rsidR="00C94937" w:rsidRPr="006052FB" w:rsidRDefault="00C94937" w:rsidP="00FE11AD">
            <w:pPr>
              <w:ind w:hanging="15"/>
              <w:jc w:val="center"/>
              <w:rPr>
                <w:sz w:val="28"/>
                <w:szCs w:val="28"/>
              </w:rPr>
            </w:pPr>
            <w:r w:rsidRPr="006052FB">
              <w:rPr>
                <w:sz w:val="28"/>
                <w:szCs w:val="28"/>
                <w:lang w:val="en-US"/>
              </w:rPr>
              <w:t>O</w:t>
            </w:r>
            <w:r w:rsidRPr="006052FB">
              <w:rPr>
                <w:sz w:val="28"/>
                <w:szCs w:val="28"/>
              </w:rPr>
              <w:t>Ц</w:t>
            </w:r>
            <w:r w:rsidRPr="006052FB">
              <w:rPr>
                <w:sz w:val="28"/>
                <w:szCs w:val="28"/>
                <w:vertAlign w:val="subscript"/>
              </w:rPr>
              <w:t xml:space="preserve"> </w:t>
            </w:r>
            <w:r w:rsidRPr="006052FB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2744" w:type="dxa"/>
            <w:vMerge/>
          </w:tcPr>
          <w:p w:rsidR="00C94937" w:rsidRPr="006052FB" w:rsidRDefault="00C94937" w:rsidP="00FE11A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C94937" w:rsidRPr="00D559A2" w:rsidRDefault="00C94937" w:rsidP="00D559A2">
      <w:pPr>
        <w:pStyle w:val="ListParagraph"/>
        <w:tabs>
          <w:tab w:val="left" w:pos="0"/>
        </w:tabs>
        <w:autoSpaceDE w:val="0"/>
        <w:autoSpaceDN w:val="0"/>
        <w:adjustRightInd w:val="0"/>
        <w:ind w:left="0" w:right="68" w:firstLine="709"/>
        <w:jc w:val="both"/>
        <w:rPr>
          <w:rFonts w:ascii="Times New Roman" w:hAnsi="Times New Roman"/>
          <w:b/>
          <w:i/>
        </w:rPr>
      </w:pPr>
    </w:p>
    <w:p w:rsidR="00C94937" w:rsidRPr="00D559A2" w:rsidRDefault="00C94937" w:rsidP="00D559A2">
      <w:pPr>
        <w:pStyle w:val="ListParagraph"/>
        <w:tabs>
          <w:tab w:val="left" w:pos="0"/>
          <w:tab w:val="left" w:pos="22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A2">
        <w:rPr>
          <w:rFonts w:ascii="Times New Roman" w:hAnsi="Times New Roman"/>
          <w:sz w:val="28"/>
          <w:szCs w:val="28"/>
        </w:rPr>
        <w:t>где:  </w:t>
      </w:r>
      <w:r w:rsidRPr="00D559A2">
        <w:rPr>
          <w:rFonts w:ascii="Times New Roman" w:hAnsi="Times New Roman"/>
          <w:bCs/>
          <w:sz w:val="28"/>
          <w:szCs w:val="28"/>
        </w:rPr>
        <w:t>ОЦ</w:t>
      </w:r>
      <w:r w:rsidRPr="00D559A2">
        <w:rPr>
          <w:rFonts w:ascii="Times New Roman" w:hAnsi="Times New Roman"/>
          <w:bCs/>
          <w:sz w:val="28"/>
          <w:szCs w:val="28"/>
          <w:vertAlign w:val="subscript"/>
        </w:rPr>
        <w:t xml:space="preserve"> </w:t>
      </w:r>
      <w:r w:rsidRPr="00D559A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D559A2">
        <w:rPr>
          <w:rFonts w:ascii="Times New Roman" w:hAnsi="Times New Roman"/>
          <w:sz w:val="28"/>
          <w:szCs w:val="28"/>
        </w:rPr>
        <w:t xml:space="preserve">  –</w:t>
      </w:r>
      <w:r w:rsidRPr="00D559A2">
        <w:rPr>
          <w:rFonts w:ascii="Times New Roman" w:hAnsi="Times New Roman"/>
          <w:bCs/>
          <w:sz w:val="28"/>
          <w:szCs w:val="28"/>
        </w:rPr>
        <w:t xml:space="preserve"> </w:t>
      </w:r>
      <w:r w:rsidRPr="00D559A2">
        <w:rPr>
          <w:rFonts w:ascii="Times New Roman" w:hAnsi="Times New Roman"/>
          <w:bCs/>
          <w:sz w:val="28"/>
          <w:szCs w:val="28"/>
        </w:rPr>
        <w:tab/>
        <w:t xml:space="preserve">оценочная стоимость предложения участника закупки, </w:t>
      </w:r>
      <w:r w:rsidRPr="00D559A2">
        <w:rPr>
          <w:rFonts w:ascii="Times New Roman" w:hAnsi="Times New Roman"/>
          <w:sz w:val="28"/>
          <w:szCs w:val="28"/>
        </w:rPr>
        <w:t>руб.,</w:t>
      </w:r>
    </w:p>
    <w:p w:rsidR="00C94937" w:rsidRPr="00D559A2" w:rsidRDefault="00C94937" w:rsidP="00D559A2">
      <w:pPr>
        <w:pStyle w:val="Heading3"/>
        <w:numPr>
          <w:ilvl w:val="0"/>
          <w:numId w:val="0"/>
        </w:numPr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D559A2">
        <w:rPr>
          <w:rFonts w:ascii="Times New Roman" w:hAnsi="Times New Roman"/>
          <w:b w:val="0"/>
          <w:spacing w:val="-2"/>
          <w:sz w:val="28"/>
          <w:szCs w:val="28"/>
        </w:rPr>
        <w:t xml:space="preserve">ОЦ min </w:t>
      </w:r>
      <w:r w:rsidRPr="00D559A2">
        <w:rPr>
          <w:rFonts w:ascii="Times New Roman" w:hAnsi="Times New Roman"/>
          <w:b w:val="0"/>
          <w:spacing w:val="-2"/>
          <w:sz w:val="28"/>
          <w:szCs w:val="28"/>
        </w:rPr>
        <w:tab/>
        <w:t>–</w:t>
      </w:r>
      <w:r w:rsidRPr="00D559A2">
        <w:rPr>
          <w:rFonts w:ascii="Times New Roman" w:hAnsi="Times New Roman"/>
          <w:b w:val="0"/>
          <w:spacing w:val="-2"/>
          <w:sz w:val="28"/>
          <w:szCs w:val="28"/>
        </w:rPr>
        <w:tab/>
        <w:t>минимальная оценочная стоимость предложения из оценочных стоимостей предложений допущенных участников закупки, руб.</w:t>
      </w:r>
      <w:r w:rsidRPr="00D559A2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50"/>
    </w:p>
    <w:p w:rsidR="00C94937" w:rsidRPr="00F307DE" w:rsidRDefault="00C94937" w:rsidP="008E6F1A">
      <w:pPr>
        <w:pStyle w:val="Heading3"/>
        <w:numPr>
          <w:ilvl w:val="0"/>
          <w:numId w:val="41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52" w:name="_Toc383792466"/>
      <w:bookmarkStart w:id="153" w:name="_Toc384030513"/>
      <w:bookmarkStart w:id="154" w:name="_Toc390100165"/>
      <w:bookmarkStart w:id="155" w:name="_Toc425773140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52"/>
      <w:bookmarkEnd w:id="153"/>
      <w:bookmarkEnd w:id="154"/>
      <w:bookmarkEnd w:id="155"/>
    </w:p>
    <w:p w:rsidR="00C94937" w:rsidRPr="001E7017" w:rsidRDefault="00C94937" w:rsidP="00C773FD">
      <w:pPr>
        <w:shd w:val="clear" w:color="auto" w:fill="FFFFFF"/>
        <w:jc w:val="center"/>
        <w:rPr>
          <w:sz w:val="28"/>
          <w:szCs w:val="28"/>
        </w:rPr>
      </w:pPr>
      <w:r w:rsidRPr="001E7017">
        <w:rPr>
          <w:sz w:val="28"/>
          <w:szCs w:val="28"/>
        </w:rPr>
        <w:t>БКв</w:t>
      </w:r>
      <w:r w:rsidRPr="001E7017">
        <w:rPr>
          <w:sz w:val="28"/>
          <w:szCs w:val="28"/>
          <w:vertAlign w:val="subscript"/>
          <w:lang w:val="en-US"/>
        </w:rPr>
        <w:t>i</w:t>
      </w:r>
      <w:r w:rsidRPr="001E7017">
        <w:rPr>
          <w:sz w:val="28"/>
          <w:szCs w:val="28"/>
          <w:vertAlign w:val="subscript"/>
        </w:rPr>
        <w:t xml:space="preserve"> </w:t>
      </w:r>
      <w:r w:rsidRPr="001E7017">
        <w:rPr>
          <w:sz w:val="28"/>
          <w:szCs w:val="28"/>
        </w:rPr>
        <w:t>= БО</w:t>
      </w:r>
      <w:r w:rsidRPr="001E7017">
        <w:rPr>
          <w:sz w:val="28"/>
          <w:szCs w:val="28"/>
          <w:vertAlign w:val="subscript"/>
          <w:lang w:val="en-US"/>
        </w:rPr>
        <w:t>i</w:t>
      </w:r>
      <w:r w:rsidRPr="001E7017">
        <w:rPr>
          <w:sz w:val="28"/>
          <w:szCs w:val="28"/>
          <w:vertAlign w:val="subscript"/>
        </w:rPr>
        <w:t xml:space="preserve"> </w:t>
      </w:r>
      <w:r w:rsidRPr="001E7017">
        <w:rPr>
          <w:sz w:val="28"/>
          <w:szCs w:val="28"/>
        </w:rPr>
        <w:t xml:space="preserve"> * </w:t>
      </w:r>
      <w:r w:rsidRPr="001E7017">
        <w:rPr>
          <w:sz w:val="28"/>
          <w:szCs w:val="28"/>
          <w:lang w:val="en-US"/>
        </w:rPr>
        <w:t>V</w:t>
      </w:r>
      <w:r w:rsidRPr="001E7017">
        <w:rPr>
          <w:sz w:val="28"/>
          <w:szCs w:val="28"/>
          <w:vertAlign w:val="subscript"/>
        </w:rPr>
        <w:t>о</w:t>
      </w:r>
    </w:p>
    <w:p w:rsidR="00C94937" w:rsidRPr="00CD3B8C" w:rsidRDefault="00C94937" w:rsidP="00FE0DF1">
      <w:pPr>
        <w:shd w:val="clear" w:color="auto" w:fill="FFFFFF"/>
        <w:jc w:val="both"/>
        <w:rPr>
          <w:sz w:val="28"/>
        </w:rPr>
      </w:pPr>
    </w:p>
    <w:p w:rsidR="00C94937" w:rsidRPr="00CD3B8C" w:rsidRDefault="00C94937" w:rsidP="00FE0DF1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C94937" w:rsidRPr="00CD3B8C" w:rsidRDefault="00C94937" w:rsidP="00FE0DF1">
      <w:pPr>
        <w:shd w:val="clear" w:color="auto" w:fill="FFFFFF"/>
        <w:ind w:firstLine="709"/>
        <w:jc w:val="both"/>
        <w:rPr>
          <w:sz w:val="28"/>
        </w:rPr>
      </w:pPr>
      <w:r w:rsidRPr="001E7017">
        <w:rPr>
          <w:sz w:val="28"/>
        </w:rPr>
        <w:t>БО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C94937" w:rsidRPr="00CD3B8C" w:rsidRDefault="00C94937" w:rsidP="00FE0DF1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C94937" w:rsidRPr="00CD3B8C" w:rsidRDefault="00C94937" w:rsidP="00FE0DF1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>Максимальная оценка в баллах по каждому из подкритериев О</w:t>
      </w:r>
      <w:r w:rsidRPr="00CD3B8C">
        <w:rPr>
          <w:sz w:val="28"/>
          <w:vertAlign w:val="subscript"/>
        </w:rPr>
        <w:t>i</w:t>
      </w:r>
      <w:r>
        <w:rPr>
          <w:sz w:val="28"/>
        </w:rPr>
        <w:t xml:space="preserve"> </w:t>
      </w:r>
      <w:r w:rsidRPr="00CD3B8C">
        <w:rPr>
          <w:sz w:val="28"/>
        </w:rPr>
        <w:t xml:space="preserve">– 100 баллов </w:t>
      </w:r>
    </w:p>
    <w:p w:rsidR="00C94937" w:rsidRPr="00CD3B8C" w:rsidRDefault="00C94937" w:rsidP="00F307DE">
      <w:pPr>
        <w:shd w:val="clear" w:color="auto" w:fill="FFFFFF"/>
        <w:jc w:val="both"/>
        <w:rPr>
          <w:b/>
          <w:i/>
        </w:rPr>
      </w:pPr>
    </w:p>
    <w:p w:rsidR="00C94937" w:rsidRPr="00F307DE" w:rsidRDefault="00C94937" w:rsidP="008E6F1A">
      <w:pPr>
        <w:pStyle w:val="Heading3"/>
        <w:numPr>
          <w:ilvl w:val="0"/>
          <w:numId w:val="39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56" w:name="_Toc383792467"/>
      <w:bookmarkStart w:id="157" w:name="_Toc384030514"/>
      <w:bookmarkStart w:id="158" w:name="_Toc390100166"/>
      <w:bookmarkStart w:id="159" w:name="_Toc425773141"/>
      <w:r>
        <w:rPr>
          <w:rFonts w:ascii="Times New Roman" w:hAnsi="Times New Roman"/>
          <w:b w:val="0"/>
          <w:sz w:val="28"/>
          <w:szCs w:val="28"/>
        </w:rPr>
        <w:t>Оценка по подкритерию «опыт»</w:t>
      </w:r>
      <w:r w:rsidRPr="00CD3B8C">
        <w:rPr>
          <w:rFonts w:ascii="Times New Roman" w:hAnsi="Times New Roman"/>
          <w:b w:val="0"/>
          <w:sz w:val="28"/>
          <w:szCs w:val="28"/>
        </w:rPr>
        <w:t>:</w:t>
      </w:r>
      <w:bookmarkEnd w:id="156"/>
      <w:bookmarkEnd w:id="157"/>
      <w:bookmarkEnd w:id="158"/>
      <w:bookmarkEnd w:id="159"/>
    </w:p>
    <w:p w:rsidR="00C94937" w:rsidRPr="00CD3B8C" w:rsidRDefault="00C94937" w:rsidP="00FE0DF1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</w:t>
      </w:r>
      <w:r>
        <w:rPr>
          <w:bCs/>
          <w:iCs/>
          <w:sz w:val="28"/>
          <w:szCs w:val="28"/>
        </w:rPr>
        <w:t xml:space="preserve"> принимаются, завершенные в 2012 – 2014</w:t>
      </w:r>
      <w:r w:rsidRPr="00CD3B8C">
        <w:rPr>
          <w:bCs/>
          <w:iCs/>
          <w:sz w:val="28"/>
          <w:szCs w:val="28"/>
        </w:rPr>
        <w:t xml:space="preserve"> гг. </w:t>
      </w:r>
      <w:r w:rsidRPr="00CD3B8C">
        <w:rPr>
          <w:bCs/>
          <w:i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b/>
          <w:i/>
        </w:rPr>
        <w:t>работы (услуги)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Pr="0064398F">
        <w:rPr>
          <w:sz w:val="28"/>
          <w:szCs w:val="28"/>
          <w:u w:val="single"/>
        </w:rPr>
        <w:t>«на  оказание услуг</w:t>
      </w:r>
      <w:r w:rsidRPr="0064398F">
        <w:rPr>
          <w:b/>
          <w:sz w:val="28"/>
          <w:szCs w:val="28"/>
          <w:u w:val="single"/>
        </w:rPr>
        <w:t xml:space="preserve"> </w:t>
      </w:r>
      <w:r w:rsidRPr="0064398F">
        <w:rPr>
          <w:sz w:val="28"/>
          <w:szCs w:val="28"/>
          <w:u w:val="single"/>
        </w:rPr>
        <w:t>по наладке и регулировке централизованной системы теплоснабжения»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C94937" w:rsidRPr="00CD3B8C" w:rsidRDefault="00C94937" w:rsidP="00647B76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C94937" w:rsidRPr="00CD3B8C" w:rsidRDefault="00C94937" w:rsidP="00647B76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94937" w:rsidRPr="00CD3B8C" w:rsidRDefault="00C94937" w:rsidP="00647B76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C94937" w:rsidRPr="00CD3B8C" w:rsidRDefault="00C94937" w:rsidP="00647B76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94937" w:rsidRPr="00CD3B8C" w:rsidRDefault="00C94937" w:rsidP="00647B76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94937" w:rsidRPr="00CD3B8C" w:rsidRDefault="00C94937" w:rsidP="00647B76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C94937" w:rsidRPr="00CD3B8C" w:rsidRDefault="00C94937" w:rsidP="00647B76">
      <w:pPr>
        <w:numPr>
          <w:ilvl w:val="0"/>
          <w:numId w:val="43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>стоимость переданных и принятых заказчиком по договору работ/услуг</w:t>
      </w:r>
      <w:r w:rsidRPr="00CD3B8C">
        <w:t>.</w:t>
      </w:r>
    </w:p>
    <w:p w:rsidR="00C94937" w:rsidRPr="00CD3B8C" w:rsidRDefault="00C94937" w:rsidP="00FE0DF1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C94937" w:rsidRPr="00CD3B8C" w:rsidRDefault="00C94937" w:rsidP="00FE0DF1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94937" w:rsidRPr="00CD3B8C" w:rsidRDefault="00C94937" w:rsidP="00285FB7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C94937" w:rsidRPr="00CD3B8C" w:rsidTr="004C27E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B14F84" w:rsidRDefault="00C94937" w:rsidP="004C27EA">
            <w:pPr>
              <w:pStyle w:val="NormalWeb"/>
              <w:spacing w:before="60" w:beforeAutospacing="0" w:after="60" w:afterAutospacing="0"/>
              <w:jc w:val="center"/>
              <w:rPr>
                <w:bCs/>
                <w:szCs w:val="24"/>
              </w:rPr>
            </w:pPr>
            <w:r w:rsidRPr="00B14F84">
              <w:rPr>
                <w:szCs w:val="24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B14F84" w:rsidRDefault="00C94937" w:rsidP="004C27EA">
            <w:pPr>
              <w:pStyle w:val="NormalWeb"/>
              <w:spacing w:before="60" w:beforeAutospacing="0" w:after="60" w:afterAutospacing="0"/>
              <w:jc w:val="center"/>
              <w:rPr>
                <w:bCs/>
                <w:szCs w:val="24"/>
              </w:rPr>
            </w:pPr>
            <w:r w:rsidRPr="00B14F84">
              <w:rPr>
                <w:bCs/>
                <w:szCs w:val="24"/>
              </w:rPr>
              <w:t>Баллы</w:t>
            </w:r>
          </w:p>
        </w:tc>
      </w:tr>
      <w:tr w:rsidR="00C94937" w:rsidRPr="00CD3B8C" w:rsidTr="004C27E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B14F84" w:rsidRDefault="00C94937" w:rsidP="00F307DE">
            <w:pPr>
              <w:pStyle w:val="NormalWeb"/>
              <w:spacing w:before="60" w:beforeAutospacing="0" w:after="60" w:afterAutospacing="0"/>
              <w:ind w:firstLine="709"/>
              <w:jc w:val="center"/>
              <w:rPr>
                <w:bCs/>
                <w:szCs w:val="24"/>
              </w:rPr>
            </w:pPr>
            <w:r w:rsidRPr="00B14F84">
              <w:rPr>
                <w:szCs w:val="24"/>
              </w:rPr>
              <w:t xml:space="preserve">У участника закупки завершенные в 2012-2014 гг. </w:t>
            </w:r>
            <w:r w:rsidRPr="00B14F84">
              <w:rPr>
                <w:i/>
                <w:szCs w:val="24"/>
              </w:rPr>
              <w:t>(последние 3 года)</w:t>
            </w:r>
            <w:r w:rsidRPr="00B14F84">
              <w:rPr>
                <w:szCs w:val="24"/>
              </w:rPr>
              <w:t xml:space="preserve"> </w:t>
            </w:r>
            <w:r w:rsidRPr="00B14F84">
              <w:rPr>
                <w:b/>
                <w:i/>
                <w:szCs w:val="24"/>
              </w:rPr>
              <w:t>работы (услуги) в рамках</w:t>
            </w:r>
            <w:r w:rsidRPr="00B14F84">
              <w:rPr>
                <w:szCs w:val="24"/>
              </w:rPr>
              <w:t xml:space="preserve"> договоров </w:t>
            </w:r>
            <w:r w:rsidRPr="00B14F84">
              <w:rPr>
                <w:szCs w:val="24"/>
                <w:u w:val="single"/>
              </w:rPr>
              <w:t>«на  оказание услуг</w:t>
            </w:r>
            <w:r w:rsidRPr="00B14F84">
              <w:rPr>
                <w:b/>
                <w:szCs w:val="24"/>
                <w:u w:val="single"/>
              </w:rPr>
              <w:t xml:space="preserve"> </w:t>
            </w:r>
            <w:r w:rsidRPr="00B14F84">
              <w:rPr>
                <w:szCs w:val="24"/>
                <w:u w:val="single"/>
              </w:rPr>
              <w:t>по наладке и регулировке централизованной системы теплоснабжения»</w:t>
            </w:r>
            <w:r w:rsidRPr="00B14F84">
              <w:rPr>
                <w:szCs w:val="24"/>
              </w:rPr>
              <w:t xml:space="preserve"> </w:t>
            </w:r>
            <w:r w:rsidRPr="00B14F84">
              <w:rPr>
                <w:b/>
                <w:i/>
                <w:szCs w:val="24"/>
              </w:rPr>
              <w:t xml:space="preserve"> </w:t>
            </w:r>
            <w:r w:rsidRPr="00B14F84">
              <w:rPr>
                <w:szCs w:val="24"/>
              </w:rPr>
              <w:t>отсутствуют</w:t>
            </w:r>
            <w:r w:rsidRPr="00B14F84">
              <w:rPr>
                <w:szCs w:val="24"/>
                <w:vertAlign w:val="subscript"/>
              </w:rPr>
              <w:t xml:space="preserve"> </w:t>
            </w:r>
            <w:r w:rsidRPr="00B14F84">
              <w:rPr>
                <w:szCs w:val="24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B14F84" w:rsidRDefault="00C94937" w:rsidP="004C27EA">
            <w:pPr>
              <w:pStyle w:val="NormalWeb"/>
              <w:spacing w:before="120" w:beforeAutospacing="0"/>
              <w:jc w:val="center"/>
              <w:rPr>
                <w:bCs/>
                <w:szCs w:val="24"/>
              </w:rPr>
            </w:pPr>
            <w:r w:rsidRPr="00B14F84">
              <w:rPr>
                <w:bCs/>
                <w:szCs w:val="24"/>
              </w:rPr>
              <w:t>0</w:t>
            </w:r>
          </w:p>
        </w:tc>
      </w:tr>
      <w:tr w:rsidR="00C94937" w:rsidRPr="00CD3B8C" w:rsidTr="004C27EA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4937" w:rsidRPr="00B14F84" w:rsidRDefault="00C94937" w:rsidP="004C27EA">
            <w:pPr>
              <w:pStyle w:val="NormalWeb"/>
              <w:spacing w:before="120" w:beforeAutospacing="0"/>
              <w:jc w:val="center"/>
              <w:rPr>
                <w:szCs w:val="24"/>
              </w:rPr>
            </w:pPr>
            <w:r w:rsidRPr="00B14F84">
              <w:rPr>
                <w:bCs/>
                <w:szCs w:val="24"/>
              </w:rPr>
              <w:t xml:space="preserve">БОу </w:t>
            </w:r>
            <w:r w:rsidRPr="00B14F84">
              <w:rPr>
                <w:bCs/>
                <w:szCs w:val="24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4937" w:rsidRPr="00B14F84" w:rsidRDefault="00C94937" w:rsidP="004C27EA">
            <w:pPr>
              <w:pStyle w:val="NormalWeb"/>
              <w:spacing w:before="120" w:beforeAutospacing="0"/>
              <w:ind w:left="-57" w:right="-57" w:hanging="32"/>
              <w:jc w:val="center"/>
              <w:rPr>
                <w:szCs w:val="24"/>
              </w:rPr>
            </w:pPr>
            <w:r w:rsidRPr="00B14F84">
              <w:rPr>
                <w:szCs w:val="24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4937" w:rsidRPr="00B14F84" w:rsidRDefault="00C94937" w:rsidP="004C27EA">
            <w:pPr>
              <w:pStyle w:val="NormalWeb"/>
              <w:spacing w:before="120" w:beforeAutospacing="0"/>
              <w:jc w:val="center"/>
              <w:rPr>
                <w:szCs w:val="24"/>
              </w:rPr>
            </w:pPr>
            <w:r w:rsidRPr="00B14F84">
              <w:rPr>
                <w:szCs w:val="24"/>
              </w:rPr>
              <w:t>Оу</w:t>
            </w:r>
            <w:r w:rsidRPr="00B14F84">
              <w:rPr>
                <w:szCs w:val="24"/>
                <w:vertAlign w:val="subscript"/>
              </w:rPr>
              <w:t xml:space="preserve"> </w:t>
            </w:r>
            <w:r w:rsidRPr="00B14F84">
              <w:rPr>
                <w:szCs w:val="24"/>
                <w:vertAlign w:val="subscript"/>
                <w:lang w:val="en-US"/>
              </w:rPr>
              <w:t>i</w:t>
            </w:r>
            <w:r w:rsidRPr="00B14F84">
              <w:rPr>
                <w:szCs w:val="24"/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4937" w:rsidRPr="00B14F84" w:rsidRDefault="00C94937" w:rsidP="004C27EA">
            <w:pPr>
              <w:pStyle w:val="NormalWeb"/>
              <w:spacing w:before="120" w:beforeAutospacing="0"/>
              <w:ind w:hanging="12"/>
              <w:jc w:val="center"/>
              <w:rPr>
                <w:szCs w:val="24"/>
              </w:rPr>
            </w:pPr>
            <w:r w:rsidRPr="00B14F84">
              <w:rPr>
                <w:bCs/>
                <w:szCs w:val="24"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94937" w:rsidRPr="00B14F84" w:rsidRDefault="00C94937" w:rsidP="004C27EA">
            <w:pPr>
              <w:pStyle w:val="NormalWeb"/>
              <w:spacing w:before="120" w:beforeAutospacing="0"/>
              <w:ind w:firstLine="709"/>
              <w:jc w:val="center"/>
              <w:rPr>
                <w:bCs/>
                <w:szCs w:val="24"/>
              </w:rPr>
            </w:pPr>
          </w:p>
        </w:tc>
      </w:tr>
      <w:tr w:rsidR="00C94937" w:rsidRPr="00CD3B8C" w:rsidTr="004C27EA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937" w:rsidRPr="00B14F84" w:rsidRDefault="00C94937" w:rsidP="004C27EA">
            <w:pPr>
              <w:pStyle w:val="NormalWeb"/>
              <w:spacing w:before="120" w:beforeAutospacing="0"/>
              <w:ind w:firstLine="709"/>
              <w:jc w:val="center"/>
              <w:rPr>
                <w:szCs w:val="24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94937" w:rsidRPr="00B14F84" w:rsidRDefault="00C94937" w:rsidP="004C27EA">
            <w:pPr>
              <w:pStyle w:val="NormalWeb"/>
              <w:spacing w:before="120" w:beforeAutospacing="0"/>
              <w:ind w:firstLine="709"/>
              <w:jc w:val="center"/>
              <w:rPr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4937" w:rsidRPr="00B14F84" w:rsidRDefault="00C94937" w:rsidP="004C27EA">
            <w:pPr>
              <w:pStyle w:val="NormalWeb"/>
              <w:spacing w:before="120" w:beforeAutospacing="0"/>
              <w:jc w:val="center"/>
              <w:rPr>
                <w:szCs w:val="24"/>
              </w:rPr>
            </w:pPr>
            <w:r w:rsidRPr="00B14F84">
              <w:rPr>
                <w:szCs w:val="24"/>
              </w:rPr>
              <w:t>Оу</w:t>
            </w:r>
            <w:r w:rsidRPr="00B14F84">
              <w:rPr>
                <w:szCs w:val="24"/>
                <w:vertAlign w:val="subscript"/>
              </w:rPr>
              <w:t xml:space="preserve"> </w:t>
            </w:r>
            <w:r w:rsidRPr="00B14F84">
              <w:rPr>
                <w:szCs w:val="24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94937" w:rsidRPr="00B14F84" w:rsidRDefault="00C94937" w:rsidP="004C27EA">
            <w:pPr>
              <w:pStyle w:val="NormalWeb"/>
              <w:spacing w:before="120" w:beforeAutospacing="0"/>
              <w:ind w:firstLine="709"/>
              <w:jc w:val="center"/>
              <w:rPr>
                <w:szCs w:val="24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94937" w:rsidRPr="00B14F84" w:rsidRDefault="00C94937" w:rsidP="004C27EA">
            <w:pPr>
              <w:pStyle w:val="NormalWeb"/>
              <w:spacing w:before="120" w:beforeAutospacing="0"/>
              <w:ind w:firstLine="709"/>
              <w:jc w:val="center"/>
              <w:rPr>
                <w:szCs w:val="24"/>
              </w:rPr>
            </w:pPr>
          </w:p>
        </w:tc>
      </w:tr>
      <w:tr w:rsidR="00C94937" w:rsidRPr="00CD3B8C" w:rsidTr="004C27EA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B14F84" w:rsidRDefault="00C94937" w:rsidP="004C27EA">
            <w:pPr>
              <w:pStyle w:val="NormalWeb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4"/>
              </w:rPr>
            </w:pPr>
            <w:r w:rsidRPr="00B14F84">
              <w:rPr>
                <w:szCs w:val="24"/>
              </w:rPr>
              <w:t>Оу</w:t>
            </w:r>
            <w:r w:rsidRPr="00B14F84">
              <w:rPr>
                <w:szCs w:val="24"/>
                <w:vertAlign w:val="subscript"/>
              </w:rPr>
              <w:t xml:space="preserve"> </w:t>
            </w:r>
            <w:r w:rsidRPr="00B14F84">
              <w:rPr>
                <w:szCs w:val="24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B14F84" w:rsidRDefault="00C94937" w:rsidP="004C27EA">
            <w:pPr>
              <w:pStyle w:val="NormalWeb"/>
              <w:spacing w:before="120" w:beforeAutospacing="0" w:after="120" w:afterAutospacing="0"/>
              <w:jc w:val="center"/>
              <w:rPr>
                <w:szCs w:val="24"/>
              </w:rPr>
            </w:pPr>
            <w:r w:rsidRPr="00B14F84">
              <w:rPr>
                <w:szCs w:val="24"/>
              </w:rPr>
              <w:t>100</w:t>
            </w:r>
          </w:p>
        </w:tc>
      </w:tr>
    </w:tbl>
    <w:p w:rsidR="00C94937" w:rsidRPr="00CD3B8C" w:rsidRDefault="00C94937" w:rsidP="00285FB7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C94937" w:rsidRPr="00CD3B8C" w:rsidRDefault="00C94937" w:rsidP="00285FB7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r w:rsidRPr="00CD3B8C">
        <w:rPr>
          <w:bCs/>
          <w:sz w:val="28"/>
          <w:szCs w:val="28"/>
        </w:rPr>
        <w:t>Оу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</w:rPr>
        <w:t xml:space="preserve">стоимость завершенных </w:t>
      </w:r>
      <w:r>
        <w:rPr>
          <w:sz w:val="28"/>
        </w:rPr>
        <w:t>в 2012-2014</w:t>
      </w:r>
      <w:r w:rsidRPr="00CD3B8C">
        <w:rPr>
          <w:sz w:val="28"/>
        </w:rPr>
        <w:t> гг.</w:t>
      </w:r>
      <w:r w:rsidRPr="00CD3B8C">
        <w:rPr>
          <w:sz w:val="22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</w:rPr>
        <w:t xml:space="preserve"> в рамках</w:t>
      </w:r>
      <w:r w:rsidRPr="00CD3B8C">
        <w:rPr>
          <w:bCs/>
          <w:sz w:val="28"/>
          <w:szCs w:val="28"/>
        </w:rPr>
        <w:t xml:space="preserve"> договоров</w:t>
      </w:r>
      <w:r w:rsidRPr="00CD3B8C">
        <w:rPr>
          <w:bCs/>
        </w:rPr>
        <w:t xml:space="preserve"> </w:t>
      </w:r>
      <w:r w:rsidRPr="0064398F">
        <w:rPr>
          <w:sz w:val="28"/>
          <w:szCs w:val="28"/>
          <w:u w:val="single"/>
        </w:rPr>
        <w:t>«на  оказание услуг</w:t>
      </w:r>
      <w:r w:rsidRPr="0064398F">
        <w:rPr>
          <w:b/>
          <w:sz w:val="28"/>
          <w:szCs w:val="28"/>
          <w:u w:val="single"/>
        </w:rPr>
        <w:t xml:space="preserve"> </w:t>
      </w:r>
      <w:r w:rsidRPr="0064398F">
        <w:rPr>
          <w:sz w:val="28"/>
          <w:szCs w:val="28"/>
          <w:u w:val="single"/>
        </w:rPr>
        <w:t>по наладке и регулировке централизованной системы теплоснабжения»</w:t>
      </w:r>
      <w:r w:rsidRPr="00CD3B8C">
        <w:rPr>
          <w:bCs/>
          <w:sz w:val="28"/>
          <w:szCs w:val="28"/>
        </w:rPr>
        <w:t xml:space="preserve">,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C94937" w:rsidRPr="00CD3B8C" w:rsidRDefault="00C94937" w:rsidP="00285FB7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Оу</w:t>
      </w:r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</w:rPr>
        <w:t>максимальный опыт (</w:t>
      </w:r>
      <w:r w:rsidRPr="00CD3B8C">
        <w:rPr>
          <w:sz w:val="28"/>
        </w:rPr>
        <w:t xml:space="preserve">стоимость завершенных </w:t>
      </w:r>
      <w:r>
        <w:rPr>
          <w:sz w:val="28"/>
        </w:rPr>
        <w:t>в 2012-2014</w:t>
      </w:r>
      <w:r w:rsidRPr="00CD3B8C">
        <w:rPr>
          <w:sz w:val="28"/>
        </w:rPr>
        <w:t> гг.</w:t>
      </w:r>
      <w:r w:rsidRPr="00CD3B8C">
        <w:rPr>
          <w:sz w:val="22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</w:rPr>
        <w:t xml:space="preserve"> </w:t>
      </w:r>
      <w:r w:rsidRPr="00CD3B8C">
        <w:rPr>
          <w:sz w:val="28"/>
          <w:szCs w:val="28"/>
        </w:rPr>
        <w:t>в рамках договоров</w:t>
      </w:r>
      <w:r w:rsidRPr="00CD3B8C">
        <w:rPr>
          <w:b/>
          <w:i/>
        </w:rPr>
        <w:t xml:space="preserve"> </w:t>
      </w:r>
      <w:r w:rsidRPr="0064398F">
        <w:rPr>
          <w:sz w:val="28"/>
          <w:szCs w:val="28"/>
          <w:u w:val="single"/>
        </w:rPr>
        <w:t>«на  оказание услуг</w:t>
      </w:r>
      <w:r w:rsidRPr="0064398F">
        <w:rPr>
          <w:b/>
          <w:sz w:val="28"/>
          <w:szCs w:val="28"/>
          <w:u w:val="single"/>
        </w:rPr>
        <w:t xml:space="preserve"> </w:t>
      </w:r>
      <w:r w:rsidRPr="0064398F">
        <w:rPr>
          <w:sz w:val="28"/>
          <w:szCs w:val="28"/>
          <w:u w:val="single"/>
        </w:rPr>
        <w:t>по наладке и регулировке централизованной системы теплоснабжения»</w:t>
      </w:r>
      <w:r w:rsidRPr="00CD3B8C">
        <w:rPr>
          <w:sz w:val="28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C94937" w:rsidRDefault="00C94937" w:rsidP="00285FB7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Предельное значение опыта участника:</w:t>
      </w:r>
    </w:p>
    <w:p w:rsidR="00C94937" w:rsidRPr="000F218A" w:rsidRDefault="00C94937" w:rsidP="00647B76">
      <w:pPr>
        <w:pStyle w:val="ListParagraph"/>
        <w:numPr>
          <w:ilvl w:val="0"/>
          <w:numId w:val="70"/>
        </w:numPr>
        <w:rPr>
          <w:rFonts w:ascii="Times New Roman" w:hAnsi="Times New Roman"/>
          <w:sz w:val="28"/>
        </w:rPr>
      </w:pPr>
      <w:r w:rsidRPr="000F218A">
        <w:rPr>
          <w:rFonts w:ascii="Times New Roman" w:hAnsi="Times New Roman"/>
          <w:sz w:val="28"/>
        </w:rPr>
        <w:t xml:space="preserve">24 086 634,1 руб. </w:t>
      </w:r>
      <w:r w:rsidRPr="000F218A">
        <w:rPr>
          <w:rFonts w:ascii="Times New Roman" w:hAnsi="Times New Roman"/>
          <w:sz w:val="28"/>
          <w:lang w:val="en-US"/>
        </w:rPr>
        <w:t>(</w:t>
      </w:r>
      <w:r w:rsidRPr="000F218A">
        <w:rPr>
          <w:rFonts w:ascii="Times New Roman" w:hAnsi="Times New Roman"/>
          <w:sz w:val="28"/>
        </w:rPr>
        <w:t>с НДС 18%</w:t>
      </w:r>
      <w:r w:rsidRPr="000F218A">
        <w:rPr>
          <w:rFonts w:ascii="Times New Roman" w:hAnsi="Times New Roman"/>
          <w:sz w:val="28"/>
          <w:lang w:val="en-US"/>
        </w:rPr>
        <w:t>)</w:t>
      </w:r>
    </w:p>
    <w:p w:rsidR="00C94937" w:rsidRPr="000F218A" w:rsidRDefault="00C94937" w:rsidP="00647B76">
      <w:pPr>
        <w:pStyle w:val="ListParagraph"/>
        <w:numPr>
          <w:ilvl w:val="0"/>
          <w:numId w:val="70"/>
        </w:numPr>
        <w:rPr>
          <w:rFonts w:ascii="Times New Roman" w:hAnsi="Times New Roman"/>
          <w:sz w:val="28"/>
        </w:rPr>
      </w:pPr>
      <w:r w:rsidRPr="000F218A">
        <w:rPr>
          <w:rFonts w:ascii="Times New Roman" w:hAnsi="Times New Roman"/>
          <w:sz w:val="28"/>
        </w:rPr>
        <w:t xml:space="preserve">20 412 401,78 руб.(без НДС) </w:t>
      </w:r>
    </w:p>
    <w:p w:rsidR="00C94937" w:rsidRPr="00CD3B8C" w:rsidRDefault="00C94937" w:rsidP="00285FB7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</w:rPr>
        <w:t xml:space="preserve"> случае если </w:t>
      </w:r>
      <w:r w:rsidRPr="00CD3B8C">
        <w:rPr>
          <w:bCs/>
          <w:sz w:val="28"/>
          <w:lang w:val="en-US"/>
        </w:rPr>
        <w:t>O</w:t>
      </w:r>
      <w:r w:rsidRPr="00CD3B8C">
        <w:rPr>
          <w:bCs/>
          <w:sz w:val="28"/>
        </w:rPr>
        <w:t>у</w:t>
      </w:r>
      <w:r w:rsidRPr="00CD3B8C">
        <w:rPr>
          <w:bCs/>
          <w:sz w:val="28"/>
          <w:vertAlign w:val="subscript"/>
          <w:lang w:val="en-US"/>
        </w:rPr>
        <w:t>i</w:t>
      </w:r>
      <w:r w:rsidRPr="00CD3B8C">
        <w:rPr>
          <w:sz w:val="28"/>
        </w:rPr>
        <w:t xml:space="preserve"> более чем предельное значение, то </w:t>
      </w:r>
      <w:r w:rsidRPr="00CD3B8C">
        <w:rPr>
          <w:bCs/>
          <w:sz w:val="28"/>
          <w:lang w:val="en-US"/>
        </w:rPr>
        <w:t>O</w:t>
      </w:r>
      <w:r w:rsidRPr="00CD3B8C">
        <w:rPr>
          <w:bCs/>
          <w:sz w:val="28"/>
        </w:rPr>
        <w:t>у</w:t>
      </w:r>
      <w:r w:rsidRPr="00CD3B8C">
        <w:rPr>
          <w:bCs/>
          <w:sz w:val="28"/>
          <w:vertAlign w:val="subscript"/>
          <w:lang w:val="en-US"/>
        </w:rPr>
        <w:t>i</w:t>
      </w:r>
      <w:r w:rsidRPr="00CD3B8C">
        <w:rPr>
          <w:sz w:val="28"/>
        </w:rPr>
        <w:t xml:space="preserve"> принимается равным такому предельному значению.</w:t>
      </w:r>
    </w:p>
    <w:p w:rsidR="00C94937" w:rsidRPr="00CD3B8C" w:rsidRDefault="00C94937" w:rsidP="00285FB7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94937" w:rsidRPr="00CD3B8C" w:rsidRDefault="00C94937" w:rsidP="00285FB7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94937" w:rsidRPr="00CD3B8C" w:rsidRDefault="00C94937" w:rsidP="00285FB7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C94937" w:rsidRPr="00CD3B8C" w:rsidTr="004C27EA">
        <w:trPr>
          <w:tblHeader/>
        </w:trPr>
        <w:tc>
          <w:tcPr>
            <w:tcW w:w="4427" w:type="dxa"/>
            <w:vAlign w:val="center"/>
          </w:tcPr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Баллы (БС</w:t>
            </w:r>
            <w:r w:rsidRPr="00CD3B8C">
              <w:rPr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bCs/>
                <w:lang w:val="en-US" w:eastAsia="en-US"/>
              </w:rPr>
              <w:t>)</w:t>
            </w:r>
          </w:p>
        </w:tc>
      </w:tr>
      <w:tr w:rsidR="00C94937" w:rsidRPr="00CD3B8C" w:rsidTr="004C27EA">
        <w:tc>
          <w:tcPr>
            <w:tcW w:w="4427" w:type="dxa"/>
            <w:vAlign w:val="center"/>
          </w:tcPr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bCs/>
                <w:lang w:eastAsia="en-US"/>
              </w:rPr>
              <w:t>БС</w:t>
            </w:r>
            <w:r w:rsidRPr="00CD3B8C">
              <w:rPr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bCs/>
                <w:lang w:eastAsia="en-US"/>
              </w:rPr>
              <w:t>=</w:t>
            </w:r>
            <w:r w:rsidRPr="00CD3B8C">
              <w:rPr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94937" w:rsidRPr="00CD3B8C" w:rsidTr="004C27EA">
        <w:tc>
          <w:tcPr>
            <w:tcW w:w="4427" w:type="dxa"/>
            <w:vAlign w:val="center"/>
          </w:tcPr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БС</w:t>
            </w:r>
            <w:r w:rsidRPr="00CD3B8C">
              <w:rPr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bCs/>
                <w:lang w:eastAsia="en-US"/>
              </w:rPr>
              <w:t>=</w:t>
            </w:r>
            <w:r w:rsidRPr="00CD3B8C">
              <w:rPr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bCs/>
                <w:lang w:eastAsia="en-US"/>
              </w:rPr>
              <w:t xml:space="preserve"> / 2</w:t>
            </w:r>
          </w:p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94937" w:rsidRPr="00CD3B8C" w:rsidTr="004C27EA">
        <w:trPr>
          <w:trHeight w:val="137"/>
        </w:trPr>
        <w:tc>
          <w:tcPr>
            <w:tcW w:w="4427" w:type="dxa"/>
            <w:vAlign w:val="center"/>
          </w:tcPr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БС</w:t>
            </w:r>
            <w:r w:rsidRPr="00CD3B8C">
              <w:rPr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bCs/>
                <w:lang w:eastAsia="en-US"/>
              </w:rPr>
              <w:t>=</w:t>
            </w:r>
            <w:r w:rsidRPr="00CD3B8C">
              <w:rPr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C94937" w:rsidRPr="00CD3B8C" w:rsidRDefault="00C94937" w:rsidP="004C27E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CD3B8C">
              <w:rPr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94937" w:rsidRPr="001D7883" w:rsidRDefault="00C94937" w:rsidP="001D78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>).</w:t>
      </w:r>
    </w:p>
    <w:p w:rsidR="00C94937" w:rsidRDefault="00C94937" w:rsidP="00C773FD">
      <w:pPr>
        <w:ind w:right="153"/>
        <w:jc w:val="both"/>
        <w:rPr>
          <w:b/>
          <w:i/>
        </w:rPr>
      </w:pPr>
    </w:p>
    <w:p w:rsidR="00C94937" w:rsidRDefault="00C94937" w:rsidP="00C773FD">
      <w:pPr>
        <w:ind w:right="153"/>
        <w:jc w:val="both"/>
        <w:rPr>
          <w:b/>
          <w:i/>
        </w:rPr>
      </w:pPr>
    </w:p>
    <w:p w:rsidR="00C94937" w:rsidRDefault="00C94937" w:rsidP="00C773FD">
      <w:pPr>
        <w:ind w:right="153"/>
        <w:jc w:val="both"/>
        <w:rPr>
          <w:b/>
          <w:i/>
        </w:rPr>
      </w:pPr>
    </w:p>
    <w:p w:rsidR="00C94937" w:rsidRPr="005061B1" w:rsidRDefault="00C94937" w:rsidP="008E6F1A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60" w:name="_Toc412098816"/>
      <w:bookmarkStart w:id="161" w:name="_Toc412098817"/>
      <w:bookmarkStart w:id="162" w:name="_Toc412098818"/>
      <w:bookmarkStart w:id="163" w:name="_Toc412098819"/>
      <w:bookmarkStart w:id="164" w:name="_Toc395190388"/>
      <w:bookmarkStart w:id="165" w:name="_Ref396487846"/>
      <w:bookmarkStart w:id="166" w:name="_Ref396489236"/>
      <w:bookmarkStart w:id="167" w:name="_Toc425773147"/>
      <w:bookmarkStart w:id="168" w:name="_Toc260130025"/>
      <w:bookmarkStart w:id="169" w:name="_Toc367283798"/>
      <w:bookmarkEnd w:id="160"/>
      <w:bookmarkEnd w:id="161"/>
      <w:bookmarkEnd w:id="162"/>
      <w:bookmarkEnd w:id="163"/>
      <w:r w:rsidRPr="00FC009D">
        <w:rPr>
          <w:sz w:val="28"/>
          <w:szCs w:val="28"/>
        </w:rPr>
        <w:t>ОБРАЗЦЫ ФОРМ ОСНОВНЫХ ДОКУМЕНТОВ</w:t>
      </w:r>
      <w:bookmarkEnd w:id="164"/>
      <w:bookmarkEnd w:id="165"/>
      <w:bookmarkEnd w:id="166"/>
      <w:bookmarkEnd w:id="167"/>
    </w:p>
    <w:p w:rsidR="00C94937" w:rsidRPr="0086357F" w:rsidRDefault="00C94937" w:rsidP="008E6F1A">
      <w:pPr>
        <w:pStyle w:val="Heading1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70" w:name="_Ref401131967"/>
      <w:bookmarkStart w:id="171" w:name="_Toc42577314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170"/>
      <w:bookmarkEnd w:id="171"/>
    </w:p>
    <w:p w:rsidR="00C94937" w:rsidRDefault="00C94937" w:rsidP="00144C23">
      <w:pPr>
        <w:pStyle w:val="Times12"/>
        <w:ind w:right="-29"/>
        <w:rPr>
          <w:b/>
          <w:i/>
          <w:szCs w:val="24"/>
        </w:rPr>
      </w:pPr>
    </w:p>
    <w:p w:rsidR="00C94937" w:rsidRDefault="00C94937" w:rsidP="00B279D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94937" w:rsidRPr="00FC009D" w:rsidRDefault="00C94937" w:rsidP="00B279DD">
      <w:pPr>
        <w:pStyle w:val="Times12"/>
        <w:jc w:val="right"/>
        <w:rPr>
          <w:bCs w:val="0"/>
          <w:sz w:val="28"/>
          <w:szCs w:val="28"/>
        </w:rPr>
      </w:pPr>
    </w:p>
    <w:p w:rsidR="00C94937" w:rsidRPr="00FC009D" w:rsidRDefault="00C94937" w:rsidP="00B279D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94937" w:rsidRPr="00FC009D" w:rsidRDefault="00C94937" w:rsidP="00B279D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94937" w:rsidRPr="00FC009D" w:rsidRDefault="00C94937" w:rsidP="00B279D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94937" w:rsidRPr="00FC009D" w:rsidRDefault="00C94937" w:rsidP="00B279D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bCs w:val="0"/>
          <w:i w:val="0"/>
        </w:rPr>
      </w:pPr>
      <w:bookmarkStart w:id="172" w:name="_Письмо_о_подаче"/>
      <w:bookmarkStart w:id="173" w:name="_Toc255987071"/>
      <w:bookmarkStart w:id="174" w:name="_Toc272505461"/>
      <w:bookmarkStart w:id="175" w:name="_Toc390267513"/>
      <w:bookmarkStart w:id="176" w:name="_Toc412201945"/>
      <w:bookmarkStart w:id="177" w:name="_Toc425773149"/>
      <w:bookmarkEnd w:id="172"/>
      <w:r w:rsidRPr="00FC009D">
        <w:rPr>
          <w:rFonts w:ascii="Times New Roman" w:hAnsi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/>
          <w:b w:val="0"/>
          <w:bCs w:val="0"/>
          <w:i w:val="0"/>
        </w:rPr>
        <w:t xml:space="preserve"> (Форма 1)</w:t>
      </w:r>
      <w:bookmarkEnd w:id="173"/>
      <w:bookmarkEnd w:id="174"/>
      <w:bookmarkEnd w:id="175"/>
      <w:bookmarkEnd w:id="176"/>
      <w:bookmarkEnd w:id="177"/>
    </w:p>
    <w:p w:rsidR="00C94937" w:rsidRPr="00FC009D" w:rsidRDefault="00C94937" w:rsidP="00B279DD">
      <w:pPr>
        <w:tabs>
          <w:tab w:val="left" w:pos="7938"/>
        </w:tabs>
        <w:ind w:firstLine="4820"/>
        <w:jc w:val="center"/>
        <w:rPr>
          <w:b/>
        </w:rPr>
      </w:pPr>
    </w:p>
    <w:p w:rsidR="00C94937" w:rsidRPr="00FC009D" w:rsidRDefault="00C94937" w:rsidP="00B279D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94937" w:rsidRDefault="00C94937" w:rsidP="00B279D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94937" w:rsidRPr="00FC009D" w:rsidRDefault="00C94937" w:rsidP="00B279D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94937" w:rsidRPr="00FC009D" w:rsidRDefault="00C94937" w:rsidP="00B279D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4937" w:rsidRPr="00FC009D" w:rsidRDefault="00C94937" w:rsidP="00B279D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94937" w:rsidRPr="00FC009D" w:rsidRDefault="00C94937" w:rsidP="00B279D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4937" w:rsidRPr="00FC009D" w:rsidRDefault="00C94937" w:rsidP="00B279D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94937" w:rsidRPr="00FC009D" w:rsidRDefault="00C94937" w:rsidP="00B279D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4937" w:rsidRPr="00FC009D" w:rsidRDefault="00C94937" w:rsidP="00B279D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94937" w:rsidRPr="00FC009D" w:rsidRDefault="00C94937" w:rsidP="00B279D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4937" w:rsidRPr="00FC009D" w:rsidRDefault="00C94937" w:rsidP="00B279D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94937" w:rsidRPr="00FC009D" w:rsidRDefault="00C94937" w:rsidP="00B279D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C94937" w:rsidRPr="00FC009D" w:rsidRDefault="00C94937" w:rsidP="00B279D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94937" w:rsidRPr="00FC009D" w:rsidTr="004C27EA">
        <w:trPr>
          <w:cantSplit/>
          <w:tblHeader/>
        </w:trPr>
        <w:tc>
          <w:tcPr>
            <w:tcW w:w="709" w:type="dxa"/>
            <w:vAlign w:val="center"/>
          </w:tcPr>
          <w:p w:rsidR="00C94937" w:rsidRPr="00FC009D" w:rsidRDefault="00C94937" w:rsidP="004C27EA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94937" w:rsidRPr="00FC009D" w:rsidRDefault="00C94937" w:rsidP="004C27E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94937" w:rsidRPr="00FC009D" w:rsidRDefault="00C94937" w:rsidP="004C27E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94937" w:rsidRPr="00FC009D" w:rsidTr="004C27EA">
        <w:trPr>
          <w:cantSplit/>
        </w:trPr>
        <w:tc>
          <w:tcPr>
            <w:tcW w:w="709" w:type="dxa"/>
            <w:vAlign w:val="center"/>
          </w:tcPr>
          <w:p w:rsidR="00C94937" w:rsidRPr="00FC009D" w:rsidRDefault="00C94937" w:rsidP="008E6F1A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4937" w:rsidRPr="00FC009D" w:rsidRDefault="00C94937" w:rsidP="004C27E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94937" w:rsidRPr="00FC009D" w:rsidRDefault="00C94937" w:rsidP="004C27E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94937" w:rsidRPr="00FC009D" w:rsidTr="004C27EA">
        <w:trPr>
          <w:cantSplit/>
        </w:trPr>
        <w:tc>
          <w:tcPr>
            <w:tcW w:w="709" w:type="dxa"/>
            <w:vAlign w:val="center"/>
          </w:tcPr>
          <w:p w:rsidR="00C94937" w:rsidRPr="00FC009D" w:rsidRDefault="00C94937" w:rsidP="008E6F1A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4937" w:rsidRPr="00FC009D" w:rsidRDefault="00C94937" w:rsidP="004C27E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94937" w:rsidRPr="00FC009D" w:rsidRDefault="00C94937" w:rsidP="004C27E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94937" w:rsidRPr="00FC009D" w:rsidTr="004C27EA">
        <w:trPr>
          <w:cantSplit/>
        </w:trPr>
        <w:tc>
          <w:tcPr>
            <w:tcW w:w="709" w:type="dxa"/>
            <w:vAlign w:val="center"/>
          </w:tcPr>
          <w:p w:rsidR="00C94937" w:rsidRPr="00FC009D" w:rsidRDefault="00C94937" w:rsidP="008E6F1A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4937" w:rsidRPr="00FC009D" w:rsidRDefault="00C94937" w:rsidP="004C27E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94937" w:rsidRPr="00FC009D" w:rsidRDefault="00C94937" w:rsidP="004C27E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94937" w:rsidRPr="00FC009D" w:rsidTr="004C27EA">
        <w:trPr>
          <w:cantSplit/>
        </w:trPr>
        <w:tc>
          <w:tcPr>
            <w:tcW w:w="709" w:type="dxa"/>
            <w:vAlign w:val="center"/>
          </w:tcPr>
          <w:p w:rsidR="00C94937" w:rsidRPr="00FC009D" w:rsidRDefault="00C94937" w:rsidP="008E6F1A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4937" w:rsidRPr="00FC009D" w:rsidRDefault="00C94937" w:rsidP="004C27E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94937" w:rsidRPr="00FC009D" w:rsidRDefault="00C94937" w:rsidP="004C27E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94937" w:rsidRPr="00FC009D" w:rsidRDefault="00C94937" w:rsidP="00B279DD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94937" w:rsidRDefault="00C94937" w:rsidP="00B279DD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 w:rsidRPr="00957B7B">
        <w:rPr>
          <w:rFonts w:ascii="Times New Roman" w:hAnsi="Times New Roman"/>
          <w:b/>
          <w:i/>
          <w:szCs w:val="28"/>
        </w:rPr>
        <w:t>60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/>
          <w:sz w:val="28"/>
          <w:szCs w:val="28"/>
        </w:rPr>
        <w:t xml:space="preserve"> </w:t>
      </w:r>
      <w:r w:rsidRPr="00880752">
        <w:rPr>
          <w:rFonts w:ascii="Times New Roman" w:hAnsi="Times New Roman"/>
          <w:sz w:val="28"/>
          <w:szCs w:val="28"/>
        </w:rPr>
        <w:t xml:space="preserve">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C94937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4937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94937" w:rsidRPr="00100970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94937" w:rsidRPr="00FC009D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94937" w:rsidRDefault="00C94937" w:rsidP="008E6F1A">
      <w:pPr>
        <w:pStyle w:val="NormalWeb"/>
        <w:numPr>
          <w:ilvl w:val="0"/>
          <w:numId w:val="5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94937" w:rsidRPr="00FC009D" w:rsidRDefault="00C94937" w:rsidP="008E6F1A">
      <w:pPr>
        <w:pStyle w:val="NormalWeb"/>
        <w:numPr>
          <w:ilvl w:val="0"/>
          <w:numId w:val="5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94937" w:rsidRPr="00FC009D" w:rsidRDefault="00C94937" w:rsidP="008E6F1A">
      <w:pPr>
        <w:pStyle w:val="NormalWeb"/>
        <w:numPr>
          <w:ilvl w:val="0"/>
          <w:numId w:val="5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C94937" w:rsidRPr="00FC009D" w:rsidRDefault="00C94937" w:rsidP="00B279DD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C94937" w:rsidRPr="00FC009D" w:rsidRDefault="00C94937" w:rsidP="00B279DD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C94937" w:rsidRPr="00FC009D" w:rsidRDefault="00C94937" w:rsidP="00B279DD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C94937" w:rsidRDefault="00C94937" w:rsidP="008E6F1A">
      <w:pPr>
        <w:pStyle w:val="NormalWeb"/>
        <w:numPr>
          <w:ilvl w:val="0"/>
          <w:numId w:val="5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C94937" w:rsidRDefault="00C94937" w:rsidP="00B279D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C94937" w:rsidRPr="00FC009D" w:rsidRDefault="00C94937" w:rsidP="00B279D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C94937" w:rsidRDefault="00C94937" w:rsidP="00B279D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C94937" w:rsidRPr="00FC009D" w:rsidRDefault="00C94937" w:rsidP="00B279DD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C94937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4937" w:rsidRPr="00C35EF7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94937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4937" w:rsidRPr="00FC009D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94937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94937" w:rsidRPr="00FC009D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94937" w:rsidRPr="00FC009D" w:rsidRDefault="00C94937" w:rsidP="008E6F1A">
      <w:pPr>
        <w:pStyle w:val="NormalWeb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94937" w:rsidRDefault="00C94937" w:rsidP="008E6F1A">
      <w:pPr>
        <w:pStyle w:val="NormalWeb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94937" w:rsidRPr="00DF05AF" w:rsidRDefault="00C94937" w:rsidP="008E6F1A">
      <w:pPr>
        <w:pStyle w:val="NormalWeb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94937" w:rsidRDefault="00C94937" w:rsidP="008E6F1A">
      <w:pPr>
        <w:pStyle w:val="NormalWeb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94937" w:rsidRDefault="00C94937" w:rsidP="008E6F1A">
      <w:pPr>
        <w:pStyle w:val="NormalWeb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94937" w:rsidRPr="00914AB9" w:rsidRDefault="00C94937" w:rsidP="008E6F1A">
      <w:pPr>
        <w:pStyle w:val="NormalWeb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94937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94937" w:rsidRDefault="00C94937" w:rsidP="00B279D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94937" w:rsidRDefault="00C94937" w:rsidP="00B279D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94937" w:rsidRPr="00881537" w:rsidRDefault="00C94937" w:rsidP="00B279D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94937" w:rsidRDefault="00C94937" w:rsidP="00B279D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94937" w:rsidRDefault="00C94937" w:rsidP="00B279D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94937" w:rsidRPr="001205C1" w:rsidRDefault="00C94937" w:rsidP="00B279D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C94937" w:rsidRPr="00FC009D" w:rsidRDefault="00C94937" w:rsidP="00B279D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94937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94937" w:rsidRPr="002C5C15" w:rsidRDefault="00C94937" w:rsidP="008E6F1A">
      <w:pPr>
        <w:pStyle w:val="NormalWeb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94937" w:rsidRPr="002C5C15" w:rsidRDefault="00C94937" w:rsidP="008E6F1A">
      <w:pPr>
        <w:pStyle w:val="NormalWeb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94937" w:rsidRPr="00FC009D" w:rsidRDefault="00C94937" w:rsidP="008E6F1A">
      <w:pPr>
        <w:pStyle w:val="NormalWeb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94937" w:rsidRPr="00FC009D" w:rsidRDefault="00C94937" w:rsidP="00B279D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94937" w:rsidRPr="00FC009D" w:rsidRDefault="00C94937" w:rsidP="00B279DD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</w:p>
    <w:p w:rsidR="00C94937" w:rsidRPr="00FC009D" w:rsidRDefault="00C94937" w:rsidP="00B279DD">
      <w:pPr>
        <w:pStyle w:val="af4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94937" w:rsidRPr="00FC009D" w:rsidTr="004C27EA">
        <w:trPr>
          <w:tblHeader/>
        </w:trPr>
        <w:tc>
          <w:tcPr>
            <w:tcW w:w="1091" w:type="dxa"/>
            <w:vAlign w:val="center"/>
          </w:tcPr>
          <w:p w:rsidR="00C94937" w:rsidRPr="00FC009D" w:rsidRDefault="00C94937" w:rsidP="004C27EA">
            <w:pPr>
              <w:pStyle w:val="af6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C94937" w:rsidRPr="00FC009D" w:rsidRDefault="00C94937" w:rsidP="004C27EA">
            <w:pPr>
              <w:pStyle w:val="af6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94937" w:rsidRPr="00FC009D" w:rsidRDefault="00C94937" w:rsidP="004C27EA">
            <w:pPr>
              <w:pStyle w:val="af6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94937" w:rsidRPr="00FC009D" w:rsidRDefault="00C94937" w:rsidP="004C27EA">
            <w:pPr>
              <w:pStyle w:val="af6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C94937" w:rsidRPr="00FC009D" w:rsidTr="004C27EA">
        <w:tc>
          <w:tcPr>
            <w:tcW w:w="1091" w:type="dxa"/>
            <w:vAlign w:val="center"/>
          </w:tcPr>
          <w:p w:rsidR="00C94937" w:rsidRPr="00FC009D" w:rsidRDefault="00C94937" w:rsidP="008E6F1A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94937" w:rsidRPr="00FC009D" w:rsidRDefault="00C94937" w:rsidP="004C27EA">
            <w:pPr>
              <w:pStyle w:val="af6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94937" w:rsidRPr="00FC009D" w:rsidRDefault="00C94937" w:rsidP="004C27EA">
            <w:pPr>
              <w:pStyle w:val="af6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C94937" w:rsidRPr="00FC009D" w:rsidTr="004C27EA">
        <w:tc>
          <w:tcPr>
            <w:tcW w:w="1091" w:type="dxa"/>
            <w:vAlign w:val="center"/>
          </w:tcPr>
          <w:p w:rsidR="00C94937" w:rsidRPr="0083031A" w:rsidRDefault="00C94937" w:rsidP="008E6F1A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94937" w:rsidRPr="0083031A" w:rsidRDefault="00C94937" w:rsidP="004C27EA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94937" w:rsidRPr="00FC009D" w:rsidRDefault="00C94937" w:rsidP="004C27EA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C94937" w:rsidRPr="00FC009D" w:rsidTr="004C27EA">
        <w:tc>
          <w:tcPr>
            <w:tcW w:w="1091" w:type="dxa"/>
            <w:vAlign w:val="center"/>
          </w:tcPr>
          <w:p w:rsidR="00C94937" w:rsidRPr="0083031A" w:rsidRDefault="00C94937" w:rsidP="008E6F1A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94937" w:rsidRPr="0083031A" w:rsidRDefault="00C94937" w:rsidP="004C27EA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94937" w:rsidRPr="00FC009D" w:rsidRDefault="00C94937" w:rsidP="004C27EA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C94937" w:rsidRPr="00FC009D" w:rsidTr="004C27EA">
        <w:tc>
          <w:tcPr>
            <w:tcW w:w="1091" w:type="dxa"/>
            <w:vAlign w:val="center"/>
          </w:tcPr>
          <w:p w:rsidR="00C94937" w:rsidRPr="0083031A" w:rsidRDefault="00C94937" w:rsidP="004C27E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4937" w:rsidRPr="0083031A" w:rsidRDefault="00C94937" w:rsidP="004C27EA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C94937" w:rsidRPr="00FC009D" w:rsidRDefault="00C94937" w:rsidP="004C27EA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C94937" w:rsidRPr="00FC009D" w:rsidTr="004C27EA">
        <w:tc>
          <w:tcPr>
            <w:tcW w:w="1091" w:type="dxa"/>
            <w:vAlign w:val="center"/>
          </w:tcPr>
          <w:p w:rsidR="00C94937" w:rsidRPr="0083031A" w:rsidRDefault="00C94937" w:rsidP="004C27E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4937" w:rsidRPr="0083031A" w:rsidRDefault="00C94937" w:rsidP="004C27EA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C94937" w:rsidRPr="00FC009D" w:rsidRDefault="00C94937" w:rsidP="004C27EA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C94937" w:rsidRPr="00FC009D" w:rsidTr="004C27EA">
        <w:tc>
          <w:tcPr>
            <w:tcW w:w="1091" w:type="dxa"/>
            <w:vAlign w:val="center"/>
          </w:tcPr>
          <w:p w:rsidR="00C94937" w:rsidRPr="0083031A" w:rsidRDefault="00C94937" w:rsidP="004C27E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94937" w:rsidRPr="0083031A" w:rsidRDefault="00C94937" w:rsidP="004C27EA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C94937" w:rsidRPr="00FC009D" w:rsidRDefault="00C94937" w:rsidP="004C27EA">
            <w:pPr>
              <w:pStyle w:val="af6"/>
              <w:rPr>
                <w:rFonts w:ascii="Times New Roman" w:hAnsi="Times New Roman"/>
                <w:szCs w:val="24"/>
              </w:rPr>
            </w:pPr>
          </w:p>
        </w:tc>
      </w:tr>
      <w:tr w:rsidR="00C94937" w:rsidRPr="00FC009D" w:rsidTr="004C27EA">
        <w:tc>
          <w:tcPr>
            <w:tcW w:w="1091" w:type="dxa"/>
            <w:vAlign w:val="center"/>
          </w:tcPr>
          <w:p w:rsidR="00C94937" w:rsidRPr="0083031A" w:rsidRDefault="00C94937" w:rsidP="004C27E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4937" w:rsidRPr="0083031A" w:rsidRDefault="00C94937" w:rsidP="004C27EA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C94937" w:rsidRPr="0083031A" w:rsidRDefault="00C94937" w:rsidP="004C27EA">
            <w:pPr>
              <w:pStyle w:val="af6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C94937" w:rsidRPr="00FC009D" w:rsidRDefault="00C94937" w:rsidP="00B279D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FC009D" w:rsidRDefault="00C94937" w:rsidP="00B279D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4937" w:rsidRPr="00FC009D" w:rsidRDefault="00C94937" w:rsidP="00B279D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FC009D" w:rsidRDefault="00C94937" w:rsidP="00B279D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4937" w:rsidRPr="00FC009D" w:rsidRDefault="00C94937" w:rsidP="00B279DD">
      <w:pPr>
        <w:pStyle w:val="af4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C94937" w:rsidRPr="00FC009D" w:rsidRDefault="00C94937" w:rsidP="00B279D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4937" w:rsidRPr="00FC009D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4937" w:rsidRPr="00FC009D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94937" w:rsidRPr="00FC009D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94937" w:rsidRPr="00FC009D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94937" w:rsidRPr="00FC009D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94937" w:rsidRPr="009449E0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94937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4937" w:rsidRPr="007639FA" w:rsidRDefault="00C94937" w:rsidP="00B279D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94937" w:rsidRPr="00100970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78"/>
    </w:p>
    <w:p w:rsidR="00C94937" w:rsidRPr="00100970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79"/>
    </w:p>
    <w:p w:rsidR="00C94937" w:rsidRPr="00100970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Pr="00FF1C57"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Pr="00FF1C57"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94937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</w:pPr>
      <w:bookmarkStart w:id="1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80"/>
    </w:p>
    <w:p w:rsidR="00C94937" w:rsidRDefault="00C94937" w:rsidP="008E6F1A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94937" w:rsidRDefault="00C94937" w:rsidP="003F744C">
      <w:pPr>
        <w:pStyle w:val="Times12"/>
        <w:tabs>
          <w:tab w:val="left" w:pos="1134"/>
        </w:tabs>
        <w:rPr>
          <w:szCs w:val="24"/>
        </w:rPr>
      </w:pPr>
    </w:p>
    <w:p w:rsidR="00C94937" w:rsidRDefault="00C94937" w:rsidP="00E87060">
      <w:pPr>
        <w:jc w:val="right"/>
        <w:rPr>
          <w:sz w:val="28"/>
          <w:szCs w:val="28"/>
        </w:rPr>
      </w:pPr>
    </w:p>
    <w:p w:rsidR="00C94937" w:rsidRDefault="00C94937" w:rsidP="00E87060">
      <w:pPr>
        <w:jc w:val="right"/>
        <w:rPr>
          <w:sz w:val="28"/>
          <w:szCs w:val="28"/>
        </w:rPr>
      </w:pPr>
    </w:p>
    <w:p w:rsidR="00C94937" w:rsidRDefault="00C94937" w:rsidP="00E87060">
      <w:pPr>
        <w:jc w:val="right"/>
        <w:rPr>
          <w:sz w:val="28"/>
          <w:szCs w:val="28"/>
        </w:rPr>
      </w:pPr>
    </w:p>
    <w:p w:rsidR="00C94937" w:rsidRPr="00FC009D" w:rsidRDefault="00C94937" w:rsidP="00E8706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94937" w:rsidRPr="0022001A" w:rsidRDefault="00C94937" w:rsidP="00E8706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94937" w:rsidRPr="0022001A" w:rsidRDefault="00C94937" w:rsidP="00E8706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94937" w:rsidRPr="00FC009D" w:rsidRDefault="00C94937" w:rsidP="00E87060">
      <w:pPr>
        <w:jc w:val="right"/>
        <w:rPr>
          <w:b/>
          <w:sz w:val="22"/>
          <w:szCs w:val="22"/>
        </w:rPr>
      </w:pPr>
    </w:p>
    <w:p w:rsidR="00C94937" w:rsidRPr="00B03ADB" w:rsidRDefault="00C94937" w:rsidP="00E87060">
      <w:pPr>
        <w:jc w:val="center"/>
        <w:rPr>
          <w:sz w:val="28"/>
          <w:szCs w:val="28"/>
        </w:rPr>
      </w:pPr>
      <w:bookmarkStart w:id="181" w:name="_Анкета_Претендента_на"/>
      <w:bookmarkStart w:id="182" w:name="_Анкета_Участника_процедуры"/>
      <w:bookmarkStart w:id="183" w:name="_АНКЕТА_УЧАСТНИКА_КОНКУРСА"/>
      <w:bookmarkEnd w:id="181"/>
      <w:bookmarkEnd w:id="182"/>
      <w:bookmarkEnd w:id="18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94937" w:rsidRDefault="00C94937" w:rsidP="00E8706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94937" w:rsidRPr="00FC009D" w:rsidRDefault="00C94937" w:rsidP="00E87060">
      <w:pPr>
        <w:jc w:val="right"/>
        <w:rPr>
          <w:b/>
          <w:i/>
          <w:iCs/>
        </w:rPr>
      </w:pPr>
    </w:p>
    <w:p w:rsidR="00C94937" w:rsidRPr="00936804" w:rsidDel="00EC0238" w:rsidRDefault="00C94937" w:rsidP="00E87060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84" w:name="_Toc402520353"/>
      <w:bookmarkStart w:id="185" w:name="_Toc412201948"/>
      <w:bookmarkStart w:id="186" w:name="_Toc425773150"/>
      <w:r>
        <w:rPr>
          <w:rFonts w:ascii="Times New Roman" w:hAnsi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/>
          <w:b w:val="0"/>
          <w:i w:val="0"/>
        </w:rPr>
        <w:t>ПРИНАДЛЕЖНОСТ</w:t>
      </w:r>
      <w:r>
        <w:rPr>
          <w:rFonts w:ascii="Times New Roman" w:hAnsi="Times New Roman"/>
          <w:b w:val="0"/>
          <w:i w:val="0"/>
        </w:rPr>
        <w:t>И</w:t>
      </w:r>
      <w:r w:rsidRPr="00772FDB" w:rsidDel="00EC0238">
        <w:rPr>
          <w:rFonts w:ascii="Times New Roman" w:hAnsi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/>
          <w:b w:val="0"/>
          <w:i w:val="0"/>
        </w:rPr>
        <w:t xml:space="preserve"> (Форма 1.1)</w:t>
      </w:r>
      <w:bookmarkEnd w:id="184"/>
      <w:bookmarkEnd w:id="185"/>
      <w:bookmarkEnd w:id="186"/>
    </w:p>
    <w:p w:rsidR="00C94937" w:rsidRPr="00FC009D" w:rsidRDefault="00C94937" w:rsidP="00E8706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94937" w:rsidRDefault="00C94937" w:rsidP="00E87060">
      <w:pPr>
        <w:jc w:val="both"/>
        <w:rPr>
          <w:lang w:eastAsia="en-US"/>
        </w:rPr>
      </w:pPr>
    </w:p>
    <w:p w:rsidR="00C94937" w:rsidDel="00EC0238" w:rsidRDefault="00C94937" w:rsidP="00E87060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C94937" w:rsidRPr="002B303E" w:rsidDel="00EC0238" w:rsidRDefault="00C94937" w:rsidP="00E87060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C94937" w:rsidRPr="002B303E" w:rsidDel="00EC0238" w:rsidTr="004C27EA">
        <w:trPr>
          <w:tblHeader/>
        </w:trPr>
        <w:tc>
          <w:tcPr>
            <w:tcW w:w="540" w:type="dxa"/>
            <w:vAlign w:val="center"/>
          </w:tcPr>
          <w:p w:rsidR="00C94937" w:rsidRPr="005F6473" w:rsidDel="00EC0238" w:rsidRDefault="00C94937" w:rsidP="004C27E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C94937" w:rsidRPr="005F6473" w:rsidDel="00EC0238" w:rsidRDefault="00C94937" w:rsidP="004C27E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C94937" w:rsidRPr="005F6473" w:rsidDel="00EC0238" w:rsidRDefault="00C94937" w:rsidP="004C27E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C94937" w:rsidRPr="005F6473" w:rsidDel="00EC0238" w:rsidRDefault="00C94937" w:rsidP="004C27E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C94937" w:rsidRPr="005F6473" w:rsidDel="00EC0238" w:rsidRDefault="00C94937" w:rsidP="004C27EA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C94937" w:rsidRPr="002B303E" w:rsidDel="00EC0238" w:rsidTr="004C27EA">
        <w:trPr>
          <w:tblHeader/>
        </w:trPr>
        <w:tc>
          <w:tcPr>
            <w:tcW w:w="540" w:type="dxa"/>
            <w:vAlign w:val="center"/>
          </w:tcPr>
          <w:p w:rsidR="00C94937" w:rsidRPr="002B303E" w:rsidDel="00EC0238" w:rsidRDefault="00C94937" w:rsidP="004C27E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C94937" w:rsidRPr="002B303E" w:rsidDel="00EC0238" w:rsidTr="004C27EA">
        <w:tc>
          <w:tcPr>
            <w:tcW w:w="540" w:type="dxa"/>
          </w:tcPr>
          <w:p w:rsidR="00C94937" w:rsidRPr="002B303E" w:rsidDel="00EC0238" w:rsidRDefault="00C94937" w:rsidP="004C27E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C94937" w:rsidRPr="002B303E" w:rsidDel="00EC0238" w:rsidRDefault="00C94937" w:rsidP="004C27EA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C94937" w:rsidRPr="002B303E" w:rsidDel="00EC0238" w:rsidRDefault="00C94937" w:rsidP="004C27E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94937" w:rsidRPr="002B303E" w:rsidDel="00EC0238" w:rsidRDefault="00C94937" w:rsidP="004C27E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C94937" w:rsidRPr="002B303E" w:rsidDel="00EC0238" w:rsidTr="004C27EA">
        <w:tc>
          <w:tcPr>
            <w:tcW w:w="540" w:type="dxa"/>
          </w:tcPr>
          <w:p w:rsidR="00C94937" w:rsidRPr="002B303E" w:rsidDel="00EC0238" w:rsidRDefault="00C94937" w:rsidP="004C27E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C94937" w:rsidRPr="002B303E" w:rsidDel="00EC0238" w:rsidRDefault="00C94937" w:rsidP="004C27EA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C94937" w:rsidRPr="002B303E" w:rsidDel="00EC0238" w:rsidRDefault="00C94937" w:rsidP="004C27E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C94937" w:rsidRPr="002B303E" w:rsidDel="00EC0238" w:rsidTr="004C27EA">
        <w:trPr>
          <w:trHeight w:val="1671"/>
        </w:trPr>
        <w:tc>
          <w:tcPr>
            <w:tcW w:w="540" w:type="dxa"/>
            <w:vMerge w:val="restart"/>
          </w:tcPr>
          <w:p w:rsidR="00C94937" w:rsidRPr="002B303E" w:rsidDel="00EC0238" w:rsidRDefault="00C94937" w:rsidP="004C27E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C94937" w:rsidRPr="002B303E" w:rsidDel="00EC0238" w:rsidRDefault="00C94937" w:rsidP="004C27E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C94937" w:rsidRPr="002B303E" w:rsidDel="00EC0238" w:rsidRDefault="00C94937" w:rsidP="004C27E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C94937" w:rsidRPr="002B303E" w:rsidDel="00EC0238" w:rsidRDefault="00C94937" w:rsidP="004C27E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C94937" w:rsidRPr="002B303E" w:rsidDel="00EC0238" w:rsidRDefault="00C94937" w:rsidP="004C27EA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Указывается</w:t>
            </w:r>
          </w:p>
          <w:p w:rsidR="00C94937" w:rsidRPr="002B303E" w:rsidDel="00EC0238" w:rsidRDefault="00C94937" w:rsidP="004C27EA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C94937" w:rsidRPr="002B303E" w:rsidDel="00EC0238" w:rsidTr="004C27EA">
        <w:trPr>
          <w:trHeight w:val="1903"/>
        </w:trPr>
        <w:tc>
          <w:tcPr>
            <w:tcW w:w="540" w:type="dxa"/>
            <w:vMerge/>
          </w:tcPr>
          <w:p w:rsidR="00C94937" w:rsidRPr="002B303E" w:rsidDel="00EC0238" w:rsidRDefault="00C94937" w:rsidP="004C27E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C94937" w:rsidRPr="002B303E" w:rsidDel="00EC0238" w:rsidRDefault="00C94937" w:rsidP="004C27E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C94937" w:rsidRPr="002B303E" w:rsidDel="00EC0238" w:rsidRDefault="00C94937" w:rsidP="004C27EA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C94937" w:rsidRPr="002B303E" w:rsidDel="00EC0238" w:rsidRDefault="00C94937" w:rsidP="004C27EA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C94937" w:rsidRPr="002B303E" w:rsidDel="00EC0238" w:rsidTr="004C27EA">
        <w:trPr>
          <w:trHeight w:val="1404"/>
        </w:trPr>
        <w:tc>
          <w:tcPr>
            <w:tcW w:w="540" w:type="dxa"/>
            <w:vMerge w:val="restart"/>
          </w:tcPr>
          <w:p w:rsidR="00C94937" w:rsidRPr="002B303E" w:rsidDel="00EC0238" w:rsidRDefault="00C94937" w:rsidP="004C27EA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C94937" w:rsidRPr="005F6473" w:rsidDel="00EC0238" w:rsidRDefault="00C94937" w:rsidP="004C27EA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C94937" w:rsidRPr="00241B8D" w:rsidDel="00EC0238" w:rsidRDefault="00C94937" w:rsidP="004C27EA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C94937" w:rsidRPr="00241B8D" w:rsidDel="00EC0238" w:rsidRDefault="00C94937" w:rsidP="004C27EA">
            <w:pPr>
              <w:jc w:val="center"/>
              <w:rPr>
                <w:i/>
                <w:lang w:eastAsia="en-US"/>
              </w:rPr>
            </w:pPr>
            <w:r w:rsidRPr="00241B8D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C94937" w:rsidRPr="002B303E" w:rsidDel="00EC0238" w:rsidTr="004C27EA">
        <w:trPr>
          <w:trHeight w:val="1267"/>
        </w:trPr>
        <w:tc>
          <w:tcPr>
            <w:tcW w:w="540" w:type="dxa"/>
            <w:vMerge/>
          </w:tcPr>
          <w:p w:rsidR="00C94937" w:rsidRPr="002B303E" w:rsidDel="00EC0238" w:rsidRDefault="00C94937" w:rsidP="004C27E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C94937" w:rsidRPr="002B303E" w:rsidDel="00EC0238" w:rsidRDefault="00C94937" w:rsidP="004C27E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C94937" w:rsidRPr="005F6473" w:rsidDel="00EC0238" w:rsidRDefault="00C94937" w:rsidP="004C27EA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C94937" w:rsidRPr="005F6473" w:rsidDel="00EC0238" w:rsidRDefault="00C94937" w:rsidP="004C27EA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C94937" w:rsidRPr="002B303E" w:rsidDel="00EC0238" w:rsidRDefault="00C94937" w:rsidP="004C27EA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C94937" w:rsidRPr="00012898" w:rsidDel="00EC0238" w:rsidRDefault="00C94937" w:rsidP="00E8706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94937" w:rsidRPr="008B0FDE" w:rsidDel="00EC0238" w:rsidRDefault="00C94937" w:rsidP="00E8706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94937" w:rsidRPr="008B0FDE" w:rsidDel="00EC0238" w:rsidRDefault="00C94937" w:rsidP="00E8706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94937" w:rsidDel="00EC0238" w:rsidRDefault="00C94937" w:rsidP="00E8706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94937" w:rsidRPr="00FC009D" w:rsidDel="00EC0238" w:rsidRDefault="00C94937" w:rsidP="00E87060">
      <w:pPr>
        <w:jc w:val="center"/>
        <w:rPr>
          <w:b/>
        </w:rPr>
      </w:pPr>
    </w:p>
    <w:p w:rsidR="00C94937" w:rsidRPr="00FC009D" w:rsidDel="00EC0238" w:rsidRDefault="00C94937" w:rsidP="00E8706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94937" w:rsidRDefault="00C94937" w:rsidP="008E6F1A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94937" w:rsidRPr="00FC009D" w:rsidDel="00EC0238" w:rsidRDefault="00C94937" w:rsidP="008E6F1A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94937" w:rsidRPr="00FC009D" w:rsidDel="00EC0238" w:rsidRDefault="00C94937" w:rsidP="008E6F1A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94937" w:rsidRPr="0076483D" w:rsidDel="00EC0238" w:rsidRDefault="00C94937" w:rsidP="008E6F1A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94937" w:rsidRPr="00770FB1" w:rsidDel="00EC0238" w:rsidRDefault="00C94937" w:rsidP="008E6F1A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C94937" w:rsidRPr="00A356CF" w:rsidRDefault="00C94937" w:rsidP="003F744C">
      <w:pPr>
        <w:pStyle w:val="Times12"/>
        <w:tabs>
          <w:tab w:val="left" w:pos="1134"/>
        </w:tabs>
        <w:rPr>
          <w:szCs w:val="24"/>
        </w:rPr>
      </w:pPr>
    </w:p>
    <w:p w:rsidR="00C94937" w:rsidRDefault="00C94937" w:rsidP="00144C23">
      <w:pPr>
        <w:pStyle w:val="Times12"/>
        <w:ind w:right="-29"/>
        <w:rPr>
          <w:b/>
          <w:i/>
          <w:szCs w:val="24"/>
        </w:rPr>
      </w:pPr>
    </w:p>
    <w:p w:rsidR="00C94937" w:rsidRDefault="00C94937" w:rsidP="00144C23">
      <w:pPr>
        <w:pStyle w:val="Times12"/>
        <w:ind w:right="-29"/>
        <w:rPr>
          <w:b/>
          <w:i/>
          <w:szCs w:val="24"/>
        </w:rPr>
      </w:pPr>
    </w:p>
    <w:p w:rsidR="00C94937" w:rsidRDefault="00C94937" w:rsidP="00144C23">
      <w:pPr>
        <w:pStyle w:val="Times12"/>
        <w:ind w:right="-29"/>
        <w:rPr>
          <w:b/>
          <w:i/>
          <w:szCs w:val="24"/>
        </w:rPr>
      </w:pPr>
    </w:p>
    <w:p w:rsidR="00C94937" w:rsidRDefault="00C94937" w:rsidP="00E67716">
      <w:pPr>
        <w:rPr>
          <w:b/>
          <w:i/>
        </w:rPr>
        <w:sectPr w:rsidR="00C9493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94937" w:rsidRPr="00FC009D" w:rsidRDefault="00C94937" w:rsidP="001E08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94937" w:rsidRPr="00FC009D" w:rsidRDefault="00C94937" w:rsidP="00E67716">
      <w:pPr>
        <w:pStyle w:val="Times12"/>
        <w:ind w:left="10065" w:firstLine="0"/>
        <w:jc w:val="left"/>
        <w:rPr>
          <w:szCs w:val="24"/>
        </w:rPr>
      </w:pPr>
    </w:p>
    <w:p w:rsidR="00C94937" w:rsidRPr="00FC009D" w:rsidRDefault="00C94937" w:rsidP="00E67716">
      <w:pPr>
        <w:jc w:val="right"/>
        <w:rPr>
          <w:b/>
          <w:sz w:val="22"/>
          <w:szCs w:val="22"/>
        </w:rPr>
      </w:pPr>
    </w:p>
    <w:p w:rsidR="00C94937" w:rsidRPr="00FC009D" w:rsidRDefault="00C94937" w:rsidP="00E67716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187" w:name="_СВЕДЕНИЯ_О_ПРИНАДЛЕЖНОСТИ"/>
      <w:bookmarkStart w:id="188" w:name="_СВЕДЕНИЯ_О_ЦЕПОЧКЕ"/>
      <w:bookmarkStart w:id="189" w:name="_Toc402520354"/>
      <w:bookmarkStart w:id="190" w:name="_Toc412201949"/>
      <w:bookmarkStart w:id="191" w:name="_Toc425773151"/>
      <w:bookmarkEnd w:id="187"/>
      <w:bookmarkEnd w:id="188"/>
      <w:r w:rsidRPr="00EC0238">
        <w:rPr>
          <w:rFonts w:ascii="Times New Roman" w:hAnsi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/>
          <w:b w:val="0"/>
          <w:i w:val="0"/>
        </w:rPr>
        <w:t xml:space="preserve"> (Форма</w:t>
      </w:r>
      <w:r>
        <w:rPr>
          <w:rFonts w:ascii="Times New Roman" w:hAnsi="Times New Roman"/>
          <w:b w:val="0"/>
          <w:i w:val="0"/>
        </w:rPr>
        <w:t> 1.</w:t>
      </w:r>
      <w:r w:rsidRPr="00FC009D">
        <w:rPr>
          <w:rFonts w:ascii="Times New Roman" w:hAnsi="Times New Roman"/>
          <w:b w:val="0"/>
          <w:i w:val="0"/>
        </w:rPr>
        <w:t>2)</w:t>
      </w:r>
      <w:bookmarkEnd w:id="189"/>
      <w:bookmarkEnd w:id="190"/>
      <w:bookmarkEnd w:id="191"/>
    </w:p>
    <w:p w:rsidR="00C94937" w:rsidRPr="00FC009D" w:rsidRDefault="00C94937" w:rsidP="00E6771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94937" w:rsidRPr="00FC009D" w:rsidRDefault="00C94937" w:rsidP="00E6771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94937" w:rsidRPr="00FC009D" w:rsidRDefault="00C94937" w:rsidP="00E6771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94937" w:rsidRPr="00FC009D" w:rsidTr="004C27EA">
        <w:trPr>
          <w:trHeight w:val="510"/>
        </w:trPr>
        <w:tc>
          <w:tcPr>
            <w:tcW w:w="567" w:type="dxa"/>
            <w:vMerge w:val="restart"/>
            <w:vAlign w:val="center"/>
          </w:tcPr>
          <w:p w:rsidR="00C94937" w:rsidRPr="00FC009D" w:rsidRDefault="00C94937" w:rsidP="004C27E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C94937" w:rsidRPr="00FC009D" w:rsidRDefault="00C94937" w:rsidP="004C27E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C94937" w:rsidRPr="00FC009D" w:rsidRDefault="00C94937" w:rsidP="004C27E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4937" w:rsidRPr="00FC009D" w:rsidTr="004C27EA">
        <w:trPr>
          <w:trHeight w:val="1590"/>
        </w:trPr>
        <w:tc>
          <w:tcPr>
            <w:tcW w:w="567" w:type="dxa"/>
            <w:vMerge/>
            <w:vAlign w:val="center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C94937" w:rsidRPr="00FC009D" w:rsidRDefault="00C94937" w:rsidP="004C27E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7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94937" w:rsidRPr="00FC009D" w:rsidTr="004C27EA">
        <w:trPr>
          <w:trHeight w:val="630"/>
        </w:trPr>
        <w:tc>
          <w:tcPr>
            <w:tcW w:w="567" w:type="dxa"/>
            <w:noWrap/>
            <w:vAlign w:val="bottom"/>
          </w:tcPr>
          <w:p w:rsidR="00C94937" w:rsidRPr="00FC009D" w:rsidRDefault="00C94937" w:rsidP="004C27E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94937" w:rsidRPr="00FC009D" w:rsidRDefault="00C94937" w:rsidP="004C27E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7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7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4937" w:rsidRPr="00FC009D" w:rsidTr="004C27EA">
        <w:trPr>
          <w:trHeight w:val="315"/>
        </w:trPr>
        <w:tc>
          <w:tcPr>
            <w:tcW w:w="567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7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</w:tbl>
    <w:p w:rsidR="00C94937" w:rsidRPr="00FC009D" w:rsidRDefault="00C94937" w:rsidP="00E67716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FC009D" w:rsidRDefault="00C94937" w:rsidP="00E67716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4937" w:rsidRPr="00FC009D" w:rsidRDefault="00C94937" w:rsidP="00E6771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94937" w:rsidRPr="00FC009D" w:rsidRDefault="00C94937" w:rsidP="00E6771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94937" w:rsidRPr="00FC009D" w:rsidRDefault="00C94937" w:rsidP="00E67716">
      <w:pPr>
        <w:jc w:val="center"/>
        <w:rPr>
          <w:b/>
        </w:rPr>
      </w:pPr>
    </w:p>
    <w:p w:rsidR="00C94937" w:rsidRPr="00FC009D" w:rsidRDefault="00C94937" w:rsidP="00E6771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94937" w:rsidRPr="00FC009D" w:rsidRDefault="00C94937" w:rsidP="008E6F1A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94937" w:rsidRPr="00FC009D" w:rsidRDefault="00C94937" w:rsidP="00E67716">
      <w:pPr>
        <w:pStyle w:val="Times12"/>
        <w:ind w:firstLine="0"/>
        <w:jc w:val="left"/>
        <w:rPr>
          <w:szCs w:val="24"/>
        </w:rPr>
      </w:pPr>
    </w:p>
    <w:p w:rsidR="00C94937" w:rsidRPr="00FC009D" w:rsidRDefault="00C94937" w:rsidP="00E6771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C94937" w:rsidRPr="00FC009D" w:rsidRDefault="00C94937" w:rsidP="00E6771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94937" w:rsidRPr="00FC009D" w:rsidTr="004C27EA">
        <w:trPr>
          <w:trHeight w:val="510"/>
        </w:trPr>
        <w:tc>
          <w:tcPr>
            <w:tcW w:w="566" w:type="dxa"/>
            <w:vMerge w:val="restart"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94937" w:rsidRPr="00FC009D" w:rsidTr="004C27EA">
        <w:trPr>
          <w:trHeight w:val="1590"/>
        </w:trPr>
        <w:tc>
          <w:tcPr>
            <w:tcW w:w="566" w:type="dxa"/>
            <w:vMerge/>
            <w:vAlign w:val="center"/>
          </w:tcPr>
          <w:p w:rsidR="00C94937" w:rsidRPr="00FC009D" w:rsidRDefault="00C94937" w:rsidP="004C27E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94937" w:rsidRPr="00FC009D" w:rsidTr="004C27EA">
        <w:trPr>
          <w:trHeight w:val="630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56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</w:p>
        </w:tc>
      </w:tr>
    </w:tbl>
    <w:p w:rsidR="00C94937" w:rsidRDefault="00C94937" w:rsidP="00E67716">
      <w:pPr>
        <w:pStyle w:val="Times12"/>
        <w:ind w:firstLine="0"/>
        <w:jc w:val="left"/>
        <w:rPr>
          <w:szCs w:val="24"/>
        </w:rPr>
        <w:sectPr w:rsidR="00C94937" w:rsidSect="004C27E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94937" w:rsidRPr="00FC009D" w:rsidRDefault="00C94937" w:rsidP="00E6771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94937" w:rsidRPr="00FC009D" w:rsidTr="004C27EA">
        <w:trPr>
          <w:trHeight w:val="510"/>
        </w:trPr>
        <w:tc>
          <w:tcPr>
            <w:tcW w:w="12475" w:type="dxa"/>
            <w:gridSpan w:val="7"/>
            <w:vAlign w:val="bottom"/>
          </w:tcPr>
          <w:p w:rsidR="00C94937" w:rsidRPr="00FC009D" w:rsidRDefault="00C94937" w:rsidP="004C27E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4937" w:rsidRPr="00FC009D" w:rsidTr="004C27EA">
        <w:trPr>
          <w:trHeight w:val="1590"/>
        </w:trPr>
        <w:tc>
          <w:tcPr>
            <w:tcW w:w="851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C94937" w:rsidRPr="00FC009D" w:rsidRDefault="00C94937" w:rsidP="004C27EA">
            <w:pPr>
              <w:rPr>
                <w:i/>
                <w:sz w:val="20"/>
                <w:szCs w:val="20"/>
              </w:rPr>
            </w:pP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C94937" w:rsidRPr="00FC009D" w:rsidRDefault="00C94937" w:rsidP="004C27E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94937" w:rsidRPr="00FC009D" w:rsidTr="004C27EA">
        <w:trPr>
          <w:trHeight w:val="386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4937" w:rsidRPr="00FC009D" w:rsidTr="004C27EA">
        <w:trPr>
          <w:trHeight w:val="407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94937" w:rsidRPr="00FC009D" w:rsidTr="004C27EA">
        <w:trPr>
          <w:trHeight w:val="427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4937" w:rsidRPr="00FC009D" w:rsidTr="004C27EA">
        <w:trPr>
          <w:trHeight w:val="40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4937" w:rsidRPr="00FC009D" w:rsidTr="004C27EA">
        <w:trPr>
          <w:trHeight w:val="315"/>
        </w:trPr>
        <w:tc>
          <w:tcPr>
            <w:tcW w:w="85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94937" w:rsidRPr="00FC009D" w:rsidRDefault="00C94937" w:rsidP="004C27E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94937" w:rsidRPr="00FC009D" w:rsidRDefault="00C94937" w:rsidP="00E67716">
      <w:pPr>
        <w:jc w:val="right"/>
        <w:rPr>
          <w:sz w:val="22"/>
        </w:rPr>
      </w:pPr>
    </w:p>
    <w:p w:rsidR="00C94937" w:rsidRPr="00FC009D" w:rsidRDefault="00C94937" w:rsidP="00E67716">
      <w:pPr>
        <w:pStyle w:val="Times12"/>
        <w:jc w:val="right"/>
        <w:rPr>
          <w:bCs w:val="0"/>
          <w:sz w:val="28"/>
          <w:szCs w:val="28"/>
        </w:rPr>
        <w:sectPr w:rsidR="00C94937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94937" w:rsidRPr="00FC009D" w:rsidRDefault="00C94937" w:rsidP="00E6771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94937" w:rsidRPr="00FC009D" w:rsidRDefault="00C94937" w:rsidP="00E6771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4937" w:rsidRPr="00FC009D" w:rsidRDefault="00C94937" w:rsidP="00E6771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4937" w:rsidRPr="00FC009D" w:rsidRDefault="00C94937" w:rsidP="00E67716">
      <w:pPr>
        <w:pStyle w:val="Times12"/>
        <w:jc w:val="center"/>
        <w:rPr>
          <w:b/>
          <w:snapToGrid w:val="0"/>
          <w:szCs w:val="24"/>
        </w:rPr>
      </w:pPr>
    </w:p>
    <w:p w:rsidR="00C94937" w:rsidRPr="00B03ADB" w:rsidRDefault="00C94937" w:rsidP="00E6771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94937" w:rsidRPr="00FC009D" w:rsidRDefault="00C94937" w:rsidP="00E6771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94937" w:rsidRPr="00FC009D" w:rsidRDefault="00C94937" w:rsidP="00E67716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192" w:name="_Техническое_предложение_(Форма"/>
      <w:bookmarkStart w:id="193" w:name="_Toc235439567"/>
      <w:bookmarkStart w:id="194" w:name="_Toc390267515"/>
      <w:bookmarkStart w:id="195" w:name="_Toc412201950"/>
      <w:bookmarkStart w:id="196" w:name="_Toc425773152"/>
      <w:bookmarkEnd w:id="192"/>
      <w:r w:rsidRPr="00FC009D">
        <w:rPr>
          <w:rFonts w:ascii="Times New Roman" w:hAnsi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/>
          <w:b w:val="0"/>
          <w:i w:val="0"/>
        </w:rPr>
        <w:t>2</w:t>
      </w:r>
      <w:r w:rsidRPr="00FC009D">
        <w:rPr>
          <w:rFonts w:ascii="Times New Roman" w:hAnsi="Times New Roman"/>
          <w:b w:val="0"/>
          <w:i w:val="0"/>
        </w:rPr>
        <w:t>)</w:t>
      </w:r>
      <w:bookmarkEnd w:id="193"/>
      <w:bookmarkEnd w:id="194"/>
      <w:bookmarkEnd w:id="195"/>
      <w:bookmarkEnd w:id="196"/>
    </w:p>
    <w:p w:rsidR="00C94937" w:rsidRPr="00FC009D" w:rsidRDefault="00C94937" w:rsidP="00E6771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94937" w:rsidRPr="00927CFA" w:rsidRDefault="00C94937" w:rsidP="00E6771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94937" w:rsidRPr="00FC009D" w:rsidRDefault="00C94937" w:rsidP="00E67716">
      <w:pPr>
        <w:pStyle w:val="Times12"/>
        <w:rPr>
          <w:i/>
          <w:sz w:val="22"/>
        </w:rPr>
      </w:pPr>
    </w:p>
    <w:p w:rsidR="00C94937" w:rsidRPr="00FC009D" w:rsidRDefault="00C94937" w:rsidP="00E6771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94937" w:rsidRPr="00FC009D" w:rsidRDefault="00C94937" w:rsidP="00E67716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102E0C" w:rsidRDefault="00C94937" w:rsidP="00E67716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4937" w:rsidRPr="00102E0C" w:rsidRDefault="00C94937" w:rsidP="00E6771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102E0C" w:rsidRDefault="00C94937" w:rsidP="00E6771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4937" w:rsidRPr="00FC009D" w:rsidRDefault="00C94937" w:rsidP="00E67716">
      <w:pPr>
        <w:jc w:val="center"/>
        <w:rPr>
          <w:b/>
        </w:rPr>
      </w:pPr>
    </w:p>
    <w:p w:rsidR="00C94937" w:rsidRPr="00FC009D" w:rsidRDefault="00C94937" w:rsidP="00E6771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4937" w:rsidRPr="00FC009D" w:rsidRDefault="00C94937" w:rsidP="008E6F1A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4937" w:rsidRPr="00FC009D" w:rsidRDefault="00C94937" w:rsidP="008E6F1A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94937" w:rsidRPr="00102E0C" w:rsidRDefault="00C94937" w:rsidP="008E6F1A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94937" w:rsidRPr="00FC009D" w:rsidRDefault="00C94937" w:rsidP="008E6F1A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94937" w:rsidRPr="00FC009D" w:rsidRDefault="00C94937" w:rsidP="008E6F1A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94937" w:rsidRPr="00FC009D" w:rsidRDefault="00C94937" w:rsidP="00E6771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94937" w:rsidRPr="00FC009D" w:rsidRDefault="00C94937" w:rsidP="00E6771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94937" w:rsidRPr="00FC009D" w:rsidRDefault="00C94937" w:rsidP="00E6771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94937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94937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94937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94937" w:rsidRPr="00FC009D" w:rsidRDefault="00C94937" w:rsidP="00E67716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C94937" w:rsidRPr="00FC009D" w:rsidRDefault="00C94937" w:rsidP="00E67716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94937" w:rsidRPr="00FC009D" w:rsidRDefault="00C94937" w:rsidP="008E6F1A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94937" w:rsidRPr="00FC009D" w:rsidTr="004C27E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  <w:r w:rsidRPr="00FC009D">
              <w:t>Ссылки на ПП</w:t>
            </w:r>
          </w:p>
        </w:tc>
      </w:tr>
      <w:tr w:rsidR="00C94937" w:rsidRPr="00FC009D" w:rsidTr="004C27E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4937" w:rsidRPr="00FC009D" w:rsidRDefault="00C94937" w:rsidP="004C27EA">
            <w:pPr>
              <w:jc w:val="center"/>
            </w:pPr>
          </w:p>
        </w:tc>
      </w:tr>
      <w:tr w:rsidR="00C94937" w:rsidRPr="00FC009D" w:rsidTr="004C27E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4937" w:rsidRPr="00FC009D" w:rsidRDefault="00C94937" w:rsidP="004C27EA"/>
          <w:p w:rsidR="00C94937" w:rsidRPr="00FC009D" w:rsidRDefault="00C94937" w:rsidP="004C27E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94937" w:rsidRPr="00FC009D" w:rsidRDefault="00C94937" w:rsidP="004C27EA"/>
          <w:p w:rsidR="00C94937" w:rsidRPr="00FC009D" w:rsidRDefault="00C94937" w:rsidP="004C27EA">
            <w:r w:rsidRPr="00FC009D">
              <w:t>порядковый номер</w:t>
            </w:r>
          </w:p>
        </w:tc>
      </w:tr>
      <w:tr w:rsidR="00C94937" w:rsidRPr="00FC009D" w:rsidTr="004C27E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4937" w:rsidRPr="00FC009D" w:rsidRDefault="00C94937" w:rsidP="004C27E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94937" w:rsidRPr="00FC009D" w:rsidRDefault="00C94937" w:rsidP="004C27EA">
            <w:r w:rsidRPr="00FC009D">
              <w:t xml:space="preserve">номер пункта Технических требований </w:t>
            </w:r>
          </w:p>
        </w:tc>
      </w:tr>
      <w:tr w:rsidR="00C94937" w:rsidRPr="00FC009D" w:rsidTr="004C27E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4937" w:rsidRPr="00FC009D" w:rsidRDefault="00C94937" w:rsidP="004C27E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94937" w:rsidRPr="00FC009D" w:rsidRDefault="00C94937" w:rsidP="004C27EA"/>
        </w:tc>
      </w:tr>
      <w:tr w:rsidR="00C94937" w:rsidRPr="00FC009D" w:rsidTr="004C27E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4937" w:rsidRPr="00FC009D" w:rsidRDefault="00C94937" w:rsidP="004C27EA"/>
        </w:tc>
        <w:tc>
          <w:tcPr>
            <w:tcW w:w="7513" w:type="dxa"/>
            <w:gridSpan w:val="3"/>
          </w:tcPr>
          <w:p w:rsidR="00C94937" w:rsidRPr="00FC009D" w:rsidRDefault="00C94937" w:rsidP="004C27EA">
            <w:r w:rsidRPr="00FC009D">
              <w:t>"да" - будет выполнен полностью</w:t>
            </w:r>
          </w:p>
        </w:tc>
      </w:tr>
      <w:tr w:rsidR="00C94937" w:rsidRPr="00FC009D" w:rsidTr="004C27E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4937" w:rsidRPr="00FC009D" w:rsidRDefault="00C94937" w:rsidP="004C27EA"/>
        </w:tc>
        <w:tc>
          <w:tcPr>
            <w:tcW w:w="7513" w:type="dxa"/>
            <w:gridSpan w:val="3"/>
          </w:tcPr>
          <w:p w:rsidR="00C94937" w:rsidRPr="00FC009D" w:rsidRDefault="00C94937" w:rsidP="004C27EA">
            <w:r w:rsidRPr="00FC009D">
              <w:t>"нет" - не будет выполнен</w:t>
            </w:r>
          </w:p>
        </w:tc>
      </w:tr>
      <w:tr w:rsidR="00C94937" w:rsidRPr="00FC009D" w:rsidTr="004C27E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4937" w:rsidRPr="00FC009D" w:rsidRDefault="00C94937" w:rsidP="004C27EA"/>
        </w:tc>
        <w:tc>
          <w:tcPr>
            <w:tcW w:w="7513" w:type="dxa"/>
            <w:gridSpan w:val="3"/>
          </w:tcPr>
          <w:p w:rsidR="00C94937" w:rsidRPr="00FC009D" w:rsidRDefault="00C94937" w:rsidP="004C27EA">
            <w:r w:rsidRPr="00FC009D">
              <w:t>"частично" – выполняется с "такими-то" ограничениями</w:t>
            </w:r>
          </w:p>
        </w:tc>
      </w:tr>
      <w:tr w:rsidR="00C94937" w:rsidRPr="00FC009D" w:rsidTr="004C27E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4937" w:rsidRPr="00FC009D" w:rsidRDefault="00C94937" w:rsidP="004C27E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94937" w:rsidRPr="00FC009D" w:rsidRDefault="00C94937" w:rsidP="004C27EA">
            <w:r w:rsidRPr="00FC009D">
              <w:t>необходимые пояснения</w:t>
            </w:r>
          </w:p>
        </w:tc>
      </w:tr>
      <w:tr w:rsidR="00C94937" w:rsidRPr="00FC009D" w:rsidTr="004C27E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4937" w:rsidRPr="00FC009D" w:rsidRDefault="00C94937" w:rsidP="004C27E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94937" w:rsidRPr="00FC009D" w:rsidRDefault="00C94937" w:rsidP="004C27E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4937" w:rsidRPr="00FC009D" w:rsidRDefault="00C94937" w:rsidP="00E67716">
      <w:pPr>
        <w:shd w:val="clear" w:color="auto" w:fill="FFFFFF"/>
        <w:tabs>
          <w:tab w:val="left" w:pos="1080"/>
        </w:tabs>
        <w:suppressAutoHyphens/>
        <w:ind w:firstLine="540"/>
      </w:pPr>
    </w:p>
    <w:p w:rsidR="00C94937" w:rsidRPr="00FC009D" w:rsidRDefault="00C94937" w:rsidP="00E67716">
      <w:pPr>
        <w:shd w:val="clear" w:color="auto" w:fill="FFFFFF"/>
        <w:tabs>
          <w:tab w:val="left" w:pos="1080"/>
        </w:tabs>
        <w:suppressAutoHyphens/>
        <w:ind w:firstLine="540"/>
      </w:pPr>
    </w:p>
    <w:p w:rsidR="00C94937" w:rsidRPr="00FC009D" w:rsidRDefault="00C94937" w:rsidP="00E6771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94937" w:rsidRPr="00FC009D" w:rsidTr="004C27EA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C94937" w:rsidRPr="00FC009D" w:rsidRDefault="00C94937" w:rsidP="004C27E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C94937" w:rsidRPr="00FC009D" w:rsidRDefault="00C94937" w:rsidP="004C27E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C94937" w:rsidRPr="00FC009D" w:rsidRDefault="00C94937" w:rsidP="004C27E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C94937" w:rsidRPr="00FC009D" w:rsidRDefault="00C94937" w:rsidP="004C27E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94937" w:rsidRPr="00FC009D" w:rsidTr="004C27EA">
        <w:trPr>
          <w:trHeight w:val="371"/>
        </w:trPr>
        <w:tc>
          <w:tcPr>
            <w:tcW w:w="600" w:type="dxa"/>
          </w:tcPr>
          <w:p w:rsidR="00C94937" w:rsidRPr="00FC009D" w:rsidRDefault="00C94937" w:rsidP="004C27E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94937" w:rsidRPr="00FC009D" w:rsidRDefault="00C94937" w:rsidP="004C27EA"/>
        </w:tc>
        <w:tc>
          <w:tcPr>
            <w:tcW w:w="1440" w:type="dxa"/>
          </w:tcPr>
          <w:p w:rsidR="00C94937" w:rsidRPr="00FC009D" w:rsidRDefault="00C94937" w:rsidP="004C27EA"/>
        </w:tc>
        <w:tc>
          <w:tcPr>
            <w:tcW w:w="2880" w:type="dxa"/>
          </w:tcPr>
          <w:p w:rsidR="00C94937" w:rsidRPr="00FC009D" w:rsidRDefault="00C94937" w:rsidP="004C27EA">
            <w:pPr>
              <w:ind w:firstLine="16"/>
              <w:jc w:val="center"/>
            </w:pPr>
          </w:p>
        </w:tc>
      </w:tr>
      <w:tr w:rsidR="00C94937" w:rsidRPr="00FC009D" w:rsidTr="004C27EA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C94937" w:rsidRPr="00FC009D" w:rsidRDefault="00C94937" w:rsidP="004C27E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C94937" w:rsidRPr="00FC009D" w:rsidRDefault="00C94937" w:rsidP="004C27E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C94937" w:rsidRPr="00FC009D" w:rsidRDefault="00C94937" w:rsidP="004C27EA"/>
        </w:tc>
        <w:tc>
          <w:tcPr>
            <w:tcW w:w="2880" w:type="dxa"/>
            <w:tcBorders>
              <w:bottom w:val="double" w:sz="4" w:space="0" w:color="auto"/>
            </w:tcBorders>
          </w:tcPr>
          <w:p w:rsidR="00C94937" w:rsidRPr="00FC009D" w:rsidRDefault="00C94937" w:rsidP="004C27EA">
            <w:pPr>
              <w:ind w:firstLine="16"/>
              <w:jc w:val="center"/>
            </w:pPr>
          </w:p>
        </w:tc>
      </w:tr>
    </w:tbl>
    <w:p w:rsidR="00C94937" w:rsidRPr="00FC009D" w:rsidRDefault="00C94937" w:rsidP="00E6771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94937" w:rsidRPr="00FC009D" w:rsidRDefault="00C94937" w:rsidP="008E6F1A">
      <w:pPr>
        <w:pStyle w:val="a"/>
        <w:numPr>
          <w:ilvl w:val="4"/>
          <w:numId w:val="2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94937" w:rsidRPr="00FC009D" w:rsidRDefault="00C94937" w:rsidP="00E67716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94937" w:rsidRDefault="00C94937" w:rsidP="00E67716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709"/>
        <w:rPr>
          <w:i/>
          <w:sz w:val="24"/>
          <w:szCs w:val="24"/>
        </w:rPr>
      </w:pPr>
    </w:p>
    <w:p w:rsidR="00C94937" w:rsidRDefault="00C94937" w:rsidP="00E67716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709"/>
        <w:rPr>
          <w:i/>
          <w:sz w:val="24"/>
          <w:szCs w:val="24"/>
        </w:rPr>
      </w:pPr>
    </w:p>
    <w:p w:rsidR="00C94937" w:rsidRDefault="00C94937" w:rsidP="00E67716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709"/>
        <w:rPr>
          <w:i/>
          <w:sz w:val="24"/>
          <w:szCs w:val="24"/>
        </w:rPr>
      </w:pPr>
    </w:p>
    <w:p w:rsidR="00C94937" w:rsidRDefault="00C94937" w:rsidP="00E67716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709"/>
        <w:rPr>
          <w:i/>
          <w:sz w:val="24"/>
          <w:szCs w:val="24"/>
        </w:rPr>
      </w:pPr>
    </w:p>
    <w:p w:rsidR="00C94937" w:rsidRPr="00FC009D" w:rsidRDefault="00C94937" w:rsidP="00E67716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709"/>
        <w:rPr>
          <w:i/>
          <w:sz w:val="24"/>
          <w:szCs w:val="24"/>
        </w:rPr>
      </w:pPr>
    </w:p>
    <w:p w:rsidR="00C94937" w:rsidRDefault="00C94937" w:rsidP="00E67716">
      <w:pPr>
        <w:rPr>
          <w:b/>
          <w:i/>
        </w:rPr>
        <w:sectPr w:rsidR="00C9493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94937" w:rsidRPr="00FC009D" w:rsidRDefault="00C94937" w:rsidP="004C27E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94937" w:rsidRDefault="00C94937" w:rsidP="00A5016F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4937" w:rsidRDefault="00C94937" w:rsidP="00A5016F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4937" w:rsidRPr="00012898" w:rsidRDefault="00C94937" w:rsidP="004C27EA">
      <w:pPr>
        <w:pStyle w:val="Times12"/>
        <w:jc w:val="center"/>
        <w:rPr>
          <w:b/>
        </w:rPr>
      </w:pPr>
    </w:p>
    <w:p w:rsidR="00C94937" w:rsidRPr="00B03ADB" w:rsidRDefault="00C94937" w:rsidP="004C27E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94937" w:rsidRDefault="00C94937" w:rsidP="004C27EA">
      <w:pPr>
        <w:jc w:val="right"/>
        <w:rPr>
          <w:b/>
          <w:i/>
          <w:iCs/>
        </w:rPr>
      </w:pPr>
    </w:p>
    <w:p w:rsidR="00C94937" w:rsidRPr="00FC009D" w:rsidRDefault="00C94937" w:rsidP="004C27E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94937" w:rsidRPr="00FC009D" w:rsidRDefault="00C94937" w:rsidP="004C27EA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94937" w:rsidRPr="00FC009D" w:rsidRDefault="00C94937" w:rsidP="004C27EA">
      <w:pPr>
        <w:pStyle w:val="Heading2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/>
          <w:b w:val="0"/>
          <w:i w:val="0"/>
        </w:rPr>
      </w:pPr>
      <w:bookmarkStart w:id="197" w:name="_Toc235436488"/>
      <w:bookmarkStart w:id="198" w:name="_Toc235020001"/>
      <w:bookmarkStart w:id="199" w:name="_Toc251779154"/>
      <w:bookmarkStart w:id="200" w:name="_Toc390267518"/>
      <w:bookmarkStart w:id="201" w:name="_Toc412201953"/>
      <w:bookmarkStart w:id="202" w:name="_Toc425773153"/>
      <w:r w:rsidRPr="00FC009D">
        <w:rPr>
          <w:rFonts w:ascii="Times New Roman" w:hAnsi="Times New Roman"/>
          <w:b w:val="0"/>
          <w:i w:val="0"/>
        </w:rPr>
        <w:t xml:space="preserve">СВОДНАЯ ТАБЛИЦА СТОИМОСТИ </w:t>
      </w:r>
      <w:bookmarkEnd w:id="197"/>
      <w:r w:rsidRPr="00FC009D">
        <w:rPr>
          <w:rFonts w:ascii="Times New Roman" w:hAnsi="Times New Roman"/>
          <w:b w:val="0"/>
          <w:i w:val="0"/>
        </w:rPr>
        <w:t xml:space="preserve">(Форма </w:t>
      </w:r>
      <w:r>
        <w:rPr>
          <w:rFonts w:ascii="Times New Roman" w:hAnsi="Times New Roman"/>
          <w:b w:val="0"/>
          <w:i w:val="0"/>
        </w:rPr>
        <w:t>3</w:t>
      </w:r>
      <w:r w:rsidRPr="00FC009D">
        <w:rPr>
          <w:rFonts w:ascii="Times New Roman" w:hAnsi="Times New Roman"/>
          <w:b w:val="0"/>
          <w:i w:val="0"/>
        </w:rPr>
        <w:t>)</w:t>
      </w:r>
      <w:bookmarkEnd w:id="198"/>
      <w:bookmarkEnd w:id="199"/>
      <w:bookmarkEnd w:id="200"/>
      <w:bookmarkEnd w:id="201"/>
      <w:bookmarkEnd w:id="202"/>
    </w:p>
    <w:p w:rsidR="00C94937" w:rsidRPr="00FC009D" w:rsidRDefault="00C94937" w:rsidP="004C27EA"/>
    <w:p w:rsidR="00C94937" w:rsidRPr="00102E0C" w:rsidRDefault="00C94937" w:rsidP="004C27EA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94937" w:rsidRPr="00FC009D" w:rsidRDefault="00C94937" w:rsidP="004C27EA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94937" w:rsidRPr="00FC009D" w:rsidRDefault="00C94937" w:rsidP="004C27EA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94937" w:rsidRPr="00FC009D" w:rsidTr="004C27EA">
        <w:trPr>
          <w:cantSplit/>
          <w:trHeight w:val="1629"/>
        </w:trPr>
        <w:tc>
          <w:tcPr>
            <w:tcW w:w="202" w:type="pct"/>
            <w:vAlign w:val="center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C94937" w:rsidRPr="00FC009D" w:rsidTr="004C27EA">
        <w:trPr>
          <w:cantSplit/>
          <w:trHeight w:val="277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94937" w:rsidRPr="00FC009D" w:rsidTr="004C27EA">
        <w:trPr>
          <w:cantSplit/>
          <w:trHeight w:val="355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B14F84" w:rsidRDefault="00C94937" w:rsidP="004C27EA">
            <w:pPr>
              <w:pStyle w:val="af8"/>
              <w:ind w:left="20" w:right="11"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B14F84">
              <w:rPr>
                <w:rFonts w:ascii="Times New Roman" w:hAnsi="Times New Roman"/>
                <w:szCs w:val="24"/>
              </w:rPr>
              <w:t>Этап 1.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0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94937" w:rsidRPr="00FC009D" w:rsidRDefault="00C94937" w:rsidP="004C27EA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94937" w:rsidRPr="00FC009D" w:rsidRDefault="00C94937" w:rsidP="004C27E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94937" w:rsidRPr="00FC009D" w:rsidRDefault="00C94937" w:rsidP="004C27EA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102E0C" w:rsidRDefault="00C94937" w:rsidP="004C27EA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4937" w:rsidRPr="00102E0C" w:rsidRDefault="00C94937" w:rsidP="004C27E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102E0C" w:rsidRDefault="00C94937" w:rsidP="004C27E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4937" w:rsidRPr="00FC009D" w:rsidRDefault="00C94937" w:rsidP="004C27EA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t xml:space="preserve">СПЕЦИФИКАЦИЯ РАСЧЕТА СТОИМОСТИ УСЛУГ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C94937" w:rsidRPr="00FC009D" w:rsidRDefault="00C94937" w:rsidP="004C27EA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94937" w:rsidRPr="00FC009D" w:rsidTr="004C27EA">
        <w:trPr>
          <w:cantSplit/>
          <w:trHeight w:val="865"/>
        </w:trPr>
        <w:tc>
          <w:tcPr>
            <w:tcW w:w="239" w:type="pct"/>
            <w:vMerge w:val="restart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vAlign w:val="center"/>
          </w:tcPr>
          <w:p w:rsidR="00C94937" w:rsidRPr="00FC009D" w:rsidRDefault="00C94937" w:rsidP="004C27E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vAlign w:val="center"/>
          </w:tcPr>
          <w:p w:rsidR="00C94937" w:rsidRPr="00FC009D" w:rsidRDefault="00C94937" w:rsidP="004C27E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94937" w:rsidRPr="00FC009D" w:rsidTr="004C27EA">
        <w:trPr>
          <w:cantSplit/>
          <w:trHeight w:val="195"/>
        </w:trPr>
        <w:tc>
          <w:tcPr>
            <w:tcW w:w="239" w:type="pct"/>
            <w:vMerge/>
            <w:shd w:val="clear" w:color="auto" w:fill="E0E0E0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shd w:val="clear" w:color="auto" w:fill="E0E0E0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vAlign w:val="center"/>
          </w:tcPr>
          <w:p w:rsidR="00C94937" w:rsidRPr="00FC009D" w:rsidRDefault="00C94937" w:rsidP="004C27EA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vAlign w:val="center"/>
          </w:tcPr>
          <w:p w:rsidR="00C94937" w:rsidRPr="00FC009D" w:rsidRDefault="00C94937" w:rsidP="004C27EA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shd w:val="clear" w:color="auto" w:fill="E0E0E0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shd w:val="clear" w:color="auto" w:fill="E0E0E0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shd w:val="clear" w:color="auto" w:fill="E0E0E0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jc w:val="center"/>
              <w:rPr>
                <w:rFonts w:ascii="Times New Roman" w:hAnsi="Times New Roman"/>
                <w:bCs/>
                <w:szCs w:val="24"/>
              </w:rPr>
            </w:pPr>
            <w:r w:rsidRPr="00B14F84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717" w:type="pct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ind w:right="-30"/>
              <w:jc w:val="center"/>
              <w:rPr>
                <w:rFonts w:ascii="Times New Roman" w:hAnsi="Times New Roman"/>
                <w:bCs/>
                <w:szCs w:val="24"/>
              </w:rPr>
            </w:pPr>
            <w:r w:rsidRPr="00B14F84">
              <w:rPr>
                <w:rFonts w:ascii="Times New Roman" w:hAnsi="Times New Roman"/>
                <w:bCs/>
                <w:szCs w:val="24"/>
              </w:rPr>
              <w:t>2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ind w:right="-30"/>
              <w:jc w:val="center"/>
              <w:rPr>
                <w:rFonts w:ascii="Times New Roman" w:hAnsi="Times New Roman"/>
                <w:bCs/>
                <w:szCs w:val="24"/>
              </w:rPr>
            </w:pPr>
            <w:r w:rsidRPr="00B14F84">
              <w:rPr>
                <w:rFonts w:ascii="Times New Roman" w:hAnsi="Times New Roman"/>
                <w:bCs/>
                <w:szCs w:val="24"/>
              </w:rPr>
              <w:t>3</w:t>
            </w:r>
          </w:p>
        </w:tc>
        <w:tc>
          <w:tcPr>
            <w:tcW w:w="502" w:type="pct"/>
            <w:shd w:val="clear" w:color="auto" w:fill="FFFFFF"/>
          </w:tcPr>
          <w:p w:rsidR="00C94937" w:rsidRPr="00B14F84" w:rsidRDefault="00C94937" w:rsidP="004C27EA">
            <w:pPr>
              <w:pStyle w:val="af8"/>
              <w:ind w:right="-30"/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B14F84">
              <w:rPr>
                <w:rFonts w:ascii="Times New Roman" w:hAnsi="Times New Roman"/>
                <w:bCs/>
                <w:szCs w:val="24"/>
                <w:lang w:val="en-US"/>
              </w:rPr>
              <w:t>4</w:t>
            </w:r>
          </w:p>
        </w:tc>
        <w:tc>
          <w:tcPr>
            <w:tcW w:w="411" w:type="pct"/>
            <w:shd w:val="clear" w:color="auto" w:fill="FFFFFF"/>
          </w:tcPr>
          <w:p w:rsidR="00C94937" w:rsidRPr="00B14F84" w:rsidRDefault="00C94937" w:rsidP="004C27EA">
            <w:pPr>
              <w:pStyle w:val="af8"/>
              <w:ind w:right="-30"/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B14F84">
              <w:rPr>
                <w:rFonts w:ascii="Times New Roman" w:hAnsi="Times New Roman"/>
                <w:bCs/>
                <w:szCs w:val="24"/>
                <w:lang w:val="en-US"/>
              </w:rPr>
              <w:t>5</w:t>
            </w:r>
          </w:p>
        </w:tc>
        <w:tc>
          <w:tcPr>
            <w:tcW w:w="443" w:type="pct"/>
            <w:shd w:val="clear" w:color="auto" w:fill="FFFFFF"/>
          </w:tcPr>
          <w:p w:rsidR="00C94937" w:rsidRPr="00B14F84" w:rsidRDefault="00C94937" w:rsidP="004C27EA">
            <w:pPr>
              <w:pStyle w:val="af8"/>
              <w:ind w:right="-30"/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B14F84">
              <w:rPr>
                <w:rFonts w:ascii="Times New Roman" w:hAnsi="Times New Roman"/>
                <w:bCs/>
                <w:szCs w:val="24"/>
                <w:lang w:val="en-US"/>
              </w:rPr>
              <w:t>6</w:t>
            </w:r>
          </w:p>
        </w:tc>
        <w:tc>
          <w:tcPr>
            <w:tcW w:w="781" w:type="pct"/>
            <w:shd w:val="clear" w:color="auto" w:fill="FFFFFF"/>
          </w:tcPr>
          <w:p w:rsidR="00C94937" w:rsidRPr="00B14F84" w:rsidRDefault="00C94937" w:rsidP="004C27EA">
            <w:pPr>
              <w:pStyle w:val="af8"/>
              <w:ind w:right="-30"/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B14F84">
              <w:rPr>
                <w:rFonts w:ascii="Times New Roman" w:hAnsi="Times New Roman"/>
                <w:bCs/>
                <w:szCs w:val="24"/>
                <w:lang w:val="en-US"/>
              </w:rPr>
              <w:t>7</w:t>
            </w:r>
          </w:p>
        </w:tc>
        <w:tc>
          <w:tcPr>
            <w:tcW w:w="713" w:type="pct"/>
            <w:shd w:val="clear" w:color="auto" w:fill="FFFFFF"/>
          </w:tcPr>
          <w:p w:rsidR="00C94937" w:rsidRPr="00B14F84" w:rsidRDefault="00C94937" w:rsidP="004C27EA">
            <w:pPr>
              <w:pStyle w:val="af8"/>
              <w:ind w:right="-30"/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B14F84">
              <w:rPr>
                <w:rFonts w:ascii="Times New Roman" w:hAnsi="Times New Roman"/>
                <w:bCs/>
                <w:szCs w:val="24"/>
                <w:lang w:val="en-US"/>
              </w:rPr>
              <w:t>8</w:t>
            </w:r>
          </w:p>
        </w:tc>
        <w:tc>
          <w:tcPr>
            <w:tcW w:w="643" w:type="pct"/>
            <w:shd w:val="clear" w:color="auto" w:fill="FFFFFF"/>
          </w:tcPr>
          <w:p w:rsidR="00C94937" w:rsidRPr="00B14F84" w:rsidRDefault="00C94937" w:rsidP="004C27EA">
            <w:pPr>
              <w:pStyle w:val="af8"/>
              <w:ind w:right="-30"/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B14F84">
              <w:rPr>
                <w:rFonts w:ascii="Times New Roman" w:hAnsi="Times New Roman"/>
                <w:bCs/>
                <w:szCs w:val="24"/>
                <w:lang w:val="en-US"/>
              </w:rPr>
              <w:t>9=8*7</w:t>
            </w: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761" w:type="pct"/>
            <w:gridSpan w:val="9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ind w:right="-30"/>
              <w:jc w:val="center"/>
            </w:pPr>
          </w:p>
        </w:tc>
        <w:tc>
          <w:tcPr>
            <w:tcW w:w="548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ind w:right="-30"/>
              <w:jc w:val="center"/>
            </w:pPr>
          </w:p>
        </w:tc>
        <w:tc>
          <w:tcPr>
            <w:tcW w:w="548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761" w:type="pct"/>
            <w:gridSpan w:val="9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ind w:right="-30"/>
              <w:jc w:val="center"/>
            </w:pPr>
          </w:p>
        </w:tc>
        <w:tc>
          <w:tcPr>
            <w:tcW w:w="548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C94937" w:rsidRPr="00B14F84" w:rsidRDefault="00C94937" w:rsidP="004C27EA">
            <w:pPr>
              <w:pStyle w:val="af8"/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ind w:right="-30"/>
              <w:jc w:val="center"/>
            </w:pPr>
          </w:p>
        </w:tc>
        <w:tc>
          <w:tcPr>
            <w:tcW w:w="548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 w:firstLine="2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C94937" w:rsidRPr="008E6F1A" w:rsidRDefault="00C94937" w:rsidP="004C27E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</w:t>
            </w:r>
            <w:r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C94937" w:rsidRPr="005051E4" w:rsidRDefault="00C94937" w:rsidP="004C27EA">
            <w:pPr>
              <w:snapToGrid w:val="0"/>
              <w:ind w:right="11" w:firstLine="2"/>
              <w:rPr>
                <w:bCs/>
                <w:lang w:val="en-US"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C94937" w:rsidRPr="005051E4" w:rsidRDefault="00C94937" w:rsidP="004C27EA">
            <w:pPr>
              <w:snapToGrid w:val="0"/>
              <w:ind w:right="11" w:firstLine="2"/>
              <w:rPr>
                <w:bCs/>
                <w:lang w:val="en-US"/>
              </w:rPr>
            </w:pPr>
            <w:r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C94937" w:rsidRPr="005051E4" w:rsidRDefault="00C94937" w:rsidP="004C27E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</w:t>
            </w:r>
            <w:r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58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4937" w:rsidRPr="00FC009D" w:rsidTr="004C27EA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C94937" w:rsidRPr="00FC009D" w:rsidRDefault="00C94937" w:rsidP="004C27E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C94937" w:rsidRPr="00FC009D" w:rsidRDefault="00C94937" w:rsidP="004C27E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94937" w:rsidRPr="00C17731" w:rsidRDefault="00C94937" w:rsidP="004C27EA">
      <w:pPr>
        <w:ind w:firstLine="709"/>
        <w:rPr>
          <w:b/>
          <w:i/>
          <w:sz w:val="22"/>
        </w:rPr>
      </w:pPr>
    </w:p>
    <w:p w:rsidR="00C94937" w:rsidRPr="00FC009D" w:rsidRDefault="00C94937" w:rsidP="004C27EA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102E0C" w:rsidRDefault="00C94937" w:rsidP="004C27EA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4937" w:rsidRPr="00102E0C" w:rsidRDefault="00C94937" w:rsidP="004C27E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102E0C" w:rsidRDefault="00C94937" w:rsidP="004C27E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4937" w:rsidRPr="00FC009D" w:rsidRDefault="00C94937" w:rsidP="004C27EA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t>ИНСТРУКЦИИ ПО ЗАПОЛНЕНИЮ</w:t>
      </w:r>
    </w:p>
    <w:p w:rsidR="00C94937" w:rsidRPr="00FC009D" w:rsidRDefault="00C94937" w:rsidP="008E6F1A">
      <w:pPr>
        <w:pStyle w:val="BodyTextIndent3"/>
        <w:numPr>
          <w:ilvl w:val="1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94937" w:rsidRPr="00FC009D" w:rsidRDefault="00C94937" w:rsidP="008E6F1A">
      <w:pPr>
        <w:pStyle w:val="BodyTextIndent3"/>
        <w:numPr>
          <w:ilvl w:val="0"/>
          <w:numId w:val="5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94937" w:rsidRPr="00102E0C" w:rsidRDefault="00C94937" w:rsidP="008E6F1A">
      <w:pPr>
        <w:pStyle w:val="BodyTextIndent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94937" w:rsidRPr="00FC009D" w:rsidRDefault="00C94937" w:rsidP="008E6F1A">
      <w:pPr>
        <w:pStyle w:val="BodyTextIndent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94937" w:rsidRPr="00FC009D" w:rsidRDefault="00C94937" w:rsidP="008E6F1A">
      <w:pPr>
        <w:pStyle w:val="BodyTextIndent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94937" w:rsidRDefault="00C94937" w:rsidP="008E6F1A">
      <w:pPr>
        <w:pStyle w:val="BodyTextIndent3"/>
        <w:numPr>
          <w:ilvl w:val="0"/>
          <w:numId w:val="5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Pr="00FC009D" w:rsidRDefault="00C94937" w:rsidP="00312232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94937" w:rsidRPr="00FC009D" w:rsidRDefault="00C94937" w:rsidP="0031223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4937" w:rsidRPr="00FC009D" w:rsidRDefault="00C94937" w:rsidP="0031223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4937" w:rsidRPr="00FC009D" w:rsidRDefault="00C94937" w:rsidP="00312232">
      <w:pPr>
        <w:pStyle w:val="Times12"/>
        <w:jc w:val="center"/>
        <w:rPr>
          <w:b/>
          <w:snapToGrid w:val="0"/>
          <w:szCs w:val="24"/>
        </w:rPr>
      </w:pPr>
    </w:p>
    <w:p w:rsidR="00C94937" w:rsidRPr="00B03ADB" w:rsidRDefault="00C94937" w:rsidP="0031223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94937" w:rsidRPr="00FC009D" w:rsidRDefault="00C94937" w:rsidP="0031223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94937" w:rsidRPr="00FC009D" w:rsidRDefault="00C94937" w:rsidP="00312232">
      <w:pPr>
        <w:pStyle w:val="Heading2"/>
        <w:numPr>
          <w:ilvl w:val="0"/>
          <w:numId w:val="0"/>
        </w:numPr>
        <w:spacing w:before="120" w:after="0"/>
        <w:jc w:val="center"/>
        <w:rPr>
          <w:rFonts w:ascii="Times New Roman" w:hAnsi="Times New Roman"/>
          <w:b w:val="0"/>
          <w:i w:val="0"/>
        </w:rPr>
      </w:pPr>
      <w:bookmarkStart w:id="203" w:name="_Toc390267521"/>
      <w:bookmarkStart w:id="204" w:name="_Toc412201956"/>
      <w:bookmarkStart w:id="205" w:name="_Toc425773154"/>
      <w:r w:rsidRPr="00FC009D">
        <w:rPr>
          <w:rFonts w:ascii="Times New Roman" w:hAnsi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/>
          <w:b w:val="0"/>
          <w:i w:val="0"/>
        </w:rPr>
        <w:t xml:space="preserve"> (Форма </w:t>
      </w:r>
      <w:r>
        <w:rPr>
          <w:rFonts w:ascii="Times New Roman" w:hAnsi="Times New Roman"/>
          <w:b w:val="0"/>
          <w:i w:val="0"/>
        </w:rPr>
        <w:t>4</w:t>
      </w:r>
      <w:r w:rsidRPr="00FC009D">
        <w:rPr>
          <w:rFonts w:ascii="Times New Roman" w:hAnsi="Times New Roman"/>
          <w:b w:val="0"/>
          <w:i w:val="0"/>
        </w:rPr>
        <w:t>)</w:t>
      </w:r>
      <w:bookmarkEnd w:id="203"/>
      <w:bookmarkEnd w:id="204"/>
      <w:bookmarkEnd w:id="205"/>
    </w:p>
    <w:p w:rsidR="00C94937" w:rsidRPr="00FC009D" w:rsidRDefault="00C94937" w:rsidP="0031223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94937" w:rsidRPr="00102E0C" w:rsidRDefault="00C94937" w:rsidP="00312232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94937" w:rsidRPr="00FC009D" w:rsidRDefault="00C94937" w:rsidP="0031223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94937" w:rsidRPr="00FC009D" w:rsidRDefault="00C94937" w:rsidP="0031223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94937" w:rsidRPr="00FC009D" w:rsidTr="00312232">
        <w:tc>
          <w:tcPr>
            <w:tcW w:w="669" w:type="dxa"/>
            <w:vAlign w:val="center"/>
          </w:tcPr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94937" w:rsidRPr="00FC009D" w:rsidTr="00312232">
        <w:trPr>
          <w:trHeight w:val="701"/>
        </w:trPr>
        <w:tc>
          <w:tcPr>
            <w:tcW w:w="669" w:type="dxa"/>
          </w:tcPr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94937" w:rsidRPr="00FC009D" w:rsidRDefault="00C94937" w:rsidP="00312232">
            <w:pPr>
              <w:shd w:val="clear" w:color="auto" w:fill="FFFFFF"/>
            </w:pPr>
          </w:p>
        </w:tc>
        <w:tc>
          <w:tcPr>
            <w:tcW w:w="2552" w:type="dxa"/>
          </w:tcPr>
          <w:p w:rsidR="00C94937" w:rsidRPr="00FC009D" w:rsidRDefault="00C94937" w:rsidP="00312232">
            <w:pPr>
              <w:pStyle w:val="BodyText2"/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2977" w:type="dxa"/>
          </w:tcPr>
          <w:p w:rsidR="00C94937" w:rsidRPr="00FC009D" w:rsidRDefault="00C94937" w:rsidP="00312232">
            <w:pPr>
              <w:pStyle w:val="BodyText2"/>
              <w:spacing w:after="0" w:line="240" w:lineRule="auto"/>
              <w:jc w:val="center"/>
            </w:pPr>
          </w:p>
        </w:tc>
        <w:tc>
          <w:tcPr>
            <w:tcW w:w="3402" w:type="dxa"/>
          </w:tcPr>
          <w:p w:rsidR="00C94937" w:rsidRPr="00FC009D" w:rsidRDefault="00C94937" w:rsidP="00312232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1843" w:type="dxa"/>
          </w:tcPr>
          <w:p w:rsidR="00C94937" w:rsidRPr="00FC009D" w:rsidRDefault="00C94937" w:rsidP="00312232">
            <w:pPr>
              <w:pStyle w:val="BodyText2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94937" w:rsidRPr="00FC009D" w:rsidTr="00312232">
        <w:trPr>
          <w:trHeight w:val="641"/>
        </w:trPr>
        <w:tc>
          <w:tcPr>
            <w:tcW w:w="669" w:type="dxa"/>
          </w:tcPr>
          <w:p w:rsidR="00C94937" w:rsidRPr="00FC009D" w:rsidRDefault="00C94937" w:rsidP="00312232">
            <w:pPr>
              <w:pStyle w:val="afb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94937" w:rsidRPr="00FC009D" w:rsidRDefault="00C94937" w:rsidP="00312232">
            <w:pPr>
              <w:shd w:val="clear" w:color="auto" w:fill="FFFFFF"/>
              <w:jc w:val="both"/>
            </w:pPr>
          </w:p>
        </w:tc>
        <w:tc>
          <w:tcPr>
            <w:tcW w:w="2552" w:type="dxa"/>
          </w:tcPr>
          <w:p w:rsidR="00C94937" w:rsidRPr="00FC009D" w:rsidRDefault="00C94937" w:rsidP="00312232">
            <w:pPr>
              <w:pStyle w:val="BodyText2"/>
              <w:spacing w:after="0" w:line="240" w:lineRule="auto"/>
              <w:jc w:val="center"/>
            </w:pPr>
          </w:p>
        </w:tc>
        <w:tc>
          <w:tcPr>
            <w:tcW w:w="2977" w:type="dxa"/>
          </w:tcPr>
          <w:p w:rsidR="00C94937" w:rsidRPr="00FC009D" w:rsidRDefault="00C94937" w:rsidP="00312232">
            <w:pPr>
              <w:pStyle w:val="BodyText2"/>
              <w:spacing w:after="0" w:line="240" w:lineRule="auto"/>
              <w:jc w:val="center"/>
            </w:pPr>
          </w:p>
        </w:tc>
        <w:tc>
          <w:tcPr>
            <w:tcW w:w="3402" w:type="dxa"/>
          </w:tcPr>
          <w:p w:rsidR="00C94937" w:rsidRPr="00FC009D" w:rsidRDefault="00C94937" w:rsidP="00312232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1843" w:type="dxa"/>
          </w:tcPr>
          <w:p w:rsidR="00C94937" w:rsidRPr="00FC009D" w:rsidRDefault="00C94937" w:rsidP="00312232">
            <w:pPr>
              <w:pStyle w:val="BodyText2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94937" w:rsidRPr="00FC009D" w:rsidTr="00312232">
        <w:trPr>
          <w:trHeight w:val="363"/>
        </w:trPr>
        <w:tc>
          <w:tcPr>
            <w:tcW w:w="6629" w:type="dxa"/>
            <w:gridSpan w:val="3"/>
          </w:tcPr>
          <w:p w:rsidR="00C94937" w:rsidRPr="00FC009D" w:rsidRDefault="00C94937" w:rsidP="00312232">
            <w:pPr>
              <w:pStyle w:val="BodyText2"/>
              <w:spacing w:after="0" w:line="240" w:lineRule="auto"/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94937" w:rsidRPr="00FC009D" w:rsidRDefault="00C94937" w:rsidP="00312232">
            <w:pPr>
              <w:pStyle w:val="BodyText2"/>
              <w:spacing w:after="0" w:line="240" w:lineRule="auto"/>
              <w:jc w:val="center"/>
            </w:pPr>
          </w:p>
        </w:tc>
        <w:tc>
          <w:tcPr>
            <w:tcW w:w="3402" w:type="dxa"/>
          </w:tcPr>
          <w:p w:rsidR="00C94937" w:rsidRPr="00FC009D" w:rsidRDefault="00C94937" w:rsidP="00312232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1843" w:type="dxa"/>
          </w:tcPr>
          <w:p w:rsidR="00C94937" w:rsidRPr="00FC009D" w:rsidRDefault="00C94937" w:rsidP="00312232">
            <w:pPr>
              <w:pStyle w:val="BodyText2"/>
              <w:spacing w:after="0" w:line="240" w:lineRule="auto"/>
              <w:jc w:val="center"/>
            </w:pPr>
          </w:p>
        </w:tc>
      </w:tr>
    </w:tbl>
    <w:p w:rsidR="00C94937" w:rsidRPr="00FC009D" w:rsidRDefault="00C94937" w:rsidP="0031223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102E0C" w:rsidRDefault="00C94937" w:rsidP="0031223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4937" w:rsidRPr="00102E0C" w:rsidRDefault="00C94937" w:rsidP="0031223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102E0C" w:rsidRDefault="00C94937" w:rsidP="0031223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4937" w:rsidRPr="00FC009D" w:rsidRDefault="00C94937" w:rsidP="00312232">
      <w:pPr>
        <w:pStyle w:val="af4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/>
          <w:sz w:val="22"/>
        </w:rPr>
      </w:pPr>
    </w:p>
    <w:p w:rsidR="00C94937" w:rsidRPr="00FC009D" w:rsidRDefault="00C94937" w:rsidP="00312232">
      <w:pPr>
        <w:rPr>
          <w:bCs/>
          <w:iCs/>
        </w:rPr>
      </w:pPr>
      <w:bookmarkStart w:id="206" w:name="_Toc90385114"/>
      <w:bookmarkStart w:id="207" w:name="_Toc98251759"/>
      <w:r w:rsidRPr="00FC009D">
        <w:rPr>
          <w:bCs/>
          <w:iCs/>
        </w:rPr>
        <w:t>ИНСТРУКЦИИ ПО ЗАПОЛНЕНИЮ</w:t>
      </w:r>
      <w:bookmarkEnd w:id="206"/>
      <w:bookmarkEnd w:id="207"/>
    </w:p>
    <w:p w:rsidR="00C94937" w:rsidRPr="00FC009D" w:rsidRDefault="00C94937" w:rsidP="008E6F1A">
      <w:pPr>
        <w:pStyle w:val="Times12"/>
        <w:numPr>
          <w:ilvl w:val="0"/>
          <w:numId w:val="1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C94937" w:rsidRPr="00FC009D" w:rsidRDefault="00C94937" w:rsidP="008E6F1A">
      <w:pPr>
        <w:pStyle w:val="Times12"/>
        <w:numPr>
          <w:ilvl w:val="0"/>
          <w:numId w:val="1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C94937" w:rsidRPr="00102E0C" w:rsidRDefault="00C94937" w:rsidP="008E6F1A">
      <w:pPr>
        <w:pStyle w:val="Times12"/>
        <w:numPr>
          <w:ilvl w:val="0"/>
          <w:numId w:val="1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C94937" w:rsidRPr="00FC009D" w:rsidRDefault="00C94937" w:rsidP="008E6F1A">
      <w:pPr>
        <w:pStyle w:val="Times12"/>
        <w:numPr>
          <w:ilvl w:val="0"/>
          <w:numId w:val="1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94937" w:rsidRPr="00FC009D" w:rsidRDefault="00C94937" w:rsidP="00312232">
      <w:pPr>
        <w:shd w:val="clear" w:color="auto" w:fill="FFFFFF"/>
        <w:tabs>
          <w:tab w:val="left" w:pos="1080"/>
        </w:tabs>
        <w:suppressAutoHyphens/>
        <w:ind w:firstLine="540"/>
        <w:sectPr w:rsidR="00C94937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94937" w:rsidRPr="00FC009D" w:rsidRDefault="00C94937" w:rsidP="0031223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94937" w:rsidRPr="00FC009D" w:rsidRDefault="00C94937" w:rsidP="00312232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4937" w:rsidRPr="00FC009D" w:rsidRDefault="00C94937" w:rsidP="00312232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4937" w:rsidRPr="00FC009D" w:rsidRDefault="00C94937" w:rsidP="00312232">
      <w:pPr>
        <w:pStyle w:val="Times12"/>
        <w:jc w:val="right"/>
        <w:rPr>
          <w:b/>
          <w:bCs w:val="0"/>
          <w:sz w:val="22"/>
        </w:rPr>
      </w:pPr>
    </w:p>
    <w:p w:rsidR="00C94937" w:rsidRPr="00B03ADB" w:rsidRDefault="00C94937" w:rsidP="0031223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94937" w:rsidRPr="00FC009D" w:rsidRDefault="00C94937" w:rsidP="00312232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94937" w:rsidRPr="00FC009D" w:rsidRDefault="00C94937" w:rsidP="00312232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Cs w:val="0"/>
          <w:iCs w:val="0"/>
          <w:sz w:val="24"/>
          <w:szCs w:val="24"/>
        </w:rPr>
      </w:pPr>
      <w:bookmarkStart w:id="208" w:name="_График_оплаты_выполняемых"/>
      <w:bookmarkStart w:id="209" w:name="_Toc390267522"/>
      <w:bookmarkStart w:id="210" w:name="_Toc412201957"/>
      <w:bookmarkStart w:id="211" w:name="_Toc425773155"/>
      <w:bookmarkStart w:id="212" w:name="_Toc255987075"/>
      <w:bookmarkEnd w:id="208"/>
      <w:r w:rsidRPr="00FC009D">
        <w:rPr>
          <w:rFonts w:ascii="Times New Roman" w:hAnsi="Times New Roman"/>
          <w:b w:val="0"/>
          <w:i w:val="0"/>
        </w:rPr>
        <w:t>ГРАФИК ОПЛАТЫ</w:t>
      </w:r>
      <w:r w:rsidRPr="00FC009D">
        <w:rPr>
          <w:rFonts w:ascii="Times New Roman" w:hAnsi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/>
          <w:bCs w:val="0"/>
          <w:iCs w:val="0"/>
          <w:sz w:val="24"/>
          <w:szCs w:val="24"/>
        </w:rPr>
        <w:t>поставляемого товара/</w:t>
      </w:r>
      <w:bookmarkEnd w:id="209"/>
      <w:bookmarkEnd w:id="210"/>
      <w:bookmarkEnd w:id="211"/>
      <w:r w:rsidRPr="00FC009D">
        <w:rPr>
          <w:rFonts w:ascii="Times New Roman" w:hAnsi="Times New Roman"/>
          <w:bCs w:val="0"/>
          <w:iCs w:val="0"/>
          <w:sz w:val="24"/>
          <w:szCs w:val="24"/>
        </w:rPr>
        <w:t xml:space="preserve"> </w:t>
      </w:r>
    </w:p>
    <w:p w:rsidR="00C94937" w:rsidRPr="00FC009D" w:rsidRDefault="00C94937" w:rsidP="00312232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>
        <w:t>5</w:t>
      </w:r>
      <w:r w:rsidRPr="00FC009D">
        <w:t>)</w:t>
      </w:r>
      <w:bookmarkEnd w:id="212"/>
    </w:p>
    <w:p w:rsidR="00C94937" w:rsidRPr="00FC009D" w:rsidRDefault="00C94937" w:rsidP="00312232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94937" w:rsidRPr="00102E0C" w:rsidRDefault="00C94937" w:rsidP="00312232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94937" w:rsidRPr="00FC009D" w:rsidTr="00312232">
        <w:trPr>
          <w:cantSplit/>
          <w:trHeight w:val="503"/>
        </w:trPr>
        <w:tc>
          <w:tcPr>
            <w:tcW w:w="480" w:type="dxa"/>
            <w:vMerge w:val="restart"/>
            <w:vAlign w:val="center"/>
          </w:tcPr>
          <w:p w:rsidR="00C94937" w:rsidRPr="00FC009D" w:rsidRDefault="00C94937" w:rsidP="00312232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>
              <w:rPr>
                <w:b/>
                <w:i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94937" w:rsidRPr="00FC009D" w:rsidTr="00312232">
        <w:trPr>
          <w:cantSplit/>
          <w:trHeight w:val="502"/>
        </w:trPr>
        <w:tc>
          <w:tcPr>
            <w:tcW w:w="480" w:type="dxa"/>
            <w:vMerge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94937" w:rsidRPr="00FC009D" w:rsidRDefault="00C94937" w:rsidP="00312232">
            <w:pPr>
              <w:pStyle w:val="a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vAlign w:val="center"/>
          </w:tcPr>
          <w:p w:rsidR="00C94937" w:rsidRPr="00FC009D" w:rsidRDefault="00C94937" w:rsidP="00312232">
            <w:pPr>
              <w:pStyle w:val="a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vAlign w:val="center"/>
          </w:tcPr>
          <w:p w:rsidR="00C94937" w:rsidRPr="00FC009D" w:rsidRDefault="00C94937" w:rsidP="00312232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94937" w:rsidRPr="00FC009D" w:rsidTr="00312232">
        <w:tc>
          <w:tcPr>
            <w:tcW w:w="480" w:type="dxa"/>
          </w:tcPr>
          <w:p w:rsidR="00C94937" w:rsidRPr="00FC009D" w:rsidRDefault="00C94937" w:rsidP="00312232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94937" w:rsidRPr="00FC009D" w:rsidTr="00312232">
        <w:tc>
          <w:tcPr>
            <w:tcW w:w="480" w:type="dxa"/>
          </w:tcPr>
          <w:p w:rsidR="00C94937" w:rsidRPr="00FC009D" w:rsidRDefault="00C94937" w:rsidP="00312232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94937" w:rsidRPr="00FC009D" w:rsidTr="00312232">
        <w:tc>
          <w:tcPr>
            <w:tcW w:w="480" w:type="dxa"/>
          </w:tcPr>
          <w:p w:rsidR="00C94937" w:rsidRPr="00FC009D" w:rsidRDefault="00C94937" w:rsidP="00312232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94937" w:rsidRPr="00FC009D" w:rsidTr="00312232">
        <w:tc>
          <w:tcPr>
            <w:tcW w:w="48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94937" w:rsidRPr="00FC009D" w:rsidTr="00312232">
        <w:trPr>
          <w:trHeight w:val="343"/>
        </w:trPr>
        <w:tc>
          <w:tcPr>
            <w:tcW w:w="8866" w:type="dxa"/>
            <w:gridSpan w:val="7"/>
            <w:shd w:val="clear" w:color="auto" w:fill="FFFFFF"/>
            <w:vAlign w:val="center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C94937" w:rsidRPr="00FC009D" w:rsidRDefault="00C94937" w:rsidP="00312232">
            <w:pPr>
              <w:pStyle w:val="a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94937" w:rsidRPr="00FC009D" w:rsidRDefault="00C94937" w:rsidP="0031223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102E0C" w:rsidRDefault="00C94937" w:rsidP="0031223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4937" w:rsidRPr="00102E0C" w:rsidRDefault="00C94937" w:rsidP="0031223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102E0C" w:rsidRDefault="00C94937" w:rsidP="0031223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4937" w:rsidRPr="00FC009D" w:rsidRDefault="00C94937" w:rsidP="00312232">
      <w:pPr>
        <w:jc w:val="center"/>
        <w:rPr>
          <w:b/>
        </w:rPr>
      </w:pPr>
    </w:p>
    <w:p w:rsidR="00C94937" w:rsidRPr="00FC009D" w:rsidRDefault="00C94937" w:rsidP="0031223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4937" w:rsidRPr="00FC009D" w:rsidRDefault="00C94937" w:rsidP="008E6F1A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4937" w:rsidRPr="00FC009D" w:rsidRDefault="00C94937" w:rsidP="008E6F1A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94937" w:rsidRPr="00102E0C" w:rsidRDefault="00C94937" w:rsidP="008E6F1A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94937" w:rsidRPr="00FC009D" w:rsidRDefault="00C94937" w:rsidP="008E6F1A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C94937" w:rsidRPr="00FC009D" w:rsidRDefault="00C94937" w:rsidP="008E6F1A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94937" w:rsidRPr="00FC009D" w:rsidRDefault="00C94937" w:rsidP="008E6F1A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94937" w:rsidRPr="00FC009D" w:rsidRDefault="00C94937" w:rsidP="00312232">
      <w:pPr>
        <w:pStyle w:val="BodyTextIndent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u w:val="none"/>
        </w:rPr>
      </w:pPr>
    </w:p>
    <w:p w:rsidR="00C94937" w:rsidRDefault="00C94937" w:rsidP="00E67716">
      <w:pPr>
        <w:rPr>
          <w:b/>
          <w:i/>
        </w:rPr>
      </w:pPr>
    </w:p>
    <w:p w:rsidR="00C94937" w:rsidRDefault="00C94937" w:rsidP="00144C23">
      <w:pPr>
        <w:pStyle w:val="Times12"/>
        <w:ind w:right="-29"/>
        <w:rPr>
          <w:b/>
          <w:i/>
          <w:szCs w:val="24"/>
        </w:rPr>
      </w:pPr>
    </w:p>
    <w:p w:rsidR="00C94937" w:rsidRDefault="00C94937" w:rsidP="00144C23">
      <w:pPr>
        <w:pStyle w:val="Times12"/>
        <w:ind w:right="-29"/>
        <w:rPr>
          <w:b/>
          <w:i/>
          <w:szCs w:val="24"/>
        </w:rPr>
      </w:pPr>
    </w:p>
    <w:p w:rsidR="00C94937" w:rsidRDefault="00C94937" w:rsidP="00144C23">
      <w:pPr>
        <w:pStyle w:val="Times12"/>
        <w:ind w:right="-29"/>
        <w:rPr>
          <w:b/>
          <w:i/>
          <w:szCs w:val="24"/>
        </w:rPr>
      </w:pPr>
    </w:p>
    <w:p w:rsidR="00C94937" w:rsidRDefault="00C94937" w:rsidP="001D7883">
      <w:pPr>
        <w:pStyle w:val="Times12"/>
        <w:ind w:right="-29" w:firstLine="0"/>
        <w:rPr>
          <w:b/>
          <w:i/>
          <w:szCs w:val="24"/>
        </w:rPr>
        <w:sectPr w:rsidR="00C9493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94937" w:rsidRPr="00FC009D" w:rsidRDefault="00C94937" w:rsidP="001D788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94937" w:rsidRPr="00FC009D" w:rsidRDefault="00C94937" w:rsidP="00312232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4937" w:rsidRPr="00FC009D" w:rsidRDefault="00C94937" w:rsidP="00312232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4937" w:rsidRPr="00FC009D" w:rsidRDefault="00C94937" w:rsidP="0031223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94937" w:rsidRPr="00B03ADB" w:rsidRDefault="00C94937" w:rsidP="0031223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94937" w:rsidRPr="00FC009D" w:rsidRDefault="00C94937" w:rsidP="00312232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94937" w:rsidRPr="00FC009D" w:rsidRDefault="00C94937" w:rsidP="00312232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213" w:name="_Toc390267525"/>
      <w:bookmarkStart w:id="214" w:name="_Toc412201960"/>
      <w:bookmarkStart w:id="215" w:name="_Toc425773156"/>
      <w:r w:rsidRPr="00FC009D">
        <w:rPr>
          <w:rFonts w:ascii="Times New Roman" w:hAnsi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/>
          <w:b w:val="0"/>
          <w:i w:val="0"/>
        </w:rPr>
        <w:t>6</w:t>
      </w:r>
      <w:r w:rsidRPr="00FC009D">
        <w:rPr>
          <w:rFonts w:ascii="Times New Roman" w:hAnsi="Times New Roman"/>
          <w:b w:val="0"/>
          <w:i w:val="0"/>
        </w:rPr>
        <w:t>)</w:t>
      </w:r>
      <w:bookmarkEnd w:id="213"/>
      <w:bookmarkEnd w:id="214"/>
      <w:bookmarkEnd w:id="215"/>
    </w:p>
    <w:p w:rsidR="00C94937" w:rsidRPr="00FC009D" w:rsidRDefault="00C94937" w:rsidP="0031223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94937" w:rsidRDefault="00C94937" w:rsidP="0031223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94937" w:rsidRDefault="00C94937" w:rsidP="0031223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C94937" w:rsidRPr="00B43C7B" w:rsidTr="00312232">
        <w:trPr>
          <w:trHeight w:val="404"/>
        </w:trPr>
        <w:tc>
          <w:tcPr>
            <w:tcW w:w="817" w:type="dxa"/>
            <w:vMerge w:val="restart"/>
            <w:vAlign w:val="center"/>
          </w:tcPr>
          <w:p w:rsidR="00C94937" w:rsidRPr="00B43C7B" w:rsidRDefault="00C94937" w:rsidP="00312232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C94937" w:rsidRPr="00B43C7B" w:rsidRDefault="00C94937" w:rsidP="00312232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C94937" w:rsidRPr="00B43C7B" w:rsidRDefault="00C94937" w:rsidP="00312232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C94937" w:rsidRPr="00B43C7B" w:rsidRDefault="00C94937" w:rsidP="00312232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C94937" w:rsidRPr="00B43C7B" w:rsidRDefault="00C94937" w:rsidP="00312232">
            <w:pPr>
              <w:pStyle w:val="a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C94937" w:rsidRPr="00B43C7B" w:rsidTr="00312232">
        <w:trPr>
          <w:trHeight w:val="1485"/>
        </w:trPr>
        <w:tc>
          <w:tcPr>
            <w:tcW w:w="817" w:type="dxa"/>
            <w:vMerge/>
            <w:vAlign w:val="center"/>
          </w:tcPr>
          <w:p w:rsidR="00C94937" w:rsidRPr="00B43C7B" w:rsidRDefault="00C94937" w:rsidP="00312232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94937" w:rsidRPr="00B43C7B" w:rsidRDefault="00C94937" w:rsidP="00312232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94937" w:rsidRPr="00B43C7B" w:rsidRDefault="00C94937" w:rsidP="00312232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94937" w:rsidRPr="00B43C7B" w:rsidRDefault="00C94937" w:rsidP="00312232">
            <w:pPr>
              <w:pStyle w:val="a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94937" w:rsidRPr="00B43C7B" w:rsidTr="00312232">
        <w:trPr>
          <w:trHeight w:val="450"/>
        </w:trPr>
        <w:tc>
          <w:tcPr>
            <w:tcW w:w="817" w:type="dxa"/>
            <w:vMerge/>
            <w:vAlign w:val="center"/>
          </w:tcPr>
          <w:p w:rsidR="00C94937" w:rsidRPr="00B43C7B" w:rsidRDefault="00C94937" w:rsidP="00312232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94937" w:rsidRPr="00B43C7B" w:rsidRDefault="00C94937" w:rsidP="00312232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94937" w:rsidRPr="00B43C7B" w:rsidRDefault="00C94937" w:rsidP="00312232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94937" w:rsidRPr="00B43C7B" w:rsidRDefault="00C94937" w:rsidP="00312232">
            <w:pPr>
              <w:pStyle w:val="a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94937" w:rsidRPr="00B43C7B" w:rsidTr="00312232">
        <w:trPr>
          <w:trHeight w:val="304"/>
        </w:trPr>
        <w:tc>
          <w:tcPr>
            <w:tcW w:w="817" w:type="dxa"/>
          </w:tcPr>
          <w:p w:rsidR="00C94937" w:rsidRPr="00B43C7B" w:rsidRDefault="00C94937" w:rsidP="00312232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C94937" w:rsidRPr="00B43C7B" w:rsidRDefault="00C94937" w:rsidP="00312232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C94937" w:rsidRPr="00B43C7B" w:rsidRDefault="00C94937" w:rsidP="00312232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C94937" w:rsidRPr="00B43C7B" w:rsidRDefault="00C94937" w:rsidP="00312232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5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43C7B" w:rsidRDefault="00C94937" w:rsidP="008E6F1A">
            <w:pPr>
              <w:numPr>
                <w:ilvl w:val="0"/>
                <w:numId w:val="5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6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6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94937" w:rsidRPr="00B43C7B" w:rsidRDefault="00C94937" w:rsidP="0031223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6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94937" w:rsidRPr="00B43C7B" w:rsidRDefault="00C94937" w:rsidP="0031223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6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43C7B" w:rsidRDefault="00C94937" w:rsidP="0031223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43C7B" w:rsidRDefault="00C94937" w:rsidP="008E6F1A">
            <w:pPr>
              <w:numPr>
                <w:ilvl w:val="0"/>
                <w:numId w:val="5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2"/>
                <w:numId w:val="6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43C7B" w:rsidRDefault="00C94937" w:rsidP="0031223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szCs w:val="24"/>
              </w:rPr>
            </w:pPr>
          </w:p>
        </w:tc>
      </w:tr>
      <w:tr w:rsidR="00C94937" w:rsidRPr="00B43C7B" w:rsidTr="00312232">
        <w:trPr>
          <w:trHeight w:val="227"/>
        </w:trPr>
        <w:tc>
          <w:tcPr>
            <w:tcW w:w="7284" w:type="dxa"/>
            <w:gridSpan w:val="6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C94937" w:rsidRPr="00B43C7B" w:rsidRDefault="00C94937" w:rsidP="00312232">
            <w:pPr>
              <w:pStyle w:val="a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94937" w:rsidRPr="00B43C7B" w:rsidRDefault="00C94937" w:rsidP="00312232">
            <w:pPr>
              <w:pStyle w:val="a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pStyle w:val="a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pStyle w:val="a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C94937" w:rsidRPr="00B43C7B" w:rsidTr="00312232">
        <w:trPr>
          <w:trHeight w:val="227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0"/>
                <w:numId w:val="5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4937" w:rsidRPr="00B43C7B" w:rsidRDefault="00C94937" w:rsidP="00312232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C94937" w:rsidRPr="00B43C7B" w:rsidTr="00312232">
        <w:trPr>
          <w:trHeight w:val="228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1"/>
                <w:numId w:val="6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</w:tr>
      <w:tr w:rsidR="00C94937" w:rsidRPr="00B43C7B" w:rsidTr="00312232">
        <w:trPr>
          <w:trHeight w:val="228"/>
        </w:trPr>
        <w:tc>
          <w:tcPr>
            <w:tcW w:w="817" w:type="dxa"/>
          </w:tcPr>
          <w:p w:rsidR="00C94937" w:rsidRPr="00B14F84" w:rsidRDefault="00C94937" w:rsidP="008E6F1A">
            <w:pPr>
              <w:pStyle w:val="ListParagraph"/>
              <w:numPr>
                <w:ilvl w:val="2"/>
                <w:numId w:val="6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C94937" w:rsidRPr="00B43C7B" w:rsidRDefault="00C94937" w:rsidP="00312232">
            <w:pPr>
              <w:pStyle w:val="a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</w:tr>
      <w:tr w:rsidR="00C94937" w:rsidRPr="00B43C7B" w:rsidTr="00312232">
        <w:trPr>
          <w:trHeight w:val="228"/>
        </w:trPr>
        <w:tc>
          <w:tcPr>
            <w:tcW w:w="817" w:type="dxa"/>
          </w:tcPr>
          <w:p w:rsidR="00C94937" w:rsidRPr="00B43C7B" w:rsidRDefault="00C94937" w:rsidP="0031223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</w:tr>
      <w:tr w:rsidR="00C94937" w:rsidRPr="00B43C7B" w:rsidTr="00312232">
        <w:trPr>
          <w:trHeight w:val="228"/>
        </w:trPr>
        <w:tc>
          <w:tcPr>
            <w:tcW w:w="817" w:type="dxa"/>
          </w:tcPr>
          <w:p w:rsidR="00C94937" w:rsidRPr="00B43C7B" w:rsidRDefault="00C94937" w:rsidP="0031223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C94937" w:rsidRPr="00B43C7B" w:rsidRDefault="00C94937" w:rsidP="0031223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4937" w:rsidRPr="00B43C7B" w:rsidRDefault="00C94937" w:rsidP="0031223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C94937" w:rsidRPr="00B43C7B" w:rsidTr="00312232">
        <w:trPr>
          <w:trHeight w:val="228"/>
        </w:trPr>
        <w:tc>
          <w:tcPr>
            <w:tcW w:w="817" w:type="dxa"/>
          </w:tcPr>
          <w:p w:rsidR="00C94937" w:rsidRPr="00B14F84" w:rsidDel="002B43B5" w:rsidRDefault="00C94937" w:rsidP="008E6F1A">
            <w:pPr>
              <w:pStyle w:val="ListParagraph"/>
              <w:numPr>
                <w:ilvl w:val="0"/>
                <w:numId w:val="5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4937" w:rsidRPr="00B43C7B" w:rsidRDefault="00C94937" w:rsidP="00312232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C94937" w:rsidRPr="00B43C7B" w:rsidTr="00312232">
        <w:trPr>
          <w:trHeight w:val="228"/>
        </w:trPr>
        <w:tc>
          <w:tcPr>
            <w:tcW w:w="817" w:type="dxa"/>
          </w:tcPr>
          <w:p w:rsidR="00C94937" w:rsidRPr="00B43C7B" w:rsidDel="002B43B5" w:rsidRDefault="00C94937" w:rsidP="0031223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</w:p>
        </w:tc>
      </w:tr>
      <w:tr w:rsidR="00C94937" w:rsidRPr="00B43C7B" w:rsidTr="00312232">
        <w:trPr>
          <w:trHeight w:val="228"/>
        </w:trPr>
        <w:tc>
          <w:tcPr>
            <w:tcW w:w="9249" w:type="dxa"/>
            <w:gridSpan w:val="9"/>
          </w:tcPr>
          <w:p w:rsidR="00C94937" w:rsidRPr="00B43C7B" w:rsidRDefault="00C94937" w:rsidP="0031223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94937" w:rsidRPr="00B43C7B" w:rsidRDefault="00C94937" w:rsidP="0031223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C94937" w:rsidRDefault="00C94937" w:rsidP="00312232">
      <w:pPr>
        <w:pStyle w:val="Times12"/>
        <w:ind w:firstLine="0"/>
        <w:jc w:val="left"/>
        <w:rPr>
          <w:sz w:val="28"/>
          <w:szCs w:val="28"/>
        </w:rPr>
      </w:pPr>
    </w:p>
    <w:p w:rsidR="00C94937" w:rsidRPr="00FC009D" w:rsidRDefault="00C94937" w:rsidP="0031223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4937" w:rsidRPr="00FC009D" w:rsidRDefault="00C94937" w:rsidP="0031223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FC009D" w:rsidRDefault="00C94937" w:rsidP="0031223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4937" w:rsidRPr="00FC009D" w:rsidRDefault="00C94937" w:rsidP="0031223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94937" w:rsidRPr="00FC009D" w:rsidRDefault="00C94937" w:rsidP="0031223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4937" w:rsidRPr="00FC009D" w:rsidRDefault="00C94937" w:rsidP="008E6F1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4937" w:rsidRPr="00FC009D" w:rsidRDefault="00C94937" w:rsidP="008E6F1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94937" w:rsidRPr="00FC009D" w:rsidRDefault="00C94937" w:rsidP="008E6F1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94937" w:rsidRPr="00FC009D" w:rsidRDefault="00C94937" w:rsidP="008E6F1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4937" w:rsidRDefault="00C94937" w:rsidP="008E6F1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C94937" w:rsidRPr="00FC009D" w:rsidRDefault="00C94937" w:rsidP="008E6F1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94937" w:rsidRPr="00FC009D" w:rsidRDefault="00C94937" w:rsidP="008E6F1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94937" w:rsidRDefault="00C94937" w:rsidP="001D7883">
      <w:pPr>
        <w:pStyle w:val="Times12"/>
        <w:ind w:right="-29" w:firstLine="0"/>
        <w:rPr>
          <w:b/>
          <w:i/>
          <w:szCs w:val="24"/>
        </w:rPr>
        <w:sectPr w:rsidR="00C94937" w:rsidSect="0031223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94937" w:rsidRPr="00FC009D" w:rsidRDefault="00C94937" w:rsidP="001D7883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>Форма __.</w:t>
      </w:r>
    </w:p>
    <w:p w:rsidR="00C94937" w:rsidRPr="00FC009D" w:rsidRDefault="00C94937" w:rsidP="006E2AC3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94937" w:rsidRPr="00FC009D" w:rsidRDefault="00C94937" w:rsidP="006E2AC3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94937" w:rsidRPr="00B03ADB" w:rsidRDefault="00C94937" w:rsidP="006E2A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94937" w:rsidRPr="00FC009D" w:rsidRDefault="00C94937" w:rsidP="006E2AC3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C94937" w:rsidRPr="00FC009D" w:rsidRDefault="00C94937" w:rsidP="006E2AC3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216" w:name="_Toc390267529"/>
      <w:bookmarkStart w:id="217" w:name="_Toc412201964"/>
      <w:bookmarkStart w:id="218" w:name="_Toc425773158"/>
      <w:r w:rsidRPr="00FC009D">
        <w:rPr>
          <w:rFonts w:ascii="Times New Roman" w:hAnsi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/>
          <w:b w:val="0"/>
          <w:i w:val="0"/>
        </w:rPr>
        <w:t>8</w:t>
      </w:r>
      <w:r w:rsidRPr="00FC009D">
        <w:rPr>
          <w:rFonts w:ascii="Times New Roman" w:hAnsi="Times New Roman"/>
          <w:b w:val="0"/>
          <w:i w:val="0"/>
        </w:rPr>
        <w:t>)</w:t>
      </w:r>
      <w:bookmarkEnd w:id="216"/>
      <w:bookmarkEnd w:id="217"/>
      <w:bookmarkEnd w:id="218"/>
    </w:p>
    <w:p w:rsidR="00C94937" w:rsidRPr="00FC009D" w:rsidRDefault="00C94937" w:rsidP="006E2AC3">
      <w:pPr>
        <w:pStyle w:val="Times12"/>
        <w:rPr>
          <w:sz w:val="28"/>
          <w:szCs w:val="28"/>
        </w:rPr>
      </w:pPr>
    </w:p>
    <w:p w:rsidR="00C94937" w:rsidRPr="00FC009D" w:rsidRDefault="00C94937" w:rsidP="006E2AC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C94937" w:rsidRPr="00FC009D" w:rsidRDefault="00C94937" w:rsidP="006E2AC3">
      <w:pPr>
        <w:pStyle w:val="Times12"/>
        <w:ind w:firstLine="2520"/>
        <w:rPr>
          <w:sz w:val="28"/>
          <w:szCs w:val="28"/>
        </w:rPr>
      </w:pPr>
    </w:p>
    <w:p w:rsidR="00C94937" w:rsidRPr="00FC009D" w:rsidRDefault="00C94937" w:rsidP="006E2AC3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94937" w:rsidRPr="00FC009D" w:rsidTr="00FE0DF1">
        <w:tc>
          <w:tcPr>
            <w:tcW w:w="616" w:type="dxa"/>
            <w:vAlign w:val="center"/>
          </w:tcPr>
          <w:p w:rsidR="00C94937" w:rsidRPr="00FC009D" w:rsidRDefault="00C94937" w:rsidP="00FE0DF1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C94937" w:rsidRPr="00FC009D" w:rsidRDefault="00C94937" w:rsidP="00FE0DF1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94937" w:rsidRPr="00FC009D" w:rsidRDefault="00C94937" w:rsidP="00FE0DF1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94937" w:rsidRPr="00FC009D" w:rsidRDefault="00C94937" w:rsidP="00FE0DF1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C94937" w:rsidRPr="00FC009D" w:rsidRDefault="00C94937" w:rsidP="00FE0DF1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94937" w:rsidRPr="00FC009D" w:rsidRDefault="00C94937" w:rsidP="00FE0DF1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C94937" w:rsidRPr="00FC009D" w:rsidTr="00FE0DF1">
        <w:trPr>
          <w:cantSplit/>
        </w:trPr>
        <w:tc>
          <w:tcPr>
            <w:tcW w:w="13032" w:type="dxa"/>
            <w:gridSpan w:val="6"/>
          </w:tcPr>
          <w:p w:rsidR="00C94937" w:rsidRPr="00FC009D" w:rsidRDefault="00C94937" w:rsidP="00FE0DF1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rPr>
          <w:cantSplit/>
        </w:trPr>
        <w:tc>
          <w:tcPr>
            <w:tcW w:w="13032" w:type="dxa"/>
            <w:gridSpan w:val="6"/>
          </w:tcPr>
          <w:p w:rsidR="00C94937" w:rsidRPr="00FC009D" w:rsidRDefault="00C94937" w:rsidP="00FE0DF1">
            <w:r w:rsidRPr="00FC009D">
              <w:t xml:space="preserve">Специалисты </w:t>
            </w: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13032" w:type="dxa"/>
            <w:gridSpan w:val="6"/>
          </w:tcPr>
          <w:p w:rsidR="00C94937" w:rsidRPr="00FC009D" w:rsidRDefault="00C94937" w:rsidP="00FE0DF1">
            <w:r w:rsidRPr="00FC009D">
              <w:t>Рабочие и вспомогательный персонал</w:t>
            </w: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616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319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963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1842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268" w:type="dxa"/>
          </w:tcPr>
          <w:p w:rsidR="00C94937" w:rsidRPr="00FC009D" w:rsidRDefault="00C94937" w:rsidP="00FE0DF1">
            <w:pPr>
              <w:jc w:val="center"/>
            </w:pPr>
          </w:p>
        </w:tc>
        <w:tc>
          <w:tcPr>
            <w:tcW w:w="2151" w:type="dxa"/>
          </w:tcPr>
          <w:p w:rsidR="00C94937" w:rsidRPr="00FC009D" w:rsidRDefault="00C94937" w:rsidP="00FE0DF1">
            <w:pPr>
              <w:jc w:val="center"/>
            </w:pPr>
          </w:p>
        </w:tc>
      </w:tr>
    </w:tbl>
    <w:p w:rsidR="00C94937" w:rsidRPr="00FC009D" w:rsidRDefault="00C94937" w:rsidP="006E2AC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FC009D" w:rsidRDefault="00C94937" w:rsidP="006E2AC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94937" w:rsidRPr="00FC009D" w:rsidRDefault="00C94937" w:rsidP="006E2A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FC009D" w:rsidRDefault="00C94937" w:rsidP="006E2AC3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C94937" w:rsidRPr="00FC009D" w:rsidRDefault="00C94937" w:rsidP="006E2AC3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94937" w:rsidRPr="00FC009D" w:rsidTr="00FE0DF1">
        <w:tc>
          <w:tcPr>
            <w:tcW w:w="6108" w:type="dxa"/>
            <w:vAlign w:val="center"/>
          </w:tcPr>
          <w:p w:rsidR="00C94937" w:rsidRPr="00FC009D" w:rsidRDefault="00C94937" w:rsidP="00FE0DF1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vAlign w:val="center"/>
          </w:tcPr>
          <w:p w:rsidR="00C94937" w:rsidRPr="00FC009D" w:rsidRDefault="00C94937" w:rsidP="00FE0DF1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C94937" w:rsidRPr="00FC009D" w:rsidTr="00FE0DF1">
        <w:tc>
          <w:tcPr>
            <w:tcW w:w="6108" w:type="dxa"/>
            <w:vAlign w:val="center"/>
          </w:tcPr>
          <w:p w:rsidR="00C94937" w:rsidRPr="00FC009D" w:rsidRDefault="00C94937" w:rsidP="00FE0DF1">
            <w:r w:rsidRPr="00FC009D">
              <w:t>Руководящий персонал</w:t>
            </w:r>
          </w:p>
        </w:tc>
        <w:tc>
          <w:tcPr>
            <w:tcW w:w="4400" w:type="dxa"/>
            <w:vAlign w:val="center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6108" w:type="dxa"/>
            <w:vAlign w:val="center"/>
          </w:tcPr>
          <w:p w:rsidR="00C94937" w:rsidRPr="00FC009D" w:rsidRDefault="00C94937" w:rsidP="00FE0DF1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vAlign w:val="center"/>
          </w:tcPr>
          <w:p w:rsidR="00C94937" w:rsidRPr="00FC009D" w:rsidRDefault="00C94937" w:rsidP="00FE0DF1">
            <w:pPr>
              <w:jc w:val="center"/>
            </w:pPr>
          </w:p>
        </w:tc>
      </w:tr>
      <w:tr w:rsidR="00C94937" w:rsidRPr="00FC009D" w:rsidTr="00FE0DF1">
        <w:tc>
          <w:tcPr>
            <w:tcW w:w="6108" w:type="dxa"/>
            <w:vAlign w:val="center"/>
          </w:tcPr>
          <w:p w:rsidR="00C94937" w:rsidRPr="00FC009D" w:rsidRDefault="00C94937" w:rsidP="00FE0DF1">
            <w:r w:rsidRPr="00FC009D">
              <w:t>Рабочие и вспомогательный персонал</w:t>
            </w:r>
          </w:p>
        </w:tc>
        <w:tc>
          <w:tcPr>
            <w:tcW w:w="4400" w:type="dxa"/>
            <w:vAlign w:val="center"/>
          </w:tcPr>
          <w:p w:rsidR="00C94937" w:rsidRPr="00FC009D" w:rsidRDefault="00C94937" w:rsidP="00FE0DF1">
            <w:pPr>
              <w:jc w:val="center"/>
            </w:pPr>
          </w:p>
        </w:tc>
      </w:tr>
    </w:tbl>
    <w:p w:rsidR="00C94937" w:rsidRPr="00FC009D" w:rsidRDefault="00C94937" w:rsidP="006E2AC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FC009D" w:rsidRDefault="00C94937" w:rsidP="006E2AC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94937" w:rsidRPr="00FC009D" w:rsidRDefault="00C94937" w:rsidP="006E2A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FC009D" w:rsidRDefault="00C94937" w:rsidP="006E2A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4937" w:rsidRPr="00FC009D" w:rsidRDefault="00C94937" w:rsidP="006E2AC3"/>
    <w:p w:rsidR="00C94937" w:rsidRPr="00FC009D" w:rsidRDefault="00C94937" w:rsidP="006E2AC3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C94937" w:rsidRPr="00FC009D" w:rsidRDefault="00C94937" w:rsidP="006E2AC3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94937" w:rsidRPr="00FC009D" w:rsidTr="00FE0DF1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937" w:rsidRPr="00FC009D" w:rsidRDefault="00C94937" w:rsidP="00FE0DF1">
            <w:pPr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№</w:t>
            </w: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937" w:rsidRPr="00FC009D" w:rsidRDefault="00C94937" w:rsidP="00FE0DF1">
            <w:pPr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937" w:rsidRPr="00FC009D" w:rsidRDefault="00C94937" w:rsidP="00FE0DF1">
            <w:pPr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937" w:rsidRPr="00FC009D" w:rsidRDefault="00C94937" w:rsidP="00FE0DF1">
            <w:pPr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937" w:rsidRPr="00FC009D" w:rsidRDefault="00C94937" w:rsidP="00FE0DF1">
            <w:pPr>
              <w:ind w:left="-113" w:right="-113"/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937" w:rsidRPr="00FC009D" w:rsidRDefault="00C94937" w:rsidP="00FE0DF1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94937" w:rsidRPr="00FC009D" w:rsidRDefault="00C94937" w:rsidP="00FE0DF1">
            <w:pPr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Сертификат ____________</w:t>
            </w:r>
          </w:p>
          <w:p w:rsidR="00C94937" w:rsidRPr="00FC009D" w:rsidRDefault="00C94937" w:rsidP="00FE0DF1">
            <w:pPr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937" w:rsidRPr="00FC009D" w:rsidRDefault="00C94937" w:rsidP="00FE0DF1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94937" w:rsidRPr="00FC009D" w:rsidRDefault="00C94937" w:rsidP="00FE0DF1">
            <w:pPr>
              <w:ind w:left="-99" w:right="-93"/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937" w:rsidRPr="00FC009D" w:rsidRDefault="00C94937" w:rsidP="00FE0DF1">
            <w:pPr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Сведения об опыте специалистов по оказанию _________ услуг в области _________________________</w:t>
            </w:r>
          </w:p>
          <w:p w:rsidR="00C94937" w:rsidRPr="00FC009D" w:rsidRDefault="00C94937" w:rsidP="00FE0DF1">
            <w:pPr>
              <w:jc w:val="center"/>
              <w:rPr>
                <w:rStyle w:val="FontStyle57"/>
                <w:b w:val="0"/>
                <w:bCs/>
                <w:spacing w:val="-10"/>
                <w:sz w:val="24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94937" w:rsidRPr="00FC009D" w:rsidTr="00FE0DF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FC009D" w:rsidRDefault="00C94937" w:rsidP="00FE0DF1">
            <w:pPr>
              <w:pStyle w:val="Style20"/>
              <w:widowControl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FC009D" w:rsidRDefault="00C94937" w:rsidP="00FE0DF1">
            <w:pPr>
              <w:pStyle w:val="Style20"/>
              <w:widowControl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</w:tr>
      <w:tr w:rsidR="00C94937" w:rsidRPr="00FC009D" w:rsidTr="00FE0DF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FC009D" w:rsidRDefault="00C94937" w:rsidP="00FE0DF1">
            <w:pPr>
              <w:pStyle w:val="Style20"/>
              <w:widowControl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FC009D" w:rsidRDefault="00C94937" w:rsidP="00FE0DF1">
            <w:pPr>
              <w:pStyle w:val="Style20"/>
              <w:widowControl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</w:tr>
      <w:tr w:rsidR="00C94937" w:rsidRPr="00FC009D" w:rsidTr="00FE0DF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FC009D" w:rsidRDefault="00C94937" w:rsidP="00FE0DF1">
            <w:pPr>
              <w:pStyle w:val="Style20"/>
              <w:widowControl/>
              <w:rPr>
                <w:rStyle w:val="FontStyle57"/>
                <w:b w:val="0"/>
                <w:bCs/>
                <w:spacing w:val="-10"/>
                <w:sz w:val="24"/>
                <w:lang w:eastAsia="en-US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FC009D" w:rsidRDefault="00C94937" w:rsidP="00FE0DF1">
            <w:pPr>
              <w:pStyle w:val="Style20"/>
              <w:widowControl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</w:tr>
      <w:tr w:rsidR="00C94937" w:rsidRPr="00FC009D" w:rsidTr="00FE0DF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FC009D" w:rsidRDefault="00C94937" w:rsidP="00FE0DF1">
            <w:pPr>
              <w:pStyle w:val="Style20"/>
              <w:widowControl/>
              <w:rPr>
                <w:rStyle w:val="FontStyle57"/>
                <w:b w:val="0"/>
                <w:bCs/>
                <w:spacing w:val="-10"/>
                <w:sz w:val="24"/>
                <w:lang w:eastAsia="en-US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37" w:rsidRPr="00FC009D" w:rsidRDefault="00C94937" w:rsidP="00FE0DF1">
            <w:pPr>
              <w:pStyle w:val="Style20"/>
              <w:widowControl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</w:tr>
      <w:tr w:rsidR="00C94937" w:rsidRPr="00FC009D" w:rsidTr="00FE0DF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eastAsia="en-US"/>
              </w:rPr>
            </w:pPr>
            <w:r w:rsidRPr="00FC009D">
              <w:rPr>
                <w:rStyle w:val="FontStyle57"/>
                <w:b w:val="0"/>
                <w:bCs/>
                <w:spacing w:val="-10"/>
                <w:sz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</w:tr>
      <w:tr w:rsidR="00C94937" w:rsidRPr="00FC009D" w:rsidTr="00FE0DF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37" w:rsidRPr="00FC009D" w:rsidRDefault="00C94937" w:rsidP="00FE0DF1">
            <w:pPr>
              <w:pStyle w:val="Style20"/>
              <w:widowControl/>
              <w:jc w:val="center"/>
              <w:rPr>
                <w:rStyle w:val="FontStyle57"/>
                <w:b w:val="0"/>
                <w:bCs/>
                <w:spacing w:val="-10"/>
                <w:sz w:val="24"/>
                <w:lang w:val="en-US" w:eastAsia="en-US"/>
              </w:rPr>
            </w:pPr>
          </w:p>
        </w:tc>
      </w:tr>
    </w:tbl>
    <w:p w:rsidR="00C94937" w:rsidRPr="00FC009D" w:rsidRDefault="00C94937" w:rsidP="006E2AC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4937" w:rsidRPr="00FC009D" w:rsidRDefault="00C94937" w:rsidP="006E2AC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94937" w:rsidRPr="00FC009D" w:rsidRDefault="00C94937" w:rsidP="006E2A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4937" w:rsidRPr="00FC009D" w:rsidRDefault="00C94937" w:rsidP="006E2A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4937" w:rsidRPr="00FC009D" w:rsidRDefault="00C94937" w:rsidP="006E2AC3">
      <w:pPr>
        <w:pStyle w:val="af4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/>
          <w:bCs/>
        </w:rPr>
      </w:pPr>
      <w:r w:rsidRPr="00FC009D">
        <w:rPr>
          <w:rFonts w:ascii="Times New Roman" w:hAnsi="Times New Roman"/>
          <w:bCs/>
        </w:rPr>
        <w:t>ИНСТРУКЦИИ ПО ЗАПОЛНЕНИЮ</w:t>
      </w:r>
    </w:p>
    <w:p w:rsidR="00C94937" w:rsidRPr="00FC009D" w:rsidRDefault="00C94937" w:rsidP="006E2AC3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94937" w:rsidRPr="00FC009D" w:rsidRDefault="00C94937" w:rsidP="006E2AC3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C94937" w:rsidRPr="00FC009D" w:rsidRDefault="00C94937" w:rsidP="006E2AC3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C94937" w:rsidRPr="00FC009D" w:rsidRDefault="00C94937" w:rsidP="006E2AC3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94937" w:rsidRPr="00FC009D" w:rsidRDefault="00C94937" w:rsidP="006E2AC3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C94937" w:rsidRPr="00FC009D" w:rsidRDefault="00C94937" w:rsidP="006E2AC3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C94937" w:rsidRDefault="00C94937" w:rsidP="00C95F2E">
      <w:pPr>
        <w:pStyle w:val="31"/>
        <w:ind w:left="0" w:right="421"/>
        <w:rPr>
          <w:sz w:val="20"/>
        </w:rPr>
      </w:pPr>
    </w:p>
    <w:p w:rsidR="00C94937" w:rsidRDefault="00C94937" w:rsidP="00C95F2E">
      <w:pPr>
        <w:pStyle w:val="31"/>
        <w:ind w:left="0" w:right="421"/>
        <w:rPr>
          <w:sz w:val="20"/>
        </w:rPr>
      </w:pPr>
    </w:p>
    <w:p w:rsidR="00C94937" w:rsidRDefault="00C94937" w:rsidP="008930A1">
      <w:pPr>
        <w:pStyle w:val="Times12"/>
        <w:ind w:left="720" w:firstLine="0"/>
        <w:jc w:val="left"/>
        <w:rPr>
          <w:sz w:val="28"/>
          <w:szCs w:val="28"/>
        </w:rPr>
      </w:pPr>
      <w:bookmarkStart w:id="219" w:name="_Toc390267533"/>
    </w:p>
    <w:p w:rsidR="00C94937" w:rsidRDefault="00C94937" w:rsidP="008930A1">
      <w:pPr>
        <w:pStyle w:val="Heading2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/>
          <w:b w:val="0"/>
          <w:i w:val="0"/>
        </w:rPr>
      </w:pPr>
      <w:bookmarkStart w:id="220" w:name="_Toc412201989"/>
      <w:bookmarkStart w:id="221" w:name="_Toc421104004"/>
      <w:bookmarkEnd w:id="219"/>
      <w:r w:rsidRPr="00D47146">
        <w:rPr>
          <w:rFonts w:ascii="Times New Roman" w:hAnsi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/>
          <w:b w:val="0"/>
          <w:i w:val="0"/>
        </w:rPr>
        <w:t xml:space="preserve"> (</w:t>
      </w:r>
      <w:bookmarkStart w:id="222" w:name="Банковская_гарантия_обеспечения_заявки"/>
      <w:r w:rsidRPr="00D47146">
        <w:rPr>
          <w:rFonts w:ascii="Times New Roman" w:hAnsi="Times New Roman"/>
          <w:b w:val="0"/>
          <w:i w:val="0"/>
        </w:rPr>
        <w:t>Форма</w:t>
      </w:r>
      <w:bookmarkEnd w:id="222"/>
      <w:r>
        <w:rPr>
          <w:rFonts w:ascii="Times New Roman" w:hAnsi="Times New Roman"/>
          <w:b w:val="0"/>
          <w:i w:val="0"/>
        </w:rPr>
        <w:t xml:space="preserve"> 9</w:t>
      </w:r>
      <w:r w:rsidRPr="00D47146">
        <w:rPr>
          <w:rFonts w:ascii="Times New Roman" w:hAnsi="Times New Roman"/>
          <w:b w:val="0"/>
          <w:i w:val="0"/>
        </w:rPr>
        <w:t>)</w:t>
      </w:r>
      <w:bookmarkEnd w:id="220"/>
      <w:bookmarkEnd w:id="221"/>
      <w:r w:rsidRPr="00D47146">
        <w:rPr>
          <w:rFonts w:ascii="Times New Roman" w:hAnsi="Times New Roman"/>
          <w:b w:val="0"/>
          <w:i w:val="0"/>
        </w:rPr>
        <w:t xml:space="preserve"> </w:t>
      </w:r>
    </w:p>
    <w:p w:rsidR="00C94937" w:rsidRDefault="00C94937" w:rsidP="008930A1"/>
    <w:p w:rsidR="00C94937" w:rsidRPr="009C3C04" w:rsidRDefault="00C94937" w:rsidP="008930A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23" w:name="_Toc247081661"/>
      <w:r w:rsidRPr="009C3C04">
        <w:rPr>
          <w:bCs/>
          <w:i/>
          <w:snapToGrid w:val="0"/>
        </w:rPr>
        <w:t>Бланк банка</w:t>
      </w:r>
      <w:bookmarkEnd w:id="223"/>
    </w:p>
    <w:p w:rsidR="00C94937" w:rsidRPr="009C3C04" w:rsidRDefault="00C94937" w:rsidP="008930A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24" w:name="_Toc247081662"/>
      <w:r w:rsidRPr="009C3C04">
        <w:rPr>
          <w:b/>
          <w:snapToGrid w:val="0"/>
          <w:spacing w:val="-7"/>
        </w:rPr>
        <w:t xml:space="preserve">КОМУ: </w:t>
      </w:r>
      <w:bookmarkEnd w:id="224"/>
      <w:r>
        <w:rPr>
          <w:b/>
          <w:snapToGrid w:val="0"/>
          <w:spacing w:val="-7"/>
        </w:rPr>
        <w:t>______________</w:t>
      </w:r>
    </w:p>
    <w:p w:rsidR="00C94937" w:rsidRPr="009C3C04" w:rsidRDefault="00C94937" w:rsidP="008930A1">
      <w:pPr>
        <w:spacing w:line="360" w:lineRule="auto"/>
        <w:ind w:firstLine="567"/>
        <w:jc w:val="center"/>
        <w:rPr>
          <w:b/>
          <w:snapToGrid w:val="0"/>
        </w:rPr>
      </w:pPr>
    </w:p>
    <w:p w:rsidR="00C94937" w:rsidRDefault="00C94937" w:rsidP="008930A1">
      <w:pPr>
        <w:spacing w:line="360" w:lineRule="auto"/>
        <w:ind w:firstLine="567"/>
        <w:jc w:val="center"/>
        <w:rPr>
          <w:b/>
          <w:snapToGrid w:val="0"/>
        </w:rPr>
      </w:pPr>
      <w:bookmarkStart w:id="225" w:name="_Toc247081663"/>
      <w:r w:rsidRPr="009C3C04">
        <w:rPr>
          <w:b/>
          <w:snapToGrid w:val="0"/>
        </w:rPr>
        <w:t>БАНКОВСКАЯ ГАРАНТИЯ №</w:t>
      </w:r>
      <w:bookmarkEnd w:id="225"/>
      <w:r>
        <w:rPr>
          <w:b/>
          <w:snapToGrid w:val="0"/>
        </w:rPr>
        <w:t>___</w:t>
      </w:r>
    </w:p>
    <w:p w:rsidR="00C94937" w:rsidRDefault="00C94937" w:rsidP="008930A1">
      <w:pPr>
        <w:pStyle w:val="Times12"/>
        <w:ind w:firstLine="709"/>
        <w:rPr>
          <w:b/>
          <w:i/>
          <w:szCs w:val="24"/>
        </w:rPr>
      </w:pPr>
    </w:p>
    <w:p w:rsidR="00C94937" w:rsidRPr="00A6275B" w:rsidRDefault="00C94937" w:rsidP="008930A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94937" w:rsidRPr="00A6275B" w:rsidRDefault="00C94937" w:rsidP="008930A1">
      <w:pPr>
        <w:ind w:firstLine="567"/>
        <w:jc w:val="both"/>
        <w:rPr>
          <w:b/>
          <w:bCs/>
          <w:snapToGrid w:val="0"/>
        </w:rPr>
      </w:pPr>
    </w:p>
    <w:p w:rsidR="00C94937" w:rsidRPr="00A6275B" w:rsidRDefault="00C94937" w:rsidP="008930A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94937" w:rsidRPr="00A6275B" w:rsidRDefault="00C94937" w:rsidP="008930A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94937" w:rsidRPr="00A6275B" w:rsidRDefault="00C94937" w:rsidP="00647B76">
      <w:pPr>
        <w:numPr>
          <w:ilvl w:val="0"/>
          <w:numId w:val="63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94937" w:rsidRPr="00A6275B" w:rsidRDefault="00C94937" w:rsidP="00647B76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94937" w:rsidRPr="00A6275B" w:rsidRDefault="00C94937" w:rsidP="00647B76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94937" w:rsidRPr="00A6275B" w:rsidRDefault="00C94937" w:rsidP="00647B76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94937" w:rsidRPr="00A6275B" w:rsidRDefault="00C94937" w:rsidP="00647B76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94937" w:rsidRPr="00A6275B" w:rsidRDefault="00C94937" w:rsidP="00647B76">
      <w:pPr>
        <w:numPr>
          <w:ilvl w:val="0"/>
          <w:numId w:val="63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94937" w:rsidRPr="00A6275B" w:rsidRDefault="00C94937" w:rsidP="008930A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94937" w:rsidRPr="00A6275B" w:rsidRDefault="00C94937" w:rsidP="008930A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94937" w:rsidRPr="00A6275B" w:rsidRDefault="00C94937" w:rsidP="008930A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94937" w:rsidRPr="00A6275B" w:rsidRDefault="00C94937" w:rsidP="008930A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94937" w:rsidRPr="00A6275B" w:rsidRDefault="00C94937" w:rsidP="008930A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94937" w:rsidRPr="00A6275B" w:rsidRDefault="00C94937" w:rsidP="008930A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94937" w:rsidRPr="00A6275B" w:rsidRDefault="00C94937" w:rsidP="008930A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94937" w:rsidRPr="00A6275B" w:rsidRDefault="00C94937" w:rsidP="008930A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C94937" w:rsidRPr="00A6275B" w:rsidRDefault="00C94937" w:rsidP="008930A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94937" w:rsidRPr="00A6275B" w:rsidRDefault="00C94937" w:rsidP="008930A1">
      <w:pPr>
        <w:spacing w:line="360" w:lineRule="auto"/>
        <w:ind w:firstLine="567"/>
        <w:jc w:val="both"/>
        <w:rPr>
          <w:i/>
          <w:snapToGrid w:val="0"/>
        </w:rPr>
      </w:pPr>
      <w:bookmarkStart w:id="226" w:name="_Toc247081664"/>
      <w:r w:rsidRPr="00A6275B">
        <w:rPr>
          <w:i/>
          <w:snapToGrid w:val="0"/>
        </w:rPr>
        <w:t>Подписи уполномоченных лиц</w:t>
      </w:r>
      <w:bookmarkEnd w:id="226"/>
    </w:p>
    <w:p w:rsidR="00C94937" w:rsidRDefault="00C94937" w:rsidP="008930A1">
      <w:pPr>
        <w:ind w:left="540" w:firstLine="17"/>
        <w:jc w:val="both"/>
      </w:pPr>
      <w:r w:rsidRPr="00A6275B">
        <w:t xml:space="preserve">(печать банка)   </w:t>
      </w:r>
    </w:p>
    <w:p w:rsidR="00C94937" w:rsidRDefault="00C94937" w:rsidP="00C95F2E">
      <w:pPr>
        <w:pStyle w:val="31"/>
        <w:ind w:left="0" w:right="421"/>
        <w:rPr>
          <w:sz w:val="20"/>
        </w:rPr>
      </w:pPr>
    </w:p>
    <w:p w:rsidR="00C94937" w:rsidRDefault="00C94937" w:rsidP="00C95F2E">
      <w:pPr>
        <w:pStyle w:val="31"/>
        <w:ind w:left="0" w:right="421"/>
        <w:rPr>
          <w:sz w:val="20"/>
        </w:rPr>
      </w:pPr>
    </w:p>
    <w:p w:rsidR="00C94937" w:rsidRDefault="00C94937" w:rsidP="00C95F2E">
      <w:pPr>
        <w:pStyle w:val="31"/>
        <w:ind w:left="0" w:right="421"/>
        <w:rPr>
          <w:sz w:val="20"/>
        </w:rPr>
      </w:pPr>
    </w:p>
    <w:p w:rsidR="00C94937" w:rsidRDefault="00C94937" w:rsidP="00C95F2E">
      <w:pPr>
        <w:pStyle w:val="31"/>
        <w:ind w:left="0" w:right="421"/>
        <w:rPr>
          <w:sz w:val="20"/>
        </w:rPr>
        <w:sectPr w:rsidR="00C94937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94937" w:rsidRDefault="00C94937" w:rsidP="00C95F2E">
      <w:pPr>
        <w:pStyle w:val="Times12"/>
        <w:ind w:firstLine="0"/>
        <w:jc w:val="left"/>
      </w:pPr>
      <w:bookmarkStart w:id="227" w:name="_Справка_об_участии_в_судебных_разби"/>
      <w:bookmarkStart w:id="228" w:name="_Справка_об_участии"/>
      <w:bookmarkEnd w:id="168"/>
      <w:bookmarkEnd w:id="169"/>
      <w:bookmarkEnd w:id="227"/>
      <w:bookmarkEnd w:id="228"/>
    </w:p>
    <w:p w:rsidR="00C94937" w:rsidRPr="00FC009D" w:rsidRDefault="00C94937" w:rsidP="00DF507B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9" w:name="_Toc425773160"/>
      <w:r>
        <w:rPr>
          <w:b/>
          <w:sz w:val="28"/>
          <w:szCs w:val="28"/>
        </w:rPr>
        <w:t>ЧАСТЬ 2</w:t>
      </w:r>
      <w:bookmarkEnd w:id="229"/>
    </w:p>
    <w:p w:rsidR="00C94937" w:rsidRDefault="00C94937" w:rsidP="00EA3525">
      <w:pPr>
        <w:pStyle w:val="Times12"/>
        <w:ind w:left="5387" w:firstLine="0"/>
        <w:jc w:val="left"/>
      </w:pPr>
    </w:p>
    <w:p w:rsidR="00C94937" w:rsidRDefault="00C9493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30" w:name="_Ref317259044"/>
      <w:bookmarkStart w:id="23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230"/>
      <w:bookmarkEnd w:id="23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94937" w:rsidRPr="00DF507B" w:rsidRDefault="00C9493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94937" w:rsidRPr="00FC009D" w:rsidRDefault="00C94937" w:rsidP="00DF507B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2" w:name="_Toc425773161"/>
      <w:r>
        <w:rPr>
          <w:b/>
          <w:sz w:val="28"/>
          <w:szCs w:val="28"/>
        </w:rPr>
        <w:t>ЧАСТЬ 3</w:t>
      </w:r>
      <w:bookmarkEnd w:id="232"/>
    </w:p>
    <w:p w:rsidR="00C94937" w:rsidRDefault="00C94937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C94937" w:rsidSect="0031223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937" w:rsidRDefault="00C94937">
      <w:r>
        <w:separator/>
      </w:r>
    </w:p>
  </w:endnote>
  <w:endnote w:type="continuationSeparator" w:id="0">
    <w:p w:rsidR="00C94937" w:rsidRDefault="00C94937">
      <w:r>
        <w:continuationSeparator/>
      </w:r>
    </w:p>
  </w:endnote>
  <w:endnote w:type="continuationNotice" w:id="1">
    <w:p w:rsidR="00C94937" w:rsidRDefault="00C9493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37" w:rsidRDefault="00C94937">
    <w:pPr>
      <w:pStyle w:val="Footer"/>
      <w:framePr w:wrap="around" w:vAnchor="text" w:hAnchor="margin" w:xAlign="center" w:y="1"/>
      <w:rPr>
        <w:rStyle w:val="PageNumber"/>
        <w:rFonts w:cs="Courier New"/>
      </w:rPr>
    </w:pPr>
    <w:r>
      <w:rPr>
        <w:rStyle w:val="PageNumber"/>
        <w:rFonts w:cs="Courier New"/>
      </w:rPr>
      <w:fldChar w:fldCharType="begin"/>
    </w:r>
    <w:r>
      <w:rPr>
        <w:rStyle w:val="PageNumber"/>
        <w:rFonts w:cs="Courier New"/>
      </w:rPr>
      <w:instrText xml:space="preserve">PAGE  </w:instrText>
    </w:r>
    <w:r>
      <w:rPr>
        <w:rStyle w:val="PageNumber"/>
        <w:rFonts w:cs="Courier New"/>
      </w:rPr>
      <w:fldChar w:fldCharType="end"/>
    </w:r>
  </w:p>
  <w:p w:rsidR="00C94937" w:rsidRDefault="00C9493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37" w:rsidRPr="00FE6219" w:rsidRDefault="00C9493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37" w:rsidRPr="00FE6219" w:rsidRDefault="00C9493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37" w:rsidRPr="00FE6219" w:rsidRDefault="00C9493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937" w:rsidRDefault="00C94937">
      <w:r>
        <w:separator/>
      </w:r>
    </w:p>
  </w:footnote>
  <w:footnote w:type="continuationSeparator" w:id="0">
    <w:p w:rsidR="00C94937" w:rsidRDefault="00C94937">
      <w:r>
        <w:continuationSeparator/>
      </w:r>
    </w:p>
  </w:footnote>
  <w:footnote w:type="continuationNotice" w:id="1">
    <w:p w:rsidR="00C94937" w:rsidRDefault="00C9493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37" w:rsidRDefault="00C94937" w:rsidP="00B35015"/>
  <w:p w:rsidR="00C94937" w:rsidRPr="00713119" w:rsidRDefault="00C94937" w:rsidP="00B35015">
    <w:pPr>
      <w:tabs>
        <w:tab w:val="left" w:pos="2400"/>
      </w:tabs>
      <w:jc w:val="center"/>
      <w:rPr>
        <w:b/>
        <w:sz w:val="28"/>
        <w:szCs w:val="20"/>
      </w:rPr>
    </w:pPr>
    <w:r w:rsidRPr="00713119">
      <w:rPr>
        <w:b/>
        <w:sz w:val="28"/>
        <w:szCs w:val="20"/>
      </w:rPr>
      <w:t>Федеральное государственное унитарное предприятие</w:t>
    </w:r>
  </w:p>
  <w:p w:rsidR="00C94937" w:rsidRPr="00713119" w:rsidRDefault="00C94937" w:rsidP="00B35015">
    <w:pPr>
      <w:spacing w:before="100"/>
      <w:ind w:right="22"/>
      <w:jc w:val="center"/>
      <w:rPr>
        <w:b/>
        <w:sz w:val="28"/>
      </w:rPr>
    </w:pPr>
    <w:r w:rsidRPr="00713119">
      <w:rPr>
        <w:b/>
        <w:sz w:val="28"/>
      </w:rPr>
      <w:t>«Комбинат «Электрохимприбор»</w:t>
    </w:r>
  </w:p>
  <w:p w:rsidR="00C94937" w:rsidRDefault="00C94937">
    <w:pPr>
      <w:pStyle w:val="Header"/>
    </w:pPr>
    <w:r>
      <w:rPr>
        <w:noProof/>
      </w:rPr>
      <w:pict>
        <v:line id="Прямая соединительная линия 1" o:spid="_x0000_s2049" style="position:absolute;z-index:251660288;visibility:visible" from="0,9.35pt" to="7in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" strokeweight="3pt">
          <v:stroke linestyle="thinThin"/>
        </v:line>
      </w:pict>
    </w: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37" w:rsidRPr="00F429FC" w:rsidRDefault="00C94937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37" w:rsidRPr="00F429FC" w:rsidRDefault="00C94937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37" w:rsidRPr="00F429FC" w:rsidRDefault="00C94937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A52ACCC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28DCD8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FC76B9"/>
    <w:multiLevelType w:val="hybridMultilevel"/>
    <w:tmpl w:val="D2CC746A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13799D"/>
    <w:multiLevelType w:val="hybridMultilevel"/>
    <w:tmpl w:val="8CCC1182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7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4410E1"/>
    <w:multiLevelType w:val="hybridMultilevel"/>
    <w:tmpl w:val="78C219E6"/>
    <w:lvl w:ilvl="0" w:tplc="2DE6178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03C03CAE"/>
    <w:lvl w:ilvl="0" w:tplc="5CF46DFC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4E58E2"/>
    <w:multiLevelType w:val="multilevel"/>
    <w:tmpl w:val="59B4A2D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2.6.%3."/>
      <w:lvlJc w:val="left"/>
      <w:pPr>
        <w:ind w:left="1428" w:hanging="720"/>
      </w:pPr>
      <w:rPr>
        <w:rFonts w:cs="Times New Roman" w:hint="default"/>
        <w:i w:val="0"/>
        <w:sz w:val="28"/>
        <w:szCs w:val="28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34569E"/>
    <w:multiLevelType w:val="hybridMultilevel"/>
    <w:tmpl w:val="5E88F16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AA31BD9"/>
    <w:multiLevelType w:val="hybridMultilevel"/>
    <w:tmpl w:val="30DCE5C0"/>
    <w:lvl w:ilvl="0" w:tplc="D8920CBC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cs="Times New Roman"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4D020D37"/>
    <w:multiLevelType w:val="hybridMultilevel"/>
    <w:tmpl w:val="6D92F724"/>
    <w:lvl w:ilvl="0" w:tplc="B9B25D18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08D0437"/>
    <w:multiLevelType w:val="hybridMultilevel"/>
    <w:tmpl w:val="8730E5EC"/>
    <w:lvl w:ilvl="0" w:tplc="390CFC6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7FD4898"/>
    <w:multiLevelType w:val="hybridMultilevel"/>
    <w:tmpl w:val="77A0B814"/>
    <w:lvl w:ilvl="0" w:tplc="7D2A3D50">
      <w:start w:val="1"/>
      <w:numFmt w:val="decimal"/>
      <w:lvlText w:val="2.6.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F726199"/>
    <w:multiLevelType w:val="hybridMultilevel"/>
    <w:tmpl w:val="79F4E20A"/>
    <w:lvl w:ilvl="0" w:tplc="88468684">
      <w:start w:val="1"/>
      <w:numFmt w:val="bullet"/>
      <w:lvlText w:val="­"/>
      <w:lvlJc w:val="left"/>
      <w:pPr>
        <w:ind w:left="7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>
    <w:nsid w:val="66ED535E"/>
    <w:multiLevelType w:val="multilevel"/>
    <w:tmpl w:val="2F82E4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1E5607"/>
    <w:multiLevelType w:val="hybridMultilevel"/>
    <w:tmpl w:val="DF6A9CDA"/>
    <w:lvl w:ilvl="0" w:tplc="2DE6178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049296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6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cs="Times New Roman"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1"/>
  </w:num>
  <w:num w:numId="7">
    <w:abstractNumId w:val="2"/>
  </w:num>
  <w:num w:numId="8">
    <w:abstractNumId w:val="61"/>
  </w:num>
  <w:num w:numId="9">
    <w:abstractNumId w:val="49"/>
  </w:num>
  <w:num w:numId="10">
    <w:abstractNumId w:val="43"/>
  </w:num>
  <w:num w:numId="11">
    <w:abstractNumId w:val="36"/>
  </w:num>
  <w:num w:numId="12">
    <w:abstractNumId w:val="31"/>
  </w:num>
  <w:num w:numId="13">
    <w:abstractNumId w:val="24"/>
  </w:num>
  <w:num w:numId="14">
    <w:abstractNumId w:val="21"/>
  </w:num>
  <w:num w:numId="15">
    <w:abstractNumId w:val="28"/>
  </w:num>
  <w:num w:numId="16">
    <w:abstractNumId w:val="58"/>
  </w:num>
  <w:num w:numId="17">
    <w:abstractNumId w:val="47"/>
  </w:num>
  <w:num w:numId="18">
    <w:abstractNumId w:val="27"/>
  </w:num>
  <w:num w:numId="19">
    <w:abstractNumId w:val="67"/>
  </w:num>
  <w:num w:numId="20">
    <w:abstractNumId w:val="40"/>
  </w:num>
  <w:num w:numId="21">
    <w:abstractNumId w:val="64"/>
  </w:num>
  <w:num w:numId="22">
    <w:abstractNumId w:val="42"/>
  </w:num>
  <w:num w:numId="23">
    <w:abstractNumId w:val="55"/>
  </w:num>
  <w:num w:numId="24">
    <w:abstractNumId w:val="25"/>
  </w:num>
  <w:num w:numId="25">
    <w:abstractNumId w:val="54"/>
  </w:num>
  <w:num w:numId="26">
    <w:abstractNumId w:val="67"/>
  </w:num>
  <w:num w:numId="27">
    <w:abstractNumId w:val="23"/>
  </w:num>
  <w:num w:numId="28">
    <w:abstractNumId w:val="57"/>
  </w:num>
  <w:num w:numId="29">
    <w:abstractNumId w:val="9"/>
  </w:num>
  <w:num w:numId="30">
    <w:abstractNumId w:val="65"/>
  </w:num>
  <w:num w:numId="31">
    <w:abstractNumId w:val="63"/>
  </w:num>
  <w:num w:numId="32">
    <w:abstractNumId w:val="33"/>
  </w:num>
  <w:num w:numId="33">
    <w:abstractNumId w:val="20"/>
  </w:num>
  <w:num w:numId="34">
    <w:abstractNumId w:val="50"/>
  </w:num>
  <w:num w:numId="35">
    <w:abstractNumId w:val="45"/>
  </w:num>
  <w:num w:numId="36">
    <w:abstractNumId w:val="12"/>
  </w:num>
  <w:num w:numId="37">
    <w:abstractNumId w:val="37"/>
  </w:num>
  <w:num w:numId="38">
    <w:abstractNumId w:val="66"/>
  </w:num>
  <w:num w:numId="39">
    <w:abstractNumId w:val="17"/>
  </w:num>
  <w:num w:numId="40">
    <w:abstractNumId w:val="41"/>
  </w:num>
  <w:num w:numId="41">
    <w:abstractNumId w:val="48"/>
  </w:num>
  <w:num w:numId="42">
    <w:abstractNumId w:val="13"/>
  </w:num>
  <w:num w:numId="43">
    <w:abstractNumId w:val="4"/>
  </w:num>
  <w:num w:numId="44">
    <w:abstractNumId w:val="39"/>
  </w:num>
  <w:num w:numId="45">
    <w:abstractNumId w:val="22"/>
  </w:num>
  <w:num w:numId="46">
    <w:abstractNumId w:val="68"/>
  </w:num>
  <w:num w:numId="47">
    <w:abstractNumId w:val="26"/>
  </w:num>
  <w:num w:numId="48">
    <w:abstractNumId w:val="60"/>
  </w:num>
  <w:num w:numId="49">
    <w:abstractNumId w:val="30"/>
  </w:num>
  <w:num w:numId="50">
    <w:abstractNumId w:val="5"/>
  </w:num>
  <w:num w:numId="51">
    <w:abstractNumId w:val="53"/>
  </w:num>
  <w:num w:numId="52">
    <w:abstractNumId w:val="52"/>
  </w:num>
  <w:num w:numId="53">
    <w:abstractNumId w:val="56"/>
  </w:num>
  <w:num w:numId="54">
    <w:abstractNumId w:val="15"/>
  </w:num>
  <w:num w:numId="55">
    <w:abstractNumId w:val="10"/>
  </w:num>
  <w:num w:numId="56">
    <w:abstractNumId w:val="29"/>
  </w:num>
  <w:num w:numId="57">
    <w:abstractNumId w:val="8"/>
  </w:num>
  <w:num w:numId="58">
    <w:abstractNumId w:val="18"/>
  </w:num>
  <w:num w:numId="59">
    <w:abstractNumId w:val="34"/>
  </w:num>
  <w:num w:numId="60">
    <w:abstractNumId w:val="32"/>
  </w:num>
  <w:num w:numId="61">
    <w:abstractNumId w:val="44"/>
  </w:num>
  <w:num w:numId="62">
    <w:abstractNumId w:val="11"/>
  </w:num>
  <w:num w:numId="63">
    <w:abstractNumId w:val="7"/>
  </w:num>
  <w:num w:numId="64">
    <w:abstractNumId w:val="59"/>
  </w:num>
  <w:num w:numId="65">
    <w:abstractNumId w:val="6"/>
  </w:num>
  <w:num w:numId="66">
    <w:abstractNumId w:val="14"/>
  </w:num>
  <w:num w:numId="67">
    <w:abstractNumId w:val="16"/>
  </w:num>
  <w:num w:numId="68">
    <w:abstractNumId w:val="46"/>
  </w:num>
  <w:num w:numId="69">
    <w:abstractNumId w:val="51"/>
  </w:num>
  <w:num w:numId="70">
    <w:abstractNumId w:val="38"/>
  </w:num>
  <w:num w:numId="71">
    <w:abstractNumId w:val="19"/>
  </w:num>
  <w:num w:numId="72">
    <w:abstractNumId w:val="62"/>
  </w:num>
  <w:num w:numId="73">
    <w:abstractNumId w:val="35"/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616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2CD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8E4"/>
    <w:rsid w:val="00080972"/>
    <w:rsid w:val="00080A5E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BC9"/>
    <w:rsid w:val="000A5EB5"/>
    <w:rsid w:val="000A6891"/>
    <w:rsid w:val="000B04BE"/>
    <w:rsid w:val="000B0512"/>
    <w:rsid w:val="000B0F69"/>
    <w:rsid w:val="000B0F72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BF"/>
    <w:rsid w:val="000B79D8"/>
    <w:rsid w:val="000B7FF1"/>
    <w:rsid w:val="000C0247"/>
    <w:rsid w:val="000C166C"/>
    <w:rsid w:val="000C172A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5F82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18A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5E95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304"/>
    <w:rsid w:val="00144A4B"/>
    <w:rsid w:val="00144C23"/>
    <w:rsid w:val="00144CC3"/>
    <w:rsid w:val="00145D26"/>
    <w:rsid w:val="00146954"/>
    <w:rsid w:val="0014695C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712"/>
    <w:rsid w:val="00164EDD"/>
    <w:rsid w:val="00165D5E"/>
    <w:rsid w:val="00166228"/>
    <w:rsid w:val="001679F0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84E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D5B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3F72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A7FCE"/>
    <w:rsid w:val="001B0A51"/>
    <w:rsid w:val="001B29F2"/>
    <w:rsid w:val="001B2C65"/>
    <w:rsid w:val="001B4154"/>
    <w:rsid w:val="001B6AE7"/>
    <w:rsid w:val="001B7DBD"/>
    <w:rsid w:val="001B7FED"/>
    <w:rsid w:val="001C09E9"/>
    <w:rsid w:val="001C18A5"/>
    <w:rsid w:val="001C33B1"/>
    <w:rsid w:val="001C36B0"/>
    <w:rsid w:val="001C3D2E"/>
    <w:rsid w:val="001C40A9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7A"/>
    <w:rsid w:val="001D40BE"/>
    <w:rsid w:val="001D60E2"/>
    <w:rsid w:val="001D6923"/>
    <w:rsid w:val="001D7329"/>
    <w:rsid w:val="001D75C4"/>
    <w:rsid w:val="001D7883"/>
    <w:rsid w:val="001D792A"/>
    <w:rsid w:val="001E0335"/>
    <w:rsid w:val="001E07FF"/>
    <w:rsid w:val="001E082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17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31D"/>
    <w:rsid w:val="00201B09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04E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863"/>
    <w:rsid w:val="0023787D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D3A"/>
    <w:rsid w:val="00264F3C"/>
    <w:rsid w:val="00265509"/>
    <w:rsid w:val="00265BE7"/>
    <w:rsid w:val="00266729"/>
    <w:rsid w:val="002669A1"/>
    <w:rsid w:val="00267E20"/>
    <w:rsid w:val="00271938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5FAA"/>
    <w:rsid w:val="00285FB7"/>
    <w:rsid w:val="002863D8"/>
    <w:rsid w:val="00286DB2"/>
    <w:rsid w:val="00291011"/>
    <w:rsid w:val="00291063"/>
    <w:rsid w:val="00291681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E57"/>
    <w:rsid w:val="002B3004"/>
    <w:rsid w:val="002B303E"/>
    <w:rsid w:val="002B43B5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554"/>
    <w:rsid w:val="002D0BE1"/>
    <w:rsid w:val="002D12A0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6AD2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232"/>
    <w:rsid w:val="003123A9"/>
    <w:rsid w:val="0031281D"/>
    <w:rsid w:val="00312E83"/>
    <w:rsid w:val="00312FE1"/>
    <w:rsid w:val="0031379C"/>
    <w:rsid w:val="0031409D"/>
    <w:rsid w:val="00314A0F"/>
    <w:rsid w:val="00315E04"/>
    <w:rsid w:val="0031615F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AC5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6E66"/>
    <w:rsid w:val="003771BB"/>
    <w:rsid w:val="003801FC"/>
    <w:rsid w:val="00380F9D"/>
    <w:rsid w:val="003813AF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C8C"/>
    <w:rsid w:val="003A5013"/>
    <w:rsid w:val="003A52E5"/>
    <w:rsid w:val="003A5666"/>
    <w:rsid w:val="003A5B08"/>
    <w:rsid w:val="003A627F"/>
    <w:rsid w:val="003A697C"/>
    <w:rsid w:val="003A73C1"/>
    <w:rsid w:val="003A7656"/>
    <w:rsid w:val="003A7941"/>
    <w:rsid w:val="003A7DD5"/>
    <w:rsid w:val="003B14BD"/>
    <w:rsid w:val="003B1D83"/>
    <w:rsid w:val="003B23F8"/>
    <w:rsid w:val="003B27CC"/>
    <w:rsid w:val="003B3418"/>
    <w:rsid w:val="003B4DFB"/>
    <w:rsid w:val="003B51F1"/>
    <w:rsid w:val="003B5606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7DA"/>
    <w:rsid w:val="003E0F9B"/>
    <w:rsid w:val="003E16E3"/>
    <w:rsid w:val="003E18FC"/>
    <w:rsid w:val="003E27F1"/>
    <w:rsid w:val="003E3CDC"/>
    <w:rsid w:val="003E460C"/>
    <w:rsid w:val="003E553A"/>
    <w:rsid w:val="003E58C3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A6C"/>
    <w:rsid w:val="003F6568"/>
    <w:rsid w:val="003F6BFD"/>
    <w:rsid w:val="003F6C75"/>
    <w:rsid w:val="003F7230"/>
    <w:rsid w:val="003F7241"/>
    <w:rsid w:val="003F744C"/>
    <w:rsid w:val="00400225"/>
    <w:rsid w:val="00401244"/>
    <w:rsid w:val="00401B98"/>
    <w:rsid w:val="00401FC0"/>
    <w:rsid w:val="004026C9"/>
    <w:rsid w:val="00402988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D50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D11"/>
    <w:rsid w:val="0048246A"/>
    <w:rsid w:val="00482B9C"/>
    <w:rsid w:val="0048309E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31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D5A"/>
    <w:rsid w:val="004B40EF"/>
    <w:rsid w:val="004B43C0"/>
    <w:rsid w:val="004B47E0"/>
    <w:rsid w:val="004B541C"/>
    <w:rsid w:val="004C09ED"/>
    <w:rsid w:val="004C1016"/>
    <w:rsid w:val="004C1219"/>
    <w:rsid w:val="004C1A41"/>
    <w:rsid w:val="004C1EE9"/>
    <w:rsid w:val="004C1FBF"/>
    <w:rsid w:val="004C27EA"/>
    <w:rsid w:val="004C4227"/>
    <w:rsid w:val="004C5739"/>
    <w:rsid w:val="004C6754"/>
    <w:rsid w:val="004C6E77"/>
    <w:rsid w:val="004D06B8"/>
    <w:rsid w:val="004D09D6"/>
    <w:rsid w:val="004D1B01"/>
    <w:rsid w:val="004D1B6A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3A"/>
    <w:rsid w:val="004F3949"/>
    <w:rsid w:val="004F3F84"/>
    <w:rsid w:val="004F40D6"/>
    <w:rsid w:val="004F43D3"/>
    <w:rsid w:val="004F46C4"/>
    <w:rsid w:val="004F5662"/>
    <w:rsid w:val="004F57B3"/>
    <w:rsid w:val="004F5EA1"/>
    <w:rsid w:val="004F6589"/>
    <w:rsid w:val="004F78CE"/>
    <w:rsid w:val="004F79D5"/>
    <w:rsid w:val="0050026E"/>
    <w:rsid w:val="005006D7"/>
    <w:rsid w:val="005008F8"/>
    <w:rsid w:val="00500ADD"/>
    <w:rsid w:val="00500E77"/>
    <w:rsid w:val="0050175D"/>
    <w:rsid w:val="00503E7A"/>
    <w:rsid w:val="0050411A"/>
    <w:rsid w:val="005051E4"/>
    <w:rsid w:val="00505377"/>
    <w:rsid w:val="00505C97"/>
    <w:rsid w:val="00505D3C"/>
    <w:rsid w:val="005061B1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3C7"/>
    <w:rsid w:val="005216D6"/>
    <w:rsid w:val="00522A91"/>
    <w:rsid w:val="00522C3C"/>
    <w:rsid w:val="00522CFE"/>
    <w:rsid w:val="00522ED4"/>
    <w:rsid w:val="00523649"/>
    <w:rsid w:val="005240BF"/>
    <w:rsid w:val="00524557"/>
    <w:rsid w:val="005257B0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3D32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E67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FE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33"/>
    <w:rsid w:val="0057494D"/>
    <w:rsid w:val="00574B4F"/>
    <w:rsid w:val="00574E82"/>
    <w:rsid w:val="005761D6"/>
    <w:rsid w:val="00576428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079"/>
    <w:rsid w:val="005B07C7"/>
    <w:rsid w:val="005B3145"/>
    <w:rsid w:val="005B3DC6"/>
    <w:rsid w:val="005B4598"/>
    <w:rsid w:val="005B4813"/>
    <w:rsid w:val="005B53F9"/>
    <w:rsid w:val="005B7B08"/>
    <w:rsid w:val="005B7D72"/>
    <w:rsid w:val="005B7DB1"/>
    <w:rsid w:val="005C062A"/>
    <w:rsid w:val="005C0EF3"/>
    <w:rsid w:val="005C0EFF"/>
    <w:rsid w:val="005C15D7"/>
    <w:rsid w:val="005C2279"/>
    <w:rsid w:val="005C3043"/>
    <w:rsid w:val="005C30F3"/>
    <w:rsid w:val="005C3BCD"/>
    <w:rsid w:val="005C3FAB"/>
    <w:rsid w:val="005C4A6F"/>
    <w:rsid w:val="005C4C7E"/>
    <w:rsid w:val="005C4E92"/>
    <w:rsid w:val="005C5998"/>
    <w:rsid w:val="005C6601"/>
    <w:rsid w:val="005C6982"/>
    <w:rsid w:val="005C7BB1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33B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2AF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2FB"/>
    <w:rsid w:val="00605676"/>
    <w:rsid w:val="0060668A"/>
    <w:rsid w:val="006066A8"/>
    <w:rsid w:val="00606761"/>
    <w:rsid w:val="006067A0"/>
    <w:rsid w:val="00606C4F"/>
    <w:rsid w:val="006074B6"/>
    <w:rsid w:val="006078E9"/>
    <w:rsid w:val="00607C2B"/>
    <w:rsid w:val="00613E6A"/>
    <w:rsid w:val="0061529C"/>
    <w:rsid w:val="006161E2"/>
    <w:rsid w:val="006162AD"/>
    <w:rsid w:val="006170CA"/>
    <w:rsid w:val="006200A4"/>
    <w:rsid w:val="0062378E"/>
    <w:rsid w:val="00624786"/>
    <w:rsid w:val="006267FE"/>
    <w:rsid w:val="006307DE"/>
    <w:rsid w:val="00631450"/>
    <w:rsid w:val="00632073"/>
    <w:rsid w:val="00632941"/>
    <w:rsid w:val="00632DA5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84"/>
    <w:rsid w:val="0064185B"/>
    <w:rsid w:val="00641ED7"/>
    <w:rsid w:val="00641F05"/>
    <w:rsid w:val="0064221C"/>
    <w:rsid w:val="00642728"/>
    <w:rsid w:val="00642868"/>
    <w:rsid w:val="0064398F"/>
    <w:rsid w:val="00643F80"/>
    <w:rsid w:val="0064493C"/>
    <w:rsid w:val="00644FFD"/>
    <w:rsid w:val="00645757"/>
    <w:rsid w:val="00645CA9"/>
    <w:rsid w:val="00646CC6"/>
    <w:rsid w:val="00647B7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037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90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DC0"/>
    <w:rsid w:val="006A7E58"/>
    <w:rsid w:val="006B034F"/>
    <w:rsid w:val="006B0D0B"/>
    <w:rsid w:val="006B20CC"/>
    <w:rsid w:val="006B20DA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801"/>
    <w:rsid w:val="006C5B44"/>
    <w:rsid w:val="006C5C7E"/>
    <w:rsid w:val="006C5D31"/>
    <w:rsid w:val="006C6049"/>
    <w:rsid w:val="006C6717"/>
    <w:rsid w:val="006C68B5"/>
    <w:rsid w:val="006C6978"/>
    <w:rsid w:val="006D0544"/>
    <w:rsid w:val="006D067D"/>
    <w:rsid w:val="006D1496"/>
    <w:rsid w:val="006D19B7"/>
    <w:rsid w:val="006D233D"/>
    <w:rsid w:val="006D2377"/>
    <w:rsid w:val="006D246B"/>
    <w:rsid w:val="006D390F"/>
    <w:rsid w:val="006D3FC8"/>
    <w:rsid w:val="006D42BC"/>
    <w:rsid w:val="006D4662"/>
    <w:rsid w:val="006D48FF"/>
    <w:rsid w:val="006D5D61"/>
    <w:rsid w:val="006D6C20"/>
    <w:rsid w:val="006D70CB"/>
    <w:rsid w:val="006D7261"/>
    <w:rsid w:val="006D7C02"/>
    <w:rsid w:val="006E046C"/>
    <w:rsid w:val="006E1EA3"/>
    <w:rsid w:val="006E2007"/>
    <w:rsid w:val="006E232C"/>
    <w:rsid w:val="006E2AC3"/>
    <w:rsid w:val="006E3620"/>
    <w:rsid w:val="006E3B5F"/>
    <w:rsid w:val="006E476D"/>
    <w:rsid w:val="006E5431"/>
    <w:rsid w:val="006E55B8"/>
    <w:rsid w:val="006E5A22"/>
    <w:rsid w:val="006E687D"/>
    <w:rsid w:val="006E767F"/>
    <w:rsid w:val="006F02C8"/>
    <w:rsid w:val="006F1C37"/>
    <w:rsid w:val="006F1DFC"/>
    <w:rsid w:val="006F2D16"/>
    <w:rsid w:val="006F2E62"/>
    <w:rsid w:val="006F2F43"/>
    <w:rsid w:val="006F31FB"/>
    <w:rsid w:val="006F3DAC"/>
    <w:rsid w:val="006F6161"/>
    <w:rsid w:val="006F7BAB"/>
    <w:rsid w:val="006F7C4E"/>
    <w:rsid w:val="00700C97"/>
    <w:rsid w:val="00701091"/>
    <w:rsid w:val="00702FE4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2FE5"/>
    <w:rsid w:val="0071311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6F24"/>
    <w:rsid w:val="00717547"/>
    <w:rsid w:val="00717837"/>
    <w:rsid w:val="00717CD9"/>
    <w:rsid w:val="00720717"/>
    <w:rsid w:val="00720FBD"/>
    <w:rsid w:val="007217E1"/>
    <w:rsid w:val="00721C7C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5CF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9FB"/>
    <w:rsid w:val="00766AB8"/>
    <w:rsid w:val="0076701E"/>
    <w:rsid w:val="00770D16"/>
    <w:rsid w:val="00770FB1"/>
    <w:rsid w:val="0077101E"/>
    <w:rsid w:val="0077211D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578B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60"/>
    <w:rsid w:val="007A678F"/>
    <w:rsid w:val="007A6BE0"/>
    <w:rsid w:val="007A722E"/>
    <w:rsid w:val="007A7615"/>
    <w:rsid w:val="007B06C6"/>
    <w:rsid w:val="007B078D"/>
    <w:rsid w:val="007B0A8D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B79"/>
    <w:rsid w:val="007C2E21"/>
    <w:rsid w:val="007C2E37"/>
    <w:rsid w:val="007C2EED"/>
    <w:rsid w:val="007C3ADD"/>
    <w:rsid w:val="007C3C07"/>
    <w:rsid w:val="007C410B"/>
    <w:rsid w:val="007C5854"/>
    <w:rsid w:val="007C65D4"/>
    <w:rsid w:val="007C737E"/>
    <w:rsid w:val="007C7951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13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5DA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5F82"/>
    <w:rsid w:val="00806D8D"/>
    <w:rsid w:val="00806FFC"/>
    <w:rsid w:val="00807380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553"/>
    <w:rsid w:val="008263C1"/>
    <w:rsid w:val="00826DC5"/>
    <w:rsid w:val="0083031A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67AE"/>
    <w:rsid w:val="008671E3"/>
    <w:rsid w:val="0087017F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2DA"/>
    <w:rsid w:val="00881537"/>
    <w:rsid w:val="00882FDA"/>
    <w:rsid w:val="00886236"/>
    <w:rsid w:val="008866DC"/>
    <w:rsid w:val="00886969"/>
    <w:rsid w:val="00886EF2"/>
    <w:rsid w:val="008876F4"/>
    <w:rsid w:val="008900C3"/>
    <w:rsid w:val="0089022A"/>
    <w:rsid w:val="00890DF7"/>
    <w:rsid w:val="008916AF"/>
    <w:rsid w:val="00891AA2"/>
    <w:rsid w:val="00891D06"/>
    <w:rsid w:val="00892256"/>
    <w:rsid w:val="008930A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D42"/>
    <w:rsid w:val="008C116E"/>
    <w:rsid w:val="008C12D6"/>
    <w:rsid w:val="008C12E0"/>
    <w:rsid w:val="008C143B"/>
    <w:rsid w:val="008C210E"/>
    <w:rsid w:val="008C2D45"/>
    <w:rsid w:val="008C318B"/>
    <w:rsid w:val="008C3258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9C3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6F1A"/>
    <w:rsid w:val="008F091C"/>
    <w:rsid w:val="008F16E1"/>
    <w:rsid w:val="008F33CB"/>
    <w:rsid w:val="008F37CA"/>
    <w:rsid w:val="008F4050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17F0E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0C3E"/>
    <w:rsid w:val="0094242F"/>
    <w:rsid w:val="00942ADF"/>
    <w:rsid w:val="009430A7"/>
    <w:rsid w:val="009430B4"/>
    <w:rsid w:val="0094447D"/>
    <w:rsid w:val="009449E0"/>
    <w:rsid w:val="00945D61"/>
    <w:rsid w:val="009460B7"/>
    <w:rsid w:val="009465D2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05AF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237"/>
    <w:rsid w:val="0097666A"/>
    <w:rsid w:val="0097683D"/>
    <w:rsid w:val="0097727F"/>
    <w:rsid w:val="00980074"/>
    <w:rsid w:val="00981193"/>
    <w:rsid w:val="00981350"/>
    <w:rsid w:val="009817DC"/>
    <w:rsid w:val="00981BF7"/>
    <w:rsid w:val="00982D39"/>
    <w:rsid w:val="00983EA3"/>
    <w:rsid w:val="009845CF"/>
    <w:rsid w:val="00984DC4"/>
    <w:rsid w:val="00986018"/>
    <w:rsid w:val="00986C2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C04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1BE"/>
    <w:rsid w:val="009E7B08"/>
    <w:rsid w:val="009E7C9F"/>
    <w:rsid w:val="009F057F"/>
    <w:rsid w:val="009F11A9"/>
    <w:rsid w:val="009F22AB"/>
    <w:rsid w:val="009F2526"/>
    <w:rsid w:val="009F2B9F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4C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9D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16F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798"/>
    <w:rsid w:val="00A62A69"/>
    <w:rsid w:val="00A636E7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5F3"/>
    <w:rsid w:val="00A85D8F"/>
    <w:rsid w:val="00A8648A"/>
    <w:rsid w:val="00A868A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05D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A7479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A5B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24E"/>
    <w:rsid w:val="00AD6B58"/>
    <w:rsid w:val="00AD6F5B"/>
    <w:rsid w:val="00AD6F69"/>
    <w:rsid w:val="00AD7114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F84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0E"/>
    <w:rsid w:val="00B27257"/>
    <w:rsid w:val="00B272A2"/>
    <w:rsid w:val="00B279DD"/>
    <w:rsid w:val="00B27E89"/>
    <w:rsid w:val="00B31780"/>
    <w:rsid w:val="00B31A37"/>
    <w:rsid w:val="00B31CF2"/>
    <w:rsid w:val="00B32141"/>
    <w:rsid w:val="00B322DF"/>
    <w:rsid w:val="00B3242E"/>
    <w:rsid w:val="00B347A0"/>
    <w:rsid w:val="00B34CAB"/>
    <w:rsid w:val="00B35015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C7B"/>
    <w:rsid w:val="00B45283"/>
    <w:rsid w:val="00B47B5B"/>
    <w:rsid w:val="00B50018"/>
    <w:rsid w:val="00B50D91"/>
    <w:rsid w:val="00B50E31"/>
    <w:rsid w:val="00B515D7"/>
    <w:rsid w:val="00B546B3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3B74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1FA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3F99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844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8E7"/>
    <w:rsid w:val="00BC696B"/>
    <w:rsid w:val="00BC6E89"/>
    <w:rsid w:val="00BC7644"/>
    <w:rsid w:val="00BC7849"/>
    <w:rsid w:val="00BD1ED3"/>
    <w:rsid w:val="00BD369E"/>
    <w:rsid w:val="00BD378F"/>
    <w:rsid w:val="00BD3B5D"/>
    <w:rsid w:val="00BD3C76"/>
    <w:rsid w:val="00BD55B2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3CA3"/>
    <w:rsid w:val="00C14522"/>
    <w:rsid w:val="00C14669"/>
    <w:rsid w:val="00C1505E"/>
    <w:rsid w:val="00C16435"/>
    <w:rsid w:val="00C17731"/>
    <w:rsid w:val="00C17A30"/>
    <w:rsid w:val="00C17E9A"/>
    <w:rsid w:val="00C20EDB"/>
    <w:rsid w:val="00C20EF3"/>
    <w:rsid w:val="00C2100F"/>
    <w:rsid w:val="00C216F1"/>
    <w:rsid w:val="00C23C67"/>
    <w:rsid w:val="00C23E52"/>
    <w:rsid w:val="00C247A9"/>
    <w:rsid w:val="00C25DA7"/>
    <w:rsid w:val="00C26236"/>
    <w:rsid w:val="00C264EC"/>
    <w:rsid w:val="00C26B6B"/>
    <w:rsid w:val="00C26D79"/>
    <w:rsid w:val="00C27CC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261"/>
    <w:rsid w:val="00C4058E"/>
    <w:rsid w:val="00C405FF"/>
    <w:rsid w:val="00C406C5"/>
    <w:rsid w:val="00C408BD"/>
    <w:rsid w:val="00C423E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BF5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3FD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937"/>
    <w:rsid w:val="00C94D01"/>
    <w:rsid w:val="00C956AB"/>
    <w:rsid w:val="00C95F2E"/>
    <w:rsid w:val="00C9629A"/>
    <w:rsid w:val="00C9637E"/>
    <w:rsid w:val="00C97366"/>
    <w:rsid w:val="00C975D6"/>
    <w:rsid w:val="00CA06EF"/>
    <w:rsid w:val="00CA18A4"/>
    <w:rsid w:val="00CA1945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FD4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B8C"/>
    <w:rsid w:val="00CD434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809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2A1"/>
    <w:rsid w:val="00D0761D"/>
    <w:rsid w:val="00D10F8A"/>
    <w:rsid w:val="00D1130B"/>
    <w:rsid w:val="00D11620"/>
    <w:rsid w:val="00D1173F"/>
    <w:rsid w:val="00D11FBC"/>
    <w:rsid w:val="00D121E5"/>
    <w:rsid w:val="00D12D7E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59A2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D6B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B1"/>
    <w:rsid w:val="00D815DA"/>
    <w:rsid w:val="00D81A9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271"/>
    <w:rsid w:val="00DD5D17"/>
    <w:rsid w:val="00DD5EEB"/>
    <w:rsid w:val="00DD6BF6"/>
    <w:rsid w:val="00DD6CBC"/>
    <w:rsid w:val="00DD77FB"/>
    <w:rsid w:val="00DE0B73"/>
    <w:rsid w:val="00DE419C"/>
    <w:rsid w:val="00DE5685"/>
    <w:rsid w:val="00DE56F3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C59"/>
    <w:rsid w:val="00E334CA"/>
    <w:rsid w:val="00E34DA8"/>
    <w:rsid w:val="00E36358"/>
    <w:rsid w:val="00E37740"/>
    <w:rsid w:val="00E4012C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9C"/>
    <w:rsid w:val="00E65C2E"/>
    <w:rsid w:val="00E66998"/>
    <w:rsid w:val="00E672D2"/>
    <w:rsid w:val="00E67716"/>
    <w:rsid w:val="00E71A0B"/>
    <w:rsid w:val="00E71A4D"/>
    <w:rsid w:val="00E72CF7"/>
    <w:rsid w:val="00E73806"/>
    <w:rsid w:val="00E7477B"/>
    <w:rsid w:val="00E7647C"/>
    <w:rsid w:val="00E77DD2"/>
    <w:rsid w:val="00E77F71"/>
    <w:rsid w:val="00E800A0"/>
    <w:rsid w:val="00E808A7"/>
    <w:rsid w:val="00E80AF2"/>
    <w:rsid w:val="00E81AA4"/>
    <w:rsid w:val="00E83CC1"/>
    <w:rsid w:val="00E83D6A"/>
    <w:rsid w:val="00E8406C"/>
    <w:rsid w:val="00E845A7"/>
    <w:rsid w:val="00E87060"/>
    <w:rsid w:val="00E87360"/>
    <w:rsid w:val="00E878D8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45D2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819"/>
    <w:rsid w:val="00EC1A60"/>
    <w:rsid w:val="00EC1EEB"/>
    <w:rsid w:val="00EC2C6D"/>
    <w:rsid w:val="00EC3767"/>
    <w:rsid w:val="00EC5239"/>
    <w:rsid w:val="00EC5CDB"/>
    <w:rsid w:val="00EC75B2"/>
    <w:rsid w:val="00ED062D"/>
    <w:rsid w:val="00ED0FFF"/>
    <w:rsid w:val="00ED17B1"/>
    <w:rsid w:val="00ED1835"/>
    <w:rsid w:val="00ED33A8"/>
    <w:rsid w:val="00ED36E9"/>
    <w:rsid w:val="00ED3E5F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D60"/>
    <w:rsid w:val="00F01FB1"/>
    <w:rsid w:val="00F0209D"/>
    <w:rsid w:val="00F03010"/>
    <w:rsid w:val="00F03353"/>
    <w:rsid w:val="00F03767"/>
    <w:rsid w:val="00F03FD6"/>
    <w:rsid w:val="00F0485F"/>
    <w:rsid w:val="00F04CEF"/>
    <w:rsid w:val="00F0523F"/>
    <w:rsid w:val="00F0595D"/>
    <w:rsid w:val="00F05B20"/>
    <w:rsid w:val="00F061FA"/>
    <w:rsid w:val="00F06B46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6E5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96"/>
    <w:rsid w:val="00F2599D"/>
    <w:rsid w:val="00F259C3"/>
    <w:rsid w:val="00F300DE"/>
    <w:rsid w:val="00F306A3"/>
    <w:rsid w:val="00F307DE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8D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8F1"/>
    <w:rsid w:val="00F63FFF"/>
    <w:rsid w:val="00F667E7"/>
    <w:rsid w:val="00F67529"/>
    <w:rsid w:val="00F67E44"/>
    <w:rsid w:val="00F70D79"/>
    <w:rsid w:val="00F7120B"/>
    <w:rsid w:val="00F71E4A"/>
    <w:rsid w:val="00F73797"/>
    <w:rsid w:val="00F73C65"/>
    <w:rsid w:val="00F73E1D"/>
    <w:rsid w:val="00F73FC4"/>
    <w:rsid w:val="00F74A75"/>
    <w:rsid w:val="00F759C7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DCA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7F1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A6E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D95"/>
    <w:rsid w:val="00FE0DF1"/>
    <w:rsid w:val="00FE1072"/>
    <w:rsid w:val="00FE11AD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33"/>
    <w:rsid w:val="00FE6219"/>
    <w:rsid w:val="00FE6BED"/>
    <w:rsid w:val="00FE76A0"/>
    <w:rsid w:val="00FE7D45"/>
    <w:rsid w:val="00FF0DD7"/>
    <w:rsid w:val="00FF1C5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iCs/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D77BB1"/>
    <w:rPr>
      <w:iCs/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8930A1"/>
    <w:rPr>
      <w:rFonts w:ascii="Arial" w:hAnsi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rFonts w:eastAsia="Arial Unicode MS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D77BB1"/>
    <w:rPr>
      <w:rFonts w:ascii="Courier New" w:hAnsi="Courier New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D7569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</w:rPr>
  </w:style>
  <w:style w:type="paragraph" w:styleId="BalloonText">
    <w:name w:val="Balloon Text"/>
    <w:basedOn w:val="Normal"/>
    <w:link w:val="BalloonTextChar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/>
      <w:sz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  <w:rPr>
      <w:szCs w:val="20"/>
    </w:r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  <w:rPr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F2E62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/>
    </w:rPr>
  </w:style>
  <w:style w:type="character" w:styleId="Hyperlink">
    <w:name w:val="Hyperlink"/>
    <w:basedOn w:val="DefaultParagraphFont"/>
    <w:uiPriority w:val="99"/>
    <w:rsid w:val="00D7569C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</w:rPr>
  </w:style>
  <w:style w:type="character" w:customStyle="1" w:styleId="22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0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">
    <w:name w:val="Заголовок 7 Знак"/>
    <w:uiPriority w:val="99"/>
    <w:rsid w:val="00D7569C"/>
    <w:rPr>
      <w:sz w:val="24"/>
    </w:rPr>
  </w:style>
  <w:style w:type="character" w:customStyle="1" w:styleId="8">
    <w:name w:val="Заголовок 8 Знак"/>
    <w:uiPriority w:val="99"/>
    <w:rsid w:val="00D7569C"/>
    <w:rPr>
      <w:i/>
      <w:sz w:val="24"/>
    </w:rPr>
  </w:style>
  <w:style w:type="character" w:customStyle="1" w:styleId="9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rsid w:val="00D77BB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4">
    <w:name w:val="Основной текст с отступом 2 Знак"/>
    <w:uiPriority w:val="99"/>
    <w:rsid w:val="00D7569C"/>
    <w:rPr>
      <w:sz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rsid w:val="00D77BB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TOC3">
    <w:name w:val="toc 3"/>
    <w:basedOn w:val="Normal"/>
    <w:next w:val="Normal"/>
    <w:autoRedefine/>
    <w:uiPriority w:val="99"/>
    <w:rsid w:val="00D77BB1"/>
    <w:pPr>
      <w:jc w:val="both"/>
    </w:pPr>
    <w:rPr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  <w:rPr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  <w:rPr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  <w:rPr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  <w:rPr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  <w:rPr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Normal"/>
    <w:uiPriority w:val="99"/>
    <w:rsid w:val="00D77BB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5">
    <w:name w:val="Пункт_2"/>
    <w:basedOn w:val="Normal"/>
    <w:uiPriority w:val="99"/>
    <w:rsid w:val="00D77BB1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">
    <w:name w:val="Пункт_3"/>
    <w:basedOn w:val="Normal"/>
    <w:uiPriority w:val="99"/>
    <w:rsid w:val="00D77BB1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D77BB1"/>
    <w:pPr>
      <w:numPr>
        <w:numId w:val="1"/>
      </w:numPr>
    </w:pPr>
  </w:style>
  <w:style w:type="paragraph" w:styleId="ListNumber3">
    <w:name w:val="List Number 3"/>
    <w:basedOn w:val="Normal"/>
    <w:uiPriority w:val="99"/>
    <w:rsid w:val="00D77BB1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D77BB1"/>
    <w:pPr>
      <w:spacing w:after="120"/>
      <w:ind w:left="283"/>
    </w:pPr>
  </w:style>
  <w:style w:type="paragraph" w:styleId="ListNumber">
    <w:name w:val="List Number"/>
    <w:basedOn w:val="Normal"/>
    <w:uiPriority w:val="99"/>
    <w:rsid w:val="00D77BB1"/>
    <w:pPr>
      <w:numPr>
        <w:numId w:val="3"/>
      </w:numPr>
    </w:pPr>
  </w:style>
  <w:style w:type="paragraph" w:customStyle="1" w:styleId="ConsNonformat">
    <w:name w:val="ConsNonformat"/>
    <w:uiPriority w:val="99"/>
    <w:rsid w:val="00D77BB1"/>
    <w:pPr>
      <w:widowControl w:val="0"/>
    </w:pPr>
    <w:rPr>
      <w:rFonts w:ascii="Courier New" w:hAnsi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D77BB1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1">
    <w:name w:val="комментарий"/>
    <w:uiPriority w:val="99"/>
    <w:rsid w:val="00D77BB1"/>
    <w:rPr>
      <w:b/>
      <w:i/>
      <w:shd w:val="clear" w:color="auto" w:fill="FFFF99"/>
    </w:rPr>
  </w:style>
  <w:style w:type="paragraph" w:customStyle="1" w:styleId="02statia2">
    <w:name w:val="02statia2"/>
    <w:basedOn w:val="Normal"/>
    <w:uiPriority w:val="99"/>
    <w:rsid w:val="00D77BB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D77BB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2"/>
    <w:uiPriority w:val="99"/>
    <w:rsid w:val="00D77BB1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D77BB1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D77BB1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4"/>
    <w:uiPriority w:val="99"/>
    <w:locked/>
    <w:rsid w:val="00D77BB1"/>
    <w:rPr>
      <w:rFonts w:ascii="Arial" w:hAnsi="Arial"/>
      <w:sz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D77BB1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styleId="ListBullet2">
    <w:name w:val="List Bullet 2"/>
    <w:basedOn w:val="Normal"/>
    <w:uiPriority w:val="99"/>
    <w:rsid w:val="00D77BB1"/>
    <w:pPr>
      <w:numPr>
        <w:numId w:val="5"/>
      </w:numPr>
    </w:pPr>
  </w:style>
  <w:style w:type="paragraph" w:customStyle="1" w:styleId="ConsPlusNonformat">
    <w:name w:val="ConsPlusNonformat"/>
    <w:uiPriority w:val="99"/>
    <w:rsid w:val="00D77BB1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D77BB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4"/>
    <w:uiPriority w:val="99"/>
    <w:rsid w:val="00D77BB1"/>
    <w:pPr>
      <w:widowControl w:val="0"/>
      <w:autoSpaceDE w:val="0"/>
      <w:autoSpaceDN w:val="0"/>
      <w:spacing w:before="120" w:after="120"/>
      <w:ind w:firstLine="567"/>
      <w:jc w:val="both"/>
    </w:pPr>
    <w:rPr>
      <w:sz w:val="24"/>
    </w:rPr>
  </w:style>
  <w:style w:type="character" w:customStyle="1" w:styleId="14">
    <w:name w:val="Обычный1 Знак"/>
    <w:link w:val="111"/>
    <w:uiPriority w:val="99"/>
    <w:locked/>
    <w:rsid w:val="00D77BB1"/>
    <w:rPr>
      <w:sz w:val="22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D77BB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D77BB1"/>
    <w:rPr>
      <w:rFonts w:ascii="Arial" w:hAnsi="Arial"/>
      <w:sz w:val="24"/>
      <w:lang w:val="ru-RU" w:eastAsia="ru-RU"/>
    </w:rPr>
  </w:style>
  <w:style w:type="paragraph" w:customStyle="1" w:styleId="af8">
    <w:name w:val="АриалТабл"/>
    <w:basedOn w:val="af4"/>
    <w:uiPriority w:val="99"/>
    <w:rsid w:val="00D77BB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D77BB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  <w:rPr>
      <w:rFonts w:cs="Times New Roman"/>
    </w:rPr>
  </w:style>
  <w:style w:type="table" w:styleId="TableGrid">
    <w:name w:val="Table Grid"/>
    <w:basedOn w:val="TableNormal"/>
    <w:uiPriority w:val="99"/>
    <w:rsid w:val="00D77B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D77BB1"/>
  </w:style>
  <w:style w:type="character" w:customStyle="1" w:styleId="afa">
    <w:name w:val="Подпункт Знак"/>
    <w:uiPriority w:val="99"/>
    <w:rsid w:val="00D77BB1"/>
    <w:rPr>
      <w:sz w:val="28"/>
      <w:lang w:val="ru-RU" w:eastAsia="ru-RU"/>
    </w:rPr>
  </w:style>
  <w:style w:type="character" w:customStyle="1" w:styleId="FontStyle11">
    <w:name w:val="Font Style11"/>
    <w:uiPriority w:val="99"/>
    <w:rsid w:val="00D77BB1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D77BB1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D77BB1"/>
    <w:rPr>
      <w:b/>
      <w:kern w:val="24"/>
      <w:sz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D77BB1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D77BB1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D77BB1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D77BB1"/>
    <w:rPr>
      <w:rFonts w:ascii="Times New Roman" w:hAnsi="Times New Roman"/>
      <w:b/>
      <w:sz w:val="20"/>
    </w:rPr>
  </w:style>
  <w:style w:type="paragraph" w:customStyle="1" w:styleId="Style20">
    <w:name w:val="Style20"/>
    <w:basedOn w:val="Normal"/>
    <w:uiPriority w:val="99"/>
    <w:rsid w:val="00D77BB1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Revision">
    <w:name w:val="Revision"/>
    <w:hidden/>
    <w:uiPriority w:val="99"/>
    <w:semiHidden/>
    <w:rsid w:val="00D77BB1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D77BB1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D77BB1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/>
      <w:sz w:val="22"/>
      <w:lang w:eastAsia="en-US"/>
    </w:rPr>
  </w:style>
  <w:style w:type="numbering" w:customStyle="1" w:styleId="21">
    <w:name w:val="Стиль21"/>
    <w:rsid w:val="000E7077"/>
    <w:pPr>
      <w:numPr>
        <w:numId w:val="18"/>
      </w:numPr>
    </w:pPr>
  </w:style>
  <w:style w:type="numbering" w:customStyle="1" w:styleId="1">
    <w:name w:val="Стиль1"/>
    <w:rsid w:val="000E7077"/>
    <w:pPr>
      <w:numPr>
        <w:numId w:val="15"/>
      </w:numPr>
    </w:pPr>
  </w:style>
  <w:style w:type="numbering" w:customStyle="1" w:styleId="11">
    <w:name w:val="Стиль11"/>
    <w:rsid w:val="000E7077"/>
    <w:pPr>
      <w:numPr>
        <w:numId w:val="17"/>
      </w:numPr>
    </w:pPr>
  </w:style>
  <w:style w:type="numbering" w:customStyle="1" w:styleId="2">
    <w:name w:val="Стиль2"/>
    <w:rsid w:val="000E7077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04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7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4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7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4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mailto:oge@ehp-atom.ru" TargetMode="External"/><Relationship Id="rId18" Type="http://schemas.openxmlformats.org/officeDocument/2006/relationships/footer" Target="footer3.xml"/><Relationship Id="rId26" Type="http://schemas.openxmlformats.org/officeDocument/2006/relationships/oleObject" Target="embeddings/oleObject4.bin"/><Relationship Id="rId3" Type="http://schemas.openxmlformats.org/officeDocument/2006/relationships/settings" Target="settings.xml"/><Relationship Id="rId21" Type="http://schemas.openxmlformats.org/officeDocument/2006/relationships/image" Target="media/image2.wmf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5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oleObject" Target="embeddings/oleObject1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hyperlink" Target="http://zakupki.rosatom.ru" TargetMode="External"/><Relationship Id="rId23" Type="http://schemas.openxmlformats.org/officeDocument/2006/relationships/image" Target="media/image3.wmf"/><Relationship Id="rId28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oleObject" Target="embeddings/oleObject2.bin"/><Relationship Id="rId27" Type="http://schemas.openxmlformats.org/officeDocument/2006/relationships/header" Target="header4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50</Pages>
  <Words>13550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067</cp:lastModifiedBy>
  <cp:revision>4</cp:revision>
  <cp:lastPrinted>2015-08-20T05:59:00Z</cp:lastPrinted>
  <dcterms:created xsi:type="dcterms:W3CDTF">2015-08-20T05:14:00Z</dcterms:created>
  <dcterms:modified xsi:type="dcterms:W3CDTF">2015-08-20T06:04:00Z</dcterms:modified>
</cp:coreProperties>
</file>