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721968">
      <w:pPr>
        <w:widowControl w:val="0"/>
        <w:jc w:val="center"/>
        <w:rPr>
          <w:bCs/>
        </w:rPr>
      </w:pPr>
    </w:p>
    <w:p w:rsidR="0030315B" w:rsidRDefault="0030315B" w:rsidP="00721968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Default="0030315B" w:rsidP="00721968">
      <w:pPr>
        <w:widowControl w:val="0"/>
        <w:jc w:val="center"/>
        <w:rPr>
          <w:bCs/>
        </w:rPr>
      </w:pPr>
    </w:p>
    <w:p w:rsidR="0030315B" w:rsidRPr="00723913" w:rsidRDefault="0030315B" w:rsidP="00721968">
      <w:pPr>
        <w:widowControl w:val="0"/>
        <w:jc w:val="center"/>
        <w:rPr>
          <w:bCs/>
        </w:rPr>
      </w:pPr>
    </w:p>
    <w:p w:rsidR="0030315B" w:rsidRPr="00723913" w:rsidRDefault="0030315B" w:rsidP="00721968">
      <w:pPr>
        <w:widowControl w:val="0"/>
        <w:jc w:val="center"/>
        <w:rPr>
          <w:bCs/>
        </w:rPr>
      </w:pPr>
    </w:p>
    <w:p w:rsidR="0030315B" w:rsidRDefault="0030315B" w:rsidP="00721968">
      <w:pPr>
        <w:widowControl w:val="0"/>
        <w:jc w:val="center"/>
        <w:rPr>
          <w:bCs/>
        </w:rPr>
      </w:pPr>
    </w:p>
    <w:p w:rsidR="0030315B" w:rsidRPr="00723913" w:rsidRDefault="0030315B" w:rsidP="00721968">
      <w:pPr>
        <w:widowControl w:val="0"/>
        <w:jc w:val="center"/>
        <w:rPr>
          <w:bCs/>
        </w:rPr>
      </w:pPr>
    </w:p>
    <w:p w:rsidR="0030315B" w:rsidRPr="00723913" w:rsidRDefault="0030315B" w:rsidP="00721968">
      <w:pPr>
        <w:widowControl w:val="0"/>
        <w:jc w:val="center"/>
        <w:rPr>
          <w:bCs/>
        </w:rPr>
      </w:pPr>
    </w:p>
    <w:p w:rsidR="0030315B" w:rsidRPr="00723913" w:rsidRDefault="00957B21" w:rsidP="00721968">
      <w:pPr>
        <w:widowControl w:val="0"/>
        <w:jc w:val="center"/>
        <w:rPr>
          <w:b/>
          <w:bCs/>
          <w:sz w:val="28"/>
          <w:szCs w:val="28"/>
        </w:rPr>
      </w:pPr>
      <w:r w:rsidRPr="00957B21">
        <w:rPr>
          <w:b/>
          <w:bCs/>
          <w:sz w:val="28"/>
          <w:szCs w:val="28"/>
        </w:rPr>
        <w:t>КОНКУРСНАЯ ДОКУМЕНТАЦИЯ</w:t>
      </w:r>
    </w:p>
    <w:p w:rsidR="0030315B" w:rsidRPr="00723913" w:rsidRDefault="0030315B" w:rsidP="00721968">
      <w:pPr>
        <w:widowControl w:val="0"/>
        <w:jc w:val="center"/>
        <w:outlineLvl w:val="0"/>
        <w:rPr>
          <w:bCs/>
        </w:rPr>
      </w:pPr>
    </w:p>
    <w:p w:rsidR="0030315B" w:rsidRPr="00723913" w:rsidRDefault="00957B21" w:rsidP="00721968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957B21">
        <w:rPr>
          <w:b/>
          <w:sz w:val="28"/>
          <w:szCs w:val="28"/>
          <w:lang w:val="ru-RU"/>
        </w:rPr>
        <w:t>открытый одноэтапный конкурс в электронной форме на право заключения договора</w:t>
      </w:r>
      <w:r w:rsidR="0030315B"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721968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EE0374" w:rsidRPr="00EE0374">
        <w:rPr>
          <w:b/>
          <w:sz w:val="28"/>
          <w:szCs w:val="28"/>
          <w:lang w:val="ru-RU"/>
        </w:rPr>
        <w:t>выполнение работ по подготовке территории хранилища отходов к созданию пункта консервации (</w:t>
      </w:r>
      <w:proofErr w:type="spellStart"/>
      <w:r w:rsidR="00EE0374" w:rsidRPr="00EE0374">
        <w:rPr>
          <w:b/>
          <w:sz w:val="28"/>
          <w:szCs w:val="28"/>
          <w:lang w:val="ru-RU"/>
        </w:rPr>
        <w:t>пгт</w:t>
      </w:r>
      <w:proofErr w:type="spellEnd"/>
      <w:r w:rsidR="00EE0374" w:rsidRPr="00EE0374">
        <w:rPr>
          <w:b/>
          <w:sz w:val="28"/>
          <w:szCs w:val="28"/>
          <w:lang w:val="ru-RU"/>
        </w:rPr>
        <w:t>. Водный, Республика Коми)</w:t>
      </w:r>
    </w:p>
    <w:p w:rsidR="0030315B" w:rsidRPr="00723913" w:rsidRDefault="0030315B" w:rsidP="00721968">
      <w:pPr>
        <w:widowControl w:val="0"/>
        <w:jc w:val="center"/>
      </w:pPr>
    </w:p>
    <w:p w:rsidR="0030315B" w:rsidRPr="00270579" w:rsidRDefault="0030315B" w:rsidP="00721968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721968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721968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721968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721968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721968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721968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721968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721968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721968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721968">
      <w:pPr>
        <w:widowControl w:val="0"/>
        <w:jc w:val="center"/>
      </w:pPr>
    </w:p>
    <w:p w:rsidR="0030315B" w:rsidRPr="00723913" w:rsidRDefault="0030315B" w:rsidP="00721968">
      <w:pPr>
        <w:widowControl w:val="0"/>
        <w:jc w:val="center"/>
      </w:pPr>
    </w:p>
    <w:p w:rsidR="0030315B" w:rsidRPr="00270579" w:rsidRDefault="0030315B" w:rsidP="00721968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DD73CC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721968">
      <w:pPr>
        <w:widowControl w:val="0"/>
        <w:jc w:val="center"/>
      </w:pPr>
    </w:p>
    <w:p w:rsidR="0030315B" w:rsidRDefault="0030315B" w:rsidP="00721968">
      <w:r>
        <w:br w:type="page"/>
      </w:r>
    </w:p>
    <w:p w:rsidR="0084041D" w:rsidRPr="001A5A45" w:rsidRDefault="0084041D" w:rsidP="001E3C11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721968" w:rsidRPr="00721968" w:rsidRDefault="00721968" w:rsidP="001E3C11">
      <w:pPr>
        <w:jc w:val="center"/>
      </w:pPr>
      <w:bookmarkStart w:id="0" w:name="OLE_LINK3"/>
      <w:bookmarkStart w:id="1" w:name="OLE_LINK2"/>
      <w:r w:rsidRPr="00721968">
        <w:t>на выполнение строительно-монтажных работ</w:t>
      </w:r>
    </w:p>
    <w:p w:rsidR="00721968" w:rsidRPr="00721968" w:rsidRDefault="00721968" w:rsidP="001E3C11">
      <w:pPr>
        <w:jc w:val="center"/>
      </w:pPr>
      <w:r w:rsidRPr="00721968">
        <w:t>при строительстве, реконструкции и капитальном ремонте объектов</w:t>
      </w:r>
    </w:p>
    <w:p w:rsidR="00721968" w:rsidRPr="00721968" w:rsidRDefault="00721968" w:rsidP="001E3C11">
      <w:pPr>
        <w:jc w:val="center"/>
      </w:pPr>
      <w:r w:rsidRPr="00721968">
        <w:t>(капитального и незавершенного строительства,</w:t>
      </w:r>
    </w:p>
    <w:p w:rsidR="00721968" w:rsidRPr="00721968" w:rsidRDefault="00721968" w:rsidP="001E3C11">
      <w:pPr>
        <w:jc w:val="center"/>
      </w:pPr>
      <w:r w:rsidRPr="00721968">
        <w:t>объектов временного назначения и инженерных систем)</w:t>
      </w:r>
    </w:p>
    <w:p w:rsidR="00721968" w:rsidRPr="00721968" w:rsidRDefault="00721968" w:rsidP="001E3C11">
      <w:pPr>
        <w:jc w:val="center"/>
      </w:pPr>
      <w:r w:rsidRPr="00721968">
        <w:t>по объекту: Хранилище отходов (</w:t>
      </w:r>
      <w:proofErr w:type="spellStart"/>
      <w:r w:rsidRPr="00721968">
        <w:t>пгт</w:t>
      </w:r>
      <w:proofErr w:type="spellEnd"/>
      <w:r w:rsidRPr="00721968">
        <w:t>. Водный, Республика Коми).</w:t>
      </w:r>
    </w:p>
    <w:p w:rsidR="00721968" w:rsidRPr="00721968" w:rsidRDefault="00721968" w:rsidP="00721968">
      <w:pPr>
        <w:ind w:left="709"/>
        <w:jc w:val="center"/>
      </w:pPr>
    </w:p>
    <w:p w:rsidR="00721968" w:rsidRPr="00721968" w:rsidRDefault="00721968" w:rsidP="00721968">
      <w:pPr>
        <w:ind w:left="709"/>
        <w:jc w:val="center"/>
      </w:pPr>
    </w:p>
    <w:p w:rsidR="00721968" w:rsidRPr="00721968" w:rsidRDefault="00721968" w:rsidP="00721968">
      <w:pPr>
        <w:ind w:left="709"/>
        <w:jc w:val="center"/>
      </w:pPr>
      <w:r w:rsidRPr="00721968">
        <w:t>СОДЕРЖАНИЕ</w:t>
      </w:r>
    </w:p>
    <w:p w:rsidR="00721968" w:rsidRPr="00721968" w:rsidRDefault="00721968" w:rsidP="00721968">
      <w:pPr>
        <w:ind w:left="709"/>
        <w:jc w:val="center"/>
      </w:pPr>
    </w:p>
    <w:p w:rsidR="00721968" w:rsidRPr="00721968" w:rsidRDefault="00721968" w:rsidP="00721968">
      <w:pPr>
        <w:ind w:left="709"/>
      </w:pPr>
      <w:r w:rsidRPr="00721968">
        <w:t>РАЗДЕЛ 1.   НАИМЕНОВАНИЕ ВЫПОЛНЯЕМЫХ РАБОТ.</w:t>
      </w:r>
    </w:p>
    <w:p w:rsidR="00721968" w:rsidRPr="00721968" w:rsidRDefault="00721968" w:rsidP="00721968">
      <w:pPr>
        <w:ind w:left="709"/>
      </w:pPr>
      <w:r w:rsidRPr="00721968">
        <w:t>РАЗДЕЛ 2.   ОБЩИЕ ПОЛОЖЕНИЯ.</w:t>
      </w:r>
    </w:p>
    <w:p w:rsidR="00721968" w:rsidRPr="00721968" w:rsidRDefault="00721968" w:rsidP="00721968">
      <w:pPr>
        <w:ind w:left="2977" w:hanging="1561"/>
      </w:pPr>
      <w:r w:rsidRPr="00721968">
        <w:t xml:space="preserve">Подраздел </w:t>
      </w:r>
      <w:proofErr w:type="gramStart"/>
      <w:r w:rsidRPr="00721968">
        <w:t>2.1  Сведения</w:t>
      </w:r>
      <w:proofErr w:type="gramEnd"/>
      <w:r w:rsidRPr="00721968">
        <w:t xml:space="preserve"> о строительно-монтажных работах при строительстве, реконструкции и капитальном ремонте объектов.</w:t>
      </w:r>
    </w:p>
    <w:p w:rsidR="00721968" w:rsidRPr="00721968" w:rsidRDefault="00721968" w:rsidP="00721968">
      <w:pPr>
        <w:ind w:left="709" w:firstLine="707"/>
      </w:pPr>
      <w:r w:rsidRPr="00721968">
        <w:t xml:space="preserve">Подраздел </w:t>
      </w:r>
      <w:proofErr w:type="gramStart"/>
      <w:r w:rsidRPr="00721968">
        <w:t>2.2  Сведения</w:t>
      </w:r>
      <w:proofErr w:type="gramEnd"/>
      <w:r w:rsidRPr="00721968">
        <w:t xml:space="preserve"> о выполняемых работах.</w:t>
      </w:r>
    </w:p>
    <w:p w:rsidR="00721968" w:rsidRPr="00721968" w:rsidRDefault="00721968" w:rsidP="00721968">
      <w:pPr>
        <w:ind w:left="709" w:firstLine="707"/>
      </w:pPr>
      <w:r w:rsidRPr="00721968">
        <w:t xml:space="preserve">Подраздел </w:t>
      </w:r>
      <w:proofErr w:type="gramStart"/>
      <w:r w:rsidRPr="00721968">
        <w:t>2.3  Сведения</w:t>
      </w:r>
      <w:proofErr w:type="gramEnd"/>
      <w:r w:rsidRPr="00721968">
        <w:t xml:space="preserve"> о месте выполнения работ.</w:t>
      </w:r>
    </w:p>
    <w:p w:rsidR="00721968" w:rsidRPr="00721968" w:rsidRDefault="00721968" w:rsidP="00721968">
      <w:pPr>
        <w:ind w:left="709" w:firstLine="707"/>
      </w:pPr>
      <w:r w:rsidRPr="00721968">
        <w:t xml:space="preserve">Подраздел </w:t>
      </w:r>
      <w:proofErr w:type="gramStart"/>
      <w:r w:rsidRPr="00721968">
        <w:t>2.4  Требования</w:t>
      </w:r>
      <w:proofErr w:type="gramEnd"/>
      <w:r w:rsidRPr="00721968">
        <w:t xml:space="preserve"> к разработке проекта производства работ.</w:t>
      </w:r>
    </w:p>
    <w:p w:rsidR="00721968" w:rsidRPr="00721968" w:rsidRDefault="00721968" w:rsidP="00721968">
      <w:pPr>
        <w:ind w:left="709"/>
      </w:pPr>
      <w:r w:rsidRPr="00721968">
        <w:t>РАЗДЕЛ 3.   ТРЕБОВАНИЯ К ТЕХНИЧЕСКИМ ХАРАКТЕРИСТИКАМИ РАБОТ.</w:t>
      </w:r>
    </w:p>
    <w:p w:rsidR="00721968" w:rsidRPr="00721968" w:rsidRDefault="00721968" w:rsidP="00721968">
      <w:pPr>
        <w:ind w:left="709" w:firstLine="707"/>
      </w:pPr>
      <w:r w:rsidRPr="00721968">
        <w:t xml:space="preserve">Подраздел </w:t>
      </w:r>
      <w:proofErr w:type="gramStart"/>
      <w:r w:rsidRPr="00721968">
        <w:t>3.1  Технические</w:t>
      </w:r>
      <w:proofErr w:type="gramEnd"/>
      <w:r w:rsidRPr="00721968">
        <w:t xml:space="preserve"> требования при выполнении работ.</w:t>
      </w:r>
    </w:p>
    <w:p w:rsidR="00721968" w:rsidRPr="00721968" w:rsidRDefault="00721968" w:rsidP="00721968">
      <w:pPr>
        <w:ind w:left="709" w:firstLine="707"/>
      </w:pPr>
      <w:r w:rsidRPr="00721968">
        <w:t xml:space="preserve">Подраздел </w:t>
      </w:r>
      <w:proofErr w:type="gramStart"/>
      <w:r w:rsidRPr="00721968">
        <w:t>3.2  Требования</w:t>
      </w:r>
      <w:proofErr w:type="gramEnd"/>
      <w:r w:rsidRPr="00721968">
        <w:t xml:space="preserve"> к оформлению и составу проекта производства работ.</w:t>
      </w:r>
    </w:p>
    <w:p w:rsidR="00721968" w:rsidRPr="00721968" w:rsidRDefault="00721968" w:rsidP="00721968">
      <w:pPr>
        <w:ind w:left="1985" w:hanging="1276"/>
      </w:pPr>
      <w:r w:rsidRPr="00721968">
        <w:t>РАЗДЕЛ 4.   ВЕДОМОСТЬ ОБЪЕМОВ РАБОТ, РЕСУРСНАЯ ВЕДОМОСТЬ, СМЕТНЫЙ РАСЧЕТ.</w:t>
      </w:r>
    </w:p>
    <w:p w:rsidR="00721968" w:rsidRPr="00721968" w:rsidRDefault="00721968" w:rsidP="00721968">
      <w:pPr>
        <w:ind w:left="1985" w:hanging="1276"/>
      </w:pPr>
      <w:r w:rsidRPr="00721968">
        <w:t>РАЗДЕЛ 5.   ТРЕБОВАНИЯ К МАТЕРИАЛАМ И ОБОРУДОВАНИЮ, ПРИМЕНЯЕМЫМ ДЛЯ ВЫПОЛНЕНИЯ РАБОТ, В Т.Ч. ВЕДОМОСТЬ МАТЕРИАЛОВ.</w:t>
      </w:r>
    </w:p>
    <w:p w:rsidR="00721968" w:rsidRPr="00721968" w:rsidRDefault="00721968" w:rsidP="00721968">
      <w:pPr>
        <w:ind w:left="709"/>
      </w:pPr>
      <w:r w:rsidRPr="00721968">
        <w:t>РАЗДЕЛ 6.   ПЕРЕЧЕНЬ ПРОЕКТНОЙ И РАБОЧЕЙ ДОКУМЕНТАЦИИ.</w:t>
      </w:r>
    </w:p>
    <w:p w:rsidR="00721968" w:rsidRPr="00721968" w:rsidRDefault="00721968" w:rsidP="00721968">
      <w:pPr>
        <w:ind w:left="1985" w:hanging="1276"/>
      </w:pPr>
      <w:r w:rsidRPr="00721968">
        <w:t xml:space="preserve">РАЗДЕЛ 7.   ТРЕБОВАНИЯ И УСЛОВИЯ К РАЗРАБОТКЕ ПРИРОДООХРАННЫХ МЕР </w:t>
      </w:r>
      <w:proofErr w:type="gramStart"/>
      <w:r w:rsidRPr="00721968">
        <w:t>И  МЕРОПРИЯТИЙ</w:t>
      </w:r>
      <w:proofErr w:type="gramEnd"/>
      <w:r w:rsidRPr="00721968">
        <w:t>.</w:t>
      </w:r>
    </w:p>
    <w:p w:rsidR="00721968" w:rsidRPr="00721968" w:rsidRDefault="00721968" w:rsidP="00721968">
      <w:pPr>
        <w:ind w:left="709"/>
      </w:pPr>
      <w:r w:rsidRPr="00721968">
        <w:t>РАЗДЕЛ 8.   СРОК (ИНТЕРВАЛ) ВЫПОЛНЕНИЯ РАБОТ.</w:t>
      </w:r>
    </w:p>
    <w:p w:rsidR="00721968" w:rsidRPr="00721968" w:rsidRDefault="00721968" w:rsidP="00721968">
      <w:pPr>
        <w:ind w:left="709"/>
      </w:pPr>
      <w:r w:rsidRPr="00721968">
        <w:t>РАЗДЕЛ 9.   ТРЕБОВАНИЯ К КАЧЕСТВУ ВЫПОЛНЯЕМЫХ РАБОТ.</w:t>
      </w:r>
    </w:p>
    <w:p w:rsidR="00721968" w:rsidRPr="00721968" w:rsidRDefault="00721968" w:rsidP="00721968">
      <w:pPr>
        <w:ind w:left="709"/>
      </w:pPr>
      <w:r w:rsidRPr="00721968">
        <w:t>РАЗДЕЛ 10. ТРЕБОВАНИЯ К ОСОБЫМ УСЛОВИЯМ РАБОТ.</w:t>
      </w:r>
    </w:p>
    <w:p w:rsidR="00721968" w:rsidRPr="00721968" w:rsidRDefault="00721968" w:rsidP="00721968">
      <w:pPr>
        <w:ind w:left="709"/>
      </w:pPr>
      <w:r w:rsidRPr="00721968">
        <w:t>РАЗДЕЛ 11. ТРЕБОВАНИЯ К СРОКУ И (ИЛИ) ОБЪЕМУ ПРЕДОСТАВЛЕНИЯ ГАРАНТИЙ.</w:t>
      </w:r>
    </w:p>
    <w:p w:rsidR="00721968" w:rsidRPr="00721968" w:rsidRDefault="00721968" w:rsidP="00721968">
      <w:pPr>
        <w:ind w:left="709"/>
      </w:pPr>
      <w:r w:rsidRPr="00721968">
        <w:t>РАЗДЕЛ 12. ТРЕБОВАНИЯ К БЕЗОПАСНОСТИ ВЫПОЛНЯЕМЫХ РАБОТ.</w:t>
      </w:r>
    </w:p>
    <w:p w:rsidR="00721968" w:rsidRPr="00721968" w:rsidRDefault="00721968" w:rsidP="00721968">
      <w:pPr>
        <w:ind w:left="709"/>
      </w:pPr>
      <w:r w:rsidRPr="00721968">
        <w:t>РАЗДЕЛ 13. ТРЕБОВАНИЯ К РЕЗУЛЬТАТАМ РАБОТ И ПОРЯДКУ ПРИЕМКИ.</w:t>
      </w:r>
    </w:p>
    <w:p w:rsidR="00721968" w:rsidRPr="00721968" w:rsidRDefault="00721968" w:rsidP="00721968">
      <w:pPr>
        <w:ind w:left="709"/>
      </w:pPr>
      <w:r w:rsidRPr="00721968">
        <w:t>РАЗДЕЛ 14. ТРЕБОВАНИЯ К ФОРМЕ ПРЕДСТАВЛЯЕМОЙ ИНФОРМАЦИИ.</w:t>
      </w:r>
    </w:p>
    <w:p w:rsidR="00721968" w:rsidRPr="00721968" w:rsidRDefault="00721968" w:rsidP="00721968">
      <w:pPr>
        <w:ind w:left="709"/>
      </w:pPr>
      <w:r w:rsidRPr="00721968">
        <w:t>РАЗДЕЛ 15. ТРЕБОВАНИЯ К КОНФИДЕЦИАЛЬНОСТИ.</w:t>
      </w:r>
    </w:p>
    <w:p w:rsidR="00B251FC" w:rsidRPr="00721968" w:rsidRDefault="00721968" w:rsidP="00721968">
      <w:r w:rsidRPr="00721968">
        <w:t>РАЗДЕЛ 16. ПЕРЕЧЕНЬ ПРИЛОЖЕНИЙ.</w:t>
      </w:r>
    </w:p>
    <w:bookmarkEnd w:id="0"/>
    <w:bookmarkEnd w:id="1"/>
    <w:p w:rsidR="0084041D" w:rsidRPr="00CF0BE7" w:rsidRDefault="0084041D" w:rsidP="00721968"/>
    <w:p w:rsidR="009E5615" w:rsidRDefault="009E5615" w:rsidP="00721968"/>
    <w:p w:rsidR="0084041D" w:rsidRDefault="0084041D" w:rsidP="00721968">
      <w:r>
        <w:br w:type="page"/>
      </w:r>
    </w:p>
    <w:p w:rsidR="00721968" w:rsidRPr="00721968" w:rsidRDefault="00721968" w:rsidP="00721968">
      <w:pPr>
        <w:jc w:val="center"/>
      </w:pPr>
    </w:p>
    <w:p w:rsidR="00721968" w:rsidRDefault="00721968" w:rsidP="00721968">
      <w:pPr>
        <w:numPr>
          <w:ilvl w:val="0"/>
          <w:numId w:val="28"/>
        </w:numPr>
        <w:ind w:left="0"/>
        <w:jc w:val="center"/>
        <w:rPr>
          <w:b/>
        </w:rPr>
      </w:pPr>
      <w:r w:rsidRPr="00721968">
        <w:rPr>
          <w:b/>
        </w:rPr>
        <w:t>НАИМЕНОВАНИЕ ВЫПОЛНЯЕМЫХ РАБОТ</w:t>
      </w:r>
    </w:p>
    <w:p w:rsidR="00721968" w:rsidRPr="00721968" w:rsidRDefault="00721968" w:rsidP="00EE0374">
      <w:pPr>
        <w:jc w:val="center"/>
        <w:rPr>
          <w:b/>
        </w:rPr>
      </w:pPr>
      <w:bookmarkStart w:id="2" w:name="_GoBack"/>
      <w:bookmarkEnd w:id="2"/>
    </w:p>
    <w:p w:rsidR="00721968" w:rsidRDefault="00721968" w:rsidP="00721968">
      <w:pPr>
        <w:ind w:firstLine="414"/>
        <w:jc w:val="both"/>
      </w:pPr>
      <w:r w:rsidRPr="00721968">
        <w:t>Выполнение работ по подготовке территории хранилища отходов к созданию пункта консервации (</w:t>
      </w:r>
      <w:proofErr w:type="spellStart"/>
      <w:r w:rsidRPr="00721968">
        <w:t>пгт</w:t>
      </w:r>
      <w:proofErr w:type="spellEnd"/>
      <w:r w:rsidRPr="00721968">
        <w:t>. Водный, Республика Коми).</w:t>
      </w:r>
    </w:p>
    <w:p w:rsidR="00721968" w:rsidRDefault="00721968" w:rsidP="00721968">
      <w:pPr>
        <w:ind w:firstLine="414"/>
        <w:jc w:val="both"/>
      </w:pPr>
    </w:p>
    <w:p w:rsidR="00721968" w:rsidRPr="00721968" w:rsidRDefault="00721968" w:rsidP="00721968">
      <w:pPr>
        <w:ind w:firstLine="414"/>
        <w:jc w:val="both"/>
      </w:pPr>
    </w:p>
    <w:p w:rsidR="00721968" w:rsidRDefault="00721968" w:rsidP="00721968">
      <w:pPr>
        <w:numPr>
          <w:ilvl w:val="0"/>
          <w:numId w:val="28"/>
        </w:numPr>
        <w:ind w:left="0"/>
        <w:jc w:val="center"/>
        <w:rPr>
          <w:b/>
        </w:rPr>
      </w:pPr>
      <w:r w:rsidRPr="00721968">
        <w:rPr>
          <w:b/>
        </w:rPr>
        <w:t>ОБЩИЕ ПОЛОЖЕНИЯ</w:t>
      </w:r>
    </w:p>
    <w:p w:rsidR="00721968" w:rsidRPr="00721968" w:rsidRDefault="00721968" w:rsidP="00721968">
      <w:pPr>
        <w:rPr>
          <w:b/>
        </w:rPr>
      </w:pPr>
    </w:p>
    <w:p w:rsidR="00721968" w:rsidRPr="00721968" w:rsidRDefault="00721968" w:rsidP="00721968">
      <w:pPr>
        <w:numPr>
          <w:ilvl w:val="1"/>
          <w:numId w:val="28"/>
        </w:numPr>
        <w:tabs>
          <w:tab w:val="left" w:pos="1418"/>
        </w:tabs>
        <w:ind w:left="0" w:hanging="4"/>
        <w:rPr>
          <w:b/>
        </w:rPr>
      </w:pPr>
      <w:r w:rsidRPr="00721968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721968" w:rsidRPr="00721968" w:rsidRDefault="00721968" w:rsidP="00721968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721968">
        <w:t xml:space="preserve">Проектная документация «Реабилитация территорий субъектов Российской Федерации. Проект по реабилитации объектов: заводы №1, №7 и хранилище отходов (Республика Коми, </w:t>
      </w:r>
      <w:proofErr w:type="spellStart"/>
      <w:r w:rsidRPr="00721968">
        <w:t>пгт</w:t>
      </w:r>
      <w:proofErr w:type="spellEnd"/>
      <w:r w:rsidRPr="00721968">
        <w:t xml:space="preserve"> Водный)» прошла отраслевую экспертизу и утверждена в </w:t>
      </w:r>
      <w:proofErr w:type="spellStart"/>
      <w:r w:rsidRPr="00721968">
        <w:t>Госкорпораци</w:t>
      </w:r>
      <w:proofErr w:type="spellEnd"/>
      <w:r w:rsidRPr="00721968">
        <w:t xml:space="preserve"> «</w:t>
      </w:r>
      <w:proofErr w:type="spellStart"/>
      <w:r w:rsidRPr="00721968">
        <w:t>Росатом</w:t>
      </w:r>
      <w:proofErr w:type="spellEnd"/>
      <w:r w:rsidRPr="00721968">
        <w:t>».</w:t>
      </w:r>
    </w:p>
    <w:p w:rsidR="00721968" w:rsidRPr="00721968" w:rsidRDefault="00721968" w:rsidP="00721968">
      <w:pPr>
        <w:ind w:firstLine="698"/>
        <w:jc w:val="both"/>
      </w:pPr>
      <w:r w:rsidRPr="00721968">
        <w:t xml:space="preserve">По проектной документации были </w:t>
      </w:r>
      <w:proofErr w:type="gramStart"/>
      <w:r w:rsidRPr="00721968">
        <w:t>проведены  общественные</w:t>
      </w:r>
      <w:proofErr w:type="gramEnd"/>
      <w:r w:rsidRPr="00721968">
        <w:t xml:space="preserve"> обсуждения в форме общественного слушания (МОГО "Ухта", 18.04.2013).</w:t>
      </w:r>
    </w:p>
    <w:p w:rsidR="00721968" w:rsidRPr="00721968" w:rsidRDefault="00721968" w:rsidP="00721968">
      <w:pPr>
        <w:numPr>
          <w:ilvl w:val="1"/>
          <w:numId w:val="28"/>
        </w:numPr>
        <w:tabs>
          <w:tab w:val="left" w:pos="1418"/>
        </w:tabs>
        <w:ind w:left="0" w:hanging="4"/>
        <w:rPr>
          <w:b/>
        </w:rPr>
      </w:pPr>
      <w:r w:rsidRPr="00721968">
        <w:rPr>
          <w:b/>
        </w:rPr>
        <w:t>Сведения о выполняемых работах:</w:t>
      </w:r>
    </w:p>
    <w:p w:rsidR="00721968" w:rsidRPr="00721968" w:rsidRDefault="00721968" w:rsidP="00721968">
      <w:pPr>
        <w:tabs>
          <w:tab w:val="left" w:pos="1418"/>
        </w:tabs>
        <w:ind w:firstLine="709"/>
        <w:jc w:val="both"/>
      </w:pPr>
      <w:r w:rsidRPr="00721968">
        <w:t>Работы по подготовке территории хранилища отходов к созданию пункта консервации, выполняются в соответствии с ведомостями объема работ (Приложение № 1 к Техническому заданию) и разработанной сметной документацией (Приложение № 2 к Техническому заданию).</w:t>
      </w:r>
    </w:p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954"/>
        <w:gridCol w:w="3402"/>
      </w:tblGrid>
      <w:tr w:rsidR="00721968" w:rsidRPr="00721968" w:rsidTr="00721968">
        <w:trPr>
          <w:trHeight w:val="601"/>
        </w:trPr>
        <w:tc>
          <w:tcPr>
            <w:tcW w:w="851" w:type="dxa"/>
          </w:tcPr>
          <w:p w:rsidR="00721968" w:rsidRPr="00721968" w:rsidRDefault="00721968" w:rsidP="00721968">
            <w:pPr>
              <w:jc w:val="center"/>
            </w:pPr>
            <w:r w:rsidRPr="00721968">
              <w:t>№</w:t>
            </w:r>
          </w:p>
          <w:p w:rsidR="00721968" w:rsidRPr="00721968" w:rsidRDefault="00721968" w:rsidP="00721968">
            <w:pPr>
              <w:jc w:val="center"/>
            </w:pPr>
            <w:r w:rsidRPr="00721968">
              <w:t>п/п</w:t>
            </w:r>
          </w:p>
        </w:tc>
        <w:tc>
          <w:tcPr>
            <w:tcW w:w="5954" w:type="dxa"/>
          </w:tcPr>
          <w:p w:rsidR="00721968" w:rsidRPr="00721968" w:rsidRDefault="00721968" w:rsidP="00721968">
            <w:pPr>
              <w:jc w:val="center"/>
            </w:pPr>
            <w:r w:rsidRPr="00721968">
              <w:t>Наименование работ</w:t>
            </w:r>
          </w:p>
        </w:tc>
        <w:tc>
          <w:tcPr>
            <w:tcW w:w="3402" w:type="dxa"/>
          </w:tcPr>
          <w:p w:rsidR="00721968" w:rsidRPr="00721968" w:rsidRDefault="00721968" w:rsidP="00721968">
            <w:pPr>
              <w:jc w:val="center"/>
            </w:pPr>
            <w:r w:rsidRPr="00721968">
              <w:t>№ ведомости объемов работ (сметного расчета)</w:t>
            </w:r>
          </w:p>
        </w:tc>
      </w:tr>
      <w:tr w:rsidR="00721968" w:rsidRPr="00721968" w:rsidTr="00721968">
        <w:tc>
          <w:tcPr>
            <w:tcW w:w="851" w:type="dxa"/>
          </w:tcPr>
          <w:p w:rsidR="00721968" w:rsidRPr="00721968" w:rsidRDefault="00721968" w:rsidP="00721968">
            <w:pPr>
              <w:numPr>
                <w:ilvl w:val="0"/>
                <w:numId w:val="32"/>
              </w:numPr>
              <w:ind w:left="0"/>
              <w:jc w:val="center"/>
            </w:pPr>
          </w:p>
        </w:tc>
        <w:tc>
          <w:tcPr>
            <w:tcW w:w="5954" w:type="dxa"/>
          </w:tcPr>
          <w:p w:rsidR="00721968" w:rsidRPr="00721968" w:rsidRDefault="00721968" w:rsidP="00721968">
            <w:r w:rsidRPr="00721968">
              <w:rPr>
                <w:bCs/>
              </w:rPr>
              <w:t>Подготовка территории</w:t>
            </w:r>
          </w:p>
        </w:tc>
        <w:tc>
          <w:tcPr>
            <w:tcW w:w="3402" w:type="dxa"/>
          </w:tcPr>
          <w:p w:rsidR="00721968" w:rsidRPr="00721968" w:rsidRDefault="00721968" w:rsidP="00721968">
            <w:pPr>
              <w:jc w:val="center"/>
            </w:pPr>
            <w:r w:rsidRPr="00721968">
              <w:t>01-01-01</w:t>
            </w:r>
          </w:p>
        </w:tc>
      </w:tr>
      <w:tr w:rsidR="00721968" w:rsidRPr="00721968" w:rsidTr="00721968">
        <w:tc>
          <w:tcPr>
            <w:tcW w:w="851" w:type="dxa"/>
          </w:tcPr>
          <w:p w:rsidR="00721968" w:rsidRPr="00721968" w:rsidRDefault="00721968" w:rsidP="00721968">
            <w:pPr>
              <w:numPr>
                <w:ilvl w:val="0"/>
                <w:numId w:val="32"/>
              </w:numPr>
              <w:ind w:left="0"/>
              <w:jc w:val="center"/>
            </w:pPr>
          </w:p>
        </w:tc>
        <w:tc>
          <w:tcPr>
            <w:tcW w:w="5954" w:type="dxa"/>
          </w:tcPr>
          <w:p w:rsidR="00721968" w:rsidRPr="00721968" w:rsidRDefault="00721968" w:rsidP="00721968">
            <w:r w:rsidRPr="00721968">
              <w:t>Устройство поста охраны, установка биотуалета, вагона-бытовки на площадке хранилища.</w:t>
            </w:r>
          </w:p>
        </w:tc>
        <w:tc>
          <w:tcPr>
            <w:tcW w:w="3402" w:type="dxa"/>
          </w:tcPr>
          <w:p w:rsidR="00721968" w:rsidRPr="00721968" w:rsidRDefault="00721968" w:rsidP="00721968">
            <w:pPr>
              <w:jc w:val="center"/>
            </w:pPr>
            <w:r w:rsidRPr="00721968">
              <w:t>08-01-01</w:t>
            </w:r>
          </w:p>
        </w:tc>
      </w:tr>
      <w:tr w:rsidR="00721968" w:rsidRPr="00721968" w:rsidTr="00721968">
        <w:tc>
          <w:tcPr>
            <w:tcW w:w="851" w:type="dxa"/>
          </w:tcPr>
          <w:p w:rsidR="00721968" w:rsidRPr="00721968" w:rsidRDefault="00721968" w:rsidP="00721968">
            <w:pPr>
              <w:numPr>
                <w:ilvl w:val="0"/>
                <w:numId w:val="32"/>
              </w:numPr>
              <w:ind w:left="0"/>
              <w:jc w:val="center"/>
            </w:pPr>
          </w:p>
        </w:tc>
        <w:tc>
          <w:tcPr>
            <w:tcW w:w="5954" w:type="dxa"/>
            <w:vAlign w:val="center"/>
          </w:tcPr>
          <w:p w:rsidR="00721968" w:rsidRPr="00721968" w:rsidRDefault="00721968" w:rsidP="00721968">
            <w:r w:rsidRPr="00721968">
              <w:t>Устройство водопровода и канализации санпропускника.</w:t>
            </w:r>
          </w:p>
        </w:tc>
        <w:tc>
          <w:tcPr>
            <w:tcW w:w="3402" w:type="dxa"/>
          </w:tcPr>
          <w:p w:rsidR="00721968" w:rsidRPr="00721968" w:rsidRDefault="00721968" w:rsidP="00721968">
            <w:pPr>
              <w:jc w:val="center"/>
            </w:pPr>
            <w:r w:rsidRPr="00721968">
              <w:t>08-01-02</w:t>
            </w:r>
          </w:p>
        </w:tc>
      </w:tr>
      <w:tr w:rsidR="00721968" w:rsidRPr="00721968" w:rsidTr="00721968">
        <w:tc>
          <w:tcPr>
            <w:tcW w:w="851" w:type="dxa"/>
          </w:tcPr>
          <w:p w:rsidR="00721968" w:rsidRPr="00721968" w:rsidRDefault="00721968" w:rsidP="00721968">
            <w:pPr>
              <w:numPr>
                <w:ilvl w:val="0"/>
                <w:numId w:val="32"/>
              </w:numPr>
              <w:ind w:left="0"/>
              <w:jc w:val="center"/>
            </w:pPr>
          </w:p>
        </w:tc>
        <w:tc>
          <w:tcPr>
            <w:tcW w:w="5954" w:type="dxa"/>
          </w:tcPr>
          <w:p w:rsidR="00721968" w:rsidRPr="00721968" w:rsidRDefault="00721968" w:rsidP="00721968">
            <w:r w:rsidRPr="00721968">
              <w:t>Устройство временного ограждения.</w:t>
            </w:r>
          </w:p>
        </w:tc>
        <w:tc>
          <w:tcPr>
            <w:tcW w:w="3402" w:type="dxa"/>
          </w:tcPr>
          <w:p w:rsidR="00721968" w:rsidRPr="00721968" w:rsidRDefault="00721968" w:rsidP="00721968">
            <w:pPr>
              <w:jc w:val="center"/>
            </w:pPr>
            <w:r w:rsidRPr="00721968">
              <w:t>08-01-03</w:t>
            </w:r>
          </w:p>
        </w:tc>
      </w:tr>
      <w:tr w:rsidR="00721968" w:rsidRPr="00721968" w:rsidTr="00721968">
        <w:tc>
          <w:tcPr>
            <w:tcW w:w="851" w:type="dxa"/>
          </w:tcPr>
          <w:p w:rsidR="00721968" w:rsidRPr="00721968" w:rsidRDefault="00721968" w:rsidP="00721968">
            <w:pPr>
              <w:numPr>
                <w:ilvl w:val="0"/>
                <w:numId w:val="32"/>
              </w:numPr>
              <w:ind w:left="0"/>
              <w:jc w:val="center"/>
            </w:pPr>
          </w:p>
        </w:tc>
        <w:tc>
          <w:tcPr>
            <w:tcW w:w="5954" w:type="dxa"/>
          </w:tcPr>
          <w:p w:rsidR="00721968" w:rsidRPr="00721968" w:rsidRDefault="00721968" w:rsidP="00721968">
            <w:r w:rsidRPr="00721968">
              <w:t>Устройство поста радиационного контроля.</w:t>
            </w:r>
          </w:p>
        </w:tc>
        <w:tc>
          <w:tcPr>
            <w:tcW w:w="3402" w:type="dxa"/>
          </w:tcPr>
          <w:p w:rsidR="00721968" w:rsidRPr="00721968" w:rsidRDefault="00721968" w:rsidP="00721968">
            <w:pPr>
              <w:jc w:val="center"/>
            </w:pPr>
            <w:r w:rsidRPr="00721968">
              <w:t>08-01-04</w:t>
            </w:r>
          </w:p>
        </w:tc>
      </w:tr>
      <w:tr w:rsidR="00721968" w:rsidRPr="00721968" w:rsidTr="00721968">
        <w:tc>
          <w:tcPr>
            <w:tcW w:w="851" w:type="dxa"/>
          </w:tcPr>
          <w:p w:rsidR="00721968" w:rsidRPr="00721968" w:rsidRDefault="00721968" w:rsidP="00721968">
            <w:pPr>
              <w:numPr>
                <w:ilvl w:val="0"/>
                <w:numId w:val="32"/>
              </w:numPr>
              <w:ind w:left="0"/>
              <w:jc w:val="center"/>
            </w:pPr>
          </w:p>
        </w:tc>
        <w:tc>
          <w:tcPr>
            <w:tcW w:w="5954" w:type="dxa"/>
          </w:tcPr>
          <w:p w:rsidR="00721968" w:rsidRPr="00721968" w:rsidRDefault="00721968" w:rsidP="00721968">
            <w:r w:rsidRPr="00721968">
              <w:t>Устройство систем отопления и вентиляции.</w:t>
            </w:r>
          </w:p>
        </w:tc>
        <w:tc>
          <w:tcPr>
            <w:tcW w:w="3402" w:type="dxa"/>
          </w:tcPr>
          <w:p w:rsidR="00721968" w:rsidRPr="00721968" w:rsidRDefault="00721968" w:rsidP="00721968">
            <w:pPr>
              <w:jc w:val="center"/>
            </w:pPr>
            <w:r w:rsidRPr="00721968">
              <w:t>08-01-05</w:t>
            </w:r>
          </w:p>
        </w:tc>
      </w:tr>
      <w:tr w:rsidR="00721968" w:rsidRPr="00721968" w:rsidTr="00721968">
        <w:tc>
          <w:tcPr>
            <w:tcW w:w="851" w:type="dxa"/>
          </w:tcPr>
          <w:p w:rsidR="00721968" w:rsidRPr="00721968" w:rsidRDefault="00721968" w:rsidP="00721968">
            <w:pPr>
              <w:numPr>
                <w:ilvl w:val="0"/>
                <w:numId w:val="32"/>
              </w:numPr>
              <w:ind w:left="0"/>
              <w:jc w:val="center"/>
            </w:pPr>
          </w:p>
        </w:tc>
        <w:tc>
          <w:tcPr>
            <w:tcW w:w="5954" w:type="dxa"/>
          </w:tcPr>
          <w:p w:rsidR="00721968" w:rsidRPr="00721968" w:rsidRDefault="00721968" w:rsidP="00721968">
            <w:r w:rsidRPr="00721968">
              <w:t>Устройство санпропускника на площадке хранилища.</w:t>
            </w:r>
          </w:p>
        </w:tc>
        <w:tc>
          <w:tcPr>
            <w:tcW w:w="3402" w:type="dxa"/>
          </w:tcPr>
          <w:p w:rsidR="00721968" w:rsidRPr="00721968" w:rsidRDefault="00721968" w:rsidP="00721968">
            <w:pPr>
              <w:jc w:val="center"/>
            </w:pPr>
            <w:r w:rsidRPr="00721968">
              <w:t>08-01-06</w:t>
            </w:r>
          </w:p>
        </w:tc>
      </w:tr>
      <w:tr w:rsidR="00721968" w:rsidRPr="00721968" w:rsidTr="00721968">
        <w:tc>
          <w:tcPr>
            <w:tcW w:w="851" w:type="dxa"/>
          </w:tcPr>
          <w:p w:rsidR="00721968" w:rsidRPr="00721968" w:rsidRDefault="00721968" w:rsidP="00721968">
            <w:pPr>
              <w:numPr>
                <w:ilvl w:val="0"/>
                <w:numId w:val="32"/>
              </w:numPr>
              <w:ind w:left="0"/>
              <w:jc w:val="center"/>
            </w:pPr>
          </w:p>
        </w:tc>
        <w:tc>
          <w:tcPr>
            <w:tcW w:w="5954" w:type="dxa"/>
            <w:vAlign w:val="center"/>
          </w:tcPr>
          <w:p w:rsidR="00721968" w:rsidRPr="00721968" w:rsidRDefault="00721968" w:rsidP="00721968">
            <w:r w:rsidRPr="00721968">
              <w:t>Устройство сетей связи.</w:t>
            </w:r>
          </w:p>
        </w:tc>
        <w:tc>
          <w:tcPr>
            <w:tcW w:w="3402" w:type="dxa"/>
          </w:tcPr>
          <w:p w:rsidR="00721968" w:rsidRPr="00721968" w:rsidRDefault="00721968" w:rsidP="00721968">
            <w:pPr>
              <w:jc w:val="center"/>
            </w:pPr>
            <w:r w:rsidRPr="00721968">
              <w:t>08-01-07</w:t>
            </w:r>
          </w:p>
        </w:tc>
      </w:tr>
      <w:tr w:rsidR="00721968" w:rsidRPr="00721968" w:rsidTr="00721968">
        <w:tc>
          <w:tcPr>
            <w:tcW w:w="851" w:type="dxa"/>
          </w:tcPr>
          <w:p w:rsidR="00721968" w:rsidRPr="00721968" w:rsidRDefault="00721968" w:rsidP="00721968">
            <w:pPr>
              <w:numPr>
                <w:ilvl w:val="0"/>
                <w:numId w:val="32"/>
              </w:numPr>
              <w:ind w:left="0"/>
              <w:jc w:val="center"/>
            </w:pPr>
          </w:p>
        </w:tc>
        <w:tc>
          <w:tcPr>
            <w:tcW w:w="5954" w:type="dxa"/>
            <w:vAlign w:val="center"/>
          </w:tcPr>
          <w:p w:rsidR="00721968" w:rsidRPr="00721968" w:rsidRDefault="00721968" w:rsidP="00721968">
            <w:r w:rsidRPr="00721968">
              <w:t>Монтаж электрооборудования.</w:t>
            </w:r>
          </w:p>
        </w:tc>
        <w:tc>
          <w:tcPr>
            <w:tcW w:w="3402" w:type="dxa"/>
          </w:tcPr>
          <w:p w:rsidR="00721968" w:rsidRPr="00721968" w:rsidRDefault="00721968" w:rsidP="00721968">
            <w:pPr>
              <w:jc w:val="center"/>
            </w:pPr>
            <w:r w:rsidRPr="00721968">
              <w:t>08-01-08</w:t>
            </w:r>
          </w:p>
        </w:tc>
      </w:tr>
      <w:tr w:rsidR="00721968" w:rsidRPr="00721968" w:rsidTr="00721968">
        <w:tc>
          <w:tcPr>
            <w:tcW w:w="851" w:type="dxa"/>
          </w:tcPr>
          <w:p w:rsidR="00721968" w:rsidRPr="00721968" w:rsidRDefault="00721968" w:rsidP="00721968">
            <w:pPr>
              <w:numPr>
                <w:ilvl w:val="0"/>
                <w:numId w:val="32"/>
              </w:numPr>
              <w:ind w:left="0"/>
              <w:jc w:val="center"/>
            </w:pPr>
          </w:p>
        </w:tc>
        <w:tc>
          <w:tcPr>
            <w:tcW w:w="5954" w:type="dxa"/>
            <w:vAlign w:val="center"/>
          </w:tcPr>
          <w:p w:rsidR="00721968" w:rsidRPr="00721968" w:rsidRDefault="00721968" w:rsidP="00721968">
            <w:r w:rsidRPr="00721968">
              <w:t>Устройство площадок и временных дорог.</w:t>
            </w:r>
          </w:p>
        </w:tc>
        <w:tc>
          <w:tcPr>
            <w:tcW w:w="3402" w:type="dxa"/>
          </w:tcPr>
          <w:p w:rsidR="00721968" w:rsidRPr="00721968" w:rsidRDefault="00721968" w:rsidP="00721968">
            <w:pPr>
              <w:jc w:val="center"/>
            </w:pPr>
            <w:r w:rsidRPr="00721968">
              <w:t>08-01-10</w:t>
            </w:r>
          </w:p>
        </w:tc>
      </w:tr>
      <w:tr w:rsidR="00721968" w:rsidRPr="00721968" w:rsidTr="00721968">
        <w:tc>
          <w:tcPr>
            <w:tcW w:w="851" w:type="dxa"/>
          </w:tcPr>
          <w:p w:rsidR="00721968" w:rsidRPr="00721968" w:rsidRDefault="00721968" w:rsidP="00721968">
            <w:pPr>
              <w:numPr>
                <w:ilvl w:val="0"/>
                <w:numId w:val="32"/>
              </w:numPr>
              <w:ind w:left="0"/>
              <w:jc w:val="center"/>
            </w:pPr>
          </w:p>
        </w:tc>
        <w:tc>
          <w:tcPr>
            <w:tcW w:w="5954" w:type="dxa"/>
            <w:vAlign w:val="center"/>
          </w:tcPr>
          <w:p w:rsidR="00721968" w:rsidRPr="00721968" w:rsidRDefault="00721968" w:rsidP="00721968">
            <w:r w:rsidRPr="00721968">
              <w:t>Устройство наружных сетей водопровода.</w:t>
            </w:r>
          </w:p>
        </w:tc>
        <w:tc>
          <w:tcPr>
            <w:tcW w:w="3402" w:type="dxa"/>
          </w:tcPr>
          <w:p w:rsidR="00721968" w:rsidRPr="00721968" w:rsidRDefault="00721968" w:rsidP="00721968">
            <w:pPr>
              <w:jc w:val="center"/>
            </w:pPr>
            <w:r w:rsidRPr="00721968">
              <w:t>08-01-11</w:t>
            </w:r>
          </w:p>
        </w:tc>
      </w:tr>
    </w:tbl>
    <w:p w:rsidR="00721968" w:rsidRPr="00721968" w:rsidRDefault="00721968" w:rsidP="00721968">
      <w:pPr>
        <w:tabs>
          <w:tab w:val="left" w:pos="1134"/>
        </w:tabs>
        <w:ind w:firstLine="709"/>
        <w:jc w:val="both"/>
        <w:rPr>
          <w:b/>
        </w:rPr>
      </w:pPr>
      <w:r w:rsidRPr="00721968">
        <w:t>Возможность привлечения Подрядчиком (Исполнителем) субподрядчиков (соисполнителей) допускается, при наличии у них необходимой разрешительной документации на ведение работ.</w:t>
      </w:r>
    </w:p>
    <w:p w:rsidR="00721968" w:rsidRPr="00721968" w:rsidRDefault="00721968" w:rsidP="00721968">
      <w:pPr>
        <w:numPr>
          <w:ilvl w:val="1"/>
          <w:numId w:val="28"/>
        </w:numPr>
        <w:tabs>
          <w:tab w:val="left" w:pos="1418"/>
        </w:tabs>
        <w:ind w:left="0" w:firstLine="0"/>
        <w:jc w:val="both"/>
        <w:rPr>
          <w:b/>
        </w:rPr>
      </w:pPr>
      <w:r w:rsidRPr="00721968">
        <w:rPr>
          <w:b/>
        </w:rPr>
        <w:t xml:space="preserve">Сведения о месте выполнения работ: </w:t>
      </w:r>
      <w:r w:rsidRPr="00721968">
        <w:t xml:space="preserve">Республика Коми, </w:t>
      </w:r>
      <w:proofErr w:type="spellStart"/>
      <w:r w:rsidRPr="00721968">
        <w:t>Ухтинский</w:t>
      </w:r>
      <w:proofErr w:type="spellEnd"/>
      <w:r w:rsidRPr="00721968">
        <w:t xml:space="preserve"> р-он, </w:t>
      </w:r>
      <w:proofErr w:type="spellStart"/>
      <w:r w:rsidRPr="00721968">
        <w:t>пгт</w:t>
      </w:r>
      <w:proofErr w:type="spellEnd"/>
      <w:r w:rsidRPr="00721968">
        <w:t>. Водный</w:t>
      </w:r>
    </w:p>
    <w:p w:rsidR="00721968" w:rsidRDefault="00721968" w:rsidP="00721968">
      <w:pPr>
        <w:numPr>
          <w:ilvl w:val="1"/>
          <w:numId w:val="28"/>
        </w:numPr>
        <w:tabs>
          <w:tab w:val="left" w:pos="1418"/>
        </w:tabs>
        <w:ind w:left="0" w:hanging="4"/>
        <w:jc w:val="both"/>
      </w:pPr>
      <w:r w:rsidRPr="00721968">
        <w:rPr>
          <w:b/>
        </w:rPr>
        <w:t xml:space="preserve">Требования к разработке </w:t>
      </w:r>
      <w:proofErr w:type="gramStart"/>
      <w:r w:rsidRPr="00721968">
        <w:rPr>
          <w:b/>
        </w:rPr>
        <w:t>ППР:</w:t>
      </w:r>
      <w:r w:rsidRPr="00721968">
        <w:t xml:space="preserve">  проект</w:t>
      </w:r>
      <w:proofErr w:type="gramEnd"/>
      <w:r w:rsidRPr="00721968">
        <w:t xml:space="preserve"> производства работ разработать в соответствии с МДС 12-46.2008.</w:t>
      </w:r>
    </w:p>
    <w:p w:rsidR="00721968" w:rsidRDefault="00721968" w:rsidP="00721968">
      <w:pPr>
        <w:tabs>
          <w:tab w:val="left" w:pos="1418"/>
        </w:tabs>
        <w:jc w:val="both"/>
        <w:rPr>
          <w:b/>
        </w:rPr>
      </w:pPr>
    </w:p>
    <w:p w:rsidR="00721968" w:rsidRPr="00721968" w:rsidRDefault="00721968" w:rsidP="00721968">
      <w:pPr>
        <w:tabs>
          <w:tab w:val="left" w:pos="1418"/>
        </w:tabs>
        <w:jc w:val="both"/>
      </w:pPr>
    </w:p>
    <w:p w:rsidR="00721968" w:rsidRDefault="00721968" w:rsidP="00721968">
      <w:pPr>
        <w:numPr>
          <w:ilvl w:val="0"/>
          <w:numId w:val="28"/>
        </w:numPr>
        <w:ind w:left="0"/>
        <w:jc w:val="center"/>
        <w:rPr>
          <w:b/>
        </w:rPr>
      </w:pPr>
      <w:r w:rsidRPr="00721968">
        <w:rPr>
          <w:b/>
        </w:rPr>
        <w:t>ТРЕБОВАНИЯ К ТЕХНИЧЕСКИМ ХАРАКТЕРИСТИКАМИ РАБОТ</w:t>
      </w:r>
    </w:p>
    <w:p w:rsidR="00721968" w:rsidRPr="00721968" w:rsidRDefault="00721968" w:rsidP="00721968">
      <w:pPr>
        <w:rPr>
          <w:b/>
        </w:rPr>
      </w:pPr>
    </w:p>
    <w:p w:rsidR="00721968" w:rsidRPr="00721968" w:rsidRDefault="00721968" w:rsidP="00721968">
      <w:pPr>
        <w:numPr>
          <w:ilvl w:val="1"/>
          <w:numId w:val="28"/>
        </w:numPr>
        <w:tabs>
          <w:tab w:val="left" w:pos="1418"/>
        </w:tabs>
        <w:ind w:left="0" w:hanging="11"/>
        <w:jc w:val="both"/>
        <w:rPr>
          <w:color w:val="FF0000"/>
        </w:rPr>
      </w:pPr>
      <w:r w:rsidRPr="00721968">
        <w:rPr>
          <w:b/>
        </w:rPr>
        <w:t xml:space="preserve">Технические требования при выполнении работ: </w:t>
      </w:r>
    </w:p>
    <w:p w:rsidR="00721968" w:rsidRPr="00721968" w:rsidRDefault="00721968" w:rsidP="00721968">
      <w:pPr>
        <w:tabs>
          <w:tab w:val="left" w:pos="1418"/>
        </w:tabs>
        <w:ind w:firstLine="698"/>
        <w:jc w:val="both"/>
        <w:rPr>
          <w:rFonts w:eastAsia="Calibri"/>
        </w:rPr>
      </w:pPr>
      <w:r w:rsidRPr="00721968">
        <w:rPr>
          <w:rFonts w:eastAsia="Calibri"/>
        </w:rPr>
        <w:t xml:space="preserve">Работы </w:t>
      </w:r>
      <w:r w:rsidRPr="00721968">
        <w:t>по подготовке территории хранилища отходов к созданию пункта консервации</w:t>
      </w:r>
      <w:r w:rsidRPr="00721968">
        <w:rPr>
          <w:rFonts w:eastAsia="Calibri"/>
        </w:rPr>
        <w:t>, выполняются в соответствии с разработанной проектной сметной документацией:</w:t>
      </w:r>
    </w:p>
    <w:p w:rsidR="00721968" w:rsidRPr="00721968" w:rsidRDefault="00721968" w:rsidP="00721968">
      <w:pPr>
        <w:pStyle w:val="affff0"/>
        <w:numPr>
          <w:ilvl w:val="0"/>
          <w:numId w:val="34"/>
        </w:numPr>
        <w:tabs>
          <w:tab w:val="left" w:pos="1418"/>
        </w:tabs>
        <w:spacing w:line="240" w:lineRule="auto"/>
        <w:ind w:left="0" w:firstLine="0"/>
      </w:pPr>
      <w:r w:rsidRPr="00721968">
        <w:t>обустройство территории для производства работ на участке «Хранилище»: ограждение территории, устройство временных дорог и проездов;</w:t>
      </w:r>
    </w:p>
    <w:p w:rsidR="00721968" w:rsidRPr="00721968" w:rsidRDefault="00721968" w:rsidP="00721968">
      <w:pPr>
        <w:pStyle w:val="affe"/>
        <w:numPr>
          <w:ilvl w:val="0"/>
          <w:numId w:val="34"/>
        </w:numPr>
        <w:tabs>
          <w:tab w:val="left" w:pos="1418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21968">
        <w:rPr>
          <w:rFonts w:ascii="Times New Roman" w:hAnsi="Times New Roman"/>
          <w:sz w:val="24"/>
          <w:szCs w:val="24"/>
        </w:rPr>
        <w:lastRenderedPageBreak/>
        <w:t>создание инфраструктуры санитарно-гигиенического обеспечения работ: организация санпропускника, контрольно-диспетчерских пунктов, установка бытовых помещений для персонала;</w:t>
      </w:r>
    </w:p>
    <w:p w:rsidR="00721968" w:rsidRPr="00721968" w:rsidRDefault="00721968" w:rsidP="00721968">
      <w:pPr>
        <w:pStyle w:val="affff0"/>
        <w:numPr>
          <w:ilvl w:val="0"/>
          <w:numId w:val="34"/>
        </w:numPr>
        <w:tabs>
          <w:tab w:val="left" w:pos="1418"/>
        </w:tabs>
        <w:spacing w:line="240" w:lineRule="auto"/>
        <w:ind w:left="0" w:firstLine="0"/>
      </w:pPr>
      <w:r w:rsidRPr="00721968">
        <w:t>создание инфраструктуры обращения с древесными и металлическими отходами с повышенным содержанием природных радионуклидов: устройство площадок для сбора, хранения, радиационного контроля и паспортизации отходов;</w:t>
      </w:r>
    </w:p>
    <w:p w:rsidR="00721968" w:rsidRPr="00721968" w:rsidRDefault="00721968" w:rsidP="00721968">
      <w:pPr>
        <w:pStyle w:val="affff0"/>
        <w:numPr>
          <w:ilvl w:val="0"/>
          <w:numId w:val="34"/>
        </w:numPr>
        <w:tabs>
          <w:tab w:val="left" w:pos="1418"/>
        </w:tabs>
        <w:spacing w:line="240" w:lineRule="auto"/>
        <w:ind w:left="0" w:firstLine="0"/>
      </w:pPr>
      <w:r w:rsidRPr="00721968">
        <w:t>создание инфраструктуры инженерно-технического обеспечения работ: монтаж систем электроснабжения, водоснабжения и водоотведения, вентиляции санпропускника, сетей связи, организация системы радиационного контроля, оснащение технологическим оборудованием и инструментом;</w:t>
      </w:r>
    </w:p>
    <w:p w:rsidR="00721968" w:rsidRPr="00721968" w:rsidRDefault="00721968" w:rsidP="00721968">
      <w:pPr>
        <w:pStyle w:val="affff0"/>
        <w:numPr>
          <w:ilvl w:val="0"/>
          <w:numId w:val="34"/>
        </w:numPr>
        <w:tabs>
          <w:tab w:val="left" w:pos="1418"/>
        </w:tabs>
        <w:spacing w:line="240" w:lineRule="auto"/>
        <w:ind w:left="0" w:firstLine="0"/>
      </w:pPr>
      <w:r w:rsidRPr="00721968">
        <w:t>планировка территории для обеспечения работ по созданию противофильтрационной завесы и верхнего защитного экрана.</w:t>
      </w:r>
    </w:p>
    <w:p w:rsidR="00721968" w:rsidRPr="00721968" w:rsidRDefault="00721968" w:rsidP="00721968">
      <w:pPr>
        <w:ind w:firstLine="709"/>
      </w:pPr>
      <w:r w:rsidRPr="00721968">
        <w:t>Геометрические характеристики территорий, подлежащих реабилитации:</w:t>
      </w:r>
    </w:p>
    <w:tbl>
      <w:tblPr>
        <w:tblW w:w="4569" w:type="pct"/>
        <w:jc w:val="center"/>
        <w:tblLayout w:type="fixed"/>
        <w:tblLook w:val="04A0" w:firstRow="1" w:lastRow="0" w:firstColumn="1" w:lastColumn="0" w:noHBand="0" w:noVBand="1"/>
      </w:tblPr>
      <w:tblGrid>
        <w:gridCol w:w="6433"/>
        <w:gridCol w:w="2625"/>
      </w:tblGrid>
      <w:tr w:rsidR="00721968" w:rsidRPr="00721968" w:rsidTr="00721968">
        <w:trPr>
          <w:trHeight w:val="315"/>
          <w:jc w:val="center"/>
        </w:trPr>
        <w:tc>
          <w:tcPr>
            <w:tcW w:w="3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968" w:rsidRPr="00721968" w:rsidRDefault="00721968" w:rsidP="00721968">
            <w:pPr>
              <w:pStyle w:val="afffe"/>
              <w:spacing w:before="0" w:after="0" w:line="240" w:lineRule="auto"/>
              <w:rPr>
                <w:szCs w:val="24"/>
              </w:rPr>
            </w:pPr>
            <w:r w:rsidRPr="00721968">
              <w:rPr>
                <w:szCs w:val="24"/>
              </w:rPr>
              <w:t xml:space="preserve">Характеристика </w:t>
            </w:r>
          </w:p>
        </w:tc>
        <w:tc>
          <w:tcPr>
            <w:tcW w:w="1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968" w:rsidRPr="00721968" w:rsidRDefault="00721968" w:rsidP="00721968">
            <w:pPr>
              <w:jc w:val="center"/>
            </w:pPr>
            <w:r w:rsidRPr="00721968">
              <w:rPr>
                <w:rStyle w:val="1b"/>
              </w:rPr>
              <w:t>Хранилище отходов</w:t>
            </w:r>
          </w:p>
        </w:tc>
      </w:tr>
      <w:tr w:rsidR="00721968" w:rsidRPr="00721968" w:rsidTr="00721968">
        <w:trPr>
          <w:trHeight w:val="372"/>
          <w:jc w:val="center"/>
        </w:trPr>
        <w:tc>
          <w:tcPr>
            <w:tcW w:w="35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968" w:rsidRPr="00721968" w:rsidRDefault="00721968" w:rsidP="00721968">
            <w:pPr>
              <w:pStyle w:val="affff"/>
              <w:spacing w:before="0" w:after="0" w:line="240" w:lineRule="auto"/>
              <w:rPr>
                <w:szCs w:val="24"/>
              </w:rPr>
            </w:pPr>
            <w:r w:rsidRPr="00721968">
              <w:rPr>
                <w:szCs w:val="24"/>
              </w:rPr>
              <w:t>Площадь участка под землеотвод на время проведения работ, м</w:t>
            </w:r>
            <w:r w:rsidRPr="00721968">
              <w:rPr>
                <w:szCs w:val="24"/>
                <w:vertAlign w:val="superscript"/>
              </w:rPr>
              <w:t>2</w:t>
            </w:r>
          </w:p>
        </w:tc>
        <w:tc>
          <w:tcPr>
            <w:tcW w:w="1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1968" w:rsidRPr="00721968" w:rsidRDefault="00721968" w:rsidP="00721968">
            <w:pPr>
              <w:pStyle w:val="afffe"/>
              <w:spacing w:before="0" w:after="0" w:line="240" w:lineRule="auto"/>
              <w:rPr>
                <w:rStyle w:val="1b"/>
                <w:szCs w:val="24"/>
              </w:rPr>
            </w:pPr>
            <w:r w:rsidRPr="00721968">
              <w:rPr>
                <w:rStyle w:val="1b"/>
                <w:szCs w:val="24"/>
              </w:rPr>
              <w:t>63589,6</w:t>
            </w:r>
          </w:p>
        </w:tc>
      </w:tr>
      <w:tr w:rsidR="00721968" w:rsidRPr="00721968" w:rsidTr="00721968">
        <w:trPr>
          <w:trHeight w:val="372"/>
          <w:jc w:val="center"/>
        </w:trPr>
        <w:tc>
          <w:tcPr>
            <w:tcW w:w="35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968" w:rsidRPr="00721968" w:rsidRDefault="00721968" w:rsidP="00721968">
            <w:pPr>
              <w:pStyle w:val="affff"/>
              <w:spacing w:before="0" w:after="0" w:line="240" w:lineRule="auto"/>
              <w:rPr>
                <w:szCs w:val="24"/>
              </w:rPr>
            </w:pPr>
            <w:r w:rsidRPr="00721968">
              <w:rPr>
                <w:szCs w:val="24"/>
              </w:rPr>
              <w:t>Площадь участка под землеотвод после окончания работ, м</w:t>
            </w:r>
            <w:r w:rsidRPr="00721968">
              <w:rPr>
                <w:szCs w:val="24"/>
                <w:vertAlign w:val="superscript"/>
              </w:rPr>
              <w:t>2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1968" w:rsidRPr="00721968" w:rsidRDefault="00721968" w:rsidP="00721968">
            <w:pPr>
              <w:pStyle w:val="afffe"/>
              <w:spacing w:before="0" w:after="0" w:line="240" w:lineRule="auto"/>
              <w:rPr>
                <w:rStyle w:val="1b"/>
                <w:szCs w:val="24"/>
              </w:rPr>
            </w:pPr>
            <w:r w:rsidRPr="00721968">
              <w:rPr>
                <w:rStyle w:val="1b"/>
                <w:szCs w:val="24"/>
              </w:rPr>
              <w:t>41193,9</w:t>
            </w:r>
          </w:p>
        </w:tc>
      </w:tr>
      <w:tr w:rsidR="00721968" w:rsidRPr="00721968" w:rsidTr="00721968">
        <w:trPr>
          <w:trHeight w:val="372"/>
          <w:jc w:val="center"/>
        </w:trPr>
        <w:tc>
          <w:tcPr>
            <w:tcW w:w="3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968" w:rsidRPr="00721968" w:rsidRDefault="00721968" w:rsidP="00721968">
            <w:pPr>
              <w:pStyle w:val="affff"/>
              <w:spacing w:before="0" w:after="0" w:line="240" w:lineRule="auto"/>
              <w:rPr>
                <w:szCs w:val="24"/>
              </w:rPr>
            </w:pPr>
            <w:r w:rsidRPr="00721968">
              <w:rPr>
                <w:szCs w:val="24"/>
              </w:rPr>
              <w:t>Объем отходов, м</w:t>
            </w:r>
            <w:r w:rsidRPr="00721968">
              <w:rPr>
                <w:szCs w:val="24"/>
                <w:vertAlign w:val="superscript"/>
              </w:rPr>
              <w:t>3</w:t>
            </w:r>
          </w:p>
        </w:tc>
        <w:tc>
          <w:tcPr>
            <w:tcW w:w="1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1968" w:rsidRPr="00721968" w:rsidRDefault="00721968" w:rsidP="00721968">
            <w:pPr>
              <w:pStyle w:val="afffe"/>
              <w:spacing w:before="0" w:after="0" w:line="240" w:lineRule="auto"/>
              <w:rPr>
                <w:rStyle w:val="1b"/>
                <w:szCs w:val="24"/>
              </w:rPr>
            </w:pPr>
            <w:r w:rsidRPr="00721968">
              <w:rPr>
                <w:rStyle w:val="1b"/>
                <w:szCs w:val="24"/>
              </w:rPr>
              <w:t>168070</w:t>
            </w:r>
          </w:p>
        </w:tc>
      </w:tr>
    </w:tbl>
    <w:p w:rsidR="00721968" w:rsidRPr="00721968" w:rsidRDefault="00721968" w:rsidP="00721968">
      <w:pPr>
        <w:pStyle w:val="afffb"/>
        <w:ind w:firstLine="709"/>
        <w:jc w:val="both"/>
      </w:pPr>
      <w:r w:rsidRPr="00721968">
        <w:t xml:space="preserve">Хранилище отходов представляет собой необорудованное приповерхностное хранилище радиоактивных отходов. Основным загрязняющим радионуклидом является </w:t>
      </w:r>
      <w:r w:rsidRPr="00721968">
        <w:rPr>
          <w:vertAlign w:val="superscript"/>
        </w:rPr>
        <w:t>226</w:t>
      </w:r>
      <w:r w:rsidRPr="00721968">
        <w:t xml:space="preserve">Ra. </w:t>
      </w:r>
    </w:p>
    <w:p w:rsidR="00721968" w:rsidRPr="00721968" w:rsidRDefault="00721968" w:rsidP="00721968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721968">
        <w:t xml:space="preserve">На хранилище захоронены отходы: </w:t>
      </w:r>
    </w:p>
    <w:p w:rsidR="00721968" w:rsidRPr="00721968" w:rsidRDefault="00721968" w:rsidP="00721968">
      <w:pPr>
        <w:numPr>
          <w:ilvl w:val="0"/>
          <w:numId w:val="31"/>
        </w:numPr>
        <w:tabs>
          <w:tab w:val="left" w:pos="1418"/>
        </w:tabs>
        <w:ind w:left="0" w:firstLine="0"/>
        <w:contextualSpacing/>
        <w:jc w:val="both"/>
      </w:pPr>
      <w:r w:rsidRPr="00721968">
        <w:t xml:space="preserve">«черные отвалы» – отходы производства радия из пластовых вод, МЭД в пределах 0,5 – 4,0 </w:t>
      </w:r>
      <w:proofErr w:type="spellStart"/>
      <w:r w:rsidRPr="00721968">
        <w:t>мкГр</w:t>
      </w:r>
      <w:proofErr w:type="spellEnd"/>
      <w:r w:rsidRPr="00721968">
        <w:t xml:space="preserve">/ч; на участках, лишенных песчано-гравийной </w:t>
      </w:r>
      <w:proofErr w:type="gramStart"/>
      <w:r w:rsidRPr="00721968">
        <w:t>отсыпки,  МЭД</w:t>
      </w:r>
      <w:proofErr w:type="gramEnd"/>
      <w:r w:rsidRPr="00721968">
        <w:t xml:space="preserve"> до 40,0 </w:t>
      </w:r>
      <w:proofErr w:type="spellStart"/>
      <w:r w:rsidRPr="00721968">
        <w:t>мкГр</w:t>
      </w:r>
      <w:proofErr w:type="spellEnd"/>
      <w:r w:rsidRPr="00721968">
        <w:t>/ч;</w:t>
      </w:r>
    </w:p>
    <w:p w:rsidR="00721968" w:rsidRPr="00721968" w:rsidRDefault="00721968" w:rsidP="00721968">
      <w:pPr>
        <w:numPr>
          <w:ilvl w:val="0"/>
          <w:numId w:val="31"/>
        </w:numPr>
        <w:tabs>
          <w:tab w:val="left" w:pos="1418"/>
        </w:tabs>
        <w:ind w:left="0" w:firstLine="0"/>
        <w:contextualSpacing/>
        <w:jc w:val="both"/>
      </w:pPr>
      <w:r w:rsidRPr="00721968">
        <w:t xml:space="preserve">«красные отвалы» – отходы производства радия из отходов урановой </w:t>
      </w:r>
      <w:proofErr w:type="gramStart"/>
      <w:r w:rsidRPr="00721968">
        <w:t>промышленности,  МЭД</w:t>
      </w:r>
      <w:proofErr w:type="gramEnd"/>
      <w:r w:rsidRPr="00721968">
        <w:t xml:space="preserve"> до 8,0 </w:t>
      </w:r>
      <w:proofErr w:type="spellStart"/>
      <w:r w:rsidRPr="00721968">
        <w:t>мкГр</w:t>
      </w:r>
      <w:proofErr w:type="spellEnd"/>
      <w:r w:rsidRPr="00721968">
        <w:t>/ч;</w:t>
      </w:r>
    </w:p>
    <w:p w:rsidR="00721968" w:rsidRPr="00721968" w:rsidRDefault="00721968" w:rsidP="00721968">
      <w:pPr>
        <w:numPr>
          <w:ilvl w:val="0"/>
          <w:numId w:val="31"/>
        </w:numPr>
        <w:tabs>
          <w:tab w:val="left" w:pos="1418"/>
        </w:tabs>
        <w:ind w:left="0" w:firstLine="0"/>
        <w:contextualSpacing/>
        <w:jc w:val="both"/>
      </w:pPr>
      <w:r w:rsidRPr="00721968">
        <w:t xml:space="preserve">прочие отходы (образовавшийся при дезактивации загрязненный грунт, древесная зола, кирпичный бой, металлические </w:t>
      </w:r>
      <w:proofErr w:type="gramStart"/>
      <w:r w:rsidRPr="00721968">
        <w:t>отходы  и</w:t>
      </w:r>
      <w:proofErr w:type="gramEnd"/>
      <w:r w:rsidRPr="00721968">
        <w:t xml:space="preserve"> пр.);</w:t>
      </w:r>
    </w:p>
    <w:p w:rsidR="00721968" w:rsidRPr="00721968" w:rsidRDefault="00721968" w:rsidP="00721968">
      <w:pPr>
        <w:tabs>
          <w:tab w:val="left" w:pos="1418"/>
        </w:tabs>
        <w:ind w:firstLine="709"/>
        <w:contextualSpacing/>
        <w:jc w:val="both"/>
      </w:pPr>
      <w:r w:rsidRPr="00721968">
        <w:t>При изучении участков с радиоактивными загрязнениями различного генеза установлено следующее:</w:t>
      </w:r>
    </w:p>
    <w:p w:rsidR="00721968" w:rsidRPr="00721968" w:rsidRDefault="00721968" w:rsidP="00721968">
      <w:pPr>
        <w:pStyle w:val="affe"/>
        <w:numPr>
          <w:ilvl w:val="0"/>
          <w:numId w:val="36"/>
        </w:numPr>
        <w:tabs>
          <w:tab w:val="left" w:pos="1418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21968">
        <w:rPr>
          <w:rFonts w:ascii="Times New Roman" w:hAnsi="Times New Roman"/>
          <w:sz w:val="24"/>
          <w:szCs w:val="24"/>
        </w:rPr>
        <w:t>запасы радия в метровом слое грунта – 7,2×10</w:t>
      </w:r>
      <w:r w:rsidRPr="00721968">
        <w:rPr>
          <w:rFonts w:ascii="Times New Roman" w:hAnsi="Times New Roman"/>
          <w:sz w:val="24"/>
          <w:szCs w:val="24"/>
          <w:vertAlign w:val="superscript"/>
        </w:rPr>
        <w:t>11</w:t>
      </w:r>
      <w:r w:rsidRPr="00721968">
        <w:rPr>
          <w:rFonts w:ascii="Times New Roman" w:hAnsi="Times New Roman"/>
          <w:sz w:val="24"/>
          <w:szCs w:val="24"/>
        </w:rPr>
        <w:t xml:space="preserve"> Бк или 19,5г, около 85% этого запаса радия сосредоточено на 37% площади участка;</w:t>
      </w:r>
    </w:p>
    <w:p w:rsidR="00721968" w:rsidRPr="00721968" w:rsidRDefault="00721968" w:rsidP="00721968">
      <w:pPr>
        <w:pStyle w:val="affe"/>
        <w:numPr>
          <w:ilvl w:val="0"/>
          <w:numId w:val="36"/>
        </w:numPr>
        <w:tabs>
          <w:tab w:val="left" w:pos="1418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21968">
        <w:rPr>
          <w:rFonts w:ascii="Times New Roman" w:hAnsi="Times New Roman"/>
          <w:sz w:val="24"/>
          <w:szCs w:val="24"/>
        </w:rPr>
        <w:t xml:space="preserve">максимальная измеренная удельная активность </w:t>
      </w:r>
      <w:r w:rsidRPr="00721968">
        <w:rPr>
          <w:rFonts w:ascii="Times New Roman" w:hAnsi="Times New Roman"/>
          <w:sz w:val="24"/>
          <w:szCs w:val="24"/>
          <w:vertAlign w:val="superscript"/>
        </w:rPr>
        <w:t>226</w:t>
      </w:r>
      <w:r w:rsidRPr="00721968">
        <w:rPr>
          <w:rFonts w:ascii="Times New Roman" w:hAnsi="Times New Roman"/>
          <w:sz w:val="24"/>
          <w:szCs w:val="24"/>
        </w:rPr>
        <w:t>Ra в метровом слое грунта в «черных отвалах»: 303±70,9 Бк/г золы;</w:t>
      </w:r>
    </w:p>
    <w:p w:rsidR="00721968" w:rsidRPr="00721968" w:rsidRDefault="00721968" w:rsidP="00721968">
      <w:pPr>
        <w:pStyle w:val="affe"/>
        <w:numPr>
          <w:ilvl w:val="0"/>
          <w:numId w:val="36"/>
        </w:numPr>
        <w:tabs>
          <w:tab w:val="left" w:pos="1418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21968">
        <w:rPr>
          <w:rFonts w:ascii="Times New Roman" w:hAnsi="Times New Roman"/>
          <w:sz w:val="24"/>
          <w:szCs w:val="24"/>
        </w:rPr>
        <w:t>глубина загрязненного грунта достигает нескольких метров.</w:t>
      </w:r>
    </w:p>
    <w:p w:rsidR="00721968" w:rsidRPr="00721968" w:rsidRDefault="00721968" w:rsidP="00721968">
      <w:pPr>
        <w:tabs>
          <w:tab w:val="left" w:pos="1134"/>
        </w:tabs>
        <w:jc w:val="both"/>
      </w:pPr>
      <w:r w:rsidRPr="00721968">
        <w:t>Технико-экономические показатели:</w:t>
      </w:r>
    </w:p>
    <w:p w:rsidR="00721968" w:rsidRPr="00721968" w:rsidRDefault="00721968" w:rsidP="00721968">
      <w:pPr>
        <w:tabs>
          <w:tab w:val="left" w:pos="1134"/>
        </w:tabs>
        <w:ind w:firstLine="425"/>
        <w:jc w:val="both"/>
      </w:pPr>
      <w:r w:rsidRPr="00721968">
        <w:tab/>
        <w:t>Объект расположен на территории, относящейся к строительно-климатическому подрайону I Д по «Схематической карте климатического районирования для строительства», СНиП 23.01-99*.</w:t>
      </w:r>
    </w:p>
    <w:p w:rsidR="00721968" w:rsidRPr="00721968" w:rsidRDefault="00721968" w:rsidP="00721968">
      <w:pPr>
        <w:tabs>
          <w:tab w:val="left" w:pos="1134"/>
        </w:tabs>
        <w:ind w:firstLine="425"/>
        <w:jc w:val="both"/>
      </w:pPr>
      <w:r w:rsidRPr="00721968">
        <w:tab/>
        <w:t>Транспортные коммуникации на территории объекта обеспечивают проезд к пункту захоронения отходов и рабочим площадкам. Территория объекта имеет два въезда. Оба въезда расположены с западной стороны. Въезды на территорию участка предлагаются по основным проездам шириной 4,5 м. Минимальный радиус дорог 15 м. Внутриплощадочные проезды имеют кольцевой маршрут движения транспорта.</w:t>
      </w:r>
    </w:p>
    <w:p w:rsidR="00721968" w:rsidRPr="00721968" w:rsidRDefault="00721968" w:rsidP="00721968">
      <w:pPr>
        <w:pStyle w:val="affff1"/>
        <w:spacing w:line="240" w:lineRule="auto"/>
        <w:ind w:firstLine="709"/>
        <w:rPr>
          <w:szCs w:val="24"/>
          <w:lang w:eastAsia="en-US"/>
        </w:rPr>
      </w:pPr>
      <w:r w:rsidRPr="00721968">
        <w:rPr>
          <w:szCs w:val="24"/>
          <w:lang w:eastAsia="en-US"/>
        </w:rPr>
        <w:t xml:space="preserve">Электроснабжение участка «Хранилище» и площадки </w:t>
      </w:r>
      <w:proofErr w:type="spellStart"/>
      <w:r w:rsidRPr="00721968">
        <w:rPr>
          <w:szCs w:val="24"/>
          <w:lang w:eastAsia="en-US"/>
        </w:rPr>
        <w:t>глинорастворного</w:t>
      </w:r>
      <w:proofErr w:type="spellEnd"/>
      <w:r w:rsidRPr="00721968">
        <w:rPr>
          <w:szCs w:val="24"/>
          <w:lang w:eastAsia="en-US"/>
        </w:rPr>
        <w:t xml:space="preserve"> узла выполняется от существующей трансформаторной подстанции ТП-403 6/0,4кВ, 250кВА.</w:t>
      </w:r>
    </w:p>
    <w:p w:rsidR="00721968" w:rsidRPr="00721968" w:rsidRDefault="00721968" w:rsidP="00721968">
      <w:pPr>
        <w:pStyle w:val="affff1"/>
        <w:spacing w:line="240" w:lineRule="auto"/>
        <w:ind w:firstLine="709"/>
        <w:rPr>
          <w:szCs w:val="24"/>
          <w:lang w:eastAsia="en-US"/>
        </w:rPr>
      </w:pPr>
      <w:r w:rsidRPr="00721968">
        <w:rPr>
          <w:szCs w:val="24"/>
          <w:lang w:eastAsia="en-US"/>
        </w:rPr>
        <w:t xml:space="preserve">Напряжение сети ~380/220В. Система заземления принята TN-S-С. По степени надежности электроснабжения </w:t>
      </w:r>
      <w:proofErr w:type="spellStart"/>
      <w:r w:rsidRPr="00721968">
        <w:rPr>
          <w:szCs w:val="24"/>
          <w:lang w:eastAsia="en-US"/>
        </w:rPr>
        <w:t>электроприемники</w:t>
      </w:r>
      <w:proofErr w:type="spellEnd"/>
      <w:r w:rsidRPr="00721968">
        <w:rPr>
          <w:szCs w:val="24"/>
          <w:lang w:eastAsia="en-US"/>
        </w:rPr>
        <w:t xml:space="preserve"> относятся к III категории по ПУЭ.</w:t>
      </w:r>
    </w:p>
    <w:p w:rsidR="00721968" w:rsidRDefault="00721968" w:rsidP="00721968">
      <w:pPr>
        <w:numPr>
          <w:ilvl w:val="1"/>
          <w:numId w:val="28"/>
        </w:numPr>
        <w:tabs>
          <w:tab w:val="left" w:pos="1134"/>
        </w:tabs>
        <w:ind w:left="0" w:hanging="4"/>
        <w:jc w:val="both"/>
      </w:pPr>
      <w:r w:rsidRPr="00721968">
        <w:rPr>
          <w:b/>
        </w:rPr>
        <w:t>Требования к оформлению и составу проекта производства работ (ППР):</w:t>
      </w:r>
      <w:r w:rsidRPr="00721968">
        <w:t xml:space="preserve"> Проект производства работ в соответствии с МДС 12-46.2008.</w:t>
      </w:r>
    </w:p>
    <w:p w:rsidR="00721968" w:rsidRDefault="00721968" w:rsidP="00721968">
      <w:pPr>
        <w:tabs>
          <w:tab w:val="left" w:pos="1134"/>
        </w:tabs>
        <w:jc w:val="both"/>
      </w:pPr>
    </w:p>
    <w:p w:rsidR="00721968" w:rsidRPr="00721968" w:rsidRDefault="00721968" w:rsidP="00721968">
      <w:pPr>
        <w:tabs>
          <w:tab w:val="left" w:pos="1134"/>
        </w:tabs>
        <w:jc w:val="both"/>
      </w:pPr>
    </w:p>
    <w:p w:rsidR="00721968" w:rsidRDefault="00721968" w:rsidP="00721968">
      <w:pPr>
        <w:numPr>
          <w:ilvl w:val="0"/>
          <w:numId w:val="28"/>
        </w:numPr>
        <w:ind w:left="0"/>
        <w:jc w:val="center"/>
        <w:rPr>
          <w:b/>
        </w:rPr>
      </w:pPr>
      <w:r w:rsidRPr="00721968">
        <w:rPr>
          <w:b/>
        </w:rPr>
        <w:t>ВЕДОМОСТЬ ОБЪЕМОВ РАБОТ, РЕСУРСНАЯ ВЕДОМОСТЬ, СМЕТНЫЙ РАСЧЕТ</w:t>
      </w:r>
    </w:p>
    <w:p w:rsidR="00721968" w:rsidRPr="00721968" w:rsidRDefault="00721968" w:rsidP="00721968">
      <w:pPr>
        <w:rPr>
          <w:b/>
        </w:rPr>
      </w:pPr>
    </w:p>
    <w:p w:rsidR="00721968" w:rsidRDefault="00721968" w:rsidP="00721968">
      <w:pPr>
        <w:ind w:firstLine="709"/>
        <w:jc w:val="both"/>
      </w:pPr>
      <w:r w:rsidRPr="00721968">
        <w:t>Прилагается к Техническому заданию ведомость объемов работ (Приложение № 1), сметная документация (Приложение № 2).</w:t>
      </w:r>
    </w:p>
    <w:p w:rsidR="00721968" w:rsidRDefault="00721968" w:rsidP="00721968">
      <w:pPr>
        <w:ind w:firstLine="709"/>
        <w:jc w:val="both"/>
      </w:pPr>
    </w:p>
    <w:p w:rsidR="00721968" w:rsidRPr="00721968" w:rsidRDefault="00721968" w:rsidP="00721968">
      <w:pPr>
        <w:ind w:firstLine="709"/>
        <w:jc w:val="both"/>
      </w:pPr>
    </w:p>
    <w:p w:rsidR="00721968" w:rsidRPr="00721968" w:rsidRDefault="00721968" w:rsidP="00721968">
      <w:pPr>
        <w:numPr>
          <w:ilvl w:val="0"/>
          <w:numId w:val="28"/>
        </w:numPr>
        <w:ind w:left="0"/>
        <w:jc w:val="center"/>
      </w:pPr>
      <w:r w:rsidRPr="00721968">
        <w:rPr>
          <w:b/>
        </w:rPr>
        <w:t>ТРЕБОВАНИЯ К МАТЕРИАЛАМ И ОБОРУДОВАНИЮ, ПРИМЕНЯЕМЫМИ ДЛЯ ВЫПОЛНЕНИЯ РАБОТ, В Т.Ч. ВЕДОМОСТЬ МАТЕРИАЛОВ</w:t>
      </w:r>
    </w:p>
    <w:p w:rsidR="00721968" w:rsidRPr="00721968" w:rsidRDefault="00721968" w:rsidP="00721968"/>
    <w:p w:rsidR="00721968" w:rsidRDefault="00721968" w:rsidP="00721968">
      <w:pPr>
        <w:ind w:firstLine="709"/>
        <w:jc w:val="both"/>
      </w:pPr>
      <w:r w:rsidRPr="00721968">
        <w:t>Подрядчик (Исполнитель) обязан представить технические паспорта и сертификаты на применяемые материалы и оборудование при выполнении работ.</w:t>
      </w:r>
    </w:p>
    <w:p w:rsidR="00721968" w:rsidRDefault="00721968" w:rsidP="00721968">
      <w:pPr>
        <w:ind w:firstLine="709"/>
        <w:jc w:val="both"/>
      </w:pPr>
    </w:p>
    <w:p w:rsidR="00721968" w:rsidRPr="00721968" w:rsidRDefault="00721968" w:rsidP="00721968">
      <w:pPr>
        <w:ind w:firstLine="709"/>
        <w:jc w:val="both"/>
      </w:pPr>
    </w:p>
    <w:p w:rsidR="00721968" w:rsidRPr="00721968" w:rsidRDefault="00721968" w:rsidP="00721968">
      <w:pPr>
        <w:numPr>
          <w:ilvl w:val="0"/>
          <w:numId w:val="28"/>
        </w:numPr>
        <w:ind w:left="0"/>
        <w:jc w:val="center"/>
      </w:pPr>
      <w:r w:rsidRPr="00721968">
        <w:rPr>
          <w:b/>
        </w:rPr>
        <w:t>ПЕРЕЧЕНЬ ПРОЕКТНОЙ И РАБОЧЕЙ ДОКУМЕНТАЦИИ</w:t>
      </w:r>
    </w:p>
    <w:p w:rsidR="00721968" w:rsidRPr="00721968" w:rsidRDefault="00721968" w:rsidP="00721968"/>
    <w:p w:rsidR="00721968" w:rsidRPr="00721968" w:rsidRDefault="00721968" w:rsidP="00721968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721968">
        <w:t xml:space="preserve">В </w:t>
      </w:r>
      <w:proofErr w:type="gramStart"/>
      <w:r w:rsidRPr="00721968">
        <w:t>рамках  Государственного</w:t>
      </w:r>
      <w:proofErr w:type="gramEnd"/>
      <w:r w:rsidRPr="00721968">
        <w:t xml:space="preserve"> контракта № Д.4ш.21.25.12.1002 от 31 января </w:t>
      </w:r>
      <w:smartTag w:uri="urn:schemas-microsoft-com:office:smarttags" w:element="metricconverter">
        <w:smartTagPr>
          <w:attr w:name="ProductID" w:val="2012 г"/>
        </w:smartTagPr>
        <w:r w:rsidRPr="00721968">
          <w:t>2012 г</w:t>
        </w:r>
      </w:smartTag>
      <w:r w:rsidRPr="00721968">
        <w:t>. в 2012 году разработаны (разработчик - ОАО "РАОПРОЕКТ"):</w:t>
      </w:r>
    </w:p>
    <w:p w:rsidR="00721968" w:rsidRPr="00721968" w:rsidRDefault="00721968" w:rsidP="00721968">
      <w:pPr>
        <w:numPr>
          <w:ilvl w:val="0"/>
          <w:numId w:val="30"/>
        </w:numPr>
        <w:tabs>
          <w:tab w:val="left" w:pos="1418"/>
        </w:tabs>
        <w:ind w:left="0" w:firstLine="0"/>
        <w:jc w:val="both"/>
      </w:pPr>
      <w:r w:rsidRPr="00721968">
        <w:t xml:space="preserve">проектная документация «Реабилитация территорий субъектов Российской Федерации. Проект по реабилитации объектов: заводы №1, №7 и Хранилище отходов (Республика Коми, </w:t>
      </w:r>
      <w:proofErr w:type="spellStart"/>
      <w:r w:rsidRPr="00721968">
        <w:t>пгт</w:t>
      </w:r>
      <w:proofErr w:type="spellEnd"/>
      <w:r w:rsidRPr="00721968">
        <w:t>. Водный)» (предоставляется по дополнительному запросу);</w:t>
      </w:r>
    </w:p>
    <w:p w:rsidR="00721968" w:rsidRPr="00721968" w:rsidRDefault="00721968" w:rsidP="00721968">
      <w:pPr>
        <w:numPr>
          <w:ilvl w:val="0"/>
          <w:numId w:val="30"/>
        </w:numPr>
        <w:tabs>
          <w:tab w:val="left" w:pos="1418"/>
        </w:tabs>
        <w:ind w:left="0" w:firstLine="0"/>
        <w:jc w:val="both"/>
      </w:pPr>
      <w:r w:rsidRPr="00721968">
        <w:t xml:space="preserve">рабочая документация проекта реабилитации объектов: завод 1, завод 7 и хранилища </w:t>
      </w:r>
      <w:proofErr w:type="gramStart"/>
      <w:r w:rsidRPr="00721968">
        <w:t>отходов  (</w:t>
      </w:r>
      <w:proofErr w:type="gramEnd"/>
      <w:r w:rsidRPr="00721968">
        <w:t xml:space="preserve">республика Коми, </w:t>
      </w:r>
      <w:proofErr w:type="spellStart"/>
      <w:r w:rsidRPr="00721968">
        <w:t>пгт</w:t>
      </w:r>
      <w:proofErr w:type="spellEnd"/>
      <w:r w:rsidRPr="00721968">
        <w:t>. Водный) (предоставляется по дополнительному запросу);</w:t>
      </w:r>
    </w:p>
    <w:p w:rsidR="00721968" w:rsidRPr="00721968" w:rsidRDefault="00721968" w:rsidP="00721968">
      <w:pPr>
        <w:numPr>
          <w:ilvl w:val="0"/>
          <w:numId w:val="30"/>
        </w:numPr>
        <w:tabs>
          <w:tab w:val="left" w:pos="1418"/>
        </w:tabs>
        <w:ind w:left="0" w:firstLine="0"/>
        <w:jc w:val="both"/>
      </w:pPr>
      <w:r w:rsidRPr="00721968">
        <w:t>отчеты обоснования безопасности ПЗРО и пункта консервации (предоставляется по дополнительному запросу).</w:t>
      </w:r>
    </w:p>
    <w:p w:rsidR="00721968" w:rsidRDefault="00721968" w:rsidP="00721968">
      <w:pPr>
        <w:ind w:firstLine="709"/>
        <w:jc w:val="both"/>
      </w:pPr>
      <w:r w:rsidRPr="00721968">
        <w:t xml:space="preserve">Проектная документация утверждена ДКС </w:t>
      </w:r>
      <w:proofErr w:type="spellStart"/>
      <w:r w:rsidRPr="00721968">
        <w:t>Госкорпорации</w:t>
      </w:r>
      <w:proofErr w:type="spellEnd"/>
      <w:r w:rsidRPr="00721968">
        <w:t xml:space="preserve"> "</w:t>
      </w:r>
      <w:proofErr w:type="spellStart"/>
      <w:r w:rsidRPr="00721968">
        <w:t>Росатом</w:t>
      </w:r>
      <w:proofErr w:type="spellEnd"/>
      <w:r w:rsidRPr="00721968">
        <w:t xml:space="preserve">" (Протокол №5 утверждения проектной </w:t>
      </w:r>
      <w:proofErr w:type="gramStart"/>
      <w:r w:rsidRPr="00721968">
        <w:t>документации  "</w:t>
      </w:r>
      <w:proofErr w:type="gramEnd"/>
      <w:r w:rsidRPr="00721968">
        <w:t xml:space="preserve">Реабилитация территорий субъектов Российской Федерации. Проект по реабилитации объектов: заводы №1, №7 и Хранилище отходов (Республика Коми, </w:t>
      </w:r>
      <w:proofErr w:type="spellStart"/>
      <w:r w:rsidRPr="00721968">
        <w:t>пгт</w:t>
      </w:r>
      <w:proofErr w:type="spellEnd"/>
      <w:r w:rsidRPr="00721968">
        <w:t xml:space="preserve">. Водный)", утвержденный О.В. Крюковым 11 марта </w:t>
      </w:r>
      <w:smartTag w:uri="urn:schemas-microsoft-com:office:smarttags" w:element="metricconverter">
        <w:smartTagPr>
          <w:attr w:name="ProductID" w:val="2013 г"/>
        </w:smartTagPr>
        <w:r w:rsidRPr="00721968">
          <w:t>2013 г</w:t>
        </w:r>
      </w:smartTag>
      <w:r w:rsidRPr="00721968">
        <w:t>.).</w:t>
      </w:r>
    </w:p>
    <w:p w:rsidR="00721968" w:rsidRDefault="00721968" w:rsidP="00721968">
      <w:pPr>
        <w:ind w:firstLine="709"/>
        <w:jc w:val="both"/>
      </w:pPr>
    </w:p>
    <w:p w:rsidR="00721968" w:rsidRPr="00721968" w:rsidRDefault="00721968" w:rsidP="00721968">
      <w:pPr>
        <w:ind w:firstLine="709"/>
        <w:jc w:val="both"/>
        <w:rPr>
          <w:color w:val="FF0000"/>
        </w:rPr>
      </w:pPr>
    </w:p>
    <w:p w:rsidR="00721968" w:rsidRDefault="00721968" w:rsidP="00721968">
      <w:pPr>
        <w:numPr>
          <w:ilvl w:val="0"/>
          <w:numId w:val="28"/>
        </w:numPr>
        <w:ind w:left="0"/>
        <w:jc w:val="center"/>
        <w:rPr>
          <w:b/>
        </w:rPr>
      </w:pPr>
      <w:r w:rsidRPr="00721968">
        <w:rPr>
          <w:b/>
        </w:rPr>
        <w:t>ТРЕБОВАНИЯ И УСЛОВИЯ К РАЗРАБОТКЕ ПРИРОДООХРАННЫХ МЕР И МЕРОПРИЯТИЙ</w:t>
      </w:r>
    </w:p>
    <w:p w:rsidR="00721968" w:rsidRPr="00721968" w:rsidRDefault="00721968" w:rsidP="00721968">
      <w:pPr>
        <w:rPr>
          <w:b/>
        </w:rPr>
      </w:pPr>
    </w:p>
    <w:p w:rsidR="00721968" w:rsidRDefault="00721968" w:rsidP="00721968">
      <w:r w:rsidRPr="00721968">
        <w:t>Не требуется.</w:t>
      </w:r>
    </w:p>
    <w:p w:rsidR="00721968" w:rsidRDefault="00721968" w:rsidP="00721968"/>
    <w:p w:rsidR="00721968" w:rsidRPr="00721968" w:rsidRDefault="00721968" w:rsidP="00721968"/>
    <w:p w:rsidR="00721968" w:rsidRDefault="00721968" w:rsidP="00721968">
      <w:pPr>
        <w:numPr>
          <w:ilvl w:val="0"/>
          <w:numId w:val="28"/>
        </w:numPr>
        <w:ind w:left="0"/>
        <w:jc w:val="center"/>
        <w:rPr>
          <w:b/>
        </w:rPr>
      </w:pPr>
      <w:r w:rsidRPr="00721968">
        <w:rPr>
          <w:b/>
        </w:rPr>
        <w:t>СРОК (ИНТЕРВАЛ) ВЫПОЛНЕНИЯ РАБОТ</w:t>
      </w:r>
    </w:p>
    <w:p w:rsidR="00721968" w:rsidRPr="00721968" w:rsidRDefault="00721968" w:rsidP="00721968">
      <w:pPr>
        <w:rPr>
          <w:b/>
        </w:rPr>
      </w:pP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4111"/>
        <w:gridCol w:w="1559"/>
        <w:gridCol w:w="1701"/>
        <w:gridCol w:w="1985"/>
      </w:tblGrid>
      <w:tr w:rsidR="00721968" w:rsidRPr="00721968" w:rsidTr="00721968">
        <w:trPr>
          <w:trHeight w:val="4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968" w:rsidRPr="00721968" w:rsidRDefault="00721968" w:rsidP="00721968">
            <w:pPr>
              <w:jc w:val="center"/>
              <w:rPr>
                <w:color w:val="000000"/>
              </w:rPr>
            </w:pPr>
            <w:r w:rsidRPr="00721968">
              <w:rPr>
                <w:color w:val="000000"/>
              </w:rPr>
              <w:t>№ п/п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968" w:rsidRPr="00721968" w:rsidRDefault="00721968" w:rsidP="00721968">
            <w:pPr>
              <w:jc w:val="center"/>
            </w:pPr>
            <w:r w:rsidRPr="00721968">
              <w:rPr>
                <w:color w:val="000000"/>
              </w:rPr>
              <w:t>Наименование работ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968" w:rsidRPr="00721968" w:rsidRDefault="00721968" w:rsidP="00721968">
            <w:pPr>
              <w:jc w:val="center"/>
              <w:rPr>
                <w:color w:val="000000"/>
              </w:rPr>
            </w:pPr>
            <w:r w:rsidRPr="00721968">
              <w:rPr>
                <w:color w:val="000000"/>
              </w:rPr>
              <w:t>Дата начала работ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1968" w:rsidRPr="00721968" w:rsidRDefault="00721968" w:rsidP="00721968">
            <w:pPr>
              <w:jc w:val="center"/>
              <w:rPr>
                <w:color w:val="000000"/>
              </w:rPr>
            </w:pPr>
            <w:r w:rsidRPr="00721968">
              <w:rPr>
                <w:color w:val="000000"/>
              </w:rPr>
              <w:t>Дата окончания работ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968" w:rsidRPr="00721968" w:rsidRDefault="00721968" w:rsidP="00721968">
            <w:pPr>
              <w:jc w:val="center"/>
              <w:rPr>
                <w:color w:val="000000"/>
              </w:rPr>
            </w:pPr>
          </w:p>
          <w:p w:rsidR="00721968" w:rsidRPr="00721968" w:rsidRDefault="00721968" w:rsidP="00721968">
            <w:pPr>
              <w:jc w:val="center"/>
            </w:pPr>
            <w:r w:rsidRPr="00721968">
              <w:rPr>
                <w:color w:val="000000"/>
              </w:rPr>
              <w:t>Отчетность</w:t>
            </w:r>
          </w:p>
        </w:tc>
      </w:tr>
      <w:tr w:rsidR="00721968" w:rsidRPr="00721968" w:rsidTr="00721968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968" w:rsidRPr="00721968" w:rsidRDefault="00721968" w:rsidP="00721968">
            <w:pPr>
              <w:jc w:val="center"/>
              <w:rPr>
                <w:color w:val="000000"/>
              </w:rPr>
            </w:pPr>
            <w:r w:rsidRPr="00721968">
              <w:rPr>
                <w:color w:val="000000"/>
              </w:rPr>
              <w:t>1.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968" w:rsidRPr="00721968" w:rsidRDefault="00721968" w:rsidP="00721968">
            <w:pPr>
              <w:rPr>
                <w:color w:val="000000"/>
              </w:rPr>
            </w:pPr>
            <w:proofErr w:type="gramStart"/>
            <w:r w:rsidRPr="00721968">
              <w:t>Подготовка  территории</w:t>
            </w:r>
            <w:proofErr w:type="gramEnd"/>
            <w:r w:rsidRPr="00721968">
              <w:t xml:space="preserve"> хранилища отходов к созданию пункта консервации, в </w:t>
            </w:r>
            <w:proofErr w:type="spellStart"/>
            <w:r w:rsidRPr="00721968">
              <w:t>т.ч</w:t>
            </w:r>
            <w:proofErr w:type="spellEnd"/>
            <w:r w:rsidRPr="00721968">
              <w:t>.: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1968" w:rsidRPr="00721968" w:rsidRDefault="00721968" w:rsidP="00721968">
            <w:pPr>
              <w:rPr>
                <w:color w:val="000000"/>
              </w:rPr>
            </w:pPr>
          </w:p>
          <w:p w:rsidR="00721968" w:rsidRPr="00721968" w:rsidRDefault="00721968" w:rsidP="00721968">
            <w:pPr>
              <w:jc w:val="center"/>
            </w:pPr>
          </w:p>
          <w:p w:rsidR="00721968" w:rsidRPr="00721968" w:rsidRDefault="00721968" w:rsidP="00721968">
            <w:pPr>
              <w:jc w:val="center"/>
            </w:pPr>
          </w:p>
          <w:p w:rsidR="00721968" w:rsidRPr="00721968" w:rsidRDefault="00721968" w:rsidP="00721968">
            <w:pPr>
              <w:jc w:val="center"/>
            </w:pPr>
          </w:p>
          <w:p w:rsidR="00721968" w:rsidRPr="00721968" w:rsidRDefault="00721968" w:rsidP="00721968">
            <w:pPr>
              <w:jc w:val="center"/>
            </w:pPr>
            <w:r w:rsidRPr="00721968">
              <w:t>С момента заключения договора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21968" w:rsidRPr="00721968" w:rsidRDefault="00721968" w:rsidP="00721968">
            <w:pPr>
              <w:jc w:val="center"/>
              <w:rPr>
                <w:color w:val="000000"/>
              </w:rPr>
            </w:pPr>
          </w:p>
          <w:p w:rsidR="00721968" w:rsidRPr="00721968" w:rsidRDefault="00721968" w:rsidP="00721968">
            <w:pPr>
              <w:jc w:val="center"/>
              <w:rPr>
                <w:color w:val="000000"/>
              </w:rPr>
            </w:pPr>
          </w:p>
          <w:p w:rsidR="00721968" w:rsidRPr="00721968" w:rsidRDefault="00721968" w:rsidP="00721968">
            <w:pPr>
              <w:jc w:val="center"/>
              <w:rPr>
                <w:color w:val="000000"/>
              </w:rPr>
            </w:pPr>
          </w:p>
          <w:p w:rsidR="00721968" w:rsidRPr="00721968" w:rsidRDefault="00721968" w:rsidP="00721968">
            <w:pPr>
              <w:jc w:val="center"/>
              <w:rPr>
                <w:color w:val="000000"/>
              </w:rPr>
            </w:pPr>
          </w:p>
          <w:p w:rsidR="00721968" w:rsidRPr="00721968" w:rsidRDefault="00721968" w:rsidP="00721968">
            <w:pPr>
              <w:jc w:val="center"/>
              <w:rPr>
                <w:color w:val="000000"/>
              </w:rPr>
            </w:pPr>
          </w:p>
          <w:p w:rsidR="00721968" w:rsidRPr="00721968" w:rsidRDefault="00721968" w:rsidP="00721968">
            <w:pPr>
              <w:jc w:val="center"/>
            </w:pPr>
            <w:r w:rsidRPr="00721968">
              <w:rPr>
                <w:color w:val="000000"/>
              </w:rPr>
              <w:t>15.06.2014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1968" w:rsidRPr="00721968" w:rsidRDefault="00721968" w:rsidP="00721968">
            <w:pPr>
              <w:jc w:val="center"/>
            </w:pPr>
          </w:p>
          <w:p w:rsidR="00721968" w:rsidRPr="00721968" w:rsidRDefault="00721968" w:rsidP="00721968">
            <w:pPr>
              <w:jc w:val="center"/>
            </w:pPr>
          </w:p>
          <w:p w:rsidR="00721968" w:rsidRPr="00721968" w:rsidRDefault="00721968" w:rsidP="00721968">
            <w:pPr>
              <w:jc w:val="center"/>
            </w:pPr>
          </w:p>
          <w:p w:rsidR="00721968" w:rsidRPr="00721968" w:rsidRDefault="00721968" w:rsidP="00721968">
            <w:pPr>
              <w:jc w:val="center"/>
            </w:pPr>
            <w:r w:rsidRPr="00721968">
              <w:t>Аннотационный отчет.</w:t>
            </w:r>
          </w:p>
          <w:p w:rsidR="00721968" w:rsidRPr="00721968" w:rsidRDefault="00721968" w:rsidP="00721968">
            <w:pPr>
              <w:jc w:val="center"/>
            </w:pPr>
            <w:r w:rsidRPr="00721968">
              <w:t>Акт выполненных работ.</w:t>
            </w:r>
          </w:p>
          <w:p w:rsidR="00721968" w:rsidRPr="00721968" w:rsidRDefault="00721968" w:rsidP="00721968">
            <w:pPr>
              <w:jc w:val="center"/>
              <w:rPr>
                <w:color w:val="000000"/>
              </w:rPr>
            </w:pPr>
            <w:r w:rsidRPr="00721968">
              <w:rPr>
                <w:color w:val="000000"/>
              </w:rPr>
              <w:t>КС-2, КС-3</w:t>
            </w:r>
          </w:p>
        </w:tc>
      </w:tr>
      <w:tr w:rsidR="00721968" w:rsidRPr="00721968" w:rsidTr="00721968">
        <w:trPr>
          <w:cantSplit/>
          <w:trHeight w:val="6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968" w:rsidRPr="00721968" w:rsidRDefault="00721968" w:rsidP="00721968">
            <w:pPr>
              <w:jc w:val="center"/>
              <w:rPr>
                <w:color w:val="000000"/>
              </w:rPr>
            </w:pPr>
            <w:r w:rsidRPr="00721968">
              <w:rPr>
                <w:color w:val="000000"/>
              </w:rPr>
              <w:t>1.1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968" w:rsidRPr="00721968" w:rsidRDefault="00721968" w:rsidP="00721968">
            <w:pPr>
              <w:rPr>
                <w:color w:val="FF0000"/>
                <w:highlight w:val="cyan"/>
              </w:rPr>
            </w:pPr>
            <w:r w:rsidRPr="00721968">
              <w:rPr>
                <w:color w:val="000000"/>
              </w:rPr>
              <w:t>Устройство временного ограждения, устройство площадок и временных дорог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721968" w:rsidRPr="00721968" w:rsidRDefault="00721968" w:rsidP="00721968">
            <w:pPr>
              <w:jc w:val="center"/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</w:tcPr>
          <w:p w:rsidR="00721968" w:rsidRPr="00721968" w:rsidRDefault="00721968" w:rsidP="00721968">
            <w:pPr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1968" w:rsidRPr="00721968" w:rsidRDefault="00721968" w:rsidP="00721968">
            <w:pPr>
              <w:jc w:val="center"/>
            </w:pPr>
          </w:p>
        </w:tc>
      </w:tr>
      <w:tr w:rsidR="00721968" w:rsidRPr="00721968" w:rsidTr="00721968">
        <w:trPr>
          <w:trHeight w:val="7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968" w:rsidRPr="00721968" w:rsidRDefault="00721968" w:rsidP="00721968">
            <w:pPr>
              <w:jc w:val="center"/>
              <w:rPr>
                <w:color w:val="000000"/>
              </w:rPr>
            </w:pPr>
            <w:r w:rsidRPr="00721968">
              <w:rPr>
                <w:color w:val="000000"/>
              </w:rPr>
              <w:t>1.2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968" w:rsidRPr="00721968" w:rsidRDefault="00721968" w:rsidP="00721968">
            <w:pPr>
              <w:rPr>
                <w:color w:val="000000"/>
              </w:rPr>
            </w:pPr>
            <w:r w:rsidRPr="00721968">
              <w:rPr>
                <w:color w:val="000000"/>
              </w:rPr>
              <w:t>Монтаж временных инженерных сетей (ВК, ЭЛ). Установка и подключение санитарных блок-контейнеров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721968" w:rsidRPr="00721968" w:rsidRDefault="00721968" w:rsidP="00721968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</w:tcPr>
          <w:p w:rsidR="00721968" w:rsidRPr="00721968" w:rsidRDefault="00721968" w:rsidP="00721968">
            <w:pPr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1968" w:rsidRPr="00721968" w:rsidRDefault="00721968" w:rsidP="00721968">
            <w:pPr>
              <w:jc w:val="center"/>
            </w:pPr>
          </w:p>
        </w:tc>
      </w:tr>
      <w:tr w:rsidR="00721968" w:rsidRPr="00721968" w:rsidTr="00721968">
        <w:trPr>
          <w:trHeight w:val="6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968" w:rsidRPr="00721968" w:rsidRDefault="00721968" w:rsidP="00721968">
            <w:pPr>
              <w:jc w:val="center"/>
              <w:rPr>
                <w:color w:val="000000"/>
              </w:rPr>
            </w:pPr>
            <w:r w:rsidRPr="00721968">
              <w:rPr>
                <w:color w:val="000000"/>
              </w:rPr>
              <w:lastRenderedPageBreak/>
              <w:t>1.3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968" w:rsidRPr="00721968" w:rsidRDefault="00721968" w:rsidP="00721968">
            <w:pPr>
              <w:rPr>
                <w:color w:val="000000"/>
              </w:rPr>
            </w:pPr>
            <w:r w:rsidRPr="00721968">
              <w:rPr>
                <w:color w:val="000000"/>
              </w:rPr>
              <w:t>Обустройство КДП, установка бытовок, биотуалетов, обустройство площадки сбора металлических отходов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721968" w:rsidRPr="00721968" w:rsidRDefault="00721968" w:rsidP="00721968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721968" w:rsidRPr="00721968" w:rsidRDefault="00721968" w:rsidP="00721968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1968" w:rsidRPr="00721968" w:rsidRDefault="00721968" w:rsidP="00721968">
            <w:pPr>
              <w:jc w:val="center"/>
            </w:pPr>
          </w:p>
        </w:tc>
      </w:tr>
      <w:tr w:rsidR="00721968" w:rsidRPr="00721968" w:rsidTr="00721968">
        <w:trPr>
          <w:trHeight w:val="4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968" w:rsidRPr="00721968" w:rsidRDefault="00721968" w:rsidP="00721968">
            <w:pPr>
              <w:jc w:val="center"/>
              <w:rPr>
                <w:color w:val="000000"/>
              </w:rPr>
            </w:pPr>
            <w:r w:rsidRPr="00721968">
              <w:rPr>
                <w:color w:val="000000"/>
              </w:rPr>
              <w:t>1.4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968" w:rsidRPr="00721968" w:rsidRDefault="00721968" w:rsidP="00721968">
            <w:r w:rsidRPr="00721968">
              <w:t>Планировка территории бульдозером. Создание подпорной стенки из габионов.</w:t>
            </w: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1968" w:rsidRPr="00721968" w:rsidRDefault="00721968" w:rsidP="00721968">
            <w:pPr>
              <w:jc w:val="center"/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1968" w:rsidRPr="00721968" w:rsidRDefault="00721968" w:rsidP="00721968">
            <w:pPr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68" w:rsidRPr="00721968" w:rsidRDefault="00721968" w:rsidP="00721968">
            <w:pPr>
              <w:jc w:val="center"/>
            </w:pPr>
          </w:p>
        </w:tc>
      </w:tr>
    </w:tbl>
    <w:p w:rsidR="00721968" w:rsidRDefault="00721968" w:rsidP="00721968">
      <w:pPr>
        <w:rPr>
          <w:b/>
        </w:rPr>
      </w:pPr>
    </w:p>
    <w:p w:rsidR="00721968" w:rsidRDefault="00721968" w:rsidP="00721968">
      <w:pPr>
        <w:rPr>
          <w:b/>
        </w:rPr>
      </w:pPr>
    </w:p>
    <w:p w:rsidR="00721968" w:rsidRDefault="00721968" w:rsidP="00721968">
      <w:pPr>
        <w:numPr>
          <w:ilvl w:val="0"/>
          <w:numId w:val="28"/>
        </w:numPr>
        <w:ind w:left="0"/>
        <w:jc w:val="center"/>
        <w:rPr>
          <w:b/>
        </w:rPr>
      </w:pPr>
      <w:r w:rsidRPr="00721968">
        <w:rPr>
          <w:b/>
        </w:rPr>
        <w:t>ТРЕБОВАНИЯ К КАЧЕСТВУ ВЫПОЛНЯЕМЫХ РАБОТ</w:t>
      </w:r>
    </w:p>
    <w:p w:rsidR="00721968" w:rsidRPr="00721968" w:rsidRDefault="00721968" w:rsidP="00721968">
      <w:pPr>
        <w:rPr>
          <w:b/>
        </w:rPr>
      </w:pPr>
    </w:p>
    <w:p w:rsidR="00721968" w:rsidRPr="00721968" w:rsidRDefault="00721968" w:rsidP="00721968">
      <w:pPr>
        <w:autoSpaceDE w:val="0"/>
        <w:autoSpaceDN w:val="0"/>
        <w:adjustRightInd w:val="0"/>
        <w:ind w:firstLine="707"/>
        <w:jc w:val="both"/>
      </w:pPr>
      <w:r w:rsidRPr="00721968">
        <w:t>Выполняемые работы должны проводиться в соответствии с требованиями нормативных документов:</w:t>
      </w:r>
    </w:p>
    <w:p w:rsidR="00721968" w:rsidRPr="00721968" w:rsidRDefault="00721968" w:rsidP="00721968">
      <w:pPr>
        <w:numPr>
          <w:ilvl w:val="0"/>
          <w:numId w:val="35"/>
        </w:numPr>
        <w:autoSpaceDE w:val="0"/>
        <w:autoSpaceDN w:val="0"/>
        <w:adjustRightInd w:val="0"/>
        <w:ind w:left="0" w:firstLine="11"/>
        <w:jc w:val="both"/>
      </w:pPr>
      <w:r w:rsidRPr="00721968">
        <w:t xml:space="preserve">НРБ-99/2009 «Нормы радиационной безопасности» утв. Постановлением Главного государственного санитарного врача Российской Федерации от 7 июля </w:t>
      </w:r>
      <w:smartTag w:uri="urn:schemas-microsoft-com:office:smarttags" w:element="metricconverter">
        <w:smartTagPr>
          <w:attr w:name="ProductID" w:val="2009 г"/>
        </w:smartTagPr>
        <w:r w:rsidRPr="00721968">
          <w:t>2009 г</w:t>
        </w:r>
      </w:smartTag>
      <w:r w:rsidRPr="00721968">
        <w:t>. №47;</w:t>
      </w:r>
    </w:p>
    <w:p w:rsidR="00721968" w:rsidRDefault="00721968" w:rsidP="00721968">
      <w:pPr>
        <w:numPr>
          <w:ilvl w:val="0"/>
          <w:numId w:val="35"/>
        </w:numPr>
        <w:autoSpaceDE w:val="0"/>
        <w:autoSpaceDN w:val="0"/>
        <w:adjustRightInd w:val="0"/>
        <w:ind w:left="0" w:firstLine="11"/>
        <w:jc w:val="both"/>
      </w:pPr>
      <w:r w:rsidRPr="00721968">
        <w:t>ОСПОРБ-99/2010 «Основные санитарные правила обеспечения радиационной безопасности» утв. Постановлением Главного санитарного врача РФ от 26.04.2010 г. №40.</w:t>
      </w:r>
    </w:p>
    <w:p w:rsidR="00721968" w:rsidRDefault="00721968" w:rsidP="00721968">
      <w:pPr>
        <w:autoSpaceDE w:val="0"/>
        <w:autoSpaceDN w:val="0"/>
        <w:adjustRightInd w:val="0"/>
        <w:jc w:val="both"/>
      </w:pPr>
    </w:p>
    <w:p w:rsidR="00721968" w:rsidRPr="00721968" w:rsidRDefault="00721968" w:rsidP="00721968">
      <w:pPr>
        <w:autoSpaceDE w:val="0"/>
        <w:autoSpaceDN w:val="0"/>
        <w:adjustRightInd w:val="0"/>
        <w:jc w:val="both"/>
      </w:pPr>
    </w:p>
    <w:p w:rsidR="00721968" w:rsidRDefault="00721968" w:rsidP="00721968">
      <w:pPr>
        <w:numPr>
          <w:ilvl w:val="0"/>
          <w:numId w:val="28"/>
        </w:numPr>
        <w:ind w:left="0"/>
        <w:jc w:val="center"/>
        <w:rPr>
          <w:b/>
        </w:rPr>
      </w:pPr>
      <w:r w:rsidRPr="00721968">
        <w:rPr>
          <w:b/>
        </w:rPr>
        <w:t>ТРЕБОВАНИЯ К ОСОБЫМ УСЛОВИЯМ РАБОТ</w:t>
      </w:r>
    </w:p>
    <w:p w:rsidR="00721968" w:rsidRPr="00721968" w:rsidRDefault="00721968" w:rsidP="00721968">
      <w:pPr>
        <w:rPr>
          <w:b/>
        </w:rPr>
      </w:pPr>
    </w:p>
    <w:p w:rsidR="00721968" w:rsidRPr="00721968" w:rsidRDefault="00721968" w:rsidP="00721968">
      <w:pPr>
        <w:pStyle w:val="afffb"/>
        <w:numPr>
          <w:ilvl w:val="1"/>
          <w:numId w:val="28"/>
        </w:numPr>
        <w:tabs>
          <w:tab w:val="left" w:pos="1134"/>
          <w:tab w:val="left" w:pos="1418"/>
        </w:tabs>
        <w:ind w:left="0" w:hanging="4"/>
        <w:jc w:val="both"/>
        <w:rPr>
          <w:color w:val="000000"/>
        </w:rPr>
      </w:pPr>
      <w:r w:rsidRPr="00721968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721968" w:rsidRPr="00721968" w:rsidRDefault="00721968" w:rsidP="00721968">
      <w:pPr>
        <w:pStyle w:val="afffb"/>
        <w:numPr>
          <w:ilvl w:val="1"/>
          <w:numId w:val="28"/>
        </w:numPr>
        <w:ind w:left="0" w:hanging="4"/>
        <w:jc w:val="both"/>
        <w:rPr>
          <w:color w:val="000000"/>
        </w:rPr>
      </w:pPr>
      <w:r w:rsidRPr="00721968">
        <w:rPr>
          <w:color w:val="000000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721968" w:rsidRDefault="00721968" w:rsidP="00721968">
      <w:pPr>
        <w:pStyle w:val="afffb"/>
        <w:numPr>
          <w:ilvl w:val="1"/>
          <w:numId w:val="28"/>
        </w:numPr>
        <w:ind w:left="0" w:hanging="4"/>
        <w:jc w:val="both"/>
        <w:rPr>
          <w:color w:val="000000"/>
        </w:rPr>
      </w:pPr>
      <w:r w:rsidRPr="00721968">
        <w:rPr>
          <w:color w:val="000000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721968" w:rsidRDefault="00721968" w:rsidP="00721968">
      <w:pPr>
        <w:pStyle w:val="afffb"/>
        <w:jc w:val="both"/>
        <w:rPr>
          <w:color w:val="000000"/>
        </w:rPr>
      </w:pPr>
    </w:p>
    <w:p w:rsidR="00721968" w:rsidRPr="00721968" w:rsidRDefault="00721968" w:rsidP="00721968">
      <w:pPr>
        <w:pStyle w:val="afffb"/>
        <w:jc w:val="both"/>
        <w:rPr>
          <w:color w:val="000000"/>
        </w:rPr>
      </w:pPr>
    </w:p>
    <w:p w:rsidR="00721968" w:rsidRDefault="00721968" w:rsidP="00721968">
      <w:pPr>
        <w:numPr>
          <w:ilvl w:val="0"/>
          <w:numId w:val="28"/>
        </w:numPr>
        <w:ind w:left="0"/>
        <w:jc w:val="center"/>
        <w:rPr>
          <w:b/>
        </w:rPr>
      </w:pPr>
      <w:r w:rsidRPr="00721968">
        <w:rPr>
          <w:b/>
        </w:rPr>
        <w:t>ТРЕБОВАНИЯ К СРОКУ И (ИЛИ) ОБЪЕМУ ПРЕДОСТАВЛЕНИЯ ГАРАНТИЙ</w:t>
      </w:r>
    </w:p>
    <w:p w:rsidR="00721968" w:rsidRPr="00721968" w:rsidRDefault="00721968" w:rsidP="00721968">
      <w:pPr>
        <w:rPr>
          <w:b/>
        </w:rPr>
      </w:pPr>
    </w:p>
    <w:p w:rsidR="00721968" w:rsidRDefault="00721968" w:rsidP="00721968">
      <w:pPr>
        <w:ind w:firstLine="696"/>
        <w:jc w:val="both"/>
      </w:pPr>
      <w:r w:rsidRPr="00721968">
        <w:t xml:space="preserve">Подрядчик (Исполнитель) оформляет гарантийный паспорт на выполненные работы. Гарантийный срок на </w:t>
      </w:r>
      <w:proofErr w:type="gramStart"/>
      <w:r w:rsidRPr="00721968">
        <w:t>результаты  выполненных</w:t>
      </w:r>
      <w:proofErr w:type="gramEnd"/>
      <w:r w:rsidRPr="00721968">
        <w:t xml:space="preserve">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721968" w:rsidRDefault="00721968" w:rsidP="00721968">
      <w:pPr>
        <w:ind w:firstLine="696"/>
        <w:jc w:val="both"/>
      </w:pPr>
    </w:p>
    <w:p w:rsidR="00721968" w:rsidRPr="00721968" w:rsidRDefault="00721968" w:rsidP="00721968">
      <w:pPr>
        <w:ind w:firstLine="696"/>
        <w:jc w:val="both"/>
      </w:pPr>
    </w:p>
    <w:p w:rsidR="00721968" w:rsidRDefault="00721968" w:rsidP="00721968">
      <w:pPr>
        <w:numPr>
          <w:ilvl w:val="0"/>
          <w:numId w:val="28"/>
        </w:numPr>
        <w:ind w:left="0"/>
        <w:jc w:val="center"/>
        <w:rPr>
          <w:b/>
        </w:rPr>
      </w:pPr>
      <w:r w:rsidRPr="00721968">
        <w:rPr>
          <w:b/>
        </w:rPr>
        <w:t>ТРЕБОВАНИЯ К БЕЗОПАСНОСТИ ВЫПОЛНЯЕМЫХ РАБОТ</w:t>
      </w:r>
    </w:p>
    <w:p w:rsidR="00721968" w:rsidRPr="00721968" w:rsidRDefault="00721968" w:rsidP="00721968">
      <w:pPr>
        <w:jc w:val="center"/>
        <w:rPr>
          <w:b/>
        </w:rPr>
      </w:pPr>
    </w:p>
    <w:p w:rsidR="00721968" w:rsidRPr="00721968" w:rsidRDefault="00721968" w:rsidP="00721968">
      <w:pPr>
        <w:numPr>
          <w:ilvl w:val="1"/>
          <w:numId w:val="28"/>
        </w:numPr>
        <w:ind w:left="0" w:hanging="4"/>
        <w:rPr>
          <w:b/>
        </w:rPr>
      </w:pPr>
      <w:r w:rsidRPr="00721968">
        <w:t xml:space="preserve">При выполнении работ Подрядчик (Исполнитель) </w:t>
      </w:r>
      <w:proofErr w:type="gramStart"/>
      <w:r w:rsidRPr="00721968">
        <w:t>организовывает  систему</w:t>
      </w:r>
      <w:proofErr w:type="gramEnd"/>
      <w:r w:rsidRPr="00721968">
        <w:t xml:space="preserve"> управления охраной труда с назначением персонально ответственных лиц за безопасное ведение работ;</w:t>
      </w:r>
    </w:p>
    <w:p w:rsidR="00721968" w:rsidRPr="00721968" w:rsidRDefault="00721968" w:rsidP="00721968">
      <w:pPr>
        <w:numPr>
          <w:ilvl w:val="1"/>
          <w:numId w:val="28"/>
        </w:numPr>
        <w:ind w:left="0" w:hanging="4"/>
        <w:jc w:val="both"/>
        <w:rPr>
          <w:b/>
        </w:rPr>
      </w:pPr>
      <w:r w:rsidRPr="00721968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721968" w:rsidRPr="00721968" w:rsidRDefault="00721968" w:rsidP="00721968">
      <w:pPr>
        <w:numPr>
          <w:ilvl w:val="1"/>
          <w:numId w:val="28"/>
        </w:numPr>
        <w:ind w:left="0" w:hanging="4"/>
        <w:jc w:val="both"/>
        <w:rPr>
          <w:b/>
        </w:rPr>
      </w:pPr>
      <w:r w:rsidRPr="00721968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721968" w:rsidRPr="00721968" w:rsidRDefault="00721968" w:rsidP="00721968">
      <w:pPr>
        <w:numPr>
          <w:ilvl w:val="0"/>
          <w:numId w:val="35"/>
        </w:numPr>
        <w:autoSpaceDE w:val="0"/>
        <w:autoSpaceDN w:val="0"/>
        <w:adjustRightInd w:val="0"/>
        <w:ind w:left="0" w:firstLine="11"/>
        <w:jc w:val="both"/>
      </w:pPr>
      <w:r w:rsidRPr="00721968">
        <w:lastRenderedPageBreak/>
        <w:t>Технический регламент о требованиях пожарной безопасности № 123-ФЗ от 22 июля 2008 года;</w:t>
      </w:r>
    </w:p>
    <w:p w:rsidR="00721968" w:rsidRPr="00721968" w:rsidRDefault="00721968" w:rsidP="00721968">
      <w:pPr>
        <w:numPr>
          <w:ilvl w:val="0"/>
          <w:numId w:val="35"/>
        </w:numPr>
        <w:autoSpaceDE w:val="0"/>
        <w:autoSpaceDN w:val="0"/>
        <w:adjustRightInd w:val="0"/>
        <w:ind w:left="0" w:firstLine="11"/>
        <w:jc w:val="both"/>
      </w:pPr>
      <w:r w:rsidRPr="00721968">
        <w:t>Технический регламент о безопасности зданий и сооружений № 384-ФЗ от 30 декабря 2009 года;</w:t>
      </w:r>
    </w:p>
    <w:p w:rsidR="00721968" w:rsidRPr="00721968" w:rsidRDefault="00721968" w:rsidP="00721968">
      <w:pPr>
        <w:numPr>
          <w:ilvl w:val="0"/>
          <w:numId w:val="35"/>
        </w:numPr>
        <w:autoSpaceDE w:val="0"/>
        <w:autoSpaceDN w:val="0"/>
        <w:adjustRightInd w:val="0"/>
        <w:ind w:left="0" w:firstLine="11"/>
        <w:jc w:val="both"/>
      </w:pPr>
      <w:r w:rsidRPr="00721968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721968" w:rsidRPr="00721968" w:rsidRDefault="00721968" w:rsidP="00721968">
      <w:pPr>
        <w:numPr>
          <w:ilvl w:val="0"/>
          <w:numId w:val="35"/>
        </w:numPr>
        <w:autoSpaceDE w:val="0"/>
        <w:autoSpaceDN w:val="0"/>
        <w:adjustRightInd w:val="0"/>
        <w:ind w:left="0" w:firstLine="11"/>
        <w:jc w:val="both"/>
      </w:pPr>
      <w:r w:rsidRPr="00721968">
        <w:t>ППР-2012 «Правила противопожарного режима в Российской Федерации»;</w:t>
      </w:r>
    </w:p>
    <w:p w:rsidR="00721968" w:rsidRPr="00721968" w:rsidRDefault="00721968" w:rsidP="00721968">
      <w:pPr>
        <w:numPr>
          <w:ilvl w:val="0"/>
          <w:numId w:val="35"/>
        </w:numPr>
        <w:autoSpaceDE w:val="0"/>
        <w:autoSpaceDN w:val="0"/>
        <w:adjustRightInd w:val="0"/>
        <w:ind w:left="0" w:firstLine="11"/>
        <w:jc w:val="both"/>
      </w:pPr>
      <w:r w:rsidRPr="00721968">
        <w:t>СНиП 12-01-2004 «Организация строительства»;</w:t>
      </w:r>
    </w:p>
    <w:p w:rsidR="00721968" w:rsidRPr="00721968" w:rsidRDefault="00721968" w:rsidP="00721968">
      <w:pPr>
        <w:numPr>
          <w:ilvl w:val="0"/>
          <w:numId w:val="35"/>
        </w:numPr>
        <w:autoSpaceDE w:val="0"/>
        <w:autoSpaceDN w:val="0"/>
        <w:adjustRightInd w:val="0"/>
        <w:ind w:left="0" w:firstLine="11"/>
        <w:jc w:val="both"/>
      </w:pPr>
      <w:r w:rsidRPr="00721968">
        <w:t>СНиП 12-03-2001 «Безопасность труда в строительстве». Часть 1;</w:t>
      </w:r>
    </w:p>
    <w:p w:rsidR="00721968" w:rsidRPr="00721968" w:rsidRDefault="00721968" w:rsidP="00721968">
      <w:pPr>
        <w:numPr>
          <w:ilvl w:val="0"/>
          <w:numId w:val="35"/>
        </w:numPr>
        <w:autoSpaceDE w:val="0"/>
        <w:autoSpaceDN w:val="0"/>
        <w:adjustRightInd w:val="0"/>
        <w:ind w:left="0" w:firstLine="11"/>
        <w:jc w:val="both"/>
      </w:pPr>
      <w:r w:rsidRPr="00721968">
        <w:t>СНиП 12-04-2002 «Безопасность труда в строительстве». Часть 2;</w:t>
      </w:r>
    </w:p>
    <w:p w:rsidR="00721968" w:rsidRPr="00721968" w:rsidRDefault="00721968" w:rsidP="00721968">
      <w:pPr>
        <w:numPr>
          <w:ilvl w:val="0"/>
          <w:numId w:val="35"/>
        </w:numPr>
        <w:autoSpaceDE w:val="0"/>
        <w:autoSpaceDN w:val="0"/>
        <w:adjustRightInd w:val="0"/>
        <w:ind w:left="0" w:firstLine="11"/>
        <w:jc w:val="both"/>
      </w:pPr>
      <w:r w:rsidRPr="00721968">
        <w:t>ГОСТ 23407-78 «Ограждения инвентарные строительных площадок и участков производства работ»;</w:t>
      </w:r>
    </w:p>
    <w:p w:rsidR="00721968" w:rsidRPr="00721968" w:rsidRDefault="00721968" w:rsidP="00721968">
      <w:pPr>
        <w:numPr>
          <w:ilvl w:val="0"/>
          <w:numId w:val="35"/>
        </w:numPr>
        <w:autoSpaceDE w:val="0"/>
        <w:autoSpaceDN w:val="0"/>
        <w:adjustRightInd w:val="0"/>
        <w:ind w:left="0" w:firstLine="11"/>
        <w:jc w:val="both"/>
      </w:pPr>
      <w:r w:rsidRPr="00721968">
        <w:t>ГОСТ 12.1.046-85 «Нормы освещения строительных площадок»;</w:t>
      </w:r>
    </w:p>
    <w:p w:rsidR="00721968" w:rsidRPr="00721968" w:rsidRDefault="00721968" w:rsidP="00721968">
      <w:pPr>
        <w:numPr>
          <w:ilvl w:val="0"/>
          <w:numId w:val="35"/>
        </w:numPr>
        <w:autoSpaceDE w:val="0"/>
        <w:autoSpaceDN w:val="0"/>
        <w:adjustRightInd w:val="0"/>
        <w:ind w:left="0" w:firstLine="11"/>
        <w:jc w:val="both"/>
      </w:pPr>
      <w:r w:rsidRPr="00721968">
        <w:t>СНиП 3.02.01-87 «Земляные сооружения, основания и фундаменты»;</w:t>
      </w:r>
    </w:p>
    <w:p w:rsidR="00721968" w:rsidRPr="00721968" w:rsidRDefault="00721968" w:rsidP="00721968">
      <w:pPr>
        <w:numPr>
          <w:ilvl w:val="0"/>
          <w:numId w:val="35"/>
        </w:numPr>
        <w:autoSpaceDE w:val="0"/>
        <w:autoSpaceDN w:val="0"/>
        <w:adjustRightInd w:val="0"/>
        <w:ind w:left="0" w:firstLine="11"/>
        <w:jc w:val="both"/>
      </w:pPr>
      <w:r w:rsidRPr="00721968">
        <w:t>ППБ 05-86 «Правила пожарной безопасности при производстве строительно-монтажных работ»;</w:t>
      </w:r>
    </w:p>
    <w:p w:rsidR="00721968" w:rsidRDefault="00721968" w:rsidP="00721968">
      <w:pPr>
        <w:numPr>
          <w:ilvl w:val="0"/>
          <w:numId w:val="35"/>
        </w:numPr>
        <w:autoSpaceDE w:val="0"/>
        <w:autoSpaceDN w:val="0"/>
        <w:adjustRightInd w:val="0"/>
        <w:ind w:left="0" w:firstLine="11"/>
        <w:jc w:val="both"/>
      </w:pPr>
      <w:r w:rsidRPr="00721968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721968" w:rsidRDefault="00721968" w:rsidP="00721968">
      <w:pPr>
        <w:autoSpaceDE w:val="0"/>
        <w:autoSpaceDN w:val="0"/>
        <w:adjustRightInd w:val="0"/>
        <w:jc w:val="both"/>
      </w:pPr>
    </w:p>
    <w:p w:rsidR="00721968" w:rsidRPr="00721968" w:rsidRDefault="00721968" w:rsidP="00721968">
      <w:pPr>
        <w:autoSpaceDE w:val="0"/>
        <w:autoSpaceDN w:val="0"/>
        <w:adjustRightInd w:val="0"/>
        <w:jc w:val="both"/>
      </w:pPr>
    </w:p>
    <w:p w:rsidR="00721968" w:rsidRDefault="00721968" w:rsidP="00721968">
      <w:pPr>
        <w:numPr>
          <w:ilvl w:val="0"/>
          <w:numId w:val="28"/>
        </w:numPr>
        <w:ind w:left="0"/>
        <w:jc w:val="center"/>
        <w:rPr>
          <w:b/>
        </w:rPr>
      </w:pPr>
      <w:r w:rsidRPr="00721968">
        <w:rPr>
          <w:b/>
        </w:rPr>
        <w:t>ТРЕБОВАНИЯ К РЕЗУЛЬТАТАМ РАБОТ И ПОРЯДКУ ПРИЕМКИ</w:t>
      </w:r>
    </w:p>
    <w:p w:rsidR="00721968" w:rsidRPr="00721968" w:rsidRDefault="00721968" w:rsidP="00721968">
      <w:pPr>
        <w:jc w:val="center"/>
        <w:rPr>
          <w:b/>
        </w:rPr>
      </w:pPr>
    </w:p>
    <w:p w:rsidR="00721968" w:rsidRPr="00721968" w:rsidRDefault="00721968" w:rsidP="00721968">
      <w:pPr>
        <w:widowControl w:val="0"/>
        <w:numPr>
          <w:ilvl w:val="1"/>
          <w:numId w:val="28"/>
        </w:numPr>
        <w:autoSpaceDE w:val="0"/>
        <w:autoSpaceDN w:val="0"/>
        <w:adjustRightInd w:val="0"/>
        <w:ind w:left="0" w:firstLine="0"/>
        <w:jc w:val="both"/>
      </w:pPr>
      <w:r w:rsidRPr="00721968"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721968" w:rsidRPr="00721968" w:rsidRDefault="00721968" w:rsidP="00721968">
      <w:pPr>
        <w:widowControl w:val="0"/>
        <w:numPr>
          <w:ilvl w:val="1"/>
          <w:numId w:val="28"/>
        </w:numPr>
        <w:autoSpaceDE w:val="0"/>
        <w:autoSpaceDN w:val="0"/>
        <w:adjustRightInd w:val="0"/>
        <w:ind w:left="0" w:firstLine="0"/>
        <w:jc w:val="both"/>
      </w:pPr>
      <w:r w:rsidRPr="00721968">
        <w:t>В ходе выполнения работ и по их завершению Подрядчик (Исполнитель) по установленным формам и установленные сроки согласно заключенному договору оформляет и предоставляет Заказчику «Акт о приёмке выполненных работ» (форма КС-2), «Справки о стоимости выполненных работ и затрат» (форма КС-3),</w:t>
      </w:r>
      <w:r w:rsidRPr="00721968">
        <w:rPr>
          <w:color w:val="FF0000"/>
        </w:rPr>
        <w:t xml:space="preserve"> </w:t>
      </w:r>
      <w:r w:rsidRPr="00721968">
        <w:t>аннотационные отчеты,</w:t>
      </w:r>
      <w:r w:rsidRPr="00721968">
        <w:rPr>
          <w:color w:val="FF0000"/>
        </w:rPr>
        <w:t xml:space="preserve"> </w:t>
      </w:r>
      <w:r w:rsidRPr="00721968">
        <w:t>исполнительную (отчетную) документацию на выполненный объем работ в соответствии с</w:t>
      </w:r>
      <w:r w:rsidRPr="00721968">
        <w:rPr>
          <w:color w:val="FF0000"/>
        </w:rPr>
        <w:t xml:space="preserve"> </w:t>
      </w:r>
      <w:r w:rsidRPr="00721968">
        <w:t>пунктом 8 настоящего Технического задания. Заказчик вправе запросить иные документы, относящиеся к предмету договора.</w:t>
      </w:r>
    </w:p>
    <w:p w:rsidR="00721968" w:rsidRPr="00721968" w:rsidRDefault="00721968" w:rsidP="00721968">
      <w:pPr>
        <w:widowControl w:val="0"/>
        <w:numPr>
          <w:ilvl w:val="1"/>
          <w:numId w:val="28"/>
        </w:numPr>
        <w:autoSpaceDE w:val="0"/>
        <w:autoSpaceDN w:val="0"/>
        <w:adjustRightInd w:val="0"/>
        <w:ind w:left="0" w:firstLine="0"/>
        <w:jc w:val="both"/>
      </w:pPr>
      <w:r w:rsidRPr="00721968">
        <w:t xml:space="preserve">Контроль за ходом выполнения работ осуществляется представлением Заказчику отчетов в соответствии с требованиями ТЗ. Отчеты представляются в электронном виде на </w:t>
      </w:r>
      <w:proofErr w:type="gramStart"/>
      <w:r w:rsidRPr="00721968">
        <w:t xml:space="preserve">адрес  </w:t>
      </w:r>
      <w:proofErr w:type="spellStart"/>
      <w:r w:rsidRPr="00721968">
        <w:rPr>
          <w:lang w:val="en-US"/>
        </w:rPr>
        <w:t>szto</w:t>
      </w:r>
      <w:proofErr w:type="spellEnd"/>
      <w:r w:rsidRPr="00721968">
        <w:t>@</w:t>
      </w:r>
      <w:proofErr w:type="spellStart"/>
      <w:r w:rsidRPr="00721968">
        <w:rPr>
          <w:lang w:val="en-US"/>
        </w:rPr>
        <w:t>rosrao</w:t>
      </w:r>
      <w:proofErr w:type="spellEnd"/>
      <w:r w:rsidRPr="00721968">
        <w:t>.</w:t>
      </w:r>
      <w:proofErr w:type="spellStart"/>
      <w:r w:rsidRPr="00721968">
        <w:rPr>
          <w:lang w:val="en-US"/>
        </w:rPr>
        <w:t>spb</w:t>
      </w:r>
      <w:proofErr w:type="spellEnd"/>
      <w:r w:rsidRPr="00721968">
        <w:t>.</w:t>
      </w:r>
      <w:proofErr w:type="spellStart"/>
      <w:r w:rsidRPr="00721968">
        <w:rPr>
          <w:lang w:val="en-US"/>
        </w:rPr>
        <w:t>ru</w:t>
      </w:r>
      <w:proofErr w:type="spellEnd"/>
      <w:proofErr w:type="gramEnd"/>
      <w:r w:rsidRPr="00721968">
        <w:t>. При отклонении (отставание от сроков, установленных календарным планом) устанавливается еженедельный режим представления отчетов с представлением справки по принимаемым компенсационным мерам.</w:t>
      </w:r>
    </w:p>
    <w:p w:rsidR="00721968" w:rsidRPr="00721968" w:rsidRDefault="00721968" w:rsidP="00721968">
      <w:pPr>
        <w:widowControl w:val="0"/>
        <w:numPr>
          <w:ilvl w:val="1"/>
          <w:numId w:val="28"/>
        </w:numPr>
        <w:autoSpaceDE w:val="0"/>
        <w:autoSpaceDN w:val="0"/>
        <w:adjustRightInd w:val="0"/>
        <w:ind w:left="0" w:firstLine="0"/>
        <w:jc w:val="both"/>
      </w:pPr>
      <w:r w:rsidRPr="00721968">
        <w:t xml:space="preserve">При завершении выполнения работ, Подрядчик (Исполнитель) обязан в письменной форме уведомить </w:t>
      </w:r>
      <w:proofErr w:type="gramStart"/>
      <w:r w:rsidRPr="00721968">
        <w:t>Заказчика  о</w:t>
      </w:r>
      <w:proofErr w:type="gramEnd"/>
      <w:r w:rsidRPr="00721968">
        <w:t xml:space="preserve"> готовности работ, к сдаче.</w:t>
      </w:r>
    </w:p>
    <w:p w:rsidR="00721968" w:rsidRPr="00721968" w:rsidRDefault="00721968" w:rsidP="00721968">
      <w:pPr>
        <w:widowControl w:val="0"/>
        <w:numPr>
          <w:ilvl w:val="1"/>
          <w:numId w:val="28"/>
        </w:numPr>
        <w:autoSpaceDE w:val="0"/>
        <w:autoSpaceDN w:val="0"/>
        <w:adjustRightInd w:val="0"/>
        <w:ind w:left="0" w:firstLine="0"/>
        <w:jc w:val="both"/>
      </w:pPr>
      <w:r w:rsidRPr="00721968">
        <w:t>Уведомление Подрядчика (Исполнителя) о готовности работ к сдаче должно быть подписано руководителем Подрядчика (Исполнителя) или иным надлежащим образом уполномоченным должностным лицом Подрядчика (Исполнителя).</w:t>
      </w:r>
    </w:p>
    <w:p w:rsidR="00721968" w:rsidRPr="00721968" w:rsidRDefault="00721968" w:rsidP="00721968">
      <w:pPr>
        <w:widowControl w:val="0"/>
        <w:numPr>
          <w:ilvl w:val="1"/>
          <w:numId w:val="28"/>
        </w:numPr>
        <w:autoSpaceDE w:val="0"/>
        <w:autoSpaceDN w:val="0"/>
        <w:adjustRightInd w:val="0"/>
        <w:ind w:left="0" w:firstLine="0"/>
        <w:jc w:val="both"/>
      </w:pPr>
      <w:r w:rsidRPr="00721968"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721968" w:rsidRDefault="00721968" w:rsidP="00721968">
      <w:pPr>
        <w:widowControl w:val="0"/>
        <w:numPr>
          <w:ilvl w:val="1"/>
          <w:numId w:val="28"/>
        </w:numPr>
        <w:autoSpaceDE w:val="0"/>
        <w:autoSpaceDN w:val="0"/>
        <w:adjustRightInd w:val="0"/>
        <w:ind w:left="0" w:firstLine="0"/>
        <w:jc w:val="both"/>
      </w:pPr>
      <w:r w:rsidRPr="00721968">
        <w:t xml:space="preserve">Протоколы комиссии, утвержденные Председателем комиссии, являются основанием для подписания акта сдачи-приемки выполненных работ. Акт сдачи-приемки выполненных работы </w:t>
      </w:r>
      <w:r w:rsidRPr="00721968">
        <w:lastRenderedPageBreak/>
        <w:t>являются основанием для оплаты работ.</w:t>
      </w:r>
    </w:p>
    <w:p w:rsidR="00721968" w:rsidRDefault="00721968" w:rsidP="00721968">
      <w:pPr>
        <w:widowControl w:val="0"/>
        <w:autoSpaceDE w:val="0"/>
        <w:autoSpaceDN w:val="0"/>
        <w:adjustRightInd w:val="0"/>
        <w:jc w:val="both"/>
      </w:pPr>
    </w:p>
    <w:p w:rsidR="00721968" w:rsidRPr="00721968" w:rsidRDefault="00721968" w:rsidP="00721968">
      <w:pPr>
        <w:widowControl w:val="0"/>
        <w:autoSpaceDE w:val="0"/>
        <w:autoSpaceDN w:val="0"/>
        <w:adjustRightInd w:val="0"/>
        <w:jc w:val="both"/>
      </w:pPr>
    </w:p>
    <w:p w:rsidR="00721968" w:rsidRDefault="00721968" w:rsidP="00721968">
      <w:pPr>
        <w:numPr>
          <w:ilvl w:val="0"/>
          <w:numId w:val="28"/>
        </w:numPr>
        <w:ind w:left="0"/>
        <w:jc w:val="center"/>
        <w:rPr>
          <w:b/>
        </w:rPr>
      </w:pPr>
      <w:r w:rsidRPr="00721968">
        <w:rPr>
          <w:b/>
        </w:rPr>
        <w:t>ТРЕБОВАНИЯ К ФОРМЕ ПРЕДСТАВЛЯЕМОЙ ИНФОРМАЦИИ</w:t>
      </w:r>
    </w:p>
    <w:p w:rsidR="00721968" w:rsidRPr="00721968" w:rsidRDefault="00721968" w:rsidP="00721968">
      <w:pPr>
        <w:jc w:val="center"/>
        <w:rPr>
          <w:b/>
        </w:rPr>
      </w:pPr>
    </w:p>
    <w:p w:rsidR="00721968" w:rsidRDefault="00721968" w:rsidP="00721968">
      <w:pPr>
        <w:ind w:firstLine="696"/>
        <w:jc w:val="both"/>
      </w:pPr>
      <w:r w:rsidRPr="00721968">
        <w:t>«Акты о приёмке выполненных работ» (форма КС-2), «Справки о стоимости выполненных работ и затрат» (форма КС-3) и исполнительная (отчетная) документация на выполненный объем работ представляется в 2-х экземплярах, в том числе и в электронном виде на цифровых носителях.</w:t>
      </w:r>
    </w:p>
    <w:p w:rsidR="00721968" w:rsidRDefault="00721968" w:rsidP="00721968">
      <w:pPr>
        <w:ind w:firstLine="696"/>
        <w:jc w:val="both"/>
      </w:pPr>
    </w:p>
    <w:p w:rsidR="00721968" w:rsidRPr="00721968" w:rsidRDefault="00721968" w:rsidP="00721968">
      <w:pPr>
        <w:ind w:firstLine="696"/>
        <w:jc w:val="both"/>
      </w:pPr>
    </w:p>
    <w:p w:rsidR="00721968" w:rsidRDefault="00721968" w:rsidP="00721968">
      <w:pPr>
        <w:numPr>
          <w:ilvl w:val="0"/>
          <w:numId w:val="28"/>
        </w:numPr>
        <w:ind w:left="0"/>
        <w:jc w:val="center"/>
        <w:rPr>
          <w:b/>
        </w:rPr>
      </w:pPr>
      <w:r w:rsidRPr="00721968">
        <w:rPr>
          <w:b/>
        </w:rPr>
        <w:t>ТРЕБОВАНИЯ К КОНФИДЕЦИАЛЬНОСТИ</w:t>
      </w:r>
    </w:p>
    <w:p w:rsidR="00721968" w:rsidRPr="00721968" w:rsidRDefault="00721968" w:rsidP="00721968">
      <w:pPr>
        <w:jc w:val="center"/>
        <w:rPr>
          <w:b/>
        </w:rPr>
      </w:pPr>
    </w:p>
    <w:p w:rsidR="00721968" w:rsidRPr="00721968" w:rsidRDefault="00721968" w:rsidP="00721968">
      <w:pPr>
        <w:pStyle w:val="affe"/>
        <w:suppressAutoHyphens/>
        <w:spacing w:after="0" w:line="240" w:lineRule="auto"/>
        <w:ind w:left="0" w:firstLine="696"/>
        <w:jc w:val="both"/>
        <w:rPr>
          <w:rFonts w:ascii="Times New Roman" w:hAnsi="Times New Roman"/>
          <w:sz w:val="24"/>
          <w:szCs w:val="24"/>
        </w:rPr>
      </w:pPr>
      <w:r w:rsidRPr="00721968">
        <w:rPr>
          <w:rFonts w:ascii="Times New Roman" w:hAnsi="Times New Roman"/>
          <w:sz w:val="24"/>
          <w:szCs w:val="24"/>
        </w:rPr>
        <w:t>Защита сведений, составляющих государственную тайну, осуществляется в соответствии с соблюдением требований Закона Российской Федерации от 21.07.1993 № 5485-1 «О государственной тайне» (с последующими изменениями) и иных нормативных правовых актов в данной области.</w:t>
      </w:r>
    </w:p>
    <w:p w:rsidR="00721968" w:rsidRPr="00721968" w:rsidRDefault="00721968" w:rsidP="00721968">
      <w:pPr>
        <w:pStyle w:val="affe"/>
        <w:suppressAutoHyphens/>
        <w:spacing w:after="0" w:line="240" w:lineRule="auto"/>
        <w:ind w:left="0" w:firstLine="696"/>
        <w:jc w:val="both"/>
        <w:rPr>
          <w:rFonts w:ascii="Times New Roman" w:hAnsi="Times New Roman"/>
          <w:sz w:val="24"/>
          <w:szCs w:val="24"/>
        </w:rPr>
      </w:pPr>
      <w:r w:rsidRPr="00721968">
        <w:rPr>
          <w:rFonts w:ascii="Times New Roman" w:hAnsi="Times New Roman"/>
          <w:sz w:val="24"/>
          <w:szCs w:val="24"/>
        </w:rPr>
        <w:t>Стороны обязуются обеспечить сохранность и защиту сведений, составляющих государственную тайну, конфиденциальность сведений ограниченного распространения, относящихся к предмету настоящего договора, ходу его исполнения и полученным результатам.</w:t>
      </w:r>
    </w:p>
    <w:p w:rsidR="00721968" w:rsidRPr="00721968" w:rsidRDefault="00721968" w:rsidP="00721968">
      <w:pPr>
        <w:pStyle w:val="affe"/>
        <w:suppressAutoHyphens/>
        <w:spacing w:after="0" w:line="240" w:lineRule="auto"/>
        <w:ind w:left="0" w:firstLine="696"/>
        <w:jc w:val="both"/>
        <w:rPr>
          <w:rFonts w:ascii="Times New Roman" w:hAnsi="Times New Roman"/>
          <w:sz w:val="24"/>
          <w:szCs w:val="24"/>
        </w:rPr>
      </w:pPr>
      <w:r w:rsidRPr="00721968">
        <w:rPr>
          <w:rFonts w:ascii="Times New Roman" w:hAnsi="Times New Roman"/>
          <w:sz w:val="24"/>
          <w:szCs w:val="24"/>
        </w:rPr>
        <w:t>Стороны обязуются заключить Договор о конфиденциальности и взаимном неразглашении информации (при необходимости).</w:t>
      </w:r>
    </w:p>
    <w:p w:rsidR="00721968" w:rsidRPr="00721968" w:rsidRDefault="00721968" w:rsidP="00721968">
      <w:pPr>
        <w:pStyle w:val="affe"/>
        <w:suppressAutoHyphens/>
        <w:spacing w:after="0" w:line="240" w:lineRule="auto"/>
        <w:ind w:left="0" w:firstLine="696"/>
        <w:jc w:val="both"/>
        <w:rPr>
          <w:rFonts w:ascii="Times New Roman" w:hAnsi="Times New Roman"/>
          <w:sz w:val="24"/>
          <w:szCs w:val="24"/>
        </w:rPr>
      </w:pPr>
      <w:r w:rsidRPr="00721968">
        <w:rPr>
          <w:rFonts w:ascii="Times New Roman" w:hAnsi="Times New Roman"/>
          <w:sz w:val="24"/>
          <w:szCs w:val="24"/>
        </w:rPr>
        <w:t>Сведения ограниченного распространения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письменного согласия Сторон.</w:t>
      </w:r>
    </w:p>
    <w:p w:rsidR="00721968" w:rsidRPr="00721968" w:rsidRDefault="00721968" w:rsidP="00721968">
      <w:pPr>
        <w:pStyle w:val="affe"/>
        <w:spacing w:after="0" w:line="240" w:lineRule="auto"/>
        <w:ind w:left="0" w:firstLine="696"/>
        <w:jc w:val="both"/>
        <w:rPr>
          <w:rFonts w:ascii="Times New Roman" w:hAnsi="Times New Roman"/>
          <w:sz w:val="24"/>
          <w:szCs w:val="24"/>
        </w:rPr>
      </w:pPr>
      <w:r w:rsidRPr="00721968">
        <w:rPr>
          <w:rFonts w:ascii="Times New Roman" w:hAnsi="Times New Roman"/>
          <w:sz w:val="24"/>
          <w:szCs w:val="24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721968" w:rsidRPr="00721968" w:rsidRDefault="00721968" w:rsidP="00721968">
      <w:pPr>
        <w:pStyle w:val="affe"/>
        <w:spacing w:after="0" w:line="240" w:lineRule="auto"/>
        <w:ind w:left="0" w:firstLine="696"/>
        <w:jc w:val="both"/>
        <w:rPr>
          <w:rFonts w:ascii="Times New Roman" w:hAnsi="Times New Roman"/>
          <w:sz w:val="24"/>
          <w:szCs w:val="24"/>
        </w:rPr>
      </w:pPr>
    </w:p>
    <w:p w:rsidR="00721968" w:rsidRPr="00721968" w:rsidRDefault="00721968" w:rsidP="00721968">
      <w:pPr>
        <w:pStyle w:val="affe"/>
        <w:spacing w:after="0" w:line="240" w:lineRule="auto"/>
        <w:ind w:left="0" w:firstLine="696"/>
        <w:jc w:val="both"/>
        <w:rPr>
          <w:rFonts w:ascii="Times New Roman" w:hAnsi="Times New Roman"/>
          <w:sz w:val="24"/>
          <w:szCs w:val="24"/>
        </w:rPr>
      </w:pPr>
    </w:p>
    <w:p w:rsidR="00721968" w:rsidRDefault="00721968" w:rsidP="00721968">
      <w:pPr>
        <w:numPr>
          <w:ilvl w:val="0"/>
          <w:numId w:val="28"/>
        </w:numPr>
        <w:ind w:left="0"/>
        <w:jc w:val="center"/>
        <w:rPr>
          <w:b/>
        </w:rPr>
      </w:pPr>
      <w:r w:rsidRPr="00721968">
        <w:rPr>
          <w:b/>
        </w:rPr>
        <w:t>ПЕРЕЧЕНЬ ПРИЛОЖЕНИЙ</w:t>
      </w:r>
    </w:p>
    <w:p w:rsidR="00721968" w:rsidRPr="00721968" w:rsidRDefault="00721968" w:rsidP="00721968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"/>
        <w:gridCol w:w="6041"/>
        <w:gridCol w:w="2254"/>
      </w:tblGrid>
      <w:tr w:rsidR="00721968" w:rsidRPr="00721968" w:rsidTr="00721968">
        <w:trPr>
          <w:trHeight w:val="418"/>
          <w:jc w:val="center"/>
        </w:trPr>
        <w:tc>
          <w:tcPr>
            <w:tcW w:w="897" w:type="dxa"/>
          </w:tcPr>
          <w:p w:rsidR="00721968" w:rsidRPr="00721968" w:rsidRDefault="00721968" w:rsidP="00721968">
            <w:pPr>
              <w:jc w:val="center"/>
            </w:pPr>
            <w:r w:rsidRPr="00721968">
              <w:t>№ п/п</w:t>
            </w:r>
          </w:p>
        </w:tc>
        <w:tc>
          <w:tcPr>
            <w:tcW w:w="6041" w:type="dxa"/>
          </w:tcPr>
          <w:p w:rsidR="00721968" w:rsidRPr="00721968" w:rsidRDefault="00721968" w:rsidP="00721968">
            <w:pPr>
              <w:jc w:val="center"/>
            </w:pPr>
            <w:r w:rsidRPr="00721968">
              <w:t>Наименование приложения</w:t>
            </w:r>
          </w:p>
        </w:tc>
        <w:tc>
          <w:tcPr>
            <w:tcW w:w="2254" w:type="dxa"/>
          </w:tcPr>
          <w:p w:rsidR="00721968" w:rsidRPr="00721968" w:rsidRDefault="00721968" w:rsidP="00721968">
            <w:pPr>
              <w:jc w:val="center"/>
            </w:pPr>
            <w:r w:rsidRPr="00721968">
              <w:t>Количество листов</w:t>
            </w:r>
          </w:p>
        </w:tc>
      </w:tr>
      <w:tr w:rsidR="00721968" w:rsidRPr="00721968" w:rsidTr="00721968">
        <w:trPr>
          <w:trHeight w:val="375"/>
          <w:jc w:val="center"/>
        </w:trPr>
        <w:tc>
          <w:tcPr>
            <w:tcW w:w="897" w:type="dxa"/>
          </w:tcPr>
          <w:p w:rsidR="00721968" w:rsidRPr="00721968" w:rsidRDefault="00721968" w:rsidP="00721968">
            <w:pPr>
              <w:pStyle w:val="affe"/>
              <w:numPr>
                <w:ilvl w:val="0"/>
                <w:numId w:val="33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1" w:type="dxa"/>
          </w:tcPr>
          <w:p w:rsidR="00721968" w:rsidRPr="00721968" w:rsidRDefault="00721968" w:rsidP="00721968">
            <w:r w:rsidRPr="00721968">
              <w:t>Ведомости объемов работ</w:t>
            </w:r>
          </w:p>
        </w:tc>
        <w:tc>
          <w:tcPr>
            <w:tcW w:w="2254" w:type="dxa"/>
          </w:tcPr>
          <w:p w:rsidR="00721968" w:rsidRPr="00721968" w:rsidRDefault="00721968" w:rsidP="00721968">
            <w:pPr>
              <w:jc w:val="center"/>
            </w:pPr>
            <w:r w:rsidRPr="00721968">
              <w:t>16</w:t>
            </w:r>
          </w:p>
        </w:tc>
      </w:tr>
      <w:tr w:rsidR="00721968" w:rsidRPr="00721968" w:rsidTr="00721968">
        <w:trPr>
          <w:trHeight w:val="375"/>
          <w:jc w:val="center"/>
        </w:trPr>
        <w:tc>
          <w:tcPr>
            <w:tcW w:w="897" w:type="dxa"/>
          </w:tcPr>
          <w:p w:rsidR="00721968" w:rsidRPr="00721968" w:rsidRDefault="00721968" w:rsidP="00721968">
            <w:pPr>
              <w:pStyle w:val="affe"/>
              <w:numPr>
                <w:ilvl w:val="0"/>
                <w:numId w:val="33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1" w:type="dxa"/>
          </w:tcPr>
          <w:p w:rsidR="00721968" w:rsidRPr="00721968" w:rsidRDefault="00721968" w:rsidP="00721968">
            <w:r w:rsidRPr="00721968">
              <w:t xml:space="preserve">Сметная документация </w:t>
            </w:r>
          </w:p>
        </w:tc>
        <w:tc>
          <w:tcPr>
            <w:tcW w:w="2254" w:type="dxa"/>
          </w:tcPr>
          <w:p w:rsidR="00721968" w:rsidRPr="00721968" w:rsidRDefault="00721968" w:rsidP="00721968">
            <w:pPr>
              <w:jc w:val="center"/>
            </w:pPr>
            <w:r w:rsidRPr="00721968">
              <w:t>59</w:t>
            </w:r>
          </w:p>
        </w:tc>
      </w:tr>
    </w:tbl>
    <w:p w:rsidR="00721968" w:rsidRPr="00721968" w:rsidRDefault="00721968" w:rsidP="00721968"/>
    <w:p w:rsidR="00751D08" w:rsidRPr="00751D08" w:rsidRDefault="00751D08" w:rsidP="00721968"/>
    <w:p w:rsidR="0030315B" w:rsidRDefault="0030315B" w:rsidP="00721968"/>
    <w:sectPr w:rsidR="0030315B" w:rsidSect="0030315B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3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EE0374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</w:t>
    </w:r>
    <w:r w:rsidR="001E3C11" w:rsidRPr="001E3C11">
      <w:rPr>
        <w:rFonts w:ascii="Times New Roman" w:hAnsi="Times New Roman" w:cs="Times New Roman"/>
      </w:rPr>
      <w:t xml:space="preserve">конкурс </w:t>
    </w:r>
    <w:r w:rsidRPr="0030315B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EE0374" w:rsidRPr="00EE0374">
      <w:rPr>
        <w:rFonts w:ascii="Times New Roman" w:hAnsi="Times New Roman" w:cs="Times New Roman"/>
      </w:rPr>
      <w:t>выполнение работ по подготовке территории хранилища отходов к созданию пункта консервации (</w:t>
    </w:r>
    <w:proofErr w:type="spellStart"/>
    <w:r w:rsidR="00EE0374" w:rsidRPr="00EE0374">
      <w:rPr>
        <w:rFonts w:ascii="Times New Roman" w:hAnsi="Times New Roman" w:cs="Times New Roman"/>
      </w:rPr>
      <w:t>пгт</w:t>
    </w:r>
    <w:proofErr w:type="spellEnd"/>
    <w:r w:rsidR="00EE0374" w:rsidRPr="00EE0374">
      <w:rPr>
        <w:rFonts w:ascii="Times New Roman" w:hAnsi="Times New Roman" w:cs="Times New Roman"/>
      </w:rPr>
      <w:t>. Водный, Республика Коми)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4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4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5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5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4415B97"/>
    <w:multiLevelType w:val="hybridMultilevel"/>
    <w:tmpl w:val="C706A7EC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5904029"/>
    <w:multiLevelType w:val="hybridMultilevel"/>
    <w:tmpl w:val="1682E3C8"/>
    <w:lvl w:ilvl="0" w:tplc="72BAC55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82131D5"/>
    <w:multiLevelType w:val="hybridMultilevel"/>
    <w:tmpl w:val="E5069C22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19012FD"/>
    <w:multiLevelType w:val="hybridMultilevel"/>
    <w:tmpl w:val="C88E946E"/>
    <w:lvl w:ilvl="0" w:tplc="72BAC558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715325"/>
    <w:multiLevelType w:val="multilevel"/>
    <w:tmpl w:val="D0247C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2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4C47FE1"/>
    <w:multiLevelType w:val="hybridMultilevel"/>
    <w:tmpl w:val="4178F5E8"/>
    <w:lvl w:ilvl="0" w:tplc="F79E20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A849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E5A386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8C3F0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A0E2B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72D3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8C04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8005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F471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5E1080B"/>
    <w:multiLevelType w:val="hybridMultilevel"/>
    <w:tmpl w:val="3CC6D5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5"/>
  </w:num>
  <w:num w:numId="9">
    <w:abstractNumId w:val="2"/>
  </w:num>
  <w:num w:numId="10">
    <w:abstractNumId w:val="16"/>
  </w:num>
  <w:num w:numId="11">
    <w:abstractNumId w:val="24"/>
  </w:num>
  <w:num w:numId="12">
    <w:abstractNumId w:val="7"/>
  </w:num>
  <w:num w:numId="13">
    <w:abstractNumId w:val="19"/>
  </w:num>
  <w:num w:numId="14">
    <w:abstractNumId w:val="11"/>
  </w:num>
  <w:num w:numId="15">
    <w:abstractNumId w:val="4"/>
  </w:num>
  <w:num w:numId="16">
    <w:abstractNumId w:val="10"/>
  </w:num>
  <w:num w:numId="17">
    <w:abstractNumId w:val="8"/>
  </w:num>
  <w:num w:numId="18">
    <w:abstractNumId w:val="7"/>
    <w:lvlOverride w:ilvl="0">
      <w:startOverride w:val="1"/>
    </w:lvlOverride>
  </w:num>
  <w:num w:numId="19">
    <w:abstractNumId w:val="11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19"/>
    <w:lvlOverride w:ilvl="0">
      <w:startOverride w:val="1"/>
    </w:lvlOverride>
  </w:num>
  <w:num w:numId="23">
    <w:abstractNumId w:val="11"/>
    <w:lvlOverride w:ilvl="0">
      <w:startOverride w:val="1"/>
    </w:lvlOverride>
  </w:num>
  <w:num w:numId="24">
    <w:abstractNumId w:val="19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22"/>
  </w:num>
  <w:num w:numId="27">
    <w:abstractNumId w:val="25"/>
  </w:num>
  <w:num w:numId="28">
    <w:abstractNumId w:val="21"/>
  </w:num>
  <w:num w:numId="29">
    <w:abstractNumId w:val="6"/>
  </w:num>
  <w:num w:numId="30">
    <w:abstractNumId w:val="23"/>
  </w:num>
  <w:num w:numId="31">
    <w:abstractNumId w:val="13"/>
  </w:num>
  <w:num w:numId="32">
    <w:abstractNumId w:val="27"/>
  </w:num>
  <w:num w:numId="33">
    <w:abstractNumId w:val="9"/>
  </w:num>
  <w:num w:numId="34">
    <w:abstractNumId w:val="12"/>
  </w:num>
  <w:num w:numId="35">
    <w:abstractNumId w:val="5"/>
  </w:num>
  <w:num w:numId="36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9FC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9B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3C11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03C5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1968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1D08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7B21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1FC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73CC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C773E"/>
    <w:rsid w:val="00ED12D7"/>
    <w:rsid w:val="00ED3D3C"/>
    <w:rsid w:val="00ED67B1"/>
    <w:rsid w:val="00EE0374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66C4B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afffe">
    <w:name w:val="табличный по центру"/>
    <w:basedOn w:val="a2"/>
    <w:next w:val="a2"/>
    <w:uiPriority w:val="99"/>
    <w:qFormat/>
    <w:rsid w:val="00721968"/>
    <w:pPr>
      <w:spacing w:before="60" w:after="60" w:line="288" w:lineRule="auto"/>
      <w:jc w:val="center"/>
    </w:pPr>
    <w:rPr>
      <w:bCs/>
      <w:szCs w:val="20"/>
    </w:rPr>
  </w:style>
  <w:style w:type="paragraph" w:customStyle="1" w:styleId="affff">
    <w:name w:val="табличный слева"/>
    <w:basedOn w:val="a2"/>
    <w:next w:val="a2"/>
    <w:uiPriority w:val="99"/>
    <w:rsid w:val="00721968"/>
    <w:pPr>
      <w:spacing w:before="60" w:after="60" w:line="288" w:lineRule="auto"/>
    </w:pPr>
    <w:rPr>
      <w:szCs w:val="20"/>
    </w:rPr>
  </w:style>
  <w:style w:type="character" w:customStyle="1" w:styleId="1b">
    <w:name w:val="номер страницы1"/>
    <w:basedOn w:val="a3"/>
    <w:uiPriority w:val="99"/>
    <w:rsid w:val="00721968"/>
    <w:rPr>
      <w:rFonts w:cs="Times New Roman"/>
    </w:rPr>
  </w:style>
  <w:style w:type="paragraph" w:customStyle="1" w:styleId="affff0">
    <w:name w:val="Список текста с тире"/>
    <w:basedOn w:val="a2"/>
    <w:qFormat/>
    <w:rsid w:val="00721968"/>
    <w:pPr>
      <w:spacing w:line="288" w:lineRule="auto"/>
      <w:ind w:firstLine="851"/>
      <w:contextualSpacing/>
      <w:jc w:val="both"/>
    </w:pPr>
  </w:style>
  <w:style w:type="paragraph" w:customStyle="1" w:styleId="affff1">
    <w:name w:val="Основной с отступом РП"/>
    <w:basedOn w:val="a2"/>
    <w:link w:val="affff2"/>
    <w:qFormat/>
    <w:rsid w:val="00721968"/>
    <w:pPr>
      <w:spacing w:line="288" w:lineRule="auto"/>
      <w:ind w:firstLine="851"/>
      <w:jc w:val="both"/>
    </w:pPr>
    <w:rPr>
      <w:szCs w:val="20"/>
    </w:rPr>
  </w:style>
  <w:style w:type="character" w:customStyle="1" w:styleId="affff2">
    <w:name w:val="Основной с отступом РП Знак"/>
    <w:basedOn w:val="a3"/>
    <w:link w:val="affff1"/>
    <w:locked/>
    <w:rsid w:val="0072196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950E9B6-B37B-40BF-BAB6-D270E292C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124</TotalTime>
  <Pages>8</Pages>
  <Words>2026</Words>
  <Characters>15007</Characters>
  <Application>Microsoft Office Word</Application>
  <DocSecurity>0</DocSecurity>
  <Lines>125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17000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40</cp:revision>
  <cp:lastPrinted>2013-05-13T10:31:00Z</cp:lastPrinted>
  <dcterms:created xsi:type="dcterms:W3CDTF">2013-12-04T11:06:00Z</dcterms:created>
  <dcterms:modified xsi:type="dcterms:W3CDTF">2014-04-25T06:12:00Z</dcterms:modified>
</cp:coreProperties>
</file>