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974857" w:rsidRPr="00D84262" w:rsidRDefault="00974857" w:rsidP="00974857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 w:rsidRPr="00D84262">
        <w:rPr>
          <w:b/>
          <w:sz w:val="28"/>
          <w:szCs w:val="28"/>
        </w:rPr>
        <w:t xml:space="preserve">открытый запрос цен в электронной форме </w:t>
      </w:r>
      <w:r w:rsidRPr="00D84262">
        <w:rPr>
          <w:b/>
          <w:bCs/>
          <w:color w:val="000000"/>
          <w:sz w:val="28"/>
          <w:szCs w:val="28"/>
        </w:rPr>
        <w:t xml:space="preserve">на </w:t>
      </w:r>
      <w:r w:rsidRPr="00D84262">
        <w:rPr>
          <w:b/>
          <w:sz w:val="28"/>
          <w:szCs w:val="28"/>
        </w:rPr>
        <w:t xml:space="preserve">право заключения договора на </w:t>
      </w:r>
      <w:r w:rsidRPr="00D84262">
        <w:rPr>
          <w:rFonts w:cs="Calibri"/>
          <w:b/>
          <w:bCs/>
          <w:iCs/>
          <w:sz w:val="28"/>
          <w:szCs w:val="28"/>
        </w:rPr>
        <w:t xml:space="preserve">поставку, монтаж, активацию, калибровку </w:t>
      </w:r>
      <w:proofErr w:type="spellStart"/>
      <w:r w:rsidRPr="00D84262">
        <w:rPr>
          <w:rFonts w:cs="Calibri"/>
          <w:b/>
          <w:bCs/>
          <w:iCs/>
          <w:sz w:val="28"/>
          <w:szCs w:val="28"/>
        </w:rPr>
        <w:t>тахографов</w:t>
      </w:r>
      <w:proofErr w:type="spellEnd"/>
      <w:r w:rsidRPr="00D84262">
        <w:rPr>
          <w:rFonts w:cs="Calibri"/>
          <w:b/>
          <w:bCs/>
          <w:iCs/>
          <w:sz w:val="28"/>
          <w:szCs w:val="28"/>
        </w:rPr>
        <w:t xml:space="preserve"> и поставку карт водителей для нужд фили</w:t>
      </w:r>
      <w:r w:rsidRPr="00D84262">
        <w:rPr>
          <w:rFonts w:cs="Calibri"/>
          <w:b/>
          <w:bCs/>
          <w:iCs/>
          <w:sz w:val="28"/>
          <w:szCs w:val="28"/>
        </w:rPr>
        <w:t>а</w:t>
      </w:r>
      <w:r w:rsidRPr="00D84262">
        <w:rPr>
          <w:rFonts w:cs="Calibri"/>
          <w:b/>
          <w:bCs/>
          <w:iCs/>
          <w:sz w:val="28"/>
          <w:szCs w:val="28"/>
        </w:rPr>
        <w:t>ла «Сибирский территориальный округ» ФГУП «РосРАО»</w:t>
      </w:r>
    </w:p>
    <w:p w:rsidR="008711FB" w:rsidRPr="00FC070F" w:rsidRDefault="008711FB" w:rsidP="00AE58B4">
      <w:pPr>
        <w:widowControl w:val="0"/>
        <w:tabs>
          <w:tab w:val="left" w:pos="9720"/>
        </w:tabs>
        <w:suppressAutoHyphens/>
        <w:jc w:val="center"/>
        <w:rPr>
          <w:b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c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gov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rStyle w:val="afc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c"/>
            <w:b/>
            <w:lang w:val="en-US"/>
          </w:rPr>
          <w:t>www</w:t>
        </w:r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zakupki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rosatom</w:t>
        </w:r>
        <w:proofErr w:type="spellEnd"/>
        <w:r w:rsidRPr="00AE58B4">
          <w:rPr>
            <w:rStyle w:val="afc"/>
            <w:b/>
          </w:rPr>
          <w:t>.</w:t>
        </w:r>
        <w:proofErr w:type="spellStart"/>
        <w:r w:rsidRPr="00AE58B4">
          <w:rPr>
            <w:rStyle w:val="afc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4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c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8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CB7D58" w:rsidRDefault="00CB7D58" w:rsidP="00280C1B">
      <w:pPr>
        <w:jc w:val="center"/>
        <w:rPr>
          <w:color w:val="000000"/>
        </w:rPr>
      </w:pPr>
    </w:p>
    <w:p w:rsidR="00974857" w:rsidRPr="002C6EAE" w:rsidRDefault="00974857" w:rsidP="00974857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lastRenderedPageBreak/>
        <w:t>Техническое задание</w:t>
      </w:r>
    </w:p>
    <w:p w:rsidR="00974857" w:rsidRDefault="00974857" w:rsidP="00974857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 xml:space="preserve">на поставку </w:t>
      </w:r>
      <w:proofErr w:type="gramStart"/>
      <w:r w:rsidRPr="00DE5393">
        <w:rPr>
          <w:color w:val="000000"/>
          <w:sz w:val="28"/>
          <w:szCs w:val="28"/>
        </w:rPr>
        <w:t>комплекса контрольных устройств непрерывного обеспечения регистрации информации</w:t>
      </w:r>
      <w:proofErr w:type="gramEnd"/>
      <w:r w:rsidRPr="00DE5393">
        <w:rPr>
          <w:color w:val="000000"/>
          <w:sz w:val="28"/>
          <w:szCs w:val="28"/>
        </w:rPr>
        <w:t xml:space="preserve"> о скорости, режима труда и отдыха водителей с выполнением монтажных и пуско-наладочных работ</w:t>
      </w:r>
    </w:p>
    <w:p w:rsidR="00974857" w:rsidRDefault="00974857" w:rsidP="00974857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 xml:space="preserve"> </w:t>
      </w:r>
    </w:p>
    <w:p w:rsidR="00974857" w:rsidRPr="002C6EAE" w:rsidRDefault="00974857" w:rsidP="00974857">
      <w:pPr>
        <w:jc w:val="center"/>
        <w:rPr>
          <w:color w:val="000000"/>
          <w:sz w:val="28"/>
          <w:szCs w:val="28"/>
        </w:rPr>
      </w:pPr>
      <w:r w:rsidRPr="002C6EAE">
        <w:rPr>
          <w:color w:val="000000"/>
          <w:sz w:val="28"/>
          <w:szCs w:val="28"/>
        </w:rPr>
        <w:t>СОДЕРЖАНИЕ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1. ОБЩИЕ СВЕДЕНИЯ</w:t>
      </w:r>
    </w:p>
    <w:p w:rsidR="00974857" w:rsidRPr="002C6EAE" w:rsidRDefault="00974857" w:rsidP="00974857">
      <w:pPr>
        <w:ind w:left="851"/>
        <w:rPr>
          <w:color w:val="000000"/>
        </w:rPr>
      </w:pPr>
      <w:r w:rsidRPr="002C6EAE">
        <w:rPr>
          <w:color w:val="000000"/>
        </w:rPr>
        <w:t>Подраздел 1.1 Наименование</w:t>
      </w:r>
    </w:p>
    <w:p w:rsidR="00974857" w:rsidRPr="002C6EAE" w:rsidRDefault="00974857" w:rsidP="00974857">
      <w:pPr>
        <w:ind w:left="851"/>
        <w:rPr>
          <w:color w:val="000000"/>
        </w:rPr>
      </w:pPr>
      <w:r w:rsidRPr="002C6EAE">
        <w:rPr>
          <w:color w:val="000000"/>
        </w:rPr>
        <w:t>Подраздел 1.2 Сведения о новизне</w:t>
      </w:r>
    </w:p>
    <w:p w:rsidR="00974857" w:rsidRPr="002C6EAE" w:rsidRDefault="00974857" w:rsidP="00974857">
      <w:pPr>
        <w:ind w:left="851"/>
        <w:rPr>
          <w:color w:val="000000"/>
        </w:rPr>
      </w:pPr>
      <w:r w:rsidRPr="002C6EAE">
        <w:rPr>
          <w:color w:val="000000"/>
        </w:rPr>
        <w:t>Подраздел 1.3 Код ОКП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2. ОБЛАСТЬ ПРИМЕНЕНИЯ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3. УСЛОВИЯ ЭКСПЛУАТАЦИИ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4. ТЕХНИЧЕСКИЕ ТРЕБОВАНИЯ</w:t>
      </w:r>
    </w:p>
    <w:p w:rsidR="00974857" w:rsidRPr="002C6EAE" w:rsidRDefault="00974857" w:rsidP="00974857">
      <w:pPr>
        <w:ind w:left="851"/>
        <w:rPr>
          <w:color w:val="000000"/>
        </w:rPr>
      </w:pPr>
      <w:r w:rsidRPr="002C6EAE">
        <w:rPr>
          <w:color w:val="000000"/>
        </w:rPr>
        <w:t>Подраздел 4.1. Основные параметры и размеры.</w:t>
      </w:r>
    </w:p>
    <w:p w:rsidR="00974857" w:rsidRPr="002C6EAE" w:rsidRDefault="00974857" w:rsidP="00974857">
      <w:pPr>
        <w:ind w:left="851"/>
        <w:rPr>
          <w:color w:val="000000"/>
        </w:rPr>
      </w:pPr>
      <w:r w:rsidRPr="002C6EAE">
        <w:rPr>
          <w:color w:val="000000"/>
        </w:rPr>
        <w:t>Подраздел 4.2. Основные технико-экономические и эксплуатационные показатели</w:t>
      </w:r>
    </w:p>
    <w:p w:rsidR="00974857" w:rsidRPr="002C6EAE" w:rsidRDefault="00974857" w:rsidP="00974857">
      <w:pPr>
        <w:ind w:left="851"/>
        <w:rPr>
          <w:color w:val="000000"/>
        </w:rPr>
      </w:pPr>
      <w:r w:rsidRPr="002C6EAE">
        <w:rPr>
          <w:color w:val="000000"/>
        </w:rPr>
        <w:t>Подраздел 4.3. Требования по надежности</w:t>
      </w:r>
    </w:p>
    <w:p w:rsidR="00974857" w:rsidRPr="002C6EAE" w:rsidRDefault="00974857" w:rsidP="00974857">
      <w:pPr>
        <w:ind w:left="851"/>
        <w:rPr>
          <w:color w:val="000000"/>
        </w:rPr>
      </w:pPr>
      <w:r w:rsidRPr="002C6EAE">
        <w:rPr>
          <w:color w:val="000000"/>
        </w:rPr>
        <w:t>Подраздел 4.4. Требования к конструкции, монтажно-технические требования</w:t>
      </w:r>
    </w:p>
    <w:p w:rsidR="00974857" w:rsidRPr="002C6EAE" w:rsidRDefault="00974857" w:rsidP="00974857">
      <w:pPr>
        <w:ind w:left="851"/>
        <w:rPr>
          <w:color w:val="000000"/>
        </w:rPr>
      </w:pPr>
      <w:r w:rsidRPr="002C6EAE">
        <w:rPr>
          <w:color w:val="000000"/>
        </w:rPr>
        <w:t>Подраздел 4.5. Требования к материалам и комплектующим оборудования</w:t>
      </w:r>
    </w:p>
    <w:p w:rsidR="00974857" w:rsidRPr="002C6EAE" w:rsidRDefault="00974857" w:rsidP="00974857">
      <w:pPr>
        <w:ind w:left="2552" w:hanging="1701"/>
        <w:rPr>
          <w:color w:val="000000"/>
        </w:rPr>
      </w:pPr>
      <w:r w:rsidRPr="002C6EAE">
        <w:rPr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974857" w:rsidRPr="002C6EAE" w:rsidRDefault="00974857" w:rsidP="00974857">
      <w:pPr>
        <w:ind w:left="851"/>
        <w:rPr>
          <w:color w:val="000000"/>
        </w:rPr>
      </w:pPr>
      <w:r w:rsidRPr="002C6EAE">
        <w:rPr>
          <w:color w:val="000000"/>
        </w:rPr>
        <w:t>Подраздел 4.7. Требования к электропитанию</w:t>
      </w:r>
    </w:p>
    <w:p w:rsidR="00974857" w:rsidRPr="002C6EAE" w:rsidRDefault="00974857" w:rsidP="00974857">
      <w:pPr>
        <w:ind w:left="851"/>
        <w:rPr>
          <w:color w:val="000000"/>
        </w:rPr>
      </w:pPr>
      <w:r w:rsidRPr="002C6EAE">
        <w:rPr>
          <w:color w:val="000000"/>
        </w:rPr>
        <w:t>Подраздел 4.8. Требования к контрольно-измерительным приборам и автоматике</w:t>
      </w:r>
    </w:p>
    <w:p w:rsidR="00974857" w:rsidRPr="002C6EAE" w:rsidRDefault="00974857" w:rsidP="00974857">
      <w:pPr>
        <w:ind w:left="851"/>
        <w:rPr>
          <w:color w:val="000000"/>
        </w:rPr>
      </w:pPr>
      <w:r w:rsidRPr="002C6EAE">
        <w:rPr>
          <w:color w:val="000000"/>
        </w:rPr>
        <w:t>Подраздел 4.9. Требования к комплектности</w:t>
      </w:r>
    </w:p>
    <w:p w:rsidR="00974857" w:rsidRPr="002C6EAE" w:rsidRDefault="00974857" w:rsidP="00974857">
      <w:pPr>
        <w:ind w:left="851"/>
        <w:rPr>
          <w:color w:val="000000"/>
        </w:rPr>
      </w:pPr>
      <w:r w:rsidRPr="002C6EAE">
        <w:rPr>
          <w:color w:val="000000"/>
        </w:rPr>
        <w:t>Подраздел 4.10. Требования к маркировке</w:t>
      </w:r>
    </w:p>
    <w:p w:rsidR="00974857" w:rsidRPr="002C6EAE" w:rsidRDefault="00974857" w:rsidP="00974857">
      <w:pPr>
        <w:ind w:left="851"/>
        <w:rPr>
          <w:color w:val="000000"/>
        </w:rPr>
      </w:pPr>
      <w:r w:rsidRPr="002C6EAE">
        <w:rPr>
          <w:color w:val="000000"/>
        </w:rPr>
        <w:t>Подраздел 4.11. Требования к упаковке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5. ТРЕБОВАНИЯ ПО ПРАВИЛАМ СДАЧИ И ПРИЕМКИ</w:t>
      </w:r>
    </w:p>
    <w:p w:rsidR="00974857" w:rsidRPr="002C6EAE" w:rsidRDefault="00974857" w:rsidP="00974857">
      <w:pPr>
        <w:tabs>
          <w:tab w:val="left" w:pos="851"/>
        </w:tabs>
        <w:ind w:left="1276" w:hanging="425"/>
        <w:rPr>
          <w:color w:val="000000"/>
        </w:rPr>
      </w:pPr>
      <w:r w:rsidRPr="002C6EAE">
        <w:rPr>
          <w:color w:val="000000"/>
        </w:rPr>
        <w:t>Подраздел 5.1 Порядок сдачи и приемки</w:t>
      </w:r>
    </w:p>
    <w:p w:rsidR="00974857" w:rsidRPr="002C6EAE" w:rsidRDefault="00974857" w:rsidP="00974857">
      <w:pPr>
        <w:ind w:left="2410" w:hanging="1559"/>
        <w:rPr>
          <w:color w:val="000000"/>
        </w:rPr>
      </w:pPr>
      <w:r w:rsidRPr="002C6EAE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6. ТРЕБОВАНИЯ К ТРАНСПОРТИРОВАНИЮ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7. ТРЕБОВАНИЯ К ХРАНЕНИЮ</w:t>
      </w:r>
    </w:p>
    <w:p w:rsidR="00974857" w:rsidRPr="002C6EAE" w:rsidRDefault="00974857" w:rsidP="00974857">
      <w:pPr>
        <w:ind w:left="1276" w:hanging="1276"/>
        <w:rPr>
          <w:color w:val="000000"/>
        </w:rPr>
      </w:pPr>
      <w:r w:rsidRPr="002C6EAE">
        <w:rPr>
          <w:color w:val="000000"/>
        </w:rPr>
        <w:t>РАЗДЕЛ 8. ТРЕБОВАНИЯ К ОБЪЕМУ И/ИЛИ СРОКУ ПРЕДОСТАВЛЕНИЯ ГАРАНТИЙ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9. ТРЕБОВАНИЯ ПО РЕМОНТОПРИГОДНОСТИ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10. ТРЕБОВАНИЯ К ОБСЛУЖИВАНИЮ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11. ЭКОЛОГИЧЕСКИЕ ТРЕБОВАНИЯ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12. ТРЕБОВАНИЯ ПО БЕЗОПАСНОСТИ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13. ТРЕБОВАНИЯ К КАЧЕСТВУ И КЛАССИФИКАЦИЯ ОБОРУДОВАНИЯ</w:t>
      </w:r>
    </w:p>
    <w:p w:rsidR="00974857" w:rsidRPr="002C6EAE" w:rsidRDefault="00974857" w:rsidP="00974857">
      <w:pPr>
        <w:spacing w:line="276" w:lineRule="auto"/>
        <w:ind w:left="1418" w:hanging="1418"/>
        <w:rPr>
          <w:color w:val="000000"/>
        </w:rPr>
      </w:pPr>
      <w:r w:rsidRPr="002C6EAE">
        <w:rPr>
          <w:color w:val="000000"/>
        </w:rPr>
        <w:t>РАЗДЕЛ 14. ТЕХНИЧЕСКОЕ СОПРОВОЖДЕНИЕ СТАНДАРТНОГО ПРОМЫШЛЕННОГО ОБОРУДОВАНИЯ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15. ДОПОЛНИТЕЛЬНЫЕ (ИНЫЕ) ТРЕБОВАНИЯ</w:t>
      </w:r>
    </w:p>
    <w:p w:rsidR="00974857" w:rsidRPr="002C6EAE" w:rsidRDefault="00974857" w:rsidP="00974857">
      <w:pPr>
        <w:ind w:left="1418" w:hanging="1418"/>
        <w:rPr>
          <w:color w:val="000000"/>
        </w:rPr>
      </w:pPr>
      <w:r w:rsidRPr="002C6EAE">
        <w:rPr>
          <w:color w:val="000000"/>
        </w:rPr>
        <w:t>РАЗДЕЛ 16. ТРЕБОВАНИЯ К КОЛИЧЕСТВУ И СРОКУ (ПЕРИОДИЧНОСТИ) ПОСТАВКИ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17. ТРЕБОВАНИЕ К ФОРМЕ ПРЕДСТАВЛЯЕМОЙ ИНФОРМАЦИИ</w:t>
      </w:r>
    </w:p>
    <w:p w:rsidR="00974857" w:rsidRPr="002C6EAE" w:rsidRDefault="00974857" w:rsidP="00974857">
      <w:pPr>
        <w:ind w:left="1418" w:hanging="1418"/>
        <w:rPr>
          <w:color w:val="000000"/>
        </w:rPr>
      </w:pPr>
      <w:r w:rsidRPr="002C6EAE">
        <w:rPr>
          <w:color w:val="000000"/>
        </w:rPr>
        <w:t>РАЗДЕЛ 18. ТРЕБОВАНИЯ К ТЕХНИЧЕСКОМУ ОБУЧЕНИЮ ПЕРСОНАЛА ЗАКАЗЧИКА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19. ПЕРЕЧЕНЬ ПРИНЯТЫХ СОКРАЩЕНИЙ</w:t>
      </w:r>
    </w:p>
    <w:p w:rsidR="00974857" w:rsidRPr="002C6EAE" w:rsidRDefault="00974857" w:rsidP="00974857">
      <w:pPr>
        <w:rPr>
          <w:color w:val="000000"/>
        </w:rPr>
      </w:pPr>
      <w:r w:rsidRPr="002C6EAE">
        <w:rPr>
          <w:color w:val="000000"/>
        </w:rPr>
        <w:t>РАЗДЕЛ 20. ПЕРЕЧЕНЬ ПРИЛОЖЕНИЙ</w:t>
      </w:r>
    </w:p>
    <w:p w:rsidR="00974857" w:rsidRDefault="00974857" w:rsidP="00974857"/>
    <w:p w:rsidR="00974857" w:rsidRDefault="00974857" w:rsidP="00974857"/>
    <w:p w:rsidR="00974857" w:rsidRDefault="00974857" w:rsidP="00974857"/>
    <w:p w:rsidR="00974857" w:rsidRDefault="00974857" w:rsidP="00974857">
      <w:bookmarkStart w:id="0" w:name="_GoBack"/>
      <w:bookmarkEnd w:id="0"/>
    </w:p>
    <w:p w:rsidR="00974857" w:rsidRDefault="00974857" w:rsidP="00974857"/>
    <w:p w:rsidR="00974857" w:rsidRDefault="00974857" w:rsidP="00974857">
      <w:pPr>
        <w:jc w:val="both"/>
      </w:pPr>
    </w:p>
    <w:p w:rsidR="00974857" w:rsidRDefault="00974857" w:rsidP="00974857">
      <w:pPr>
        <w:jc w:val="center"/>
      </w:pPr>
      <w:r>
        <w:lastRenderedPageBreak/>
        <w:t>РАЗДЕЛ 1. ОБЩИЕ СВЕДЕНИЯ</w:t>
      </w:r>
    </w:p>
    <w:p w:rsidR="00974857" w:rsidRDefault="00974857" w:rsidP="00974857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303"/>
        </w:trPr>
        <w:tc>
          <w:tcPr>
            <w:tcW w:w="10080" w:type="dxa"/>
          </w:tcPr>
          <w:p w:rsidR="00974857" w:rsidRDefault="00974857" w:rsidP="00D56749">
            <w:pPr>
              <w:jc w:val="center"/>
            </w:pPr>
            <w:r>
              <w:t>Подраздел 1.1 Наименование</w:t>
            </w:r>
          </w:p>
        </w:tc>
      </w:tr>
      <w:tr w:rsidR="00974857" w:rsidTr="00D56749">
        <w:trPr>
          <w:trHeight w:val="535"/>
        </w:trPr>
        <w:tc>
          <w:tcPr>
            <w:tcW w:w="10080" w:type="dxa"/>
          </w:tcPr>
          <w:p w:rsidR="00974857" w:rsidRDefault="00974857" w:rsidP="00D56749">
            <w:r>
              <w:t xml:space="preserve">            Комплекс контрольных устройств непрерывного обеспечения регистрации информации о скорости, режима труда и отдыха водителей (</w:t>
            </w:r>
            <w:r w:rsidRPr="00437C52">
              <w:t>с выполнением монтажных и пуско-наладочных работ</w:t>
            </w:r>
            <w:r>
              <w:t xml:space="preserve">): цифровой </w:t>
            </w:r>
            <w:proofErr w:type="spellStart"/>
            <w:r>
              <w:t>тахограф</w:t>
            </w:r>
            <w:proofErr w:type="spellEnd"/>
            <w:r>
              <w:t xml:space="preserve"> российского образца с блоком СКЗИ (далее ц</w:t>
            </w:r>
            <w:r w:rsidRPr="00C77F5B">
              <w:t xml:space="preserve">ифровой </w:t>
            </w:r>
            <w:proofErr w:type="spellStart"/>
            <w:r w:rsidRPr="00C77F5B">
              <w:t>тахограф</w:t>
            </w:r>
            <w:proofErr w:type="spellEnd"/>
            <w:r>
              <w:t>) или аналог</w:t>
            </w:r>
            <w:r w:rsidRPr="00B4787E">
              <w:t>. Все указания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 по тексту сопровождаются словами «или эквивалент».</w:t>
            </w:r>
          </w:p>
        </w:tc>
      </w:tr>
      <w:tr w:rsidR="00974857" w:rsidTr="00D56749">
        <w:trPr>
          <w:trHeight w:val="241"/>
        </w:trPr>
        <w:tc>
          <w:tcPr>
            <w:tcW w:w="10080" w:type="dxa"/>
          </w:tcPr>
          <w:p w:rsidR="00974857" w:rsidRDefault="00974857" w:rsidP="00D56749">
            <w:pPr>
              <w:jc w:val="center"/>
            </w:pPr>
            <w:r>
              <w:t>Подраздел 1.2 Сведения о новизне</w:t>
            </w:r>
          </w:p>
        </w:tc>
      </w:tr>
      <w:tr w:rsidR="00974857" w:rsidTr="00D56749">
        <w:trPr>
          <w:trHeight w:val="241"/>
        </w:trPr>
        <w:tc>
          <w:tcPr>
            <w:tcW w:w="10080" w:type="dxa"/>
          </w:tcPr>
          <w:p w:rsidR="00974857" w:rsidRDefault="00974857" w:rsidP="00D56749">
            <w:pPr>
              <w:jc w:val="both"/>
            </w:pPr>
            <w:r>
              <w:t xml:space="preserve">           Поставляемые устройства должны быть новыми</w:t>
            </w:r>
            <w:r w:rsidRPr="00FE747A">
              <w:t>, года выпуска 2013 или 2014</w:t>
            </w:r>
            <w:r w:rsidRPr="00C76C69">
              <w:t>, (</w:t>
            </w:r>
            <w:r>
              <w:t xml:space="preserve">не бывшими в употреблении, </w:t>
            </w:r>
            <w:r w:rsidRPr="00C76C69">
              <w:t>не допускается поставка выставочных образцов, а также оборудования, собранного из восстановленны</w:t>
            </w:r>
            <w:r>
              <w:t xml:space="preserve">х узлов). </w:t>
            </w:r>
            <w:r w:rsidRPr="00C77F5B">
              <w:rPr>
                <w:szCs w:val="32"/>
              </w:rPr>
              <w:t xml:space="preserve">Цифровой </w:t>
            </w:r>
            <w:proofErr w:type="spellStart"/>
            <w:r w:rsidRPr="00C77F5B">
              <w:rPr>
                <w:szCs w:val="32"/>
              </w:rPr>
              <w:t>тахограф</w:t>
            </w:r>
            <w:proofErr w:type="spellEnd"/>
            <w:r>
              <w:rPr>
                <w:szCs w:val="32"/>
              </w:rPr>
              <w:t xml:space="preserve">, </w:t>
            </w:r>
            <w:r w:rsidRPr="00C76C69">
              <w:t>дополнительное оборудование, инструмен</w:t>
            </w:r>
            <w:r>
              <w:t xml:space="preserve">ты, </w:t>
            </w:r>
            <w:r w:rsidRPr="00C76C69">
              <w:t xml:space="preserve"> должны быть поставлены комплектно, обеспечивать конструктивную и функциональную совместимость, и сохранять </w:t>
            </w:r>
            <w:r>
              <w:t xml:space="preserve">гарантийные обязательства заводов изготовителей  комплектующих. </w:t>
            </w:r>
            <w:r w:rsidRPr="00C77F5B">
              <w:t xml:space="preserve">Цифровой </w:t>
            </w:r>
            <w:proofErr w:type="spellStart"/>
            <w:r w:rsidRPr="00C77F5B">
              <w:t>тахограф</w:t>
            </w:r>
            <w:proofErr w:type="spellEnd"/>
            <w:r>
              <w:t xml:space="preserve"> и дополнительное оборудование должно быть свободно от прав третьих лиц.</w:t>
            </w:r>
          </w:p>
        </w:tc>
      </w:tr>
      <w:tr w:rsidR="00974857" w:rsidTr="00D56749">
        <w:trPr>
          <w:trHeight w:val="241"/>
        </w:trPr>
        <w:tc>
          <w:tcPr>
            <w:tcW w:w="10080" w:type="dxa"/>
          </w:tcPr>
          <w:p w:rsidR="00974857" w:rsidRPr="00C76C69" w:rsidRDefault="00974857" w:rsidP="00D56749">
            <w:pPr>
              <w:jc w:val="center"/>
            </w:pPr>
            <w:r>
              <w:t>Подраздел 1.3 Код ОКП</w:t>
            </w:r>
          </w:p>
        </w:tc>
      </w:tr>
      <w:tr w:rsidR="00974857" w:rsidTr="00D56749">
        <w:trPr>
          <w:trHeight w:val="241"/>
        </w:trPr>
        <w:tc>
          <w:tcPr>
            <w:tcW w:w="10080" w:type="dxa"/>
          </w:tcPr>
          <w:p w:rsidR="00974857" w:rsidRPr="00C76C69" w:rsidRDefault="00974857" w:rsidP="00D56749">
            <w:pPr>
              <w:jc w:val="both"/>
            </w:pPr>
            <w:r>
              <w:t>Код ОКП:  457383</w:t>
            </w:r>
          </w:p>
        </w:tc>
      </w:tr>
    </w:tbl>
    <w:p w:rsidR="00974857" w:rsidRDefault="00974857" w:rsidP="00974857">
      <w:pPr>
        <w:jc w:val="both"/>
      </w:pPr>
    </w:p>
    <w:p w:rsidR="00974857" w:rsidRDefault="00974857" w:rsidP="00974857">
      <w:pPr>
        <w:jc w:val="center"/>
      </w:pPr>
      <w:r>
        <w:t>РАЗДЕЛ 2. ОБЛАСТЬ ПРИМЕНЕНИЯ</w:t>
      </w:r>
    </w:p>
    <w:p w:rsidR="00974857" w:rsidRDefault="00974857" w:rsidP="00974857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303"/>
        </w:trPr>
        <w:tc>
          <w:tcPr>
            <w:tcW w:w="10080" w:type="dxa"/>
          </w:tcPr>
          <w:p w:rsidR="00974857" w:rsidRDefault="00974857" w:rsidP="00D56749">
            <w:pPr>
              <w:jc w:val="both"/>
            </w:pPr>
            <w:r w:rsidRPr="00CC2A45">
              <w:t xml:space="preserve">Цифровой </w:t>
            </w:r>
            <w:proofErr w:type="spellStart"/>
            <w:r w:rsidRPr="00CC2A45">
              <w:t>тахограф</w:t>
            </w:r>
            <w:proofErr w:type="spellEnd"/>
            <w:r>
              <w:t xml:space="preserve"> </w:t>
            </w:r>
            <w:proofErr w:type="gramStart"/>
            <w:r>
              <w:t>предназначен</w:t>
            </w:r>
            <w:proofErr w:type="gramEnd"/>
            <w:r>
              <w:t xml:space="preserve"> для регистрации режима движения, труда и отдыха водителей.</w:t>
            </w:r>
          </w:p>
        </w:tc>
      </w:tr>
    </w:tbl>
    <w:p w:rsidR="00974857" w:rsidRDefault="00974857" w:rsidP="00974857">
      <w:pPr>
        <w:jc w:val="both"/>
      </w:pPr>
    </w:p>
    <w:p w:rsidR="00974857" w:rsidRDefault="00974857" w:rsidP="00974857">
      <w:pPr>
        <w:jc w:val="center"/>
      </w:pPr>
      <w:r>
        <w:t>РАЗДЕЛ 3. УСЛОВИЯ ЭКСПЛУАТАЦИИ</w:t>
      </w:r>
    </w:p>
    <w:p w:rsidR="00974857" w:rsidRDefault="00974857" w:rsidP="00974857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303"/>
        </w:trPr>
        <w:tc>
          <w:tcPr>
            <w:tcW w:w="10080" w:type="dxa"/>
          </w:tcPr>
          <w:p w:rsidR="00974857" w:rsidRDefault="00974857" w:rsidP="00D56749">
            <w:pPr>
              <w:jc w:val="both"/>
            </w:pPr>
            <w:r w:rsidRPr="00CC2A45">
              <w:t xml:space="preserve">Цифровой </w:t>
            </w:r>
            <w:proofErr w:type="spellStart"/>
            <w:r w:rsidRPr="00CC2A45">
              <w:t>тахограф</w:t>
            </w:r>
            <w:proofErr w:type="spellEnd"/>
            <w:r>
              <w:t xml:space="preserve"> </w:t>
            </w:r>
            <w:proofErr w:type="gramStart"/>
            <w:r>
              <w:t>предназначен</w:t>
            </w:r>
            <w:proofErr w:type="gramEnd"/>
            <w:r>
              <w:t xml:space="preserve"> для всесезонной эксплуатации  с возможным температурным диапазоном от -40 до +70 градусов С.</w:t>
            </w:r>
          </w:p>
        </w:tc>
      </w:tr>
    </w:tbl>
    <w:p w:rsidR="00974857" w:rsidRDefault="00974857" w:rsidP="00974857">
      <w:pPr>
        <w:jc w:val="both"/>
      </w:pPr>
    </w:p>
    <w:p w:rsidR="00974857" w:rsidRDefault="00974857" w:rsidP="00974857">
      <w:pPr>
        <w:jc w:val="center"/>
      </w:pPr>
      <w:r>
        <w:t>РАЗДЕЛ 4. ТЕХНИЧЕСКИЕ ТРЕБОВАНИЯ</w:t>
      </w:r>
    </w:p>
    <w:p w:rsidR="00974857" w:rsidRDefault="00974857" w:rsidP="00974857">
      <w:pPr>
        <w:jc w:val="center"/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81"/>
      </w:tblGrid>
      <w:tr w:rsidR="00974857" w:rsidTr="00D56749">
        <w:trPr>
          <w:trHeight w:val="303"/>
        </w:trPr>
        <w:tc>
          <w:tcPr>
            <w:tcW w:w="9781" w:type="dxa"/>
          </w:tcPr>
          <w:p w:rsidR="00974857" w:rsidRDefault="00974857" w:rsidP="00D56749">
            <w:pPr>
              <w:jc w:val="center"/>
            </w:pPr>
            <w:r>
              <w:t>Подраздел 4.1 Основные параметры и размеры</w:t>
            </w:r>
          </w:p>
        </w:tc>
      </w:tr>
      <w:tr w:rsidR="00974857" w:rsidTr="00D56749">
        <w:trPr>
          <w:trHeight w:val="535"/>
        </w:trPr>
        <w:tc>
          <w:tcPr>
            <w:tcW w:w="9781" w:type="dxa"/>
          </w:tcPr>
          <w:p w:rsidR="00974857" w:rsidRDefault="00974857" w:rsidP="00D56749">
            <w:pPr>
              <w:jc w:val="center"/>
              <w:rPr>
                <w:b/>
              </w:rPr>
            </w:pPr>
            <w:r w:rsidRPr="00CC2A45">
              <w:rPr>
                <w:b/>
              </w:rPr>
              <w:t xml:space="preserve">Основные характеристики </w:t>
            </w:r>
            <w:proofErr w:type="gramStart"/>
            <w:r w:rsidRPr="00CC2A45">
              <w:rPr>
                <w:b/>
              </w:rPr>
              <w:t>цифрового</w:t>
            </w:r>
            <w:proofErr w:type="gramEnd"/>
            <w:r w:rsidRPr="00CC2A45">
              <w:rPr>
                <w:b/>
              </w:rPr>
              <w:t xml:space="preserve"> </w:t>
            </w:r>
            <w:proofErr w:type="spellStart"/>
            <w:r w:rsidRPr="00CC2A45">
              <w:rPr>
                <w:b/>
              </w:rPr>
              <w:t>тахографа</w:t>
            </w:r>
            <w:proofErr w:type="spellEnd"/>
            <w:r w:rsidRPr="00CC2A45">
              <w:rPr>
                <w:b/>
              </w:rPr>
              <w:t>:</w:t>
            </w:r>
          </w:p>
          <w:tbl>
            <w:tblPr>
              <w:tblW w:w="93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4702"/>
              <w:gridCol w:w="4678"/>
            </w:tblGrid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Напряжение питания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 xml:space="preserve">Универсальное от 10 до </w:t>
                  </w:r>
                  <w:r w:rsidRPr="00CD1D00">
                    <w:rPr>
                      <w:bCs/>
                      <w:sz w:val="20"/>
                      <w:szCs w:val="20"/>
                    </w:rPr>
                    <w:t>30В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Потребляемая мощность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не более </w:t>
                  </w:r>
                  <w:r w:rsidRPr="00CD1D00">
                    <w:rPr>
                      <w:b/>
                      <w:sz w:val="20"/>
                      <w:szCs w:val="20"/>
                    </w:rPr>
                    <w:t>15</w:t>
                  </w:r>
                  <w:r w:rsidRPr="00CD1D00">
                    <w:rPr>
                      <w:sz w:val="20"/>
                      <w:szCs w:val="20"/>
                    </w:rPr>
                    <w:t xml:space="preserve"> Вт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Диапазон измерения пути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от </w:t>
                  </w:r>
                  <w:r w:rsidRPr="00CD1D00">
                    <w:rPr>
                      <w:b/>
                      <w:sz w:val="20"/>
                      <w:szCs w:val="20"/>
                    </w:rPr>
                    <w:t>0</w:t>
                  </w:r>
                  <w:r w:rsidRPr="00CD1D00">
                    <w:rPr>
                      <w:sz w:val="20"/>
                      <w:szCs w:val="20"/>
                    </w:rPr>
                    <w:t xml:space="preserve"> до </w:t>
                  </w:r>
                  <w:r w:rsidRPr="00CD1D00">
                    <w:rPr>
                      <w:b/>
                      <w:sz w:val="20"/>
                      <w:szCs w:val="20"/>
                    </w:rPr>
                    <w:t>999999,9</w:t>
                  </w:r>
                  <w:r w:rsidRPr="00CD1D00">
                    <w:rPr>
                      <w:sz w:val="20"/>
                      <w:szCs w:val="20"/>
                    </w:rPr>
                    <w:t xml:space="preserve"> км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Разрешение при измерении пути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b/>
                      <w:sz w:val="20"/>
                      <w:szCs w:val="20"/>
                    </w:rPr>
                    <w:t>0,1</w:t>
                  </w:r>
                  <w:r w:rsidRPr="00CD1D00">
                    <w:rPr>
                      <w:sz w:val="20"/>
                      <w:szCs w:val="20"/>
                    </w:rPr>
                    <w:t xml:space="preserve"> км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Погрешность измерения пройдённого пути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>не более ±</w:t>
                  </w:r>
                  <w:r w:rsidRPr="00CD1D00">
                    <w:rPr>
                      <w:b/>
                      <w:sz w:val="20"/>
                      <w:szCs w:val="20"/>
                    </w:rPr>
                    <w:t xml:space="preserve">0,1 </w:t>
                  </w:r>
                  <w:r w:rsidRPr="00CD1D00">
                    <w:rPr>
                      <w:sz w:val="20"/>
                      <w:szCs w:val="20"/>
                    </w:rPr>
                    <w:t>км.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Пределы регистрации скорости движения транспортного средства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>от</w:t>
                  </w:r>
                  <w:r w:rsidRPr="00CD1D00">
                    <w:rPr>
                      <w:b/>
                      <w:sz w:val="20"/>
                      <w:szCs w:val="20"/>
                    </w:rPr>
                    <w:t xml:space="preserve"> 0</w:t>
                  </w:r>
                  <w:r w:rsidRPr="00CD1D00">
                    <w:rPr>
                      <w:sz w:val="20"/>
                      <w:szCs w:val="20"/>
                    </w:rPr>
                    <w:t xml:space="preserve"> до</w:t>
                  </w:r>
                  <w:r w:rsidRPr="00CD1D00">
                    <w:rPr>
                      <w:b/>
                      <w:sz w:val="20"/>
                      <w:szCs w:val="20"/>
                    </w:rPr>
                    <w:t xml:space="preserve"> 250</w:t>
                  </w:r>
                  <w:r w:rsidRPr="00CD1D00">
                    <w:rPr>
                      <w:sz w:val="20"/>
                      <w:szCs w:val="20"/>
                    </w:rPr>
                    <w:t xml:space="preserve"> км/ч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Разрешение измеряемой скорости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b/>
                      <w:sz w:val="20"/>
                      <w:szCs w:val="20"/>
                    </w:rPr>
                    <w:t>1</w:t>
                  </w:r>
                  <w:r w:rsidRPr="00CD1D00">
                    <w:rPr>
                      <w:sz w:val="20"/>
                      <w:szCs w:val="20"/>
                    </w:rPr>
                    <w:t xml:space="preserve"> км/ч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Предельная погрешность измерения скорости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± </w:t>
                  </w:r>
                  <w:r w:rsidRPr="00CD1D00">
                    <w:rPr>
                      <w:b/>
                      <w:sz w:val="20"/>
                      <w:szCs w:val="20"/>
                    </w:rPr>
                    <w:t>1</w:t>
                  </w:r>
                  <w:r w:rsidRPr="00CD1D00">
                    <w:rPr>
                      <w:sz w:val="20"/>
                      <w:szCs w:val="20"/>
                    </w:rPr>
                    <w:t xml:space="preserve"> км/ч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Температурный режим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от – </w:t>
                  </w:r>
                  <w:r w:rsidRPr="00CD1D00">
                    <w:rPr>
                      <w:b/>
                      <w:sz w:val="20"/>
                      <w:szCs w:val="20"/>
                    </w:rPr>
                    <w:t>40</w:t>
                  </w:r>
                  <w:r w:rsidRPr="00CD1D00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CD1D00">
                    <w:rPr>
                      <w:sz w:val="20"/>
                      <w:szCs w:val="20"/>
                    </w:rPr>
                    <w:t xml:space="preserve">С до + </w:t>
                  </w:r>
                  <w:r w:rsidRPr="00CD1D00">
                    <w:rPr>
                      <w:b/>
                      <w:sz w:val="20"/>
                      <w:szCs w:val="20"/>
                    </w:rPr>
                    <w:t>70</w:t>
                  </w:r>
                  <w:r w:rsidRPr="00CD1D00">
                    <w:rPr>
                      <w:sz w:val="20"/>
                      <w:szCs w:val="20"/>
                    </w:rPr>
                    <w:t xml:space="preserve"> </w:t>
                  </w:r>
                  <w:r w:rsidRPr="00CD1D00">
                    <w:rPr>
                      <w:sz w:val="20"/>
                      <w:szCs w:val="20"/>
                      <w:vertAlign w:val="superscript"/>
                    </w:rPr>
                    <w:t>0</w:t>
                  </w:r>
                  <w:r w:rsidRPr="00CD1D00">
                    <w:rPr>
                      <w:sz w:val="20"/>
                      <w:szCs w:val="20"/>
                    </w:rPr>
                    <w:t>С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  <w:vAlign w:val="center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 xml:space="preserve">Индикация  -  графический дисплей с подсветкой с возможностью отображения пиктограмм 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от</w:t>
                  </w:r>
                  <w:r>
                    <w:rPr>
                      <w:b/>
                      <w:sz w:val="20"/>
                      <w:szCs w:val="20"/>
                    </w:rPr>
                    <w:t xml:space="preserve"> </w:t>
                  </w:r>
                  <w:r w:rsidRPr="00CD1D00">
                    <w:rPr>
                      <w:b/>
                      <w:sz w:val="20"/>
                      <w:szCs w:val="20"/>
                    </w:rPr>
                    <w:t>3</w:t>
                  </w:r>
                  <w:r w:rsidRPr="00CD1D00">
                    <w:rPr>
                      <w:sz w:val="20"/>
                      <w:szCs w:val="20"/>
                    </w:rPr>
                    <w:t xml:space="preserve"> строк  х </w:t>
                  </w:r>
                  <w:r w:rsidRPr="00CD1D00">
                    <w:rPr>
                      <w:b/>
                      <w:sz w:val="20"/>
                      <w:szCs w:val="20"/>
                    </w:rPr>
                    <w:t xml:space="preserve">15 </w:t>
                  </w:r>
                  <w:r w:rsidRPr="00CD1D00">
                    <w:rPr>
                      <w:sz w:val="20"/>
                      <w:szCs w:val="20"/>
                    </w:rPr>
                    <w:t>символов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Место установки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ind w:right="827"/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>гнездо 1</w:t>
                  </w:r>
                  <w:r w:rsidRPr="00CD1D00">
                    <w:rPr>
                      <w:sz w:val="20"/>
                      <w:szCs w:val="20"/>
                      <w:lang w:val="en-US"/>
                    </w:rPr>
                    <w:t>DIN</w:t>
                  </w:r>
                  <w:r w:rsidRPr="00CD1D00">
                    <w:rPr>
                      <w:sz w:val="20"/>
                      <w:szCs w:val="20"/>
                    </w:rPr>
                    <w:t xml:space="preserve">  согласно </w:t>
                  </w:r>
                  <w:r w:rsidRPr="00CD1D00">
                    <w:rPr>
                      <w:sz w:val="20"/>
                      <w:szCs w:val="20"/>
                      <w:lang w:val="en-US"/>
                    </w:rPr>
                    <w:t>ISO</w:t>
                  </w:r>
                  <w:r w:rsidRPr="00CD1D00">
                    <w:rPr>
                      <w:sz w:val="20"/>
                      <w:szCs w:val="20"/>
                    </w:rPr>
                    <w:t xml:space="preserve"> 7736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1D0414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1D0414">
                    <w:rPr>
                      <w:b/>
                      <w:bCs/>
                      <w:sz w:val="20"/>
                      <w:szCs w:val="20"/>
                    </w:rPr>
                    <w:t xml:space="preserve">Навигационная система 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1D0414" w:rsidRDefault="00974857" w:rsidP="00D56749">
                  <w:pPr>
                    <w:jc w:val="right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Интерфейс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  <w:lang w:val="en-US"/>
                    </w:rPr>
                    <w:t>RS</w:t>
                  </w:r>
                  <w:r w:rsidRPr="00CD1D00">
                    <w:rPr>
                      <w:sz w:val="20"/>
                      <w:szCs w:val="20"/>
                    </w:rPr>
                    <w:t xml:space="preserve">232, </w:t>
                  </w:r>
                  <w:r w:rsidRPr="00CD1D00">
                    <w:rPr>
                      <w:sz w:val="20"/>
                      <w:szCs w:val="20"/>
                      <w:lang w:val="en-US"/>
                    </w:rPr>
                    <w:t>USB</w:t>
                  </w:r>
                  <w:r w:rsidRPr="00CD1D00">
                    <w:rPr>
                      <w:sz w:val="20"/>
                      <w:szCs w:val="20"/>
                    </w:rPr>
                    <w:t xml:space="preserve">, </w:t>
                  </w:r>
                  <w:r w:rsidRPr="00CD1D00">
                    <w:rPr>
                      <w:sz w:val="20"/>
                      <w:szCs w:val="20"/>
                      <w:lang w:val="en-US"/>
                    </w:rPr>
                    <w:t>GPRS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Количество кнопок управления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b/>
                      <w:sz w:val="20"/>
                      <w:szCs w:val="20"/>
                    </w:rPr>
                  </w:pPr>
                  <w:r w:rsidRPr="00CD1D00"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Количество карт-</w:t>
                  </w:r>
                  <w:proofErr w:type="spellStart"/>
                  <w:r w:rsidRPr="00CD1D00">
                    <w:rPr>
                      <w:b/>
                      <w:bCs/>
                      <w:sz w:val="20"/>
                      <w:szCs w:val="20"/>
                    </w:rPr>
                    <w:t>ридеров</w:t>
                  </w:r>
                  <w:proofErr w:type="spellEnd"/>
                  <w:r w:rsidRPr="00CD1D00">
                    <w:rPr>
                      <w:b/>
                      <w:bCs/>
                      <w:sz w:val="20"/>
                      <w:szCs w:val="20"/>
                    </w:rPr>
                    <w:t xml:space="preserve"> для Смарт-карт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b/>
                      <w:sz w:val="20"/>
                      <w:szCs w:val="20"/>
                    </w:rPr>
                  </w:pPr>
                  <w:r w:rsidRPr="00CD1D00">
                    <w:rPr>
                      <w:b/>
                      <w:sz w:val="20"/>
                      <w:szCs w:val="20"/>
                    </w:rPr>
                    <w:t>2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77188D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77188D">
                    <w:rPr>
                      <w:b/>
                      <w:bCs/>
                      <w:sz w:val="20"/>
                      <w:szCs w:val="20"/>
                    </w:rPr>
                    <w:t>Габаритные размеры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77188D" w:rsidRDefault="00974857" w:rsidP="00D56749">
                  <w:pPr>
                    <w:jc w:val="right"/>
                    <w:rPr>
                      <w:sz w:val="20"/>
                      <w:szCs w:val="20"/>
                    </w:rPr>
                  </w:pPr>
                  <w:r w:rsidRPr="0077188D">
                    <w:rPr>
                      <w:b/>
                      <w:sz w:val="20"/>
                      <w:szCs w:val="20"/>
                    </w:rPr>
                    <w:t>191</w:t>
                  </w:r>
                  <w:r w:rsidRPr="0077188D">
                    <w:rPr>
                      <w:sz w:val="20"/>
                      <w:szCs w:val="20"/>
                    </w:rPr>
                    <w:t>х</w:t>
                  </w:r>
                  <w:r w:rsidRPr="0077188D">
                    <w:rPr>
                      <w:b/>
                      <w:sz w:val="20"/>
                      <w:szCs w:val="20"/>
                    </w:rPr>
                    <w:t>187</w:t>
                  </w:r>
                  <w:r w:rsidRPr="0077188D">
                    <w:rPr>
                      <w:sz w:val="20"/>
                      <w:szCs w:val="20"/>
                    </w:rPr>
                    <w:t>х</w:t>
                  </w:r>
                  <w:r w:rsidRPr="0077188D">
                    <w:rPr>
                      <w:b/>
                      <w:sz w:val="20"/>
                      <w:szCs w:val="20"/>
                    </w:rPr>
                    <w:t xml:space="preserve">58 </w:t>
                  </w:r>
                  <w:r w:rsidRPr="0077188D">
                    <w:rPr>
                      <w:sz w:val="20"/>
                      <w:szCs w:val="20"/>
                    </w:rPr>
                    <w:t>мм</w:t>
                  </w:r>
                </w:p>
              </w:tc>
            </w:tr>
            <w:tr w:rsidR="00974857" w:rsidRPr="00CD1D00" w:rsidTr="00D56749">
              <w:trPr>
                <w:trHeight w:val="345"/>
              </w:trPr>
              <w:tc>
                <w:tcPr>
                  <w:tcW w:w="4702" w:type="dxa"/>
                  <w:shd w:val="clear" w:color="auto" w:fill="FFFFFF"/>
                </w:tcPr>
                <w:p w:rsidR="00974857" w:rsidRPr="0077188D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77188D">
                    <w:rPr>
                      <w:b/>
                      <w:bCs/>
                      <w:sz w:val="20"/>
                      <w:szCs w:val="20"/>
                    </w:rPr>
                    <w:lastRenderedPageBreak/>
                    <w:t>Масса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77188D" w:rsidRDefault="00974857" w:rsidP="00D56749">
                  <w:pPr>
                    <w:jc w:val="right"/>
                    <w:rPr>
                      <w:sz w:val="20"/>
                      <w:szCs w:val="20"/>
                    </w:rPr>
                  </w:pPr>
                  <w:r w:rsidRPr="0077188D">
                    <w:rPr>
                      <w:b/>
                      <w:sz w:val="20"/>
                      <w:szCs w:val="20"/>
                    </w:rPr>
                    <w:t>1,1</w:t>
                  </w:r>
                  <w:r w:rsidRPr="0077188D">
                    <w:rPr>
                      <w:sz w:val="20"/>
                      <w:szCs w:val="20"/>
                    </w:rPr>
                    <w:t xml:space="preserve"> кг.</w:t>
                  </w:r>
                </w:p>
              </w:tc>
            </w:tr>
            <w:tr w:rsidR="00974857" w:rsidRPr="00180392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Расходные материалы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термохимическая бумага -  </w:t>
                  </w:r>
                  <w:r w:rsidRPr="00CD1D00">
                    <w:rPr>
                      <w:b/>
                      <w:sz w:val="20"/>
                      <w:szCs w:val="20"/>
                    </w:rPr>
                    <w:t>57</w:t>
                  </w:r>
                  <w:r w:rsidRPr="00CD1D00">
                    <w:rPr>
                      <w:sz w:val="20"/>
                      <w:szCs w:val="20"/>
                    </w:rPr>
                    <w:t xml:space="preserve"> мм, </w:t>
                  </w:r>
                </w:p>
                <w:p w:rsidR="00974857" w:rsidRPr="0081014C" w:rsidRDefault="00974857" w:rsidP="00D56749">
                  <w:pPr>
                    <w:jc w:val="right"/>
                    <w:rPr>
                      <w:color w:val="000000"/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диаметром </w:t>
                  </w:r>
                  <w:r w:rsidRPr="00CD1D00">
                    <w:rPr>
                      <w:b/>
                      <w:sz w:val="20"/>
                      <w:szCs w:val="20"/>
                    </w:rPr>
                    <w:t>30</w:t>
                  </w:r>
                  <w:r w:rsidRPr="00CD1D00">
                    <w:rPr>
                      <w:sz w:val="20"/>
                      <w:szCs w:val="20"/>
                    </w:rPr>
                    <w:t xml:space="preserve"> мм.</w:t>
                  </w:r>
                </w:p>
              </w:tc>
            </w:tr>
          </w:tbl>
          <w:p w:rsidR="00974857" w:rsidRDefault="00974857" w:rsidP="00D56749">
            <w:pPr>
              <w:jc w:val="both"/>
            </w:pPr>
          </w:p>
        </w:tc>
      </w:tr>
      <w:tr w:rsidR="00974857" w:rsidTr="00D56749">
        <w:trPr>
          <w:trHeight w:val="241"/>
        </w:trPr>
        <w:tc>
          <w:tcPr>
            <w:tcW w:w="9781" w:type="dxa"/>
          </w:tcPr>
          <w:p w:rsidR="00974857" w:rsidRDefault="00974857" w:rsidP="00D56749">
            <w:pPr>
              <w:jc w:val="center"/>
            </w:pPr>
            <w:r>
              <w:lastRenderedPageBreak/>
              <w:t>Подраздел 4.2 Основные технико-экономические и эксплуатационные показатели</w:t>
            </w:r>
          </w:p>
        </w:tc>
      </w:tr>
      <w:tr w:rsidR="00974857" w:rsidTr="00D56749">
        <w:trPr>
          <w:trHeight w:val="241"/>
        </w:trPr>
        <w:tc>
          <w:tcPr>
            <w:tcW w:w="9781" w:type="dxa"/>
          </w:tcPr>
          <w:p w:rsidR="00974857" w:rsidRPr="00F64566" w:rsidRDefault="00974857" w:rsidP="00D56749"/>
          <w:p w:rsidR="00974857" w:rsidRPr="00F64566" w:rsidRDefault="00974857" w:rsidP="00D56749">
            <w:r w:rsidRPr="00F64566">
              <w:t xml:space="preserve">I.В состав </w:t>
            </w:r>
            <w:proofErr w:type="gramStart"/>
            <w:r w:rsidRPr="00F64566">
              <w:t>цифрового</w:t>
            </w:r>
            <w:proofErr w:type="gramEnd"/>
            <w:r w:rsidRPr="00F64566">
              <w:t xml:space="preserve"> </w:t>
            </w:r>
            <w:proofErr w:type="spellStart"/>
            <w:r w:rsidRPr="00F64566">
              <w:t>тахографа</w:t>
            </w:r>
            <w:proofErr w:type="spellEnd"/>
            <w:r w:rsidRPr="00F64566">
              <w:t xml:space="preserve"> должно входить бортовое устройство и следующие внешние компоненты:</w:t>
            </w:r>
          </w:p>
          <w:p w:rsidR="00974857" w:rsidRDefault="00974857" w:rsidP="00D56749">
            <w:r>
              <w:t xml:space="preserve">1. Карты </w:t>
            </w:r>
            <w:proofErr w:type="spellStart"/>
            <w:r>
              <w:t>тахографа</w:t>
            </w:r>
            <w:proofErr w:type="spellEnd"/>
            <w:r>
              <w:t xml:space="preserve"> (далее - карты):</w:t>
            </w:r>
          </w:p>
          <w:p w:rsidR="00974857" w:rsidRDefault="00974857" w:rsidP="00D56749">
            <w:r>
              <w:t xml:space="preserve">1.1. Карта водителя для </w:t>
            </w:r>
            <w:proofErr w:type="spellStart"/>
            <w:r>
              <w:t>тахографа</w:t>
            </w:r>
            <w:proofErr w:type="spellEnd"/>
            <w:r>
              <w:t xml:space="preserve"> российского образца.</w:t>
            </w:r>
          </w:p>
          <w:p w:rsidR="00974857" w:rsidRDefault="00974857" w:rsidP="00D56749">
            <w:r>
              <w:t xml:space="preserve">1.2. Карта предприятия для </w:t>
            </w:r>
            <w:proofErr w:type="spellStart"/>
            <w:r>
              <w:t>тахографа</w:t>
            </w:r>
            <w:proofErr w:type="spellEnd"/>
            <w:r>
              <w:t xml:space="preserve"> российского образца.</w:t>
            </w:r>
          </w:p>
          <w:p w:rsidR="00974857" w:rsidRDefault="00974857" w:rsidP="00D56749">
            <w:r>
              <w:t>2. Датчик движения;</w:t>
            </w:r>
          </w:p>
          <w:p w:rsidR="00974857" w:rsidRDefault="00974857" w:rsidP="00D56749">
            <w:r>
              <w:t xml:space="preserve">3. Комплект монтажных частей для соединения компонентов </w:t>
            </w:r>
            <w:proofErr w:type="spellStart"/>
            <w:r>
              <w:t>тахографа</w:t>
            </w:r>
            <w:proofErr w:type="spellEnd"/>
            <w:r>
              <w:t xml:space="preserve"> и их установки на транспортном средстве.</w:t>
            </w:r>
          </w:p>
          <w:p w:rsidR="00974857" w:rsidRDefault="00974857" w:rsidP="00D56749">
            <w:r>
              <w:t>4. Бортовое устройство должно иметь защищенный от вскрытия опломбированный корпус и содержать внутри:</w:t>
            </w:r>
          </w:p>
          <w:p w:rsidR="00974857" w:rsidRDefault="00974857" w:rsidP="00D56749">
            <w:r>
              <w:t>4.1. Устройство обработки данных;</w:t>
            </w:r>
          </w:p>
          <w:p w:rsidR="00974857" w:rsidRDefault="00974857" w:rsidP="00D56749">
            <w:r>
              <w:t>4.2. Программное обеспечение для устройства обработки данных, записанное на электронные носители информации;</w:t>
            </w:r>
          </w:p>
          <w:p w:rsidR="00974857" w:rsidRDefault="00974857" w:rsidP="00D56749">
            <w:r>
              <w:t xml:space="preserve">4.3. Программно-аппаратное шифровальное (криптографическое) средство (далее - блок СКЗИ </w:t>
            </w:r>
            <w:proofErr w:type="spellStart"/>
            <w:r>
              <w:t>тахографа</w:t>
            </w:r>
            <w:proofErr w:type="spellEnd"/>
            <w:r>
              <w:t>), реализующее алгоритмы криптографического преобразования информации и обеспечивающее:</w:t>
            </w:r>
          </w:p>
          <w:p w:rsidR="00974857" w:rsidRDefault="00974857" w:rsidP="00D56749">
            <w:r>
              <w:t>– аутентификацию;</w:t>
            </w:r>
          </w:p>
          <w:p w:rsidR="00974857" w:rsidRDefault="00974857" w:rsidP="00D56749">
            <w:r>
              <w:t xml:space="preserve">– регистрацию информации в некорректируемом виде в защищенной памяти (далее - защищенный архив блока СКЗИ </w:t>
            </w:r>
            <w:proofErr w:type="spellStart"/>
            <w:r>
              <w:t>тахографа</w:t>
            </w:r>
            <w:proofErr w:type="spellEnd"/>
            <w:r>
              <w:t>);</w:t>
            </w:r>
          </w:p>
          <w:p w:rsidR="00974857" w:rsidRDefault="00974857" w:rsidP="00D56749">
            <w:r>
              <w:t>– хранение информации ограниченного доступа, используемой для создания электронной подписи и проверки электронной подписи (далее - ключевой информации), и аутентифицирующей информации;</w:t>
            </w:r>
          </w:p>
          <w:p w:rsidR="00974857" w:rsidRDefault="00974857" w:rsidP="00D56749">
            <w:r>
              <w:t>4.4. Блок памяти бортового устройства для хранения данных, не требующих регистрации в некорректируемом виде;</w:t>
            </w:r>
          </w:p>
          <w:p w:rsidR="00974857" w:rsidRDefault="00974857" w:rsidP="00D56749">
            <w:r>
              <w:t xml:space="preserve">4.6. Датчики ускорения (необходимость установки определяется организацией-изготовителем </w:t>
            </w:r>
            <w:proofErr w:type="spellStart"/>
            <w:r>
              <w:t>тахографа</w:t>
            </w:r>
            <w:proofErr w:type="spellEnd"/>
            <w:r>
              <w:t>);</w:t>
            </w:r>
          </w:p>
          <w:p w:rsidR="00974857" w:rsidRDefault="00974857" w:rsidP="00D56749">
            <w:r>
              <w:t>4.7. Два устройства ввода карт (считывающие устройства);</w:t>
            </w:r>
          </w:p>
          <w:p w:rsidR="00974857" w:rsidRDefault="00974857" w:rsidP="00D56749">
            <w:r>
              <w:t>4.8. Средство отображения информации (дисплей);</w:t>
            </w:r>
          </w:p>
          <w:p w:rsidR="00974857" w:rsidRDefault="00974857" w:rsidP="00D56749">
            <w:r>
              <w:t>4.9. Печатающее устройство;</w:t>
            </w:r>
          </w:p>
          <w:p w:rsidR="00974857" w:rsidRDefault="00974857" w:rsidP="00D56749">
            <w:r>
              <w:t>4.10. Средства визуального и звукового предупреждения;</w:t>
            </w:r>
          </w:p>
          <w:p w:rsidR="00974857" w:rsidRDefault="00974857" w:rsidP="00D56749">
            <w:r>
              <w:t>4.11. Разъем для выполнения сервисных функций, загрузки (выгрузки) данных;</w:t>
            </w:r>
          </w:p>
          <w:p w:rsidR="00974857" w:rsidRDefault="00974857" w:rsidP="00D56749">
            <w:r>
              <w:t>4.12. Разъемы для подключения бортового устройства к транспортному средству.</w:t>
            </w:r>
          </w:p>
          <w:p w:rsidR="00974857" w:rsidRDefault="00974857" w:rsidP="00D56749">
            <w:pPr>
              <w:jc w:val="both"/>
            </w:pPr>
          </w:p>
          <w:p w:rsidR="00974857" w:rsidRPr="00F64566" w:rsidRDefault="00974857" w:rsidP="00D56749">
            <w:r w:rsidRPr="00F64566">
              <w:t xml:space="preserve">II . Дополнительные требования к </w:t>
            </w:r>
            <w:proofErr w:type="spellStart"/>
            <w:r w:rsidRPr="00F64566">
              <w:t>тахографу</w:t>
            </w:r>
            <w:proofErr w:type="spellEnd"/>
          </w:p>
          <w:p w:rsidR="00974857" w:rsidRPr="00C02F80" w:rsidRDefault="00974857" w:rsidP="00974857">
            <w:pPr>
              <w:pStyle w:val="afff0"/>
              <w:numPr>
                <w:ilvl w:val="0"/>
                <w:numId w:val="36"/>
              </w:numPr>
              <w:spacing w:after="0" w:line="240" w:lineRule="auto"/>
            </w:pPr>
            <w:proofErr w:type="spellStart"/>
            <w:r w:rsidRPr="00C02F80">
              <w:t>Тахограф</w:t>
            </w:r>
            <w:proofErr w:type="spellEnd"/>
            <w:r w:rsidRPr="00C02F80">
              <w:t xml:space="preserve"> обеспечивает возможность:</w:t>
            </w:r>
          </w:p>
          <w:p w:rsidR="00974857" w:rsidRPr="00C02F80" w:rsidRDefault="00974857" w:rsidP="00974857">
            <w:pPr>
              <w:widowControl w:val="0"/>
              <w:numPr>
                <w:ilvl w:val="0"/>
                <w:numId w:val="35"/>
              </w:numPr>
              <w:tabs>
                <w:tab w:val="left" w:pos="241"/>
              </w:tabs>
              <w:ind w:left="0" w:firstLine="0"/>
            </w:pPr>
            <w:r w:rsidRPr="00C02F80">
              <w:t>подключения к импульсному датчику скорости, установленному на транспортном средстве;</w:t>
            </w:r>
          </w:p>
          <w:p w:rsidR="00974857" w:rsidRPr="00C02F80" w:rsidRDefault="00974857" w:rsidP="00974857">
            <w:pPr>
              <w:widowControl w:val="0"/>
              <w:numPr>
                <w:ilvl w:val="0"/>
                <w:numId w:val="35"/>
              </w:numPr>
              <w:tabs>
                <w:tab w:val="left" w:pos="241"/>
              </w:tabs>
              <w:ind w:left="0" w:firstLine="0"/>
            </w:pPr>
            <w:r w:rsidRPr="00C02F80">
              <w:t xml:space="preserve">использования на транспортных средствах класса </w:t>
            </w:r>
            <w:r w:rsidRPr="00F64566">
              <w:t>FL</w:t>
            </w:r>
            <w:r w:rsidRPr="00C02F80">
              <w:t xml:space="preserve"> и АТ (п. 9.1.1.2 ДОПОГ), предназначенных  для перевозки опасных грузов</w:t>
            </w:r>
            <w:r>
              <w:t xml:space="preserve"> и пассажиров</w:t>
            </w:r>
            <w:r w:rsidRPr="00C02F80">
              <w:t>.</w:t>
            </w:r>
          </w:p>
          <w:p w:rsidR="00974857" w:rsidRPr="00C02F80" w:rsidRDefault="00974857" w:rsidP="00974857">
            <w:pPr>
              <w:pStyle w:val="afff0"/>
              <w:numPr>
                <w:ilvl w:val="0"/>
                <w:numId w:val="36"/>
              </w:numPr>
              <w:spacing w:after="0" w:line="240" w:lineRule="auto"/>
            </w:pPr>
            <w:r w:rsidRPr="00C02F80">
              <w:t xml:space="preserve">Наличие двойного влагозащитного покрытия </w:t>
            </w:r>
            <w:proofErr w:type="spellStart"/>
            <w:r w:rsidRPr="00C02F80">
              <w:t>субблоков</w:t>
            </w:r>
            <w:proofErr w:type="spellEnd"/>
            <w:r w:rsidRPr="00C02F80">
              <w:t xml:space="preserve"> </w:t>
            </w:r>
            <w:proofErr w:type="spellStart"/>
            <w:r w:rsidRPr="00C02F80">
              <w:t>тахографа</w:t>
            </w:r>
            <w:proofErr w:type="spellEnd"/>
            <w:r w:rsidRPr="00C02F80">
              <w:t xml:space="preserve">, гарантирующего работу </w:t>
            </w:r>
            <w:proofErr w:type="spellStart"/>
            <w:r w:rsidRPr="00C02F80">
              <w:t>тахографа</w:t>
            </w:r>
            <w:proofErr w:type="spellEnd"/>
            <w:r w:rsidRPr="00C02F80">
              <w:t xml:space="preserve"> в тяжелых условиях эксплуатации автомобиля. </w:t>
            </w:r>
          </w:p>
          <w:p w:rsidR="00974857" w:rsidRDefault="00974857" w:rsidP="00974857">
            <w:pPr>
              <w:pStyle w:val="afff0"/>
              <w:numPr>
                <w:ilvl w:val="0"/>
                <w:numId w:val="36"/>
              </w:numPr>
              <w:spacing w:after="0" w:line="240" w:lineRule="auto"/>
              <w:jc w:val="both"/>
            </w:pPr>
            <w:r w:rsidRPr="00E1285B">
              <w:t xml:space="preserve">Металлический корпус </w:t>
            </w:r>
            <w:proofErr w:type="spellStart"/>
            <w:r w:rsidRPr="00E1285B">
              <w:t>тахографа</w:t>
            </w:r>
            <w:proofErr w:type="spellEnd"/>
            <w:r w:rsidRPr="00E1285B">
              <w:t>.</w:t>
            </w:r>
          </w:p>
          <w:p w:rsidR="00974857" w:rsidRPr="00F64566" w:rsidRDefault="00974857" w:rsidP="00D56749"/>
          <w:p w:rsidR="00974857" w:rsidRDefault="00974857" w:rsidP="00D56749">
            <w:r w:rsidRPr="00F64566">
              <w:t xml:space="preserve">III. Типы карт </w:t>
            </w:r>
            <w:proofErr w:type="gramStart"/>
            <w:r w:rsidRPr="00F64566">
              <w:t>цифрового</w:t>
            </w:r>
            <w:proofErr w:type="gramEnd"/>
            <w:r w:rsidRPr="00F64566">
              <w:t xml:space="preserve"> </w:t>
            </w:r>
            <w:proofErr w:type="spellStart"/>
            <w:r w:rsidRPr="00F64566">
              <w:t>тахографа</w:t>
            </w:r>
            <w:proofErr w:type="spellEnd"/>
            <w:r w:rsidRPr="00F64566">
              <w:t>:</w:t>
            </w:r>
          </w:p>
          <w:p w:rsidR="00974857" w:rsidRDefault="00974857" w:rsidP="00D56749">
            <w:r>
              <w:t>–  карта водителя – должна обеспечивать идентификацию и аутентификацию водителя с использованием шифровальных (криптографических) средств, а также хранение данных о деятельности водителя;</w:t>
            </w:r>
          </w:p>
          <w:p w:rsidR="00974857" w:rsidRDefault="00974857" w:rsidP="00D56749">
            <w:r>
              <w:lastRenderedPageBreak/>
              <w:t xml:space="preserve">– карта предприятия – должна обеспечивать идентификацию и аутентификацию юридических лиц и индивидуальных предпринимателей, осуществляющих на территории Российской Федерации деятельность, связанную с эксплуатацией транспортных средств (далее - транспортные предприятия), с использованием шифровальных (криптографических) средств, установку блокировки (ограничения) доступа к данным </w:t>
            </w:r>
            <w:proofErr w:type="spellStart"/>
            <w:r>
              <w:t>тахографа</w:t>
            </w:r>
            <w:proofErr w:type="spellEnd"/>
            <w:r>
              <w:t xml:space="preserve"> и данным карт водителей.</w:t>
            </w:r>
          </w:p>
          <w:p w:rsidR="00974857" w:rsidRPr="00F64566" w:rsidRDefault="00974857" w:rsidP="00D56749"/>
          <w:p w:rsidR="00974857" w:rsidRDefault="00974857" w:rsidP="00D56749">
            <w:proofErr w:type="spellStart"/>
            <w:r w:rsidRPr="00F64566">
              <w:t>IV.Функции</w:t>
            </w:r>
            <w:proofErr w:type="spellEnd"/>
            <w:r w:rsidRPr="00F64566">
              <w:t xml:space="preserve"> цифрового </w:t>
            </w:r>
            <w:proofErr w:type="spellStart"/>
            <w:r w:rsidRPr="00F64566">
              <w:t>тахографа</w:t>
            </w:r>
            <w:proofErr w:type="spellEnd"/>
            <w:r w:rsidRPr="00F64566">
              <w:t xml:space="preserve"> и требования к его конструкции:</w:t>
            </w:r>
          </w:p>
          <w:p w:rsidR="00974857" w:rsidRDefault="00974857" w:rsidP="00D56749">
            <w:r w:rsidRPr="001E23D2">
              <w:t>1</w:t>
            </w:r>
            <w:r>
              <w:t xml:space="preserve">. </w:t>
            </w:r>
            <w:proofErr w:type="spellStart"/>
            <w:r>
              <w:t>Тахограф</w:t>
            </w:r>
            <w:proofErr w:type="spellEnd"/>
            <w:r>
              <w:t xml:space="preserve"> </w:t>
            </w:r>
            <w:proofErr w:type="gramStart"/>
            <w:r>
              <w:t>должен</w:t>
            </w:r>
            <w:proofErr w:type="gramEnd"/>
            <w:r>
              <w:t xml:space="preserve"> при работе с картами обеспечивать:</w:t>
            </w:r>
          </w:p>
          <w:p w:rsidR="00974857" w:rsidRDefault="00974857" w:rsidP="00D56749">
            <w:r>
              <w:t>1.1. Регистрацию фактов ввода и извлечения карт;</w:t>
            </w:r>
          </w:p>
          <w:p w:rsidR="00974857" w:rsidRDefault="00974857" w:rsidP="00D56749">
            <w:r>
              <w:t>1.2. Определение типа карты и контроль срока ее действия;</w:t>
            </w:r>
          </w:p>
          <w:p w:rsidR="00974857" w:rsidRDefault="00974857" w:rsidP="00D56749">
            <w:r>
              <w:t xml:space="preserve">1.3. Разграничение доступа к управлению функциями и данным </w:t>
            </w:r>
            <w:proofErr w:type="spellStart"/>
            <w:r>
              <w:t>тахографа</w:t>
            </w:r>
            <w:proofErr w:type="spellEnd"/>
            <w:r>
              <w:t xml:space="preserve"> в зависимости от типа вставленной в него карты;</w:t>
            </w:r>
          </w:p>
          <w:p w:rsidR="00974857" w:rsidRDefault="00974857" w:rsidP="00D56749">
            <w:r>
              <w:t xml:space="preserve">1.4. Взаимную аутентификацию карты и блока СКЗИ </w:t>
            </w:r>
            <w:proofErr w:type="spellStart"/>
            <w:r>
              <w:t>тахографа</w:t>
            </w:r>
            <w:proofErr w:type="spellEnd"/>
            <w:r>
              <w:t xml:space="preserve"> с использованием шифровальных (криптографических) средств;</w:t>
            </w:r>
          </w:p>
          <w:p w:rsidR="00974857" w:rsidRDefault="00974857" w:rsidP="00D56749">
            <w:r>
              <w:t>1.5. Запись в память карты информации в некорректируемом виде;</w:t>
            </w:r>
          </w:p>
          <w:p w:rsidR="00974857" w:rsidRDefault="00974857" w:rsidP="00D56749">
            <w:r>
              <w:t xml:space="preserve">1.6. Механическую блокировку карты после её ввода в слот </w:t>
            </w:r>
            <w:proofErr w:type="spellStart"/>
            <w:r>
              <w:t>тахографа</w:t>
            </w:r>
            <w:proofErr w:type="spellEnd"/>
            <w:r>
              <w:t>;</w:t>
            </w:r>
          </w:p>
          <w:p w:rsidR="00974857" w:rsidRDefault="00974857" w:rsidP="00D56749">
            <w:r>
              <w:t xml:space="preserve">1.7. Извлечение карты водителя только при остановке транспортного средства и после записи данных о деятельности водителя из </w:t>
            </w:r>
            <w:proofErr w:type="spellStart"/>
            <w:r>
              <w:t>тахографа</w:t>
            </w:r>
            <w:proofErr w:type="spellEnd"/>
            <w:r>
              <w:t xml:space="preserve"> в память карты.</w:t>
            </w:r>
          </w:p>
          <w:p w:rsidR="00974857" w:rsidRPr="00F64566" w:rsidRDefault="00974857" w:rsidP="00D56749"/>
          <w:p w:rsidR="00974857" w:rsidRDefault="00974857" w:rsidP="00D56749">
            <w:proofErr w:type="spellStart"/>
            <w:r w:rsidRPr="00F64566">
              <w:t>V.Цифровой</w:t>
            </w:r>
            <w:proofErr w:type="spellEnd"/>
            <w:r w:rsidRPr="00F64566">
              <w:t xml:space="preserve"> </w:t>
            </w:r>
            <w:proofErr w:type="spellStart"/>
            <w:r w:rsidRPr="00F64566">
              <w:t>тахограф</w:t>
            </w:r>
            <w:proofErr w:type="spellEnd"/>
            <w:r w:rsidRPr="00F64566">
              <w:t xml:space="preserve"> должен обеспечивать вывод на дисплей:</w:t>
            </w:r>
          </w:p>
          <w:p w:rsidR="00974857" w:rsidRDefault="00974857" w:rsidP="00D56749">
            <w:r>
              <w:t>1. Предупреждающей информации:</w:t>
            </w:r>
          </w:p>
          <w:p w:rsidR="00974857" w:rsidRDefault="00974857" w:rsidP="00D56749">
            <w:r>
              <w:t>1.1. О превышении установленной для транспортного средства скорости движения;</w:t>
            </w:r>
          </w:p>
          <w:p w:rsidR="00974857" w:rsidRDefault="00974857" w:rsidP="00D56749">
            <w:r>
              <w:t>1.2. О вводе недействительной карты;</w:t>
            </w:r>
          </w:p>
          <w:p w:rsidR="00974857" w:rsidRDefault="00974857" w:rsidP="00D56749">
            <w:r>
              <w:t>1.3. Об управлении без карты;</w:t>
            </w:r>
          </w:p>
          <w:p w:rsidR="00974857" w:rsidRDefault="00974857" w:rsidP="00D56749">
            <w:r>
              <w:t>1.4. О неисправности карты, возникшей в процессе работы;</w:t>
            </w:r>
          </w:p>
          <w:p w:rsidR="00974857" w:rsidRDefault="00974857" w:rsidP="00D56749">
            <w:r>
              <w:t>1.5. О нестыковке во времени;</w:t>
            </w:r>
          </w:p>
          <w:p w:rsidR="00974857" w:rsidRDefault="00974857" w:rsidP="00D56749">
            <w:r>
              <w:t>1.6. О виде неисправности;</w:t>
            </w:r>
          </w:p>
          <w:p w:rsidR="00974857" w:rsidRDefault="00974857" w:rsidP="00D56749">
            <w:r>
              <w:t xml:space="preserve">1.7. Об окончании срока службы блока СКЗИ </w:t>
            </w:r>
            <w:proofErr w:type="spellStart"/>
            <w:r>
              <w:t>тахографа</w:t>
            </w:r>
            <w:proofErr w:type="spellEnd"/>
            <w:r>
              <w:t>;</w:t>
            </w:r>
          </w:p>
          <w:p w:rsidR="00974857" w:rsidRDefault="00974857" w:rsidP="00D56749">
            <w:r>
              <w:t xml:space="preserve">1.8. О сбоях, неисправностях (отказах) </w:t>
            </w:r>
            <w:proofErr w:type="spellStart"/>
            <w:r>
              <w:t>тахографа</w:t>
            </w:r>
            <w:proofErr w:type="spellEnd"/>
            <w:r>
              <w:t>;</w:t>
            </w:r>
          </w:p>
          <w:p w:rsidR="00974857" w:rsidRDefault="00974857" w:rsidP="00D56749">
            <w:r>
              <w:t>1.9. О случаях прекращения питания бортового устройства в течение более 10 секунд, за исключением случаев отключения питания в режиме "корректировка установочных данных":</w:t>
            </w:r>
          </w:p>
          <w:p w:rsidR="00974857" w:rsidRDefault="00974857" w:rsidP="00D56749">
            <w:r>
              <w:t xml:space="preserve">2. Данные из памяти </w:t>
            </w:r>
            <w:proofErr w:type="spellStart"/>
            <w:r>
              <w:t>тахографа</w:t>
            </w:r>
            <w:proofErr w:type="spellEnd"/>
            <w:r>
              <w:t>:</w:t>
            </w:r>
          </w:p>
          <w:p w:rsidR="00974857" w:rsidRDefault="00974857" w:rsidP="00D56749">
            <w:r>
              <w:t>2.1. О деятельности водителей;</w:t>
            </w:r>
          </w:p>
          <w:p w:rsidR="00974857" w:rsidRDefault="00974857" w:rsidP="00D56749">
            <w:r>
              <w:t>2.2. О превышении скорости;</w:t>
            </w:r>
          </w:p>
          <w:p w:rsidR="00974857" w:rsidRDefault="00974857" w:rsidP="00D56749">
            <w:r>
              <w:t>2.3. О расстоянии, пройденном транспортным средством;</w:t>
            </w:r>
          </w:p>
          <w:p w:rsidR="00974857" w:rsidRDefault="00974857" w:rsidP="00D56749">
            <w:r>
              <w:t>2.4. О событиях и неисправностях;</w:t>
            </w:r>
          </w:p>
          <w:p w:rsidR="00974857" w:rsidRDefault="00974857" w:rsidP="00D56749">
            <w:r>
              <w:t>3. Должен содержать иную информацию:</w:t>
            </w:r>
          </w:p>
          <w:p w:rsidR="00974857" w:rsidRDefault="00974857" w:rsidP="00D56749">
            <w:r>
              <w:t>3.1. О загрузке данных на внешние устройства из защищенного архива и из карты;</w:t>
            </w:r>
          </w:p>
          <w:p w:rsidR="00974857" w:rsidRDefault="00974857" w:rsidP="00D56749">
            <w:r>
              <w:t xml:space="preserve">3.2. Данные из блока СКЗИ </w:t>
            </w:r>
            <w:proofErr w:type="spellStart"/>
            <w:r>
              <w:t>тахографа</w:t>
            </w:r>
            <w:proofErr w:type="spellEnd"/>
            <w:r>
              <w:t xml:space="preserve">: заводской номер блока СКЗИ </w:t>
            </w:r>
            <w:proofErr w:type="spellStart"/>
            <w:r>
              <w:t>тахографа</w:t>
            </w:r>
            <w:proofErr w:type="spellEnd"/>
            <w:r>
              <w:t>, время, координаты местонахождения транспортного средства;</w:t>
            </w:r>
          </w:p>
          <w:p w:rsidR="00974857" w:rsidRDefault="00974857" w:rsidP="00D56749">
            <w:r>
              <w:t>3.3. О несовместимости ка</w:t>
            </w:r>
            <w:proofErr w:type="gramStart"/>
            <w:r>
              <w:t>рт в сл</w:t>
            </w:r>
            <w:proofErr w:type="gramEnd"/>
            <w:r>
              <w:t>учае комбинации из любых действительных карт, отмеченных знаком "X" в таблице 1 (приложение N 1 к настоящим Требованиям).</w:t>
            </w:r>
          </w:p>
          <w:p w:rsidR="00974857" w:rsidRPr="00F64566" w:rsidRDefault="00974857" w:rsidP="00D56749"/>
          <w:p w:rsidR="00974857" w:rsidRDefault="00974857" w:rsidP="00D56749">
            <w:proofErr w:type="spellStart"/>
            <w:r w:rsidRPr="00F64566">
              <w:t>VI.Цифровой</w:t>
            </w:r>
            <w:proofErr w:type="spellEnd"/>
            <w:r w:rsidRPr="00F64566">
              <w:t xml:space="preserve"> </w:t>
            </w:r>
            <w:proofErr w:type="spellStart"/>
            <w:r w:rsidRPr="00F64566">
              <w:t>тахограф</w:t>
            </w:r>
            <w:proofErr w:type="spellEnd"/>
            <w:r w:rsidRPr="00F64566">
              <w:t xml:space="preserve"> должен обеспечивать хранение в течение не менее 365 суток, в том числе и при отсутствии внешнего электропитания данных о:</w:t>
            </w:r>
          </w:p>
          <w:p w:rsidR="00974857" w:rsidRDefault="00974857" w:rsidP="00D56749">
            <w:r>
              <w:t xml:space="preserve">– не менее 2 190 </w:t>
            </w:r>
            <w:proofErr w:type="gramStart"/>
            <w:r>
              <w:t>циклах</w:t>
            </w:r>
            <w:proofErr w:type="gramEnd"/>
            <w:r>
              <w:t xml:space="preserve"> ввода и извлечения карт водителя;</w:t>
            </w:r>
          </w:p>
          <w:p w:rsidR="00974857" w:rsidRDefault="00974857" w:rsidP="00D56749">
            <w:r>
              <w:t>– не менее 93 440 случаев изменения деятельности водителей.</w:t>
            </w:r>
          </w:p>
          <w:p w:rsidR="00974857" w:rsidRPr="00F64566" w:rsidRDefault="00974857" w:rsidP="00D56749"/>
          <w:p w:rsidR="00974857" w:rsidRPr="00F64566" w:rsidRDefault="00974857" w:rsidP="00D56749">
            <w:pPr>
              <w:pStyle w:val="af4"/>
              <w:shd w:val="clear" w:color="auto" w:fill="FFFFFF"/>
              <w:spacing w:before="0" w:beforeAutospacing="0" w:after="0" w:afterAutospacing="0"/>
              <w:jc w:val="both"/>
            </w:pPr>
            <w:r w:rsidRPr="00F64566">
              <w:t xml:space="preserve">VII. Блок СКЗИ </w:t>
            </w:r>
            <w:proofErr w:type="spellStart"/>
            <w:r w:rsidRPr="00F64566">
              <w:t>тахографа</w:t>
            </w:r>
            <w:proofErr w:type="spellEnd"/>
            <w:r w:rsidRPr="00F64566">
              <w:t xml:space="preserve"> обеспечивает регистрацию в некорректируемом виде и хранение в защищенном архиве блока СКЗИ </w:t>
            </w:r>
            <w:proofErr w:type="spellStart"/>
            <w:r w:rsidRPr="00F64566">
              <w:t>тахографа</w:t>
            </w:r>
            <w:proofErr w:type="spellEnd"/>
            <w:r w:rsidRPr="00F64566">
              <w:t xml:space="preserve"> следующих идентификационных данных и </w:t>
            </w:r>
            <w:r w:rsidRPr="00F64566">
              <w:lastRenderedPageBreak/>
              <w:t>фактов их изменения:</w:t>
            </w:r>
          </w:p>
          <w:p w:rsidR="00974857" w:rsidRPr="009A1AD2" w:rsidRDefault="00974857" w:rsidP="00974857">
            <w:pPr>
              <w:pStyle w:val="af4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 xml:space="preserve">наименование организации-изготовителя </w:t>
            </w:r>
            <w:proofErr w:type="spellStart"/>
            <w:r w:rsidRPr="009A1AD2">
              <w:t>тахографа</w:t>
            </w:r>
            <w:proofErr w:type="spellEnd"/>
            <w:r w:rsidRPr="009A1AD2">
              <w:t>;</w:t>
            </w:r>
          </w:p>
          <w:p w:rsidR="00974857" w:rsidRPr="009A1AD2" w:rsidRDefault="00974857" w:rsidP="00974857">
            <w:pPr>
              <w:pStyle w:val="af4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 xml:space="preserve">адрес организации-изготовителя </w:t>
            </w:r>
            <w:proofErr w:type="spellStart"/>
            <w:r w:rsidRPr="009A1AD2">
              <w:t>тахографа</w:t>
            </w:r>
            <w:proofErr w:type="spellEnd"/>
            <w:r w:rsidRPr="009A1AD2">
              <w:t>;</w:t>
            </w:r>
          </w:p>
          <w:p w:rsidR="00974857" w:rsidRPr="009A1AD2" w:rsidRDefault="00974857" w:rsidP="00974857">
            <w:pPr>
              <w:pStyle w:val="af4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>номер платы бортового устройства;</w:t>
            </w:r>
          </w:p>
          <w:p w:rsidR="00974857" w:rsidRPr="009A1AD2" w:rsidRDefault="00974857" w:rsidP="00974857">
            <w:pPr>
              <w:pStyle w:val="af4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 xml:space="preserve">серийный номер </w:t>
            </w:r>
            <w:proofErr w:type="spellStart"/>
            <w:r w:rsidRPr="009A1AD2">
              <w:t>тахографа</w:t>
            </w:r>
            <w:proofErr w:type="spellEnd"/>
            <w:r w:rsidRPr="009A1AD2">
              <w:t>;</w:t>
            </w:r>
          </w:p>
          <w:p w:rsidR="00974857" w:rsidRPr="009A1AD2" w:rsidRDefault="00974857" w:rsidP="00974857">
            <w:pPr>
              <w:pStyle w:val="af4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 xml:space="preserve">номер версии программного обеспечения для устройства обработки данных </w:t>
            </w:r>
            <w:proofErr w:type="spellStart"/>
            <w:r w:rsidRPr="009A1AD2">
              <w:t>тахографа</w:t>
            </w:r>
            <w:proofErr w:type="spellEnd"/>
            <w:r w:rsidRPr="009A1AD2">
              <w:t>;</w:t>
            </w:r>
          </w:p>
          <w:p w:rsidR="00974857" w:rsidRPr="009A1AD2" w:rsidRDefault="00974857" w:rsidP="00974857">
            <w:pPr>
              <w:pStyle w:val="af4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 xml:space="preserve">дата установки версии программного обеспечения для устройства обработки данных </w:t>
            </w:r>
            <w:proofErr w:type="spellStart"/>
            <w:r w:rsidRPr="009A1AD2">
              <w:t>тахографа</w:t>
            </w:r>
            <w:proofErr w:type="spellEnd"/>
            <w:r w:rsidRPr="009A1AD2">
              <w:t>;</w:t>
            </w:r>
          </w:p>
          <w:p w:rsidR="00974857" w:rsidRDefault="00974857" w:rsidP="00974857">
            <w:pPr>
              <w:pStyle w:val="af4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 xml:space="preserve">дата (месяц, год) изготовления </w:t>
            </w:r>
            <w:proofErr w:type="spellStart"/>
            <w:r w:rsidRPr="009A1AD2">
              <w:t>тахографа</w:t>
            </w:r>
            <w:proofErr w:type="spellEnd"/>
            <w:r w:rsidRPr="009A1AD2">
              <w:t>;</w:t>
            </w:r>
          </w:p>
          <w:p w:rsidR="00974857" w:rsidRPr="009A1AD2" w:rsidRDefault="00974857" w:rsidP="00974857">
            <w:pPr>
              <w:pStyle w:val="af4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 xml:space="preserve">дата (месяц, год) ввода </w:t>
            </w:r>
            <w:proofErr w:type="spellStart"/>
            <w:r w:rsidRPr="009A1AD2">
              <w:t>тахографа</w:t>
            </w:r>
            <w:proofErr w:type="spellEnd"/>
            <w:r w:rsidRPr="009A1AD2">
              <w:t xml:space="preserve"> в эксплуатацию;</w:t>
            </w:r>
          </w:p>
          <w:p w:rsidR="00974857" w:rsidRPr="009A1AD2" w:rsidRDefault="00974857" w:rsidP="00974857">
            <w:pPr>
              <w:pStyle w:val="af4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 xml:space="preserve">наименование организации-изготовителя блока СКЗИ </w:t>
            </w:r>
            <w:proofErr w:type="spellStart"/>
            <w:r w:rsidRPr="009A1AD2">
              <w:t>тахографа</w:t>
            </w:r>
            <w:proofErr w:type="spellEnd"/>
            <w:r w:rsidRPr="009A1AD2">
              <w:t>;</w:t>
            </w:r>
          </w:p>
          <w:p w:rsidR="00974857" w:rsidRPr="009A1AD2" w:rsidRDefault="00974857" w:rsidP="00974857">
            <w:pPr>
              <w:pStyle w:val="af4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 xml:space="preserve">заводской номер блока СКЗИ </w:t>
            </w:r>
            <w:proofErr w:type="spellStart"/>
            <w:r w:rsidRPr="009A1AD2">
              <w:t>тахографа</w:t>
            </w:r>
            <w:proofErr w:type="spellEnd"/>
            <w:r w:rsidRPr="009A1AD2">
              <w:t>;</w:t>
            </w:r>
          </w:p>
          <w:p w:rsidR="00974857" w:rsidRPr="009A1AD2" w:rsidRDefault="00974857" w:rsidP="00974857">
            <w:pPr>
              <w:pStyle w:val="af4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 xml:space="preserve">дата (месяц, год) изготовления блока СКЗИ </w:t>
            </w:r>
            <w:proofErr w:type="spellStart"/>
            <w:r w:rsidRPr="009A1AD2">
              <w:t>тахографа</w:t>
            </w:r>
            <w:proofErr w:type="spellEnd"/>
            <w:r w:rsidRPr="009A1AD2">
              <w:t>;</w:t>
            </w:r>
          </w:p>
          <w:p w:rsidR="00974857" w:rsidRPr="009A1AD2" w:rsidRDefault="00974857" w:rsidP="00974857">
            <w:pPr>
              <w:pStyle w:val="af4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 xml:space="preserve">дата (месяц, год) активизации блока СКЗИ </w:t>
            </w:r>
            <w:proofErr w:type="spellStart"/>
            <w:r w:rsidRPr="009A1AD2">
              <w:t>тахографа</w:t>
            </w:r>
            <w:proofErr w:type="spellEnd"/>
            <w:r w:rsidRPr="009A1AD2">
              <w:t>;</w:t>
            </w:r>
          </w:p>
          <w:p w:rsidR="00974857" w:rsidRPr="009A1AD2" w:rsidRDefault="00974857" w:rsidP="00974857">
            <w:pPr>
              <w:pStyle w:val="af4"/>
              <w:numPr>
                <w:ilvl w:val="0"/>
                <w:numId w:val="37"/>
              </w:numPr>
              <w:shd w:val="clear" w:color="auto" w:fill="FFFFFF"/>
              <w:spacing w:before="0" w:beforeAutospacing="0" w:after="0" w:afterAutospacing="0"/>
              <w:jc w:val="both"/>
            </w:pPr>
            <w:r w:rsidRPr="009A1AD2">
              <w:t xml:space="preserve">дата (месяц, год) вывода блока СКЗИ </w:t>
            </w:r>
            <w:proofErr w:type="spellStart"/>
            <w:r w:rsidRPr="009A1AD2">
              <w:t>тахографа</w:t>
            </w:r>
            <w:proofErr w:type="spellEnd"/>
            <w:r w:rsidRPr="009A1AD2">
              <w:t xml:space="preserve"> из эксплуатации.</w:t>
            </w:r>
          </w:p>
          <w:p w:rsidR="00974857" w:rsidRPr="00F64566" w:rsidRDefault="00974857" w:rsidP="00D56749">
            <w:pPr>
              <w:ind w:firstLine="743"/>
            </w:pPr>
            <w:r w:rsidRPr="00F64566">
              <w:t xml:space="preserve">Цифровой </w:t>
            </w:r>
            <w:proofErr w:type="spellStart"/>
            <w:r w:rsidRPr="00F64566">
              <w:t>тахограф</w:t>
            </w:r>
            <w:proofErr w:type="spellEnd"/>
            <w:r w:rsidRPr="00F64566">
              <w:t xml:space="preserve"> должен обеспечивать хранение следующих данных о вводе и извлечении карты водителя и карты мастерской: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ind w:left="743" w:hanging="425"/>
            </w:pPr>
            <w:r>
              <w:t>фамилия и имя держателя карты;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 xml:space="preserve">номер карты, наименование организации, выдавшей карту, дата окончания срока действия карты (информация одновременно регистрируется блоком СКЗИ </w:t>
            </w:r>
            <w:proofErr w:type="spellStart"/>
            <w:r>
              <w:t>тахографа</w:t>
            </w:r>
            <w:proofErr w:type="spellEnd"/>
            <w:r>
              <w:t xml:space="preserve"> и сохраняется в его защищенном архиве);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 xml:space="preserve">дату и время ввода карты (информация одновременно регистрируется блоком СКЗИ </w:t>
            </w:r>
            <w:proofErr w:type="spellStart"/>
            <w:r>
              <w:t>тахографа</w:t>
            </w:r>
            <w:proofErr w:type="spellEnd"/>
            <w:r>
              <w:t xml:space="preserve"> и сохраняется в его защищенном архиве);</w:t>
            </w:r>
          </w:p>
          <w:p w:rsidR="00974857" w:rsidRPr="00B93B9B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показание счетчика пробега транспортного средства в момент ввода карты</w:t>
            </w:r>
            <w:r w:rsidRPr="00B93B9B">
              <w:t>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 xml:space="preserve">дата и время извлечения карты (информация одновременно регистрируется блоком СКЗИ </w:t>
            </w:r>
            <w:proofErr w:type="spellStart"/>
            <w:r>
              <w:t>тахографа</w:t>
            </w:r>
            <w:proofErr w:type="spellEnd"/>
            <w:r>
              <w:t xml:space="preserve"> и сохраняется в его защищенном архиве);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показания счетчика пробега транспортного средства в момент извлечения карты;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регистрационный номер предыдущего транспортного средства (VRN), для управления которым водитель использовал карту;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информация о вводе держателем карты данных о своей деятельности вручную.</w:t>
            </w:r>
          </w:p>
          <w:p w:rsidR="00974857" w:rsidRDefault="00974857" w:rsidP="00D56749">
            <w:pPr>
              <w:tabs>
                <w:tab w:val="left" w:pos="1026"/>
              </w:tabs>
              <w:ind w:left="678"/>
            </w:pPr>
          </w:p>
          <w:p w:rsidR="00974857" w:rsidRDefault="00974857" w:rsidP="00D56749">
            <w:r w:rsidRPr="00F64566">
              <w:t>VIII.</w:t>
            </w:r>
            <w:r>
              <w:t xml:space="preserve"> </w:t>
            </w:r>
            <w:proofErr w:type="spellStart"/>
            <w:r>
              <w:t>Тахограф</w:t>
            </w:r>
            <w:proofErr w:type="spellEnd"/>
            <w:r w:rsidRPr="001F2F40">
              <w:t xml:space="preserve"> должен </w:t>
            </w:r>
            <w:r>
              <w:t xml:space="preserve"> регистрировать и обеспечивать хранение следующих данных о последних пяти корректировках установочных данных: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цель корректировки установочных данных (первая установка, активизация, установка после ремонта (обслуживания), периодическая инспекция);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наименование и адрес сервисного центра (далее - мастерской), выполнившего корректировку установочных данных;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номер карты мастерской и срок ее действия;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идентификационные данные транспортного средства (прежние и новые);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осуществление регулировки устройства ограничения скорости;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осуществление регулировки счетчика пробега (прежние и новые показания);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осуществление корректировки даты и времени (прежние и новые значения).</w:t>
            </w:r>
          </w:p>
          <w:p w:rsidR="00974857" w:rsidRPr="00F64566" w:rsidRDefault="00974857" w:rsidP="00D56749"/>
          <w:p w:rsidR="00974857" w:rsidRPr="00F64566" w:rsidRDefault="00974857" w:rsidP="00D56749">
            <w:proofErr w:type="spellStart"/>
            <w:r w:rsidRPr="00F64566">
              <w:t>IX.Цифровой</w:t>
            </w:r>
            <w:proofErr w:type="spellEnd"/>
            <w:r w:rsidRPr="00F64566">
              <w:t xml:space="preserve"> </w:t>
            </w:r>
            <w:proofErr w:type="spellStart"/>
            <w:r w:rsidRPr="00F64566">
              <w:t>тахограф</w:t>
            </w:r>
            <w:proofErr w:type="spellEnd"/>
            <w:r w:rsidRPr="00F64566">
              <w:t xml:space="preserve"> должен регистрировать и обеспечивать хранение следующих данных о последних 20 проведенных контрольных операциях: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дата и время контроля;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номер карты контролера;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осуществленный вывод данных (на дисплей, на печать, загрузка с бортового устройства, загрузка с карты водителя).</w:t>
            </w:r>
          </w:p>
          <w:p w:rsidR="00974857" w:rsidRPr="00F64566" w:rsidRDefault="00974857" w:rsidP="00D56749"/>
          <w:p w:rsidR="00974857" w:rsidRDefault="00974857" w:rsidP="00D56749">
            <w:proofErr w:type="spellStart"/>
            <w:r w:rsidRPr="00F64566">
              <w:t>X.Цифровой</w:t>
            </w:r>
            <w:proofErr w:type="spellEnd"/>
            <w:r w:rsidRPr="00F64566">
              <w:t xml:space="preserve"> </w:t>
            </w:r>
            <w:proofErr w:type="spellStart"/>
            <w:r w:rsidRPr="00F64566">
              <w:t>тахограф</w:t>
            </w:r>
            <w:proofErr w:type="spellEnd"/>
            <w:r w:rsidRPr="00F64566">
              <w:t xml:space="preserve"> должен регистрировать и обеспечивать хранение следующих данных о последних 20 блокировках, установленных транспортным предприятием: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дата и время блокировки;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дата и время разблокировки;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номер карты предприятия;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название и адрес транспортного предприятия.</w:t>
            </w:r>
          </w:p>
          <w:p w:rsidR="00974857" w:rsidRPr="00F64566" w:rsidRDefault="00974857" w:rsidP="00D56749"/>
          <w:p w:rsidR="00974857" w:rsidRDefault="00974857" w:rsidP="00D56749">
            <w:proofErr w:type="spellStart"/>
            <w:r w:rsidRPr="00F64566">
              <w:t>XI.Цифровой</w:t>
            </w:r>
            <w:proofErr w:type="spellEnd"/>
            <w:r w:rsidRPr="00F64566">
              <w:t xml:space="preserve"> </w:t>
            </w:r>
            <w:proofErr w:type="spellStart"/>
            <w:r w:rsidRPr="00F64566">
              <w:t>тахограф</w:t>
            </w:r>
            <w:proofErr w:type="spellEnd"/>
            <w:r w:rsidRPr="00F64566">
              <w:t xml:space="preserve"> должен выводить на дисплей и регистрировать информацию о том, что карта неисправна или недействительна, если после трех попыток выполнить команду "загрузить данные" информация не загрузилась.</w:t>
            </w:r>
          </w:p>
          <w:p w:rsidR="00974857" w:rsidRPr="00F64566" w:rsidRDefault="00974857" w:rsidP="00D56749"/>
          <w:p w:rsidR="00974857" w:rsidRDefault="00974857" w:rsidP="00D56749">
            <w:proofErr w:type="spellStart"/>
            <w:r w:rsidRPr="00F64566">
              <w:t>XII.Цифровой</w:t>
            </w:r>
            <w:proofErr w:type="spellEnd"/>
            <w:r w:rsidRPr="00F64566">
              <w:t xml:space="preserve"> </w:t>
            </w:r>
            <w:proofErr w:type="spellStart"/>
            <w:r w:rsidRPr="00F64566">
              <w:t>тахограф</w:t>
            </w:r>
            <w:proofErr w:type="spellEnd"/>
            <w:r w:rsidRPr="00F64566">
              <w:t xml:space="preserve"> должен обеспечивать: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выгрузку на карту водителя или мастерской (сразу же после ее ввода) данных о сеансе использования карты, включающих дату и время начала ввода карты, показания счетчика пробега транспортного средства;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 xml:space="preserve">выгрузку на карту водителя или мастерской (сразу же после ее ввода) зарегистрированных данных, относящихся к периоду времени, в течение которого соответствующая карта была вставлена в </w:t>
            </w:r>
            <w:proofErr w:type="spellStart"/>
            <w:r>
              <w:t>тахограф</w:t>
            </w:r>
            <w:proofErr w:type="spellEnd"/>
            <w:r>
              <w:t>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удаление из памяти карты при заполнении объёма памяти записей самых ранних данных для записи на это место последних зарегистрированных данных.</w:t>
            </w:r>
          </w:p>
          <w:p w:rsidR="00974857" w:rsidRPr="00F64566" w:rsidRDefault="00974857" w:rsidP="00D56749"/>
          <w:p w:rsidR="00974857" w:rsidRPr="00F64566" w:rsidRDefault="00974857" w:rsidP="00D56749">
            <w:proofErr w:type="spellStart"/>
            <w:r w:rsidRPr="00F64566">
              <w:t>XIII.Цифровой</w:t>
            </w:r>
            <w:proofErr w:type="spellEnd"/>
            <w:r w:rsidRPr="00F64566">
              <w:t xml:space="preserve"> </w:t>
            </w:r>
            <w:proofErr w:type="spellStart"/>
            <w:r w:rsidRPr="00F64566">
              <w:t>тахограф</w:t>
            </w:r>
            <w:proofErr w:type="spellEnd"/>
            <w:r w:rsidRPr="00F64566">
              <w:t xml:space="preserve"> при распечатке данных должен обеспечивать: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до выдачи распечатки - запись данных в память карты водителя;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выдачу "ежедневной распечатки данных о деятельности водителя, записанных на карте" при вставленной карте водителя;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выдачу "распечатки данных о событиях и неисправностях" при вставленной карте мастерской или карте водителя;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осуществление по соответствующей команде выбора необходимой распечатки при одновременно вставленных картах водителя и мастерской;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возобновление печатания после загрузки бумаги с начала распечатки;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вывод на печать информации, содержащейся в его памяти и в памяти карт, в виде следующих шести распечаток:</w:t>
            </w:r>
          </w:p>
          <w:p w:rsidR="00974857" w:rsidRPr="00F64566" w:rsidRDefault="00974857" w:rsidP="00974857">
            <w:pPr>
              <w:pStyle w:val="af4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ind w:left="0" w:firstLine="318"/>
            </w:pPr>
            <w:r w:rsidRPr="00F64566">
              <w:t>"ежедневная распечатка данных о деятельности водителя, записанных в карте водителя";</w:t>
            </w:r>
          </w:p>
          <w:p w:rsidR="00974857" w:rsidRPr="00F64566" w:rsidRDefault="00974857" w:rsidP="00974857">
            <w:pPr>
              <w:pStyle w:val="af4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ind w:left="0" w:firstLine="318"/>
            </w:pPr>
            <w:r w:rsidRPr="00F64566">
              <w:t xml:space="preserve">"ежедневная распечатка данных о деятельности водителя, записанных в </w:t>
            </w:r>
            <w:proofErr w:type="spellStart"/>
            <w:r w:rsidRPr="00F64566">
              <w:t>тахографе</w:t>
            </w:r>
            <w:proofErr w:type="spellEnd"/>
            <w:r w:rsidRPr="00F64566">
              <w:t>";</w:t>
            </w:r>
          </w:p>
          <w:p w:rsidR="00974857" w:rsidRPr="00F64566" w:rsidRDefault="00974857" w:rsidP="00974857">
            <w:pPr>
              <w:pStyle w:val="af4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ind w:left="0" w:firstLine="318"/>
            </w:pPr>
            <w:r w:rsidRPr="00F64566">
              <w:t>"распечатка данных о событиях и ошибках, хранящихся на карте водителя";</w:t>
            </w:r>
          </w:p>
          <w:p w:rsidR="00974857" w:rsidRPr="00F64566" w:rsidRDefault="00974857" w:rsidP="00974857">
            <w:pPr>
              <w:pStyle w:val="af4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ind w:left="0" w:firstLine="318"/>
            </w:pPr>
            <w:r w:rsidRPr="00F64566">
              <w:t xml:space="preserve">"распечатка данных о событиях и неисправностях, записанных в </w:t>
            </w:r>
            <w:proofErr w:type="spellStart"/>
            <w:r w:rsidRPr="00F64566">
              <w:t>тахографе</w:t>
            </w:r>
            <w:proofErr w:type="spellEnd"/>
            <w:r w:rsidRPr="00F64566">
              <w:t>";</w:t>
            </w:r>
          </w:p>
          <w:p w:rsidR="00974857" w:rsidRPr="00F64566" w:rsidRDefault="00974857" w:rsidP="00974857">
            <w:pPr>
              <w:pStyle w:val="af4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ind w:left="0" w:firstLine="318"/>
            </w:pPr>
            <w:r w:rsidRPr="00F64566">
              <w:t>"распечатка технических данных транспортного средства";</w:t>
            </w:r>
          </w:p>
          <w:p w:rsidR="00974857" w:rsidRDefault="00974857" w:rsidP="00974857">
            <w:pPr>
              <w:pStyle w:val="af4"/>
              <w:numPr>
                <w:ilvl w:val="0"/>
                <w:numId w:val="40"/>
              </w:numPr>
              <w:shd w:val="clear" w:color="auto" w:fill="FFFFFF"/>
              <w:spacing w:before="0" w:beforeAutospacing="0" w:after="0" w:afterAutospacing="0"/>
              <w:ind w:left="0" w:firstLine="318"/>
            </w:pPr>
            <w:r w:rsidRPr="00F64566">
              <w:t>"распечатка данных о превышении скорости".</w:t>
            </w:r>
          </w:p>
          <w:p w:rsidR="00974857" w:rsidRPr="00F64566" w:rsidRDefault="00974857" w:rsidP="00D56749"/>
          <w:p w:rsidR="00974857" w:rsidRPr="00F64566" w:rsidRDefault="00974857" w:rsidP="00D56749">
            <w:r w:rsidRPr="00F64566">
              <w:t>XIV.</w:t>
            </w:r>
            <w:r>
              <w:t xml:space="preserve"> </w:t>
            </w:r>
            <w:r w:rsidRPr="00F64566">
              <w:t xml:space="preserve">Цифровой </w:t>
            </w:r>
            <w:proofErr w:type="spellStart"/>
            <w:r w:rsidRPr="00F64566">
              <w:t>тахограф</w:t>
            </w:r>
            <w:proofErr w:type="spellEnd"/>
            <w:r w:rsidRPr="00F64566">
              <w:t xml:space="preserve"> должен обеспечивать: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вывод на дисплей визуальных предупреждений в течение не менее 30 секунд, сопровождаемых звуковым сигналом в случае обнаружения любого события или неисправности;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 xml:space="preserve">прекращение звукового сигнала при нажатии на клавишу </w:t>
            </w:r>
            <w:proofErr w:type="spellStart"/>
            <w:r>
              <w:t>тахографа</w:t>
            </w:r>
            <w:proofErr w:type="spellEnd"/>
            <w:r>
              <w:t xml:space="preserve">  для подтверждения о принятии данного предупреждения к сведению;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>предупреждение водителя за 15 минут до момента и в момент превышения максимального разрешенного времени непрерывного управления транспортным средством;</w:t>
            </w:r>
          </w:p>
          <w:p w:rsidR="00974857" w:rsidRDefault="00974857" w:rsidP="00974857">
            <w:pPr>
              <w:numPr>
                <w:ilvl w:val="0"/>
                <w:numId w:val="38"/>
              </w:numPr>
              <w:tabs>
                <w:tab w:val="left" w:pos="743"/>
              </w:tabs>
              <w:ind w:left="34" w:firstLine="284"/>
            </w:pPr>
            <w:r>
              <w:t xml:space="preserve">выводит на дисплей причину предупреждения и сохраняет ее видимой до тех пор, пока пользователь не нажмет на клавишу </w:t>
            </w:r>
            <w:proofErr w:type="spellStart"/>
            <w:r>
              <w:t>тахографа</w:t>
            </w:r>
            <w:proofErr w:type="spellEnd"/>
            <w:r>
              <w:t xml:space="preserve"> для подтверждения о принятии данного </w:t>
            </w:r>
            <w:r>
              <w:lastRenderedPageBreak/>
              <w:t>предупреждения к сведению.</w:t>
            </w:r>
          </w:p>
          <w:p w:rsidR="00974857" w:rsidRPr="00AB4245" w:rsidRDefault="00974857" w:rsidP="00D56749">
            <w:pPr>
              <w:jc w:val="center"/>
            </w:pPr>
            <w:r w:rsidRPr="00AB4245">
              <w:t>XV.</w:t>
            </w:r>
            <w:r w:rsidRPr="00AB4245">
              <w:rPr>
                <w:bCs/>
                <w:color w:val="000000"/>
              </w:rPr>
              <w:t xml:space="preserve"> Требования к установке </w:t>
            </w:r>
            <w:proofErr w:type="spellStart"/>
            <w:r w:rsidRPr="00AB4245">
              <w:rPr>
                <w:bCs/>
                <w:color w:val="000000"/>
              </w:rPr>
              <w:t>тахографов</w:t>
            </w:r>
            <w:proofErr w:type="spellEnd"/>
          </w:p>
          <w:p w:rsidR="00974857" w:rsidRPr="00AB4245" w:rsidRDefault="00974857" w:rsidP="00D56749">
            <w:pPr>
              <w:rPr>
                <w:b/>
                <w:bCs/>
                <w:color w:val="000000"/>
              </w:rPr>
            </w:pPr>
            <w:r w:rsidRPr="001D0414">
              <w:t xml:space="preserve">1. </w:t>
            </w:r>
            <w:r w:rsidRPr="008D75DD">
              <w:rPr>
                <w:bCs/>
                <w:color w:val="000000"/>
              </w:rPr>
              <w:t>Общие требования</w:t>
            </w:r>
          </w:p>
          <w:p w:rsidR="00974857" w:rsidRDefault="00974857" w:rsidP="00D56749">
            <w:pPr>
              <w:shd w:val="clear" w:color="auto" w:fill="FFFFFF"/>
              <w:ind w:firstLine="28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1" w:name="i105586"/>
            <w:r>
              <w:rPr>
                <w:b/>
                <w:bCs/>
                <w:color w:val="000000"/>
              </w:rPr>
              <w:t>Уст</w:t>
            </w:r>
            <w:r w:rsidRPr="00AB4245">
              <w:rPr>
                <w:b/>
                <w:bCs/>
                <w:color w:val="000000"/>
              </w:rPr>
              <w:t>ано</w:t>
            </w:r>
            <w:r>
              <w:rPr>
                <w:b/>
                <w:bCs/>
                <w:color w:val="000000"/>
              </w:rPr>
              <w:t xml:space="preserve">вке на автомобилях подлежат </w:t>
            </w:r>
            <w:proofErr w:type="spellStart"/>
            <w:r>
              <w:rPr>
                <w:b/>
                <w:bCs/>
                <w:color w:val="000000"/>
              </w:rPr>
              <w:t>тахографы</w:t>
            </w:r>
            <w:proofErr w:type="spellEnd"/>
            <w:r>
              <w:rPr>
                <w:b/>
                <w:bCs/>
                <w:color w:val="000000"/>
              </w:rPr>
              <w:t xml:space="preserve">, </w:t>
            </w:r>
            <w:proofErr w:type="gramStart"/>
            <w:r>
              <w:rPr>
                <w:b/>
                <w:bCs/>
                <w:color w:val="000000"/>
              </w:rPr>
              <w:t>имеющие</w:t>
            </w:r>
            <w:proofErr w:type="gramEnd"/>
            <w:r>
              <w:rPr>
                <w:b/>
                <w:bCs/>
                <w:color w:val="000000"/>
              </w:rPr>
              <w:t xml:space="preserve"> соответствующее утверждение типа.</w:t>
            </w:r>
            <w:bookmarkEnd w:id="1"/>
          </w:p>
          <w:p w:rsidR="00974857" w:rsidRDefault="00974857" w:rsidP="00974857">
            <w:pPr>
              <w:numPr>
                <w:ilvl w:val="1"/>
                <w:numId w:val="43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Установку </w:t>
            </w:r>
            <w:proofErr w:type="spellStart"/>
            <w:r>
              <w:rPr>
                <w:color w:val="000000"/>
              </w:rPr>
              <w:t>тахографов</w:t>
            </w:r>
            <w:proofErr w:type="spellEnd"/>
            <w:r>
              <w:rPr>
                <w:color w:val="000000"/>
              </w:rPr>
              <w:t xml:space="preserve"> на автомобили выполняют организации, включая изготовителей автомобилей, аттестованные в установленном порядке.</w:t>
            </w:r>
          </w:p>
          <w:p w:rsidR="00974857" w:rsidRDefault="00974857" w:rsidP="00974857">
            <w:pPr>
              <w:numPr>
                <w:ilvl w:val="1"/>
                <w:numId w:val="43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Тахограф</w:t>
            </w:r>
            <w:proofErr w:type="spellEnd"/>
            <w:r>
              <w:rPr>
                <w:color w:val="000000"/>
              </w:rPr>
              <w:t xml:space="preserve"> устанавливают в кабине автомобиля, чтобы водитель со своего места имел доступ ко всем необходимым функциям, включая установку и выемку регистрационных листков (листков распечатки), мог наблюдать за показаниями спидометра, счетчика расстояния и часов.</w:t>
            </w:r>
          </w:p>
          <w:p w:rsidR="00974857" w:rsidRDefault="00974857" w:rsidP="00974857">
            <w:pPr>
              <w:numPr>
                <w:ilvl w:val="1"/>
                <w:numId w:val="43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Конкретные операции по подсоединению датчика движения и </w:t>
            </w:r>
            <w:proofErr w:type="spellStart"/>
            <w:r>
              <w:rPr>
                <w:color w:val="000000"/>
              </w:rPr>
              <w:t>тахографа</w:t>
            </w:r>
            <w:proofErr w:type="spellEnd"/>
            <w:r>
              <w:rPr>
                <w:color w:val="000000"/>
              </w:rPr>
              <w:t xml:space="preserve"> проводят в соответствии с инструкциями их изготовителя.</w:t>
            </w:r>
          </w:p>
          <w:p w:rsidR="00974857" w:rsidRDefault="00974857" w:rsidP="00974857">
            <w:pPr>
              <w:numPr>
                <w:ilvl w:val="1"/>
                <w:numId w:val="43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Постоянная </w:t>
            </w:r>
            <w:proofErr w:type="spellStart"/>
            <w:r>
              <w:rPr>
                <w:color w:val="000000"/>
              </w:rPr>
              <w:t>тахографа</w:t>
            </w:r>
            <w:proofErr w:type="spellEnd"/>
            <w:r>
              <w:rPr>
                <w:rStyle w:val="apple-converted-space"/>
                <w:color w:val="000000"/>
              </w:rPr>
              <w:t xml:space="preserve"> </w:t>
            </w:r>
            <w:r>
              <w:rPr>
                <w:i/>
                <w:iCs/>
                <w:color w:val="000000"/>
              </w:rPr>
              <w:t xml:space="preserve">k </w:t>
            </w:r>
            <w:r>
              <w:rPr>
                <w:color w:val="000000"/>
              </w:rPr>
              <w:t xml:space="preserve">должна быть приведена в соответствие с характеристическим коэффициентом автомобиля </w:t>
            </w:r>
            <w:r>
              <w:rPr>
                <w:i/>
                <w:iCs/>
                <w:color w:val="000000"/>
              </w:rPr>
              <w:t>w</w:t>
            </w:r>
            <w:r>
              <w:rPr>
                <w:color w:val="000000"/>
              </w:rPr>
              <w:t xml:space="preserve"> при помощи приспособления (</w:t>
            </w:r>
            <w:proofErr w:type="spellStart"/>
            <w:r>
              <w:rPr>
                <w:color w:val="000000"/>
              </w:rPr>
              <w:t>адаптора</w:t>
            </w:r>
            <w:proofErr w:type="spellEnd"/>
            <w:r>
              <w:rPr>
                <w:color w:val="000000"/>
              </w:rPr>
              <w:t xml:space="preserve">). Постоянная </w:t>
            </w:r>
            <w:proofErr w:type="spellStart"/>
            <w:r>
              <w:rPr>
                <w:color w:val="000000"/>
              </w:rPr>
              <w:t>тахографа</w:t>
            </w:r>
            <w:proofErr w:type="spellEnd"/>
            <w:r>
              <w:rPr>
                <w:color w:val="000000"/>
              </w:rPr>
              <w:t xml:space="preserve"> </w:t>
            </w:r>
            <w:r>
              <w:rPr>
                <w:i/>
                <w:iCs/>
                <w:color w:val="000000"/>
              </w:rPr>
              <w:t>k</w:t>
            </w:r>
            <w:r>
              <w:rPr>
                <w:rStyle w:val="apple-converted-space"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выражается либо в оборотах на километр (</w:t>
            </w:r>
            <w:r>
              <w:rPr>
                <w:i/>
                <w:iCs/>
                <w:color w:val="000000"/>
              </w:rPr>
              <w:t>k =</w:t>
            </w:r>
            <w:r>
              <w:rPr>
                <w:rStyle w:val="apple-converted-space"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... об</w:t>
            </w:r>
            <w:proofErr w:type="gramStart"/>
            <w:r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>/</w:t>
            </w:r>
            <w:proofErr w:type="gramStart"/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>м), либо в импульсах на километр (</w:t>
            </w:r>
            <w:r>
              <w:rPr>
                <w:i/>
                <w:iCs/>
                <w:color w:val="000000"/>
              </w:rPr>
              <w:t>k =</w:t>
            </w:r>
            <w:r>
              <w:rPr>
                <w:rStyle w:val="apple-converted-space"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 xml:space="preserve">... </w:t>
            </w:r>
            <w:proofErr w:type="spellStart"/>
            <w:r>
              <w:rPr>
                <w:color w:val="000000"/>
              </w:rPr>
              <w:t>имп</w:t>
            </w:r>
            <w:proofErr w:type="spellEnd"/>
            <w:r>
              <w:rPr>
                <w:color w:val="000000"/>
              </w:rPr>
              <w:t xml:space="preserve">./км). Характеристический коэффициент автомобиля </w:t>
            </w:r>
            <w:r>
              <w:rPr>
                <w:i/>
                <w:iCs/>
                <w:color w:val="000000"/>
              </w:rPr>
              <w:t>w</w:t>
            </w:r>
            <w:r>
              <w:rPr>
                <w:rStyle w:val="apple-converted-space"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выражается либо в оборотах на километр (</w:t>
            </w:r>
            <w:r>
              <w:rPr>
                <w:i/>
                <w:iCs/>
                <w:color w:val="000000"/>
              </w:rPr>
              <w:t>w =</w:t>
            </w:r>
            <w:r>
              <w:rPr>
                <w:rStyle w:val="apple-converted-space"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>... об</w:t>
            </w:r>
            <w:proofErr w:type="gramStart"/>
            <w:r>
              <w:rPr>
                <w:color w:val="000000"/>
              </w:rPr>
              <w:t>.</w:t>
            </w:r>
            <w:proofErr w:type="gramEnd"/>
            <w:r>
              <w:rPr>
                <w:color w:val="000000"/>
              </w:rPr>
              <w:t>/</w:t>
            </w:r>
            <w:proofErr w:type="gramStart"/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>м), либо в импульсах на километр (</w:t>
            </w:r>
            <w:r>
              <w:rPr>
                <w:i/>
                <w:iCs/>
                <w:color w:val="000000"/>
              </w:rPr>
              <w:t>w =</w:t>
            </w:r>
            <w:r>
              <w:rPr>
                <w:rStyle w:val="apple-converted-space"/>
                <w:i/>
                <w:iCs/>
                <w:color w:val="000000"/>
              </w:rPr>
              <w:t> </w:t>
            </w:r>
            <w:r>
              <w:rPr>
                <w:color w:val="000000"/>
              </w:rPr>
              <w:t xml:space="preserve">... </w:t>
            </w:r>
            <w:proofErr w:type="spellStart"/>
            <w:r>
              <w:rPr>
                <w:color w:val="000000"/>
              </w:rPr>
              <w:t>имп</w:t>
            </w:r>
            <w:proofErr w:type="spellEnd"/>
            <w:r>
              <w:rPr>
                <w:color w:val="000000"/>
              </w:rPr>
              <w:t>./км).</w:t>
            </w:r>
          </w:p>
          <w:p w:rsidR="00974857" w:rsidRDefault="00974857" w:rsidP="00974857">
            <w:pPr>
              <w:numPr>
                <w:ilvl w:val="1"/>
                <w:numId w:val="43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bookmarkStart w:id="2" w:name="i118516"/>
            <w:r>
              <w:rPr>
                <w:b/>
                <w:bCs/>
                <w:color w:val="000000"/>
              </w:rPr>
              <w:t>Характеристический коэффициент автомобиля должен быть постоянным при любом передаточном числе трансмиссии.</w:t>
            </w:r>
            <w:bookmarkEnd w:id="2"/>
          </w:p>
          <w:p w:rsidR="00974857" w:rsidRDefault="00974857" w:rsidP="00D56749">
            <w:pPr>
              <w:shd w:val="clear" w:color="auto" w:fill="FFFFFF"/>
              <w:ind w:firstLine="74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Для этого датчик движения, измеряющий скорость АТС и передающий соответствующий сигнал бортовому устройству, должен сопрягаться с таким элементом на выходном вале коробки передач или в любом другом месте АТС (например, на </w:t>
            </w:r>
            <w:proofErr w:type="spellStart"/>
            <w:r>
              <w:rPr>
                <w:color w:val="000000"/>
              </w:rPr>
              <w:t>неведущих</w:t>
            </w:r>
            <w:proofErr w:type="spellEnd"/>
            <w:r>
              <w:rPr>
                <w:color w:val="000000"/>
              </w:rPr>
              <w:t xml:space="preserve"> колесах), по движению которого может измеряться скорость АТС.</w:t>
            </w:r>
          </w:p>
          <w:p w:rsidR="00974857" w:rsidRDefault="00974857" w:rsidP="00D56749">
            <w:pPr>
              <w:shd w:val="clear" w:color="auto" w:fill="FFFFFF"/>
              <w:ind w:firstLine="74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В случае размещения датчика движения на выходном валу коробки передач и наличии на автомобиле дополнительной коробки передач, раздаточной коробки или ведущего моста, имеющих два или более передаточных числа, автомобиль должен быть оборудован переключающим устройством, которое автоматически приводит эти передаточные числа в соответствие </w:t>
            </w:r>
            <w:proofErr w:type="gramStart"/>
            <w:r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 xml:space="preserve"> постоянной установленного </w:t>
            </w:r>
            <w:proofErr w:type="spellStart"/>
            <w:r>
              <w:rPr>
                <w:color w:val="000000"/>
              </w:rPr>
              <w:t>тахографа</w:t>
            </w:r>
            <w:proofErr w:type="spellEnd"/>
            <w:r>
              <w:rPr>
                <w:color w:val="000000"/>
              </w:rPr>
              <w:t>.</w:t>
            </w:r>
          </w:p>
          <w:p w:rsidR="00974857" w:rsidRDefault="00974857" w:rsidP="00974857">
            <w:pPr>
              <w:numPr>
                <w:ilvl w:val="1"/>
                <w:numId w:val="43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После установки </w:t>
            </w:r>
            <w:proofErr w:type="spellStart"/>
            <w:r>
              <w:rPr>
                <w:color w:val="000000"/>
              </w:rPr>
              <w:t>тахографа</w:t>
            </w:r>
            <w:proofErr w:type="spellEnd"/>
            <w:r>
              <w:rPr>
                <w:color w:val="000000"/>
              </w:rPr>
              <w:t xml:space="preserve"> проводят его калибровку (регулировку). Проведение калибровки проводят с целью:</w:t>
            </w:r>
          </w:p>
          <w:p w:rsidR="00974857" w:rsidRDefault="00974857" w:rsidP="00974857">
            <w:pPr>
              <w:numPr>
                <w:ilvl w:val="0"/>
                <w:numId w:val="44"/>
              </w:numPr>
              <w:shd w:val="clear" w:color="auto" w:fill="FFFFFF"/>
              <w:ind w:left="743" w:hanging="42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проверки подсоединения датчика движения к </w:t>
            </w:r>
            <w:proofErr w:type="spellStart"/>
            <w:r>
              <w:rPr>
                <w:color w:val="000000"/>
              </w:rPr>
              <w:t>тахографу</w:t>
            </w:r>
            <w:proofErr w:type="spellEnd"/>
            <w:r>
              <w:rPr>
                <w:color w:val="000000"/>
              </w:rPr>
              <w:t>;</w:t>
            </w:r>
          </w:p>
          <w:p w:rsidR="00974857" w:rsidRDefault="00974857" w:rsidP="00974857">
            <w:pPr>
              <w:numPr>
                <w:ilvl w:val="0"/>
                <w:numId w:val="44"/>
              </w:numPr>
              <w:shd w:val="clear" w:color="auto" w:fill="FFFFFF"/>
              <w:ind w:left="34" w:firstLine="284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</w:rPr>
              <w:t>адаптирования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постоянной</w:t>
            </w:r>
            <w:proofErr w:type="gramEnd"/>
            <w:r>
              <w:rPr>
                <w:color w:val="000000"/>
              </w:rPr>
              <w:t xml:space="preserve"> контрольного устройства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i/>
                <w:iCs/>
                <w:color w:val="000000"/>
              </w:rPr>
              <w:t>k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к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>характеристическому коэффициенту автомобиля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i/>
                <w:iCs/>
                <w:color w:val="000000"/>
              </w:rPr>
              <w:t>w;</w:t>
            </w:r>
          </w:p>
          <w:p w:rsidR="00974857" w:rsidRDefault="00974857" w:rsidP="00974857">
            <w:pPr>
              <w:numPr>
                <w:ilvl w:val="0"/>
                <w:numId w:val="44"/>
              </w:numPr>
              <w:shd w:val="clear" w:color="auto" w:fill="FFFFFF"/>
              <w:ind w:left="743" w:hanging="42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введения текущего времени;</w:t>
            </w:r>
          </w:p>
          <w:p w:rsidR="00974857" w:rsidRDefault="00974857" w:rsidP="00974857">
            <w:pPr>
              <w:numPr>
                <w:ilvl w:val="0"/>
                <w:numId w:val="44"/>
              </w:numPr>
              <w:shd w:val="clear" w:color="auto" w:fill="FFFFFF"/>
              <w:ind w:left="743" w:hanging="42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введения текущего показания счетчика пути;</w:t>
            </w:r>
          </w:p>
          <w:p w:rsidR="00974857" w:rsidRDefault="00974857" w:rsidP="00974857">
            <w:pPr>
              <w:numPr>
                <w:ilvl w:val="0"/>
                <w:numId w:val="44"/>
              </w:numPr>
              <w:shd w:val="clear" w:color="auto" w:fill="FFFFFF"/>
              <w:ind w:left="34" w:firstLine="284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обновления или подтверждения других параметров, заложенных в </w:t>
            </w:r>
            <w:proofErr w:type="spellStart"/>
            <w:r>
              <w:rPr>
                <w:color w:val="000000"/>
              </w:rPr>
              <w:t>тахографе</w:t>
            </w:r>
            <w:proofErr w:type="spellEnd"/>
            <w:r>
              <w:rPr>
                <w:color w:val="000000"/>
              </w:rPr>
              <w:t xml:space="preserve"> и датчике движения: идентификацию АТС, размера шин и регулировки устройства ограничения скорости (в случае применения).</w:t>
            </w:r>
          </w:p>
          <w:p w:rsidR="00974857" w:rsidRDefault="00974857" w:rsidP="00974857">
            <w:pPr>
              <w:numPr>
                <w:ilvl w:val="1"/>
                <w:numId w:val="43"/>
              </w:numPr>
              <w:shd w:val="clear" w:color="auto" w:fill="FFFFFF"/>
              <w:ind w:left="34" w:firstLine="249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В процессе калибровки проводят испытания на соответствие установленного </w:t>
            </w:r>
            <w:proofErr w:type="spellStart"/>
            <w:r>
              <w:rPr>
                <w:color w:val="000000"/>
              </w:rPr>
              <w:t>тахографа</w:t>
            </w:r>
            <w:proofErr w:type="spellEnd"/>
            <w:r>
              <w:rPr>
                <w:color w:val="000000"/>
              </w:rPr>
              <w:t xml:space="preserve"> в сборе требованиям к точности измерений и регистрации данных.</w:t>
            </w:r>
          </w:p>
          <w:p w:rsidR="00974857" w:rsidRDefault="00974857" w:rsidP="00D56749">
            <w:pPr>
              <w:shd w:val="clear" w:color="auto" w:fill="FFFFFF"/>
              <w:ind w:firstLine="743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В случае выявления у </w:t>
            </w:r>
            <w:proofErr w:type="spellStart"/>
            <w:r>
              <w:rPr>
                <w:color w:val="000000"/>
              </w:rPr>
              <w:t>тахографа</w:t>
            </w:r>
            <w:proofErr w:type="spellEnd"/>
            <w:r>
              <w:rPr>
                <w:color w:val="000000"/>
              </w:rPr>
              <w:t xml:space="preserve"> больших погрешностей </w:t>
            </w:r>
            <w:proofErr w:type="spellStart"/>
            <w:r>
              <w:rPr>
                <w:color w:val="000000"/>
              </w:rPr>
              <w:t>тахограф</w:t>
            </w:r>
            <w:proofErr w:type="spellEnd"/>
            <w:r>
              <w:rPr>
                <w:color w:val="000000"/>
              </w:rPr>
              <w:t xml:space="preserve"> или его отдельные компоненты, не соответствующие требованиям по точности, подлежат замене.</w:t>
            </w:r>
          </w:p>
          <w:p w:rsidR="00974857" w:rsidRPr="001D0414" w:rsidRDefault="00974857" w:rsidP="00D56749">
            <w:pPr>
              <w:ind w:firstLine="743"/>
            </w:pPr>
            <w:r w:rsidRPr="001D0414">
              <w:t xml:space="preserve"> В ходе выполнения работ: </w:t>
            </w:r>
          </w:p>
          <w:p w:rsidR="00974857" w:rsidRPr="001D0414" w:rsidRDefault="00974857" w:rsidP="00974857">
            <w:pPr>
              <w:numPr>
                <w:ilvl w:val="0"/>
                <w:numId w:val="41"/>
              </w:numPr>
              <w:ind w:left="34" w:firstLine="326"/>
            </w:pPr>
            <w:r w:rsidRPr="001D0414">
              <w:t xml:space="preserve">не должно быть допущено изменение конструкции и принципиальной электрической схемы ТС, повреждений имеющейся проводки в транспортном средстве или нежелательных ослаблений штекерных соединений; </w:t>
            </w:r>
          </w:p>
          <w:p w:rsidR="00974857" w:rsidRPr="001D0414" w:rsidRDefault="00974857" w:rsidP="00974857">
            <w:pPr>
              <w:numPr>
                <w:ilvl w:val="0"/>
                <w:numId w:val="41"/>
              </w:numPr>
              <w:ind w:left="34" w:firstLine="326"/>
            </w:pPr>
            <w:r w:rsidRPr="001D0414">
              <w:t xml:space="preserve">должны использоваться только оригинальные монтажные детали и комплектующие, рекомендованные производителем транспортного средства и </w:t>
            </w:r>
            <w:proofErr w:type="spellStart"/>
            <w:r w:rsidRPr="001D0414">
              <w:t>тахографа</w:t>
            </w:r>
            <w:proofErr w:type="spellEnd"/>
            <w:r w:rsidRPr="001D0414">
              <w:t>, а также неповреждённые компоненты;</w:t>
            </w:r>
          </w:p>
          <w:p w:rsidR="00974857" w:rsidRPr="001D0414" w:rsidRDefault="00974857" w:rsidP="00974857">
            <w:pPr>
              <w:numPr>
                <w:ilvl w:val="0"/>
                <w:numId w:val="41"/>
              </w:numPr>
              <w:ind w:left="34" w:firstLine="326"/>
            </w:pPr>
            <w:r w:rsidRPr="001D0414">
              <w:t xml:space="preserve">вся электрическая проводка должна быть хорошо закреплена и проложена так, чтобы </w:t>
            </w:r>
            <w:r w:rsidRPr="001D0414">
              <w:lastRenderedPageBreak/>
              <w:t>она была защищена от механических и термических воздействий;</w:t>
            </w:r>
          </w:p>
          <w:p w:rsidR="00974857" w:rsidRPr="001D0414" w:rsidRDefault="00974857" w:rsidP="00974857">
            <w:pPr>
              <w:numPr>
                <w:ilvl w:val="0"/>
                <w:numId w:val="41"/>
              </w:numPr>
              <w:ind w:left="34" w:firstLine="326"/>
            </w:pPr>
            <w:r w:rsidRPr="001D0414">
              <w:t>электрическая проводка за пределами кабины водителя должна быть защищена от ударов, износов и истирания во время эксплуатации транспортного средства;</w:t>
            </w:r>
          </w:p>
          <w:p w:rsidR="00974857" w:rsidRPr="001D0414" w:rsidRDefault="00974857" w:rsidP="00974857">
            <w:pPr>
              <w:numPr>
                <w:ilvl w:val="0"/>
                <w:numId w:val="41"/>
              </w:numPr>
              <w:ind w:left="34" w:firstLine="326"/>
            </w:pPr>
            <w:r w:rsidRPr="001D0414">
              <w:t>штекерные соединения должны быть застопорены во избежание самопроизвольного отсоединения.</w:t>
            </w:r>
          </w:p>
          <w:p w:rsidR="00974857" w:rsidRPr="001D0414" w:rsidRDefault="00974857" w:rsidP="00D56749">
            <w:r w:rsidRPr="001D0414">
              <w:t xml:space="preserve">2. Активация </w:t>
            </w:r>
            <w:proofErr w:type="spellStart"/>
            <w:r w:rsidRPr="001D0414">
              <w:t>тахографа</w:t>
            </w:r>
            <w:proofErr w:type="spellEnd"/>
          </w:p>
          <w:p w:rsidR="00974857" w:rsidRPr="001D0414" w:rsidRDefault="00974857" w:rsidP="00D56749">
            <w:pPr>
              <w:ind w:firstLine="743"/>
            </w:pPr>
            <w:r w:rsidRPr="001D0414">
              <w:t xml:space="preserve">Работы по активации </w:t>
            </w:r>
            <w:proofErr w:type="spellStart"/>
            <w:r w:rsidRPr="001D0414">
              <w:t>тахографа</w:t>
            </w:r>
            <w:proofErr w:type="spellEnd"/>
            <w:r w:rsidRPr="001D0414">
              <w:t xml:space="preserve"> должны быть выполнены в объеме и порядке, в соответствии с требованиями действующих нормативных актов РФ в области технических средств </w:t>
            </w:r>
            <w:proofErr w:type="gramStart"/>
            <w:r w:rsidRPr="001D0414">
              <w:t>контроля за</w:t>
            </w:r>
            <w:proofErr w:type="gramEnd"/>
            <w:r w:rsidRPr="001D0414">
              <w:t xml:space="preserve"> соблюдением водителями режимов движения, труда и отдыха.</w:t>
            </w:r>
          </w:p>
          <w:p w:rsidR="00974857" w:rsidRPr="001D0414" w:rsidRDefault="00974857" w:rsidP="00D56749">
            <w:pPr>
              <w:ind w:firstLine="743"/>
            </w:pPr>
            <w:r w:rsidRPr="001D0414">
              <w:t xml:space="preserve">По результатам активации </w:t>
            </w:r>
            <w:proofErr w:type="spellStart"/>
            <w:r w:rsidRPr="001D0414">
              <w:t>тахограф</w:t>
            </w:r>
            <w:proofErr w:type="spellEnd"/>
            <w:r w:rsidRPr="001D0414">
              <w:t xml:space="preserve"> должен полностью обеспечивать </w:t>
            </w:r>
            <w:proofErr w:type="gramStart"/>
            <w:r w:rsidRPr="001D0414">
              <w:t>контроль за</w:t>
            </w:r>
            <w:proofErr w:type="gramEnd"/>
            <w:r w:rsidRPr="001D0414">
              <w:t xml:space="preserve"> доступом к своим функциям и соответствующим данным. Функции регистрации и хранения должны быть полностью работоспособными, в соответствии с требованиями технической документации на </w:t>
            </w:r>
            <w:proofErr w:type="spellStart"/>
            <w:r w:rsidRPr="001D0414">
              <w:t>тахограф</w:t>
            </w:r>
            <w:proofErr w:type="spellEnd"/>
            <w:r w:rsidRPr="001D0414">
              <w:t xml:space="preserve">. </w:t>
            </w:r>
          </w:p>
          <w:p w:rsidR="00974857" w:rsidRPr="001D0414" w:rsidRDefault="00974857" w:rsidP="00D56749">
            <w:r w:rsidRPr="001D0414">
              <w:t xml:space="preserve">4. Опломбирование </w:t>
            </w:r>
            <w:proofErr w:type="spellStart"/>
            <w:r w:rsidRPr="001D0414">
              <w:t>тахографа</w:t>
            </w:r>
            <w:proofErr w:type="spellEnd"/>
            <w:r w:rsidRPr="001D0414">
              <w:t>.</w:t>
            </w:r>
          </w:p>
          <w:p w:rsidR="00974857" w:rsidRPr="001D0414" w:rsidRDefault="00974857" w:rsidP="00D56749">
            <w:pPr>
              <w:ind w:firstLine="743"/>
            </w:pPr>
            <w:r w:rsidRPr="001D0414">
              <w:t xml:space="preserve">Работы по опломбированию </w:t>
            </w:r>
            <w:proofErr w:type="spellStart"/>
            <w:r w:rsidRPr="001D0414">
              <w:t>тахографа</w:t>
            </w:r>
            <w:proofErr w:type="spellEnd"/>
            <w:r w:rsidRPr="001D0414">
              <w:t xml:space="preserve"> должны быть выполнены в объеме и порядке, в соответствии с требованиями действующих нормативных актов РФ в области технических средств </w:t>
            </w:r>
            <w:proofErr w:type="gramStart"/>
            <w:r w:rsidRPr="001D0414">
              <w:t>контроля за</w:t>
            </w:r>
            <w:proofErr w:type="gramEnd"/>
            <w:r w:rsidRPr="001D0414">
              <w:t xml:space="preserve"> соблюдением водителями режимов движения, труда и отдыха.</w:t>
            </w:r>
          </w:p>
          <w:p w:rsidR="00974857" w:rsidRPr="001D0414" w:rsidRDefault="00974857" w:rsidP="00D56749">
            <w:pPr>
              <w:ind w:firstLine="743"/>
            </w:pPr>
            <w:r w:rsidRPr="001D0414">
              <w:t xml:space="preserve">Опломбированию подлежат все места соединения </w:t>
            </w:r>
            <w:proofErr w:type="spellStart"/>
            <w:r w:rsidRPr="001D0414">
              <w:t>тахографа</w:t>
            </w:r>
            <w:proofErr w:type="spellEnd"/>
            <w:r w:rsidRPr="001D0414">
              <w:t xml:space="preserve"> с электрической системой ТС, а также все места крепления дополнительного оборудования, используемого в комплекте с техническим устройством, включая установочную табличку, если только она не прикреплена таким образом, что ее нельзя снять, не повредив нанесенную на нее информацию.</w:t>
            </w:r>
          </w:p>
          <w:p w:rsidR="00974857" w:rsidRPr="001D0414" w:rsidRDefault="00974857" w:rsidP="00D56749">
            <w:pPr>
              <w:ind w:firstLine="743"/>
            </w:pPr>
            <w:r w:rsidRPr="001D0414">
              <w:t xml:space="preserve">Опломбирование производится пломбами с оттиском клейма организации, производившей работы. </w:t>
            </w:r>
          </w:p>
          <w:p w:rsidR="00974857" w:rsidRPr="00F64566" w:rsidRDefault="00974857" w:rsidP="00D56749">
            <w:pPr>
              <w:jc w:val="center"/>
            </w:pPr>
            <w:r>
              <w:t xml:space="preserve">Требования к </w:t>
            </w:r>
            <w:r w:rsidRPr="00F64566">
              <w:t>карта</w:t>
            </w:r>
            <w:r>
              <w:t>м</w:t>
            </w:r>
          </w:p>
          <w:p w:rsidR="00974857" w:rsidRDefault="00974857" w:rsidP="00D56749">
            <w:r>
              <w:t>1. Текст карт</w:t>
            </w:r>
            <w:r w:rsidRPr="00F43191">
              <w:t xml:space="preserve"> должен</w:t>
            </w:r>
            <w:r>
              <w:t xml:space="preserve"> печататься на фоне следующего цвета:</w:t>
            </w:r>
          </w:p>
          <w:p w:rsidR="00974857" w:rsidRDefault="00974857" w:rsidP="00D56749">
            <w:r>
              <w:t xml:space="preserve">1.1 Карта водителя: </w:t>
            </w:r>
            <w:proofErr w:type="gramStart"/>
            <w:r>
              <w:t>белый</w:t>
            </w:r>
            <w:proofErr w:type="gramEnd"/>
            <w:r>
              <w:t>;</w:t>
            </w:r>
          </w:p>
          <w:p w:rsidR="00974857" w:rsidRDefault="00974857" w:rsidP="00D56749">
            <w:r>
              <w:t xml:space="preserve">1.2. Карта предприятия: </w:t>
            </w:r>
            <w:proofErr w:type="gramStart"/>
            <w:r>
              <w:t>желтый</w:t>
            </w:r>
            <w:proofErr w:type="gramEnd"/>
            <w:r>
              <w:t>.</w:t>
            </w:r>
          </w:p>
          <w:p w:rsidR="00974857" w:rsidRDefault="00974857" w:rsidP="00D56749">
            <w:r>
              <w:t>В соответствии с т</w:t>
            </w:r>
            <w:r w:rsidRPr="00685D6F">
              <w:t>ребования</w:t>
            </w:r>
            <w:r>
              <w:t>ми</w:t>
            </w:r>
            <w:r w:rsidRPr="00685D6F">
              <w:t xml:space="preserve"> к </w:t>
            </w:r>
            <w:proofErr w:type="spellStart"/>
            <w:r w:rsidRPr="00685D6F">
              <w:t>тахографам</w:t>
            </w:r>
            <w:proofErr w:type="spellEnd"/>
            <w:r w:rsidRPr="00685D6F">
              <w:t xml:space="preserve">, </w:t>
            </w:r>
            <w:proofErr w:type="gramStart"/>
            <w:r w:rsidRPr="00685D6F">
              <w:t>устанавливаемым</w:t>
            </w:r>
            <w:proofErr w:type="gramEnd"/>
            <w:r w:rsidRPr="00685D6F">
              <w:t xml:space="preserve"> на транспортные средства</w:t>
            </w:r>
            <w:r>
              <w:t xml:space="preserve">. </w:t>
            </w:r>
          </w:p>
          <w:p w:rsidR="00974857" w:rsidRDefault="00974857" w:rsidP="00D56749">
            <w:r>
              <w:t>2. Карта</w:t>
            </w:r>
            <w:r w:rsidRPr="00F43191">
              <w:t xml:space="preserve"> должна иметь</w:t>
            </w:r>
            <w:r>
              <w:t xml:space="preserve"> </w:t>
            </w:r>
            <w:proofErr w:type="gramStart"/>
            <w:r>
              <w:t>состоящий</w:t>
            </w:r>
            <w:proofErr w:type="gramEnd"/>
            <w:r>
              <w:t xml:space="preserve"> из четырех цифр PIN-код, используемый для ее аутентификации.</w:t>
            </w:r>
          </w:p>
          <w:p w:rsidR="00974857" w:rsidRDefault="00974857" w:rsidP="00D56749">
            <w:r>
              <w:t>3. Карта</w:t>
            </w:r>
            <w:r w:rsidRPr="00F43191">
              <w:t xml:space="preserve"> должна</w:t>
            </w:r>
            <w:r>
              <w:t xml:space="preserve"> обеспечивать хранение:</w:t>
            </w:r>
          </w:p>
          <w:p w:rsidR="00974857" w:rsidRDefault="00974857" w:rsidP="00D56749">
            <w:r>
              <w:t>3.1. Идентификационных данных встроенного микропроцессора (серийный номер);</w:t>
            </w:r>
          </w:p>
          <w:p w:rsidR="00974857" w:rsidRDefault="00974857" w:rsidP="00D56749">
            <w:r>
              <w:t>3.2. Серийного номера карты;</w:t>
            </w:r>
          </w:p>
          <w:p w:rsidR="00974857" w:rsidRDefault="00974857" w:rsidP="00D56749">
            <w:r>
              <w:t>3.3. Идентификатора организации-изготовителя карты.</w:t>
            </w:r>
          </w:p>
          <w:p w:rsidR="00974857" w:rsidRDefault="00974857" w:rsidP="00D56749">
            <w:r>
              <w:t>4. Карта водителя должна обеспечивать хранение следующих идентификационных данных:</w:t>
            </w:r>
          </w:p>
          <w:p w:rsidR="00974857" w:rsidRDefault="00974857" w:rsidP="00D56749">
            <w:r>
              <w:t>4.1. Номер карты;</w:t>
            </w:r>
          </w:p>
          <w:p w:rsidR="00974857" w:rsidRDefault="00974857" w:rsidP="00D56749">
            <w:r>
              <w:t>4.2. Наименование организации, выдавшей карту, дата выдачи;</w:t>
            </w:r>
          </w:p>
          <w:p w:rsidR="00974857" w:rsidRDefault="00974857" w:rsidP="00D56749">
            <w:r>
              <w:t>4.3. Дата начала действия карты, дата окончания срока действия карты;</w:t>
            </w:r>
          </w:p>
          <w:p w:rsidR="00974857" w:rsidRDefault="00974857" w:rsidP="00D56749">
            <w:r>
              <w:t>4.4. Фамилия и имя держателя карты;</w:t>
            </w:r>
          </w:p>
          <w:p w:rsidR="00974857" w:rsidRDefault="00974857" w:rsidP="00D56749">
            <w:r>
              <w:t>4.5. Дата рождения держателя карты;</w:t>
            </w:r>
          </w:p>
          <w:p w:rsidR="00974857" w:rsidRDefault="00974857" w:rsidP="00D56749">
            <w:r>
              <w:t>4.6. Номер водительского удостоверения;</w:t>
            </w:r>
          </w:p>
          <w:p w:rsidR="00974857" w:rsidRDefault="00974857" w:rsidP="00D56749">
            <w:r>
              <w:t>4.7. Наименование органа, выдавшего водительское удостоверение.</w:t>
            </w:r>
          </w:p>
          <w:p w:rsidR="00974857" w:rsidRDefault="00974857" w:rsidP="00D56749">
            <w:r w:rsidRPr="00C8247F">
              <w:t>5</w:t>
            </w:r>
            <w:r>
              <w:t>. Карта водителя</w:t>
            </w:r>
            <w:r w:rsidRPr="00F43191">
              <w:t xml:space="preserve"> должна </w:t>
            </w:r>
            <w:r>
              <w:t xml:space="preserve"> обеспечивать хранение не менее 84 записей следующих данных за каждый календарный день, в течение которого используется эта карта, включая каждый период использования транспортного средства в течение указанного дня (период использования включает все последовательные циклы ввода/извлечения карты на транспортном средстве).</w:t>
            </w:r>
          </w:p>
          <w:p w:rsidR="00974857" w:rsidRDefault="00974857" w:rsidP="00D56749">
            <w:r>
              <w:t>6. Карта водителя</w:t>
            </w:r>
            <w:r w:rsidRPr="00F43191">
              <w:t xml:space="preserve"> должна</w:t>
            </w:r>
            <w:r>
              <w:t xml:space="preserve"> обеспечивать хранение за последние 28 дней следующих данных о каждом календарном дне, в течение которого используется данная карта или в течение которого водитель внёс вручную данные о своей деятельности:</w:t>
            </w:r>
          </w:p>
          <w:p w:rsidR="00974857" w:rsidRDefault="00974857" w:rsidP="00D56749">
            <w:r>
              <w:t>6.1 Дата;</w:t>
            </w:r>
          </w:p>
          <w:p w:rsidR="00974857" w:rsidRDefault="00974857" w:rsidP="00D56749">
            <w:r>
              <w:lastRenderedPageBreak/>
              <w:t>6.2 Счётчик ежедневного присутствия (показания которого увеличиваются на одну единицу за каждый календарный день);</w:t>
            </w:r>
          </w:p>
          <w:p w:rsidR="00974857" w:rsidRDefault="00974857" w:rsidP="00D56749">
            <w:r>
              <w:t>6.3. Общее расстояние, пройдённое водителем на транспортном средстве в течение этого дня;</w:t>
            </w:r>
          </w:p>
          <w:p w:rsidR="00974857" w:rsidRDefault="00974857" w:rsidP="00D56749">
            <w:r>
              <w:t>6.4. Статус водителя на 00 часов 00 минут;</w:t>
            </w:r>
          </w:p>
          <w:p w:rsidR="00974857" w:rsidRDefault="00974857" w:rsidP="00D56749">
            <w:r>
              <w:t>6.5. Время изменения:</w:t>
            </w:r>
          </w:p>
          <w:p w:rsidR="00974857" w:rsidRDefault="00974857" w:rsidP="00D56749">
            <w:r>
              <w:t>6.6. Статуса управления (экипаж, один);</w:t>
            </w:r>
          </w:p>
          <w:p w:rsidR="00974857" w:rsidRDefault="00974857" w:rsidP="00D56749">
            <w:r>
              <w:t>6.7. Состояния считывающего устройства (водитель, второй водитель);</w:t>
            </w:r>
          </w:p>
          <w:p w:rsidR="00974857" w:rsidRDefault="00974857" w:rsidP="00D56749">
            <w:r>
              <w:t xml:space="preserve">6.8. </w:t>
            </w:r>
            <w:proofErr w:type="gramStart"/>
            <w:r>
              <w:t>Положения карты (вставлена, не вставлена);</w:t>
            </w:r>
            <w:proofErr w:type="gramEnd"/>
          </w:p>
          <w:p w:rsidR="00974857" w:rsidRDefault="00974857" w:rsidP="00D56749">
            <w:r>
              <w:t>6.9 .Вида деятельности (управление, готовность, работа, перерыв/отдых).</w:t>
            </w:r>
          </w:p>
          <w:p w:rsidR="00974857" w:rsidRDefault="00974857" w:rsidP="00D56749">
            <w:r>
              <w:t>7. Карта водителя  должна обеспечивать хранение не менее 42 записей данных о местах, в которых начинаются и/или заканчиваются ежедневные периоды работы, введённые водителем:</w:t>
            </w:r>
          </w:p>
          <w:p w:rsidR="00974857" w:rsidRDefault="00974857" w:rsidP="00D56749">
            <w:r>
              <w:t>7.1. Дата и время ввода;</w:t>
            </w:r>
          </w:p>
          <w:p w:rsidR="00974857" w:rsidRDefault="00974857" w:rsidP="00D56749">
            <w:r>
              <w:t>7.2. Показания счётчика пробега транспортного средства.</w:t>
            </w:r>
          </w:p>
          <w:p w:rsidR="00974857" w:rsidRDefault="00974857" w:rsidP="00D56749">
            <w:r>
              <w:t>8. Карта водителя</w:t>
            </w:r>
            <w:r w:rsidRPr="00F43191">
              <w:t xml:space="preserve"> должна</w:t>
            </w:r>
            <w:r>
              <w:t xml:space="preserve"> обеспечивать хранение данных о следующих типах событий, зарегистрированных </w:t>
            </w:r>
            <w:proofErr w:type="spellStart"/>
            <w:r>
              <w:t>тахографом</w:t>
            </w:r>
            <w:proofErr w:type="spellEnd"/>
            <w:r>
              <w:t xml:space="preserve"> со вставленной в него картой:</w:t>
            </w:r>
          </w:p>
          <w:p w:rsidR="00974857" w:rsidRDefault="00974857" w:rsidP="00D56749">
            <w:r>
              <w:t>8.1. Нестыковка времени (в тех случаях, когда причиной этого события является данная карта);</w:t>
            </w:r>
          </w:p>
          <w:p w:rsidR="00974857" w:rsidRDefault="00974857" w:rsidP="00D56749">
            <w:r>
              <w:t>8.2. Ввод карты в процессе управления (в тех случаях, когда причиной этого события является данная карта);</w:t>
            </w:r>
          </w:p>
          <w:p w:rsidR="00974857" w:rsidRDefault="00974857" w:rsidP="00D56749">
            <w:r>
              <w:t>8.3. Последний сеанс использования карты, который был завершён неправильно (в тех случаях, когда причиной этого события является данная карта);</w:t>
            </w:r>
          </w:p>
          <w:p w:rsidR="00974857" w:rsidRDefault="00974857" w:rsidP="00D56749">
            <w:r>
              <w:t>8.4. Прекращение электропитания;</w:t>
            </w:r>
          </w:p>
          <w:p w:rsidR="00974857" w:rsidRDefault="00974857" w:rsidP="00D56749">
            <w:r>
              <w:t>8.5. Ошибка данных о движении;</w:t>
            </w:r>
          </w:p>
          <w:p w:rsidR="00974857" w:rsidRDefault="00974857" w:rsidP="00D56749">
            <w:r>
              <w:t>8.6. Попытки нарушения защиты.</w:t>
            </w:r>
          </w:p>
          <w:p w:rsidR="00974857" w:rsidRDefault="00974857" w:rsidP="00D56749">
            <w:r>
              <w:t>9. Карта мастерской</w:t>
            </w:r>
            <w:r w:rsidRPr="00F43191">
              <w:t xml:space="preserve"> должна </w:t>
            </w:r>
            <w:r>
              <w:t xml:space="preserve"> обеспечивать хранение данных, необходимых для осуществления активизации </w:t>
            </w:r>
            <w:proofErr w:type="spellStart"/>
            <w:r>
              <w:t>тахографа</w:t>
            </w:r>
            <w:proofErr w:type="spellEnd"/>
            <w:r>
              <w:t xml:space="preserve"> и блока СКЗИ </w:t>
            </w:r>
            <w:proofErr w:type="spellStart"/>
            <w:r>
              <w:t>тахографа</w:t>
            </w:r>
            <w:proofErr w:type="spellEnd"/>
            <w:r>
              <w:t>.</w:t>
            </w:r>
          </w:p>
          <w:p w:rsidR="00974857" w:rsidRDefault="00974857" w:rsidP="00D56749">
            <w:r w:rsidRPr="00C8247F">
              <w:t>10</w:t>
            </w:r>
            <w:r>
              <w:t>. Карта контролёра</w:t>
            </w:r>
            <w:r w:rsidRPr="00D23ACD">
              <w:t xml:space="preserve"> должна</w:t>
            </w:r>
            <w:r>
              <w:t xml:space="preserve"> обеспечивать хранение следующих идентификационных данных:</w:t>
            </w:r>
          </w:p>
          <w:p w:rsidR="00974857" w:rsidRDefault="00974857" w:rsidP="00D56749">
            <w:r>
              <w:t>10.1. Номер карты;</w:t>
            </w:r>
          </w:p>
          <w:p w:rsidR="00974857" w:rsidRDefault="00974857" w:rsidP="00D56749">
            <w:r>
              <w:t>10.2. Название выдавшей карту организации, дата ее выдачи;</w:t>
            </w:r>
          </w:p>
          <w:p w:rsidR="00974857" w:rsidRDefault="00974857" w:rsidP="00D56749">
            <w:r>
              <w:t>10.3. Дата начала действия карты, дата истечения срока действия карты;</w:t>
            </w:r>
          </w:p>
          <w:p w:rsidR="00974857" w:rsidRDefault="00974857" w:rsidP="00D56749">
            <w:r>
              <w:t>10.4. Название контрольного органа;</w:t>
            </w:r>
          </w:p>
          <w:p w:rsidR="00974857" w:rsidRDefault="00974857" w:rsidP="00D56749">
            <w:r>
              <w:t>10.5. Адрес контрольного органа.</w:t>
            </w:r>
          </w:p>
          <w:p w:rsidR="00974857" w:rsidRDefault="00974857" w:rsidP="00D56749">
            <w:r>
              <w:t>11. Карта контролера должна обеспечивать хранение 230 записей следующих данных о проверочных операциях:</w:t>
            </w:r>
          </w:p>
          <w:p w:rsidR="00974857" w:rsidRDefault="00974857" w:rsidP="00D56749">
            <w:r>
              <w:t>11.1. Дата и время проверки;</w:t>
            </w:r>
          </w:p>
          <w:p w:rsidR="00974857" w:rsidRDefault="00974857" w:rsidP="00D56749">
            <w:r>
              <w:t>11.2. Тип проверки (вывод на дисплей и/или на печать, и/или загрузка данных с бортового устройства, и/или загрузка с карты);</w:t>
            </w:r>
          </w:p>
          <w:p w:rsidR="00974857" w:rsidRDefault="00974857" w:rsidP="00D56749">
            <w:r>
              <w:t>11.3. Период, за который загружаются данные (в соответствующих случаях);</w:t>
            </w:r>
          </w:p>
          <w:p w:rsidR="00974857" w:rsidRDefault="00974857" w:rsidP="00D56749">
            <w:r>
              <w:t>11.4. Регистрационный номер транспортного средства;</w:t>
            </w:r>
          </w:p>
          <w:p w:rsidR="00974857" w:rsidRDefault="00974857" w:rsidP="00D56749">
            <w:r>
              <w:t>11.5. Номер проверенной карты водителя и наименование организации, выдавшей карту.</w:t>
            </w:r>
          </w:p>
          <w:p w:rsidR="00974857" w:rsidRDefault="00974857" w:rsidP="00D56749">
            <w:r>
              <w:t>12. Карта предприятия должна обеспечивать хранение следующих идентификационных данных:</w:t>
            </w:r>
          </w:p>
          <w:p w:rsidR="00974857" w:rsidRDefault="00974857" w:rsidP="00D56749">
            <w:r>
              <w:t>12.1 Номер карты;</w:t>
            </w:r>
          </w:p>
          <w:p w:rsidR="00974857" w:rsidRDefault="00974857" w:rsidP="00D56749">
            <w:r>
              <w:t>12.2 Название организации, выдавшей карту, дата выдачи;</w:t>
            </w:r>
          </w:p>
          <w:p w:rsidR="00974857" w:rsidRDefault="00974857" w:rsidP="00D56749">
            <w:r>
              <w:t>12.3. Дата начала действия карты, дата истечения срока действия карты;</w:t>
            </w:r>
          </w:p>
          <w:p w:rsidR="00974857" w:rsidRDefault="00974857" w:rsidP="00D56749">
            <w:r>
              <w:t>12.4. Название транспортного предприятия;</w:t>
            </w:r>
          </w:p>
          <w:p w:rsidR="00974857" w:rsidRDefault="00974857" w:rsidP="00D56749">
            <w:r>
              <w:t>12.5. Адрес транспортного предприятия.</w:t>
            </w:r>
          </w:p>
          <w:p w:rsidR="00974857" w:rsidRDefault="00974857" w:rsidP="00D56749">
            <w:r>
              <w:t>13. Карта предприятия должна обеспечивать хранение 230 записей следующих данных о действиях транспортного предприятия:</w:t>
            </w:r>
          </w:p>
          <w:p w:rsidR="00974857" w:rsidRDefault="00974857" w:rsidP="00D56749">
            <w:r>
              <w:lastRenderedPageBreak/>
              <w:t>13.1. Дата и время осуществлённого действия;</w:t>
            </w:r>
          </w:p>
          <w:p w:rsidR="00974857" w:rsidRDefault="00974857" w:rsidP="00D56749">
            <w:r>
              <w:t>13.2. Тип действия (блокировка и/или разблокировка бортового устройства, и/или загрузка данных с бортового устройства, и/или загрузка данных с карты);</w:t>
            </w:r>
          </w:p>
          <w:p w:rsidR="00974857" w:rsidRDefault="00974857" w:rsidP="00D56749">
            <w:r>
              <w:t>13.3. Период, за который загружаются данные (в соответствующем случае);</w:t>
            </w:r>
          </w:p>
          <w:p w:rsidR="00974857" w:rsidRDefault="00974857" w:rsidP="00D56749">
            <w:r>
              <w:t>13.4. Регистрационный номер транспортного средства;</w:t>
            </w:r>
          </w:p>
          <w:p w:rsidR="00974857" w:rsidRDefault="00974857" w:rsidP="00D56749">
            <w:r>
              <w:t>13.5. Номер карты водителя и название организации, выдавшей карту (в случае загрузки данных с карты).</w:t>
            </w:r>
          </w:p>
          <w:p w:rsidR="00974857" w:rsidRPr="00F64566" w:rsidRDefault="00974857" w:rsidP="00D56749">
            <w:pPr>
              <w:jc w:val="center"/>
            </w:pPr>
            <w:r w:rsidRPr="00F64566">
              <w:t>Требования по защите информации</w:t>
            </w:r>
          </w:p>
          <w:p w:rsidR="00974857" w:rsidRDefault="00974857" w:rsidP="00D56749">
            <w:r>
              <w:t xml:space="preserve">1. </w:t>
            </w:r>
            <w:proofErr w:type="spellStart"/>
            <w:r>
              <w:t>Тахограф</w:t>
            </w:r>
            <w:proofErr w:type="spellEnd"/>
            <w:r>
              <w:t xml:space="preserve"> должен обеспечивать регистрацию в некорректируемом виде данных о скорости и маршруте движения транспортного средства, времени периодов труда и отдыха водителя транспортного средства созданием квалифицированной электронной подписи, присоединяемой к защищаемым данным, и разграничение доступа к защищаемой информации с использованием шифровальных (криптографических) средств.</w:t>
            </w:r>
          </w:p>
          <w:p w:rsidR="00974857" w:rsidRDefault="00974857" w:rsidP="00D56749">
            <w:r w:rsidRPr="00380DDE">
              <w:t>2.</w:t>
            </w:r>
            <w:r>
              <w:t xml:space="preserve"> Разработка блока СКЗИ </w:t>
            </w:r>
            <w:proofErr w:type="spellStart"/>
            <w:r>
              <w:t>тахографа</w:t>
            </w:r>
            <w:proofErr w:type="spellEnd"/>
            <w:r>
              <w:t xml:space="preserve"> и карт должна осуществляться в соответствии с Положением о разработке, производстве, реализации и эксплуатации шифровальных (криптографических) средств защиты информации (Положение ПКЗ-2005), утверждённым приказом ФСБ России от 9 февраля </w:t>
            </w:r>
            <w:smartTag w:uri="urn:schemas-microsoft-com:office:smarttags" w:element="metricconverter">
              <w:smartTagPr>
                <w:attr w:name="ProductID" w:val="2005 г"/>
              </w:smartTagPr>
              <w:r>
                <w:t>2005 г</w:t>
              </w:r>
            </w:smartTag>
            <w:r>
              <w:t xml:space="preserve">. N 66 (зарегистрирован Минюстом России 3 марта </w:t>
            </w:r>
            <w:smartTag w:uri="urn:schemas-microsoft-com:office:smarttags" w:element="metricconverter">
              <w:smartTagPr>
                <w:attr w:name="ProductID" w:val="2005 г"/>
              </w:smartTagPr>
              <w:r>
                <w:t>2005 г</w:t>
              </w:r>
            </w:smartTag>
            <w:r>
              <w:t>., регистрационный N 6382).</w:t>
            </w:r>
          </w:p>
          <w:p w:rsidR="00974857" w:rsidRDefault="00974857" w:rsidP="00D56749">
            <w:r>
              <w:t xml:space="preserve">3. Модель карты </w:t>
            </w:r>
            <w:proofErr w:type="spellStart"/>
            <w:r>
              <w:t>тахографа</w:t>
            </w:r>
            <w:proofErr w:type="spellEnd"/>
            <w:r>
              <w:t xml:space="preserve"> и модель блока СКЗИ </w:t>
            </w:r>
            <w:proofErr w:type="spellStart"/>
            <w:r>
              <w:t>тахографа</w:t>
            </w:r>
            <w:proofErr w:type="spellEnd"/>
            <w:r>
              <w:t xml:space="preserve"> должна соответствовать настоящим Требованиям при использовании во всех моделях </w:t>
            </w:r>
            <w:proofErr w:type="spellStart"/>
            <w:r>
              <w:t>тахографов</w:t>
            </w:r>
            <w:proofErr w:type="spellEnd"/>
            <w:r>
              <w:t xml:space="preserve">, учтённых в перечне сведений о моделях </w:t>
            </w:r>
            <w:proofErr w:type="spellStart"/>
            <w:r>
              <w:t>тахографов</w:t>
            </w:r>
            <w:proofErr w:type="spellEnd"/>
            <w:r>
              <w:t>.</w:t>
            </w:r>
          </w:p>
          <w:p w:rsidR="00974857" w:rsidRDefault="00974857" w:rsidP="00D56749">
            <w:r>
              <w:t xml:space="preserve">4. Модель блока СКЗИ </w:t>
            </w:r>
            <w:proofErr w:type="spellStart"/>
            <w:r>
              <w:t>тахографа</w:t>
            </w:r>
            <w:proofErr w:type="spellEnd"/>
            <w:r>
              <w:t xml:space="preserve"> и модель </w:t>
            </w:r>
            <w:proofErr w:type="spellStart"/>
            <w:r>
              <w:t>тахографа</w:t>
            </w:r>
            <w:proofErr w:type="spellEnd"/>
            <w:r>
              <w:t xml:space="preserve"> должны соответствовать настоящим Требованиям при использовании со всеми моделями карт, учтенных в перечне сведений о моделях карт.</w:t>
            </w:r>
          </w:p>
          <w:p w:rsidR="00974857" w:rsidRDefault="00974857" w:rsidP="00D56749">
            <w:r>
              <w:t xml:space="preserve">5. </w:t>
            </w:r>
            <w:proofErr w:type="spellStart"/>
            <w:r>
              <w:t>Тахограф</w:t>
            </w:r>
            <w:proofErr w:type="spellEnd"/>
            <w:r>
              <w:t xml:space="preserve"> должен обеспечивать передачу шести типов данных:</w:t>
            </w:r>
          </w:p>
          <w:p w:rsidR="00974857" w:rsidRDefault="00974857" w:rsidP="00D56749">
            <w:r>
              <w:t>5.1. Обзор;</w:t>
            </w:r>
          </w:p>
          <w:p w:rsidR="00974857" w:rsidRDefault="00974857" w:rsidP="00D56749">
            <w:r>
              <w:t>5.2. Деятельность на указанную дату;</w:t>
            </w:r>
          </w:p>
          <w:p w:rsidR="00974857" w:rsidRDefault="00974857" w:rsidP="00D56749">
            <w:r>
              <w:t>5.3. События и неисправности;</w:t>
            </w:r>
          </w:p>
          <w:p w:rsidR="00974857" w:rsidRDefault="00974857" w:rsidP="00D56749">
            <w:r>
              <w:t>5.4. Подробные данные о скоростном режиме;</w:t>
            </w:r>
          </w:p>
          <w:p w:rsidR="00974857" w:rsidRDefault="00974857" w:rsidP="00D56749">
            <w:r>
              <w:t>5.5. Технические данные;</w:t>
            </w:r>
          </w:p>
          <w:p w:rsidR="00974857" w:rsidRDefault="00974857" w:rsidP="00D56749">
            <w:r>
              <w:t>5.6. Выгрузка данных с карты.</w:t>
            </w:r>
          </w:p>
          <w:p w:rsidR="00974857" w:rsidRPr="00FD3438" w:rsidRDefault="00974857" w:rsidP="00D56749"/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Pr="00C76C69" w:rsidRDefault="00974857" w:rsidP="00D56749">
            <w:pPr>
              <w:jc w:val="center"/>
            </w:pPr>
            <w:r>
              <w:lastRenderedPageBreak/>
              <w:t>Подраздел 4.3 Требования по надёжности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Pr="005C520D" w:rsidRDefault="00974857" w:rsidP="00D56749">
            <w:pPr>
              <w:ind w:firstLine="743"/>
              <w:jc w:val="both"/>
            </w:pPr>
            <w:r>
              <w:t xml:space="preserve">В соответствии с требованиями </w:t>
            </w:r>
            <w:r w:rsidRPr="00967D14">
              <w:t xml:space="preserve">к </w:t>
            </w:r>
            <w:proofErr w:type="spellStart"/>
            <w:r w:rsidRPr="00967D14">
              <w:t>тахографам</w:t>
            </w:r>
            <w:proofErr w:type="spellEnd"/>
            <w:r w:rsidRPr="00967D14">
              <w:t xml:space="preserve">, </w:t>
            </w:r>
            <w:proofErr w:type="gramStart"/>
            <w:r w:rsidRPr="00967D14">
              <w:t>устанавливаемым</w:t>
            </w:r>
            <w:proofErr w:type="gramEnd"/>
            <w:r w:rsidRPr="00967D14">
              <w:t xml:space="preserve"> на транспортные средства</w:t>
            </w:r>
            <w:r>
              <w:t xml:space="preserve"> </w:t>
            </w:r>
            <w:r w:rsidRPr="00967D14">
              <w:t>(в ред. Приказа Минтранса России от 17.12.2013 N 470)</w:t>
            </w:r>
            <w:r>
              <w:t>.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Pr="00C76C69" w:rsidRDefault="00974857" w:rsidP="00D56749">
            <w:pPr>
              <w:jc w:val="center"/>
            </w:pPr>
            <w:r>
              <w:t>Подраздел 4.4 Требования к конструкции, монтажно-технические требования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Pr="000B20EA" w:rsidRDefault="00974857" w:rsidP="00D56749">
            <w:pPr>
              <w:widowControl w:val="0"/>
              <w:tabs>
                <w:tab w:val="left" w:pos="648"/>
                <w:tab w:val="left" w:pos="3713"/>
              </w:tabs>
              <w:ind w:firstLine="743"/>
              <w:rPr>
                <w:iCs/>
              </w:rPr>
            </w:pPr>
            <w:r w:rsidRPr="000B20EA">
              <w:rPr>
                <w:iCs/>
              </w:rPr>
              <w:t xml:space="preserve">Должны быть выполнены монтажные и пуско-наладочные работы (установка и активизация </w:t>
            </w:r>
            <w:proofErr w:type="spellStart"/>
            <w:r w:rsidRPr="000B20EA">
              <w:rPr>
                <w:iCs/>
              </w:rPr>
              <w:t>тахографа</w:t>
            </w:r>
            <w:proofErr w:type="spellEnd"/>
            <w:r w:rsidRPr="000B20EA">
              <w:rPr>
                <w:iCs/>
              </w:rPr>
              <w:t xml:space="preserve">, активизация блока СКЗИ, калибровка и опломбирование </w:t>
            </w:r>
            <w:proofErr w:type="spellStart"/>
            <w:r w:rsidRPr="000B20EA">
              <w:rPr>
                <w:iCs/>
              </w:rPr>
              <w:t>тахографа</w:t>
            </w:r>
            <w:proofErr w:type="spellEnd"/>
            <w:r w:rsidRPr="000B20EA">
              <w:rPr>
                <w:iCs/>
              </w:rPr>
              <w:t>) в соответствии с требованиями:</w:t>
            </w:r>
          </w:p>
          <w:p w:rsidR="00974857" w:rsidRPr="000B20EA" w:rsidRDefault="00974857" w:rsidP="00974857">
            <w:pPr>
              <w:widowControl w:val="0"/>
              <w:numPr>
                <w:ilvl w:val="0"/>
                <w:numId w:val="45"/>
              </w:numPr>
              <w:tabs>
                <w:tab w:val="left" w:pos="648"/>
                <w:tab w:val="left" w:pos="3713"/>
              </w:tabs>
              <w:rPr>
                <w:iCs/>
              </w:rPr>
            </w:pPr>
            <w:r w:rsidRPr="000B20EA">
              <w:rPr>
                <w:iCs/>
              </w:rPr>
              <w:t>приказа Минтранса России от 13.02.2013 № 36;</w:t>
            </w:r>
          </w:p>
          <w:p w:rsidR="00974857" w:rsidRPr="000B20EA" w:rsidRDefault="00974857" w:rsidP="00974857">
            <w:pPr>
              <w:widowControl w:val="0"/>
              <w:numPr>
                <w:ilvl w:val="0"/>
                <w:numId w:val="45"/>
              </w:numPr>
              <w:tabs>
                <w:tab w:val="left" w:pos="648"/>
                <w:tab w:val="left" w:pos="3713"/>
              </w:tabs>
              <w:rPr>
                <w:iCs/>
              </w:rPr>
            </w:pPr>
            <w:r w:rsidRPr="000B20EA">
              <w:rPr>
                <w:iCs/>
              </w:rPr>
              <w:t>технической документации орган</w:t>
            </w:r>
            <w:r>
              <w:rPr>
                <w:iCs/>
              </w:rPr>
              <w:t xml:space="preserve">изации - изготовителя </w:t>
            </w:r>
            <w:proofErr w:type="spellStart"/>
            <w:r>
              <w:rPr>
                <w:iCs/>
              </w:rPr>
              <w:t>тахографа</w:t>
            </w:r>
            <w:proofErr w:type="spellEnd"/>
            <w:r w:rsidRPr="000B20EA">
              <w:rPr>
                <w:iCs/>
              </w:rPr>
              <w:t>;</w:t>
            </w:r>
          </w:p>
          <w:p w:rsidR="00974857" w:rsidRPr="000B20EA" w:rsidRDefault="00974857" w:rsidP="00974857">
            <w:pPr>
              <w:widowControl w:val="0"/>
              <w:numPr>
                <w:ilvl w:val="0"/>
                <w:numId w:val="45"/>
              </w:numPr>
              <w:tabs>
                <w:tab w:val="left" w:pos="648"/>
                <w:tab w:val="left" w:pos="3713"/>
              </w:tabs>
              <w:rPr>
                <w:rFonts w:eastAsia="Calibri"/>
              </w:rPr>
            </w:pPr>
            <w:r w:rsidRPr="000B20EA">
              <w:rPr>
                <w:rFonts w:eastAsia="Calibri"/>
              </w:rPr>
              <w:t>копию лицензии на осуществление деятельности:</w:t>
            </w:r>
          </w:p>
          <w:p w:rsidR="00974857" w:rsidRPr="000B20EA" w:rsidRDefault="00974857" w:rsidP="00974857">
            <w:pPr>
              <w:widowControl w:val="0"/>
              <w:numPr>
                <w:ilvl w:val="0"/>
                <w:numId w:val="45"/>
              </w:numPr>
              <w:tabs>
                <w:tab w:val="left" w:pos="648"/>
                <w:tab w:val="left" w:pos="3713"/>
              </w:tabs>
              <w:rPr>
                <w:rFonts w:eastAsia="Calibri"/>
              </w:rPr>
            </w:pPr>
            <w:r w:rsidRPr="000B20EA">
              <w:rPr>
                <w:rFonts w:eastAsia="Calibri"/>
              </w:rPr>
              <w:t>по передаче шифровальных (криптографических) средств;</w:t>
            </w:r>
          </w:p>
          <w:p w:rsidR="00974857" w:rsidRDefault="00974857" w:rsidP="00974857">
            <w:pPr>
              <w:widowControl w:val="0"/>
              <w:numPr>
                <w:ilvl w:val="0"/>
                <w:numId w:val="45"/>
              </w:numPr>
              <w:tabs>
                <w:tab w:val="left" w:pos="601"/>
                <w:tab w:val="left" w:pos="3713"/>
              </w:tabs>
              <w:ind w:left="34" w:firstLine="326"/>
              <w:rPr>
                <w:rFonts w:eastAsia="Calibri"/>
              </w:rPr>
            </w:pPr>
            <w:r w:rsidRPr="000B20EA">
              <w:rPr>
                <w:rFonts w:eastAsia="Calibri"/>
              </w:rPr>
              <w:t>по монтажу, установке (инсталляции), наладке, обслуживанию шифровальных (криптографических) средств.</w:t>
            </w:r>
          </w:p>
          <w:p w:rsidR="00974857" w:rsidRPr="001C5948" w:rsidRDefault="00974857" w:rsidP="00974857">
            <w:pPr>
              <w:widowControl w:val="0"/>
              <w:numPr>
                <w:ilvl w:val="0"/>
                <w:numId w:val="45"/>
              </w:numPr>
              <w:tabs>
                <w:tab w:val="left" w:pos="601"/>
                <w:tab w:val="left" w:pos="3713"/>
              </w:tabs>
              <w:ind w:left="34" w:firstLine="326"/>
              <w:rPr>
                <w:rFonts w:eastAsia="Calibri"/>
              </w:rPr>
            </w:pPr>
            <w:proofErr w:type="gramStart"/>
            <w:r w:rsidRPr="001C5948">
              <w:rPr>
                <w:rFonts w:eastAsia="Calibri"/>
                <w:bCs/>
                <w:color w:val="000000" w:themeColor="text1"/>
              </w:rPr>
              <w:t>копии документов о прохождении персонала, осуществляющего установку, проверку, техническое</w:t>
            </w:r>
            <w:r w:rsidRPr="001C5948">
              <w:rPr>
                <w:rFonts w:ascii="Arial" w:hAnsi="Arial" w:cs="Arial"/>
                <w:color w:val="000000" w:themeColor="text1"/>
                <w:sz w:val="15"/>
                <w:szCs w:val="15"/>
              </w:rPr>
              <w:t xml:space="preserve"> </w:t>
            </w:r>
            <w:r w:rsidRPr="001C5948">
              <w:rPr>
                <w:rFonts w:eastAsia="Calibri"/>
                <w:bCs/>
                <w:color w:val="000000" w:themeColor="text1"/>
              </w:rPr>
              <w:t xml:space="preserve">обслуживание и ремонт контрольных устройств, устанавливаемых на транспортных средствах, </w:t>
            </w:r>
            <w:r w:rsidRPr="001C5948">
              <w:rPr>
                <w:rFonts w:eastAsia="Calibri"/>
              </w:rPr>
              <w:t xml:space="preserve"> специальной подготовки по программе в объеме не менее чем предусмотрено приказом Минтранса России от 17.01.2012  № 7 и программе в части установки и активации блоков СКЗИ </w:t>
            </w:r>
            <w:proofErr w:type="spellStart"/>
            <w:r w:rsidRPr="001C5948">
              <w:rPr>
                <w:rFonts w:eastAsia="Calibri"/>
              </w:rPr>
              <w:t>тахографа</w:t>
            </w:r>
            <w:proofErr w:type="spellEnd"/>
            <w:r w:rsidRPr="001C5948">
              <w:rPr>
                <w:rFonts w:eastAsia="Calibri"/>
              </w:rPr>
              <w:t xml:space="preserve"> применительно к </w:t>
            </w:r>
            <w:proofErr w:type="spellStart"/>
            <w:r w:rsidRPr="001C5948">
              <w:rPr>
                <w:rFonts w:eastAsia="Calibri"/>
              </w:rPr>
              <w:t>тахографам</w:t>
            </w:r>
            <w:proofErr w:type="spellEnd"/>
            <w:r w:rsidRPr="001C5948">
              <w:rPr>
                <w:rFonts w:eastAsia="Calibri"/>
              </w:rPr>
              <w:t>, устанавливаемым на транспортные средства на основании приказа Минтранса России от 13 февраля 2013</w:t>
            </w:r>
            <w:proofErr w:type="gramEnd"/>
            <w:r w:rsidRPr="001C5948">
              <w:rPr>
                <w:rFonts w:eastAsia="Calibri"/>
              </w:rPr>
              <w:t xml:space="preserve"> № 36. </w:t>
            </w:r>
          </w:p>
          <w:p w:rsidR="00974857" w:rsidRPr="001B2419" w:rsidRDefault="00974857" w:rsidP="00974857">
            <w:pPr>
              <w:numPr>
                <w:ilvl w:val="0"/>
                <w:numId w:val="45"/>
              </w:numPr>
              <w:tabs>
                <w:tab w:val="left" w:pos="601"/>
              </w:tabs>
              <w:ind w:left="34" w:firstLine="326"/>
              <w:rPr>
                <w:rFonts w:eastAsia="Calibri"/>
              </w:rPr>
            </w:pPr>
            <w:r w:rsidRPr="000B20EA">
              <w:rPr>
                <w:rFonts w:eastAsia="Calibri"/>
              </w:rPr>
              <w:lastRenderedPageBreak/>
              <w:t>копию уведомления ФБУ «</w:t>
            </w:r>
            <w:proofErr w:type="spellStart"/>
            <w:r w:rsidRPr="000B20EA">
              <w:rPr>
                <w:rFonts w:eastAsia="Calibri"/>
              </w:rPr>
              <w:t>Росавтотранс</w:t>
            </w:r>
            <w:proofErr w:type="spellEnd"/>
            <w:r w:rsidRPr="000B20EA">
              <w:rPr>
                <w:rFonts w:eastAsia="Calibri"/>
              </w:rPr>
              <w:t xml:space="preserve">» об учёте сведений о Поставщике по внесению в перечень мастерских, осуществляющих деятельность по установке, проверке, техническому обслуживанию и ремонту </w:t>
            </w:r>
            <w:proofErr w:type="spellStart"/>
            <w:r w:rsidRPr="000B20EA">
              <w:rPr>
                <w:rFonts w:eastAsia="Calibri"/>
              </w:rPr>
              <w:t>тахографов</w:t>
            </w:r>
            <w:proofErr w:type="spellEnd"/>
            <w:r w:rsidRPr="000B20EA">
              <w:rPr>
                <w:rFonts w:eastAsia="Calibri"/>
              </w:rPr>
              <w:t xml:space="preserve"> с присвоением регистрационного номера РФ.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Pr="00C76C69" w:rsidRDefault="00974857" w:rsidP="00D56749">
            <w:pPr>
              <w:jc w:val="center"/>
            </w:pPr>
            <w:r>
              <w:lastRenderedPageBreak/>
              <w:t>Подраздел 4.5 Требования к материалам и комплектующим оборудования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Pr="00967D14" w:rsidRDefault="00974857" w:rsidP="00D56749">
            <w:pPr>
              <w:jc w:val="both"/>
            </w:pPr>
            <w:r w:rsidRPr="00967D14">
              <w:rPr>
                <w:color w:val="000000"/>
              </w:rPr>
              <w:t>Взаимозаменяемость запасных и сменных частей.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Pr="00C76C69" w:rsidRDefault="00974857" w:rsidP="00D56749">
            <w:pPr>
              <w:jc w:val="center"/>
            </w:pPr>
            <w:r>
              <w:t>Подраздел 4.6 Требования к стабильности параметров при воздействии факторов                                       внешней среды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Pr="00C76C69" w:rsidRDefault="00974857" w:rsidP="00D56749">
            <w:pPr>
              <w:pStyle w:val="10"/>
              <w:shd w:val="clear" w:color="auto" w:fill="FFFFFF"/>
              <w:ind w:firstLine="743"/>
              <w:jc w:val="left"/>
            </w:pPr>
            <w:r>
              <w:t xml:space="preserve">В соответствии с </w:t>
            </w:r>
            <w:r w:rsidRPr="00967D14">
              <w:t xml:space="preserve">ГОСТ 30630.0.0-99 </w:t>
            </w:r>
            <w:r>
              <w:t>«</w:t>
            </w:r>
            <w:r w:rsidRPr="00967D14">
              <w:t>Методы испытаний на стойкость к внешним воздействующим факторам машин, приборов и других технических изделий. Общие требования</w:t>
            </w:r>
            <w:r>
              <w:t>».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Pr="00C76C69" w:rsidRDefault="00974857" w:rsidP="00D56749">
            <w:pPr>
              <w:jc w:val="center"/>
            </w:pPr>
            <w:r>
              <w:t>Подраздел 4.7 Требования к электропитанию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tbl>
            <w:tblPr>
              <w:tblW w:w="93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shd w:val="clear" w:color="auto" w:fill="FFFFFF"/>
              <w:tblLayout w:type="fixed"/>
              <w:tblLook w:val="04A0" w:firstRow="1" w:lastRow="0" w:firstColumn="1" w:lastColumn="0" w:noHBand="0" w:noVBand="1"/>
            </w:tblPr>
            <w:tblGrid>
              <w:gridCol w:w="4702"/>
              <w:gridCol w:w="4678"/>
            </w:tblGrid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Напряжение питания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 xml:space="preserve">Универсальное от 10 до </w:t>
                  </w:r>
                  <w:r w:rsidRPr="00CD1D00">
                    <w:rPr>
                      <w:bCs/>
                      <w:sz w:val="20"/>
                      <w:szCs w:val="20"/>
                    </w:rPr>
                    <w:t>30В</w:t>
                  </w:r>
                </w:p>
              </w:tc>
            </w:tr>
            <w:tr w:rsidR="00974857" w:rsidRPr="00CD1D00" w:rsidTr="00D56749">
              <w:tc>
                <w:tcPr>
                  <w:tcW w:w="4702" w:type="dxa"/>
                  <w:shd w:val="clear" w:color="auto" w:fill="FFFFFF"/>
                </w:tcPr>
                <w:p w:rsidR="00974857" w:rsidRPr="00CD1D00" w:rsidRDefault="00974857" w:rsidP="00D5674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CD1D00">
                    <w:rPr>
                      <w:b/>
                      <w:bCs/>
                      <w:sz w:val="20"/>
                      <w:szCs w:val="20"/>
                    </w:rPr>
                    <w:t>Потребляемая мощность</w:t>
                  </w:r>
                </w:p>
              </w:tc>
              <w:tc>
                <w:tcPr>
                  <w:tcW w:w="4678" w:type="dxa"/>
                  <w:shd w:val="clear" w:color="auto" w:fill="FFFFFF"/>
                </w:tcPr>
                <w:p w:rsidR="00974857" w:rsidRPr="00CD1D00" w:rsidRDefault="00974857" w:rsidP="00D56749">
                  <w:pPr>
                    <w:jc w:val="right"/>
                    <w:rPr>
                      <w:sz w:val="20"/>
                      <w:szCs w:val="20"/>
                    </w:rPr>
                  </w:pPr>
                  <w:r w:rsidRPr="00CD1D00">
                    <w:rPr>
                      <w:sz w:val="20"/>
                      <w:szCs w:val="20"/>
                    </w:rPr>
                    <w:t xml:space="preserve">не более </w:t>
                  </w:r>
                  <w:r w:rsidRPr="00CD1D00">
                    <w:rPr>
                      <w:b/>
                      <w:sz w:val="20"/>
                      <w:szCs w:val="20"/>
                    </w:rPr>
                    <w:t>15</w:t>
                  </w:r>
                  <w:r w:rsidRPr="00CD1D00">
                    <w:rPr>
                      <w:sz w:val="20"/>
                      <w:szCs w:val="20"/>
                    </w:rPr>
                    <w:t xml:space="preserve"> Вт</w:t>
                  </w:r>
                </w:p>
              </w:tc>
            </w:tr>
          </w:tbl>
          <w:p w:rsidR="00974857" w:rsidRPr="00C76C69" w:rsidRDefault="00974857" w:rsidP="00D56749">
            <w:pPr>
              <w:jc w:val="both"/>
            </w:pP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Pr="00C76C69" w:rsidRDefault="00974857" w:rsidP="00D56749">
            <w:pPr>
              <w:jc w:val="center"/>
            </w:pPr>
            <w:r>
              <w:t>Подраздел 4.8 Требования к контрольно-измерительным приборам и автоматике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Pr="00C76C69" w:rsidRDefault="00974857" w:rsidP="00D56749">
            <w:pPr>
              <w:jc w:val="both"/>
            </w:pPr>
            <w:r>
              <w:t>Соответствие параметрам в подразделе 4.1. технического задания.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Pr="00C76C69" w:rsidRDefault="00974857" w:rsidP="00D56749">
            <w:pPr>
              <w:jc w:val="center"/>
            </w:pPr>
            <w:r>
              <w:t>Подраздел 4.9 Требования к комплектности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Pr="00070F4D" w:rsidRDefault="00974857" w:rsidP="00D56749">
            <w:pPr>
              <w:jc w:val="center"/>
              <w:rPr>
                <w:b/>
                <w:u w:val="single"/>
              </w:rPr>
            </w:pPr>
            <w:r w:rsidRPr="00070F4D">
              <w:rPr>
                <w:b/>
                <w:u w:val="single"/>
              </w:rPr>
              <w:t>Комплект поставки и установки</w:t>
            </w:r>
          </w:p>
          <w:p w:rsidR="00974857" w:rsidRPr="00DE51EA" w:rsidRDefault="00974857" w:rsidP="00D56749">
            <w:pPr>
              <w:jc w:val="both"/>
            </w:pPr>
            <w:r w:rsidRPr="00070F4D">
              <w:rPr>
                <w:b/>
              </w:rPr>
              <w:t xml:space="preserve">- </w:t>
            </w:r>
            <w:proofErr w:type="gramStart"/>
            <w:r w:rsidRPr="00DE51EA">
              <w:t>цифровой</w:t>
            </w:r>
            <w:proofErr w:type="gramEnd"/>
            <w:r w:rsidRPr="00DE51EA">
              <w:t xml:space="preserve"> </w:t>
            </w:r>
            <w:proofErr w:type="spellStart"/>
            <w:r w:rsidRPr="00DE51EA">
              <w:t>тахограф</w:t>
            </w:r>
            <w:proofErr w:type="spellEnd"/>
            <w:r w:rsidRPr="00DE51EA">
              <w:t xml:space="preserve"> (поставка и установка)</w:t>
            </w:r>
            <w:r>
              <w:t xml:space="preserve"> </w:t>
            </w:r>
            <w:r w:rsidRPr="00DE51EA">
              <w:t xml:space="preserve">– </w:t>
            </w:r>
            <w:r>
              <w:t>8</w:t>
            </w:r>
            <w:r w:rsidRPr="00DE51EA">
              <w:t xml:space="preserve"> (</w:t>
            </w:r>
            <w:r>
              <w:t>семь)</w:t>
            </w:r>
            <w:r w:rsidRPr="00DE51EA">
              <w:t xml:space="preserve"> единиц;</w:t>
            </w:r>
          </w:p>
          <w:p w:rsidR="00974857" w:rsidRPr="00DE51EA" w:rsidRDefault="00974857" w:rsidP="00D56749">
            <w:pPr>
              <w:ind w:right="-108"/>
            </w:pPr>
            <w:r w:rsidRPr="00DE51EA">
              <w:t xml:space="preserve">- карта </w:t>
            </w:r>
            <w:r>
              <w:t xml:space="preserve">для </w:t>
            </w:r>
            <w:proofErr w:type="spellStart"/>
            <w:r>
              <w:t>тахографа</w:t>
            </w:r>
            <w:proofErr w:type="spellEnd"/>
            <w:r w:rsidRPr="00DE51EA">
              <w:t xml:space="preserve"> - </w:t>
            </w:r>
            <w:r>
              <w:t>14</w:t>
            </w:r>
            <w:r w:rsidRPr="00DE51EA">
              <w:t xml:space="preserve"> (</w:t>
            </w:r>
            <w:r>
              <w:t>четырнадцать</w:t>
            </w:r>
            <w:r w:rsidRPr="00DE51EA">
              <w:t>) единиц</w:t>
            </w:r>
            <w:r>
              <w:t>.</w:t>
            </w:r>
          </w:p>
          <w:p w:rsidR="00974857" w:rsidRPr="00A11749" w:rsidRDefault="00974857" w:rsidP="00D56749">
            <w:pPr>
              <w:ind w:right="-108"/>
            </w:pPr>
          </w:p>
          <w:p w:rsidR="00974857" w:rsidRPr="00FD3438" w:rsidRDefault="00974857" w:rsidP="00D56749">
            <w:pPr>
              <w:pStyle w:val="Default"/>
              <w:jc w:val="center"/>
              <w:rPr>
                <w:b/>
                <w:u w:val="single"/>
              </w:rPr>
            </w:pPr>
            <w:r w:rsidRPr="00FD3438">
              <w:rPr>
                <w:b/>
                <w:u w:val="single"/>
              </w:rPr>
              <w:t>Запчасти и принадлежности</w:t>
            </w:r>
          </w:p>
          <w:p w:rsidR="00974857" w:rsidRDefault="00974857" w:rsidP="00D56749">
            <w:pPr>
              <w:pStyle w:val="Default"/>
            </w:pPr>
            <w:r w:rsidRPr="003D6FFC">
              <w:t>Комплект запчастей, инструментов, принадлежностей и расходных материалов (</w:t>
            </w:r>
            <w:proofErr w:type="spellStart"/>
            <w:r w:rsidRPr="003D6FFC">
              <w:t>ЗиП</w:t>
            </w:r>
            <w:proofErr w:type="spellEnd"/>
            <w:r w:rsidRPr="003D6FFC">
              <w:t>) в соответствии с комплектовочными ведомостями (или упаковочным листом) завода изготовителя</w:t>
            </w:r>
            <w:r>
              <w:t>.</w:t>
            </w:r>
          </w:p>
          <w:p w:rsidR="00974857" w:rsidRPr="00594879" w:rsidRDefault="00974857" w:rsidP="00D56749">
            <w:pPr>
              <w:pStyle w:val="Default"/>
              <w:jc w:val="center"/>
              <w:rPr>
                <w:b/>
                <w:u w:val="single"/>
              </w:rPr>
            </w:pPr>
            <w:r w:rsidRPr="00FD3438">
              <w:rPr>
                <w:b/>
                <w:u w:val="single"/>
              </w:rPr>
              <w:t>Комплект документации</w:t>
            </w:r>
          </w:p>
          <w:p w:rsidR="00974857" w:rsidRPr="00594879" w:rsidRDefault="00974857" w:rsidP="00D5674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Техническая документация:</w:t>
            </w:r>
          </w:p>
          <w:p w:rsidR="00974857" w:rsidRPr="00594879" w:rsidRDefault="00974857" w:rsidP="00D5674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1.</w:t>
            </w:r>
            <w:r w:rsidRPr="00594879">
              <w:rPr>
                <w:rFonts w:eastAsia="Calibri"/>
              </w:rPr>
              <w:tab/>
              <w:t xml:space="preserve">Паспорт на каждый </w:t>
            </w:r>
            <w:proofErr w:type="spellStart"/>
            <w:r w:rsidRPr="00594879">
              <w:rPr>
                <w:rFonts w:eastAsia="Calibri"/>
              </w:rPr>
              <w:t>тахограф</w:t>
            </w:r>
            <w:proofErr w:type="spellEnd"/>
            <w:r w:rsidRPr="00594879">
              <w:rPr>
                <w:rFonts w:eastAsia="Calibri"/>
              </w:rPr>
              <w:t xml:space="preserve"> с формуляром блока СКЗИ </w:t>
            </w:r>
            <w:proofErr w:type="spellStart"/>
            <w:r w:rsidRPr="00594879">
              <w:rPr>
                <w:rFonts w:eastAsia="Calibri"/>
              </w:rPr>
              <w:t>тахографа</w:t>
            </w:r>
            <w:proofErr w:type="spellEnd"/>
            <w:r w:rsidRPr="00594879">
              <w:rPr>
                <w:rFonts w:eastAsia="Calibri"/>
              </w:rPr>
              <w:t xml:space="preserve">. </w:t>
            </w:r>
          </w:p>
          <w:p w:rsidR="00974857" w:rsidRPr="00594879" w:rsidRDefault="00974857" w:rsidP="00D5674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2.</w:t>
            </w:r>
            <w:r w:rsidRPr="00594879">
              <w:rPr>
                <w:rFonts w:eastAsia="Calibri"/>
              </w:rPr>
              <w:tab/>
              <w:t xml:space="preserve">Руководство по монтажу и эксплуатации на каждый </w:t>
            </w:r>
            <w:proofErr w:type="spellStart"/>
            <w:r w:rsidRPr="00594879">
              <w:rPr>
                <w:rFonts w:eastAsia="Calibri"/>
              </w:rPr>
              <w:t>тахограф</w:t>
            </w:r>
            <w:proofErr w:type="spellEnd"/>
            <w:r w:rsidRPr="00594879">
              <w:rPr>
                <w:rFonts w:eastAsia="Calibri"/>
              </w:rPr>
              <w:t>.</w:t>
            </w:r>
          </w:p>
          <w:p w:rsidR="00974857" w:rsidRPr="00594879" w:rsidRDefault="00974857" w:rsidP="00D5674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3.</w:t>
            </w:r>
            <w:r w:rsidRPr="00594879">
              <w:rPr>
                <w:rFonts w:eastAsia="Calibri"/>
              </w:rPr>
              <w:tab/>
            </w:r>
            <w:r>
              <w:rPr>
                <w:rFonts w:eastAsia="Calibri"/>
              </w:rPr>
              <w:t>К</w:t>
            </w:r>
            <w:r w:rsidRPr="00594879">
              <w:rPr>
                <w:rFonts w:eastAsia="Calibri"/>
              </w:rPr>
              <w:t xml:space="preserve">опию сертификата соответствия </w:t>
            </w:r>
            <w:proofErr w:type="spellStart"/>
            <w:r w:rsidRPr="00594879">
              <w:rPr>
                <w:rFonts w:eastAsia="Calibri"/>
              </w:rPr>
              <w:t>тахографа</w:t>
            </w:r>
            <w:proofErr w:type="spellEnd"/>
            <w:r>
              <w:rPr>
                <w:rFonts w:eastAsia="Calibri"/>
              </w:rPr>
              <w:t xml:space="preserve"> утвержденную</w:t>
            </w:r>
            <w:r w:rsidRPr="00594879">
              <w:rPr>
                <w:rFonts w:eastAsia="Calibri"/>
              </w:rPr>
              <w:t xml:space="preserve"> приказам Минтранса России  № 36 от 13.02.2013 и № 285 от 31.07.2012.</w:t>
            </w:r>
          </w:p>
          <w:p w:rsidR="00974857" w:rsidRPr="00594879" w:rsidRDefault="00974857" w:rsidP="00D5674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4.</w:t>
            </w:r>
            <w:r w:rsidRPr="00594879">
              <w:rPr>
                <w:rFonts w:eastAsia="Calibri"/>
              </w:rPr>
              <w:tab/>
            </w:r>
            <w:r>
              <w:rPr>
                <w:rFonts w:eastAsia="Calibri"/>
              </w:rPr>
              <w:t>К</w:t>
            </w:r>
            <w:r w:rsidRPr="00594879">
              <w:rPr>
                <w:rFonts w:eastAsia="Calibri"/>
              </w:rPr>
              <w:t xml:space="preserve">опию сертификата соответствия </w:t>
            </w:r>
            <w:proofErr w:type="spellStart"/>
            <w:r w:rsidRPr="00594879">
              <w:rPr>
                <w:rFonts w:eastAsia="Calibri"/>
              </w:rPr>
              <w:t>тахографа</w:t>
            </w:r>
            <w:proofErr w:type="spellEnd"/>
            <w:r w:rsidRPr="00594879">
              <w:rPr>
                <w:rFonts w:eastAsia="Calibri"/>
              </w:rPr>
              <w:t xml:space="preserve"> ГОСТ </w:t>
            </w:r>
            <w:proofErr w:type="gramStart"/>
            <w:r w:rsidRPr="00594879">
              <w:rPr>
                <w:rFonts w:eastAsia="Calibri"/>
              </w:rPr>
              <w:t>Р</w:t>
            </w:r>
            <w:proofErr w:type="gramEnd"/>
            <w:r w:rsidRPr="00594879">
              <w:rPr>
                <w:rFonts w:eastAsia="Calibri"/>
              </w:rPr>
              <w:t xml:space="preserve"> 41.105 (п. 5.1.1.5).</w:t>
            </w:r>
          </w:p>
          <w:p w:rsidR="00974857" w:rsidRPr="00594879" w:rsidRDefault="00974857" w:rsidP="00D56749">
            <w:pPr>
              <w:jc w:val="both"/>
              <w:rPr>
                <w:rFonts w:eastAsia="Calibri"/>
              </w:rPr>
            </w:pPr>
            <w:r w:rsidRPr="00594879">
              <w:rPr>
                <w:rFonts w:eastAsia="Calibri"/>
              </w:rPr>
              <w:t>5.</w:t>
            </w:r>
            <w:r w:rsidRPr="00594879">
              <w:rPr>
                <w:rFonts w:eastAsia="Calibri"/>
              </w:rPr>
              <w:tab/>
            </w:r>
            <w:r>
              <w:rPr>
                <w:rFonts w:eastAsia="Calibri"/>
              </w:rPr>
              <w:t>К</w:t>
            </w:r>
            <w:r w:rsidRPr="00594879">
              <w:rPr>
                <w:rFonts w:eastAsia="Calibri"/>
              </w:rPr>
              <w:t xml:space="preserve">опию сертификата соответствия </w:t>
            </w:r>
            <w:proofErr w:type="spellStart"/>
            <w:r w:rsidRPr="00594879">
              <w:rPr>
                <w:rFonts w:eastAsia="Calibri"/>
              </w:rPr>
              <w:t>тахографа</w:t>
            </w:r>
            <w:proofErr w:type="spellEnd"/>
            <w:r w:rsidRPr="00594879">
              <w:rPr>
                <w:rFonts w:eastAsia="Calibri"/>
              </w:rPr>
              <w:t xml:space="preserve"> техническому регламенту о безопасности колесных транспортных средств.</w:t>
            </w:r>
          </w:p>
          <w:p w:rsidR="00974857" w:rsidRPr="00594879" w:rsidRDefault="00974857" w:rsidP="00D5674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6.</w:t>
            </w:r>
            <w:r w:rsidRPr="00594879">
              <w:rPr>
                <w:rFonts w:eastAsia="Calibri"/>
              </w:rPr>
              <w:tab/>
              <w:t xml:space="preserve">Документацию на составные части </w:t>
            </w:r>
            <w:proofErr w:type="spellStart"/>
            <w:r w:rsidRPr="00594879">
              <w:rPr>
                <w:rFonts w:eastAsia="Calibri"/>
              </w:rPr>
              <w:t>тахографа</w:t>
            </w:r>
            <w:proofErr w:type="spellEnd"/>
            <w:r w:rsidRPr="00594879">
              <w:rPr>
                <w:rFonts w:eastAsia="Calibri"/>
              </w:rPr>
              <w:t>, в том числе предназначенные для использования на транспортных средствах, осуществляющих перевозку опасных грузов.</w:t>
            </w:r>
          </w:p>
          <w:p w:rsidR="00974857" w:rsidRPr="00594879" w:rsidRDefault="00974857" w:rsidP="00D5674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7.</w:t>
            </w:r>
            <w:r w:rsidRPr="00594879">
              <w:rPr>
                <w:rFonts w:eastAsia="Calibri"/>
              </w:rPr>
              <w:tab/>
              <w:t xml:space="preserve"> Копия выписки ФБУ «</w:t>
            </w:r>
            <w:proofErr w:type="spellStart"/>
            <w:r w:rsidRPr="00594879">
              <w:rPr>
                <w:rFonts w:eastAsia="Calibri"/>
              </w:rPr>
              <w:t>Росавтотранс</w:t>
            </w:r>
            <w:proofErr w:type="spellEnd"/>
            <w:r w:rsidRPr="00594879">
              <w:rPr>
                <w:rFonts w:eastAsia="Calibri"/>
              </w:rPr>
              <w:t xml:space="preserve">» о внесении записи </w:t>
            </w:r>
            <w:proofErr w:type="gramStart"/>
            <w:r w:rsidRPr="00594879">
              <w:rPr>
                <w:rFonts w:eastAsia="Calibri"/>
              </w:rPr>
              <w:t>о</w:t>
            </w:r>
            <w:proofErr w:type="gramEnd"/>
            <w:r w:rsidRPr="00594879">
              <w:rPr>
                <w:rFonts w:eastAsia="Calibri"/>
              </w:rPr>
              <w:t xml:space="preserve"> поставляемых </w:t>
            </w:r>
            <w:proofErr w:type="spellStart"/>
            <w:r w:rsidRPr="00594879">
              <w:rPr>
                <w:rFonts w:eastAsia="Calibri"/>
              </w:rPr>
              <w:t>тахографах</w:t>
            </w:r>
            <w:proofErr w:type="spellEnd"/>
            <w:r w:rsidRPr="00594879">
              <w:rPr>
                <w:rFonts w:eastAsia="Calibri"/>
              </w:rPr>
              <w:t xml:space="preserve"> в перечень моделей </w:t>
            </w:r>
            <w:proofErr w:type="spellStart"/>
            <w:r w:rsidRPr="00594879">
              <w:rPr>
                <w:rFonts w:eastAsia="Calibri"/>
              </w:rPr>
              <w:t>тахографов</w:t>
            </w:r>
            <w:proofErr w:type="spellEnd"/>
            <w:r w:rsidRPr="00594879">
              <w:rPr>
                <w:rFonts w:eastAsia="Calibri"/>
              </w:rPr>
              <w:t>.</w:t>
            </w:r>
          </w:p>
          <w:p w:rsidR="00974857" w:rsidRPr="00594879" w:rsidRDefault="00974857" w:rsidP="00D5674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8.</w:t>
            </w:r>
            <w:r w:rsidRPr="00594879">
              <w:rPr>
                <w:rFonts w:eastAsia="Calibri"/>
              </w:rPr>
              <w:tab/>
              <w:t xml:space="preserve"> Копию выписки ФБУ «</w:t>
            </w:r>
            <w:proofErr w:type="spellStart"/>
            <w:r w:rsidRPr="00594879">
              <w:rPr>
                <w:rFonts w:eastAsia="Calibri"/>
              </w:rPr>
              <w:t>Росавтотранс</w:t>
            </w:r>
            <w:proofErr w:type="spellEnd"/>
            <w:r w:rsidRPr="00594879">
              <w:rPr>
                <w:rFonts w:eastAsia="Calibri"/>
              </w:rPr>
              <w:t xml:space="preserve">» о внесении записи о блоках СКЗИ поставляемых </w:t>
            </w:r>
            <w:proofErr w:type="spellStart"/>
            <w:r w:rsidRPr="00594879">
              <w:rPr>
                <w:rFonts w:eastAsia="Calibri"/>
              </w:rPr>
              <w:t>тахографах</w:t>
            </w:r>
            <w:proofErr w:type="spellEnd"/>
            <w:r w:rsidRPr="00594879">
              <w:rPr>
                <w:rFonts w:eastAsia="Calibri"/>
              </w:rPr>
              <w:t xml:space="preserve"> в перечень моделей блоков СКЗИ </w:t>
            </w:r>
            <w:proofErr w:type="spellStart"/>
            <w:r w:rsidRPr="00594879">
              <w:rPr>
                <w:rFonts w:eastAsia="Calibri"/>
              </w:rPr>
              <w:t>тахографа</w:t>
            </w:r>
            <w:proofErr w:type="spellEnd"/>
            <w:r w:rsidRPr="00594879">
              <w:rPr>
                <w:rFonts w:eastAsia="Calibri"/>
              </w:rPr>
              <w:t>.</w:t>
            </w:r>
          </w:p>
          <w:p w:rsidR="00974857" w:rsidRPr="00594879" w:rsidRDefault="00974857" w:rsidP="00D5674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9.</w:t>
            </w:r>
            <w:r w:rsidRPr="00594879">
              <w:rPr>
                <w:rFonts w:eastAsia="Calibri"/>
              </w:rPr>
              <w:tab/>
              <w:t>Оформленные гарантийные талоны.</w:t>
            </w:r>
          </w:p>
          <w:p w:rsidR="00974857" w:rsidRPr="00594879" w:rsidRDefault="00974857" w:rsidP="00D5674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10.</w:t>
            </w:r>
            <w:r w:rsidRPr="00594879">
              <w:rPr>
                <w:rFonts w:eastAsia="Calibri"/>
              </w:rPr>
              <w:tab/>
              <w:t xml:space="preserve">Счета, счета-фактуры, товарные накладные. </w:t>
            </w:r>
          </w:p>
          <w:p w:rsidR="00974857" w:rsidRPr="00594879" w:rsidRDefault="00974857" w:rsidP="00D56749">
            <w:pPr>
              <w:rPr>
                <w:rFonts w:eastAsia="Calibri"/>
              </w:rPr>
            </w:pPr>
            <w:r w:rsidRPr="00594879">
              <w:rPr>
                <w:rFonts w:eastAsia="Calibri"/>
              </w:rPr>
              <w:t>11.</w:t>
            </w:r>
            <w:r w:rsidRPr="00594879">
              <w:rPr>
                <w:rFonts w:eastAsia="Calibri"/>
              </w:rPr>
              <w:tab/>
              <w:t xml:space="preserve">Акты приемки-передачи и документы, подтверждающие калибровку на каждый установленный </w:t>
            </w:r>
            <w:proofErr w:type="spellStart"/>
            <w:r w:rsidRPr="00594879">
              <w:rPr>
                <w:rFonts w:eastAsia="Calibri"/>
              </w:rPr>
              <w:t>тахограф</w:t>
            </w:r>
            <w:proofErr w:type="spellEnd"/>
            <w:r w:rsidRPr="00594879">
              <w:rPr>
                <w:rFonts w:eastAsia="Calibri"/>
              </w:rPr>
              <w:t>.</w:t>
            </w:r>
          </w:p>
          <w:p w:rsidR="00974857" w:rsidRPr="007E381F" w:rsidRDefault="00974857" w:rsidP="00D56749">
            <w:pPr>
              <w:pStyle w:val="Default"/>
              <w:rPr>
                <w:b/>
              </w:rPr>
            </w:pPr>
            <w:r w:rsidRPr="001A3E6F">
              <w:rPr>
                <w:szCs w:val="32"/>
              </w:rPr>
              <w:t>Цифров</w:t>
            </w:r>
            <w:r>
              <w:rPr>
                <w:szCs w:val="32"/>
              </w:rPr>
              <w:t>ые</w:t>
            </w:r>
            <w:r w:rsidRPr="001A3E6F">
              <w:rPr>
                <w:szCs w:val="32"/>
              </w:rPr>
              <w:t xml:space="preserve"> </w:t>
            </w:r>
            <w:proofErr w:type="spellStart"/>
            <w:r w:rsidRPr="001A3E6F">
              <w:rPr>
                <w:szCs w:val="32"/>
              </w:rPr>
              <w:t>тахограф</w:t>
            </w:r>
            <w:r>
              <w:rPr>
                <w:szCs w:val="32"/>
              </w:rPr>
              <w:t>ы</w:t>
            </w:r>
            <w:proofErr w:type="spellEnd"/>
            <w:r w:rsidRPr="007E381F">
              <w:t>, дополните</w:t>
            </w:r>
            <w:r>
              <w:t xml:space="preserve">льное оборудование, </w:t>
            </w:r>
            <w:r w:rsidRPr="007E381F">
              <w:t xml:space="preserve"> запчасти и принадлежности (</w:t>
            </w:r>
            <w:proofErr w:type="spellStart"/>
            <w:r w:rsidRPr="007E381F">
              <w:t>ЗиП</w:t>
            </w:r>
            <w:proofErr w:type="spellEnd"/>
            <w:r w:rsidRPr="007E381F">
              <w:t>) должны быть поставлены комплектно, обеспечивать конструктивную и функциональную совместимость, и сохранять гарантийные обязательства заводов изготовителей ба</w:t>
            </w:r>
            <w:r>
              <w:t>зового оборудования</w:t>
            </w:r>
            <w:r w:rsidRPr="007E381F">
              <w:t xml:space="preserve"> и комплектую</w:t>
            </w:r>
            <w:r>
              <w:t xml:space="preserve">щих. 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Pr="00C76C69" w:rsidRDefault="00974857" w:rsidP="00D56749">
            <w:pPr>
              <w:jc w:val="center"/>
            </w:pPr>
            <w:r>
              <w:t>Подраздел 4.10 Требования к маркировке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Default="00974857" w:rsidP="00D56749">
            <w:pPr>
              <w:jc w:val="both"/>
            </w:pPr>
            <w:r>
              <w:t>В соответствии с требованиями, стандартами и ЧТД, таможни РФ, ГИБДД РФ.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Default="00974857" w:rsidP="00D56749">
            <w:pPr>
              <w:jc w:val="center"/>
            </w:pPr>
            <w:r>
              <w:lastRenderedPageBreak/>
              <w:t xml:space="preserve">Подраздел 4.11 Требования к упаковке </w:t>
            </w:r>
          </w:p>
        </w:tc>
      </w:tr>
      <w:tr w:rsidR="00974857" w:rsidRPr="00C76C69" w:rsidTr="00D56749">
        <w:trPr>
          <w:trHeight w:val="241"/>
        </w:trPr>
        <w:tc>
          <w:tcPr>
            <w:tcW w:w="9781" w:type="dxa"/>
          </w:tcPr>
          <w:p w:rsidR="00974857" w:rsidRDefault="00974857" w:rsidP="00D56749">
            <w:pPr>
              <w:jc w:val="both"/>
            </w:pPr>
            <w:r>
              <w:t xml:space="preserve">В соответствии с требованиями, стандартами и ЧТД. </w:t>
            </w:r>
            <w:proofErr w:type="spellStart"/>
            <w:r>
              <w:t>Тахографы</w:t>
            </w:r>
            <w:proofErr w:type="spellEnd"/>
            <w:r>
              <w:t xml:space="preserve"> и доп. оборудование должны быть защищены от всякого рода повреждений, коррозии и нарушения пломбировок.</w:t>
            </w:r>
          </w:p>
        </w:tc>
      </w:tr>
    </w:tbl>
    <w:p w:rsidR="00974857" w:rsidRDefault="00974857" w:rsidP="00974857">
      <w:pPr>
        <w:jc w:val="both"/>
      </w:pPr>
    </w:p>
    <w:p w:rsidR="00974857" w:rsidRDefault="00974857" w:rsidP="00974857">
      <w:pPr>
        <w:jc w:val="center"/>
      </w:pPr>
      <w:r>
        <w:t>РАЗДЕЛ 5. ТРЕБОВАНИЯ ПО ПРАВИЛАМ СДАЧИ И ПРИЁМКИ</w:t>
      </w:r>
    </w:p>
    <w:p w:rsidR="00974857" w:rsidRDefault="00974857" w:rsidP="00974857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RPr="00C76C69" w:rsidTr="00D56749">
        <w:trPr>
          <w:trHeight w:val="241"/>
        </w:trPr>
        <w:tc>
          <w:tcPr>
            <w:tcW w:w="10080" w:type="dxa"/>
          </w:tcPr>
          <w:p w:rsidR="00974857" w:rsidRPr="00C76C69" w:rsidRDefault="00974857" w:rsidP="00D56749">
            <w:pPr>
              <w:jc w:val="center"/>
            </w:pPr>
            <w:r>
              <w:t>Подраздел 5.1 Порядок сдачи и приёмки</w:t>
            </w:r>
          </w:p>
        </w:tc>
      </w:tr>
      <w:tr w:rsidR="00974857" w:rsidTr="00D56749">
        <w:trPr>
          <w:trHeight w:val="241"/>
        </w:trPr>
        <w:tc>
          <w:tcPr>
            <w:tcW w:w="10080" w:type="dxa"/>
          </w:tcPr>
          <w:p w:rsidR="00974857" w:rsidRDefault="00974857" w:rsidP="00D56749">
            <w:pPr>
              <w:ind w:firstLine="567"/>
            </w:pPr>
            <w:r>
              <w:t xml:space="preserve">Поставка и установка </w:t>
            </w:r>
            <w:proofErr w:type="gramStart"/>
            <w:r>
              <w:t>ц</w:t>
            </w:r>
            <w:r w:rsidRPr="001A3E6F">
              <w:t>ифров</w:t>
            </w:r>
            <w:r>
              <w:t>ых</w:t>
            </w:r>
            <w:proofErr w:type="gramEnd"/>
            <w:r w:rsidRPr="001A3E6F">
              <w:t xml:space="preserve"> </w:t>
            </w:r>
            <w:proofErr w:type="spellStart"/>
            <w:r w:rsidRPr="001A3E6F">
              <w:t>тахограф</w:t>
            </w:r>
            <w:r>
              <w:t>ов</w:t>
            </w:r>
            <w:proofErr w:type="spellEnd"/>
            <w:r>
              <w:t xml:space="preserve"> и дополнительного оборудования на транспортные средства производится поставщиком </w:t>
            </w:r>
            <w:r w:rsidRPr="00025BE2">
              <w:t xml:space="preserve">по следующему адресу: </w:t>
            </w:r>
          </w:p>
          <w:p w:rsidR="00974857" w:rsidRPr="00CE29C9" w:rsidRDefault="00974857" w:rsidP="00D56749">
            <w:pPr>
              <w:ind w:firstLine="567"/>
            </w:pPr>
            <w:r>
              <w:t xml:space="preserve">- </w:t>
            </w:r>
            <w:r w:rsidRPr="00CE29C9">
              <w:t xml:space="preserve">г. Иркутск, ул. 6-ая </w:t>
            </w:r>
            <w:proofErr w:type="gramStart"/>
            <w:r w:rsidRPr="00CE29C9">
              <w:t>Советская</w:t>
            </w:r>
            <w:proofErr w:type="gramEnd"/>
            <w:r w:rsidRPr="00CE29C9">
              <w:t>, дом 20</w:t>
            </w:r>
          </w:p>
          <w:p w:rsidR="00974857" w:rsidRPr="00CE29C9" w:rsidRDefault="00974857" w:rsidP="00D56749">
            <w:pPr>
              <w:ind w:firstLine="567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CE29C9">
              <w:rPr>
                <w:color w:val="000000"/>
              </w:rPr>
              <w:t>г. Хабаровск ул. Шимановская 1а</w:t>
            </w:r>
          </w:p>
          <w:p w:rsidR="00974857" w:rsidRPr="00AC4ADD" w:rsidRDefault="00974857" w:rsidP="00D56749">
            <w:pPr>
              <w:ind w:left="601"/>
              <w:jc w:val="both"/>
            </w:pPr>
            <w:r>
              <w:t xml:space="preserve">- </w:t>
            </w:r>
            <w:r w:rsidRPr="00CE29C9">
              <w:t xml:space="preserve">Новосибирская обл., </w:t>
            </w:r>
            <w:proofErr w:type="spellStart"/>
            <w:r w:rsidRPr="00CE29C9">
              <w:t>Коченевский</w:t>
            </w:r>
            <w:proofErr w:type="spellEnd"/>
            <w:r w:rsidRPr="00CE29C9">
              <w:t xml:space="preserve"> р-он, </w:t>
            </w:r>
            <w:proofErr w:type="spellStart"/>
            <w:r w:rsidRPr="00CE29C9">
              <w:t>с</w:t>
            </w:r>
            <w:proofErr w:type="gramStart"/>
            <w:r w:rsidRPr="00CE29C9">
              <w:t>.П</w:t>
            </w:r>
            <w:proofErr w:type="gramEnd"/>
            <w:r w:rsidRPr="00CE29C9">
              <w:t>рокудское</w:t>
            </w:r>
            <w:proofErr w:type="spellEnd"/>
            <w:r w:rsidRPr="00CE29C9">
              <w:t xml:space="preserve">, ул. </w:t>
            </w:r>
            <w:proofErr w:type="spellStart"/>
            <w:r w:rsidRPr="00CE29C9">
              <w:t>Политотдельская</w:t>
            </w:r>
            <w:proofErr w:type="spellEnd"/>
            <w:r w:rsidRPr="00CE29C9">
              <w:t>, 135а.</w:t>
            </w:r>
          </w:p>
        </w:tc>
      </w:tr>
      <w:tr w:rsidR="00974857" w:rsidTr="00D56749">
        <w:trPr>
          <w:trHeight w:val="241"/>
        </w:trPr>
        <w:tc>
          <w:tcPr>
            <w:tcW w:w="10080" w:type="dxa"/>
          </w:tcPr>
          <w:p w:rsidR="00974857" w:rsidRDefault="00974857" w:rsidP="00D56749">
            <w:pPr>
              <w:jc w:val="center"/>
            </w:pPr>
            <w:r>
              <w:t xml:space="preserve">Подраздел 5.2 Требования по передаче заказчику технических и иных документов </w:t>
            </w:r>
            <w:proofErr w:type="gramStart"/>
            <w:r>
              <w:t>при</w:t>
            </w:r>
            <w:proofErr w:type="gramEnd"/>
          </w:p>
          <w:p w:rsidR="00974857" w:rsidRDefault="00974857" w:rsidP="00D56749">
            <w:pPr>
              <w:jc w:val="center"/>
            </w:pPr>
            <w:r>
              <w:t>поставке товаров</w:t>
            </w:r>
          </w:p>
        </w:tc>
      </w:tr>
      <w:tr w:rsidR="00974857" w:rsidTr="00D56749">
        <w:trPr>
          <w:trHeight w:val="241"/>
        </w:trPr>
        <w:tc>
          <w:tcPr>
            <w:tcW w:w="10080" w:type="dxa"/>
          </w:tcPr>
          <w:p w:rsidR="00974857" w:rsidRDefault="00974857" w:rsidP="00D56749">
            <w:pPr>
              <w:jc w:val="both"/>
            </w:pPr>
            <w:r>
              <w:t xml:space="preserve">            Поставщик передает Заказчику вместе с продукцией перечень документов, подтверждающих качество оборудования, поставляемого совместно с оборудованием:</w:t>
            </w:r>
          </w:p>
          <w:p w:rsidR="00974857" w:rsidRDefault="00974857" w:rsidP="00D56749">
            <w:pPr>
              <w:jc w:val="both"/>
            </w:pPr>
            <w:r>
              <w:t xml:space="preserve"> -  акты испытаний;</w:t>
            </w:r>
          </w:p>
          <w:p w:rsidR="00974857" w:rsidRDefault="00974857" w:rsidP="00D56749">
            <w:pPr>
              <w:jc w:val="both"/>
            </w:pPr>
            <w:r>
              <w:t xml:space="preserve"> - сертификаты соответствия;</w:t>
            </w:r>
          </w:p>
          <w:p w:rsidR="00974857" w:rsidRPr="00492A92" w:rsidRDefault="00974857" w:rsidP="00D56749">
            <w:pPr>
              <w:jc w:val="both"/>
            </w:pPr>
            <w:r>
              <w:t xml:space="preserve"> - свидетельства поверки и пр. по ИТТ и др. </w:t>
            </w:r>
          </w:p>
        </w:tc>
      </w:tr>
    </w:tbl>
    <w:p w:rsidR="00974857" w:rsidRDefault="00974857" w:rsidP="00974857">
      <w:pPr>
        <w:jc w:val="center"/>
      </w:pPr>
    </w:p>
    <w:p w:rsidR="00974857" w:rsidRDefault="00974857" w:rsidP="00974857">
      <w:pPr>
        <w:jc w:val="center"/>
      </w:pPr>
      <w:r>
        <w:t>РАЗДЕЛ 6. ТРЕБОВАНИЕ К ТРАНСПОРТИРОВАНИЮ</w:t>
      </w:r>
    </w:p>
    <w:p w:rsidR="00974857" w:rsidRDefault="00974857" w:rsidP="00974857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241"/>
        </w:trPr>
        <w:tc>
          <w:tcPr>
            <w:tcW w:w="10080" w:type="dxa"/>
          </w:tcPr>
          <w:p w:rsidR="00974857" w:rsidRDefault="00974857" w:rsidP="00D56749">
            <w:pPr>
              <w:shd w:val="clear" w:color="auto" w:fill="FFFFFF"/>
              <w:ind w:firstLine="709"/>
              <w:jc w:val="both"/>
            </w:pPr>
            <w:r>
              <w:t xml:space="preserve">Транспортирование оборудования до склада покупателя осуществляется продавцом. </w:t>
            </w:r>
            <w:r w:rsidRPr="00806822">
              <w:t>Процесс погрузки и разгрузки оборудования</w:t>
            </w:r>
            <w:r>
              <w:t xml:space="preserve"> (</w:t>
            </w:r>
            <w:proofErr w:type="spellStart"/>
            <w:r>
              <w:t>тахографов</w:t>
            </w:r>
            <w:proofErr w:type="spellEnd"/>
            <w:r>
              <w:t>)</w:t>
            </w:r>
            <w:r w:rsidRPr="00806822">
              <w:t xml:space="preserve"> должен обеспечивать соблюдение требований ГОСТ 12.3.009-76 «Система стандартов безопасности труда. Работы погрузочно-разгрузочные. Общие требования безопасности».</w:t>
            </w:r>
          </w:p>
        </w:tc>
      </w:tr>
    </w:tbl>
    <w:p w:rsidR="00974857" w:rsidRDefault="00974857" w:rsidP="00974857">
      <w:pPr>
        <w:jc w:val="center"/>
      </w:pPr>
    </w:p>
    <w:p w:rsidR="00974857" w:rsidRDefault="00974857" w:rsidP="00974857">
      <w:pPr>
        <w:jc w:val="center"/>
      </w:pPr>
      <w:r>
        <w:t>РАЗДЕЛ 7. ТРЕБОВАНИЯ К ХРАНЕНИЮ</w:t>
      </w:r>
    </w:p>
    <w:p w:rsidR="00974857" w:rsidRDefault="00974857" w:rsidP="00974857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241"/>
        </w:trPr>
        <w:tc>
          <w:tcPr>
            <w:tcW w:w="10080" w:type="dxa"/>
          </w:tcPr>
          <w:p w:rsidR="00974857" w:rsidRDefault="00974857" w:rsidP="00D56749">
            <w:pPr>
              <w:jc w:val="both"/>
            </w:pPr>
            <w:r>
              <w:t xml:space="preserve">            Ц</w:t>
            </w:r>
            <w:r w:rsidRPr="001A3E6F">
              <w:t>ифровы</w:t>
            </w:r>
            <w:r>
              <w:t>е</w:t>
            </w:r>
            <w:r w:rsidRPr="001A3E6F">
              <w:t xml:space="preserve"> </w:t>
            </w:r>
            <w:proofErr w:type="spellStart"/>
            <w:r w:rsidRPr="001A3E6F">
              <w:t>тахограф</w:t>
            </w:r>
            <w:r>
              <w:t>ы</w:t>
            </w:r>
            <w:proofErr w:type="spellEnd"/>
            <w:r>
              <w:t>, дополнительное оборудование и пломбировки не должны иметь видимых и скрытых повреждений, вызванных, в том числе и неправильными условиями хранения.</w:t>
            </w:r>
          </w:p>
        </w:tc>
      </w:tr>
    </w:tbl>
    <w:p w:rsidR="00974857" w:rsidRDefault="00974857" w:rsidP="00974857">
      <w:pPr>
        <w:jc w:val="center"/>
      </w:pPr>
    </w:p>
    <w:p w:rsidR="00974857" w:rsidRDefault="00974857" w:rsidP="00974857">
      <w:pPr>
        <w:jc w:val="center"/>
      </w:pPr>
      <w:r>
        <w:t>РАЗДЕЛ 8. ТРЕБОВАНИЯ К ОБЪЁМУ И/ИЛИ СРОКУ ПРЕДОСТАВЛЕНИЯ ГАРАНТИЙ</w:t>
      </w:r>
    </w:p>
    <w:p w:rsidR="00974857" w:rsidRDefault="00974857" w:rsidP="00974857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RPr="001D0414" w:rsidTr="00D56749">
        <w:trPr>
          <w:trHeight w:val="241"/>
        </w:trPr>
        <w:tc>
          <w:tcPr>
            <w:tcW w:w="10080" w:type="dxa"/>
          </w:tcPr>
          <w:p w:rsidR="00974857" w:rsidRPr="001D0414" w:rsidRDefault="00974857" w:rsidP="00D56749">
            <w:pPr>
              <w:jc w:val="both"/>
            </w:pPr>
            <w:r w:rsidRPr="001D0414">
              <w:t xml:space="preserve"> Гарантийные обязательства на </w:t>
            </w:r>
            <w:proofErr w:type="spellStart"/>
            <w:r w:rsidRPr="001D0414">
              <w:t>тахограф</w:t>
            </w:r>
            <w:proofErr w:type="spellEnd"/>
          </w:p>
          <w:p w:rsidR="00974857" w:rsidRPr="001D0414" w:rsidRDefault="00974857" w:rsidP="00974857">
            <w:pPr>
              <w:numPr>
                <w:ilvl w:val="0"/>
                <w:numId w:val="46"/>
              </w:numPr>
              <w:ind w:left="34" w:firstLine="326"/>
              <w:jc w:val="both"/>
            </w:pPr>
            <w:proofErr w:type="gramStart"/>
            <w:r w:rsidRPr="001D0414">
              <w:t xml:space="preserve">Исполнитель должен гарантировать, что устанавливаемые </w:t>
            </w:r>
            <w:proofErr w:type="spellStart"/>
            <w:r w:rsidRPr="001D0414">
              <w:t>тахографы</w:t>
            </w:r>
            <w:proofErr w:type="spellEnd"/>
            <w:r w:rsidRPr="001D0414">
              <w:t xml:space="preserve"> являются новыми, неиспользованными, готовыми к эксплуатации.</w:t>
            </w:r>
            <w:proofErr w:type="gramEnd"/>
          </w:p>
          <w:p w:rsidR="00974857" w:rsidRPr="001D0414" w:rsidRDefault="00974857" w:rsidP="00974857">
            <w:pPr>
              <w:numPr>
                <w:ilvl w:val="0"/>
                <w:numId w:val="46"/>
              </w:numPr>
              <w:ind w:left="34" w:firstLine="326"/>
              <w:jc w:val="both"/>
            </w:pPr>
            <w:r w:rsidRPr="001D0414">
              <w:t xml:space="preserve">В случае возникновения неисправности </w:t>
            </w:r>
            <w:proofErr w:type="spellStart"/>
            <w:r w:rsidRPr="001D0414">
              <w:t>тахографа</w:t>
            </w:r>
            <w:proofErr w:type="spellEnd"/>
            <w:r w:rsidRPr="001D0414">
              <w:t xml:space="preserve"> или его комплектующих, в период гарантийного обслуживания, Исполнитель обязан направить (адресом прибытия является адрес дислокации ТС) своих специалистов в </w:t>
            </w:r>
            <w:r w:rsidRPr="00E1285B">
              <w:t>срок не позднее 5 (пяти) дней,</w:t>
            </w:r>
            <w:r w:rsidRPr="001D0414">
              <w:t xml:space="preserve"> с момента получения заявки от Заказчика, для устранения неисправности.</w:t>
            </w:r>
          </w:p>
          <w:p w:rsidR="00974857" w:rsidRPr="001D0414" w:rsidRDefault="00974857" w:rsidP="00974857">
            <w:pPr>
              <w:numPr>
                <w:ilvl w:val="0"/>
                <w:numId w:val="46"/>
              </w:numPr>
              <w:ind w:left="34" w:firstLine="326"/>
              <w:jc w:val="both"/>
            </w:pPr>
            <w:r w:rsidRPr="001D0414">
              <w:t xml:space="preserve">В случае невозможности устранения неисправности </w:t>
            </w:r>
            <w:proofErr w:type="spellStart"/>
            <w:r w:rsidRPr="001D0414">
              <w:t>тахографа</w:t>
            </w:r>
            <w:proofErr w:type="spellEnd"/>
            <w:r w:rsidRPr="001D0414">
              <w:t xml:space="preserve"> или его </w:t>
            </w:r>
            <w:proofErr w:type="gramStart"/>
            <w:r w:rsidRPr="001D0414">
              <w:t>комплектующих</w:t>
            </w:r>
            <w:proofErr w:type="gramEnd"/>
            <w:r w:rsidRPr="001D0414">
              <w:t xml:space="preserve"> на месте, Исполнитель производит ремонт неисправного </w:t>
            </w:r>
            <w:proofErr w:type="spellStart"/>
            <w:r w:rsidRPr="001D0414">
              <w:t>тахографа</w:t>
            </w:r>
            <w:proofErr w:type="spellEnd"/>
            <w:r w:rsidRPr="001D0414">
              <w:t xml:space="preserve"> (комплектующих) в своем сервисном центре, доставка оборудования (комплектующих) в сервисный  центр и обратно осуществляется силами Исполнителя и за его счет. Срок ремонта (замены) </w:t>
            </w:r>
            <w:r w:rsidRPr="00E1285B">
              <w:t>- не более 5 (пяти)</w:t>
            </w:r>
            <w:r w:rsidRPr="001D0414">
              <w:t xml:space="preserve"> календарных дней.</w:t>
            </w:r>
          </w:p>
          <w:p w:rsidR="00974857" w:rsidRPr="001D0414" w:rsidRDefault="00974857" w:rsidP="00974857">
            <w:pPr>
              <w:numPr>
                <w:ilvl w:val="0"/>
                <w:numId w:val="46"/>
              </w:numPr>
              <w:ind w:left="34" w:firstLine="326"/>
              <w:jc w:val="both"/>
            </w:pPr>
            <w:r w:rsidRPr="001D0414">
              <w:t xml:space="preserve">На поставляемые </w:t>
            </w:r>
            <w:proofErr w:type="spellStart"/>
            <w:r w:rsidRPr="001D0414">
              <w:t>тахографы</w:t>
            </w:r>
            <w:proofErr w:type="spellEnd"/>
            <w:r w:rsidRPr="001D0414">
              <w:t xml:space="preserve"> должны распространяться гарантийные обязательства предприятия-изготовителя, ответственность за исполнение которых возлагается на Исполнителя.  </w:t>
            </w:r>
          </w:p>
          <w:p w:rsidR="00974857" w:rsidRDefault="00974857" w:rsidP="00974857">
            <w:pPr>
              <w:numPr>
                <w:ilvl w:val="0"/>
                <w:numId w:val="46"/>
              </w:numPr>
              <w:ind w:left="34" w:firstLine="326"/>
              <w:jc w:val="both"/>
            </w:pPr>
            <w:r w:rsidRPr="001D0414">
              <w:t xml:space="preserve">Срок действия гарантийных обязательств не может быть менее 18 месяцев, с момента ввода </w:t>
            </w:r>
            <w:proofErr w:type="spellStart"/>
            <w:r w:rsidRPr="001D0414">
              <w:t>тахографа</w:t>
            </w:r>
            <w:proofErr w:type="spellEnd"/>
            <w:r w:rsidRPr="001D0414">
              <w:t xml:space="preserve"> в эксплуатацию. </w:t>
            </w:r>
          </w:p>
          <w:p w:rsidR="00974857" w:rsidRPr="001D0414" w:rsidRDefault="00974857" w:rsidP="00974857">
            <w:pPr>
              <w:numPr>
                <w:ilvl w:val="0"/>
                <w:numId w:val="46"/>
              </w:numPr>
              <w:ind w:left="34" w:firstLine="326"/>
              <w:jc w:val="both"/>
            </w:pPr>
            <w:r w:rsidRPr="00536C8F">
              <w:lastRenderedPageBreak/>
              <w:t xml:space="preserve">Качество продукции должны соответствовать назначению продукции, требованиям, предъявляемым к техническим характеристикам продукции в стране производителя, а также действующим в </w:t>
            </w:r>
            <w:r w:rsidRPr="004A3536">
              <w:rPr>
                <w:color w:val="000000"/>
                <w:szCs w:val="22"/>
              </w:rPr>
              <w:t>РФ стандартам и техническим условиям.</w:t>
            </w:r>
          </w:p>
        </w:tc>
      </w:tr>
    </w:tbl>
    <w:p w:rsidR="00974857" w:rsidRDefault="00974857" w:rsidP="00974857">
      <w:pPr>
        <w:jc w:val="center"/>
      </w:pPr>
    </w:p>
    <w:p w:rsidR="00974857" w:rsidRDefault="00974857" w:rsidP="00974857">
      <w:pPr>
        <w:jc w:val="center"/>
      </w:pPr>
      <w:r>
        <w:t>РАЗДЕЛ 9. ТРЕБОВАНИЯ ПО РЕМОНТОПРИГОДНОСТИ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241"/>
        </w:trPr>
        <w:tc>
          <w:tcPr>
            <w:tcW w:w="10080" w:type="dxa"/>
          </w:tcPr>
          <w:p w:rsidR="00974857" w:rsidRPr="00A30BA9" w:rsidRDefault="00974857" w:rsidP="00D56749">
            <w:pPr>
              <w:jc w:val="both"/>
            </w:pPr>
            <w:r>
              <w:t>Оборудование  должно иметь конструкцию, обеспечивающую возможность замены составных частей для проведения ремонта.</w:t>
            </w:r>
          </w:p>
        </w:tc>
      </w:tr>
    </w:tbl>
    <w:p w:rsidR="00974857" w:rsidRDefault="00974857" w:rsidP="00974857">
      <w:pPr>
        <w:jc w:val="center"/>
      </w:pPr>
    </w:p>
    <w:p w:rsidR="00974857" w:rsidRDefault="00974857" w:rsidP="00974857">
      <w:pPr>
        <w:jc w:val="center"/>
      </w:pPr>
      <w:r>
        <w:t>РАЗДЕЛ 10. ТРЕБОВАНИЯ К ОБСЛУЖИВАНИЮ</w:t>
      </w:r>
    </w:p>
    <w:p w:rsidR="00974857" w:rsidRDefault="00974857" w:rsidP="00974857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241"/>
        </w:trPr>
        <w:tc>
          <w:tcPr>
            <w:tcW w:w="10080" w:type="dxa"/>
          </w:tcPr>
          <w:p w:rsidR="00974857" w:rsidRPr="00D9071B" w:rsidRDefault="00974857" w:rsidP="00D56749">
            <w:pPr>
              <w:jc w:val="both"/>
            </w:pPr>
            <w:r w:rsidRPr="001A3E6F">
              <w:t xml:space="preserve">Поставщик гарантирует Заказчику устранять недостатки </w:t>
            </w:r>
            <w:proofErr w:type="gramStart"/>
            <w:r w:rsidRPr="001A3E6F">
              <w:t>согласно</w:t>
            </w:r>
            <w:proofErr w:type="gramEnd"/>
            <w:r w:rsidRPr="001A3E6F">
              <w:t xml:space="preserve"> гарантийных обязательств. Расходы, связанные с устранением недостатков оборудования в течение гарантийного срока несет Исполнитель.</w:t>
            </w:r>
          </w:p>
        </w:tc>
      </w:tr>
    </w:tbl>
    <w:p w:rsidR="00974857" w:rsidRDefault="00974857" w:rsidP="00974857">
      <w:pPr>
        <w:jc w:val="center"/>
      </w:pPr>
    </w:p>
    <w:p w:rsidR="00974857" w:rsidRDefault="00974857" w:rsidP="00974857">
      <w:pPr>
        <w:jc w:val="center"/>
      </w:pPr>
      <w:r>
        <w:t>РАЗДЕЛ 11. ЭКОЛОГИЧЕСКИЕ ТРЕБОВАНИЯ</w:t>
      </w:r>
    </w:p>
    <w:p w:rsidR="00974857" w:rsidRDefault="00974857" w:rsidP="00974857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241"/>
        </w:trPr>
        <w:tc>
          <w:tcPr>
            <w:tcW w:w="10080" w:type="dxa"/>
          </w:tcPr>
          <w:p w:rsidR="00974857" w:rsidRPr="0069133D" w:rsidRDefault="00974857" w:rsidP="00D56749">
            <w:pPr>
              <w:jc w:val="both"/>
            </w:pPr>
            <w:r>
              <w:t xml:space="preserve">Оборудование  и комплектующие должны соответствовать экологическим требованиям. </w:t>
            </w:r>
            <w:r w:rsidRPr="00967D14">
              <w:t xml:space="preserve">ГОСТ 30630.0.0-99 </w:t>
            </w:r>
            <w:r>
              <w:t>«</w:t>
            </w:r>
            <w:r w:rsidRPr="00967D14">
              <w:t>Методы испытаний на стойкость к внешним воздействующим факторам машин, приборов и других технических изделий. Общие требования</w:t>
            </w:r>
            <w:r>
              <w:t>».</w:t>
            </w:r>
          </w:p>
        </w:tc>
      </w:tr>
    </w:tbl>
    <w:p w:rsidR="00974857" w:rsidRDefault="00974857" w:rsidP="00974857">
      <w:pPr>
        <w:jc w:val="center"/>
      </w:pPr>
    </w:p>
    <w:p w:rsidR="00974857" w:rsidRDefault="00974857" w:rsidP="00974857">
      <w:pPr>
        <w:jc w:val="center"/>
      </w:pPr>
      <w:r>
        <w:t>РАЗДЕЛ 12. ТРЕБОВАНИЯ ПО БЕЗОПАСНОСТИ</w:t>
      </w:r>
    </w:p>
    <w:p w:rsidR="00974857" w:rsidRDefault="00974857" w:rsidP="00974857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241"/>
        </w:trPr>
        <w:tc>
          <w:tcPr>
            <w:tcW w:w="10080" w:type="dxa"/>
          </w:tcPr>
          <w:p w:rsidR="00974857" w:rsidRPr="00B00FED" w:rsidRDefault="00974857" w:rsidP="00D56749">
            <w:pPr>
              <w:jc w:val="both"/>
            </w:pPr>
            <w:r w:rsidRPr="001A3E6F">
              <w:t xml:space="preserve">Цифровые </w:t>
            </w:r>
            <w:proofErr w:type="spellStart"/>
            <w:r w:rsidRPr="001A3E6F">
              <w:t>тахографы</w:t>
            </w:r>
            <w:proofErr w:type="spellEnd"/>
            <w:r>
              <w:t xml:space="preserve"> должны соответствовать требованиям Технического регламента таможенного союза «О безопасности колёсных транспортных средств» </w:t>
            </w:r>
            <w:proofErr w:type="gramStart"/>
            <w:r>
              <w:t>ТР</w:t>
            </w:r>
            <w:proofErr w:type="gramEnd"/>
            <w:r>
              <w:t xml:space="preserve"> ТС 018/2011.</w:t>
            </w:r>
          </w:p>
        </w:tc>
      </w:tr>
    </w:tbl>
    <w:p w:rsidR="00974857" w:rsidRDefault="00974857" w:rsidP="00974857">
      <w:pPr>
        <w:jc w:val="center"/>
      </w:pPr>
    </w:p>
    <w:p w:rsidR="00974857" w:rsidRDefault="00974857" w:rsidP="00974857">
      <w:pPr>
        <w:jc w:val="center"/>
      </w:pPr>
      <w:r>
        <w:t>РАЗДЕЛ 13. ТРЕБОВАНИЯ К КАЧЕСТВУ И КЛАССИФИКАЦИЯ ОБОРУДОВАНИЯ</w:t>
      </w:r>
    </w:p>
    <w:p w:rsidR="00974857" w:rsidRDefault="00974857" w:rsidP="00974857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241"/>
        </w:trPr>
        <w:tc>
          <w:tcPr>
            <w:tcW w:w="10080" w:type="dxa"/>
          </w:tcPr>
          <w:p w:rsidR="00974857" w:rsidRPr="005F032B" w:rsidRDefault="00974857" w:rsidP="00D56749">
            <w:pPr>
              <w:pStyle w:val="-"/>
              <w:widowControl w:val="0"/>
              <w:numPr>
                <w:ilvl w:val="0"/>
                <w:numId w:val="0"/>
              </w:numPr>
              <w:tabs>
                <w:tab w:val="num" w:pos="0"/>
              </w:tabs>
              <w:spacing w:before="120"/>
              <w:ind w:firstLine="720"/>
            </w:pPr>
            <w:r w:rsidRPr="005F032B">
              <w:t>Оборудование</w:t>
            </w:r>
            <w:r>
              <w:t xml:space="preserve"> </w:t>
            </w:r>
            <w:r w:rsidRPr="005F032B">
              <w:t>должно иметь сертификаты соответствия и протоколы сертификационных и заводских испытаний, подтверждающие заявленные характеристики.</w:t>
            </w:r>
          </w:p>
          <w:p w:rsidR="00974857" w:rsidRPr="00650922" w:rsidRDefault="00974857" w:rsidP="00D56749">
            <w:pPr>
              <w:shd w:val="clear" w:color="auto" w:fill="FFFFFF"/>
              <w:ind w:firstLine="720"/>
              <w:jc w:val="both"/>
            </w:pPr>
            <w:r w:rsidRPr="005F032B">
              <w:t>Поставщик обязан обеспечить качество всех выполняемых работ в соответствии с действующими на момент подписания договора нормами.</w:t>
            </w:r>
          </w:p>
        </w:tc>
      </w:tr>
    </w:tbl>
    <w:p w:rsidR="00974857" w:rsidRDefault="00974857" w:rsidP="00974857">
      <w:pPr>
        <w:jc w:val="center"/>
      </w:pPr>
    </w:p>
    <w:p w:rsidR="00974857" w:rsidRDefault="00974857" w:rsidP="00974857">
      <w:pPr>
        <w:jc w:val="center"/>
      </w:pPr>
      <w:r>
        <w:t xml:space="preserve">РАЗДЕЛ 14. ТЕХНИЧЕСКОЕ СОПРОВОЖДЕНИЕ </w:t>
      </w:r>
      <w:proofErr w:type="gramStart"/>
      <w:r>
        <w:t>СТАНДАРТНОГО</w:t>
      </w:r>
      <w:proofErr w:type="gramEnd"/>
      <w:r>
        <w:t xml:space="preserve"> ПРОМЫШЛЕННОГО</w:t>
      </w:r>
    </w:p>
    <w:p w:rsidR="00974857" w:rsidRDefault="00974857" w:rsidP="00974857">
      <w:pPr>
        <w:jc w:val="center"/>
      </w:pPr>
      <w:r>
        <w:t xml:space="preserve">ОБОРУДОВАНИЯ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241"/>
        </w:trPr>
        <w:tc>
          <w:tcPr>
            <w:tcW w:w="10080" w:type="dxa"/>
          </w:tcPr>
          <w:p w:rsidR="00974857" w:rsidRPr="00ED57D0" w:rsidRDefault="00974857" w:rsidP="00D56749">
            <w:pPr>
              <w:shd w:val="clear" w:color="auto" w:fill="FFFFFF"/>
              <w:ind w:firstLine="720"/>
              <w:jc w:val="both"/>
            </w:pPr>
            <w:r w:rsidRPr="005F032B">
              <w:t>Поставщик должен декларировать возможность оказания на соответствующей договорной основе технической помощи в вопросах эксплуатации и ремонта оборудования с момента окончания гарантийных обязательств.</w:t>
            </w:r>
          </w:p>
        </w:tc>
      </w:tr>
    </w:tbl>
    <w:p w:rsidR="00974857" w:rsidRDefault="00974857" w:rsidP="00974857">
      <w:pPr>
        <w:jc w:val="center"/>
      </w:pPr>
    </w:p>
    <w:p w:rsidR="00974857" w:rsidRDefault="00974857" w:rsidP="00974857">
      <w:pPr>
        <w:jc w:val="center"/>
      </w:pPr>
      <w:r>
        <w:t>РАЗДЕЛ 15. ДОПОЛНИТЕЛЬНЫЕ (ИНЫЕ) ТРЕБОВАНИЯ</w:t>
      </w:r>
    </w:p>
    <w:p w:rsidR="00974857" w:rsidRDefault="00974857" w:rsidP="00974857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241"/>
        </w:trPr>
        <w:tc>
          <w:tcPr>
            <w:tcW w:w="10080" w:type="dxa"/>
          </w:tcPr>
          <w:p w:rsidR="00974857" w:rsidRPr="00516DFD" w:rsidRDefault="00974857" w:rsidP="00D56749">
            <w:pPr>
              <w:spacing w:before="120"/>
              <w:ind w:firstLine="720"/>
              <w:jc w:val="both"/>
            </w:pPr>
            <w:r w:rsidRPr="00284EF9">
              <w:t>Отсутствуют</w:t>
            </w:r>
          </w:p>
        </w:tc>
      </w:tr>
    </w:tbl>
    <w:p w:rsidR="00974857" w:rsidRDefault="00974857" w:rsidP="00974857">
      <w:pPr>
        <w:jc w:val="center"/>
      </w:pPr>
    </w:p>
    <w:p w:rsidR="00974857" w:rsidRDefault="00974857" w:rsidP="00974857">
      <w:pPr>
        <w:jc w:val="center"/>
      </w:pPr>
      <w:r>
        <w:t>РАЗДЕЛ 16. ТРЕБОВАНИЯ К КОЛИЧЕСТВУ И СРОКУ (ПЕРИОДИЧНОСТИ) ПОСТАВКИ</w:t>
      </w:r>
    </w:p>
    <w:p w:rsidR="00974857" w:rsidRDefault="00974857" w:rsidP="00974857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241"/>
        </w:trPr>
        <w:tc>
          <w:tcPr>
            <w:tcW w:w="10080" w:type="dxa"/>
          </w:tcPr>
          <w:p w:rsidR="00974857" w:rsidRDefault="00974857" w:rsidP="00D56749">
            <w:r w:rsidRPr="00C76C69">
              <w:t xml:space="preserve">Поставка </w:t>
            </w:r>
            <w:r>
              <w:t>и установка оборудования</w:t>
            </w:r>
            <w:r w:rsidRPr="00C76C69">
              <w:t xml:space="preserve"> осущес</w:t>
            </w:r>
            <w:r>
              <w:t>твляется согласно спецификации.</w:t>
            </w:r>
          </w:p>
          <w:p w:rsidR="00974857" w:rsidRDefault="00974857" w:rsidP="00D56749">
            <w:r>
              <w:t>Поставка должна быть комплектна.</w:t>
            </w:r>
          </w:p>
          <w:p w:rsidR="00974857" w:rsidRPr="00640AA7" w:rsidRDefault="00974857" w:rsidP="00D56749">
            <w:pPr>
              <w:jc w:val="both"/>
              <w:rPr>
                <w:b/>
              </w:rPr>
            </w:pPr>
          </w:p>
        </w:tc>
      </w:tr>
    </w:tbl>
    <w:p w:rsidR="00974857" w:rsidRDefault="00974857" w:rsidP="00974857">
      <w:pPr>
        <w:jc w:val="center"/>
      </w:pPr>
    </w:p>
    <w:p w:rsidR="00974857" w:rsidRDefault="00974857" w:rsidP="00974857">
      <w:pPr>
        <w:jc w:val="center"/>
      </w:pPr>
      <w:r>
        <w:t>РАЗДЕЛ 17. ТРЕБОВАНИЕ К ФОРМЕ ПРЕДСТАВЛЯЕМОЙ ИНФОРМАЦИИ</w:t>
      </w:r>
    </w:p>
    <w:p w:rsidR="00974857" w:rsidRDefault="00974857" w:rsidP="00974857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241"/>
        </w:trPr>
        <w:tc>
          <w:tcPr>
            <w:tcW w:w="10080" w:type="dxa"/>
          </w:tcPr>
          <w:p w:rsidR="00974857" w:rsidRPr="00091761" w:rsidRDefault="00974857" w:rsidP="00D56749">
            <w:pPr>
              <w:shd w:val="clear" w:color="auto" w:fill="FFFFFF"/>
              <w:ind w:firstLine="720"/>
              <w:jc w:val="both"/>
              <w:rPr>
                <w:iCs/>
                <w:color w:val="000000"/>
                <w:spacing w:val="1"/>
              </w:rPr>
            </w:pPr>
            <w:r w:rsidRPr="00091761">
              <w:rPr>
                <w:iCs/>
                <w:color w:val="000000"/>
                <w:spacing w:val="1"/>
              </w:rPr>
              <w:t xml:space="preserve">Техническая и иная информация относительно поставляемого оборудования (т/с) </w:t>
            </w:r>
            <w:r w:rsidRPr="00091761">
              <w:rPr>
                <w:iCs/>
                <w:color w:val="000000"/>
                <w:spacing w:val="1"/>
              </w:rPr>
              <w:lastRenderedPageBreak/>
              <w:t>должна быть представлена на русском языке. Предоставление информации на языке, отличном от русского не допускается.</w:t>
            </w:r>
          </w:p>
          <w:p w:rsidR="00974857" w:rsidRPr="00091761" w:rsidRDefault="00974857" w:rsidP="00D56749">
            <w:pPr>
              <w:shd w:val="clear" w:color="auto" w:fill="FFFFFF"/>
              <w:ind w:firstLine="720"/>
              <w:jc w:val="both"/>
              <w:rPr>
                <w:iCs/>
                <w:color w:val="000000"/>
                <w:spacing w:val="1"/>
              </w:rPr>
            </w:pPr>
            <w:r w:rsidRPr="00091761">
              <w:rPr>
                <w:iCs/>
                <w:color w:val="000000"/>
                <w:spacing w:val="1"/>
              </w:rPr>
              <w:t>Информация может быть представлена как на бумажном, так и на электронном носителе.</w:t>
            </w:r>
          </w:p>
          <w:p w:rsidR="00974857" w:rsidRPr="00091761" w:rsidRDefault="00974857" w:rsidP="00D56749">
            <w:pPr>
              <w:shd w:val="clear" w:color="auto" w:fill="FFFFFF"/>
              <w:ind w:firstLine="720"/>
              <w:jc w:val="both"/>
              <w:rPr>
                <w:iCs/>
                <w:color w:val="000000"/>
                <w:spacing w:val="1"/>
              </w:rPr>
            </w:pPr>
            <w:r w:rsidRPr="00091761">
              <w:rPr>
                <w:iCs/>
                <w:color w:val="000000"/>
                <w:spacing w:val="1"/>
              </w:rPr>
              <w:t>Информация в электронном виде должна предоставляться в следующих форматах:</w:t>
            </w:r>
          </w:p>
          <w:p w:rsidR="00974857" w:rsidRPr="00091761" w:rsidRDefault="00974857" w:rsidP="00D56749">
            <w:pPr>
              <w:shd w:val="clear" w:color="auto" w:fill="FFFFFF"/>
              <w:ind w:firstLine="720"/>
              <w:jc w:val="both"/>
              <w:rPr>
                <w:iCs/>
                <w:color w:val="000000"/>
                <w:spacing w:val="1"/>
              </w:rPr>
            </w:pPr>
            <w:r w:rsidRPr="00091761">
              <w:rPr>
                <w:iCs/>
                <w:color w:val="000000"/>
                <w:spacing w:val="1"/>
              </w:rPr>
              <w:t xml:space="preserve">● тестовые и табличные документы – программного обеспечения, входящего в комплект </w:t>
            </w:r>
            <w:r w:rsidRPr="00091761">
              <w:rPr>
                <w:iCs/>
                <w:color w:val="000000"/>
                <w:spacing w:val="1"/>
                <w:lang w:val="en-US"/>
              </w:rPr>
              <w:t>Microsoft</w:t>
            </w:r>
            <w:r>
              <w:rPr>
                <w:iCs/>
                <w:color w:val="000000"/>
                <w:spacing w:val="1"/>
              </w:rPr>
              <w:t xml:space="preserve"> </w:t>
            </w:r>
            <w:r w:rsidRPr="00091761">
              <w:rPr>
                <w:iCs/>
                <w:color w:val="000000"/>
                <w:spacing w:val="1"/>
                <w:lang w:val="en-US"/>
              </w:rPr>
              <w:t>Office</w:t>
            </w:r>
            <w:r>
              <w:rPr>
                <w:iCs/>
                <w:color w:val="000000"/>
                <w:spacing w:val="1"/>
              </w:rPr>
              <w:t xml:space="preserve"> </w:t>
            </w:r>
            <w:r w:rsidRPr="00091761">
              <w:rPr>
                <w:iCs/>
                <w:color w:val="000000"/>
                <w:spacing w:val="1"/>
                <w:lang w:val="en-US"/>
              </w:rPr>
              <w:t>Professional</w:t>
            </w:r>
            <w:r w:rsidRPr="00091761">
              <w:rPr>
                <w:iCs/>
                <w:color w:val="000000"/>
                <w:spacing w:val="1"/>
              </w:rPr>
              <w:t xml:space="preserve"> (версии 2003 не выше), </w:t>
            </w:r>
            <w:r w:rsidRPr="00091761">
              <w:rPr>
                <w:iCs/>
                <w:color w:val="000000"/>
                <w:spacing w:val="1"/>
                <w:lang w:val="en-US"/>
              </w:rPr>
              <w:t>Adobe</w:t>
            </w:r>
            <w:r>
              <w:rPr>
                <w:iCs/>
                <w:color w:val="000000"/>
                <w:spacing w:val="1"/>
              </w:rPr>
              <w:t xml:space="preserve"> </w:t>
            </w:r>
            <w:r w:rsidRPr="00091761">
              <w:rPr>
                <w:iCs/>
                <w:color w:val="000000"/>
                <w:spacing w:val="1"/>
                <w:lang w:val="en-US"/>
              </w:rPr>
              <w:t>PDF</w:t>
            </w:r>
            <w:r w:rsidRPr="00091761">
              <w:rPr>
                <w:iCs/>
                <w:color w:val="000000"/>
                <w:spacing w:val="1"/>
              </w:rPr>
              <w:t>;</w:t>
            </w:r>
          </w:p>
          <w:p w:rsidR="00974857" w:rsidRPr="008F76C1" w:rsidRDefault="00974857" w:rsidP="00D56749">
            <w:pPr>
              <w:shd w:val="clear" w:color="auto" w:fill="FFFFFF"/>
              <w:spacing w:line="278" w:lineRule="exact"/>
              <w:ind w:left="5" w:right="24" w:firstLine="715"/>
              <w:rPr>
                <w:i/>
                <w:iCs/>
                <w:color w:val="000000"/>
              </w:rPr>
            </w:pPr>
            <w:r w:rsidRPr="00091761">
              <w:rPr>
                <w:iCs/>
                <w:color w:val="000000"/>
                <w:spacing w:val="1"/>
              </w:rPr>
              <w:t xml:space="preserve">● графические документы – </w:t>
            </w:r>
            <w:r w:rsidRPr="00091761">
              <w:rPr>
                <w:iCs/>
                <w:color w:val="000000"/>
                <w:spacing w:val="1"/>
                <w:lang w:val="en-US"/>
              </w:rPr>
              <w:t>Adobe</w:t>
            </w:r>
            <w:r>
              <w:rPr>
                <w:iCs/>
                <w:color w:val="000000"/>
                <w:spacing w:val="1"/>
              </w:rPr>
              <w:t xml:space="preserve"> </w:t>
            </w:r>
            <w:r w:rsidRPr="00091761">
              <w:rPr>
                <w:iCs/>
                <w:color w:val="000000"/>
                <w:spacing w:val="1"/>
                <w:lang w:val="en-US"/>
              </w:rPr>
              <w:t>PDF</w:t>
            </w:r>
            <w:r w:rsidRPr="00091761">
              <w:rPr>
                <w:iCs/>
                <w:color w:val="000000"/>
                <w:spacing w:val="1"/>
              </w:rPr>
              <w:t xml:space="preserve">, </w:t>
            </w:r>
            <w:r w:rsidRPr="00091761">
              <w:rPr>
                <w:iCs/>
                <w:color w:val="000000"/>
                <w:spacing w:val="1"/>
                <w:lang w:val="en-US"/>
              </w:rPr>
              <w:t>JPEG</w:t>
            </w:r>
            <w:r w:rsidRPr="00091761">
              <w:rPr>
                <w:iCs/>
                <w:color w:val="000000"/>
                <w:spacing w:val="1"/>
              </w:rPr>
              <w:t xml:space="preserve">, </w:t>
            </w:r>
            <w:r w:rsidRPr="00091761">
              <w:rPr>
                <w:iCs/>
                <w:color w:val="000000"/>
                <w:spacing w:val="1"/>
                <w:lang w:val="en-US"/>
              </w:rPr>
              <w:t>TIFF</w:t>
            </w:r>
            <w:r w:rsidRPr="00091761">
              <w:rPr>
                <w:iCs/>
                <w:color w:val="000000"/>
                <w:spacing w:val="1"/>
              </w:rPr>
              <w:t>.</w:t>
            </w:r>
          </w:p>
        </w:tc>
      </w:tr>
    </w:tbl>
    <w:p w:rsidR="00974857" w:rsidRDefault="00974857" w:rsidP="00974857">
      <w:pPr>
        <w:jc w:val="center"/>
      </w:pPr>
    </w:p>
    <w:p w:rsidR="00974857" w:rsidRDefault="00974857" w:rsidP="00974857">
      <w:pPr>
        <w:jc w:val="center"/>
      </w:pPr>
      <w:r>
        <w:t>РАЗДЕЛ 18. ТРЕБОВАНИЯ К ТЕХНИЧЕСКОМУ ОБУЧЕНИЮ ПЕРСОНАЛА ЗАКАЗЧИКА</w:t>
      </w:r>
    </w:p>
    <w:p w:rsidR="00974857" w:rsidRDefault="00974857" w:rsidP="00974857">
      <w:pPr>
        <w:jc w:val="center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87"/>
      </w:tblGrid>
      <w:tr w:rsidR="00974857" w:rsidTr="00D56749">
        <w:trPr>
          <w:trHeight w:val="241"/>
        </w:trPr>
        <w:tc>
          <w:tcPr>
            <w:tcW w:w="10080" w:type="dxa"/>
          </w:tcPr>
          <w:p w:rsidR="00974857" w:rsidRPr="001771B7" w:rsidRDefault="00974857" w:rsidP="00D56749">
            <w:pPr>
              <w:ind w:firstLine="720"/>
              <w:jc w:val="both"/>
            </w:pPr>
            <w:r w:rsidRPr="001771B7">
              <w:t>Поставщик оборудования должен обеспечить инструктаж специалистов ЗАКАЗЧИКА с передачей им необходимых знаний по правильной эксплуатации оборудования, его обслуживанию и ремонту.</w:t>
            </w:r>
          </w:p>
        </w:tc>
      </w:tr>
    </w:tbl>
    <w:p w:rsidR="00974857" w:rsidRDefault="00974857" w:rsidP="00974857">
      <w:pPr>
        <w:jc w:val="center"/>
      </w:pPr>
    </w:p>
    <w:p w:rsidR="00974857" w:rsidRDefault="00974857" w:rsidP="00974857">
      <w:pPr>
        <w:jc w:val="center"/>
      </w:pPr>
      <w:r>
        <w:t>РАЗДЕЛ 19. ПЕРЕЧЕНЬ ПРИНЯТЫХ СОКРАЩЕНИЙ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2729"/>
        <w:gridCol w:w="6194"/>
      </w:tblGrid>
      <w:tr w:rsidR="00974857" w:rsidRPr="00C76C69" w:rsidTr="00D56749">
        <w:trPr>
          <w:trHeight w:val="241"/>
        </w:trPr>
        <w:tc>
          <w:tcPr>
            <w:tcW w:w="540" w:type="dxa"/>
          </w:tcPr>
          <w:p w:rsidR="00974857" w:rsidRDefault="00974857" w:rsidP="00D56749">
            <w:pPr>
              <w:jc w:val="center"/>
            </w:pPr>
            <w:r>
              <w:t>№</w:t>
            </w:r>
          </w:p>
          <w:p w:rsidR="00974857" w:rsidRPr="00C76C69" w:rsidRDefault="00974857" w:rsidP="00D56749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729" w:type="dxa"/>
            <w:vAlign w:val="center"/>
          </w:tcPr>
          <w:p w:rsidR="00974857" w:rsidRPr="00C76C69" w:rsidRDefault="00974857" w:rsidP="00D56749">
            <w:pPr>
              <w:jc w:val="center"/>
            </w:pPr>
            <w:r>
              <w:t>Сокращение</w:t>
            </w:r>
          </w:p>
        </w:tc>
        <w:tc>
          <w:tcPr>
            <w:tcW w:w="6194" w:type="dxa"/>
            <w:vAlign w:val="center"/>
          </w:tcPr>
          <w:p w:rsidR="00974857" w:rsidRPr="00C76C69" w:rsidRDefault="00974857" w:rsidP="00D56749">
            <w:pPr>
              <w:jc w:val="center"/>
            </w:pPr>
            <w:r>
              <w:t>Расшифровка сокращения</w:t>
            </w:r>
          </w:p>
        </w:tc>
      </w:tr>
      <w:tr w:rsidR="00974857" w:rsidTr="00D56749">
        <w:trPr>
          <w:trHeight w:val="241"/>
        </w:trPr>
        <w:tc>
          <w:tcPr>
            <w:tcW w:w="540" w:type="dxa"/>
            <w:vAlign w:val="center"/>
          </w:tcPr>
          <w:p w:rsidR="00974857" w:rsidRDefault="00974857" w:rsidP="00D56749">
            <w:pPr>
              <w:jc w:val="center"/>
            </w:pPr>
            <w:r>
              <w:t>1</w:t>
            </w:r>
          </w:p>
        </w:tc>
        <w:tc>
          <w:tcPr>
            <w:tcW w:w="2729" w:type="dxa"/>
            <w:vAlign w:val="center"/>
          </w:tcPr>
          <w:p w:rsidR="00974857" w:rsidRDefault="00974857" w:rsidP="00D56749">
            <w:pPr>
              <w:jc w:val="center"/>
            </w:pPr>
            <w:r>
              <w:t>т/с</w:t>
            </w:r>
          </w:p>
        </w:tc>
        <w:tc>
          <w:tcPr>
            <w:tcW w:w="6194" w:type="dxa"/>
            <w:vAlign w:val="center"/>
          </w:tcPr>
          <w:p w:rsidR="00974857" w:rsidRDefault="00974857" w:rsidP="00D56749">
            <w:pPr>
              <w:jc w:val="center"/>
            </w:pPr>
            <w:r>
              <w:t>транспортное средство</w:t>
            </w:r>
          </w:p>
        </w:tc>
      </w:tr>
      <w:tr w:rsidR="00974857" w:rsidTr="00D56749">
        <w:trPr>
          <w:trHeight w:val="241"/>
        </w:trPr>
        <w:tc>
          <w:tcPr>
            <w:tcW w:w="540" w:type="dxa"/>
            <w:vAlign w:val="center"/>
          </w:tcPr>
          <w:p w:rsidR="00974857" w:rsidRDefault="00974857" w:rsidP="00D56749">
            <w:pPr>
              <w:jc w:val="center"/>
            </w:pPr>
            <w:r>
              <w:t>2</w:t>
            </w:r>
          </w:p>
        </w:tc>
        <w:tc>
          <w:tcPr>
            <w:tcW w:w="2729" w:type="dxa"/>
            <w:vAlign w:val="center"/>
          </w:tcPr>
          <w:p w:rsidR="00974857" w:rsidRDefault="00974857" w:rsidP="00D56749">
            <w:pPr>
              <w:jc w:val="center"/>
            </w:pPr>
            <w:r>
              <w:t>ЧТД</w:t>
            </w:r>
          </w:p>
        </w:tc>
        <w:tc>
          <w:tcPr>
            <w:tcW w:w="6194" w:type="dxa"/>
            <w:vAlign w:val="center"/>
          </w:tcPr>
          <w:p w:rsidR="00974857" w:rsidRDefault="00974857" w:rsidP="00D56749">
            <w:pPr>
              <w:jc w:val="center"/>
            </w:pPr>
            <w:r>
              <w:t>чертежно-техническая документация</w:t>
            </w:r>
          </w:p>
        </w:tc>
      </w:tr>
      <w:tr w:rsidR="00974857" w:rsidTr="00D56749">
        <w:trPr>
          <w:trHeight w:val="241"/>
        </w:trPr>
        <w:tc>
          <w:tcPr>
            <w:tcW w:w="540" w:type="dxa"/>
            <w:vAlign w:val="center"/>
          </w:tcPr>
          <w:p w:rsidR="00974857" w:rsidRDefault="00974857" w:rsidP="00D56749">
            <w:pPr>
              <w:jc w:val="center"/>
            </w:pPr>
            <w:r>
              <w:t>3</w:t>
            </w:r>
          </w:p>
        </w:tc>
        <w:tc>
          <w:tcPr>
            <w:tcW w:w="2729" w:type="dxa"/>
            <w:vAlign w:val="center"/>
          </w:tcPr>
          <w:p w:rsidR="00974857" w:rsidRDefault="00974857" w:rsidP="00D56749">
            <w:pPr>
              <w:jc w:val="center"/>
            </w:pPr>
            <w:proofErr w:type="spellStart"/>
            <w:r>
              <w:t>ЗиП</w:t>
            </w:r>
            <w:proofErr w:type="spellEnd"/>
          </w:p>
        </w:tc>
        <w:tc>
          <w:tcPr>
            <w:tcW w:w="6194" w:type="dxa"/>
            <w:vAlign w:val="center"/>
          </w:tcPr>
          <w:p w:rsidR="00974857" w:rsidRDefault="00974857" w:rsidP="00D56749">
            <w:pPr>
              <w:jc w:val="center"/>
            </w:pPr>
            <w:r>
              <w:t>запчасти и принадлежности</w:t>
            </w:r>
          </w:p>
        </w:tc>
      </w:tr>
      <w:tr w:rsidR="00974857" w:rsidTr="00D56749">
        <w:trPr>
          <w:trHeight w:val="241"/>
        </w:trPr>
        <w:tc>
          <w:tcPr>
            <w:tcW w:w="540" w:type="dxa"/>
            <w:vAlign w:val="center"/>
          </w:tcPr>
          <w:p w:rsidR="00974857" w:rsidRDefault="00974857" w:rsidP="00D56749">
            <w:pPr>
              <w:jc w:val="center"/>
            </w:pPr>
            <w:r>
              <w:t>4</w:t>
            </w:r>
          </w:p>
        </w:tc>
        <w:tc>
          <w:tcPr>
            <w:tcW w:w="2729" w:type="dxa"/>
            <w:vAlign w:val="center"/>
          </w:tcPr>
          <w:p w:rsidR="00974857" w:rsidRDefault="00974857" w:rsidP="00D56749">
            <w:pPr>
              <w:jc w:val="center"/>
            </w:pPr>
            <w:r>
              <w:t>ТО</w:t>
            </w:r>
          </w:p>
        </w:tc>
        <w:tc>
          <w:tcPr>
            <w:tcW w:w="6194" w:type="dxa"/>
            <w:vAlign w:val="center"/>
          </w:tcPr>
          <w:p w:rsidR="00974857" w:rsidRDefault="00974857" w:rsidP="00D56749">
            <w:pPr>
              <w:jc w:val="center"/>
            </w:pPr>
            <w:r>
              <w:t>техническое обслуживание</w:t>
            </w:r>
          </w:p>
        </w:tc>
      </w:tr>
      <w:tr w:rsidR="00974857" w:rsidTr="00D56749">
        <w:trPr>
          <w:trHeight w:val="241"/>
        </w:trPr>
        <w:tc>
          <w:tcPr>
            <w:tcW w:w="540" w:type="dxa"/>
            <w:vAlign w:val="center"/>
          </w:tcPr>
          <w:p w:rsidR="00974857" w:rsidRDefault="00974857" w:rsidP="00D56749">
            <w:pPr>
              <w:jc w:val="center"/>
            </w:pPr>
            <w:r>
              <w:t>5</w:t>
            </w:r>
          </w:p>
        </w:tc>
        <w:tc>
          <w:tcPr>
            <w:tcW w:w="2729" w:type="dxa"/>
            <w:vAlign w:val="center"/>
          </w:tcPr>
          <w:p w:rsidR="00974857" w:rsidRDefault="00974857" w:rsidP="00D56749">
            <w:pPr>
              <w:jc w:val="center"/>
            </w:pPr>
            <w:r>
              <w:t>ОКП</w:t>
            </w:r>
          </w:p>
        </w:tc>
        <w:tc>
          <w:tcPr>
            <w:tcW w:w="6194" w:type="dxa"/>
            <w:vAlign w:val="center"/>
          </w:tcPr>
          <w:p w:rsidR="00974857" w:rsidRDefault="00974857" w:rsidP="00D56749">
            <w:pPr>
              <w:jc w:val="center"/>
            </w:pPr>
            <w:r>
              <w:t>общепромышленный классификатор продукции</w:t>
            </w:r>
          </w:p>
        </w:tc>
      </w:tr>
      <w:tr w:rsidR="00974857" w:rsidTr="00D56749">
        <w:trPr>
          <w:trHeight w:val="241"/>
        </w:trPr>
        <w:tc>
          <w:tcPr>
            <w:tcW w:w="540" w:type="dxa"/>
            <w:vAlign w:val="center"/>
          </w:tcPr>
          <w:p w:rsidR="00974857" w:rsidRDefault="00974857" w:rsidP="00D56749">
            <w:pPr>
              <w:jc w:val="center"/>
            </w:pPr>
            <w:r>
              <w:t>6</w:t>
            </w:r>
          </w:p>
        </w:tc>
        <w:tc>
          <w:tcPr>
            <w:tcW w:w="2729" w:type="dxa"/>
            <w:vAlign w:val="center"/>
          </w:tcPr>
          <w:p w:rsidR="00974857" w:rsidRDefault="00974857" w:rsidP="00D56749">
            <w:pPr>
              <w:jc w:val="center"/>
            </w:pPr>
            <w:r>
              <w:t>а/</w:t>
            </w:r>
            <w:proofErr w:type="gramStart"/>
            <w:r>
              <w:t>м</w:t>
            </w:r>
            <w:proofErr w:type="gramEnd"/>
          </w:p>
        </w:tc>
        <w:tc>
          <w:tcPr>
            <w:tcW w:w="6194" w:type="dxa"/>
            <w:vAlign w:val="center"/>
          </w:tcPr>
          <w:p w:rsidR="00974857" w:rsidRDefault="00974857" w:rsidP="00D56749">
            <w:pPr>
              <w:jc w:val="center"/>
            </w:pPr>
            <w:r>
              <w:t>автомобиль</w:t>
            </w:r>
          </w:p>
        </w:tc>
      </w:tr>
      <w:tr w:rsidR="00974857" w:rsidTr="00D56749">
        <w:trPr>
          <w:trHeight w:val="241"/>
        </w:trPr>
        <w:tc>
          <w:tcPr>
            <w:tcW w:w="540" w:type="dxa"/>
            <w:vAlign w:val="center"/>
          </w:tcPr>
          <w:p w:rsidR="00974857" w:rsidRDefault="00974857" w:rsidP="00D56749">
            <w:pPr>
              <w:jc w:val="center"/>
            </w:pPr>
            <w:r>
              <w:t>7</w:t>
            </w:r>
          </w:p>
        </w:tc>
        <w:tc>
          <w:tcPr>
            <w:tcW w:w="2729" w:type="dxa"/>
            <w:vAlign w:val="center"/>
          </w:tcPr>
          <w:p w:rsidR="00974857" w:rsidRDefault="00974857" w:rsidP="00D56749">
            <w:pPr>
              <w:jc w:val="center"/>
            </w:pPr>
            <w:r>
              <w:t>СКЗИ</w:t>
            </w:r>
          </w:p>
        </w:tc>
        <w:tc>
          <w:tcPr>
            <w:tcW w:w="6194" w:type="dxa"/>
            <w:vAlign w:val="center"/>
          </w:tcPr>
          <w:p w:rsidR="00974857" w:rsidRDefault="00974857" w:rsidP="00D56749">
            <w:pPr>
              <w:jc w:val="center"/>
            </w:pPr>
            <w:r>
              <w:t>Программно-аппаратное шифровальное (криптографическое) средство</w:t>
            </w:r>
          </w:p>
        </w:tc>
      </w:tr>
    </w:tbl>
    <w:p w:rsidR="00974857" w:rsidRDefault="00974857" w:rsidP="00974857">
      <w:pPr>
        <w:jc w:val="center"/>
      </w:pPr>
      <w:r>
        <w:t>РАЗДЕЛ 20. ПЕРЕЧЕНЬ ПРИЛОЖЕНИЙ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0"/>
        <w:gridCol w:w="7540"/>
        <w:gridCol w:w="1418"/>
      </w:tblGrid>
      <w:tr w:rsidR="00974857" w:rsidRPr="00C76C69" w:rsidTr="00D56749">
        <w:trPr>
          <w:trHeight w:val="241"/>
        </w:trPr>
        <w:tc>
          <w:tcPr>
            <w:tcW w:w="540" w:type="dxa"/>
          </w:tcPr>
          <w:p w:rsidR="00974857" w:rsidRDefault="00974857" w:rsidP="00D56749">
            <w:pPr>
              <w:jc w:val="center"/>
            </w:pPr>
            <w:r>
              <w:t>№</w:t>
            </w:r>
          </w:p>
          <w:p w:rsidR="00974857" w:rsidRPr="00C76C69" w:rsidRDefault="00974857" w:rsidP="00D56749">
            <w:pPr>
              <w:jc w:val="center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540" w:type="dxa"/>
            <w:vAlign w:val="center"/>
          </w:tcPr>
          <w:p w:rsidR="00974857" w:rsidRPr="00C76C69" w:rsidRDefault="00974857" w:rsidP="00D56749">
            <w:pPr>
              <w:jc w:val="center"/>
            </w:pPr>
            <w:r>
              <w:t>Наименование приложения</w:t>
            </w:r>
          </w:p>
        </w:tc>
        <w:tc>
          <w:tcPr>
            <w:tcW w:w="1418" w:type="dxa"/>
            <w:vAlign w:val="center"/>
          </w:tcPr>
          <w:p w:rsidR="00974857" w:rsidRDefault="00974857" w:rsidP="00D56749">
            <w:pPr>
              <w:jc w:val="center"/>
            </w:pPr>
            <w:r>
              <w:t>Номер</w:t>
            </w:r>
          </w:p>
          <w:p w:rsidR="00974857" w:rsidRPr="00C76C69" w:rsidRDefault="00974857" w:rsidP="00D56749">
            <w:pPr>
              <w:jc w:val="center"/>
            </w:pPr>
            <w:r>
              <w:t>страницы</w:t>
            </w:r>
          </w:p>
        </w:tc>
      </w:tr>
      <w:tr w:rsidR="00974857" w:rsidTr="00D56749">
        <w:trPr>
          <w:trHeight w:val="241"/>
        </w:trPr>
        <w:tc>
          <w:tcPr>
            <w:tcW w:w="540" w:type="dxa"/>
          </w:tcPr>
          <w:p w:rsidR="00974857" w:rsidRDefault="00974857" w:rsidP="00D56749">
            <w:pPr>
              <w:jc w:val="both"/>
            </w:pPr>
            <w:r>
              <w:t xml:space="preserve"> 1.</w:t>
            </w:r>
          </w:p>
        </w:tc>
        <w:tc>
          <w:tcPr>
            <w:tcW w:w="7540" w:type="dxa"/>
          </w:tcPr>
          <w:p w:rsidR="00974857" w:rsidRDefault="00974857" w:rsidP="00D56749">
            <w:pPr>
              <w:jc w:val="both"/>
            </w:pPr>
            <w:r>
              <w:t xml:space="preserve">Перечень автотранспорта для установки </w:t>
            </w:r>
            <w:proofErr w:type="spellStart"/>
            <w:r>
              <w:t>тахографов</w:t>
            </w:r>
            <w:proofErr w:type="spellEnd"/>
          </w:p>
        </w:tc>
        <w:tc>
          <w:tcPr>
            <w:tcW w:w="1418" w:type="dxa"/>
          </w:tcPr>
          <w:p w:rsidR="00974857" w:rsidRDefault="00974857" w:rsidP="00D56749">
            <w:pPr>
              <w:jc w:val="both"/>
            </w:pPr>
            <w:r>
              <w:t>16</w:t>
            </w:r>
          </w:p>
        </w:tc>
      </w:tr>
      <w:tr w:rsidR="00974857" w:rsidTr="00D56749">
        <w:trPr>
          <w:trHeight w:val="241"/>
        </w:trPr>
        <w:tc>
          <w:tcPr>
            <w:tcW w:w="540" w:type="dxa"/>
          </w:tcPr>
          <w:p w:rsidR="00974857" w:rsidRDefault="00974857" w:rsidP="00D56749">
            <w:pPr>
              <w:jc w:val="both"/>
            </w:pPr>
          </w:p>
        </w:tc>
        <w:tc>
          <w:tcPr>
            <w:tcW w:w="7540" w:type="dxa"/>
          </w:tcPr>
          <w:p w:rsidR="00974857" w:rsidRDefault="00974857" w:rsidP="00D56749">
            <w:pPr>
              <w:jc w:val="both"/>
            </w:pPr>
          </w:p>
        </w:tc>
        <w:tc>
          <w:tcPr>
            <w:tcW w:w="1418" w:type="dxa"/>
          </w:tcPr>
          <w:p w:rsidR="00974857" w:rsidRDefault="00974857" w:rsidP="00D56749">
            <w:pPr>
              <w:jc w:val="both"/>
            </w:pPr>
          </w:p>
        </w:tc>
      </w:tr>
    </w:tbl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</w:p>
    <w:p w:rsidR="00974857" w:rsidRDefault="00974857" w:rsidP="00974857">
      <w:pPr>
        <w:tabs>
          <w:tab w:val="center" w:pos="4677"/>
        </w:tabs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№1</w:t>
      </w:r>
    </w:p>
    <w:p w:rsidR="00974857" w:rsidRDefault="00974857" w:rsidP="00974857">
      <w:pPr>
        <w:tabs>
          <w:tab w:val="center" w:pos="4677"/>
        </w:tabs>
      </w:pPr>
    </w:p>
    <w:p w:rsidR="00974857" w:rsidRPr="00092EA0" w:rsidRDefault="00974857" w:rsidP="00974857">
      <w:pPr>
        <w:tabs>
          <w:tab w:val="center" w:pos="4677"/>
        </w:tabs>
        <w:rPr>
          <w:b/>
        </w:rPr>
      </w:pPr>
      <w:r w:rsidRPr="00092EA0">
        <w:rPr>
          <w:b/>
        </w:rPr>
        <w:t>Список транспортных сре</w:t>
      </w:r>
      <w:proofErr w:type="gramStart"/>
      <w:r w:rsidRPr="00092EA0">
        <w:rPr>
          <w:b/>
        </w:rPr>
        <w:t>дс</w:t>
      </w:r>
      <w:r>
        <w:rPr>
          <w:b/>
        </w:rPr>
        <w:t>тв дл</w:t>
      </w:r>
      <w:proofErr w:type="gramEnd"/>
      <w:r>
        <w:rPr>
          <w:b/>
        </w:rPr>
        <w:t xml:space="preserve">я оборудования </w:t>
      </w:r>
      <w:proofErr w:type="spellStart"/>
      <w:r>
        <w:rPr>
          <w:b/>
        </w:rPr>
        <w:t>тахографами</w:t>
      </w:r>
      <w:proofErr w:type="spellEnd"/>
      <w:r w:rsidRPr="00092EA0">
        <w:rPr>
          <w:b/>
        </w:rPr>
        <w:t xml:space="preserve"> </w:t>
      </w:r>
      <w:r>
        <w:rPr>
          <w:b/>
        </w:rPr>
        <w:t>филиала «Сибирский территориальный округ» ФГУП «РосРАО»</w:t>
      </w:r>
    </w:p>
    <w:p w:rsidR="00974857" w:rsidRPr="00606A8B" w:rsidRDefault="00974857" w:rsidP="00974857">
      <w:pPr>
        <w:tabs>
          <w:tab w:val="center" w:pos="4677"/>
        </w:tabs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"/>
        <w:gridCol w:w="3628"/>
        <w:gridCol w:w="3022"/>
        <w:gridCol w:w="2619"/>
      </w:tblGrid>
      <w:tr w:rsidR="00974857" w:rsidRPr="00606A8B" w:rsidTr="00D56749">
        <w:trPr>
          <w:trHeight w:val="1202"/>
        </w:trPr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57" w:rsidRDefault="00974857" w:rsidP="00D56749">
            <w:pPr>
              <w:jc w:val="center"/>
            </w:pPr>
          </w:p>
          <w:p w:rsidR="00974857" w:rsidRPr="00606A8B" w:rsidRDefault="00974857" w:rsidP="00D56749">
            <w:pPr>
              <w:jc w:val="center"/>
            </w:pPr>
            <w:r w:rsidRPr="00606A8B">
              <w:t xml:space="preserve">№ </w:t>
            </w:r>
            <w:proofErr w:type="gramStart"/>
            <w:r w:rsidRPr="00606A8B">
              <w:t>п</w:t>
            </w:r>
            <w:proofErr w:type="gramEnd"/>
            <w:r w:rsidRPr="00606A8B">
              <w:t>/п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57" w:rsidRDefault="00974857" w:rsidP="00D56749">
            <w:pPr>
              <w:jc w:val="center"/>
            </w:pPr>
          </w:p>
          <w:p w:rsidR="00974857" w:rsidRDefault="00974857" w:rsidP="00D56749">
            <w:pPr>
              <w:jc w:val="center"/>
            </w:pPr>
          </w:p>
          <w:p w:rsidR="00974857" w:rsidRPr="00606A8B" w:rsidRDefault="00974857" w:rsidP="00D56749">
            <w:pPr>
              <w:jc w:val="center"/>
            </w:pPr>
            <w:r w:rsidRPr="00606A8B">
              <w:t>Марка автомобиля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57" w:rsidRDefault="00974857" w:rsidP="00D56749">
            <w:pPr>
              <w:jc w:val="center"/>
            </w:pPr>
          </w:p>
          <w:p w:rsidR="00974857" w:rsidRDefault="00974857" w:rsidP="00D56749">
            <w:pPr>
              <w:jc w:val="center"/>
            </w:pPr>
          </w:p>
          <w:p w:rsidR="00974857" w:rsidRPr="00606A8B" w:rsidRDefault="00974857" w:rsidP="00D56749">
            <w:pPr>
              <w:jc w:val="center"/>
            </w:pPr>
            <w:r w:rsidRPr="00606A8B">
              <w:t>Государственный номер</w:t>
            </w:r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857" w:rsidRDefault="00974857" w:rsidP="00D56749">
            <w:pPr>
              <w:jc w:val="center"/>
            </w:pPr>
          </w:p>
          <w:p w:rsidR="00974857" w:rsidRDefault="00974857" w:rsidP="00D56749">
            <w:pPr>
              <w:jc w:val="center"/>
            </w:pPr>
          </w:p>
          <w:p w:rsidR="00974857" w:rsidRPr="00606A8B" w:rsidRDefault="00974857" w:rsidP="00D56749">
            <w:pPr>
              <w:jc w:val="center"/>
            </w:pPr>
            <w:r w:rsidRPr="00606A8B">
              <w:t>Год выпуска</w:t>
            </w:r>
          </w:p>
          <w:p w:rsidR="00974857" w:rsidRPr="00606A8B" w:rsidRDefault="00974857" w:rsidP="00D56749">
            <w:pPr>
              <w:jc w:val="center"/>
            </w:pPr>
          </w:p>
        </w:tc>
      </w:tr>
      <w:tr w:rsidR="00974857" w:rsidRPr="006F01DD" w:rsidTr="00D56749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Pr="00145518" w:rsidRDefault="00974857" w:rsidP="00D56749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Mobicom</w:t>
            </w:r>
            <w:proofErr w:type="spellEnd"/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Pr="00145518" w:rsidRDefault="00974857" w:rsidP="00D56749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Р081АЕ 38 </w:t>
            </w:r>
            <w:proofErr w:type="spellStart"/>
            <w:r>
              <w:rPr>
                <w:color w:val="000000"/>
                <w:lang w:val="en-US"/>
              </w:rPr>
              <w:t>rus</w:t>
            </w:r>
            <w:proofErr w:type="spellEnd"/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2012</w:t>
            </w:r>
          </w:p>
        </w:tc>
      </w:tr>
      <w:tr w:rsidR="00974857" w:rsidRPr="006F01DD" w:rsidTr="00D56749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Pr="00145518" w:rsidRDefault="00974857" w:rsidP="00D56749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>КамАЗ</w:t>
            </w:r>
            <w:r>
              <w:rPr>
                <w:color w:val="000000"/>
                <w:lang w:val="en-US"/>
              </w:rPr>
              <w:t xml:space="preserve"> 54115-15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Н663ОВ 38 </w:t>
            </w:r>
            <w:proofErr w:type="spellStart"/>
            <w:r>
              <w:rPr>
                <w:color w:val="000000"/>
                <w:lang w:val="en-US"/>
              </w:rPr>
              <w:t>rus</w:t>
            </w:r>
            <w:proofErr w:type="spellEnd"/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2005</w:t>
            </w:r>
          </w:p>
        </w:tc>
      </w:tr>
      <w:tr w:rsidR="00974857" w:rsidRPr="006F01DD" w:rsidTr="00D56749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Pr="00145518" w:rsidRDefault="00974857" w:rsidP="00D56749">
            <w:pPr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lang w:val="en-US"/>
              </w:rPr>
              <w:t>Mersedes</w:t>
            </w:r>
            <w:proofErr w:type="spellEnd"/>
            <w:r>
              <w:rPr>
                <w:color w:val="000000"/>
                <w:lang w:val="en-US"/>
              </w:rPr>
              <w:t xml:space="preserve"> 416 CDI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Н988НН 38 </w:t>
            </w:r>
            <w:proofErr w:type="spellStart"/>
            <w:r>
              <w:rPr>
                <w:color w:val="000000"/>
                <w:lang w:val="en-US"/>
              </w:rPr>
              <w:t>rus</w:t>
            </w:r>
            <w:proofErr w:type="spellEnd"/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2006</w:t>
            </w:r>
          </w:p>
        </w:tc>
      </w:tr>
      <w:tr w:rsidR="00974857" w:rsidRPr="006F01DD" w:rsidTr="00D56749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rPr>
                <w:color w:val="000000"/>
              </w:rPr>
            </w:pPr>
            <w:r>
              <w:rPr>
                <w:color w:val="000000"/>
              </w:rPr>
              <w:t>ПАЗ 32053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Т311РН 38 </w:t>
            </w:r>
            <w:proofErr w:type="spellStart"/>
            <w:r>
              <w:rPr>
                <w:color w:val="000000"/>
                <w:lang w:val="en-US"/>
              </w:rPr>
              <w:t>rus</w:t>
            </w:r>
            <w:proofErr w:type="spellEnd"/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2007</w:t>
            </w:r>
          </w:p>
        </w:tc>
      </w:tr>
      <w:tr w:rsidR="00974857" w:rsidRPr="006F01DD" w:rsidTr="00D56749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rPr>
                <w:color w:val="000000"/>
              </w:rPr>
            </w:pPr>
            <w:r>
              <w:rPr>
                <w:color w:val="000000"/>
              </w:rPr>
              <w:t>КамАЗ 6520-73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С846АР 38 </w:t>
            </w:r>
            <w:proofErr w:type="spellStart"/>
            <w:r>
              <w:rPr>
                <w:color w:val="000000"/>
                <w:lang w:val="en-US"/>
              </w:rPr>
              <w:t>rus</w:t>
            </w:r>
            <w:proofErr w:type="spellEnd"/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2014</w:t>
            </w:r>
          </w:p>
        </w:tc>
      </w:tr>
      <w:tr w:rsidR="00974857" w:rsidRPr="006F01DD" w:rsidTr="00D56749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rPr>
                <w:color w:val="000000"/>
              </w:rPr>
            </w:pPr>
            <w:r>
              <w:rPr>
                <w:color w:val="000000"/>
              </w:rPr>
              <w:t>ГАЗ 322130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Р553ВН 38 </w:t>
            </w:r>
            <w:proofErr w:type="spellStart"/>
            <w:r>
              <w:rPr>
                <w:color w:val="000000"/>
                <w:lang w:val="en-US"/>
              </w:rPr>
              <w:t>rus</w:t>
            </w:r>
            <w:proofErr w:type="spellEnd"/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1997</w:t>
            </w:r>
          </w:p>
        </w:tc>
      </w:tr>
      <w:tr w:rsidR="00974857" w:rsidRPr="006F01DD" w:rsidTr="00D56749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Pr="00145518" w:rsidRDefault="00974857" w:rsidP="00D56749">
            <w:pPr>
              <w:rPr>
                <w:color w:val="000000"/>
              </w:rPr>
            </w:pPr>
            <w:r w:rsidRPr="00145518">
              <w:rPr>
                <w:color w:val="000000"/>
              </w:rPr>
              <w:t>29791К (автомобиль-лаборатория) на базе Форд Транзит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Pr="00145518" w:rsidRDefault="00974857" w:rsidP="00D56749">
            <w:pPr>
              <w:jc w:val="center"/>
              <w:rPr>
                <w:color w:val="000000"/>
              </w:rPr>
            </w:pPr>
            <w:r w:rsidRPr="00145518">
              <w:rPr>
                <w:color w:val="000000"/>
              </w:rPr>
              <w:t>Е 927 ТЕ</w:t>
            </w:r>
            <w:r>
              <w:rPr>
                <w:color w:val="000000"/>
              </w:rPr>
              <w:t xml:space="preserve"> 54 </w:t>
            </w:r>
            <w:proofErr w:type="spellStart"/>
            <w:r>
              <w:rPr>
                <w:color w:val="000000"/>
                <w:lang w:val="en-US"/>
              </w:rPr>
              <w:t>rus</w:t>
            </w:r>
            <w:proofErr w:type="spellEnd"/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Pr="00145518" w:rsidRDefault="00974857" w:rsidP="00D56749">
            <w:pPr>
              <w:jc w:val="center"/>
              <w:rPr>
                <w:color w:val="000000"/>
              </w:rPr>
            </w:pPr>
            <w:r w:rsidRPr="00145518">
              <w:rPr>
                <w:color w:val="000000"/>
              </w:rPr>
              <w:t>2010</w:t>
            </w:r>
          </w:p>
        </w:tc>
      </w:tr>
      <w:tr w:rsidR="00974857" w:rsidRPr="006F01DD" w:rsidTr="00D56749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8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Pr="00145518" w:rsidRDefault="00974857" w:rsidP="00D56749">
            <w:pPr>
              <w:rPr>
                <w:color w:val="000000"/>
              </w:rPr>
            </w:pPr>
            <w:r w:rsidRPr="00145518">
              <w:rPr>
                <w:color w:val="000000"/>
              </w:rPr>
              <w:t>МАЗ 555102-223</w:t>
            </w:r>
          </w:p>
        </w:tc>
        <w:tc>
          <w:tcPr>
            <w:tcW w:w="15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Pr="00145518" w:rsidRDefault="00974857" w:rsidP="00D56749">
            <w:pPr>
              <w:jc w:val="center"/>
              <w:rPr>
                <w:color w:val="000000"/>
              </w:rPr>
            </w:pPr>
            <w:proofErr w:type="gramStart"/>
            <w:r w:rsidRPr="00145518">
              <w:rPr>
                <w:color w:val="000000"/>
              </w:rPr>
              <w:t>м</w:t>
            </w:r>
            <w:proofErr w:type="gramEnd"/>
            <w:r w:rsidRPr="00145518">
              <w:rPr>
                <w:color w:val="000000"/>
              </w:rPr>
              <w:t xml:space="preserve"> 915 </w:t>
            </w:r>
            <w:proofErr w:type="spellStart"/>
            <w:r w:rsidRPr="00145518">
              <w:rPr>
                <w:color w:val="000000"/>
              </w:rPr>
              <w:t>вх</w:t>
            </w:r>
            <w:proofErr w:type="spellEnd"/>
            <w:r w:rsidRPr="00145518">
              <w:rPr>
                <w:color w:val="000000"/>
              </w:rPr>
              <w:t xml:space="preserve"> 27</w:t>
            </w:r>
            <w:r>
              <w:rPr>
                <w:color w:val="00000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lang w:val="en-US"/>
              </w:rPr>
              <w:t>rus</w:t>
            </w:r>
            <w:proofErr w:type="spellEnd"/>
          </w:p>
        </w:tc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857" w:rsidRDefault="00974857" w:rsidP="00D5674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2005</w:t>
            </w:r>
          </w:p>
        </w:tc>
      </w:tr>
    </w:tbl>
    <w:p w:rsidR="00974857" w:rsidRDefault="00974857" w:rsidP="00974857">
      <w:pPr>
        <w:rPr>
          <w:sz w:val="28"/>
          <w:szCs w:val="28"/>
        </w:rPr>
      </w:pPr>
    </w:p>
    <w:p w:rsidR="00974857" w:rsidRDefault="00974857" w:rsidP="00974857">
      <w:pPr>
        <w:rPr>
          <w:sz w:val="28"/>
          <w:szCs w:val="28"/>
        </w:rPr>
      </w:pPr>
    </w:p>
    <w:p w:rsidR="00974857" w:rsidRDefault="00974857" w:rsidP="00974857">
      <w:pPr>
        <w:rPr>
          <w:sz w:val="28"/>
          <w:szCs w:val="28"/>
        </w:rPr>
      </w:pPr>
    </w:p>
    <w:p w:rsidR="00974857" w:rsidRDefault="00974857" w:rsidP="00974857">
      <w:pPr>
        <w:rPr>
          <w:sz w:val="28"/>
          <w:szCs w:val="28"/>
        </w:rPr>
      </w:pPr>
    </w:p>
    <w:p w:rsidR="00974857" w:rsidRDefault="00974857" w:rsidP="00974857">
      <w:pPr>
        <w:rPr>
          <w:sz w:val="28"/>
          <w:szCs w:val="28"/>
        </w:rPr>
      </w:pPr>
    </w:p>
    <w:p w:rsidR="00974857" w:rsidRPr="001E63BB" w:rsidRDefault="00974857" w:rsidP="00974857">
      <w:pPr>
        <w:rPr>
          <w:sz w:val="28"/>
          <w:szCs w:val="28"/>
        </w:rPr>
      </w:pPr>
    </w:p>
    <w:p w:rsidR="00974857" w:rsidRDefault="00974857" w:rsidP="00974857">
      <w:pPr>
        <w:rPr>
          <w:sz w:val="28"/>
          <w:szCs w:val="28"/>
        </w:rPr>
      </w:pPr>
    </w:p>
    <w:p w:rsidR="00974857" w:rsidRDefault="00974857" w:rsidP="00280C1B">
      <w:pPr>
        <w:jc w:val="center"/>
        <w:rPr>
          <w:color w:val="000000"/>
        </w:rPr>
      </w:pPr>
    </w:p>
    <w:sectPr w:rsidR="00974857" w:rsidSect="00CB7D58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PS">
    <w:altName w:val="Symbol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74857">
      <w:rPr>
        <w:noProof/>
      </w:rPr>
      <w:t>14</w:t>
    </w:r>
    <w:r>
      <w:rPr>
        <w:noProof/>
      </w:rPr>
      <w:fldChar w:fldCharType="end"/>
    </w:r>
  </w:p>
  <w:p w:rsidR="00B47493" w:rsidRDefault="00B47493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Pr="00CB7D58" w:rsidRDefault="00B47493">
    <w:pPr>
      <w:pStyle w:val="aa"/>
      <w:jc w:val="center"/>
      <w:rPr>
        <w:lang w:val="en-US"/>
      </w:rPr>
    </w:pPr>
  </w:p>
  <w:p w:rsidR="00B47493" w:rsidRDefault="00B47493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5C4709F"/>
    <w:multiLevelType w:val="hybridMultilevel"/>
    <w:tmpl w:val="AD5633D4"/>
    <w:lvl w:ilvl="0" w:tplc="641ABA26">
      <w:start w:val="1"/>
      <w:numFmt w:val="bullet"/>
      <w:lvlText w:val="-"/>
      <w:lvlJc w:val="left"/>
      <w:pPr>
        <w:ind w:left="72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0145A8"/>
    <w:multiLevelType w:val="hybridMultilevel"/>
    <w:tmpl w:val="FCAE46DA"/>
    <w:lvl w:ilvl="0" w:tplc="795EA332">
      <w:start w:val="1"/>
      <w:numFmt w:val="bullet"/>
      <w:pStyle w:val="a0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0B3B091F"/>
    <w:multiLevelType w:val="hybridMultilevel"/>
    <w:tmpl w:val="1B0A8E02"/>
    <w:lvl w:ilvl="0" w:tplc="99EC5C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B4335F1"/>
    <w:multiLevelType w:val="hybridMultilevel"/>
    <w:tmpl w:val="EEDC2360"/>
    <w:lvl w:ilvl="0" w:tplc="D00CFFF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1">
    <w:nsid w:val="0E517301"/>
    <w:multiLevelType w:val="hybridMultilevel"/>
    <w:tmpl w:val="5BECC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FB128F2"/>
    <w:multiLevelType w:val="hybridMultilevel"/>
    <w:tmpl w:val="0B44B542"/>
    <w:lvl w:ilvl="0" w:tplc="641ABA26">
      <w:start w:val="1"/>
      <w:numFmt w:val="bullet"/>
      <w:lvlText w:val="-"/>
      <w:lvlJc w:val="left"/>
      <w:pPr>
        <w:ind w:left="1038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3">
    <w:nsid w:val="127E310C"/>
    <w:multiLevelType w:val="hybridMultilevel"/>
    <w:tmpl w:val="B6BA864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309748D9"/>
    <w:multiLevelType w:val="hybridMultilevel"/>
    <w:tmpl w:val="CD26AA5E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32EB0C48"/>
    <w:multiLevelType w:val="hybridMultilevel"/>
    <w:tmpl w:val="9558CBCE"/>
    <w:lvl w:ilvl="0" w:tplc="641ABA26">
      <w:start w:val="1"/>
      <w:numFmt w:val="bullet"/>
      <w:lvlText w:val="-"/>
      <w:lvlJc w:val="left"/>
      <w:pPr>
        <w:ind w:left="1003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9646047"/>
    <w:multiLevelType w:val="hybridMultilevel"/>
    <w:tmpl w:val="AE44FB8E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BB69EC"/>
    <w:multiLevelType w:val="hybridMultilevel"/>
    <w:tmpl w:val="1414B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9D860C4"/>
    <w:multiLevelType w:val="hybridMultilevel"/>
    <w:tmpl w:val="1FA8C0F4"/>
    <w:lvl w:ilvl="0" w:tplc="D668E5A0">
      <w:start w:val="1"/>
      <w:numFmt w:val="decimal"/>
      <w:lvlText w:val="%1)"/>
      <w:lvlJc w:val="left"/>
      <w:pPr>
        <w:ind w:left="213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B905249"/>
    <w:multiLevelType w:val="hybridMultilevel"/>
    <w:tmpl w:val="78D88058"/>
    <w:lvl w:ilvl="0" w:tplc="5EAEC000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A720A6"/>
    <w:multiLevelType w:val="hybridMultilevel"/>
    <w:tmpl w:val="F04C329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536109"/>
    <w:multiLevelType w:val="hybridMultilevel"/>
    <w:tmpl w:val="A470EC88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E22D4F"/>
    <w:multiLevelType w:val="multilevel"/>
    <w:tmpl w:val="90ACB3A8"/>
    <w:lvl w:ilvl="0">
      <w:start w:val="2"/>
      <w:numFmt w:val="decimal"/>
      <w:lvlText w:val="%1."/>
      <w:lvlJc w:val="left"/>
      <w:pPr>
        <w:ind w:left="786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3280D77"/>
    <w:multiLevelType w:val="multilevel"/>
    <w:tmpl w:val="8996E7F2"/>
    <w:lvl w:ilvl="0">
      <w:start w:val="1"/>
      <w:numFmt w:val="decimal"/>
      <w:lvlText w:val="%1."/>
      <w:lvlJc w:val="left"/>
      <w:pPr>
        <w:ind w:left="795" w:hanging="795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078" w:hanging="795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1361" w:hanging="795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1644" w:hanging="795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ascii="Times New Roman" w:hAnsi="Times New Roman" w:cs="Times New Roman" w:hint="default"/>
        <w:sz w:val="24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B7D3AF4"/>
    <w:multiLevelType w:val="hybridMultilevel"/>
    <w:tmpl w:val="8564CDD0"/>
    <w:lvl w:ilvl="0" w:tplc="A33CA1AA">
      <w:start w:val="1"/>
      <w:numFmt w:val="bullet"/>
      <w:lvlText w:val="­"/>
      <w:lvlJc w:val="left"/>
      <w:pPr>
        <w:ind w:left="436" w:hanging="360"/>
      </w:pPr>
      <w:rPr>
        <w:rFonts w:ascii="Courier New" w:hAnsi="Courier New" w:cs="Times New Roman" w:hint="default"/>
      </w:rPr>
    </w:lvl>
    <w:lvl w:ilvl="1" w:tplc="6C4C28D6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15BACFA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97DEC630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D512C3F2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AE242C2E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5FD0075C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94A86976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6A3ABF42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2">
    <w:nsid w:val="4CC577C4"/>
    <w:multiLevelType w:val="hybridMultilevel"/>
    <w:tmpl w:val="E10E5CBC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>
    <w:nsid w:val="58296FC3"/>
    <w:multiLevelType w:val="hybridMultilevel"/>
    <w:tmpl w:val="42FE7E76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95B307A"/>
    <w:multiLevelType w:val="hybridMultilevel"/>
    <w:tmpl w:val="C7E8ABB6"/>
    <w:lvl w:ilvl="0" w:tplc="04190011">
      <w:start w:val="1"/>
      <w:numFmt w:val="decimal"/>
      <w:lvlText w:val="%1)"/>
      <w:lvlJc w:val="left"/>
      <w:pPr>
        <w:ind w:left="1150" w:hanging="360"/>
      </w:pPr>
    </w:lvl>
    <w:lvl w:ilvl="1" w:tplc="04190019" w:tentative="1">
      <w:start w:val="1"/>
      <w:numFmt w:val="lowerLetter"/>
      <w:lvlText w:val="%2."/>
      <w:lvlJc w:val="left"/>
      <w:pPr>
        <w:ind w:left="1870" w:hanging="360"/>
      </w:pPr>
    </w:lvl>
    <w:lvl w:ilvl="2" w:tplc="0419001B" w:tentative="1">
      <w:start w:val="1"/>
      <w:numFmt w:val="lowerRoman"/>
      <w:lvlText w:val="%3."/>
      <w:lvlJc w:val="right"/>
      <w:pPr>
        <w:ind w:left="2590" w:hanging="180"/>
      </w:pPr>
    </w:lvl>
    <w:lvl w:ilvl="3" w:tplc="0419000F" w:tentative="1">
      <w:start w:val="1"/>
      <w:numFmt w:val="decimal"/>
      <w:lvlText w:val="%4."/>
      <w:lvlJc w:val="left"/>
      <w:pPr>
        <w:ind w:left="3310" w:hanging="360"/>
      </w:pPr>
    </w:lvl>
    <w:lvl w:ilvl="4" w:tplc="04190019" w:tentative="1">
      <w:start w:val="1"/>
      <w:numFmt w:val="lowerLetter"/>
      <w:lvlText w:val="%5."/>
      <w:lvlJc w:val="left"/>
      <w:pPr>
        <w:ind w:left="4030" w:hanging="360"/>
      </w:pPr>
    </w:lvl>
    <w:lvl w:ilvl="5" w:tplc="0419001B" w:tentative="1">
      <w:start w:val="1"/>
      <w:numFmt w:val="lowerRoman"/>
      <w:lvlText w:val="%6."/>
      <w:lvlJc w:val="right"/>
      <w:pPr>
        <w:ind w:left="4750" w:hanging="180"/>
      </w:pPr>
    </w:lvl>
    <w:lvl w:ilvl="6" w:tplc="0419000F" w:tentative="1">
      <w:start w:val="1"/>
      <w:numFmt w:val="decimal"/>
      <w:lvlText w:val="%7."/>
      <w:lvlJc w:val="left"/>
      <w:pPr>
        <w:ind w:left="5470" w:hanging="360"/>
      </w:pPr>
    </w:lvl>
    <w:lvl w:ilvl="7" w:tplc="04190019" w:tentative="1">
      <w:start w:val="1"/>
      <w:numFmt w:val="lowerLetter"/>
      <w:lvlText w:val="%8."/>
      <w:lvlJc w:val="left"/>
      <w:pPr>
        <w:ind w:left="6190" w:hanging="360"/>
      </w:pPr>
    </w:lvl>
    <w:lvl w:ilvl="8" w:tplc="041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2005DFA"/>
    <w:multiLevelType w:val="hybridMultilevel"/>
    <w:tmpl w:val="2D685820"/>
    <w:lvl w:ilvl="0" w:tplc="8384D9D8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CA523242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7A208076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C860B9FC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8ACE64D4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B7CE03E2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E7477EA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BE6E0F44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12ACCB88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9">
    <w:nsid w:val="653A39FF"/>
    <w:multiLevelType w:val="hybridMultilevel"/>
    <w:tmpl w:val="5EE02D40"/>
    <w:lvl w:ilvl="0" w:tplc="8F202E2A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B17C80"/>
    <w:multiLevelType w:val="hybridMultilevel"/>
    <w:tmpl w:val="207EF91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FFE4475"/>
    <w:multiLevelType w:val="hybridMultilevel"/>
    <w:tmpl w:val="EBD86E70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9686AB8"/>
    <w:multiLevelType w:val="hybridMultilevel"/>
    <w:tmpl w:val="BB92827E"/>
    <w:lvl w:ilvl="0" w:tplc="641ABA26">
      <w:start w:val="1"/>
      <w:numFmt w:val="bullet"/>
      <w:lvlText w:val="-"/>
      <w:lvlJc w:val="left"/>
      <w:pPr>
        <w:ind w:left="72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6916AA"/>
    <w:multiLevelType w:val="hybridMultilevel"/>
    <w:tmpl w:val="355217FA"/>
    <w:lvl w:ilvl="0" w:tplc="641ABA26">
      <w:start w:val="1"/>
      <w:numFmt w:val="bullet"/>
      <w:lvlText w:val="-"/>
      <w:lvlJc w:val="left"/>
      <w:pPr>
        <w:ind w:left="720" w:hanging="360"/>
      </w:pPr>
      <w:rPr>
        <w:rFonts w:ascii="SymbolPS" w:hAnsi="SymbolP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A4B504C"/>
    <w:multiLevelType w:val="hybridMultilevel"/>
    <w:tmpl w:val="701429F8"/>
    <w:lvl w:ilvl="0" w:tplc="29945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3"/>
  </w:num>
  <w:num w:numId="2">
    <w:abstractNumId w:val="37"/>
  </w:num>
  <w:num w:numId="3">
    <w:abstractNumId w:val="33"/>
  </w:num>
  <w:num w:numId="4">
    <w:abstractNumId w:val="1"/>
  </w:num>
  <w:num w:numId="5">
    <w:abstractNumId w:val="0"/>
  </w:num>
  <w:num w:numId="6">
    <w:abstractNumId w:val="29"/>
  </w:num>
  <w:num w:numId="7">
    <w:abstractNumId w:val="3"/>
  </w:num>
  <w:num w:numId="8">
    <w:abstractNumId w:val="19"/>
  </w:num>
  <w:num w:numId="9">
    <w:abstractNumId w:val="2"/>
  </w:num>
  <w:num w:numId="10">
    <w:abstractNumId w:val="23"/>
  </w:num>
  <w:num w:numId="11">
    <w:abstractNumId w:val="41"/>
  </w:num>
  <w:num w:numId="12">
    <w:abstractNumId w:val="14"/>
  </w:num>
  <w:num w:numId="13">
    <w:abstractNumId w:val="34"/>
  </w:num>
  <w:num w:numId="14">
    <w:abstractNumId w:val="16"/>
  </w:num>
  <w:num w:numId="15">
    <w:abstractNumId w:val="5"/>
  </w:num>
  <w:num w:numId="16">
    <w:abstractNumId w:val="15"/>
  </w:num>
  <w:num w:numId="17">
    <w:abstractNumId w:val="8"/>
  </w:num>
  <w:num w:numId="18">
    <w:abstractNumId w:val="31"/>
  </w:num>
  <w:num w:numId="19">
    <w:abstractNumId w:val="38"/>
  </w:num>
  <w:num w:numId="20">
    <w:abstractNumId w:val="20"/>
  </w:num>
  <w:num w:numId="21">
    <w:abstractNumId w:val="26"/>
  </w:num>
  <w:num w:numId="22">
    <w:abstractNumId w:val="35"/>
  </w:num>
  <w:num w:numId="23">
    <w:abstractNumId w:val="24"/>
  </w:num>
  <w:num w:numId="24">
    <w:abstractNumId w:val="27"/>
  </w:num>
  <w:num w:numId="25">
    <w:abstractNumId w:val="25"/>
  </w:num>
  <w:num w:numId="26">
    <w:abstractNumId w:val="32"/>
  </w:num>
  <w:num w:numId="27">
    <w:abstractNumId w:val="42"/>
  </w:num>
  <w:num w:numId="28">
    <w:abstractNumId w:val="46"/>
  </w:num>
  <w:num w:numId="29">
    <w:abstractNumId w:val="13"/>
  </w:num>
  <w:num w:numId="30">
    <w:abstractNumId w:val="22"/>
  </w:num>
  <w:num w:numId="31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</w:num>
  <w:num w:numId="34">
    <w:abstractNumId w:val="10"/>
  </w:num>
  <w:num w:numId="35">
    <w:abstractNumId w:val="9"/>
  </w:num>
  <w:num w:numId="36">
    <w:abstractNumId w:val="11"/>
  </w:num>
  <w:num w:numId="37">
    <w:abstractNumId w:val="6"/>
  </w:num>
  <w:num w:numId="38">
    <w:abstractNumId w:val="12"/>
  </w:num>
  <w:num w:numId="39">
    <w:abstractNumId w:val="40"/>
  </w:num>
  <w:num w:numId="40">
    <w:abstractNumId w:val="36"/>
  </w:num>
  <w:num w:numId="41">
    <w:abstractNumId w:val="44"/>
  </w:num>
  <w:num w:numId="42">
    <w:abstractNumId w:val="17"/>
  </w:num>
  <w:num w:numId="43">
    <w:abstractNumId w:val="28"/>
  </w:num>
  <w:num w:numId="44">
    <w:abstractNumId w:val="18"/>
  </w:num>
  <w:num w:numId="45">
    <w:abstractNumId w:val="45"/>
  </w:num>
  <w:num w:numId="46">
    <w:abstractNumId w:val="39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BB6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863D8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AFE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64CC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937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23F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97E52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1FB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724"/>
    <w:rsid w:val="00890E56"/>
    <w:rsid w:val="00891AA2"/>
    <w:rsid w:val="00897AF9"/>
    <w:rsid w:val="008A56A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35A"/>
    <w:rsid w:val="008F22FB"/>
    <w:rsid w:val="008F33CB"/>
    <w:rsid w:val="008F35D2"/>
    <w:rsid w:val="008F37CA"/>
    <w:rsid w:val="008F411C"/>
    <w:rsid w:val="008F486E"/>
    <w:rsid w:val="009000DC"/>
    <w:rsid w:val="0090064A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658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74857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8D1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69E2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B7D58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46E9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070F"/>
    <w:rsid w:val="00FC37F4"/>
    <w:rsid w:val="00FC68A5"/>
    <w:rsid w:val="00FD2BF3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9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caption" w:semiHidden="0" w:uiPriority="35" w:unhideWhenUsed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2">
    <w:name w:val="Body Text Indent"/>
    <w:basedOn w:val="a4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5"/>
  </w:style>
  <w:style w:type="character" w:styleId="ad">
    <w:name w:val="annotation reference"/>
    <w:uiPriority w:val="99"/>
    <w:semiHidden/>
    <w:rPr>
      <w:sz w:val="16"/>
      <w:szCs w:val="16"/>
    </w:rPr>
  </w:style>
  <w:style w:type="paragraph" w:styleId="ae">
    <w:name w:val="annotation text"/>
    <w:basedOn w:val="a4"/>
    <w:uiPriority w:val="99"/>
    <w:semiHidden/>
    <w:rPr>
      <w:sz w:val="20"/>
      <w:szCs w:val="20"/>
    </w:rPr>
  </w:style>
  <w:style w:type="character" w:customStyle="1" w:styleId="af">
    <w:name w:val="Текст примечания Знак"/>
    <w:basedOn w:val="a5"/>
    <w:uiPriority w:val="99"/>
  </w:style>
  <w:style w:type="paragraph" w:styleId="af0">
    <w:name w:val="annotation subject"/>
    <w:basedOn w:val="ae"/>
    <w:next w:val="ae"/>
    <w:uiPriority w:val="99"/>
    <w:rPr>
      <w:b/>
      <w:bCs/>
    </w:rPr>
  </w:style>
  <w:style w:type="character" w:customStyle="1" w:styleId="af1">
    <w:name w:val="Тема примечания Знак"/>
    <w:uiPriority w:val="99"/>
    <w:rPr>
      <w:b/>
      <w:bCs/>
    </w:rPr>
  </w:style>
  <w:style w:type="paragraph" w:styleId="af2">
    <w:name w:val="Balloon Text"/>
    <w:basedOn w:val="a4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pPr>
      <w:ind w:firstLine="720"/>
      <w:jc w:val="both"/>
    </w:pPr>
  </w:style>
  <w:style w:type="paragraph" w:styleId="33">
    <w:name w:val="Body Text Indent 3"/>
    <w:basedOn w:val="a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4"/>
    <w:semiHidden/>
    <w:pPr>
      <w:ind w:left="566" w:hanging="283"/>
    </w:pPr>
  </w:style>
  <w:style w:type="paragraph" w:customStyle="1" w:styleId="af6">
    <w:name w:val="Знак"/>
    <w:basedOn w:val="a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pPr>
      <w:spacing w:after="120" w:line="480" w:lineRule="auto"/>
    </w:pPr>
  </w:style>
  <w:style w:type="paragraph" w:styleId="34">
    <w:name w:val="Body Text 3"/>
    <w:basedOn w:val="a4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4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Pr>
      <w:rFonts w:ascii="Courier New" w:hAnsi="Courier New" w:cs="Courier New"/>
    </w:rPr>
  </w:style>
  <w:style w:type="character" w:styleId="afc">
    <w:name w:val="Hyperlink"/>
    <w:uiPriority w:val="99"/>
    <w:rPr>
      <w:color w:val="0000FF"/>
      <w:u w:val="single"/>
    </w:rPr>
  </w:style>
  <w:style w:type="paragraph" w:styleId="afd">
    <w:name w:val="Body Text"/>
    <w:basedOn w:val="a4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4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4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semiHidden/>
    <w:rsid w:val="00F60D29"/>
    <w:rPr>
      <w:sz w:val="20"/>
      <w:szCs w:val="20"/>
    </w:rPr>
  </w:style>
  <w:style w:type="table" w:styleId="afff6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4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4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4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4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4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a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5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4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5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4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4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4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4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4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4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4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4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4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4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4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4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4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5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5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5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4"/>
    <w:next w:val="a4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5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4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5"/>
    <w:uiPriority w:val="22"/>
    <w:qFormat/>
    <w:rsid w:val="00B47493"/>
    <w:rPr>
      <w:b/>
      <w:bCs/>
    </w:rPr>
  </w:style>
  <w:style w:type="character" w:customStyle="1" w:styleId="dot">
    <w:name w:val="dot"/>
    <w:basedOn w:val="a5"/>
    <w:rsid w:val="00B47493"/>
    <w:rPr>
      <w:shd w:val="clear" w:color="auto" w:fill="F6F6F6"/>
    </w:rPr>
  </w:style>
  <w:style w:type="character" w:customStyle="1" w:styleId="dotr">
    <w:name w:val="dotr"/>
    <w:basedOn w:val="a5"/>
    <w:rsid w:val="00B47493"/>
    <w:rPr>
      <w:shd w:val="clear" w:color="auto" w:fill="F6F6F6"/>
    </w:rPr>
  </w:style>
  <w:style w:type="character" w:customStyle="1" w:styleId="tooltip2">
    <w:name w:val="tooltip2"/>
    <w:basedOn w:val="a5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5"/>
    <w:rsid w:val="00B47493"/>
    <w:rPr>
      <w:rFonts w:ascii="Tahoma" w:hAnsi="Tahoma" w:cs="Tahoma" w:hint="default"/>
    </w:rPr>
  </w:style>
  <w:style w:type="character" w:customStyle="1" w:styleId="st">
    <w:name w:val="st"/>
    <w:basedOn w:val="a5"/>
    <w:rsid w:val="00B47493"/>
  </w:style>
  <w:style w:type="character" w:customStyle="1" w:styleId="dbkey">
    <w:name w:val="dbkey"/>
    <w:basedOn w:val="a5"/>
    <w:rsid w:val="00B47493"/>
  </w:style>
  <w:style w:type="character" w:customStyle="1" w:styleId="dbvalue">
    <w:name w:val="dbvalue"/>
    <w:basedOn w:val="a5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4"/>
    <w:next w:val="a4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5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4"/>
    <w:next w:val="a4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5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4"/>
    <w:next w:val="a4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5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4"/>
    <w:next w:val="a4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5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4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4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2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4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4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4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5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4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caption" w:semiHidden="0" w:uiPriority="35" w:unhideWhenUsed="0" w:qFormat="1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4"/>
    <w:link w:val="a9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2">
    <w:name w:val="Body Text Indent"/>
    <w:basedOn w:val="a4"/>
    <w:link w:val="ab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c">
    <w:name w:val="page number"/>
    <w:basedOn w:val="a5"/>
  </w:style>
  <w:style w:type="character" w:styleId="ad">
    <w:name w:val="annotation reference"/>
    <w:uiPriority w:val="99"/>
    <w:semiHidden/>
    <w:rPr>
      <w:sz w:val="16"/>
      <w:szCs w:val="16"/>
    </w:rPr>
  </w:style>
  <w:style w:type="paragraph" w:styleId="ae">
    <w:name w:val="annotation text"/>
    <w:basedOn w:val="a4"/>
    <w:uiPriority w:val="99"/>
    <w:semiHidden/>
    <w:rPr>
      <w:sz w:val="20"/>
      <w:szCs w:val="20"/>
    </w:rPr>
  </w:style>
  <w:style w:type="character" w:customStyle="1" w:styleId="af">
    <w:name w:val="Текст примечания Знак"/>
    <w:basedOn w:val="a5"/>
    <w:uiPriority w:val="99"/>
  </w:style>
  <w:style w:type="paragraph" w:styleId="af0">
    <w:name w:val="annotation subject"/>
    <w:basedOn w:val="ae"/>
    <w:next w:val="ae"/>
    <w:uiPriority w:val="99"/>
    <w:rPr>
      <w:b/>
      <w:bCs/>
    </w:rPr>
  </w:style>
  <w:style w:type="character" w:customStyle="1" w:styleId="af1">
    <w:name w:val="Тема примечания Знак"/>
    <w:uiPriority w:val="99"/>
    <w:rPr>
      <w:b/>
      <w:bCs/>
    </w:rPr>
  </w:style>
  <w:style w:type="paragraph" w:styleId="af2">
    <w:name w:val="Balloon Text"/>
    <w:basedOn w:val="a4"/>
    <w:uiPriority w:val="99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pPr>
      <w:ind w:firstLine="720"/>
      <w:jc w:val="both"/>
    </w:pPr>
  </w:style>
  <w:style w:type="paragraph" w:styleId="33">
    <w:name w:val="Body Text Indent 3"/>
    <w:basedOn w:val="a4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4"/>
    <w:semiHidden/>
    <w:pPr>
      <w:ind w:left="566" w:hanging="283"/>
    </w:pPr>
  </w:style>
  <w:style w:type="paragraph" w:customStyle="1" w:styleId="af6">
    <w:name w:val="Знак"/>
    <w:basedOn w:val="a4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semiHidden/>
    <w:pPr>
      <w:spacing w:after="120" w:line="480" w:lineRule="auto"/>
    </w:pPr>
  </w:style>
  <w:style w:type="paragraph" w:styleId="34">
    <w:name w:val="Body Text 3"/>
    <w:basedOn w:val="a4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4"/>
    <w:next w:val="a4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pPr>
      <w:spacing w:before="40" w:after="40"/>
      <w:ind w:left="57" w:right="57"/>
    </w:pPr>
    <w:rPr>
      <w:snapToGrid w:val="0"/>
      <w:szCs w:val="20"/>
    </w:rPr>
  </w:style>
  <w:style w:type="paragraph" w:customStyle="1" w:styleId="afa">
    <w:name w:val="Пункт"/>
    <w:basedOn w:val="a4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Pr>
      <w:rFonts w:ascii="Courier New" w:hAnsi="Courier New" w:cs="Courier New"/>
    </w:rPr>
  </w:style>
  <w:style w:type="character" w:styleId="afc">
    <w:name w:val="Hyperlink"/>
    <w:uiPriority w:val="99"/>
    <w:rPr>
      <w:color w:val="0000FF"/>
      <w:u w:val="single"/>
    </w:rPr>
  </w:style>
  <w:style w:type="paragraph" w:styleId="afd">
    <w:name w:val="Body Text"/>
    <w:basedOn w:val="a4"/>
    <w:pPr>
      <w:spacing w:after="120"/>
    </w:pPr>
  </w:style>
  <w:style w:type="character" w:customStyle="1" w:styleId="afe">
    <w:name w:val="Основной текст Знак"/>
    <w:rPr>
      <w:sz w:val="24"/>
      <w:szCs w:val="24"/>
    </w:rPr>
  </w:style>
  <w:style w:type="paragraph" w:styleId="aff">
    <w:name w:val="footnote text"/>
    <w:basedOn w:val="a4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4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Pr>
      <w:rFonts w:ascii="Courier New" w:hAnsi="Courier New"/>
      <w:snapToGrid w:val="0"/>
    </w:rPr>
  </w:style>
  <w:style w:type="paragraph" w:styleId="aff4">
    <w:name w:val="Block Text"/>
    <w:basedOn w:val="a4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4"/>
    <w:next w:val="a4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pPr>
      <w:ind w:left="1920"/>
    </w:pPr>
    <w:rPr>
      <w:szCs w:val="20"/>
    </w:rPr>
  </w:style>
  <w:style w:type="paragraph" w:customStyle="1" w:styleId="aff7">
    <w:name w:val="Подраздел"/>
    <w:basedOn w:val="a4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fa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d"/>
    <w:uiPriority w:val="99"/>
    <w:rsid w:val="00933693"/>
    <w:pPr>
      <w:numPr>
        <w:numId w:val="8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f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4"/>
    <w:semiHidden/>
    <w:rsid w:val="00F60D29"/>
    <w:rPr>
      <w:sz w:val="20"/>
      <w:szCs w:val="20"/>
    </w:rPr>
  </w:style>
  <w:style w:type="table" w:styleId="afff6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1">
    <w:name w:val="Стиль2"/>
    <w:uiPriority w:val="99"/>
    <w:rsid w:val="009A46DC"/>
    <w:pPr>
      <w:numPr>
        <w:numId w:val="11"/>
      </w:numPr>
    </w:pPr>
  </w:style>
  <w:style w:type="paragraph" w:customStyle="1" w:styleId="afff9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b">
    <w:name w:val="Примечание"/>
    <w:basedOn w:val="a4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4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4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4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4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4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4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a"/>
    <w:uiPriority w:val="99"/>
    <w:locked/>
    <w:rsid w:val="003D1936"/>
    <w:rPr>
      <w:rFonts w:ascii="Courier New" w:hAnsi="Courier New" w:cs="Courier New"/>
    </w:rPr>
  </w:style>
  <w:style w:type="paragraph" w:styleId="afffd">
    <w:name w:val="No Spacing"/>
    <w:link w:val="afffe"/>
    <w:uiPriority w:val="1"/>
    <w:qFormat/>
    <w:rsid w:val="003D1936"/>
    <w:rPr>
      <w:sz w:val="24"/>
      <w:szCs w:val="24"/>
    </w:rPr>
  </w:style>
  <w:style w:type="character" w:customStyle="1" w:styleId="afffe">
    <w:name w:val="Без интервала Знак"/>
    <w:link w:val="afffd"/>
    <w:uiPriority w:val="1"/>
    <w:locked/>
    <w:rsid w:val="003D1936"/>
    <w:rPr>
      <w:sz w:val="24"/>
      <w:szCs w:val="24"/>
    </w:rPr>
  </w:style>
  <w:style w:type="character" w:customStyle="1" w:styleId="affff">
    <w:name w:val="Подпись к таблице_"/>
    <w:basedOn w:val="a5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4"/>
    <w:link w:val="affff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0">
    <w:name w:val="Основной текст_"/>
    <w:basedOn w:val="a5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1">
    <w:name w:val="Основной текст + Не полужирный"/>
    <w:basedOn w:val="affff0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4"/>
    <w:link w:val="affff0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2">
    <w:name w:val="Заголовок"/>
    <w:basedOn w:val="a4"/>
    <w:next w:val="afd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3">
    <w:name w:val="List"/>
    <w:basedOn w:val="afd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4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4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4">
    <w:name w:val="Содержимое таблицы"/>
    <w:basedOn w:val="a4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5">
    <w:name w:val="Заголовок таблицы"/>
    <w:basedOn w:val="affff4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4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4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4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4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4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4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4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4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4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4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4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4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4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4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4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5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5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5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4"/>
    <w:next w:val="a4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5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4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6">
    <w:name w:val="Strong"/>
    <w:basedOn w:val="a5"/>
    <w:uiPriority w:val="22"/>
    <w:qFormat/>
    <w:rsid w:val="00B47493"/>
    <w:rPr>
      <w:b/>
      <w:bCs/>
    </w:rPr>
  </w:style>
  <w:style w:type="character" w:customStyle="1" w:styleId="dot">
    <w:name w:val="dot"/>
    <w:basedOn w:val="a5"/>
    <w:rsid w:val="00B47493"/>
    <w:rPr>
      <w:shd w:val="clear" w:color="auto" w:fill="F6F6F6"/>
    </w:rPr>
  </w:style>
  <w:style w:type="character" w:customStyle="1" w:styleId="dotr">
    <w:name w:val="dotr"/>
    <w:basedOn w:val="a5"/>
    <w:rsid w:val="00B47493"/>
    <w:rPr>
      <w:shd w:val="clear" w:color="auto" w:fill="F6F6F6"/>
    </w:rPr>
  </w:style>
  <w:style w:type="character" w:customStyle="1" w:styleId="tooltip2">
    <w:name w:val="tooltip2"/>
    <w:basedOn w:val="a5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5"/>
    <w:rsid w:val="00B47493"/>
    <w:rPr>
      <w:rFonts w:ascii="Tahoma" w:hAnsi="Tahoma" w:cs="Tahoma" w:hint="default"/>
    </w:rPr>
  </w:style>
  <w:style w:type="character" w:customStyle="1" w:styleId="st">
    <w:name w:val="st"/>
    <w:basedOn w:val="a5"/>
    <w:rsid w:val="00B47493"/>
  </w:style>
  <w:style w:type="character" w:customStyle="1" w:styleId="dbkey">
    <w:name w:val="dbkey"/>
    <w:basedOn w:val="a5"/>
    <w:rsid w:val="00B47493"/>
  </w:style>
  <w:style w:type="character" w:customStyle="1" w:styleId="dbvalue">
    <w:name w:val="dbvalue"/>
    <w:basedOn w:val="a5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7">
    <w:name w:val="Title"/>
    <w:basedOn w:val="a4"/>
    <w:next w:val="a4"/>
    <w:link w:val="affff8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8">
    <w:name w:val="Название Знак"/>
    <w:basedOn w:val="a5"/>
    <w:link w:val="affff7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9">
    <w:name w:val="Subtitle"/>
    <w:basedOn w:val="a4"/>
    <w:next w:val="a4"/>
    <w:link w:val="affffa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a">
    <w:name w:val="Подзаголовок Знак"/>
    <w:basedOn w:val="a5"/>
    <w:link w:val="affff9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b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4"/>
    <w:next w:val="a4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5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c">
    <w:name w:val="Intense Quote"/>
    <w:basedOn w:val="a4"/>
    <w:next w:val="a4"/>
    <w:link w:val="affffd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d">
    <w:name w:val="Выделенная цитата Знак"/>
    <w:basedOn w:val="a5"/>
    <w:link w:val="affffc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e">
    <w:name w:val="Subtle Emphasis"/>
    <w:uiPriority w:val="19"/>
    <w:qFormat/>
    <w:rsid w:val="0080743F"/>
    <w:rPr>
      <w:i/>
      <w:iCs/>
    </w:rPr>
  </w:style>
  <w:style w:type="character" w:styleId="afffff">
    <w:name w:val="Intense Emphasis"/>
    <w:uiPriority w:val="21"/>
    <w:qFormat/>
    <w:rsid w:val="0080743F"/>
    <w:rPr>
      <w:b/>
      <w:bCs/>
      <w:i/>
      <w:iCs/>
    </w:rPr>
  </w:style>
  <w:style w:type="character" w:styleId="afffff0">
    <w:name w:val="Subtle Reference"/>
    <w:uiPriority w:val="31"/>
    <w:qFormat/>
    <w:rsid w:val="0080743F"/>
    <w:rPr>
      <w:smallCaps/>
    </w:rPr>
  </w:style>
  <w:style w:type="character" w:styleId="afffff1">
    <w:name w:val="Intense Reference"/>
    <w:uiPriority w:val="32"/>
    <w:qFormat/>
    <w:rsid w:val="0080743F"/>
    <w:rPr>
      <w:b/>
      <w:bCs/>
      <w:smallCaps/>
    </w:rPr>
  </w:style>
  <w:style w:type="character" w:styleId="afffff2">
    <w:name w:val="Book Title"/>
    <w:uiPriority w:val="33"/>
    <w:qFormat/>
    <w:rsid w:val="0080743F"/>
    <w:rPr>
      <w:i/>
      <w:iCs/>
      <w:smallCaps/>
      <w:spacing w:val="5"/>
    </w:rPr>
  </w:style>
  <w:style w:type="paragraph" w:styleId="afffff3">
    <w:name w:val="TOC Heading"/>
    <w:basedOn w:val="10"/>
    <w:next w:val="a4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4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b">
    <w:name w:val="Основной текст с отступом Знак"/>
    <w:link w:val="a2"/>
    <w:uiPriority w:val="99"/>
    <w:rsid w:val="0080743F"/>
    <w:rPr>
      <w:color w:val="000000"/>
      <w:sz w:val="24"/>
      <w:szCs w:val="24"/>
    </w:rPr>
  </w:style>
  <w:style w:type="character" w:customStyle="1" w:styleId="190">
    <w:name w:val="Основной текст (19)_"/>
    <w:link w:val="191"/>
    <w:locked/>
    <w:rsid w:val="0059023F"/>
    <w:rPr>
      <w:sz w:val="29"/>
      <w:szCs w:val="29"/>
      <w:shd w:val="clear" w:color="auto" w:fill="FFFFFF"/>
    </w:rPr>
  </w:style>
  <w:style w:type="character" w:customStyle="1" w:styleId="191pt">
    <w:name w:val="Основной текст (19) + Интервал 1 pt"/>
    <w:rsid w:val="0059023F"/>
    <w:rPr>
      <w:rFonts w:ascii="Times New Roman" w:hAnsi="Times New Roman" w:cs="Times New Roman"/>
      <w:spacing w:val="30"/>
      <w:sz w:val="29"/>
      <w:szCs w:val="29"/>
      <w:shd w:val="clear" w:color="auto" w:fill="FFFFFF"/>
    </w:rPr>
  </w:style>
  <w:style w:type="paragraph" w:customStyle="1" w:styleId="191">
    <w:name w:val="Основной текст (19)"/>
    <w:basedOn w:val="a4"/>
    <w:link w:val="190"/>
    <w:rsid w:val="0059023F"/>
    <w:pPr>
      <w:shd w:val="clear" w:color="auto" w:fill="FFFFFF"/>
      <w:spacing w:line="342" w:lineRule="exact"/>
      <w:ind w:hanging="360"/>
    </w:pPr>
    <w:rPr>
      <w:sz w:val="29"/>
      <w:szCs w:val="29"/>
    </w:rPr>
  </w:style>
  <w:style w:type="paragraph" w:customStyle="1" w:styleId="2e">
    <w:name w:val="Абзац списка2"/>
    <w:basedOn w:val="a4"/>
    <w:rsid w:val="0059023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fffff4">
    <w:name w:val="Стиль"/>
    <w:rsid w:val="00571937"/>
    <w:pPr>
      <w:widowControl w:val="0"/>
    </w:pPr>
    <w:rPr>
      <w:spacing w:val="-1"/>
      <w:kern w:val="65535"/>
      <w:position w:val="-1"/>
      <w:sz w:val="24"/>
      <w:szCs w:val="24"/>
      <w:lang w:val="en-US"/>
    </w:rPr>
  </w:style>
  <w:style w:type="paragraph" w:customStyle="1" w:styleId="rvps5">
    <w:name w:val="rvps5"/>
    <w:basedOn w:val="a4"/>
    <w:rsid w:val="000D0BB6"/>
    <w:pPr>
      <w:ind w:firstLine="540"/>
      <w:jc w:val="both"/>
    </w:pPr>
  </w:style>
  <w:style w:type="character" w:customStyle="1" w:styleId="afffff5">
    <w:name w:val="Абзац первого уровня Знак"/>
    <w:basedOn w:val="a5"/>
    <w:link w:val="a0"/>
    <w:uiPriority w:val="99"/>
    <w:locked/>
    <w:rsid w:val="00890724"/>
    <w:rPr>
      <w:rFonts w:ascii="Calibri" w:hAnsi="Calibri" w:cs="Calibri"/>
      <w:sz w:val="24"/>
      <w:szCs w:val="24"/>
    </w:rPr>
  </w:style>
  <w:style w:type="paragraph" w:customStyle="1" w:styleId="a0">
    <w:name w:val="Абзац первого уровня"/>
    <w:basedOn w:val="a4"/>
    <w:link w:val="afffff5"/>
    <w:uiPriority w:val="99"/>
    <w:qFormat/>
    <w:rsid w:val="00890724"/>
    <w:pPr>
      <w:numPr>
        <w:numId w:val="31"/>
      </w:numPr>
      <w:spacing w:before="120" w:after="120"/>
      <w:ind w:left="568" w:hanging="284"/>
      <w:jc w:val="both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50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76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ED93220-3FF6-47D6-8763-5ABC69D6C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369</TotalTime>
  <Pages>16</Pages>
  <Words>4629</Words>
  <Characters>32470</Characters>
  <Application>Microsoft Office Word</Application>
  <DocSecurity>0</DocSecurity>
  <Lines>270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37025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115</cp:revision>
  <cp:lastPrinted>2013-05-13T10:31:00Z</cp:lastPrinted>
  <dcterms:created xsi:type="dcterms:W3CDTF">2013-12-04T11:06:00Z</dcterms:created>
  <dcterms:modified xsi:type="dcterms:W3CDTF">2015-04-07T14:42:00Z</dcterms:modified>
</cp:coreProperties>
</file>