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A2886" w:rsidRPr="00723913" w:rsidRDefault="00CA2886" w:rsidP="005523F7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5523F7">
      <w:pPr>
        <w:widowControl w:val="0"/>
        <w:jc w:val="center"/>
        <w:outlineLvl w:val="0"/>
        <w:rPr>
          <w:bCs/>
        </w:rPr>
      </w:pP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запрос</w:t>
      </w:r>
      <w:r w:rsidR="002328BB">
        <w:rPr>
          <w:b/>
          <w:sz w:val="28"/>
          <w:szCs w:val="28"/>
          <w:lang w:val="ru-RU"/>
        </w:rPr>
        <w:t xml:space="preserve"> </w:t>
      </w:r>
      <w:r w:rsidR="00E71027" w:rsidRPr="00723913">
        <w:rPr>
          <w:b/>
          <w:sz w:val="28"/>
          <w:szCs w:val="28"/>
          <w:lang w:val="ru-RU"/>
        </w:rPr>
        <w:t>цен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в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электронной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форме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="00335016" w:rsidRPr="00335016">
        <w:rPr>
          <w:b/>
          <w:sz w:val="28"/>
          <w:szCs w:val="28"/>
          <w:lang w:val="ru-RU"/>
        </w:rPr>
        <w:t>оказание услуг охраны филиала «Южный территориальный округ» ФГУП «РосРАО»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5523F7">
      <w:pPr>
        <w:widowControl w:val="0"/>
        <w:jc w:val="center"/>
      </w:pP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4C5C80" w:rsidRPr="00F91F32" w:rsidRDefault="004C5C80" w:rsidP="004C5C80">
      <w:pPr>
        <w:jc w:val="center"/>
        <w:rPr>
          <w:color w:val="000000"/>
        </w:rPr>
      </w:pPr>
      <w:r w:rsidRPr="00F91F32">
        <w:rPr>
          <w:color w:val="000000"/>
        </w:rPr>
        <w:lastRenderedPageBreak/>
        <w:t>ЛОТ №</w:t>
      </w:r>
      <w:r>
        <w:rPr>
          <w:color w:val="000000"/>
        </w:rPr>
        <w:t>1</w:t>
      </w:r>
      <w:r w:rsidRPr="00F91F32">
        <w:rPr>
          <w:color w:val="000000"/>
        </w:rPr>
        <w:t>:</w:t>
      </w:r>
    </w:p>
    <w:p w:rsidR="004C5C80" w:rsidRPr="002E29FE" w:rsidRDefault="004C5C80" w:rsidP="004C5C80">
      <w:pPr>
        <w:jc w:val="center"/>
      </w:pPr>
      <w:r w:rsidRPr="002E29FE">
        <w:t xml:space="preserve">Техническое задание на оказание услуг охраны административно-производственного здания и гаража для стоянки </w:t>
      </w:r>
      <w:proofErr w:type="spellStart"/>
      <w:r w:rsidRPr="002E29FE">
        <w:t>спецавтомобилей</w:t>
      </w:r>
      <w:proofErr w:type="spellEnd"/>
      <w:r w:rsidRPr="002E29FE">
        <w:t xml:space="preserve"> филиала «Южный территориальный округ» ФГУП «РосРАО»</w:t>
      </w:r>
    </w:p>
    <w:p w:rsidR="004C5C80" w:rsidRDefault="004C5C80" w:rsidP="004C5C80">
      <w:pPr>
        <w:jc w:val="center"/>
      </w:pPr>
    </w:p>
    <w:p w:rsidR="004C5C80" w:rsidRPr="002E29FE" w:rsidRDefault="004C5C80" w:rsidP="004C5C80">
      <w:pPr>
        <w:jc w:val="center"/>
      </w:pPr>
    </w:p>
    <w:p w:rsidR="004C5C80" w:rsidRDefault="004C5C80" w:rsidP="004C5C80">
      <w:pPr>
        <w:jc w:val="center"/>
      </w:pPr>
      <w:r w:rsidRPr="002E29FE">
        <w:t>СОДЕРЖАНИЕ</w:t>
      </w:r>
    </w:p>
    <w:p w:rsidR="004C5C80" w:rsidRPr="002E29FE" w:rsidRDefault="004C5C80" w:rsidP="004C5C80">
      <w:pPr>
        <w:jc w:val="center"/>
      </w:pPr>
    </w:p>
    <w:p w:rsidR="004C5C80" w:rsidRPr="002E29FE" w:rsidRDefault="004C5C80" w:rsidP="004C5C80">
      <w:r w:rsidRPr="002E29FE">
        <w:t>РАЗДЕЛ 1. НАИМЕНОВАНИЕ УСЛУГИ</w:t>
      </w:r>
    </w:p>
    <w:p w:rsidR="004C5C80" w:rsidRPr="002E29FE" w:rsidRDefault="004C5C80" w:rsidP="004C5C80">
      <w:r w:rsidRPr="002E29FE">
        <w:t>РАЗДЕЛ 2. ОПИСАНИЕ УСЛУГИ</w:t>
      </w:r>
    </w:p>
    <w:p w:rsidR="004C5C80" w:rsidRPr="002E29FE" w:rsidRDefault="004C5C80" w:rsidP="004C5C80">
      <w:pPr>
        <w:ind w:left="709"/>
      </w:pPr>
      <w:r w:rsidRPr="002E29FE">
        <w:t>Подраздел 2.1 Состав (перечень) оказываемых услуг</w:t>
      </w:r>
    </w:p>
    <w:p w:rsidR="004C5C80" w:rsidRPr="002E29FE" w:rsidRDefault="004C5C80" w:rsidP="004C5C80">
      <w:pPr>
        <w:ind w:left="709"/>
      </w:pPr>
      <w:r w:rsidRPr="002E29FE">
        <w:t>Подраздел 2.2 Описание оказываемых услуг</w:t>
      </w:r>
    </w:p>
    <w:p w:rsidR="004C5C80" w:rsidRPr="002E29FE" w:rsidRDefault="004C5C80" w:rsidP="004C5C80">
      <w:pPr>
        <w:ind w:left="709"/>
      </w:pPr>
      <w:r w:rsidRPr="002E29FE">
        <w:t>Подраздел 2.3 Объем оказываемых услуг либо доля оказываемых услуг в общем объеме закупки</w:t>
      </w:r>
    </w:p>
    <w:p w:rsidR="004C5C80" w:rsidRPr="002E29FE" w:rsidRDefault="004C5C80" w:rsidP="004C5C80">
      <w:r w:rsidRPr="002E29FE">
        <w:t>РАЗДЕЛ 3. ТРЕБОВАНИЯ К УСЛУГАМ</w:t>
      </w:r>
    </w:p>
    <w:p w:rsidR="004C5C80" w:rsidRPr="002E29FE" w:rsidRDefault="004C5C80" w:rsidP="004C5C80">
      <w:pPr>
        <w:ind w:left="709"/>
      </w:pPr>
      <w:r w:rsidRPr="002E29FE">
        <w:t>Подраздел 3.1 Общие требования</w:t>
      </w:r>
    </w:p>
    <w:p w:rsidR="004C5C80" w:rsidRPr="002E29FE" w:rsidRDefault="004C5C80" w:rsidP="004C5C80">
      <w:pPr>
        <w:ind w:left="709"/>
      </w:pPr>
      <w:r w:rsidRPr="002E29FE">
        <w:t xml:space="preserve">Подраздел 3.2 Требования к качеству оказываемых услуг </w:t>
      </w:r>
    </w:p>
    <w:p w:rsidR="004C5C80" w:rsidRPr="002E29FE" w:rsidRDefault="004C5C80" w:rsidP="004C5C80">
      <w:pPr>
        <w:ind w:left="709"/>
      </w:pPr>
      <w:r w:rsidRPr="002E29FE">
        <w:t>Подраздел 3.3 Требования к гарантийным обязательствам оказываемых услуг</w:t>
      </w:r>
    </w:p>
    <w:p w:rsidR="004C5C80" w:rsidRPr="002E29FE" w:rsidRDefault="004C5C80" w:rsidP="004C5C80">
      <w:pPr>
        <w:ind w:left="709"/>
      </w:pPr>
      <w:r w:rsidRPr="002E29FE">
        <w:t>Подраздел 3.4 Требования к конфиденциальности</w:t>
      </w:r>
    </w:p>
    <w:p w:rsidR="004C5C80" w:rsidRPr="002E29FE" w:rsidRDefault="004C5C80" w:rsidP="004C5C80">
      <w:pPr>
        <w:ind w:left="709"/>
      </w:pPr>
      <w:r w:rsidRPr="002E29FE">
        <w:t>Подраздел 3.5 Требования к безопасности оказания услуг и безопасности результата оказанных услуг</w:t>
      </w:r>
    </w:p>
    <w:p w:rsidR="004C5C80" w:rsidRPr="002E29FE" w:rsidRDefault="004C5C80" w:rsidP="004C5C80">
      <w:pPr>
        <w:ind w:left="709"/>
      </w:pPr>
      <w:r w:rsidRPr="002E29FE">
        <w:t>Подраздел 3.6 Требования по обучению персонала заказчика</w:t>
      </w:r>
    </w:p>
    <w:p w:rsidR="004C5C80" w:rsidRPr="002E29FE" w:rsidRDefault="004C5C80" w:rsidP="004C5C80">
      <w:pPr>
        <w:ind w:left="709"/>
      </w:pPr>
      <w:r w:rsidRPr="002E29FE">
        <w:t>Подраздел 3.7 Требования к составу технического предложения участника</w:t>
      </w:r>
    </w:p>
    <w:p w:rsidR="004C5C80" w:rsidRPr="002E29FE" w:rsidRDefault="004C5C80" w:rsidP="004C5C80">
      <w:pPr>
        <w:ind w:left="709"/>
      </w:pPr>
      <w:r w:rsidRPr="002E29FE">
        <w:t>Подраздел 3.8 Специальные требования</w:t>
      </w:r>
    </w:p>
    <w:p w:rsidR="004C5C80" w:rsidRPr="002E29FE" w:rsidRDefault="004C5C80" w:rsidP="004C5C80">
      <w:r w:rsidRPr="002E29FE">
        <w:t>РАЗДЕЛ 4. РЕЗУЛЬТАТ ОКАЗАННЫХ УСЛУГ</w:t>
      </w:r>
    </w:p>
    <w:p w:rsidR="004C5C80" w:rsidRPr="002E29FE" w:rsidRDefault="004C5C80" w:rsidP="004C5C80">
      <w:pPr>
        <w:ind w:firstLine="709"/>
      </w:pPr>
      <w:r w:rsidRPr="002E29FE">
        <w:t>Подраздел 4.1 Описание конечного результата оказанных услуг</w:t>
      </w:r>
    </w:p>
    <w:p w:rsidR="004C5C80" w:rsidRPr="002E29FE" w:rsidRDefault="004C5C80" w:rsidP="004C5C80">
      <w:pPr>
        <w:ind w:firstLine="709"/>
      </w:pPr>
      <w:r w:rsidRPr="002E29FE">
        <w:t>Подраздел 4.2 Требования по приемке услуг</w:t>
      </w:r>
    </w:p>
    <w:p w:rsidR="004C5C80" w:rsidRPr="002E29FE" w:rsidRDefault="004C5C80" w:rsidP="004C5C80">
      <w:pPr>
        <w:ind w:left="709"/>
      </w:pPr>
      <w:r w:rsidRPr="002E29FE"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4C5C80" w:rsidRPr="002E29FE" w:rsidRDefault="004C5C80" w:rsidP="004C5C80">
      <w:r w:rsidRPr="002E29FE">
        <w:t xml:space="preserve">РАЗДЕЛ 5. ТРЕБОВАНИЯ К ТЕХНИЧЕСКОМУ ОБУЧЕНИЮ ПЕРСОНАЛА ЗАКАЗЧИКА </w:t>
      </w:r>
    </w:p>
    <w:p w:rsidR="004C5C80" w:rsidRPr="002E29FE" w:rsidRDefault="004C5C80" w:rsidP="004C5C80">
      <w:r w:rsidRPr="002E29FE">
        <w:t>РАЗДЕЛ 6. ПЕРЕЧЕНЬ ПРИНЯТЫХ СОКРАЩЕНИЙ</w:t>
      </w:r>
    </w:p>
    <w:p w:rsidR="004C5C80" w:rsidRPr="002E29FE" w:rsidRDefault="004C5C80" w:rsidP="004C5C80">
      <w:r w:rsidRPr="002E29FE">
        <w:t>РАЗДЕЛ 7. ПЕРЕЧЕНЬ ПРИЛОЖЕНИЙ</w:t>
      </w:r>
    </w:p>
    <w:p w:rsidR="004C5C80" w:rsidRPr="002E29FE" w:rsidRDefault="004C5C80" w:rsidP="004C5C80">
      <w:pPr>
        <w:jc w:val="center"/>
      </w:pPr>
    </w:p>
    <w:p w:rsidR="004C5C80" w:rsidRPr="00AC1C0B" w:rsidRDefault="004C5C80" w:rsidP="004C5C80">
      <w:pPr>
        <w:rPr>
          <w:rFonts w:eastAsia="Calibri"/>
          <w:lang w:eastAsia="en-US"/>
        </w:rPr>
      </w:pPr>
      <w:r w:rsidRPr="00AC1C0B">
        <w:br w:type="page"/>
      </w:r>
    </w:p>
    <w:p w:rsidR="004C5C80" w:rsidRDefault="004C5C80" w:rsidP="004C5C80">
      <w:pPr>
        <w:jc w:val="center"/>
      </w:pPr>
      <w:r w:rsidRPr="007F7455">
        <w:lastRenderedPageBreak/>
        <w:t>РАЗДЕЛ 1. НАИМЕНОВАНИЕ УСЛУГИ</w:t>
      </w:r>
    </w:p>
    <w:p w:rsidR="004C5C80" w:rsidRPr="007F7455" w:rsidRDefault="004C5C80" w:rsidP="004C5C80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4C5C80" w:rsidRPr="007F7455" w:rsidTr="00D65E53">
        <w:tc>
          <w:tcPr>
            <w:tcW w:w="10031" w:type="dxa"/>
          </w:tcPr>
          <w:p w:rsidR="004C5C80" w:rsidRPr="007F7455" w:rsidRDefault="004C5C80" w:rsidP="00D65E53">
            <w:pPr>
              <w:ind w:firstLine="709"/>
              <w:rPr>
                <w:i/>
              </w:rPr>
            </w:pPr>
            <w:r w:rsidRPr="007F7455">
              <w:rPr>
                <w:i/>
              </w:rPr>
              <w:t xml:space="preserve">Охрана </w:t>
            </w:r>
            <w:proofErr w:type="spellStart"/>
            <w:r w:rsidRPr="007F7455">
              <w:rPr>
                <w:i/>
              </w:rPr>
              <w:t>спецгаража</w:t>
            </w:r>
            <w:proofErr w:type="spellEnd"/>
            <w:r w:rsidRPr="007F7455">
              <w:rPr>
                <w:i/>
              </w:rPr>
              <w:t xml:space="preserve"> и административно-производственного здания филиала «Южный территориальный округ» ФГУП «РосРАО»</w:t>
            </w:r>
            <w:r w:rsidRPr="007F7455">
              <w:rPr>
                <w:bCs/>
                <w:i/>
                <w:color w:val="000000"/>
              </w:rPr>
              <w:t>.</w:t>
            </w:r>
          </w:p>
        </w:tc>
      </w:tr>
    </w:tbl>
    <w:p w:rsidR="004C5C80" w:rsidRDefault="004C5C80" w:rsidP="004C5C80">
      <w:pPr>
        <w:jc w:val="center"/>
      </w:pPr>
    </w:p>
    <w:p w:rsidR="004C5C80" w:rsidRPr="007F7455" w:rsidRDefault="004C5C80" w:rsidP="004C5C80">
      <w:pPr>
        <w:jc w:val="center"/>
      </w:pPr>
    </w:p>
    <w:p w:rsidR="004C5C80" w:rsidRDefault="004C5C80" w:rsidP="004C5C80">
      <w:pPr>
        <w:jc w:val="center"/>
      </w:pPr>
      <w:r w:rsidRPr="007F7455">
        <w:t>РАЗДЕЛ 2. ОПИСАНИЕ УСЛУГИ</w:t>
      </w:r>
    </w:p>
    <w:p w:rsidR="004C5C80" w:rsidRPr="007F7455" w:rsidRDefault="004C5C80" w:rsidP="004C5C80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4C5C80" w:rsidRPr="007F7455" w:rsidTr="00D65E53">
        <w:tc>
          <w:tcPr>
            <w:tcW w:w="10031" w:type="dxa"/>
          </w:tcPr>
          <w:p w:rsidR="004C5C80" w:rsidRPr="007F7455" w:rsidRDefault="004C5C80" w:rsidP="00D65E53">
            <w:pPr>
              <w:jc w:val="center"/>
            </w:pPr>
            <w:r w:rsidRPr="007F7455">
              <w:t>Подраздел 2.1 Состав (перечень) оказываемых услуг</w:t>
            </w:r>
          </w:p>
        </w:tc>
      </w:tr>
      <w:tr w:rsidR="004C5C80" w:rsidRPr="007F7455" w:rsidTr="00D65E53">
        <w:tc>
          <w:tcPr>
            <w:tcW w:w="10031" w:type="dxa"/>
          </w:tcPr>
          <w:p w:rsidR="004C5C80" w:rsidRPr="007F7455" w:rsidRDefault="004C5C80" w:rsidP="00D65E53">
            <w:pPr>
              <w:jc w:val="both"/>
            </w:pPr>
          </w:p>
        </w:tc>
      </w:tr>
      <w:tr w:rsidR="004C5C80" w:rsidRPr="007F7455" w:rsidTr="00D65E53">
        <w:tc>
          <w:tcPr>
            <w:tcW w:w="10031" w:type="dxa"/>
          </w:tcPr>
          <w:p w:rsidR="004C5C80" w:rsidRPr="007F7455" w:rsidRDefault="004C5C80" w:rsidP="00D65E53">
            <w:pPr>
              <w:ind w:left="709"/>
              <w:jc w:val="center"/>
            </w:pPr>
            <w:r w:rsidRPr="007F7455">
              <w:t>Подраздел 2.2 Описание оказываемых услуг</w:t>
            </w:r>
          </w:p>
        </w:tc>
      </w:tr>
      <w:tr w:rsidR="004C5C80" w:rsidRPr="007F7455" w:rsidTr="00D65E53">
        <w:tc>
          <w:tcPr>
            <w:tcW w:w="10031" w:type="dxa"/>
          </w:tcPr>
          <w:p w:rsidR="004C5C80" w:rsidRPr="007F7455" w:rsidRDefault="004C5C80" w:rsidP="00840F87">
            <w:pPr>
              <w:ind w:firstLine="709"/>
              <w:jc w:val="both"/>
            </w:pPr>
            <w:r w:rsidRPr="007F7455">
              <w:rPr>
                <w:i/>
              </w:rPr>
              <w:t xml:space="preserve">Охрана административно-производственного здания и гаража для стоянки </w:t>
            </w:r>
            <w:proofErr w:type="spellStart"/>
            <w:r w:rsidRPr="007F7455">
              <w:rPr>
                <w:i/>
              </w:rPr>
              <w:t>спецавтомобилей</w:t>
            </w:r>
            <w:proofErr w:type="spellEnd"/>
            <w:r w:rsidRPr="007F7455">
              <w:rPr>
                <w:i/>
              </w:rPr>
              <w:t xml:space="preserve"> филиала «Южный территориальный округ» ФГУП «РосРАО» в период с 01.0</w:t>
            </w:r>
            <w:r w:rsidR="00840F87">
              <w:rPr>
                <w:i/>
              </w:rPr>
              <w:t>3</w:t>
            </w:r>
            <w:bookmarkStart w:id="2" w:name="_GoBack"/>
            <w:bookmarkEnd w:id="2"/>
            <w:r w:rsidRPr="007F7455">
              <w:rPr>
                <w:i/>
              </w:rPr>
              <w:t>.2014г. по 31.12.2014г.</w:t>
            </w:r>
          </w:p>
        </w:tc>
      </w:tr>
      <w:tr w:rsidR="004C5C80" w:rsidRPr="007F7455" w:rsidTr="00D65E53">
        <w:tc>
          <w:tcPr>
            <w:tcW w:w="10031" w:type="dxa"/>
          </w:tcPr>
          <w:p w:rsidR="004C5C80" w:rsidRPr="007F7455" w:rsidRDefault="004C5C80" w:rsidP="00D65E53">
            <w:pPr>
              <w:ind w:left="709"/>
              <w:jc w:val="center"/>
            </w:pPr>
            <w:r w:rsidRPr="007F7455">
              <w:t>Подраздел 2.3 Объем оказываемых услуг либо доля оказываемых услуг в общем объеме закупки</w:t>
            </w:r>
          </w:p>
        </w:tc>
      </w:tr>
      <w:tr w:rsidR="004C5C80" w:rsidRPr="007F7455" w:rsidTr="00D65E53">
        <w:tc>
          <w:tcPr>
            <w:tcW w:w="10031" w:type="dxa"/>
          </w:tcPr>
          <w:p w:rsidR="004C5C80" w:rsidRPr="007F7455" w:rsidRDefault="004C5C80" w:rsidP="00D65E53">
            <w:pPr>
              <w:ind w:left="709"/>
              <w:jc w:val="center"/>
            </w:pPr>
          </w:p>
        </w:tc>
      </w:tr>
    </w:tbl>
    <w:p w:rsidR="004C5C80" w:rsidRDefault="004C5C80" w:rsidP="004C5C80">
      <w:pPr>
        <w:jc w:val="center"/>
      </w:pPr>
    </w:p>
    <w:p w:rsidR="004C5C80" w:rsidRPr="007F7455" w:rsidRDefault="004C5C80" w:rsidP="004C5C80">
      <w:pPr>
        <w:jc w:val="center"/>
      </w:pPr>
    </w:p>
    <w:p w:rsidR="004C5C80" w:rsidRDefault="004C5C80" w:rsidP="004C5C80">
      <w:pPr>
        <w:jc w:val="center"/>
      </w:pPr>
      <w:r w:rsidRPr="007F7455">
        <w:t>РАЗДЕЛ 3. ТРЕБОВАНИЯ К УСЛУГАМ</w:t>
      </w:r>
    </w:p>
    <w:p w:rsidR="004C5C80" w:rsidRPr="007F7455" w:rsidRDefault="004C5C80" w:rsidP="004C5C80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4C5C80" w:rsidRPr="007F7455" w:rsidTr="00D65E53">
        <w:tc>
          <w:tcPr>
            <w:tcW w:w="10031" w:type="dxa"/>
          </w:tcPr>
          <w:p w:rsidR="004C5C80" w:rsidRPr="007F7455" w:rsidRDefault="004C5C80" w:rsidP="00D65E53">
            <w:pPr>
              <w:ind w:left="709"/>
              <w:jc w:val="center"/>
            </w:pPr>
            <w:r w:rsidRPr="007F7455">
              <w:t>Подраздел 3.1 Общие требования</w:t>
            </w:r>
          </w:p>
        </w:tc>
      </w:tr>
      <w:tr w:rsidR="004C5C80" w:rsidRPr="007F7455" w:rsidTr="00D65E53">
        <w:tc>
          <w:tcPr>
            <w:tcW w:w="10031" w:type="dxa"/>
          </w:tcPr>
          <w:p w:rsidR="004C5C80" w:rsidRPr="007F7455" w:rsidRDefault="004C5C80" w:rsidP="00D65E53">
            <w:pPr>
              <w:ind w:firstLine="720"/>
              <w:jc w:val="both"/>
              <w:rPr>
                <w:i/>
              </w:rPr>
            </w:pPr>
            <w:r w:rsidRPr="007F7455">
              <w:rPr>
                <w:i/>
              </w:rPr>
              <w:t>Охрана объекта - Административно-</w:t>
            </w:r>
            <w:proofErr w:type="spellStart"/>
            <w:r w:rsidRPr="007F7455">
              <w:rPr>
                <w:i/>
              </w:rPr>
              <w:t>производственно</w:t>
            </w:r>
            <w:proofErr w:type="spellEnd"/>
            <w:r w:rsidRPr="007F7455">
              <w:rPr>
                <w:i/>
              </w:rPr>
              <w:t xml:space="preserve"> здание филиала «Южный территориальный округ» ФГУП «РосРАО» расположено по адресу: Россия, Ростовская область, Ростов-на-Дону, ул. 30-я линия 54.</w:t>
            </w:r>
          </w:p>
          <w:p w:rsidR="004C5C80" w:rsidRPr="007F7455" w:rsidRDefault="004C5C80" w:rsidP="00D65E53">
            <w:pPr>
              <w:pStyle w:val="afb"/>
              <w:spacing w:after="0"/>
              <w:ind w:firstLine="709"/>
              <w:jc w:val="both"/>
              <w:rPr>
                <w:rFonts w:eastAsiaTheme="minorEastAsia"/>
                <w:i/>
              </w:rPr>
            </w:pPr>
            <w:r w:rsidRPr="007F7455">
              <w:rPr>
                <w:rFonts w:eastAsiaTheme="minorEastAsia"/>
                <w:i/>
              </w:rPr>
              <w:t xml:space="preserve">Объект расположен в 2-х этажном, кирпичном здании.  На территории внутреннего двора расположены: складские помещения, оборудованные охранно-пожарной сигнализацией, с выводом на пост охраны, электроподстанция, помещение дворника. Центральный въезд на территорию двора осуществляется через автоматические, сдвижные ворота. Рядом с воротами расположена стальная калитка, оборудованная домофоном и электромагнитным замком. Центральный вход в здание осуществляется через две металлопластиковые двери, за которыми расположено помещение охраны, оборудованное кнопкой экстренного вызова полиции. На 1м этаже здания расположены: комната охраны, две бойлерных, душевая, прачечная, бытовые комнаты, кабинеты. </w:t>
            </w:r>
          </w:p>
          <w:p w:rsidR="004C5C80" w:rsidRPr="007F7455" w:rsidRDefault="004C5C80" w:rsidP="00D65E53">
            <w:pPr>
              <w:pStyle w:val="afb"/>
              <w:spacing w:after="0"/>
              <w:ind w:firstLine="709"/>
              <w:jc w:val="both"/>
              <w:rPr>
                <w:rFonts w:eastAsiaTheme="minorEastAsia"/>
                <w:i/>
              </w:rPr>
            </w:pPr>
            <w:r w:rsidRPr="007F7455">
              <w:rPr>
                <w:rFonts w:eastAsiaTheme="minorEastAsia"/>
                <w:i/>
              </w:rPr>
              <w:t>На 2-м этаже: кабинет директора, приёмная, кабинет зам. директора, актовый зал, метрологическая лаборатория, спец. часть, архив, помещение для хранения ИИИ, кабинеты сотрудников.</w:t>
            </w:r>
          </w:p>
          <w:p w:rsidR="004C5C80" w:rsidRPr="007F7455" w:rsidRDefault="004C5C80" w:rsidP="00D65E53">
            <w:pPr>
              <w:pStyle w:val="afb"/>
              <w:spacing w:after="0"/>
              <w:ind w:firstLine="709"/>
              <w:jc w:val="both"/>
              <w:rPr>
                <w:rFonts w:eastAsiaTheme="minorEastAsia"/>
                <w:i/>
              </w:rPr>
            </w:pPr>
            <w:r w:rsidRPr="007F7455">
              <w:rPr>
                <w:rFonts w:eastAsiaTheme="minorEastAsia"/>
                <w:i/>
              </w:rPr>
              <w:t xml:space="preserve">Территория двора освещается с помощью </w:t>
            </w:r>
            <w:proofErr w:type="gramStart"/>
            <w:r w:rsidRPr="007F7455">
              <w:rPr>
                <w:rFonts w:eastAsiaTheme="minorEastAsia"/>
                <w:i/>
              </w:rPr>
              <w:t>светильников</w:t>
            </w:r>
            <w:proofErr w:type="gramEnd"/>
            <w:r w:rsidRPr="007F7455">
              <w:rPr>
                <w:rFonts w:eastAsiaTheme="minorEastAsia"/>
                <w:i/>
              </w:rPr>
              <w:t xml:space="preserve"> установленных по периметру здания, просматривается с помощью 9 видеокамер, с выводом на монитор в помещении охраны и </w:t>
            </w:r>
            <w:proofErr w:type="spellStart"/>
            <w:r w:rsidRPr="007F7455">
              <w:rPr>
                <w:rFonts w:eastAsiaTheme="minorEastAsia"/>
                <w:i/>
              </w:rPr>
              <w:t>периметральной</w:t>
            </w:r>
            <w:proofErr w:type="spellEnd"/>
            <w:r w:rsidRPr="007F7455">
              <w:rPr>
                <w:rFonts w:eastAsiaTheme="minorEastAsia"/>
                <w:i/>
              </w:rPr>
              <w:t xml:space="preserve"> сигнализацией по всему периметру здания.</w:t>
            </w:r>
          </w:p>
          <w:p w:rsidR="004C5C80" w:rsidRPr="007F7455" w:rsidRDefault="004C5C80" w:rsidP="00D65E53">
            <w:pPr>
              <w:ind w:firstLine="709"/>
              <w:jc w:val="both"/>
              <w:rPr>
                <w:i/>
              </w:rPr>
            </w:pPr>
            <w:r w:rsidRPr="007F7455">
              <w:rPr>
                <w:i/>
              </w:rPr>
              <w:t xml:space="preserve">Все помещения оборудованы пожарной сигнализацией, с выводом на пост охраны. Два помещения второго этажа - хранилище эталонных источников, и комната </w:t>
            </w:r>
            <w:proofErr w:type="spellStart"/>
            <w:r w:rsidRPr="007F7455">
              <w:rPr>
                <w:i/>
              </w:rPr>
              <w:t>спецчасти</w:t>
            </w:r>
            <w:proofErr w:type="spellEnd"/>
            <w:r w:rsidRPr="007F7455">
              <w:rPr>
                <w:i/>
              </w:rPr>
              <w:t xml:space="preserve">, оборудованы охранной сигнализацией с выводом на пост охраны. Помещение поста оборудовано телефоном, кнопкой экстренного вызова полиции, приборами </w:t>
            </w:r>
            <w:proofErr w:type="spellStart"/>
            <w:r w:rsidRPr="007F7455">
              <w:rPr>
                <w:i/>
              </w:rPr>
              <w:t>периметральной</w:t>
            </w:r>
            <w:proofErr w:type="spellEnd"/>
            <w:r w:rsidRPr="007F7455">
              <w:rPr>
                <w:i/>
              </w:rPr>
              <w:t xml:space="preserve"> охранной и охранно-пожарной сигнализации, охранной видеосистемой (всего - девять видеокамер). Допуск сотрудников на территорию осуществляется по служебным удостоверения, в рабочие дни с 08.00 до </w:t>
            </w:r>
            <w:proofErr w:type="gramStart"/>
            <w:r w:rsidRPr="007F7455">
              <w:rPr>
                <w:i/>
              </w:rPr>
              <w:t>16.30.,</w:t>
            </w:r>
            <w:proofErr w:type="gramEnd"/>
            <w:r w:rsidRPr="007F7455">
              <w:rPr>
                <w:i/>
              </w:rPr>
              <w:t xml:space="preserve"> в нерабочее время по согласованию с руководством, посетители имеют доступ в здание по разовым пропускам.</w:t>
            </w:r>
          </w:p>
          <w:p w:rsidR="004C5C80" w:rsidRPr="007F7455" w:rsidRDefault="004C5C80" w:rsidP="00D65E53">
            <w:pPr>
              <w:ind w:firstLine="709"/>
              <w:jc w:val="both"/>
              <w:rPr>
                <w:i/>
              </w:rPr>
            </w:pPr>
            <w:r w:rsidRPr="007F7455">
              <w:rPr>
                <w:i/>
              </w:rPr>
              <w:t>Время работы объекта: с 08.00 час до 16.30 час, выходные дни – суббота, воскресенье.</w:t>
            </w:r>
          </w:p>
          <w:p w:rsidR="004C5C80" w:rsidRPr="007F7455" w:rsidRDefault="004C5C80" w:rsidP="00D65E53">
            <w:pPr>
              <w:ind w:firstLine="709"/>
              <w:jc w:val="both"/>
              <w:rPr>
                <w:b/>
                <w:i/>
              </w:rPr>
            </w:pPr>
            <w:r w:rsidRPr="007F7455">
              <w:rPr>
                <w:b/>
                <w:i/>
              </w:rPr>
              <w:t>Охрана объекта ведется круглосуточно, с привлечением 1 сотрудника охраны.</w:t>
            </w:r>
          </w:p>
          <w:p w:rsidR="004C5C80" w:rsidRPr="007F7455" w:rsidRDefault="004C5C80" w:rsidP="00D65E53">
            <w:pPr>
              <w:jc w:val="both"/>
              <w:rPr>
                <w:i/>
              </w:rPr>
            </w:pPr>
            <w:r w:rsidRPr="007F7455">
              <w:rPr>
                <w:i/>
              </w:rPr>
              <w:lastRenderedPageBreak/>
              <w:t xml:space="preserve">Экипировка: служебное оружие (пистолет ПМ или аналог), средства </w:t>
            </w:r>
            <w:proofErr w:type="spellStart"/>
            <w:r w:rsidRPr="007F7455">
              <w:rPr>
                <w:i/>
              </w:rPr>
              <w:t>бронезащиты</w:t>
            </w:r>
            <w:proofErr w:type="spellEnd"/>
            <w:r w:rsidRPr="007F7455">
              <w:rPr>
                <w:i/>
              </w:rPr>
              <w:t xml:space="preserve">, спецсредства, средства связи. </w:t>
            </w:r>
          </w:p>
          <w:p w:rsidR="004C5C80" w:rsidRPr="007F7455" w:rsidRDefault="004C5C80" w:rsidP="00D65E53">
            <w:pPr>
              <w:jc w:val="both"/>
              <w:rPr>
                <w:i/>
              </w:rPr>
            </w:pPr>
            <w:r w:rsidRPr="007F7455">
              <w:rPr>
                <w:i/>
              </w:rPr>
              <w:t xml:space="preserve">Дислокация наряда – помещение охраны. </w:t>
            </w:r>
          </w:p>
          <w:p w:rsidR="004C5C80" w:rsidRPr="007F7455" w:rsidRDefault="004C5C80" w:rsidP="00D65E53">
            <w:pPr>
              <w:ind w:firstLine="709"/>
              <w:jc w:val="both"/>
              <w:rPr>
                <w:i/>
              </w:rPr>
            </w:pPr>
            <w:r w:rsidRPr="007F7455">
              <w:rPr>
                <w:i/>
              </w:rPr>
              <w:t xml:space="preserve">Режим охраны: в рабочее время осуществление пропускного и </w:t>
            </w:r>
            <w:proofErr w:type="spellStart"/>
            <w:r w:rsidRPr="007F7455">
              <w:rPr>
                <w:i/>
              </w:rPr>
              <w:t>внутриобъектового</w:t>
            </w:r>
            <w:proofErr w:type="spellEnd"/>
            <w:r w:rsidRPr="007F7455">
              <w:rPr>
                <w:i/>
              </w:rPr>
              <w:t xml:space="preserve"> режима, в соответствие с утверждёнными документами на объекте, круглосуточная охрана объекта и пропускной режим. </w:t>
            </w:r>
          </w:p>
          <w:p w:rsidR="004C5C80" w:rsidRPr="007F7455" w:rsidRDefault="004C5C80" w:rsidP="00D65E53">
            <w:pPr>
              <w:ind w:firstLine="709"/>
              <w:jc w:val="both"/>
              <w:rPr>
                <w:i/>
              </w:rPr>
            </w:pPr>
          </w:p>
          <w:p w:rsidR="004C5C80" w:rsidRPr="007F7455" w:rsidRDefault="004C5C80" w:rsidP="00D65E53">
            <w:pPr>
              <w:ind w:firstLine="709"/>
              <w:jc w:val="both"/>
              <w:rPr>
                <w:i/>
              </w:rPr>
            </w:pPr>
            <w:r w:rsidRPr="007F7455">
              <w:rPr>
                <w:i/>
              </w:rPr>
              <w:t xml:space="preserve">Охрана объекта - гараж для хранения </w:t>
            </w:r>
            <w:proofErr w:type="spellStart"/>
            <w:r w:rsidRPr="007F7455">
              <w:rPr>
                <w:i/>
              </w:rPr>
              <w:t>спецавтотранспорта</w:t>
            </w:r>
            <w:proofErr w:type="spellEnd"/>
            <w:r w:rsidRPr="007F7455">
              <w:rPr>
                <w:i/>
              </w:rPr>
              <w:t xml:space="preserve"> филиала «Южный территориальный округ» ФГУП «РосРАО» расположен по адресу: Россия, Ростовская область, Ростов-на-Дону, </w:t>
            </w:r>
            <w:proofErr w:type="spellStart"/>
            <w:r w:rsidRPr="007F7455">
              <w:rPr>
                <w:i/>
              </w:rPr>
              <w:t>пр.Театральный</w:t>
            </w:r>
            <w:proofErr w:type="spellEnd"/>
            <w:r w:rsidRPr="007F7455">
              <w:rPr>
                <w:i/>
              </w:rPr>
              <w:t xml:space="preserve"> 64.</w:t>
            </w:r>
          </w:p>
          <w:p w:rsidR="004C5C80" w:rsidRPr="007F7455" w:rsidRDefault="004C5C80" w:rsidP="00D65E53">
            <w:pPr>
              <w:pStyle w:val="afb"/>
              <w:spacing w:after="0"/>
              <w:ind w:firstLine="709"/>
              <w:jc w:val="both"/>
              <w:rPr>
                <w:rFonts w:eastAsiaTheme="minorEastAsia"/>
                <w:i/>
              </w:rPr>
            </w:pPr>
            <w:r w:rsidRPr="007F7455">
              <w:rPr>
                <w:rFonts w:eastAsiaTheme="minorEastAsia"/>
                <w:i/>
              </w:rPr>
              <w:t xml:space="preserve">Объект расположен в одно этажном кирпичном здании с пристройкой. На 1м этаже здания расположены: шесть </w:t>
            </w:r>
            <w:proofErr w:type="spellStart"/>
            <w:r w:rsidRPr="007F7455">
              <w:rPr>
                <w:rFonts w:eastAsiaTheme="minorEastAsia"/>
                <w:i/>
              </w:rPr>
              <w:t>автобоксов</w:t>
            </w:r>
            <w:proofErr w:type="spellEnd"/>
            <w:r w:rsidRPr="007F7455">
              <w:rPr>
                <w:rFonts w:eastAsiaTheme="minorEastAsia"/>
                <w:i/>
              </w:rPr>
              <w:t xml:space="preserve">, бойлерная, бытовые комнаты. </w:t>
            </w:r>
          </w:p>
          <w:p w:rsidR="004C5C80" w:rsidRPr="007F7455" w:rsidRDefault="004C5C80" w:rsidP="00D65E53">
            <w:pPr>
              <w:pStyle w:val="afb"/>
              <w:spacing w:after="0"/>
              <w:ind w:firstLine="709"/>
              <w:jc w:val="both"/>
              <w:rPr>
                <w:rFonts w:eastAsiaTheme="minorEastAsia"/>
                <w:i/>
              </w:rPr>
            </w:pPr>
            <w:r w:rsidRPr="007F7455">
              <w:rPr>
                <w:rFonts w:eastAsiaTheme="minorEastAsia"/>
                <w:i/>
              </w:rPr>
              <w:t>На 2-м этаже: помещение поста охраны - оборудовано телефоном, кнопкой экстренного вызова милиции, приборами охранно-пожарной сигнализации, охранной видеосистемой (всего - четыре видеокамеры), кабинет механика.</w:t>
            </w:r>
          </w:p>
          <w:p w:rsidR="004C5C80" w:rsidRPr="007F7455" w:rsidRDefault="004C5C80" w:rsidP="00D65E53">
            <w:pPr>
              <w:pStyle w:val="afb"/>
              <w:spacing w:after="0"/>
              <w:ind w:firstLine="709"/>
              <w:jc w:val="both"/>
              <w:rPr>
                <w:rFonts w:eastAsiaTheme="minorEastAsia"/>
                <w:i/>
              </w:rPr>
            </w:pPr>
            <w:r w:rsidRPr="007F7455">
              <w:rPr>
                <w:rFonts w:eastAsiaTheme="minorEastAsia"/>
                <w:i/>
              </w:rPr>
              <w:t xml:space="preserve">Помещения туалета и бойлерной, расположенные на 1м этаже, имеют два </w:t>
            </w:r>
            <w:proofErr w:type="gramStart"/>
            <w:r w:rsidRPr="007F7455">
              <w:rPr>
                <w:rFonts w:eastAsiaTheme="minorEastAsia"/>
                <w:i/>
              </w:rPr>
              <w:t>окна</w:t>
            </w:r>
            <w:proofErr w:type="gramEnd"/>
            <w:r w:rsidRPr="007F7455">
              <w:rPr>
                <w:rFonts w:eastAsiaTheme="minorEastAsia"/>
                <w:i/>
              </w:rPr>
              <w:t xml:space="preserve"> оборудованные стальными решётками, выходящие на тыл задания. Внутри боксов установлена </w:t>
            </w:r>
            <w:proofErr w:type="spellStart"/>
            <w:r w:rsidRPr="007F7455">
              <w:rPr>
                <w:rFonts w:eastAsiaTheme="minorEastAsia"/>
                <w:i/>
              </w:rPr>
              <w:t>охранно</w:t>
            </w:r>
            <w:proofErr w:type="spellEnd"/>
            <w:r w:rsidRPr="007F7455">
              <w:rPr>
                <w:rFonts w:eastAsiaTheme="minorEastAsia"/>
                <w:i/>
              </w:rPr>
              <w:t xml:space="preserve"> – пожарная сигнализация, с выводом на пост охраны (заблокированы ворота - «на открывание», установлены объёмные датчики</w:t>
            </w:r>
            <w:proofErr w:type="gramStart"/>
            <w:r w:rsidRPr="007F7455">
              <w:rPr>
                <w:rFonts w:eastAsiaTheme="minorEastAsia"/>
                <w:i/>
              </w:rPr>
              <w:t>-«</w:t>
            </w:r>
            <w:proofErr w:type="gramEnd"/>
            <w:r w:rsidRPr="007F7455">
              <w:rPr>
                <w:rFonts w:eastAsiaTheme="minorEastAsia"/>
                <w:i/>
              </w:rPr>
              <w:t xml:space="preserve">на движение»), обслуживание ОПС проводит обслуживающая организация. Вход в здание осуществляется через ворота </w:t>
            </w:r>
            <w:proofErr w:type="spellStart"/>
            <w:r w:rsidRPr="007F7455">
              <w:rPr>
                <w:rFonts w:eastAsiaTheme="minorEastAsia"/>
                <w:i/>
              </w:rPr>
              <w:t>автобокса</w:t>
            </w:r>
            <w:proofErr w:type="spellEnd"/>
            <w:r w:rsidRPr="007F7455">
              <w:rPr>
                <w:rFonts w:eastAsiaTheme="minorEastAsia"/>
                <w:i/>
              </w:rPr>
              <w:t>. С западной стороны здания имеется запасной (пожарный) выход, на котором установлена стальная дверь.</w:t>
            </w:r>
          </w:p>
          <w:p w:rsidR="004C5C80" w:rsidRPr="007F7455" w:rsidRDefault="004C5C80" w:rsidP="00D65E53">
            <w:pPr>
              <w:pStyle w:val="afb"/>
              <w:spacing w:after="0"/>
              <w:ind w:firstLine="709"/>
              <w:jc w:val="both"/>
              <w:rPr>
                <w:rFonts w:eastAsiaTheme="minorEastAsia"/>
                <w:i/>
              </w:rPr>
            </w:pPr>
            <w:r w:rsidRPr="007F7455">
              <w:rPr>
                <w:rFonts w:eastAsiaTheme="minorEastAsia"/>
                <w:i/>
              </w:rPr>
              <w:t xml:space="preserve">На территории внутреннего двора расположен автотранспорт. Центральный въезд на территорию двора осуществляется </w:t>
            </w:r>
            <w:proofErr w:type="gramStart"/>
            <w:r w:rsidRPr="007F7455">
              <w:rPr>
                <w:rFonts w:eastAsiaTheme="minorEastAsia"/>
                <w:i/>
              </w:rPr>
              <w:t>через  ворота</w:t>
            </w:r>
            <w:proofErr w:type="gramEnd"/>
            <w:r w:rsidRPr="007F7455">
              <w:rPr>
                <w:rFonts w:eastAsiaTheme="minorEastAsia"/>
                <w:i/>
              </w:rPr>
              <w:t xml:space="preserve">, в которых расположена стальная калитка, оборудованная домофоном и электромагнитным замком. Рядом с воротами установлен автоматический шлагбаум. </w:t>
            </w:r>
          </w:p>
          <w:p w:rsidR="004C5C80" w:rsidRPr="007F7455" w:rsidRDefault="004C5C80" w:rsidP="00D65E53">
            <w:pPr>
              <w:pStyle w:val="afb"/>
              <w:spacing w:after="0"/>
              <w:ind w:firstLine="709"/>
              <w:jc w:val="both"/>
              <w:rPr>
                <w:rFonts w:eastAsiaTheme="minorEastAsia"/>
                <w:i/>
              </w:rPr>
            </w:pPr>
            <w:r w:rsidRPr="007F7455">
              <w:rPr>
                <w:rFonts w:eastAsiaTheme="minorEastAsia"/>
                <w:i/>
              </w:rPr>
              <w:t xml:space="preserve">Территория двора освещается с помощью светильников установленных по периметру здания, </w:t>
            </w:r>
            <w:proofErr w:type="gramStart"/>
            <w:r w:rsidRPr="007F7455">
              <w:rPr>
                <w:rFonts w:eastAsiaTheme="minorEastAsia"/>
                <w:i/>
              </w:rPr>
              <w:t>и  просматривается</w:t>
            </w:r>
            <w:proofErr w:type="gramEnd"/>
            <w:r w:rsidRPr="007F7455">
              <w:rPr>
                <w:rFonts w:eastAsiaTheme="minorEastAsia"/>
                <w:i/>
              </w:rPr>
              <w:t xml:space="preserve"> с помощью  4 видеокамер установленных по периметру задания,  с выводом на монитор в помещении охраны.</w:t>
            </w:r>
          </w:p>
          <w:p w:rsidR="004C5C80" w:rsidRPr="007F7455" w:rsidRDefault="004C5C80" w:rsidP="00D65E53">
            <w:pPr>
              <w:ind w:firstLine="709"/>
              <w:jc w:val="both"/>
              <w:rPr>
                <w:i/>
              </w:rPr>
            </w:pPr>
            <w:r w:rsidRPr="007F7455">
              <w:rPr>
                <w:i/>
              </w:rPr>
              <w:t>Допуск сотрудников на территорию осуществляется по служебным удостоверения, в рабочие дни с 08.00 до 16.30. в нерабочее время по согласованию с руководством.</w:t>
            </w:r>
          </w:p>
          <w:p w:rsidR="004C5C80" w:rsidRPr="007F7455" w:rsidRDefault="004C5C80" w:rsidP="00D65E53">
            <w:pPr>
              <w:ind w:firstLine="709"/>
              <w:jc w:val="both"/>
              <w:rPr>
                <w:i/>
              </w:rPr>
            </w:pPr>
            <w:r w:rsidRPr="007F7455">
              <w:rPr>
                <w:i/>
              </w:rPr>
              <w:t>Время работы объекта: с 08.00 час до 16.30 час, выходные дни – суббота, воскресенье.</w:t>
            </w:r>
          </w:p>
          <w:p w:rsidR="004C5C80" w:rsidRPr="007F7455" w:rsidRDefault="004C5C80" w:rsidP="00D65E53">
            <w:pPr>
              <w:ind w:firstLine="709"/>
              <w:jc w:val="both"/>
              <w:rPr>
                <w:b/>
                <w:i/>
              </w:rPr>
            </w:pPr>
            <w:r w:rsidRPr="007F7455">
              <w:rPr>
                <w:b/>
                <w:i/>
              </w:rPr>
              <w:t>Охрана объекта ведется круглосуточно, с привлечением 1 сотрудника охраны.</w:t>
            </w:r>
          </w:p>
          <w:p w:rsidR="004C5C80" w:rsidRPr="007F7455" w:rsidRDefault="004C5C80" w:rsidP="00D65E53">
            <w:pPr>
              <w:jc w:val="both"/>
              <w:rPr>
                <w:i/>
              </w:rPr>
            </w:pPr>
            <w:r w:rsidRPr="007F7455">
              <w:rPr>
                <w:i/>
              </w:rPr>
              <w:t xml:space="preserve">Экипировка: служебное оружие (пистолет ПМ или аналог), средства </w:t>
            </w:r>
            <w:proofErr w:type="spellStart"/>
            <w:r w:rsidRPr="007F7455">
              <w:rPr>
                <w:i/>
              </w:rPr>
              <w:t>бронезащиты</w:t>
            </w:r>
            <w:proofErr w:type="spellEnd"/>
            <w:r w:rsidRPr="007F7455">
              <w:rPr>
                <w:i/>
              </w:rPr>
              <w:t xml:space="preserve">, спецсредства, средства связи. </w:t>
            </w:r>
          </w:p>
          <w:p w:rsidR="004C5C80" w:rsidRPr="007F7455" w:rsidRDefault="004C5C80" w:rsidP="00D65E53">
            <w:pPr>
              <w:jc w:val="both"/>
              <w:rPr>
                <w:i/>
              </w:rPr>
            </w:pPr>
            <w:r w:rsidRPr="007F7455">
              <w:rPr>
                <w:i/>
              </w:rPr>
              <w:t xml:space="preserve">Дислокация наряда – помещение охраны. </w:t>
            </w:r>
          </w:p>
          <w:p w:rsidR="004C5C80" w:rsidRPr="007F7455" w:rsidRDefault="004C5C80" w:rsidP="00D65E53">
            <w:pPr>
              <w:ind w:firstLine="709"/>
              <w:jc w:val="both"/>
              <w:rPr>
                <w:i/>
              </w:rPr>
            </w:pPr>
            <w:r w:rsidRPr="007F7455">
              <w:rPr>
                <w:i/>
              </w:rPr>
              <w:t xml:space="preserve">Режим охраны: в рабочее время осуществление пропускного и </w:t>
            </w:r>
            <w:proofErr w:type="spellStart"/>
            <w:r w:rsidRPr="007F7455">
              <w:rPr>
                <w:i/>
              </w:rPr>
              <w:t>внутриобъектового</w:t>
            </w:r>
            <w:proofErr w:type="spellEnd"/>
            <w:r w:rsidRPr="007F7455">
              <w:rPr>
                <w:i/>
              </w:rPr>
              <w:t xml:space="preserve"> режима, в соответствие с утверждёнными документами на объекте, круглосуточная охрана объекта и пропускной режим. </w:t>
            </w:r>
          </w:p>
        </w:tc>
      </w:tr>
      <w:tr w:rsidR="004C5C80" w:rsidRPr="007F7455" w:rsidTr="00D65E53">
        <w:tc>
          <w:tcPr>
            <w:tcW w:w="10031" w:type="dxa"/>
          </w:tcPr>
          <w:p w:rsidR="004C5C80" w:rsidRPr="007F7455" w:rsidRDefault="004C5C80" w:rsidP="00D65E53">
            <w:pPr>
              <w:ind w:left="709"/>
              <w:jc w:val="center"/>
            </w:pPr>
            <w:r w:rsidRPr="007F7455">
              <w:lastRenderedPageBreak/>
              <w:t>Подраздел 3.2 Требования к качеству оказываемых услуг</w:t>
            </w:r>
          </w:p>
        </w:tc>
      </w:tr>
      <w:tr w:rsidR="004C5C80" w:rsidRPr="007F7455" w:rsidTr="00D65E53">
        <w:tc>
          <w:tcPr>
            <w:tcW w:w="10031" w:type="dxa"/>
          </w:tcPr>
          <w:p w:rsidR="004C5C80" w:rsidRPr="007F7455" w:rsidRDefault="004C5C80" w:rsidP="00D65E53">
            <w:pPr>
              <w:pStyle w:val="1a"/>
              <w:ind w:firstLine="708"/>
              <w:jc w:val="both"/>
              <w:rPr>
                <w:i/>
              </w:rPr>
            </w:pPr>
            <w:r w:rsidRPr="007F7455">
              <w:rPr>
                <w:i/>
              </w:rPr>
              <w:t xml:space="preserve">При исполнении своих служебных обязанностей сотрудники охраны руководствуются Инструкцией по пропускному и </w:t>
            </w:r>
            <w:proofErr w:type="spellStart"/>
            <w:r w:rsidRPr="007F7455">
              <w:rPr>
                <w:i/>
              </w:rPr>
              <w:t>внутриобъектовому</w:t>
            </w:r>
            <w:proofErr w:type="spellEnd"/>
            <w:r w:rsidRPr="007F7455">
              <w:rPr>
                <w:i/>
              </w:rPr>
              <w:t xml:space="preserve"> режиму на объектах. Инструкция по пропускному и </w:t>
            </w:r>
            <w:proofErr w:type="spellStart"/>
            <w:r w:rsidRPr="007F7455">
              <w:rPr>
                <w:i/>
              </w:rPr>
              <w:t>внутриобъектовому</w:t>
            </w:r>
            <w:proofErr w:type="spellEnd"/>
            <w:r w:rsidRPr="007F7455">
              <w:rPr>
                <w:i/>
              </w:rPr>
              <w:t xml:space="preserve"> режиму на объектах разрабатывается Заказчиком, после </w:t>
            </w:r>
            <w:proofErr w:type="gramStart"/>
            <w:r w:rsidRPr="007F7455">
              <w:rPr>
                <w:i/>
              </w:rPr>
              <w:t>чего  предоставляется</w:t>
            </w:r>
            <w:proofErr w:type="gramEnd"/>
            <w:r w:rsidRPr="007F7455">
              <w:rPr>
                <w:i/>
              </w:rPr>
              <w:t xml:space="preserve"> Исполнителю на согласование в срок до 5 (пяти) рабочих дней с даты заключения договора. Также Исполнителем разрабатывается следующая документация по организации охраны объекта и несению службы сотрудниками охраны: инструкция сотрудников охраны, схема поста охраны, журналы, книги, график дежурств, выписки из приказов охранной организации по организации службы на объекте, инструкции о порядке действий мобильной оперативной группы охранной организации, уведомление охранного предприятия о взятии объекта под </w:t>
            </w:r>
            <w:proofErr w:type="gramStart"/>
            <w:r w:rsidRPr="007F7455">
              <w:rPr>
                <w:i/>
              </w:rPr>
              <w:t>охрану,  наблюдательное</w:t>
            </w:r>
            <w:proofErr w:type="gramEnd"/>
            <w:r w:rsidRPr="007F7455">
              <w:rPr>
                <w:i/>
              </w:rPr>
              <w:t xml:space="preserve"> дело поста.</w:t>
            </w:r>
          </w:p>
          <w:p w:rsidR="004C5C80" w:rsidRPr="007F7455" w:rsidRDefault="004C5C80" w:rsidP="00D65E53">
            <w:pPr>
              <w:pStyle w:val="1a"/>
              <w:jc w:val="both"/>
              <w:rPr>
                <w:i/>
              </w:rPr>
            </w:pPr>
            <w:r w:rsidRPr="007F7455">
              <w:rPr>
                <w:i/>
              </w:rPr>
              <w:t>Каждый сотрудник охраны должен:</w:t>
            </w:r>
          </w:p>
          <w:p w:rsidR="004C5C80" w:rsidRPr="007F7455" w:rsidRDefault="004C5C80" w:rsidP="00D65E53">
            <w:pPr>
              <w:pStyle w:val="1a"/>
              <w:ind w:firstLine="709"/>
              <w:jc w:val="both"/>
              <w:rPr>
                <w:i/>
              </w:rPr>
            </w:pPr>
            <w:r w:rsidRPr="007F7455">
              <w:rPr>
                <w:i/>
              </w:rPr>
              <w:lastRenderedPageBreak/>
              <w:t>- иметь действующее удостоверение личности сотрудника охраны установленного образца;</w:t>
            </w:r>
          </w:p>
          <w:p w:rsidR="004C5C80" w:rsidRPr="007F7455" w:rsidRDefault="004C5C80" w:rsidP="00D65E53">
            <w:pPr>
              <w:pStyle w:val="1a"/>
              <w:ind w:firstLine="708"/>
              <w:jc w:val="both"/>
              <w:rPr>
                <w:i/>
              </w:rPr>
            </w:pPr>
            <w:r w:rsidRPr="007F7455">
              <w:rPr>
                <w:i/>
              </w:rPr>
              <w:t xml:space="preserve">- знать назначение и уметь пользоваться техническими средствами охраны (системами охранно-пожарной сигнализации, системами оповещения, кнопкой тревожной сигнализации, средствами радиосвязи, </w:t>
            </w:r>
            <w:proofErr w:type="spellStart"/>
            <w:r w:rsidRPr="007F7455">
              <w:rPr>
                <w:i/>
              </w:rPr>
              <w:t>металлодетектором</w:t>
            </w:r>
            <w:proofErr w:type="spellEnd"/>
            <w:r w:rsidRPr="007F7455">
              <w:rPr>
                <w:i/>
              </w:rPr>
              <w:t>, средствами видеонаблюдения);</w:t>
            </w:r>
          </w:p>
          <w:p w:rsidR="004C5C80" w:rsidRPr="007F7455" w:rsidRDefault="004C5C80" w:rsidP="00D65E53">
            <w:pPr>
              <w:pStyle w:val="1a"/>
              <w:ind w:firstLine="708"/>
              <w:jc w:val="both"/>
              <w:rPr>
                <w:i/>
              </w:rPr>
            </w:pPr>
            <w:r w:rsidRPr="007F7455">
              <w:rPr>
                <w:i/>
              </w:rPr>
              <w:t>- уметь действовать при возникновении чрезвычайных ситуаций (пожар, обнаружение посторонних предметов, захват заложников и др.);</w:t>
            </w:r>
          </w:p>
          <w:p w:rsidR="004C5C80" w:rsidRPr="007F7455" w:rsidRDefault="004C5C80" w:rsidP="00D65E53">
            <w:pPr>
              <w:pStyle w:val="1a"/>
              <w:ind w:firstLine="708"/>
              <w:jc w:val="both"/>
              <w:rPr>
                <w:i/>
              </w:rPr>
            </w:pPr>
            <w:r w:rsidRPr="007F7455">
              <w:rPr>
                <w:i/>
              </w:rPr>
              <w:t>- иметь средства радиосвязи и/или мобильной связи, обеспечивающих бесперебойную связь на территории и в помещениях охраняемого объекта между всеми сотрудниками дежурной смены охраны и ответственным сотрудником от администрации объекта охраны по вопросам обеспечения безопасности (за счет Исполнителя);</w:t>
            </w:r>
          </w:p>
          <w:p w:rsidR="004C5C80" w:rsidRPr="007F7455" w:rsidRDefault="004C5C80" w:rsidP="00D65E53">
            <w:pPr>
              <w:pStyle w:val="1a"/>
              <w:ind w:firstLine="709"/>
              <w:jc w:val="both"/>
              <w:rPr>
                <w:i/>
              </w:rPr>
            </w:pPr>
            <w:r w:rsidRPr="007F7455">
              <w:rPr>
                <w:i/>
              </w:rPr>
              <w:t>- к выполнению обязанностей по охране объекта не допускаются охранники-стажёры.</w:t>
            </w:r>
          </w:p>
          <w:p w:rsidR="004C5C80" w:rsidRPr="007F7455" w:rsidRDefault="004C5C80" w:rsidP="00D65E53">
            <w:pPr>
              <w:pStyle w:val="afb"/>
              <w:tabs>
                <w:tab w:val="left" w:pos="0"/>
              </w:tabs>
              <w:spacing w:after="0"/>
              <w:ind w:firstLine="709"/>
              <w:jc w:val="both"/>
              <w:rPr>
                <w:i/>
              </w:rPr>
            </w:pPr>
            <w:r w:rsidRPr="007F7455">
              <w:rPr>
                <w:i/>
              </w:rPr>
              <w:t xml:space="preserve">- недопустимо несение службы охранником более 24 часов на объекте без смены. Каждый пост охраны комплектуется </w:t>
            </w:r>
            <w:proofErr w:type="gramStart"/>
            <w:r w:rsidRPr="007F7455">
              <w:rPr>
                <w:i/>
              </w:rPr>
              <w:t>из расчета</w:t>
            </w:r>
            <w:proofErr w:type="gramEnd"/>
            <w:r w:rsidRPr="007F7455">
              <w:rPr>
                <w:i/>
              </w:rPr>
              <w:t xml:space="preserve"> установленного действующим трудовым законодательством Российской Федерации коэффициента сменности в зависимости от режима труда. Исполнитель должен обеспечить работу каждого сотрудника охраны согласно графику дежурства, разрабатываемому Исполнителем.</w:t>
            </w:r>
          </w:p>
          <w:p w:rsidR="004C5C80" w:rsidRPr="007F7455" w:rsidRDefault="004C5C80" w:rsidP="00D65E53">
            <w:pPr>
              <w:pStyle w:val="1a"/>
              <w:ind w:firstLine="709"/>
              <w:jc w:val="both"/>
              <w:rPr>
                <w:i/>
              </w:rPr>
            </w:pPr>
            <w:r w:rsidRPr="007F7455">
              <w:rPr>
                <w:i/>
              </w:rPr>
              <w:t>- проживание сотрудников охраны на территории охраняемого объекта запрещено.</w:t>
            </w:r>
          </w:p>
          <w:p w:rsidR="004C5C80" w:rsidRPr="007F7455" w:rsidRDefault="004C5C80" w:rsidP="00D65E53">
            <w:pPr>
              <w:ind w:firstLine="709"/>
              <w:jc w:val="both"/>
              <w:rPr>
                <w:i/>
              </w:rPr>
            </w:pPr>
            <w:r w:rsidRPr="007F7455">
              <w:rPr>
                <w:i/>
              </w:rPr>
              <w:t>Доставка вооружённого наряда с оружием (помещение для хранения оружия на объекте не предусмотрено), смена нарядов, проверка несения службы нарядами осуществляется подразделением охраны своими силами.</w:t>
            </w:r>
          </w:p>
          <w:p w:rsidR="004C5C80" w:rsidRPr="007F7455" w:rsidRDefault="004C5C80" w:rsidP="00D65E53">
            <w:pPr>
              <w:ind w:firstLine="709"/>
              <w:jc w:val="both"/>
              <w:rPr>
                <w:i/>
              </w:rPr>
            </w:pPr>
            <w:r w:rsidRPr="007F7455">
              <w:rPr>
                <w:i/>
              </w:rPr>
              <w:t xml:space="preserve">В соответствии с требованиями п. 17 Перечня объектов, подлежащих государственной охране, утвержденного Постановлением Правительства РФ от 14 августа </w:t>
            </w:r>
            <w:smartTag w:uri="urn:schemas-microsoft-com:office:smarttags" w:element="metricconverter">
              <w:smartTagPr>
                <w:attr w:name="ProductID" w:val="1992 г"/>
              </w:smartTagPr>
              <w:r w:rsidRPr="007F7455">
                <w:rPr>
                  <w:i/>
                </w:rPr>
                <w:t>1992 г</w:t>
              </w:r>
            </w:smartTag>
            <w:r w:rsidRPr="007F7455">
              <w:rPr>
                <w:i/>
              </w:rPr>
              <w:t>. № 587, объекты ФГУП «РосРАО» подлежат государственной охране.</w:t>
            </w:r>
          </w:p>
        </w:tc>
      </w:tr>
      <w:tr w:rsidR="004C5C80" w:rsidRPr="007F7455" w:rsidTr="00D65E53">
        <w:tc>
          <w:tcPr>
            <w:tcW w:w="10031" w:type="dxa"/>
          </w:tcPr>
          <w:p w:rsidR="004C5C80" w:rsidRPr="007F7455" w:rsidRDefault="004C5C80" w:rsidP="00D65E53">
            <w:pPr>
              <w:ind w:left="709"/>
              <w:jc w:val="center"/>
            </w:pPr>
            <w:r w:rsidRPr="007F7455"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4C5C80" w:rsidRPr="007F7455" w:rsidTr="00D65E53">
        <w:tc>
          <w:tcPr>
            <w:tcW w:w="10031" w:type="dxa"/>
          </w:tcPr>
          <w:p w:rsidR="004C5C80" w:rsidRPr="007F7455" w:rsidRDefault="004C5C80" w:rsidP="00D65E53">
            <w:pPr>
              <w:ind w:firstLine="709"/>
              <w:jc w:val="both"/>
            </w:pPr>
            <w:r w:rsidRPr="007F7455">
              <w:rPr>
                <w:i/>
              </w:rPr>
              <w:t>Исполнитель гарантирует качественное выполнение услуг согласно данного технического задания.</w:t>
            </w:r>
          </w:p>
        </w:tc>
      </w:tr>
      <w:tr w:rsidR="004C5C80" w:rsidRPr="007F7455" w:rsidTr="00D65E53">
        <w:tc>
          <w:tcPr>
            <w:tcW w:w="10031" w:type="dxa"/>
          </w:tcPr>
          <w:p w:rsidR="004C5C80" w:rsidRPr="007F7455" w:rsidRDefault="004C5C80" w:rsidP="00D65E53">
            <w:pPr>
              <w:ind w:left="709"/>
              <w:jc w:val="center"/>
            </w:pPr>
            <w:r w:rsidRPr="007F7455">
              <w:t>Подраздел 3.4 Требования к конфиденциальности</w:t>
            </w:r>
          </w:p>
        </w:tc>
      </w:tr>
      <w:tr w:rsidR="004C5C80" w:rsidRPr="007F7455" w:rsidTr="00D65E53">
        <w:tc>
          <w:tcPr>
            <w:tcW w:w="10031" w:type="dxa"/>
          </w:tcPr>
          <w:p w:rsidR="004C5C80" w:rsidRPr="007F7455" w:rsidRDefault="004C5C80" w:rsidP="00D65E53">
            <w:pPr>
              <w:ind w:firstLine="709"/>
              <w:jc w:val="both"/>
            </w:pPr>
            <w:r w:rsidRPr="007F7455">
              <w:rPr>
                <w:i/>
              </w:rPr>
              <w:t>Исполнитель гарантирует не разглашение, привлекаемыми сотрудниками охраны, содержание инструкций, положений, схем и других документов заказчика с ограничительной пометкой «Для служебного пользования».</w:t>
            </w:r>
          </w:p>
        </w:tc>
      </w:tr>
      <w:tr w:rsidR="004C5C80" w:rsidRPr="007F7455" w:rsidTr="00D65E53">
        <w:tc>
          <w:tcPr>
            <w:tcW w:w="10031" w:type="dxa"/>
          </w:tcPr>
          <w:p w:rsidR="004C5C80" w:rsidRPr="007F7455" w:rsidRDefault="004C5C80" w:rsidP="00D65E53">
            <w:pPr>
              <w:ind w:left="709"/>
              <w:jc w:val="center"/>
            </w:pPr>
            <w:r w:rsidRPr="007F7455">
              <w:t>Подраздел 3.5 Требования к безопасности оказания услуг и безопасности результата оказанных услуг</w:t>
            </w:r>
          </w:p>
        </w:tc>
      </w:tr>
      <w:tr w:rsidR="004C5C80" w:rsidRPr="007F7455" w:rsidTr="00D65E53">
        <w:tc>
          <w:tcPr>
            <w:tcW w:w="10031" w:type="dxa"/>
          </w:tcPr>
          <w:p w:rsidR="004C5C80" w:rsidRPr="007F7455" w:rsidRDefault="004C5C80" w:rsidP="00D65E53">
            <w:pPr>
              <w:ind w:left="709"/>
              <w:jc w:val="center"/>
            </w:pPr>
          </w:p>
        </w:tc>
      </w:tr>
      <w:tr w:rsidR="004C5C80" w:rsidRPr="007F7455" w:rsidTr="00D65E53">
        <w:tc>
          <w:tcPr>
            <w:tcW w:w="10031" w:type="dxa"/>
          </w:tcPr>
          <w:p w:rsidR="004C5C80" w:rsidRPr="007F7455" w:rsidRDefault="004C5C80" w:rsidP="00D65E53">
            <w:pPr>
              <w:ind w:left="709"/>
              <w:jc w:val="center"/>
            </w:pPr>
            <w:r w:rsidRPr="007F7455">
              <w:t>Подраздел 3.6 Требования по обучению персонала заказчика</w:t>
            </w:r>
          </w:p>
        </w:tc>
      </w:tr>
      <w:tr w:rsidR="004C5C80" w:rsidRPr="007F7455" w:rsidTr="00D65E53">
        <w:tc>
          <w:tcPr>
            <w:tcW w:w="10031" w:type="dxa"/>
          </w:tcPr>
          <w:p w:rsidR="004C5C80" w:rsidRPr="007F7455" w:rsidRDefault="004C5C80" w:rsidP="00D65E53">
            <w:pPr>
              <w:ind w:firstLine="709"/>
              <w:jc w:val="both"/>
            </w:pPr>
          </w:p>
        </w:tc>
      </w:tr>
      <w:tr w:rsidR="004C5C80" w:rsidRPr="007F7455" w:rsidTr="00D65E53">
        <w:tc>
          <w:tcPr>
            <w:tcW w:w="10031" w:type="dxa"/>
          </w:tcPr>
          <w:p w:rsidR="004C5C80" w:rsidRPr="007F7455" w:rsidRDefault="004C5C80" w:rsidP="00D65E53">
            <w:pPr>
              <w:ind w:left="709"/>
              <w:jc w:val="center"/>
            </w:pPr>
            <w:r w:rsidRPr="007F7455">
              <w:t>Подраздел 3.7 Требования к составу технического предложения участника</w:t>
            </w:r>
          </w:p>
        </w:tc>
      </w:tr>
      <w:tr w:rsidR="004C5C80" w:rsidRPr="007F7455" w:rsidTr="00D65E53">
        <w:tc>
          <w:tcPr>
            <w:tcW w:w="10031" w:type="dxa"/>
          </w:tcPr>
          <w:p w:rsidR="004C5C80" w:rsidRPr="007F7455" w:rsidRDefault="004C5C80" w:rsidP="00D65E53">
            <w:pPr>
              <w:ind w:firstLine="709"/>
              <w:jc w:val="both"/>
              <w:rPr>
                <w:i/>
              </w:rPr>
            </w:pPr>
            <w:r w:rsidRPr="007F7455">
              <w:rPr>
                <w:i/>
              </w:rPr>
              <w:t>Подразделения охраны должны обладать полномочиями, предусмотренными приложением 1 к</w:t>
            </w:r>
            <w:r w:rsidRPr="007F7455">
              <w:t xml:space="preserve"> </w:t>
            </w:r>
            <w:r w:rsidRPr="007F7455">
              <w:rPr>
                <w:i/>
              </w:rPr>
              <w:t xml:space="preserve">Постановлению Правительства РФ от 14 августа </w:t>
            </w:r>
            <w:smartTag w:uri="urn:schemas-microsoft-com:office:smarttags" w:element="metricconverter">
              <w:smartTagPr>
                <w:attr w:name="ProductID" w:val="1992 г"/>
              </w:smartTagPr>
              <w:r w:rsidRPr="007F7455">
                <w:rPr>
                  <w:i/>
                </w:rPr>
                <w:t>1992 г</w:t>
              </w:r>
            </w:smartTag>
            <w:r w:rsidRPr="007F7455">
              <w:rPr>
                <w:i/>
              </w:rPr>
              <w:t>. № 587 (объекты ФГУП «РосРАО» подлежат государственному виду охраны).</w:t>
            </w:r>
          </w:p>
          <w:p w:rsidR="004C5C80" w:rsidRPr="007F7455" w:rsidRDefault="004C5C80" w:rsidP="00D65E53">
            <w:pPr>
              <w:ind w:firstLine="709"/>
              <w:jc w:val="both"/>
              <w:rPr>
                <w:i/>
              </w:rPr>
            </w:pPr>
            <w:r w:rsidRPr="007F7455">
              <w:rPr>
                <w:i/>
              </w:rPr>
              <w:t>Подразделение охраны должно подтвердить обеспеченность кадровыми ресурсами не менее 12 человек осуществляющие непосредственную охрану.</w:t>
            </w:r>
          </w:p>
          <w:p w:rsidR="004C5C80" w:rsidRPr="007F7455" w:rsidRDefault="004C5C80" w:rsidP="00D65E53">
            <w:pPr>
              <w:ind w:firstLine="709"/>
              <w:jc w:val="both"/>
            </w:pPr>
            <w:r w:rsidRPr="007F7455">
              <w:rPr>
                <w:i/>
              </w:rPr>
              <w:t>Опыт аналогичных работ должен быть подтвержден договорами выполнения услуг охраны на сумму не меньшую чем 2-х кратную НМЦ закупки.</w:t>
            </w:r>
          </w:p>
        </w:tc>
      </w:tr>
      <w:tr w:rsidR="004C5C80" w:rsidRPr="007F7455" w:rsidTr="00D65E53">
        <w:tc>
          <w:tcPr>
            <w:tcW w:w="10031" w:type="dxa"/>
          </w:tcPr>
          <w:p w:rsidR="004C5C80" w:rsidRPr="007F7455" w:rsidRDefault="004C5C80" w:rsidP="00D65E53">
            <w:pPr>
              <w:ind w:left="709"/>
              <w:jc w:val="center"/>
            </w:pPr>
            <w:r w:rsidRPr="007F7455">
              <w:t>Подраздел 3.8 Специальные требования</w:t>
            </w:r>
          </w:p>
        </w:tc>
      </w:tr>
      <w:tr w:rsidR="004C5C80" w:rsidRPr="007F7455" w:rsidTr="00D65E53">
        <w:tc>
          <w:tcPr>
            <w:tcW w:w="10031" w:type="dxa"/>
          </w:tcPr>
          <w:p w:rsidR="004C5C80" w:rsidRPr="007F7455" w:rsidRDefault="004C5C80" w:rsidP="00D65E53">
            <w:pPr>
              <w:ind w:firstLine="709"/>
              <w:jc w:val="both"/>
              <w:rPr>
                <w:i/>
              </w:rPr>
            </w:pPr>
            <w:r w:rsidRPr="007F7455">
              <w:rPr>
                <w:i/>
              </w:rPr>
              <w:t>Исполнитель принимает объекты под охрану по фактическому состоянию, без предъявления дополнительных требований к оснащенности объекта средствами физической защиты, помещениями: караульным, для хранения оружия, приема пищи, отдыха и т.п. Мероприятий по модернизации систем физической защиты объекта, установка дополнительных средств физической защиты в 2014 году не предусматривается</w:t>
            </w:r>
          </w:p>
        </w:tc>
      </w:tr>
    </w:tbl>
    <w:p w:rsidR="004C5C80" w:rsidRDefault="004C5C80" w:rsidP="004C5C80">
      <w:pPr>
        <w:jc w:val="center"/>
      </w:pPr>
    </w:p>
    <w:p w:rsidR="004C5C80" w:rsidRPr="007F7455" w:rsidRDefault="004C5C80" w:rsidP="004C5C80">
      <w:pPr>
        <w:jc w:val="center"/>
      </w:pPr>
    </w:p>
    <w:p w:rsidR="004C5C80" w:rsidRDefault="004C5C80" w:rsidP="004C5C80">
      <w:pPr>
        <w:jc w:val="center"/>
      </w:pPr>
      <w:r w:rsidRPr="007F7455">
        <w:t>РАЗДЕЛ 4. РЕЗУЛЬТАТ ОКАЗАННЫХ УСЛУГ</w:t>
      </w:r>
    </w:p>
    <w:p w:rsidR="004C5C80" w:rsidRPr="007F7455" w:rsidRDefault="004C5C80" w:rsidP="004C5C80">
      <w:pPr>
        <w:jc w:val="center"/>
      </w:pPr>
    </w:p>
    <w:tbl>
      <w:tblPr>
        <w:tblStyle w:val="afff4"/>
        <w:tblW w:w="0" w:type="auto"/>
        <w:tblLayout w:type="fixed"/>
        <w:tblLook w:val="04A0" w:firstRow="1" w:lastRow="0" w:firstColumn="1" w:lastColumn="0" w:noHBand="0" w:noVBand="1"/>
      </w:tblPr>
      <w:tblGrid>
        <w:gridCol w:w="10031"/>
      </w:tblGrid>
      <w:tr w:rsidR="004C5C80" w:rsidRPr="007F7455" w:rsidTr="00D65E53">
        <w:tc>
          <w:tcPr>
            <w:tcW w:w="10031" w:type="dxa"/>
          </w:tcPr>
          <w:p w:rsidR="004C5C80" w:rsidRPr="007F7455" w:rsidRDefault="004C5C80" w:rsidP="00D65E53">
            <w:pPr>
              <w:ind w:firstLine="709"/>
              <w:jc w:val="center"/>
            </w:pPr>
            <w:r w:rsidRPr="007F7455">
              <w:t>Подраздел 4.1 Описание конечного результата оказанных услуг</w:t>
            </w:r>
          </w:p>
        </w:tc>
      </w:tr>
      <w:tr w:rsidR="004C5C80" w:rsidRPr="007F7455" w:rsidTr="00D65E53">
        <w:trPr>
          <w:trHeight w:val="323"/>
        </w:trPr>
        <w:tc>
          <w:tcPr>
            <w:tcW w:w="10031" w:type="dxa"/>
          </w:tcPr>
          <w:tbl>
            <w:tblPr>
              <w:tblStyle w:val="afff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340"/>
            </w:tblGrid>
            <w:tr w:rsidR="004C5C80" w:rsidRPr="007F7455" w:rsidTr="00D65E53">
              <w:trPr>
                <w:trHeight w:val="334"/>
              </w:trPr>
              <w:tc>
                <w:tcPr>
                  <w:tcW w:w="9340" w:type="dxa"/>
                </w:tcPr>
                <w:p w:rsidR="004C5C80" w:rsidRPr="007F7455" w:rsidRDefault="004C5C80" w:rsidP="00D65E53">
                  <w:pPr>
                    <w:pStyle w:val="affe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7F7455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Осуществление охранных услуг направлены на:</w:t>
                  </w:r>
                </w:p>
                <w:p w:rsidR="004C5C80" w:rsidRPr="007F7455" w:rsidRDefault="004C5C80" w:rsidP="00D65E53">
                  <w:pPr>
                    <w:pStyle w:val="affe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7F7455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- осуществление </w:t>
                  </w:r>
                  <w:proofErr w:type="spellStart"/>
                  <w:r w:rsidRPr="007F7455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внутриобъектового</w:t>
                  </w:r>
                  <w:proofErr w:type="spellEnd"/>
                  <w:r w:rsidRPr="007F7455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 и пропускного режима на охраняемом объекте;</w:t>
                  </w:r>
                </w:p>
                <w:p w:rsidR="004C5C80" w:rsidRPr="007F7455" w:rsidRDefault="004C5C80" w:rsidP="00D65E53">
                  <w:pPr>
                    <w:pStyle w:val="affe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7F7455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 обеспечение защиты жизни и здоровья работников и посетителей охраняемого объекта;</w:t>
                  </w:r>
                </w:p>
                <w:p w:rsidR="004C5C80" w:rsidRPr="007F7455" w:rsidRDefault="004C5C80" w:rsidP="00D65E53">
                  <w:pPr>
                    <w:pStyle w:val="affe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7F7455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 осуществление контроля доступа к РИ, РВ в ПХ;</w:t>
                  </w:r>
                </w:p>
                <w:p w:rsidR="004C5C80" w:rsidRPr="007F7455" w:rsidRDefault="004C5C80" w:rsidP="00D65E53">
                  <w:pPr>
                    <w:pStyle w:val="affe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7F7455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 управление техническими средствами системы физической защиты;</w:t>
                  </w:r>
                </w:p>
                <w:p w:rsidR="004C5C80" w:rsidRPr="007F7455" w:rsidRDefault="004C5C80" w:rsidP="00D65E53">
                  <w:pPr>
                    <w:pStyle w:val="affe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7F7455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 своевременное обнаружение несанкционированных действий и реагирование на них;</w:t>
                  </w:r>
                </w:p>
                <w:p w:rsidR="004C5C80" w:rsidRPr="007F7455" w:rsidRDefault="004C5C80" w:rsidP="00D65E53">
                  <w:pPr>
                    <w:pStyle w:val="affe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7F7455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 пресечение несанкционированных действий;</w:t>
                  </w:r>
                </w:p>
                <w:p w:rsidR="004C5C80" w:rsidRPr="007F7455" w:rsidRDefault="004C5C80" w:rsidP="00D65E53">
                  <w:pPr>
                    <w:pStyle w:val="affe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7F7455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 задержание лиц, причастных к подготовке или совершению несанкционированных действий;</w:t>
                  </w:r>
                </w:p>
                <w:p w:rsidR="004C5C80" w:rsidRPr="007F7455" w:rsidRDefault="004C5C80" w:rsidP="00D65E53">
                  <w:pPr>
                    <w:pStyle w:val="affe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7F7455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 соблюдение во время исполнения обязанностей по охране объекта правил пожарной безопасности;</w:t>
                  </w:r>
                </w:p>
                <w:p w:rsidR="004C5C80" w:rsidRPr="007F7455" w:rsidRDefault="004C5C80" w:rsidP="00D65E53">
                  <w:pPr>
                    <w:ind w:firstLine="720"/>
                    <w:jc w:val="both"/>
                    <w:rPr>
                      <w:color w:val="000000"/>
                    </w:rPr>
                  </w:pPr>
                  <w:r w:rsidRPr="007F7455">
                    <w:rPr>
                      <w:i/>
                    </w:rPr>
                    <w:t>- осуществление обхода зданий и сооружений охраняемого объекта и патрулирование территории в соответствии с положениями Инструкции по охране объектов</w:t>
                  </w:r>
                </w:p>
              </w:tc>
            </w:tr>
          </w:tbl>
          <w:p w:rsidR="004C5C80" w:rsidRPr="007F7455" w:rsidRDefault="004C5C80" w:rsidP="00D65E53">
            <w:pPr>
              <w:jc w:val="center"/>
            </w:pPr>
          </w:p>
        </w:tc>
      </w:tr>
      <w:tr w:rsidR="004C5C80" w:rsidRPr="007F7455" w:rsidTr="00D65E53">
        <w:tc>
          <w:tcPr>
            <w:tcW w:w="10031" w:type="dxa"/>
          </w:tcPr>
          <w:p w:rsidR="004C5C80" w:rsidRPr="007F7455" w:rsidRDefault="004C5C80" w:rsidP="00D65E53">
            <w:pPr>
              <w:jc w:val="center"/>
            </w:pPr>
            <w:r w:rsidRPr="007F7455">
              <w:t>Подраздел 4.2 Требования по приемке услуг</w:t>
            </w:r>
          </w:p>
        </w:tc>
      </w:tr>
      <w:tr w:rsidR="004C5C80" w:rsidRPr="007F7455" w:rsidTr="00D65E53">
        <w:trPr>
          <w:trHeight w:val="433"/>
        </w:trPr>
        <w:tc>
          <w:tcPr>
            <w:tcW w:w="10031" w:type="dxa"/>
          </w:tcPr>
          <w:p w:rsidR="004C5C80" w:rsidRPr="007F7455" w:rsidRDefault="004C5C80" w:rsidP="00D65E53">
            <w:pPr>
              <w:ind w:firstLine="709"/>
              <w:jc w:val="both"/>
            </w:pPr>
            <w:r w:rsidRPr="007F7455">
              <w:rPr>
                <w:i/>
              </w:rPr>
              <w:t>Счета и акты направляются или доставляются исполнителем в адрес филиала «ЮТО» ФГУП «РосРАО».</w:t>
            </w:r>
          </w:p>
        </w:tc>
      </w:tr>
      <w:tr w:rsidR="004C5C80" w:rsidRPr="007F7455" w:rsidTr="00D65E53">
        <w:tc>
          <w:tcPr>
            <w:tcW w:w="10031" w:type="dxa"/>
          </w:tcPr>
          <w:p w:rsidR="004C5C80" w:rsidRPr="007F7455" w:rsidRDefault="004C5C80" w:rsidP="00D65E53">
            <w:pPr>
              <w:ind w:left="709"/>
              <w:jc w:val="center"/>
            </w:pPr>
            <w:r w:rsidRPr="007F7455"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4C5C80" w:rsidRPr="007F7455" w:rsidTr="00D65E53">
        <w:tc>
          <w:tcPr>
            <w:tcW w:w="10031" w:type="dxa"/>
          </w:tcPr>
          <w:p w:rsidR="004C5C80" w:rsidRPr="007F7455" w:rsidRDefault="004C5C80" w:rsidP="00D65E53">
            <w:pPr>
              <w:ind w:firstLine="709"/>
              <w:jc w:val="both"/>
            </w:pPr>
            <w:r w:rsidRPr="007F7455">
              <w:rPr>
                <w:i/>
              </w:rPr>
              <w:t>По результатам оказанных услуг исполнителем выставляются счета и акты.</w:t>
            </w:r>
          </w:p>
        </w:tc>
      </w:tr>
    </w:tbl>
    <w:p w:rsidR="004C5C80" w:rsidRDefault="004C5C80" w:rsidP="004C5C80">
      <w:pPr>
        <w:jc w:val="center"/>
      </w:pPr>
    </w:p>
    <w:p w:rsidR="004C5C80" w:rsidRPr="007F7455" w:rsidRDefault="004C5C80" w:rsidP="004C5C80">
      <w:pPr>
        <w:jc w:val="center"/>
      </w:pPr>
    </w:p>
    <w:p w:rsidR="004C5C80" w:rsidRDefault="004C5C80" w:rsidP="004C5C80">
      <w:pPr>
        <w:jc w:val="center"/>
      </w:pPr>
      <w:r w:rsidRPr="007F7455">
        <w:t>РАЗДЕЛ 5. ТРЕБОВАНИЯ К ТЕХНИЧЕСКОМУ ОБУЧЕНИЮ ПЕРСОНАЛА ЗАКАЗЧИКА</w:t>
      </w:r>
    </w:p>
    <w:p w:rsidR="004C5C80" w:rsidRPr="007F7455" w:rsidRDefault="004C5C80" w:rsidP="004C5C80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4C5C80" w:rsidRPr="007F7455" w:rsidTr="00D65E53">
        <w:trPr>
          <w:trHeight w:val="356"/>
        </w:trPr>
        <w:tc>
          <w:tcPr>
            <w:tcW w:w="10031" w:type="dxa"/>
          </w:tcPr>
          <w:p w:rsidR="004C5C80" w:rsidRPr="007F7455" w:rsidRDefault="004C5C80" w:rsidP="00D65E53">
            <w:pPr>
              <w:jc w:val="center"/>
            </w:pPr>
          </w:p>
        </w:tc>
      </w:tr>
    </w:tbl>
    <w:p w:rsidR="004C5C80" w:rsidRDefault="004C5C80" w:rsidP="004C5C80">
      <w:pPr>
        <w:jc w:val="center"/>
      </w:pPr>
    </w:p>
    <w:p w:rsidR="004C5C80" w:rsidRPr="007F7455" w:rsidRDefault="004C5C80" w:rsidP="004C5C80">
      <w:pPr>
        <w:jc w:val="center"/>
      </w:pPr>
    </w:p>
    <w:p w:rsidR="004C5C80" w:rsidRDefault="004C5C80" w:rsidP="004C5C80">
      <w:pPr>
        <w:jc w:val="center"/>
      </w:pPr>
      <w:r w:rsidRPr="007F7455">
        <w:t>РАЗДЕЛ 6. ПЕРЕЧЕНЬ ПРИНЯТЫХ СОКРАЩЕНИЙ</w:t>
      </w:r>
    </w:p>
    <w:p w:rsidR="004C5C80" w:rsidRPr="007F7455" w:rsidRDefault="004C5C80" w:rsidP="004C5C80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672"/>
        <w:gridCol w:w="1697"/>
        <w:gridCol w:w="7543"/>
      </w:tblGrid>
      <w:tr w:rsidR="004C5C80" w:rsidRPr="007F7455" w:rsidTr="00D65E53">
        <w:tc>
          <w:tcPr>
            <w:tcW w:w="675" w:type="dxa"/>
          </w:tcPr>
          <w:p w:rsidR="004C5C80" w:rsidRPr="007F7455" w:rsidRDefault="004C5C80" w:rsidP="00D65E53">
            <w:pPr>
              <w:jc w:val="center"/>
            </w:pPr>
            <w:r w:rsidRPr="007F7455">
              <w:t>№</w:t>
            </w:r>
          </w:p>
          <w:p w:rsidR="004C5C80" w:rsidRPr="007F7455" w:rsidRDefault="004C5C80" w:rsidP="00D65E53">
            <w:pPr>
              <w:jc w:val="center"/>
            </w:pPr>
            <w:r w:rsidRPr="007F7455">
              <w:t>п/п</w:t>
            </w:r>
          </w:p>
        </w:tc>
        <w:tc>
          <w:tcPr>
            <w:tcW w:w="1701" w:type="dxa"/>
          </w:tcPr>
          <w:p w:rsidR="004C5C80" w:rsidRPr="007F7455" w:rsidRDefault="004C5C80" w:rsidP="00D65E53">
            <w:pPr>
              <w:jc w:val="center"/>
            </w:pPr>
            <w:r w:rsidRPr="007F7455">
              <w:t>Сокращение</w:t>
            </w:r>
          </w:p>
        </w:tc>
        <w:tc>
          <w:tcPr>
            <w:tcW w:w="7655" w:type="dxa"/>
          </w:tcPr>
          <w:p w:rsidR="004C5C80" w:rsidRPr="007F7455" w:rsidRDefault="004C5C80" w:rsidP="00D65E53">
            <w:pPr>
              <w:jc w:val="center"/>
            </w:pPr>
            <w:r w:rsidRPr="007F7455">
              <w:t>Расшифровка сокращения</w:t>
            </w:r>
          </w:p>
        </w:tc>
      </w:tr>
      <w:tr w:rsidR="004C5C80" w:rsidRPr="007F7455" w:rsidTr="00D65E53">
        <w:tc>
          <w:tcPr>
            <w:tcW w:w="675" w:type="dxa"/>
          </w:tcPr>
          <w:p w:rsidR="004C5C80" w:rsidRPr="007F7455" w:rsidRDefault="004C5C80" w:rsidP="00D65E53">
            <w:pPr>
              <w:jc w:val="center"/>
            </w:pPr>
            <w:r w:rsidRPr="007F7455">
              <w:t>1</w:t>
            </w:r>
          </w:p>
        </w:tc>
        <w:tc>
          <w:tcPr>
            <w:tcW w:w="1701" w:type="dxa"/>
          </w:tcPr>
          <w:p w:rsidR="004C5C80" w:rsidRPr="007F7455" w:rsidRDefault="004C5C80" w:rsidP="00D65E53">
            <w:pPr>
              <w:jc w:val="center"/>
            </w:pPr>
            <w:r w:rsidRPr="007F7455">
              <w:t>РАО</w:t>
            </w:r>
          </w:p>
        </w:tc>
        <w:tc>
          <w:tcPr>
            <w:tcW w:w="7655" w:type="dxa"/>
          </w:tcPr>
          <w:p w:rsidR="004C5C80" w:rsidRPr="007F7455" w:rsidRDefault="004C5C80" w:rsidP="00D65E53">
            <w:pPr>
              <w:jc w:val="both"/>
            </w:pPr>
            <w:r w:rsidRPr="007F7455">
              <w:t>Радиоактивные отходы</w:t>
            </w:r>
          </w:p>
        </w:tc>
      </w:tr>
      <w:tr w:rsidR="004C5C80" w:rsidRPr="007F7455" w:rsidTr="00D65E53">
        <w:tc>
          <w:tcPr>
            <w:tcW w:w="675" w:type="dxa"/>
          </w:tcPr>
          <w:p w:rsidR="004C5C80" w:rsidRPr="007F7455" w:rsidRDefault="004C5C80" w:rsidP="00D65E53">
            <w:pPr>
              <w:jc w:val="center"/>
            </w:pPr>
            <w:r w:rsidRPr="007F7455">
              <w:t>2</w:t>
            </w:r>
          </w:p>
        </w:tc>
        <w:tc>
          <w:tcPr>
            <w:tcW w:w="1701" w:type="dxa"/>
          </w:tcPr>
          <w:p w:rsidR="004C5C80" w:rsidRPr="007F7455" w:rsidRDefault="004C5C80" w:rsidP="00D65E53">
            <w:pPr>
              <w:jc w:val="center"/>
            </w:pPr>
            <w:r w:rsidRPr="007F7455">
              <w:t>ПХРО</w:t>
            </w:r>
          </w:p>
        </w:tc>
        <w:tc>
          <w:tcPr>
            <w:tcW w:w="7655" w:type="dxa"/>
          </w:tcPr>
          <w:p w:rsidR="004C5C80" w:rsidRPr="007F7455" w:rsidRDefault="004C5C80" w:rsidP="00D65E53">
            <w:pPr>
              <w:jc w:val="both"/>
            </w:pPr>
            <w:r w:rsidRPr="007F7455">
              <w:t>Пункт хранения радиоактивных отходов</w:t>
            </w:r>
          </w:p>
        </w:tc>
      </w:tr>
      <w:tr w:rsidR="004C5C80" w:rsidRPr="007F7455" w:rsidTr="00D65E53">
        <w:tc>
          <w:tcPr>
            <w:tcW w:w="675" w:type="dxa"/>
          </w:tcPr>
          <w:p w:rsidR="004C5C80" w:rsidRPr="007F7455" w:rsidRDefault="004C5C80" w:rsidP="00D65E53">
            <w:pPr>
              <w:jc w:val="center"/>
            </w:pPr>
            <w:r w:rsidRPr="007F7455">
              <w:t>3</w:t>
            </w:r>
          </w:p>
        </w:tc>
        <w:tc>
          <w:tcPr>
            <w:tcW w:w="1701" w:type="dxa"/>
          </w:tcPr>
          <w:p w:rsidR="004C5C80" w:rsidRPr="007F7455" w:rsidRDefault="004C5C80" w:rsidP="00D65E53">
            <w:pPr>
              <w:jc w:val="center"/>
            </w:pPr>
            <w:r w:rsidRPr="007F7455">
              <w:t>РИ</w:t>
            </w:r>
          </w:p>
        </w:tc>
        <w:tc>
          <w:tcPr>
            <w:tcW w:w="7655" w:type="dxa"/>
          </w:tcPr>
          <w:p w:rsidR="004C5C80" w:rsidRPr="007F7455" w:rsidRDefault="004C5C80" w:rsidP="00D65E53">
            <w:pPr>
              <w:jc w:val="both"/>
            </w:pPr>
            <w:r w:rsidRPr="007F7455">
              <w:t>Радиоактивный источник</w:t>
            </w:r>
          </w:p>
        </w:tc>
      </w:tr>
      <w:tr w:rsidR="004C5C80" w:rsidRPr="007F7455" w:rsidTr="00D65E53">
        <w:tc>
          <w:tcPr>
            <w:tcW w:w="675" w:type="dxa"/>
          </w:tcPr>
          <w:p w:rsidR="004C5C80" w:rsidRPr="007F7455" w:rsidRDefault="004C5C80" w:rsidP="00D65E53">
            <w:pPr>
              <w:jc w:val="center"/>
            </w:pPr>
            <w:r w:rsidRPr="007F7455">
              <w:t>4</w:t>
            </w:r>
          </w:p>
        </w:tc>
        <w:tc>
          <w:tcPr>
            <w:tcW w:w="1701" w:type="dxa"/>
          </w:tcPr>
          <w:p w:rsidR="004C5C80" w:rsidRPr="007F7455" w:rsidRDefault="004C5C80" w:rsidP="00D65E53">
            <w:pPr>
              <w:jc w:val="center"/>
            </w:pPr>
            <w:r w:rsidRPr="007F7455">
              <w:t>РВ</w:t>
            </w:r>
          </w:p>
        </w:tc>
        <w:tc>
          <w:tcPr>
            <w:tcW w:w="7655" w:type="dxa"/>
          </w:tcPr>
          <w:p w:rsidR="004C5C80" w:rsidRPr="007F7455" w:rsidRDefault="004C5C80" w:rsidP="00D65E53">
            <w:pPr>
              <w:jc w:val="both"/>
            </w:pPr>
            <w:r w:rsidRPr="007F7455">
              <w:t>Радиоактивные вещества</w:t>
            </w:r>
          </w:p>
        </w:tc>
      </w:tr>
    </w:tbl>
    <w:p w:rsidR="004C5C80" w:rsidRDefault="004C5C80" w:rsidP="004C5C80">
      <w:pPr>
        <w:jc w:val="center"/>
      </w:pPr>
    </w:p>
    <w:p w:rsidR="004C5C80" w:rsidRPr="007F7455" w:rsidRDefault="004C5C80" w:rsidP="004C5C80">
      <w:pPr>
        <w:jc w:val="center"/>
      </w:pPr>
    </w:p>
    <w:p w:rsidR="004C5C80" w:rsidRDefault="004C5C80" w:rsidP="004C5C80">
      <w:pPr>
        <w:jc w:val="center"/>
      </w:pPr>
      <w:r w:rsidRPr="007F7455">
        <w:t>РАЗДЕЛ 7. ПЕРЕЧЕНЬ ПРИЛОЖЕНИЙ</w:t>
      </w:r>
    </w:p>
    <w:p w:rsidR="004C5C80" w:rsidRPr="007F7455" w:rsidRDefault="004C5C80" w:rsidP="004C5C80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673"/>
        <w:gridCol w:w="7826"/>
        <w:gridCol w:w="1413"/>
      </w:tblGrid>
      <w:tr w:rsidR="004C5C80" w:rsidRPr="007F7455" w:rsidTr="004C5C80">
        <w:tc>
          <w:tcPr>
            <w:tcW w:w="673" w:type="dxa"/>
          </w:tcPr>
          <w:p w:rsidR="004C5C80" w:rsidRPr="007F7455" w:rsidRDefault="004C5C80" w:rsidP="00D65E53">
            <w:pPr>
              <w:jc w:val="center"/>
            </w:pPr>
            <w:r w:rsidRPr="007F7455">
              <w:t>№</w:t>
            </w:r>
          </w:p>
          <w:p w:rsidR="004C5C80" w:rsidRPr="007F7455" w:rsidRDefault="004C5C80" w:rsidP="00D65E53">
            <w:pPr>
              <w:jc w:val="center"/>
            </w:pPr>
            <w:r w:rsidRPr="007F7455">
              <w:t>п/п</w:t>
            </w:r>
          </w:p>
        </w:tc>
        <w:tc>
          <w:tcPr>
            <w:tcW w:w="7826" w:type="dxa"/>
          </w:tcPr>
          <w:p w:rsidR="004C5C80" w:rsidRPr="007F7455" w:rsidRDefault="004C5C80" w:rsidP="00D65E53">
            <w:pPr>
              <w:jc w:val="center"/>
            </w:pPr>
            <w:r w:rsidRPr="007F7455">
              <w:t>Наименование приложения</w:t>
            </w:r>
          </w:p>
        </w:tc>
        <w:tc>
          <w:tcPr>
            <w:tcW w:w="1413" w:type="dxa"/>
          </w:tcPr>
          <w:p w:rsidR="004C5C80" w:rsidRPr="007F7455" w:rsidRDefault="004C5C80" w:rsidP="00D65E53">
            <w:pPr>
              <w:jc w:val="center"/>
            </w:pPr>
            <w:r w:rsidRPr="007F7455">
              <w:t>Номер страницы</w:t>
            </w:r>
          </w:p>
        </w:tc>
      </w:tr>
      <w:tr w:rsidR="004C5C80" w:rsidRPr="007F7455" w:rsidTr="004C5C80">
        <w:tc>
          <w:tcPr>
            <w:tcW w:w="673" w:type="dxa"/>
          </w:tcPr>
          <w:p w:rsidR="004C5C80" w:rsidRPr="007F7455" w:rsidRDefault="004C5C80" w:rsidP="00D65E53">
            <w:pPr>
              <w:jc w:val="center"/>
            </w:pPr>
          </w:p>
        </w:tc>
        <w:tc>
          <w:tcPr>
            <w:tcW w:w="7826" w:type="dxa"/>
          </w:tcPr>
          <w:p w:rsidR="004C5C80" w:rsidRPr="007F7455" w:rsidRDefault="004C5C80" w:rsidP="00D65E53">
            <w:pPr>
              <w:jc w:val="center"/>
            </w:pPr>
            <w:r w:rsidRPr="007F7455">
              <w:t>-</w:t>
            </w:r>
          </w:p>
        </w:tc>
        <w:tc>
          <w:tcPr>
            <w:tcW w:w="1413" w:type="dxa"/>
          </w:tcPr>
          <w:p w:rsidR="004C5C80" w:rsidRPr="007F7455" w:rsidRDefault="004C5C80" w:rsidP="00D65E53">
            <w:pPr>
              <w:jc w:val="center"/>
            </w:pPr>
          </w:p>
        </w:tc>
      </w:tr>
    </w:tbl>
    <w:p w:rsidR="004C5C80" w:rsidRPr="00AC1C0B" w:rsidRDefault="004C5C80" w:rsidP="004C5C80">
      <w:r w:rsidRPr="00AC1C0B">
        <w:br w:type="page"/>
      </w:r>
    </w:p>
    <w:p w:rsidR="00335016" w:rsidRPr="00F91F32" w:rsidRDefault="004C5C80" w:rsidP="00335016">
      <w:pPr>
        <w:jc w:val="center"/>
        <w:rPr>
          <w:color w:val="000000"/>
        </w:rPr>
      </w:pPr>
      <w:r>
        <w:rPr>
          <w:color w:val="000000"/>
        </w:rPr>
        <w:lastRenderedPageBreak/>
        <w:t>ЛОТ №2</w:t>
      </w:r>
      <w:r w:rsidR="00335016" w:rsidRPr="00F91F32">
        <w:rPr>
          <w:color w:val="000000"/>
        </w:rPr>
        <w:t>:</w:t>
      </w:r>
    </w:p>
    <w:p w:rsidR="00335016" w:rsidRPr="002E29FE" w:rsidRDefault="00335016" w:rsidP="00335016">
      <w:pPr>
        <w:jc w:val="center"/>
      </w:pPr>
      <w:r w:rsidRPr="002E29FE">
        <w:t>Техническое задание на оказание услуг охраны пункта хранения радиоактивных отходов филиала «Южный территориальный округ» ФГУП «РосРАО»</w:t>
      </w:r>
    </w:p>
    <w:p w:rsidR="00335016" w:rsidRDefault="00335016" w:rsidP="00335016">
      <w:pPr>
        <w:jc w:val="center"/>
      </w:pPr>
    </w:p>
    <w:p w:rsidR="00335016" w:rsidRPr="002E29FE" w:rsidRDefault="00335016" w:rsidP="00335016">
      <w:pPr>
        <w:jc w:val="center"/>
      </w:pPr>
    </w:p>
    <w:p w:rsidR="00335016" w:rsidRDefault="00335016" w:rsidP="00335016">
      <w:pPr>
        <w:jc w:val="center"/>
      </w:pPr>
      <w:r w:rsidRPr="002E29FE">
        <w:t>СОДЕРЖАНИЕ</w:t>
      </w:r>
    </w:p>
    <w:p w:rsidR="00335016" w:rsidRPr="002E29FE" w:rsidRDefault="00335016" w:rsidP="00335016">
      <w:pPr>
        <w:jc w:val="center"/>
      </w:pPr>
    </w:p>
    <w:p w:rsidR="00335016" w:rsidRPr="002E29FE" w:rsidRDefault="00335016" w:rsidP="00335016">
      <w:r w:rsidRPr="002E29FE">
        <w:t>РАЗДЕЛ 1. НАИМЕНОВАНИЕ УСЛУГИ</w:t>
      </w:r>
    </w:p>
    <w:p w:rsidR="00335016" w:rsidRPr="002E29FE" w:rsidRDefault="00335016" w:rsidP="00335016">
      <w:r w:rsidRPr="002E29FE">
        <w:t>РАЗДЕЛ 2. ОПИСАНИЕ УСЛУГИ</w:t>
      </w:r>
    </w:p>
    <w:p w:rsidR="00335016" w:rsidRPr="002E29FE" w:rsidRDefault="00335016" w:rsidP="00335016">
      <w:pPr>
        <w:ind w:left="709"/>
      </w:pPr>
      <w:r w:rsidRPr="002E29FE">
        <w:t>Подраздел 2.1 Состав (перечень) оказываемых услуг</w:t>
      </w:r>
    </w:p>
    <w:p w:rsidR="00335016" w:rsidRPr="002E29FE" w:rsidRDefault="00335016" w:rsidP="00335016">
      <w:pPr>
        <w:ind w:left="709"/>
      </w:pPr>
      <w:r w:rsidRPr="002E29FE">
        <w:t>Подраздел 2.2 Описание оказываемых услуг</w:t>
      </w:r>
    </w:p>
    <w:p w:rsidR="00335016" w:rsidRPr="002E29FE" w:rsidRDefault="00335016" w:rsidP="00335016">
      <w:pPr>
        <w:ind w:left="709"/>
      </w:pPr>
      <w:r w:rsidRPr="002E29FE">
        <w:t>Подраздел 2.3 Объем оказываемых услуг либо доля оказываемых услуг в общем объеме закупки</w:t>
      </w:r>
    </w:p>
    <w:p w:rsidR="00335016" w:rsidRPr="002E29FE" w:rsidRDefault="00335016" w:rsidP="00335016">
      <w:r w:rsidRPr="002E29FE">
        <w:t>РАЗДЕЛ 3. ТРЕБОВАНИЯ К УСЛУГАМ</w:t>
      </w:r>
    </w:p>
    <w:p w:rsidR="00335016" w:rsidRPr="002E29FE" w:rsidRDefault="00335016" w:rsidP="00335016">
      <w:pPr>
        <w:ind w:left="709"/>
      </w:pPr>
      <w:r w:rsidRPr="002E29FE">
        <w:t>Подраздел 3.1 Общие требования</w:t>
      </w:r>
    </w:p>
    <w:p w:rsidR="00335016" w:rsidRPr="002E29FE" w:rsidRDefault="00335016" w:rsidP="00335016">
      <w:pPr>
        <w:ind w:left="709"/>
      </w:pPr>
      <w:r w:rsidRPr="002E29FE">
        <w:t xml:space="preserve">Подраздел 3.2 Требования к качеству оказываемых услуг </w:t>
      </w:r>
    </w:p>
    <w:p w:rsidR="00335016" w:rsidRPr="002E29FE" w:rsidRDefault="00335016" w:rsidP="00335016">
      <w:pPr>
        <w:ind w:left="709"/>
      </w:pPr>
      <w:r w:rsidRPr="002E29FE">
        <w:t>Подраздел 3.3 Требования к гарантийным обязательствам оказываемых услуг</w:t>
      </w:r>
    </w:p>
    <w:p w:rsidR="00335016" w:rsidRPr="002E29FE" w:rsidRDefault="00335016" w:rsidP="00335016">
      <w:pPr>
        <w:ind w:left="709"/>
      </w:pPr>
      <w:r w:rsidRPr="002E29FE">
        <w:t>Подраздел 3.4 Требования к конфиденциальности</w:t>
      </w:r>
    </w:p>
    <w:p w:rsidR="00335016" w:rsidRPr="002E29FE" w:rsidRDefault="00335016" w:rsidP="00335016">
      <w:pPr>
        <w:ind w:left="709"/>
      </w:pPr>
      <w:r w:rsidRPr="002E29FE">
        <w:t>Подраздел 3.5 Требования к безопасности оказания услуг и безопасности результата оказанных услуг</w:t>
      </w:r>
    </w:p>
    <w:p w:rsidR="00335016" w:rsidRPr="002E29FE" w:rsidRDefault="00335016" w:rsidP="00335016">
      <w:pPr>
        <w:ind w:left="709"/>
      </w:pPr>
      <w:r w:rsidRPr="002E29FE">
        <w:t>Подраздел 3.6 Требования по обучению персонала заказчика</w:t>
      </w:r>
    </w:p>
    <w:p w:rsidR="00335016" w:rsidRPr="002E29FE" w:rsidRDefault="00335016" w:rsidP="00335016">
      <w:pPr>
        <w:ind w:left="709"/>
      </w:pPr>
      <w:r w:rsidRPr="002E29FE">
        <w:t>Подраздел 3.7 Требования к составу технического предложения участника</w:t>
      </w:r>
    </w:p>
    <w:p w:rsidR="00335016" w:rsidRPr="002E29FE" w:rsidRDefault="00335016" w:rsidP="00335016">
      <w:pPr>
        <w:ind w:left="709"/>
      </w:pPr>
      <w:r w:rsidRPr="002E29FE">
        <w:t>Подраздел 3.8 Специальные требования</w:t>
      </w:r>
    </w:p>
    <w:p w:rsidR="00335016" w:rsidRPr="002E29FE" w:rsidRDefault="00335016" w:rsidP="00335016">
      <w:r w:rsidRPr="002E29FE">
        <w:t>РАЗДЕЛ 4. РЕЗУЛЬТАТ ОКАЗАННЫХ УСЛУГ</w:t>
      </w:r>
    </w:p>
    <w:p w:rsidR="00335016" w:rsidRPr="002E29FE" w:rsidRDefault="00335016" w:rsidP="00335016">
      <w:pPr>
        <w:ind w:firstLine="709"/>
      </w:pPr>
      <w:r w:rsidRPr="002E29FE">
        <w:t>Подраздел 4.1 Описание конечного результата оказанных услуг</w:t>
      </w:r>
    </w:p>
    <w:p w:rsidR="00335016" w:rsidRPr="002E29FE" w:rsidRDefault="00335016" w:rsidP="00335016">
      <w:pPr>
        <w:ind w:firstLine="709"/>
      </w:pPr>
      <w:r w:rsidRPr="002E29FE">
        <w:t>Подраздел 4.2 Требования по приемке услуг</w:t>
      </w:r>
    </w:p>
    <w:p w:rsidR="00335016" w:rsidRPr="002E29FE" w:rsidRDefault="00335016" w:rsidP="00335016">
      <w:pPr>
        <w:ind w:left="709"/>
      </w:pPr>
      <w:r w:rsidRPr="002E29FE"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335016" w:rsidRPr="002E29FE" w:rsidRDefault="00335016" w:rsidP="00335016">
      <w:r w:rsidRPr="002E29FE">
        <w:t xml:space="preserve">РАЗДЕЛ 5. ТРЕБОВАНИЯ К ТЕХНИЧЕСКОМУ ОБУЧЕНИЮ ПЕРСОНАЛА ЗАКАЗЧИКА </w:t>
      </w:r>
    </w:p>
    <w:p w:rsidR="00335016" w:rsidRPr="002E29FE" w:rsidRDefault="00335016" w:rsidP="00335016">
      <w:r w:rsidRPr="002E29FE">
        <w:t>РАЗДЕЛ 6. ПЕРЕЧЕНЬ ПРИНЯТЫХ СОКРАЩЕНИЙ</w:t>
      </w:r>
    </w:p>
    <w:p w:rsidR="00335016" w:rsidRPr="002E29FE" w:rsidRDefault="00335016" w:rsidP="00335016">
      <w:r w:rsidRPr="002E29FE">
        <w:t>РАЗДЕЛ 7. ПЕРЕЧЕНЬ ПРИЛОЖЕНИЙ</w:t>
      </w:r>
    </w:p>
    <w:p w:rsidR="00335016" w:rsidRDefault="00335016" w:rsidP="00335016"/>
    <w:p w:rsidR="005523F7" w:rsidRPr="00AC1C0B" w:rsidRDefault="005523F7">
      <w:pPr>
        <w:rPr>
          <w:rFonts w:eastAsia="Calibri"/>
          <w:lang w:eastAsia="en-US"/>
        </w:rPr>
      </w:pPr>
      <w:r w:rsidRPr="00AC1C0B">
        <w:br w:type="page"/>
      </w:r>
    </w:p>
    <w:p w:rsidR="00335016" w:rsidRDefault="00335016" w:rsidP="00335016">
      <w:pPr>
        <w:jc w:val="center"/>
      </w:pPr>
      <w:r w:rsidRPr="002E29FE">
        <w:lastRenderedPageBreak/>
        <w:t>РАЗДЕЛ 1. НАИМЕНОВАНИЕ УСЛУГИ</w:t>
      </w:r>
    </w:p>
    <w:p w:rsidR="00335016" w:rsidRPr="002E29FE" w:rsidRDefault="00335016" w:rsidP="00335016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ind w:firstLine="709"/>
              <w:jc w:val="both"/>
              <w:rPr>
                <w:i/>
              </w:rPr>
            </w:pPr>
            <w:r w:rsidRPr="002E29FE">
              <w:rPr>
                <w:i/>
              </w:rPr>
              <w:t>Охрана ПХРО филиала «Южный территориальный округ» ФГУП «РосРАО».</w:t>
            </w:r>
          </w:p>
        </w:tc>
      </w:tr>
    </w:tbl>
    <w:p w:rsidR="00335016" w:rsidRDefault="00335016" w:rsidP="00335016">
      <w:pPr>
        <w:jc w:val="center"/>
      </w:pPr>
    </w:p>
    <w:p w:rsidR="00335016" w:rsidRPr="002E29FE" w:rsidRDefault="00335016" w:rsidP="00335016">
      <w:pPr>
        <w:jc w:val="center"/>
      </w:pPr>
    </w:p>
    <w:p w:rsidR="00335016" w:rsidRDefault="00335016" w:rsidP="00335016">
      <w:pPr>
        <w:jc w:val="center"/>
      </w:pPr>
      <w:r w:rsidRPr="002E29FE">
        <w:t>РАЗДЕЛ 2. ОПИСАНИЕ УСЛУГИ</w:t>
      </w:r>
    </w:p>
    <w:p w:rsidR="00335016" w:rsidRPr="002E29FE" w:rsidRDefault="00335016" w:rsidP="00335016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jc w:val="center"/>
            </w:pPr>
            <w:r w:rsidRPr="002E29FE">
              <w:t>Подраздел 2.1 Состав (перечень) оказываемых услуг</w:t>
            </w:r>
          </w:p>
        </w:tc>
      </w:tr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jc w:val="both"/>
            </w:pPr>
          </w:p>
        </w:tc>
      </w:tr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ind w:left="709"/>
              <w:jc w:val="center"/>
            </w:pPr>
            <w:r w:rsidRPr="002E29FE">
              <w:t>Подраздел 2.2 Описание оказываемых услуг</w:t>
            </w:r>
          </w:p>
        </w:tc>
      </w:tr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ind w:firstLine="709"/>
              <w:jc w:val="both"/>
            </w:pPr>
            <w:r w:rsidRPr="002E29FE">
              <w:rPr>
                <w:i/>
              </w:rPr>
              <w:t>Охрана пункта хранения радиоактивных отходов филиала «Южный территориальный округ» ФГУП «РосРАО» в период с 01.03.2014г. по 31.12.2014г.</w:t>
            </w:r>
          </w:p>
        </w:tc>
      </w:tr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ind w:left="709"/>
              <w:jc w:val="center"/>
            </w:pPr>
            <w:r w:rsidRPr="002E29FE">
              <w:t>Подраздел 2.3 Объем оказываемых услуг либо доля оказываемых услуг в общем объеме закупки</w:t>
            </w:r>
          </w:p>
        </w:tc>
      </w:tr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ind w:left="709"/>
              <w:jc w:val="center"/>
            </w:pPr>
          </w:p>
        </w:tc>
      </w:tr>
    </w:tbl>
    <w:p w:rsidR="00335016" w:rsidRDefault="00335016" w:rsidP="00335016">
      <w:pPr>
        <w:jc w:val="center"/>
      </w:pPr>
    </w:p>
    <w:p w:rsidR="00335016" w:rsidRPr="002E29FE" w:rsidRDefault="00335016" w:rsidP="00335016">
      <w:pPr>
        <w:jc w:val="center"/>
      </w:pPr>
    </w:p>
    <w:p w:rsidR="00335016" w:rsidRDefault="00335016" w:rsidP="00335016">
      <w:pPr>
        <w:jc w:val="center"/>
      </w:pPr>
      <w:r w:rsidRPr="002E29FE">
        <w:t>РАЗДЕЛ 3. ТРЕБОВАНИЯ К УСЛУГАМ</w:t>
      </w:r>
    </w:p>
    <w:p w:rsidR="00335016" w:rsidRPr="002E29FE" w:rsidRDefault="00335016" w:rsidP="00335016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ind w:left="709"/>
              <w:jc w:val="center"/>
            </w:pPr>
            <w:r w:rsidRPr="002E29FE">
              <w:t>Подраздел 3.1 Общие требования</w:t>
            </w:r>
          </w:p>
        </w:tc>
      </w:tr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ind w:firstLine="720"/>
              <w:jc w:val="both"/>
              <w:rPr>
                <w:i/>
              </w:rPr>
            </w:pPr>
            <w:r w:rsidRPr="002E29FE">
              <w:rPr>
                <w:i/>
              </w:rPr>
              <w:t xml:space="preserve">Охрана объекта - пункт хранения радиоактивных отходов филиала «Южный территориальный округ» ФГУП «РосРАО» расположено по адресу: Россия, Ростовская область, </w:t>
            </w:r>
            <w:proofErr w:type="spellStart"/>
            <w:r w:rsidRPr="002E29FE">
              <w:rPr>
                <w:i/>
              </w:rPr>
              <w:t>Мясниковский</w:t>
            </w:r>
            <w:proofErr w:type="spellEnd"/>
            <w:r w:rsidRPr="002E29FE">
              <w:rPr>
                <w:i/>
              </w:rPr>
              <w:t xml:space="preserve"> район, 4км+270м на северо-восток от Восточной окраины с. Большие Салы.</w:t>
            </w:r>
          </w:p>
          <w:p w:rsidR="00335016" w:rsidRPr="002E29FE" w:rsidRDefault="00335016" w:rsidP="00AC291D">
            <w:pPr>
              <w:pStyle w:val="afb"/>
              <w:spacing w:after="0"/>
              <w:ind w:firstLine="709"/>
              <w:jc w:val="both"/>
              <w:rPr>
                <w:i/>
              </w:rPr>
            </w:pPr>
            <w:r w:rsidRPr="002E29FE">
              <w:rPr>
                <w:i/>
              </w:rPr>
              <w:t xml:space="preserve">Территория ПХРО (общая площадь составляет 84990 м2, протяженность объекта с запада на восток – 0,1 </w:t>
            </w:r>
            <w:proofErr w:type="gramStart"/>
            <w:r w:rsidRPr="002E29FE">
              <w:rPr>
                <w:i/>
              </w:rPr>
              <w:t>км.,</w:t>
            </w:r>
            <w:proofErr w:type="gramEnd"/>
            <w:r w:rsidRPr="002E29FE">
              <w:rPr>
                <w:i/>
              </w:rPr>
              <w:t xml:space="preserve"> с севера на юг – 0,7 км., протяженность периметра объекта 1,77 км.</w:t>
            </w:r>
          </w:p>
          <w:p w:rsidR="00335016" w:rsidRPr="002E29FE" w:rsidRDefault="00335016" w:rsidP="00AC291D">
            <w:pPr>
              <w:pStyle w:val="afb"/>
              <w:spacing w:after="0"/>
              <w:ind w:firstLine="709"/>
              <w:jc w:val="both"/>
              <w:rPr>
                <w:i/>
              </w:rPr>
            </w:pPr>
            <w:r w:rsidRPr="002E29FE">
              <w:rPr>
                <w:i/>
              </w:rPr>
              <w:t>Объект разбит на две зоны: - зона возможного загрязнения и чистая зона.</w:t>
            </w:r>
          </w:p>
          <w:p w:rsidR="00335016" w:rsidRPr="002E29FE" w:rsidRDefault="00335016" w:rsidP="00AC291D">
            <w:pPr>
              <w:ind w:firstLine="709"/>
              <w:jc w:val="both"/>
              <w:rPr>
                <w:i/>
              </w:rPr>
            </w:pPr>
            <w:r w:rsidRPr="002E29FE">
              <w:rPr>
                <w:i/>
              </w:rPr>
              <w:t>ПХРО включает в себя следующие здания и сооружения:</w:t>
            </w:r>
          </w:p>
          <w:p w:rsidR="00335016" w:rsidRPr="002E29FE" w:rsidRDefault="00335016" w:rsidP="00335016">
            <w:pPr>
              <w:numPr>
                <w:ilvl w:val="0"/>
                <w:numId w:val="26"/>
              </w:numPr>
              <w:tabs>
                <w:tab w:val="num" w:pos="-5928"/>
              </w:tabs>
              <w:ind w:left="0" w:firstLine="709"/>
              <w:jc w:val="both"/>
              <w:rPr>
                <w:i/>
              </w:rPr>
            </w:pPr>
            <w:r w:rsidRPr="002E29FE">
              <w:rPr>
                <w:i/>
              </w:rPr>
              <w:t xml:space="preserve">Здание боксов дезактивации и стоянки </w:t>
            </w:r>
            <w:proofErr w:type="spellStart"/>
            <w:r w:rsidRPr="002E29FE">
              <w:rPr>
                <w:i/>
              </w:rPr>
              <w:t>спецавтомобилей</w:t>
            </w:r>
            <w:proofErr w:type="spellEnd"/>
            <w:r w:rsidRPr="002E29FE">
              <w:rPr>
                <w:i/>
              </w:rPr>
              <w:t xml:space="preserve"> ПХРО, площадь – 133,1 м2 </w:t>
            </w:r>
          </w:p>
          <w:p w:rsidR="00335016" w:rsidRPr="002E29FE" w:rsidRDefault="00335016" w:rsidP="00335016">
            <w:pPr>
              <w:numPr>
                <w:ilvl w:val="0"/>
                <w:numId w:val="26"/>
              </w:numPr>
              <w:tabs>
                <w:tab w:val="num" w:pos="-5928"/>
              </w:tabs>
              <w:ind w:left="0" w:firstLine="709"/>
              <w:jc w:val="both"/>
              <w:rPr>
                <w:i/>
              </w:rPr>
            </w:pPr>
            <w:r w:rsidRPr="002E29FE">
              <w:rPr>
                <w:i/>
              </w:rPr>
              <w:t xml:space="preserve">Котельная с санпропускником ПХРО, площадь – 74,5 м2; </w:t>
            </w:r>
          </w:p>
          <w:p w:rsidR="00335016" w:rsidRPr="002E29FE" w:rsidRDefault="00335016" w:rsidP="00335016">
            <w:pPr>
              <w:numPr>
                <w:ilvl w:val="0"/>
                <w:numId w:val="26"/>
              </w:numPr>
              <w:tabs>
                <w:tab w:val="num" w:pos="-5928"/>
              </w:tabs>
              <w:ind w:left="0" w:firstLine="709"/>
              <w:jc w:val="both"/>
              <w:rPr>
                <w:i/>
              </w:rPr>
            </w:pPr>
            <w:r w:rsidRPr="002E29FE">
              <w:rPr>
                <w:i/>
              </w:rPr>
              <w:t xml:space="preserve">Здание административно – бытового корпуса и мансардой ПХРО, площадь – 123,1 м2; </w:t>
            </w:r>
          </w:p>
          <w:p w:rsidR="00335016" w:rsidRPr="002E29FE" w:rsidRDefault="00335016" w:rsidP="00335016">
            <w:pPr>
              <w:numPr>
                <w:ilvl w:val="0"/>
                <w:numId w:val="26"/>
              </w:numPr>
              <w:tabs>
                <w:tab w:val="num" w:pos="-5928"/>
              </w:tabs>
              <w:ind w:left="0" w:firstLine="709"/>
              <w:jc w:val="both"/>
              <w:rPr>
                <w:i/>
              </w:rPr>
            </w:pPr>
            <w:r w:rsidRPr="002E29FE">
              <w:rPr>
                <w:i/>
              </w:rPr>
              <w:t xml:space="preserve">Проверочная лаборатория с помещениями для установки ЖРО с мансардой ПХРО, площадь – 120,4 м2; </w:t>
            </w:r>
          </w:p>
          <w:p w:rsidR="00335016" w:rsidRPr="002E29FE" w:rsidRDefault="00335016" w:rsidP="00335016">
            <w:pPr>
              <w:numPr>
                <w:ilvl w:val="0"/>
                <w:numId w:val="26"/>
              </w:numPr>
              <w:tabs>
                <w:tab w:val="num" w:pos="-5928"/>
              </w:tabs>
              <w:ind w:left="0" w:firstLine="709"/>
              <w:jc w:val="both"/>
              <w:rPr>
                <w:i/>
              </w:rPr>
            </w:pPr>
            <w:r w:rsidRPr="002E29FE">
              <w:rPr>
                <w:i/>
              </w:rPr>
              <w:t xml:space="preserve">Мастерская ПХРО, площадь – 33,6 м2; </w:t>
            </w:r>
          </w:p>
          <w:p w:rsidR="00335016" w:rsidRPr="002E29FE" w:rsidRDefault="00335016" w:rsidP="00335016">
            <w:pPr>
              <w:numPr>
                <w:ilvl w:val="0"/>
                <w:numId w:val="26"/>
              </w:numPr>
              <w:tabs>
                <w:tab w:val="num" w:pos="-5928"/>
              </w:tabs>
              <w:ind w:left="0" w:firstLine="709"/>
              <w:jc w:val="both"/>
              <w:rPr>
                <w:i/>
              </w:rPr>
            </w:pPr>
            <w:r w:rsidRPr="002E29FE">
              <w:rPr>
                <w:i/>
              </w:rPr>
              <w:t xml:space="preserve">Караульное помещение, площадь – 47,2 м2; </w:t>
            </w:r>
          </w:p>
          <w:p w:rsidR="00335016" w:rsidRPr="002E29FE" w:rsidRDefault="00335016" w:rsidP="00335016">
            <w:pPr>
              <w:numPr>
                <w:ilvl w:val="0"/>
                <w:numId w:val="26"/>
              </w:numPr>
              <w:tabs>
                <w:tab w:val="num" w:pos="-5928"/>
              </w:tabs>
              <w:ind w:left="0" w:firstLine="709"/>
              <w:jc w:val="both"/>
              <w:rPr>
                <w:i/>
              </w:rPr>
            </w:pPr>
            <w:r w:rsidRPr="002E29FE">
              <w:rPr>
                <w:i/>
              </w:rPr>
              <w:t xml:space="preserve">Шлюзовая проходная с </w:t>
            </w:r>
            <w:proofErr w:type="spellStart"/>
            <w:r w:rsidRPr="002E29FE">
              <w:rPr>
                <w:i/>
              </w:rPr>
              <w:t>бронекабиной</w:t>
            </w:r>
            <w:proofErr w:type="spellEnd"/>
            <w:r w:rsidRPr="002E29FE">
              <w:rPr>
                <w:i/>
              </w:rPr>
              <w:t>, площадь – 10,9 м2;</w:t>
            </w:r>
          </w:p>
          <w:p w:rsidR="00335016" w:rsidRPr="002E29FE" w:rsidRDefault="00335016" w:rsidP="00335016">
            <w:pPr>
              <w:numPr>
                <w:ilvl w:val="0"/>
                <w:numId w:val="26"/>
              </w:numPr>
              <w:tabs>
                <w:tab w:val="num" w:pos="-5928"/>
              </w:tabs>
              <w:ind w:left="0" w:firstLine="709"/>
              <w:jc w:val="both"/>
              <w:rPr>
                <w:i/>
              </w:rPr>
            </w:pPr>
            <w:r w:rsidRPr="002E29FE">
              <w:rPr>
                <w:i/>
              </w:rPr>
              <w:t>Модуль физической защиты №1 над емкостями для хранения ТРО, площадь – 1500 м2;</w:t>
            </w:r>
          </w:p>
          <w:p w:rsidR="00335016" w:rsidRPr="002E29FE" w:rsidRDefault="00335016" w:rsidP="00335016">
            <w:pPr>
              <w:numPr>
                <w:ilvl w:val="0"/>
                <w:numId w:val="26"/>
              </w:numPr>
              <w:tabs>
                <w:tab w:val="num" w:pos="-5928"/>
              </w:tabs>
              <w:ind w:left="0" w:firstLine="709"/>
              <w:jc w:val="both"/>
              <w:rPr>
                <w:i/>
              </w:rPr>
            </w:pPr>
            <w:r w:rsidRPr="002E29FE">
              <w:rPr>
                <w:i/>
              </w:rPr>
              <w:t>Модуль физической защиты №3 над площадкой для хранения контейнеров, площадь – 800 м2;</w:t>
            </w:r>
          </w:p>
          <w:p w:rsidR="00335016" w:rsidRPr="002E29FE" w:rsidRDefault="00335016" w:rsidP="00335016">
            <w:pPr>
              <w:numPr>
                <w:ilvl w:val="0"/>
                <w:numId w:val="26"/>
              </w:numPr>
              <w:tabs>
                <w:tab w:val="num" w:pos="-5928"/>
              </w:tabs>
              <w:ind w:left="0" w:firstLine="709"/>
              <w:jc w:val="both"/>
              <w:rPr>
                <w:i/>
              </w:rPr>
            </w:pPr>
            <w:r w:rsidRPr="002E29FE">
              <w:rPr>
                <w:i/>
              </w:rPr>
              <w:t xml:space="preserve">Защитный модуль для спецтехники, площадь – 200 м2; </w:t>
            </w:r>
          </w:p>
          <w:p w:rsidR="00335016" w:rsidRPr="002E29FE" w:rsidRDefault="00335016" w:rsidP="00335016">
            <w:pPr>
              <w:numPr>
                <w:ilvl w:val="0"/>
                <w:numId w:val="26"/>
              </w:numPr>
              <w:tabs>
                <w:tab w:val="num" w:pos="-5928"/>
              </w:tabs>
              <w:ind w:left="0" w:firstLine="709"/>
              <w:jc w:val="both"/>
              <w:rPr>
                <w:i/>
              </w:rPr>
            </w:pPr>
            <w:r w:rsidRPr="002E29FE">
              <w:rPr>
                <w:i/>
              </w:rPr>
              <w:t xml:space="preserve">Ограждение участка внутреннее, общая протяженность – 1559,8 м; </w:t>
            </w:r>
          </w:p>
          <w:p w:rsidR="00335016" w:rsidRPr="002E29FE" w:rsidRDefault="00335016" w:rsidP="00335016">
            <w:pPr>
              <w:numPr>
                <w:ilvl w:val="0"/>
                <w:numId w:val="26"/>
              </w:numPr>
              <w:tabs>
                <w:tab w:val="num" w:pos="-5928"/>
              </w:tabs>
              <w:ind w:left="0" w:firstLine="709"/>
              <w:jc w:val="both"/>
              <w:rPr>
                <w:i/>
              </w:rPr>
            </w:pPr>
            <w:r w:rsidRPr="002E29FE">
              <w:rPr>
                <w:i/>
              </w:rPr>
              <w:t>Ограждение участка внешнее, общая протяженность – 1770 м;</w:t>
            </w:r>
          </w:p>
          <w:p w:rsidR="00335016" w:rsidRPr="002E29FE" w:rsidRDefault="00335016" w:rsidP="00AC291D">
            <w:pPr>
              <w:pStyle w:val="afffb"/>
              <w:ind w:firstLine="709"/>
              <w:jc w:val="both"/>
              <w:rPr>
                <w:i/>
              </w:rPr>
            </w:pPr>
            <w:r w:rsidRPr="002E29FE">
              <w:rPr>
                <w:i/>
              </w:rPr>
              <w:t xml:space="preserve">Тропа наряда из монолитного железобетона, общая протяженность – 1100 м. </w:t>
            </w:r>
          </w:p>
          <w:p w:rsidR="00335016" w:rsidRPr="002E29FE" w:rsidRDefault="00335016" w:rsidP="00AC291D">
            <w:pPr>
              <w:pStyle w:val="afffb"/>
              <w:ind w:firstLine="709"/>
              <w:jc w:val="both"/>
              <w:rPr>
                <w:i/>
              </w:rPr>
            </w:pPr>
            <w:r w:rsidRPr="002E29FE">
              <w:rPr>
                <w:i/>
              </w:rPr>
              <w:t xml:space="preserve">ПХРО оборудовано двумя въездными воротами и калиткой для прохода людей и доступа на территорию ПХРО через КПП, системой охранной сигнализации и системой радиационного контроля провоза и проноса РАО. </w:t>
            </w:r>
          </w:p>
          <w:p w:rsidR="00335016" w:rsidRPr="002E29FE" w:rsidRDefault="00335016" w:rsidP="00AC291D">
            <w:pPr>
              <w:ind w:firstLine="709"/>
              <w:jc w:val="both"/>
            </w:pPr>
            <w:r w:rsidRPr="002E29FE">
              <w:rPr>
                <w:i/>
              </w:rPr>
              <w:t>Время работы объекта: с 08.00 час до 16.00 час, выходные дни – суббота, воскресенье.</w:t>
            </w:r>
          </w:p>
          <w:p w:rsidR="00335016" w:rsidRPr="002E29FE" w:rsidRDefault="00335016" w:rsidP="00AC291D">
            <w:pPr>
              <w:ind w:firstLine="709"/>
              <w:jc w:val="both"/>
              <w:rPr>
                <w:b/>
                <w:i/>
              </w:rPr>
            </w:pPr>
            <w:r w:rsidRPr="002E29FE">
              <w:rPr>
                <w:b/>
                <w:i/>
              </w:rPr>
              <w:lastRenderedPageBreak/>
              <w:t>Охрана объекта ведется круглосуточно, с привлечением 2 сотрудников охраны.</w:t>
            </w:r>
          </w:p>
          <w:p w:rsidR="00335016" w:rsidRPr="002E29FE" w:rsidRDefault="00335016" w:rsidP="00AC291D">
            <w:pPr>
              <w:jc w:val="both"/>
              <w:rPr>
                <w:i/>
              </w:rPr>
            </w:pPr>
            <w:r w:rsidRPr="002E29FE">
              <w:rPr>
                <w:i/>
              </w:rPr>
              <w:t xml:space="preserve">Экипировка: служебное оружие (пистолет ПМ, автомат ак-74 или аналог), средства </w:t>
            </w:r>
            <w:proofErr w:type="spellStart"/>
            <w:r w:rsidRPr="002E29FE">
              <w:rPr>
                <w:i/>
              </w:rPr>
              <w:t>бронезащиты</w:t>
            </w:r>
            <w:proofErr w:type="spellEnd"/>
            <w:r w:rsidRPr="002E29FE">
              <w:rPr>
                <w:i/>
              </w:rPr>
              <w:t xml:space="preserve">, спецсредства, средства связи. </w:t>
            </w:r>
          </w:p>
          <w:p w:rsidR="00335016" w:rsidRPr="002E29FE" w:rsidRDefault="00335016" w:rsidP="00AC291D">
            <w:pPr>
              <w:jc w:val="both"/>
              <w:rPr>
                <w:i/>
              </w:rPr>
            </w:pPr>
            <w:r w:rsidRPr="002E29FE">
              <w:rPr>
                <w:i/>
              </w:rPr>
              <w:t xml:space="preserve">Дислокация наряда – КПП. </w:t>
            </w:r>
          </w:p>
          <w:p w:rsidR="00335016" w:rsidRPr="002E29FE" w:rsidRDefault="00335016" w:rsidP="00AC291D">
            <w:pPr>
              <w:ind w:firstLine="709"/>
              <w:jc w:val="both"/>
              <w:rPr>
                <w:i/>
              </w:rPr>
            </w:pPr>
            <w:r w:rsidRPr="002E29FE">
              <w:rPr>
                <w:i/>
              </w:rPr>
              <w:t xml:space="preserve">Режим охраны: в рабочее время осуществление пропускного и </w:t>
            </w:r>
            <w:proofErr w:type="spellStart"/>
            <w:r w:rsidRPr="002E29FE">
              <w:rPr>
                <w:i/>
              </w:rPr>
              <w:t>внутриобъектового</w:t>
            </w:r>
            <w:proofErr w:type="spellEnd"/>
            <w:r w:rsidRPr="002E29FE">
              <w:rPr>
                <w:i/>
              </w:rPr>
              <w:t xml:space="preserve"> режима, в соответствие с утверждёнными документами на объекте, круглосуточное патрулирование периметра через каждые два часа (при усилении режима – через час) по основному маршруту (тропа наряда вокруг грязной зоны и по территории чистой зоны), в особых условиях (принятие компенсирующих мероприятий или иные специальные указания заказчика) по запасному маршруту</w:t>
            </w:r>
            <w:r w:rsidRPr="002E29FE">
              <w:t>,</w:t>
            </w:r>
            <w:r w:rsidRPr="002E29FE">
              <w:rPr>
                <w:i/>
              </w:rPr>
              <w:t xml:space="preserve"> круглосуточная охрана объекта. </w:t>
            </w:r>
          </w:p>
        </w:tc>
      </w:tr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ind w:left="709"/>
              <w:jc w:val="center"/>
            </w:pPr>
            <w:r w:rsidRPr="002E29FE">
              <w:lastRenderedPageBreak/>
              <w:t>Подраздел 3.2 Требования к качеству оказываемых услуг</w:t>
            </w:r>
          </w:p>
        </w:tc>
      </w:tr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pStyle w:val="1a"/>
              <w:ind w:firstLine="708"/>
              <w:jc w:val="both"/>
              <w:rPr>
                <w:i/>
              </w:rPr>
            </w:pPr>
            <w:r w:rsidRPr="002E29FE">
              <w:rPr>
                <w:i/>
              </w:rPr>
              <w:t>Исполнителем разрабатывается следующая документация по организации охраны объекта и несению службы сотрудниками охраны: инструкция сотрудников охраны, схема поста охраны, журналы, книги, график дежурств, выписки из приказов охранной организации по организации службы на объекте, инструкции о порядке действий мобильной оперативной группы охранной организации, уведомление охранного предприятия о взятии объекта под охрану, наблюдательное дело поста.</w:t>
            </w:r>
          </w:p>
          <w:p w:rsidR="00335016" w:rsidRPr="002E29FE" w:rsidRDefault="00335016" w:rsidP="00AC291D">
            <w:pPr>
              <w:pStyle w:val="1a"/>
              <w:jc w:val="both"/>
              <w:rPr>
                <w:i/>
              </w:rPr>
            </w:pPr>
            <w:r w:rsidRPr="002E29FE">
              <w:rPr>
                <w:i/>
              </w:rPr>
              <w:t>Каждый сотрудник охраны должен:</w:t>
            </w:r>
          </w:p>
          <w:p w:rsidR="00335016" w:rsidRPr="002E29FE" w:rsidRDefault="00335016" w:rsidP="00AC291D">
            <w:pPr>
              <w:pStyle w:val="1a"/>
              <w:ind w:firstLine="709"/>
              <w:jc w:val="both"/>
              <w:rPr>
                <w:i/>
              </w:rPr>
            </w:pPr>
            <w:r w:rsidRPr="002E29FE">
              <w:rPr>
                <w:i/>
              </w:rPr>
              <w:t>- иметь действующее удостоверение личности сотрудника охраны установленного образца;</w:t>
            </w:r>
          </w:p>
          <w:p w:rsidR="00335016" w:rsidRPr="002E29FE" w:rsidRDefault="00335016" w:rsidP="00AC291D">
            <w:pPr>
              <w:pStyle w:val="1a"/>
              <w:ind w:firstLine="708"/>
              <w:jc w:val="both"/>
              <w:rPr>
                <w:i/>
              </w:rPr>
            </w:pPr>
            <w:r w:rsidRPr="002E29FE">
              <w:rPr>
                <w:i/>
              </w:rPr>
              <w:t xml:space="preserve">- знать назначение и уметь пользоваться техническими средствами охраны (системами охранно-пожарной сигнализации, системами оповещения, кнопкой тревожной сигнализации, средствами радиосвязи, </w:t>
            </w:r>
            <w:proofErr w:type="spellStart"/>
            <w:r w:rsidRPr="002E29FE">
              <w:rPr>
                <w:i/>
              </w:rPr>
              <w:t>металлодетектором</w:t>
            </w:r>
            <w:proofErr w:type="spellEnd"/>
            <w:r w:rsidRPr="002E29FE">
              <w:rPr>
                <w:i/>
              </w:rPr>
              <w:t>, средствами видеонаблюдения);</w:t>
            </w:r>
          </w:p>
          <w:p w:rsidR="00335016" w:rsidRPr="002E29FE" w:rsidRDefault="00335016" w:rsidP="00AC291D">
            <w:pPr>
              <w:pStyle w:val="1a"/>
              <w:ind w:firstLine="708"/>
              <w:jc w:val="both"/>
              <w:rPr>
                <w:i/>
              </w:rPr>
            </w:pPr>
            <w:r w:rsidRPr="002E29FE">
              <w:rPr>
                <w:i/>
              </w:rPr>
              <w:t>- уметь действовать при возникновении чрезвычайных ситуаций (пожар, обнаружение посторонних предметов, захват заложников и др.);</w:t>
            </w:r>
          </w:p>
          <w:p w:rsidR="00335016" w:rsidRPr="002E29FE" w:rsidRDefault="00335016" w:rsidP="00AC291D">
            <w:pPr>
              <w:pStyle w:val="1a"/>
              <w:ind w:firstLine="708"/>
              <w:jc w:val="both"/>
              <w:rPr>
                <w:i/>
              </w:rPr>
            </w:pPr>
            <w:r w:rsidRPr="002E29FE">
              <w:rPr>
                <w:i/>
              </w:rPr>
              <w:t>- иметь средства радиосвязи и/или мобильной связи, обеспечивающих бесперебойную связь на территории и в помещениях охраняемого объекта между всеми сотрудниками дежурной смены охраны и ответственным сотрудником от администрации объекта охраны по вопросам обеспечения безопасности (за счет Исполнителя);</w:t>
            </w:r>
          </w:p>
          <w:p w:rsidR="00335016" w:rsidRPr="002E29FE" w:rsidRDefault="00335016" w:rsidP="00AC291D">
            <w:pPr>
              <w:pStyle w:val="1a"/>
              <w:ind w:firstLine="709"/>
              <w:jc w:val="both"/>
              <w:rPr>
                <w:i/>
              </w:rPr>
            </w:pPr>
            <w:r w:rsidRPr="002E29FE">
              <w:rPr>
                <w:i/>
              </w:rPr>
              <w:t>- к выполнению обязанностей по охране объекта не допускаются охранники-стажёры.</w:t>
            </w:r>
          </w:p>
          <w:p w:rsidR="00335016" w:rsidRPr="002E29FE" w:rsidRDefault="00335016" w:rsidP="00AC291D">
            <w:pPr>
              <w:pStyle w:val="afb"/>
              <w:tabs>
                <w:tab w:val="left" w:pos="0"/>
              </w:tabs>
              <w:spacing w:after="0"/>
              <w:ind w:firstLine="709"/>
              <w:jc w:val="both"/>
              <w:rPr>
                <w:i/>
              </w:rPr>
            </w:pPr>
            <w:r w:rsidRPr="002E29FE">
              <w:rPr>
                <w:i/>
              </w:rPr>
              <w:t xml:space="preserve">- недопустимо несение службы охранником более 24 часов на объекте без смены. Каждый пост охраны комплектуется </w:t>
            </w:r>
            <w:proofErr w:type="gramStart"/>
            <w:r w:rsidRPr="002E29FE">
              <w:rPr>
                <w:i/>
              </w:rPr>
              <w:t>из расчета</w:t>
            </w:r>
            <w:proofErr w:type="gramEnd"/>
            <w:r w:rsidRPr="002E29FE">
              <w:rPr>
                <w:i/>
              </w:rPr>
              <w:t xml:space="preserve"> установленного действующим трудовым законодательством Российской Федерации коэффициента сменности в зависимости от режима труда. Исполнитель должен обеспечить работу каждого сотрудника охраны согласно графику дежурства, разрабатываемому Исполнителем.</w:t>
            </w:r>
          </w:p>
          <w:p w:rsidR="00335016" w:rsidRPr="002E29FE" w:rsidRDefault="00335016" w:rsidP="00AC291D">
            <w:pPr>
              <w:pStyle w:val="1a"/>
              <w:ind w:firstLine="709"/>
              <w:jc w:val="both"/>
              <w:rPr>
                <w:i/>
              </w:rPr>
            </w:pPr>
            <w:r w:rsidRPr="002E29FE">
              <w:rPr>
                <w:i/>
              </w:rPr>
              <w:t>- проживание сотрудников охраны на территории охраняемого объекта запрещено.</w:t>
            </w:r>
          </w:p>
          <w:p w:rsidR="00335016" w:rsidRPr="002E29FE" w:rsidRDefault="00335016" w:rsidP="00AC291D">
            <w:pPr>
              <w:ind w:firstLine="709"/>
              <w:jc w:val="both"/>
              <w:rPr>
                <w:i/>
              </w:rPr>
            </w:pPr>
            <w:r w:rsidRPr="002E29FE">
              <w:rPr>
                <w:i/>
              </w:rPr>
              <w:t>Доставка вооружённого наряда с оружием (помещение для хранения оружия на объекте не предусмотрено), смена нарядов, проверка несения службы нарядами осуществляется подразделением охраны своими силами.</w:t>
            </w:r>
          </w:p>
          <w:p w:rsidR="00335016" w:rsidRPr="002E29FE" w:rsidRDefault="00335016" w:rsidP="00AC291D">
            <w:pPr>
              <w:ind w:firstLine="709"/>
              <w:jc w:val="both"/>
              <w:rPr>
                <w:i/>
              </w:rPr>
            </w:pPr>
            <w:r w:rsidRPr="002E29FE">
              <w:rPr>
                <w:i/>
              </w:rPr>
              <w:t xml:space="preserve">В соответствии с требованиями п. 17 Перечня объектов, подлежащих государственной охране, утвержденного Постановлением Правительства РФ от 14 августа </w:t>
            </w:r>
            <w:smartTag w:uri="urn:schemas-microsoft-com:office:smarttags" w:element="metricconverter">
              <w:smartTagPr>
                <w:attr w:name="ProductID" w:val="1992 г"/>
              </w:smartTagPr>
              <w:r w:rsidRPr="002E29FE">
                <w:rPr>
                  <w:i/>
                </w:rPr>
                <w:t>1992 г</w:t>
              </w:r>
            </w:smartTag>
            <w:r w:rsidRPr="002E29FE">
              <w:rPr>
                <w:i/>
              </w:rPr>
              <w:t>. № 587, объекты ФГУП «РосРАО» подлежат государственной охране.</w:t>
            </w:r>
          </w:p>
        </w:tc>
      </w:tr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ind w:left="709"/>
              <w:jc w:val="center"/>
            </w:pPr>
            <w:r w:rsidRPr="002E29FE">
              <w:t>Подраздел 3.3 Требования к гарантийным обязательствам оказываемых услуг</w:t>
            </w:r>
          </w:p>
        </w:tc>
      </w:tr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ind w:firstLine="709"/>
              <w:jc w:val="both"/>
            </w:pPr>
            <w:r w:rsidRPr="002E29FE">
              <w:rPr>
                <w:i/>
              </w:rPr>
              <w:t>Исполнитель гарантирует качественное выполнение услуг согласно данного технического задания.</w:t>
            </w:r>
          </w:p>
        </w:tc>
      </w:tr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ind w:left="709"/>
              <w:jc w:val="center"/>
            </w:pPr>
            <w:r w:rsidRPr="002E29FE">
              <w:t>Подраздел 3.4 Требования к конфиденциальности</w:t>
            </w:r>
          </w:p>
        </w:tc>
      </w:tr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ind w:firstLine="709"/>
              <w:jc w:val="both"/>
            </w:pPr>
            <w:r w:rsidRPr="002E29FE">
              <w:rPr>
                <w:i/>
              </w:rPr>
              <w:t>Исполнитель гарантирует не разглашение, привлекаемыми сотрудниками охраны, содержание инструкций, положений, схем и других документов заказчика с ограничительной пометкой «Для служебного пользования».</w:t>
            </w:r>
          </w:p>
        </w:tc>
      </w:tr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ind w:left="709"/>
              <w:jc w:val="center"/>
            </w:pPr>
            <w:r w:rsidRPr="002E29FE">
              <w:t>Подраздел 3.5 Требования к безопасности оказания услуг и безопасности результата оказанных услуг</w:t>
            </w:r>
          </w:p>
        </w:tc>
      </w:tr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ind w:left="709"/>
              <w:jc w:val="center"/>
            </w:pPr>
          </w:p>
        </w:tc>
      </w:tr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ind w:left="709"/>
              <w:jc w:val="center"/>
            </w:pPr>
            <w:r w:rsidRPr="002E29FE">
              <w:t>Подраздел 3.6 Требования по обучению персонала заказчика</w:t>
            </w:r>
          </w:p>
        </w:tc>
      </w:tr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ind w:firstLine="709"/>
              <w:jc w:val="both"/>
            </w:pPr>
          </w:p>
        </w:tc>
      </w:tr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ind w:left="709"/>
              <w:jc w:val="center"/>
            </w:pPr>
            <w:r w:rsidRPr="002E29FE">
              <w:t>Подраздел 3.7 Требования к составу технического предложения участника</w:t>
            </w:r>
          </w:p>
        </w:tc>
      </w:tr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ind w:firstLine="709"/>
              <w:jc w:val="both"/>
              <w:rPr>
                <w:i/>
              </w:rPr>
            </w:pPr>
            <w:r w:rsidRPr="002E29FE">
              <w:rPr>
                <w:i/>
              </w:rPr>
              <w:t>Подразделения охраны должны обладать полномочиями, предусмотренными приложением 1 к</w:t>
            </w:r>
            <w:r w:rsidRPr="002E29FE">
              <w:t xml:space="preserve"> </w:t>
            </w:r>
            <w:r w:rsidRPr="002E29FE">
              <w:rPr>
                <w:i/>
              </w:rPr>
              <w:t xml:space="preserve">Постановлению Правительства РФ от 14 августа </w:t>
            </w:r>
            <w:smartTag w:uri="urn:schemas-microsoft-com:office:smarttags" w:element="metricconverter">
              <w:smartTagPr>
                <w:attr w:name="ProductID" w:val="1992 г"/>
              </w:smartTagPr>
              <w:r w:rsidRPr="002E29FE">
                <w:rPr>
                  <w:i/>
                </w:rPr>
                <w:t>1992 г</w:t>
              </w:r>
            </w:smartTag>
            <w:r w:rsidRPr="002E29FE">
              <w:rPr>
                <w:i/>
              </w:rPr>
              <w:t>. № 587 (объекты ФГУП «РосРАО» подлежат государственному виду охраны).</w:t>
            </w:r>
          </w:p>
          <w:p w:rsidR="00335016" w:rsidRPr="002E29FE" w:rsidRDefault="00335016" w:rsidP="00AC291D">
            <w:pPr>
              <w:ind w:firstLine="709"/>
              <w:jc w:val="both"/>
              <w:rPr>
                <w:i/>
              </w:rPr>
            </w:pPr>
            <w:r w:rsidRPr="002E29FE">
              <w:rPr>
                <w:i/>
              </w:rPr>
              <w:t>Подразделение охраны должно подтвердить обеспеченность кадровыми ресурсами не менее 12 человек осуществляющие непосредственную охрану.</w:t>
            </w:r>
          </w:p>
          <w:p w:rsidR="00335016" w:rsidRPr="002E29FE" w:rsidRDefault="00335016" w:rsidP="00AC291D">
            <w:pPr>
              <w:ind w:firstLine="709"/>
              <w:jc w:val="both"/>
            </w:pPr>
            <w:r w:rsidRPr="002E29FE">
              <w:rPr>
                <w:i/>
              </w:rPr>
              <w:t>Опыт аналогичных работ должен быть подтвержден договорами выполнения услуг охраны на сумму не меньшую чем 2-х кратную НМЦ закупки.</w:t>
            </w:r>
          </w:p>
        </w:tc>
      </w:tr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ind w:left="709"/>
              <w:jc w:val="center"/>
            </w:pPr>
            <w:r w:rsidRPr="002E29FE">
              <w:t>Подраздел 3.8 Специальные требования</w:t>
            </w:r>
          </w:p>
        </w:tc>
      </w:tr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ind w:firstLine="709"/>
              <w:jc w:val="both"/>
              <w:rPr>
                <w:i/>
              </w:rPr>
            </w:pPr>
            <w:r w:rsidRPr="002E29FE">
              <w:rPr>
                <w:i/>
              </w:rPr>
              <w:t>Исполнитель принимает объекты под охрану по фактическому состоянию, без предъявления дополнительных требований к оснащенности объекта средствами физической защиты, помещениями: караульным, для хранения оружия, приема пищи, отдыха и т.п. Мероприятий по модернизации систем физической защиты объекта, установка дополнительных средств физической защиты в 2014 году не предусматривается</w:t>
            </w:r>
          </w:p>
        </w:tc>
      </w:tr>
    </w:tbl>
    <w:p w:rsidR="00335016" w:rsidRDefault="00335016" w:rsidP="00335016">
      <w:pPr>
        <w:jc w:val="center"/>
      </w:pPr>
    </w:p>
    <w:p w:rsidR="00335016" w:rsidRPr="002E29FE" w:rsidRDefault="00335016" w:rsidP="00335016">
      <w:pPr>
        <w:jc w:val="center"/>
      </w:pPr>
    </w:p>
    <w:p w:rsidR="00335016" w:rsidRDefault="00335016" w:rsidP="00335016">
      <w:pPr>
        <w:jc w:val="center"/>
      </w:pPr>
      <w:r w:rsidRPr="002E29FE">
        <w:t>РАЗДЕЛ 4. РЕЗУЛЬТАТ ОКАЗАННЫХ УСЛУГ</w:t>
      </w:r>
    </w:p>
    <w:p w:rsidR="00335016" w:rsidRPr="002E29FE" w:rsidRDefault="00335016" w:rsidP="00335016">
      <w:pPr>
        <w:jc w:val="center"/>
      </w:pPr>
    </w:p>
    <w:tbl>
      <w:tblPr>
        <w:tblStyle w:val="afff4"/>
        <w:tblW w:w="0" w:type="auto"/>
        <w:tblLayout w:type="fixed"/>
        <w:tblLook w:val="04A0" w:firstRow="1" w:lastRow="0" w:firstColumn="1" w:lastColumn="0" w:noHBand="0" w:noVBand="1"/>
      </w:tblPr>
      <w:tblGrid>
        <w:gridCol w:w="10031"/>
      </w:tblGrid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ind w:firstLine="709"/>
              <w:jc w:val="center"/>
            </w:pPr>
            <w:r w:rsidRPr="002E29FE">
              <w:t>Подраздел 4.1 Описание конечного результата оказанных услуг</w:t>
            </w:r>
          </w:p>
        </w:tc>
      </w:tr>
      <w:tr w:rsidR="00335016" w:rsidRPr="002E29FE" w:rsidTr="00AC291D">
        <w:trPr>
          <w:trHeight w:val="323"/>
        </w:trPr>
        <w:tc>
          <w:tcPr>
            <w:tcW w:w="10031" w:type="dxa"/>
          </w:tcPr>
          <w:tbl>
            <w:tblPr>
              <w:tblStyle w:val="afff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340"/>
            </w:tblGrid>
            <w:tr w:rsidR="00335016" w:rsidRPr="002E29FE" w:rsidTr="00AC291D">
              <w:trPr>
                <w:trHeight w:val="334"/>
              </w:trPr>
              <w:tc>
                <w:tcPr>
                  <w:tcW w:w="9340" w:type="dxa"/>
                </w:tcPr>
                <w:p w:rsidR="00335016" w:rsidRPr="002E29FE" w:rsidRDefault="00335016" w:rsidP="00AC291D">
                  <w:pPr>
                    <w:pStyle w:val="affe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2E29FE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Осуществление охранных услуг направлены на:</w:t>
                  </w:r>
                </w:p>
                <w:p w:rsidR="00335016" w:rsidRPr="002E29FE" w:rsidRDefault="00335016" w:rsidP="00AC291D">
                  <w:pPr>
                    <w:pStyle w:val="affe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2E29FE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- осуществление </w:t>
                  </w:r>
                  <w:proofErr w:type="spellStart"/>
                  <w:r w:rsidRPr="002E29FE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внутриобъектового</w:t>
                  </w:r>
                  <w:proofErr w:type="spellEnd"/>
                  <w:r w:rsidRPr="002E29FE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 и пропускного режима на охраняемом объекте;</w:t>
                  </w:r>
                </w:p>
                <w:p w:rsidR="00335016" w:rsidRPr="002E29FE" w:rsidRDefault="00335016" w:rsidP="00AC291D">
                  <w:pPr>
                    <w:pStyle w:val="affe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2E29FE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 обеспечение защиты жизни и здоровья работников и посетителей охраняемого объекта;</w:t>
                  </w:r>
                </w:p>
                <w:p w:rsidR="00335016" w:rsidRPr="002E29FE" w:rsidRDefault="00335016" w:rsidP="00AC291D">
                  <w:pPr>
                    <w:pStyle w:val="affe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2E29FE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 осуществление контроля доступа к РИ, РВ в ПХ;</w:t>
                  </w:r>
                </w:p>
                <w:p w:rsidR="00335016" w:rsidRPr="002E29FE" w:rsidRDefault="00335016" w:rsidP="00AC291D">
                  <w:pPr>
                    <w:pStyle w:val="affe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2E29FE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 управление техническими средствами системы физической защиты;</w:t>
                  </w:r>
                </w:p>
                <w:p w:rsidR="00335016" w:rsidRPr="002E29FE" w:rsidRDefault="00335016" w:rsidP="00AC291D">
                  <w:pPr>
                    <w:pStyle w:val="affe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2E29FE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 своевременное обнаружение несанкционированных действий и реагирование на них;</w:t>
                  </w:r>
                </w:p>
                <w:p w:rsidR="00335016" w:rsidRPr="002E29FE" w:rsidRDefault="00335016" w:rsidP="00AC291D">
                  <w:pPr>
                    <w:pStyle w:val="affe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2E29FE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 пресечение несанкционированных действий;</w:t>
                  </w:r>
                </w:p>
                <w:p w:rsidR="00335016" w:rsidRPr="002E29FE" w:rsidRDefault="00335016" w:rsidP="00AC291D">
                  <w:pPr>
                    <w:pStyle w:val="affe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2E29FE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 задержание лиц, причастных к подготовке или совершению несанкционированных действий;</w:t>
                  </w:r>
                </w:p>
                <w:p w:rsidR="00335016" w:rsidRPr="002E29FE" w:rsidRDefault="00335016" w:rsidP="00AC291D">
                  <w:pPr>
                    <w:pStyle w:val="affe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2E29FE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 соблюдение во время исполнения обязанностей по охране объекта правил пожарной безопасности;</w:t>
                  </w:r>
                </w:p>
                <w:p w:rsidR="00335016" w:rsidRPr="002E29FE" w:rsidRDefault="00335016" w:rsidP="00AC291D">
                  <w:pPr>
                    <w:ind w:firstLine="720"/>
                    <w:jc w:val="both"/>
                    <w:rPr>
                      <w:color w:val="000000"/>
                    </w:rPr>
                  </w:pPr>
                  <w:r w:rsidRPr="002E29FE">
                    <w:rPr>
                      <w:i/>
                    </w:rPr>
                    <w:t>- осуществление обхода зданий и сооружений охраняемого объекта и патрулирование территории в соответствии с положениями Инструкции по охране объектов</w:t>
                  </w:r>
                </w:p>
              </w:tc>
            </w:tr>
          </w:tbl>
          <w:p w:rsidR="00335016" w:rsidRPr="002E29FE" w:rsidRDefault="00335016" w:rsidP="00AC291D">
            <w:pPr>
              <w:jc w:val="center"/>
            </w:pPr>
          </w:p>
        </w:tc>
      </w:tr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jc w:val="center"/>
            </w:pPr>
            <w:r w:rsidRPr="002E29FE">
              <w:t>Подраздел 4.2 Требования по приемке услуг</w:t>
            </w:r>
          </w:p>
        </w:tc>
      </w:tr>
      <w:tr w:rsidR="00335016" w:rsidRPr="002E29FE" w:rsidTr="00AC291D">
        <w:trPr>
          <w:trHeight w:val="433"/>
        </w:trPr>
        <w:tc>
          <w:tcPr>
            <w:tcW w:w="10031" w:type="dxa"/>
          </w:tcPr>
          <w:p w:rsidR="00335016" w:rsidRPr="002E29FE" w:rsidRDefault="00335016" w:rsidP="00AC291D">
            <w:pPr>
              <w:ind w:firstLine="709"/>
              <w:jc w:val="both"/>
            </w:pPr>
            <w:r w:rsidRPr="002E29FE">
              <w:rPr>
                <w:i/>
              </w:rPr>
              <w:t>Счета и акты направляются или доставляются исполнителем в адрес филиала «ЮТО» ФГУП «РосРАО».</w:t>
            </w:r>
          </w:p>
        </w:tc>
      </w:tr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ind w:left="709"/>
              <w:jc w:val="center"/>
            </w:pPr>
            <w:r w:rsidRPr="002E29FE"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335016" w:rsidRPr="002E29FE" w:rsidTr="00AC291D">
        <w:tc>
          <w:tcPr>
            <w:tcW w:w="10031" w:type="dxa"/>
          </w:tcPr>
          <w:p w:rsidR="00335016" w:rsidRPr="002E29FE" w:rsidRDefault="00335016" w:rsidP="00AC291D">
            <w:pPr>
              <w:ind w:firstLine="709"/>
              <w:jc w:val="both"/>
            </w:pPr>
            <w:r w:rsidRPr="002E29FE">
              <w:rPr>
                <w:i/>
              </w:rPr>
              <w:t>По результатам оказанных услуг исполнителем выставляются счета и акты.</w:t>
            </w:r>
          </w:p>
        </w:tc>
      </w:tr>
    </w:tbl>
    <w:p w:rsidR="00335016" w:rsidRDefault="00335016" w:rsidP="00335016">
      <w:pPr>
        <w:jc w:val="center"/>
      </w:pPr>
    </w:p>
    <w:p w:rsidR="00335016" w:rsidRPr="002E29FE" w:rsidRDefault="00335016" w:rsidP="00335016">
      <w:pPr>
        <w:jc w:val="center"/>
      </w:pPr>
    </w:p>
    <w:p w:rsidR="00335016" w:rsidRDefault="00335016" w:rsidP="00335016">
      <w:pPr>
        <w:jc w:val="center"/>
      </w:pPr>
      <w:r w:rsidRPr="002E29FE">
        <w:t>РАЗДЕЛ 5. ТРЕБОВАНИЯ К ТЕХНИЧЕСКОМУ ОБУЧЕНИЮ ПЕРСОНАЛА ЗАКАЗЧИКА</w:t>
      </w:r>
    </w:p>
    <w:p w:rsidR="00335016" w:rsidRPr="002E29FE" w:rsidRDefault="00335016" w:rsidP="00335016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335016" w:rsidRPr="002E29FE" w:rsidTr="00AC291D">
        <w:trPr>
          <w:trHeight w:val="356"/>
        </w:trPr>
        <w:tc>
          <w:tcPr>
            <w:tcW w:w="10031" w:type="dxa"/>
          </w:tcPr>
          <w:p w:rsidR="00335016" w:rsidRPr="002E29FE" w:rsidRDefault="00335016" w:rsidP="00AC291D">
            <w:pPr>
              <w:jc w:val="center"/>
            </w:pPr>
          </w:p>
        </w:tc>
      </w:tr>
    </w:tbl>
    <w:p w:rsidR="00335016" w:rsidRDefault="00335016" w:rsidP="00335016">
      <w:pPr>
        <w:jc w:val="center"/>
      </w:pPr>
    </w:p>
    <w:p w:rsidR="00335016" w:rsidRPr="002E29FE" w:rsidRDefault="00335016" w:rsidP="00335016">
      <w:pPr>
        <w:jc w:val="center"/>
      </w:pPr>
    </w:p>
    <w:p w:rsidR="00335016" w:rsidRDefault="00335016" w:rsidP="00335016">
      <w:pPr>
        <w:jc w:val="center"/>
      </w:pPr>
      <w:r w:rsidRPr="002E29FE">
        <w:t>РАЗДЕЛ 6. ПЕРЕЧЕНЬ ПРИНЯТЫХ СОКРАЩЕНИЙ</w:t>
      </w:r>
    </w:p>
    <w:p w:rsidR="00335016" w:rsidRPr="002E29FE" w:rsidRDefault="00335016" w:rsidP="00335016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672"/>
        <w:gridCol w:w="1697"/>
        <w:gridCol w:w="7543"/>
      </w:tblGrid>
      <w:tr w:rsidR="00335016" w:rsidRPr="002E29FE" w:rsidTr="00AC291D">
        <w:tc>
          <w:tcPr>
            <w:tcW w:w="675" w:type="dxa"/>
          </w:tcPr>
          <w:p w:rsidR="00335016" w:rsidRPr="002E29FE" w:rsidRDefault="00335016" w:rsidP="00AC291D">
            <w:pPr>
              <w:jc w:val="center"/>
            </w:pPr>
            <w:r w:rsidRPr="002E29FE">
              <w:t>№</w:t>
            </w:r>
          </w:p>
          <w:p w:rsidR="00335016" w:rsidRPr="002E29FE" w:rsidRDefault="00335016" w:rsidP="00AC291D">
            <w:pPr>
              <w:jc w:val="center"/>
            </w:pPr>
            <w:r w:rsidRPr="002E29FE">
              <w:t>п/п</w:t>
            </w:r>
          </w:p>
        </w:tc>
        <w:tc>
          <w:tcPr>
            <w:tcW w:w="1701" w:type="dxa"/>
          </w:tcPr>
          <w:p w:rsidR="00335016" w:rsidRPr="002E29FE" w:rsidRDefault="00335016" w:rsidP="00AC291D">
            <w:pPr>
              <w:jc w:val="center"/>
            </w:pPr>
            <w:r w:rsidRPr="002E29FE">
              <w:t>Сокращение</w:t>
            </w:r>
          </w:p>
        </w:tc>
        <w:tc>
          <w:tcPr>
            <w:tcW w:w="7655" w:type="dxa"/>
          </w:tcPr>
          <w:p w:rsidR="00335016" w:rsidRPr="002E29FE" w:rsidRDefault="00335016" w:rsidP="00AC291D">
            <w:pPr>
              <w:jc w:val="center"/>
            </w:pPr>
            <w:r w:rsidRPr="002E29FE">
              <w:t>Расшифровка сокращения</w:t>
            </w:r>
          </w:p>
        </w:tc>
      </w:tr>
      <w:tr w:rsidR="00335016" w:rsidRPr="002E29FE" w:rsidTr="00AC291D">
        <w:tc>
          <w:tcPr>
            <w:tcW w:w="675" w:type="dxa"/>
          </w:tcPr>
          <w:p w:rsidR="00335016" w:rsidRPr="002E29FE" w:rsidRDefault="00335016" w:rsidP="00AC291D">
            <w:pPr>
              <w:jc w:val="center"/>
            </w:pPr>
            <w:r w:rsidRPr="002E29FE">
              <w:t>1</w:t>
            </w:r>
          </w:p>
        </w:tc>
        <w:tc>
          <w:tcPr>
            <w:tcW w:w="1701" w:type="dxa"/>
          </w:tcPr>
          <w:p w:rsidR="00335016" w:rsidRPr="002E29FE" w:rsidRDefault="00335016" w:rsidP="00AC291D">
            <w:pPr>
              <w:jc w:val="center"/>
            </w:pPr>
            <w:r w:rsidRPr="002E29FE">
              <w:t>РАО</w:t>
            </w:r>
          </w:p>
        </w:tc>
        <w:tc>
          <w:tcPr>
            <w:tcW w:w="7655" w:type="dxa"/>
          </w:tcPr>
          <w:p w:rsidR="00335016" w:rsidRPr="002E29FE" w:rsidRDefault="00335016" w:rsidP="00AC291D">
            <w:pPr>
              <w:jc w:val="both"/>
            </w:pPr>
            <w:r w:rsidRPr="002E29FE">
              <w:t>Радиоактивные отходы</w:t>
            </w:r>
          </w:p>
        </w:tc>
      </w:tr>
      <w:tr w:rsidR="00335016" w:rsidRPr="002E29FE" w:rsidTr="00AC291D">
        <w:tc>
          <w:tcPr>
            <w:tcW w:w="675" w:type="dxa"/>
          </w:tcPr>
          <w:p w:rsidR="00335016" w:rsidRPr="002E29FE" w:rsidRDefault="00335016" w:rsidP="00AC291D">
            <w:pPr>
              <w:jc w:val="center"/>
            </w:pPr>
            <w:r w:rsidRPr="002E29FE">
              <w:t>2</w:t>
            </w:r>
          </w:p>
        </w:tc>
        <w:tc>
          <w:tcPr>
            <w:tcW w:w="1701" w:type="dxa"/>
          </w:tcPr>
          <w:p w:rsidR="00335016" w:rsidRPr="002E29FE" w:rsidRDefault="00335016" w:rsidP="00AC291D">
            <w:pPr>
              <w:jc w:val="center"/>
            </w:pPr>
            <w:r w:rsidRPr="002E29FE">
              <w:t>ПХРО</w:t>
            </w:r>
          </w:p>
        </w:tc>
        <w:tc>
          <w:tcPr>
            <w:tcW w:w="7655" w:type="dxa"/>
          </w:tcPr>
          <w:p w:rsidR="00335016" w:rsidRPr="002E29FE" w:rsidRDefault="00335016" w:rsidP="00AC291D">
            <w:pPr>
              <w:jc w:val="both"/>
            </w:pPr>
            <w:r w:rsidRPr="002E29FE">
              <w:t>Пункт хранения радиоактивных отходов</w:t>
            </w:r>
          </w:p>
        </w:tc>
      </w:tr>
      <w:tr w:rsidR="00335016" w:rsidRPr="002E29FE" w:rsidTr="00AC291D">
        <w:tc>
          <w:tcPr>
            <w:tcW w:w="675" w:type="dxa"/>
          </w:tcPr>
          <w:p w:rsidR="00335016" w:rsidRPr="002E29FE" w:rsidRDefault="00335016" w:rsidP="00AC291D">
            <w:pPr>
              <w:jc w:val="center"/>
            </w:pPr>
            <w:r w:rsidRPr="002E29FE">
              <w:t>3</w:t>
            </w:r>
          </w:p>
        </w:tc>
        <w:tc>
          <w:tcPr>
            <w:tcW w:w="1701" w:type="dxa"/>
          </w:tcPr>
          <w:p w:rsidR="00335016" w:rsidRPr="002E29FE" w:rsidRDefault="00335016" w:rsidP="00AC291D">
            <w:pPr>
              <w:jc w:val="center"/>
            </w:pPr>
            <w:r w:rsidRPr="002E29FE">
              <w:t>РИ</w:t>
            </w:r>
          </w:p>
        </w:tc>
        <w:tc>
          <w:tcPr>
            <w:tcW w:w="7655" w:type="dxa"/>
          </w:tcPr>
          <w:p w:rsidR="00335016" w:rsidRPr="002E29FE" w:rsidRDefault="00335016" w:rsidP="00AC291D">
            <w:pPr>
              <w:jc w:val="both"/>
            </w:pPr>
            <w:r w:rsidRPr="002E29FE">
              <w:t>Радиоактивный источник</w:t>
            </w:r>
          </w:p>
        </w:tc>
      </w:tr>
      <w:tr w:rsidR="00335016" w:rsidRPr="002E29FE" w:rsidTr="00AC291D">
        <w:tc>
          <w:tcPr>
            <w:tcW w:w="675" w:type="dxa"/>
          </w:tcPr>
          <w:p w:rsidR="00335016" w:rsidRPr="002E29FE" w:rsidRDefault="00335016" w:rsidP="00AC291D">
            <w:pPr>
              <w:jc w:val="center"/>
            </w:pPr>
            <w:r w:rsidRPr="002E29FE">
              <w:t>4</w:t>
            </w:r>
          </w:p>
        </w:tc>
        <w:tc>
          <w:tcPr>
            <w:tcW w:w="1701" w:type="dxa"/>
          </w:tcPr>
          <w:p w:rsidR="00335016" w:rsidRPr="002E29FE" w:rsidRDefault="00335016" w:rsidP="00AC291D">
            <w:pPr>
              <w:jc w:val="center"/>
            </w:pPr>
            <w:r w:rsidRPr="002E29FE">
              <w:t>РВ</w:t>
            </w:r>
          </w:p>
        </w:tc>
        <w:tc>
          <w:tcPr>
            <w:tcW w:w="7655" w:type="dxa"/>
          </w:tcPr>
          <w:p w:rsidR="00335016" w:rsidRPr="002E29FE" w:rsidRDefault="00335016" w:rsidP="00AC291D">
            <w:pPr>
              <w:jc w:val="both"/>
            </w:pPr>
            <w:r w:rsidRPr="002E29FE">
              <w:t>Радиоактивные вещества</w:t>
            </w:r>
          </w:p>
        </w:tc>
      </w:tr>
    </w:tbl>
    <w:p w:rsidR="00335016" w:rsidRDefault="00335016" w:rsidP="00335016">
      <w:pPr>
        <w:jc w:val="center"/>
      </w:pPr>
    </w:p>
    <w:p w:rsidR="00335016" w:rsidRPr="002E29FE" w:rsidRDefault="00335016" w:rsidP="00335016">
      <w:pPr>
        <w:jc w:val="center"/>
      </w:pPr>
    </w:p>
    <w:p w:rsidR="00335016" w:rsidRDefault="00335016" w:rsidP="00335016">
      <w:pPr>
        <w:jc w:val="center"/>
      </w:pPr>
      <w:r w:rsidRPr="002E29FE">
        <w:t>РАЗДЕЛ 7. ПЕРЕЧЕНЬ ПРИЛОЖЕНИЙ</w:t>
      </w:r>
    </w:p>
    <w:p w:rsidR="00335016" w:rsidRPr="002E29FE" w:rsidRDefault="00335016" w:rsidP="00335016">
      <w:pPr>
        <w:jc w:val="center"/>
      </w:pPr>
    </w:p>
    <w:tbl>
      <w:tblPr>
        <w:tblStyle w:val="afff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8080"/>
        <w:gridCol w:w="1276"/>
      </w:tblGrid>
      <w:tr w:rsidR="00335016" w:rsidRPr="002E29FE" w:rsidTr="00AC291D">
        <w:tc>
          <w:tcPr>
            <w:tcW w:w="675" w:type="dxa"/>
          </w:tcPr>
          <w:p w:rsidR="00335016" w:rsidRPr="002E29FE" w:rsidRDefault="00335016" w:rsidP="00AC291D">
            <w:pPr>
              <w:jc w:val="center"/>
            </w:pPr>
            <w:r w:rsidRPr="002E29FE">
              <w:t>№</w:t>
            </w:r>
          </w:p>
          <w:p w:rsidR="00335016" w:rsidRPr="002E29FE" w:rsidRDefault="00335016" w:rsidP="00AC291D">
            <w:pPr>
              <w:jc w:val="center"/>
            </w:pPr>
            <w:r w:rsidRPr="002E29FE">
              <w:t>п/п</w:t>
            </w:r>
          </w:p>
        </w:tc>
        <w:tc>
          <w:tcPr>
            <w:tcW w:w="8080" w:type="dxa"/>
          </w:tcPr>
          <w:p w:rsidR="00335016" w:rsidRPr="002E29FE" w:rsidRDefault="00335016" w:rsidP="00AC291D">
            <w:pPr>
              <w:jc w:val="center"/>
            </w:pPr>
            <w:r w:rsidRPr="002E29FE">
              <w:t>Наименование приложения</w:t>
            </w:r>
          </w:p>
        </w:tc>
        <w:tc>
          <w:tcPr>
            <w:tcW w:w="1276" w:type="dxa"/>
          </w:tcPr>
          <w:p w:rsidR="00335016" w:rsidRPr="002E29FE" w:rsidRDefault="00335016" w:rsidP="00AC291D">
            <w:pPr>
              <w:jc w:val="center"/>
            </w:pPr>
            <w:r w:rsidRPr="002E29FE">
              <w:t>Номер страницы</w:t>
            </w:r>
          </w:p>
        </w:tc>
      </w:tr>
      <w:tr w:rsidR="00335016" w:rsidRPr="002E29FE" w:rsidTr="00AC291D">
        <w:tc>
          <w:tcPr>
            <w:tcW w:w="675" w:type="dxa"/>
          </w:tcPr>
          <w:p w:rsidR="00335016" w:rsidRPr="002E29FE" w:rsidRDefault="00335016" w:rsidP="00AC291D">
            <w:pPr>
              <w:jc w:val="center"/>
            </w:pPr>
          </w:p>
        </w:tc>
        <w:tc>
          <w:tcPr>
            <w:tcW w:w="8080" w:type="dxa"/>
          </w:tcPr>
          <w:p w:rsidR="00335016" w:rsidRPr="002E29FE" w:rsidRDefault="00335016" w:rsidP="00AC291D">
            <w:pPr>
              <w:jc w:val="center"/>
            </w:pPr>
            <w:r w:rsidRPr="002E29FE">
              <w:t>-</w:t>
            </w:r>
          </w:p>
        </w:tc>
        <w:tc>
          <w:tcPr>
            <w:tcW w:w="1276" w:type="dxa"/>
          </w:tcPr>
          <w:p w:rsidR="00335016" w:rsidRPr="002E29FE" w:rsidRDefault="00335016" w:rsidP="00AC291D">
            <w:pPr>
              <w:jc w:val="center"/>
            </w:pPr>
          </w:p>
        </w:tc>
      </w:tr>
    </w:tbl>
    <w:p w:rsidR="00335016" w:rsidRPr="002E29FE" w:rsidRDefault="00335016" w:rsidP="00335016"/>
    <w:sectPr w:rsidR="00335016" w:rsidRPr="002E29FE" w:rsidSect="00233213">
      <w:headerReference w:type="default" r:id="rId14"/>
      <w:footerReference w:type="default" r:id="rId15"/>
      <w:pgSz w:w="11907" w:h="16840" w:code="9"/>
      <w:pgMar w:top="1134" w:right="567" w:bottom="1134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840F87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108550017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8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11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8B772B" w:rsidRPr="00C030AA" w:rsidRDefault="005523F7" w:rsidP="00FA34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5523F7">
      <w:rPr>
        <w:rFonts w:ascii="Times New Roman" w:hAnsi="Times New Roman" w:cs="Times New Roman"/>
      </w:rPr>
      <w:t xml:space="preserve">Открытый запрос предложений в электронной форме на право заключения договора на </w:t>
    </w:r>
    <w:r w:rsidR="00335016" w:rsidRPr="00335016">
      <w:rPr>
        <w:rFonts w:ascii="Times New Roman" w:hAnsi="Times New Roman" w:cs="Times New Roman"/>
      </w:rPr>
      <w:t>оказание услуг охраны филиала «Южный территориальный округ» ФГУП «РосРАО»</w:t>
    </w:r>
  </w:p>
  <w:p w:rsidR="00AF3871" w:rsidRDefault="00AF387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AF3871" w:rsidRDefault="00AF3871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30921A8C"/>
    <w:multiLevelType w:val="multilevel"/>
    <w:tmpl w:val="20D4E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21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2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num w:numId="1">
    <w:abstractNumId w:val="24"/>
  </w:num>
  <w:num w:numId="2">
    <w:abstractNumId w:val="19"/>
  </w:num>
  <w:num w:numId="3">
    <w:abstractNumId w:val="17"/>
  </w:num>
  <w:num w:numId="4">
    <w:abstractNumId w:val="1"/>
  </w:num>
  <w:num w:numId="5">
    <w:abstractNumId w:val="0"/>
  </w:num>
  <w:num w:numId="6">
    <w:abstractNumId w:val="16"/>
  </w:num>
  <w:num w:numId="7">
    <w:abstractNumId w:val="3"/>
  </w:num>
  <w:num w:numId="8">
    <w:abstractNumId w:val="13"/>
  </w:num>
  <w:num w:numId="9">
    <w:abstractNumId w:val="2"/>
  </w:num>
  <w:num w:numId="10">
    <w:abstractNumId w:val="14"/>
  </w:num>
  <w:num w:numId="11">
    <w:abstractNumId w:val="23"/>
  </w:num>
  <w:num w:numId="12">
    <w:abstractNumId w:val="8"/>
  </w:num>
  <w:num w:numId="13">
    <w:abstractNumId w:val="18"/>
  </w:num>
  <w:num w:numId="14">
    <w:abstractNumId w:val="10"/>
  </w:num>
  <w:num w:numId="15">
    <w:abstractNumId w:val="6"/>
  </w:num>
  <w:num w:numId="16">
    <w:abstractNumId w:val="9"/>
  </w:num>
  <w:num w:numId="17">
    <w:abstractNumId w:val="25"/>
  </w:num>
  <w:num w:numId="18">
    <w:abstractNumId w:val="5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7"/>
  </w:num>
  <w:num w:numId="21">
    <w:abstractNumId w:val="11"/>
  </w:num>
  <w:num w:numId="22">
    <w:abstractNumId w:val="20"/>
  </w:num>
  <w:num w:numId="23">
    <w:abstractNumId w:val="22"/>
  </w:num>
  <w:num w:numId="24">
    <w:abstractNumId w:val="15"/>
  </w:num>
  <w:num w:numId="25">
    <w:abstractNumId w:val="21"/>
  </w:num>
  <w:num w:numId="26">
    <w:abstractNumId w:val="1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016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5C80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6CA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F87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1C0B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871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286E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863D2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81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aliases w:val="Основной текст Знак Знак"/>
    <w:basedOn w:val="a2"/>
    <w:link w:val="14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14">
    <w:name w:val="Основной текст Знак1"/>
    <w:aliases w:val="Основной текст Знак Знак Знак"/>
    <w:basedOn w:val="a3"/>
    <w:link w:val="afb"/>
    <w:locked/>
    <w:rsid w:val="00335016"/>
    <w:rPr>
      <w:sz w:val="24"/>
      <w:szCs w:val="24"/>
    </w:rPr>
  </w:style>
  <w:style w:type="paragraph" w:customStyle="1" w:styleId="1a">
    <w:name w:val="Без интервала1"/>
    <w:rsid w:val="00335016"/>
    <w:rPr>
      <w:sz w:val="24"/>
      <w:szCs w:val="24"/>
    </w:rPr>
  </w:style>
  <w:style w:type="paragraph" w:styleId="afffb">
    <w:name w:val="No Spacing"/>
    <w:uiPriority w:val="1"/>
    <w:qFormat/>
    <w:rsid w:val="0033501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F26D57D3-58A4-4F00-97FC-7BB818EF2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67</TotalTime>
  <Pages>11</Pages>
  <Words>2711</Words>
  <Characters>19770</Characters>
  <Application>Microsoft Office Word</Application>
  <DocSecurity>0</DocSecurity>
  <Lines>164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22437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15</cp:revision>
  <cp:lastPrinted>2013-05-13T10:31:00Z</cp:lastPrinted>
  <dcterms:created xsi:type="dcterms:W3CDTF">2013-12-04T11:06:00Z</dcterms:created>
  <dcterms:modified xsi:type="dcterms:W3CDTF">2014-01-15T10:48:00Z</dcterms:modified>
</cp:coreProperties>
</file>