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54E" w:rsidRPr="007E283B" w:rsidRDefault="00D5454E" w:rsidP="00EB426E">
      <w:pPr>
        <w:jc w:val="center"/>
        <w:outlineLvl w:val="0"/>
        <w:rPr>
          <w:rFonts w:ascii="Times New Roman" w:hAnsi="Times New Roman" w:cs="Times New Roman"/>
        </w:rPr>
      </w:pPr>
      <w:r w:rsidRPr="007E283B">
        <w:rPr>
          <w:rFonts w:ascii="Times New Roman" w:hAnsi="Times New Roman" w:cs="Times New Roman"/>
        </w:rPr>
        <w:t>ИЗВЕЩЕНИЕ О ПРОДЛЕНИИ СРОКА ПОДАЧИ ЗАЯВОК</w:t>
      </w:r>
    </w:p>
    <w:p w:rsidR="00D5454E" w:rsidRPr="007E283B" w:rsidRDefault="00D5454E" w:rsidP="00EB426E">
      <w:pPr>
        <w:jc w:val="center"/>
        <w:outlineLvl w:val="0"/>
        <w:rPr>
          <w:rFonts w:ascii="Times New Roman" w:hAnsi="Times New Roman" w:cs="Times New Roman"/>
        </w:rPr>
      </w:pPr>
      <w:r w:rsidRPr="007E283B">
        <w:rPr>
          <w:rFonts w:ascii="Times New Roman" w:hAnsi="Times New Roman" w:cs="Times New Roman"/>
        </w:rPr>
        <w:t>224/67-03/13-163/2 ОЗЦЭ</w:t>
      </w:r>
    </w:p>
    <w:p w:rsidR="00D5454E" w:rsidRPr="00A6215E" w:rsidRDefault="00D5454E" w:rsidP="00EB426E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5454E" w:rsidRPr="00A6215E" w:rsidRDefault="00D5454E" w:rsidP="00EB426E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5454E" w:rsidRDefault="00D5454E" w:rsidP="00EB426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5454E" w:rsidRPr="006F3094" w:rsidRDefault="00D5454E" w:rsidP="00EB426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Калякин Дмитрий Георгиевич,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48-96,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>
        <w:rPr>
          <w:rFonts w:ascii="Times New Roman" w:hAnsi="Times New Roman" w:cs="Times New Roman"/>
          <w:lang w:val="en-US"/>
        </w:rPr>
        <w:t>asautin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D5454E" w:rsidRPr="00BD1E5B" w:rsidRDefault="00D5454E" w:rsidP="00EB426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D5454E" w:rsidRPr="00A6215E" w:rsidRDefault="00D5454E" w:rsidP="00EB426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высоковольтных</w:t>
      </w:r>
      <w:r w:rsidRPr="00B12C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диодов</w:t>
      </w:r>
      <w:r w:rsidRPr="00B12C5F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D5454E" w:rsidRPr="00A6215E" w:rsidRDefault="00D5454E" w:rsidP="00EB426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5454E" w:rsidRPr="00A6215E" w:rsidRDefault="00D5454E" w:rsidP="00EB426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454E" w:rsidRPr="00A6215E" w:rsidRDefault="00D5454E" w:rsidP="00EB426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454E" w:rsidRPr="00A6215E" w:rsidRDefault="00D5454E" w:rsidP="00EB426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454E" w:rsidRPr="00904461" w:rsidRDefault="00D5454E" w:rsidP="00EB426E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lang w:eastAsia="ru-RU"/>
        </w:rPr>
      </w:pPr>
      <w:r w:rsidRPr="009F59C3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9F59C3">
        <w:rPr>
          <w:rFonts w:ascii="Times New Roman" w:hAnsi="Times New Roman" w:cs="Times New Roman"/>
        </w:rPr>
        <w:t xml:space="preserve">: </w:t>
      </w:r>
      <w:r w:rsidRPr="007130E1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7130E1">
        <w:rPr>
          <w:rFonts w:ascii="Times New Roman" w:hAnsi="Times New Roman" w:cs="Times New Roman"/>
        </w:rPr>
        <w:t>000</w:t>
      </w:r>
      <w:r>
        <w:rPr>
          <w:rFonts w:ascii="Times New Roman" w:hAnsi="Times New Roman" w:cs="Times New Roman"/>
        </w:rPr>
        <w:t xml:space="preserve"> </w:t>
      </w:r>
      <w:r w:rsidRPr="007130E1">
        <w:rPr>
          <w:rFonts w:ascii="Times New Roman" w:hAnsi="Times New Roman" w:cs="Times New Roman"/>
        </w:rPr>
        <w:t>000,</w:t>
      </w:r>
      <w:r>
        <w:rPr>
          <w:rFonts w:ascii="Times New Roman" w:hAnsi="Times New Roman" w:cs="Times New Roman"/>
        </w:rPr>
        <w:t xml:space="preserve"> </w:t>
      </w:r>
      <w:r w:rsidRPr="007130E1">
        <w:rPr>
          <w:rFonts w:ascii="Times New Roman" w:hAnsi="Times New Roman" w:cs="Times New Roman"/>
        </w:rPr>
        <w:t>00 (Один миллион</w:t>
      </w:r>
      <w:r w:rsidRPr="009F59C3">
        <w:rPr>
          <w:rFonts w:ascii="Times New Roman" w:hAnsi="Times New Roman" w:cs="Times New Roman"/>
        </w:rPr>
        <w:t xml:space="preserve"> рублей 00 копеек) рублей с НДС. </w:t>
      </w:r>
      <w:r w:rsidRPr="00904461">
        <w:rPr>
          <w:rFonts w:ascii="Times New Roman" w:hAnsi="Times New Roman" w:cs="Times New Roman"/>
          <w:color w:val="000000"/>
          <w:lang w:eastAsia="ru-RU"/>
        </w:rPr>
        <w:t>В стоимость Товара включены расходы на тару, разработку, изготовление, упаковку, доставку, приемку товара на территории Покупателя, монтаж и пуско-наладочные работы в г. Обнинске, пл. Бондаренко,</w:t>
      </w:r>
      <w:r>
        <w:rPr>
          <w:rFonts w:ascii="Times New Roman" w:hAnsi="Times New Roman" w:cs="Times New Roman"/>
          <w:color w:val="000000"/>
          <w:lang w:eastAsia="ru-RU"/>
        </w:rPr>
        <w:t xml:space="preserve"> д. </w:t>
      </w:r>
      <w:r w:rsidRPr="00904461">
        <w:rPr>
          <w:rFonts w:ascii="Times New Roman" w:hAnsi="Times New Roman" w:cs="Times New Roman"/>
          <w:color w:val="000000"/>
          <w:lang w:eastAsia="ru-RU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5454E" w:rsidRPr="009F59C3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F59C3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9F59C3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5454E" w:rsidRPr="00A6215E" w:rsidRDefault="00D5454E" w:rsidP="00EB426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5454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D5454E" w:rsidRPr="00712276" w:rsidRDefault="00D5454E" w:rsidP="0071227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1227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1227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12276">
        <w:rPr>
          <w:rFonts w:ascii="Times New Roman" w:hAnsi="Times New Roman" w:cs="Times New Roman"/>
          <w:b/>
          <w:bCs/>
        </w:rPr>
        <w:t>:</w:t>
      </w:r>
    </w:p>
    <w:p w:rsidR="00D5454E" w:rsidRPr="00712276" w:rsidRDefault="00D5454E" w:rsidP="0071227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1227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12276">
        <w:rPr>
          <w:rFonts w:ascii="Times New Roman" w:hAnsi="Times New Roman" w:cs="Times New Roman"/>
          <w:color w:val="0000FF"/>
        </w:rPr>
        <w:t xml:space="preserve"> </w:t>
      </w:r>
      <w:r w:rsidRPr="0071227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12276">
        <w:rPr>
          <w:rFonts w:ascii="Times New Roman" w:hAnsi="Times New Roman" w:cs="Times New Roman"/>
          <w:spacing w:val="-6"/>
        </w:rPr>
        <w:t>на участие в запросе цен</w:t>
      </w:r>
      <w:r w:rsidRPr="00712276">
        <w:rPr>
          <w:rFonts w:ascii="Times New Roman" w:hAnsi="Times New Roman" w:cs="Times New Roman"/>
        </w:rPr>
        <w:t xml:space="preserve"> продлевается на 4 рабочих дня.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5454E" w:rsidRPr="00A6215E" w:rsidRDefault="00D5454E" w:rsidP="00EB426E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DD578E">
        <w:rPr>
          <w:rFonts w:ascii="Times New Roman" w:hAnsi="Times New Roman" w:cs="Times New Roman"/>
          <w:spacing w:val="-6"/>
          <w:highlight w:val="yellow"/>
        </w:rPr>
        <w:t>«07» ию</w:t>
      </w:r>
      <w:r>
        <w:rPr>
          <w:rFonts w:ascii="Times New Roman" w:hAnsi="Times New Roman" w:cs="Times New Roman"/>
          <w:spacing w:val="-6"/>
          <w:highlight w:val="yellow"/>
        </w:rPr>
        <w:t>н</w:t>
      </w:r>
      <w:r w:rsidRPr="00DD578E">
        <w:rPr>
          <w:rFonts w:ascii="Times New Roman" w:hAnsi="Times New Roman" w:cs="Times New Roman"/>
          <w:spacing w:val="-6"/>
          <w:highlight w:val="yellow"/>
        </w:rPr>
        <w:t xml:space="preserve">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DD578E">
        <w:rPr>
          <w:rFonts w:ascii="Times New Roman" w:hAnsi="Times New Roman" w:cs="Times New Roman"/>
          <w:spacing w:val="-6"/>
          <w:highlight w:val="yellow"/>
        </w:rPr>
        <w:t>«07» ию</w:t>
      </w:r>
      <w:r>
        <w:rPr>
          <w:rFonts w:ascii="Times New Roman" w:hAnsi="Times New Roman" w:cs="Times New Roman"/>
          <w:spacing w:val="-6"/>
          <w:highlight w:val="yellow"/>
        </w:rPr>
        <w:t>н</w:t>
      </w:r>
      <w:r w:rsidRPr="00DD578E">
        <w:rPr>
          <w:rFonts w:ascii="Times New Roman" w:hAnsi="Times New Roman" w:cs="Times New Roman"/>
          <w:spacing w:val="-6"/>
          <w:highlight w:val="yellow"/>
        </w:rPr>
        <w:t xml:space="preserve">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454E" w:rsidRPr="00D55FE5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5454E" w:rsidRPr="00A6215E" w:rsidRDefault="00D5454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5454E" w:rsidRDefault="00D5454E" w:rsidP="00EB426E">
      <w:pPr>
        <w:jc w:val="both"/>
      </w:pPr>
    </w:p>
    <w:sectPr w:rsidR="00D5454E" w:rsidSect="005B4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7D5"/>
    <w:rsid w:val="000648DD"/>
    <w:rsid w:val="0036723D"/>
    <w:rsid w:val="003D771F"/>
    <w:rsid w:val="00454708"/>
    <w:rsid w:val="004E5D69"/>
    <w:rsid w:val="004F399D"/>
    <w:rsid w:val="00520DB2"/>
    <w:rsid w:val="005B488E"/>
    <w:rsid w:val="006F3094"/>
    <w:rsid w:val="00712276"/>
    <w:rsid w:val="007130E1"/>
    <w:rsid w:val="007A4E71"/>
    <w:rsid w:val="007E283B"/>
    <w:rsid w:val="00887A00"/>
    <w:rsid w:val="008E3C0C"/>
    <w:rsid w:val="00904461"/>
    <w:rsid w:val="009F59C3"/>
    <w:rsid w:val="00A301DE"/>
    <w:rsid w:val="00A6215E"/>
    <w:rsid w:val="00B12C5F"/>
    <w:rsid w:val="00B15C4C"/>
    <w:rsid w:val="00BA40B6"/>
    <w:rsid w:val="00BD1E5B"/>
    <w:rsid w:val="00C572F3"/>
    <w:rsid w:val="00D14104"/>
    <w:rsid w:val="00D327D5"/>
    <w:rsid w:val="00D42E6F"/>
    <w:rsid w:val="00D5454E"/>
    <w:rsid w:val="00D55FE5"/>
    <w:rsid w:val="00D822F8"/>
    <w:rsid w:val="00DA6B67"/>
    <w:rsid w:val="00DD578E"/>
    <w:rsid w:val="00EB4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26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EB426E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7E283B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736</Words>
  <Characters>4200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2013-05-17T13:21:00Z</dcterms:created>
  <dcterms:modified xsi:type="dcterms:W3CDTF">2013-05-23T07:28:00Z</dcterms:modified>
</cp:coreProperties>
</file>