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C0" w:rsidRDefault="003F22C0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3F22C0">
        <w:tc>
          <w:tcPr>
            <w:tcW w:w="4428" w:type="dxa"/>
          </w:tcPr>
          <w:p w:rsidR="003F22C0" w:rsidRDefault="003F22C0" w:rsidP="00C442AE">
            <w:r w:rsidRPr="00D0082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3F22C0" w:rsidRDefault="003F22C0" w:rsidP="00C442AE"/>
        </w:tc>
      </w:tr>
      <w:tr w:rsidR="003F22C0" w:rsidRPr="00A1512E">
        <w:tc>
          <w:tcPr>
            <w:tcW w:w="4428" w:type="dxa"/>
          </w:tcPr>
          <w:p w:rsidR="003F22C0" w:rsidRDefault="003F22C0" w:rsidP="00C442AE">
            <w:pPr>
              <w:jc w:val="center"/>
              <w:rPr>
                <w:color w:val="0000FF"/>
              </w:rPr>
            </w:pP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3F22C0" w:rsidRDefault="003F22C0" w:rsidP="00C442AE">
            <w:pPr>
              <w:jc w:val="center"/>
              <w:rPr>
                <w:sz w:val="18"/>
                <w:szCs w:val="18"/>
              </w:rPr>
            </w:pPr>
          </w:p>
          <w:p w:rsidR="003F22C0" w:rsidRPr="006B2DD1" w:rsidRDefault="003F22C0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24.03.2015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98/4720</w:t>
            </w:r>
          </w:p>
          <w:p w:rsidR="003F22C0" w:rsidRPr="003228C9" w:rsidRDefault="003F22C0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3F22C0" w:rsidRPr="00F50D24" w:rsidRDefault="003F22C0" w:rsidP="00000B3A">
            <w:pPr>
              <w:jc w:val="both"/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3F22C0" w:rsidRPr="00F50D24" w:rsidRDefault="003F22C0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7596/1133</w:t>
            </w:r>
          </w:p>
          <w:p w:rsidR="003F22C0" w:rsidRPr="00F50D24" w:rsidRDefault="003F22C0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901-sh-18224</w:t>
            </w:r>
          </w:p>
          <w:p w:rsidR="003F22C0" w:rsidRPr="00A1512E" w:rsidRDefault="003F22C0" w:rsidP="00000B3A">
            <w:pPr>
              <w:jc w:val="both"/>
            </w:pPr>
          </w:p>
          <w:p w:rsidR="003F22C0" w:rsidRPr="00A1512E" w:rsidRDefault="003F22C0" w:rsidP="00C442AE"/>
        </w:tc>
      </w:tr>
    </w:tbl>
    <w:p w:rsidR="003F22C0" w:rsidRPr="00A1512E" w:rsidRDefault="003F22C0" w:rsidP="000E6546">
      <w:pPr>
        <w:jc w:val="center"/>
        <w:outlineLvl w:val="0"/>
        <w:rPr>
          <w:sz w:val="28"/>
          <w:szCs w:val="28"/>
        </w:rPr>
      </w:pPr>
    </w:p>
    <w:p w:rsidR="003F22C0" w:rsidRPr="00F50D24" w:rsidRDefault="003F22C0" w:rsidP="000E6546">
      <w:pPr>
        <w:jc w:val="center"/>
        <w:outlineLvl w:val="0"/>
        <w:rPr>
          <w:b/>
          <w:bCs/>
          <w:sz w:val="28"/>
          <w:szCs w:val="28"/>
        </w:rPr>
      </w:pPr>
      <w:r w:rsidRPr="00F50D24">
        <w:rPr>
          <w:b/>
          <w:bCs/>
          <w:sz w:val="28"/>
          <w:szCs w:val="28"/>
        </w:rPr>
        <w:t>ИЗВЕЩЕНИЕ О ПРОВЕДЕНИИ ЗАПРОСА ЦЕН</w:t>
      </w:r>
      <w:bookmarkEnd w:id="0"/>
    </w:p>
    <w:p w:rsidR="003F22C0" w:rsidRPr="00E73503" w:rsidRDefault="003F22C0" w:rsidP="000E6546">
      <w:pPr>
        <w:pStyle w:val="4"/>
      </w:pPr>
    </w:p>
    <w:p w:rsidR="003F22C0" w:rsidRDefault="003F22C0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3F22C0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7D4215" w:rsidRDefault="003F22C0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3F22C0" w:rsidRPr="007D4215">
        <w:trPr>
          <w:trHeight w:val="146"/>
        </w:trPr>
        <w:tc>
          <w:tcPr>
            <w:tcW w:w="9948" w:type="dxa"/>
            <w:gridSpan w:val="2"/>
          </w:tcPr>
          <w:p w:rsidR="003F22C0" w:rsidRPr="007D4215" w:rsidRDefault="003F22C0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3F22C0" w:rsidRPr="007D4215" w:rsidRDefault="003F22C0" w:rsidP="004052B7">
            <w:pPr>
              <w:tabs>
                <w:tab w:val="left" w:pos="1134"/>
              </w:tabs>
              <w:jc w:val="both"/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Default="003F22C0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3F22C0" w:rsidRPr="007938E2" w:rsidRDefault="003F22C0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3F22C0" w:rsidRPr="007938E2" w:rsidRDefault="003F22C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2C0" w:rsidRPr="007938E2" w:rsidRDefault="003F22C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B74E80" w:rsidRDefault="003F22C0" w:rsidP="004052B7">
            <w:pPr>
              <w:jc w:val="both"/>
            </w:pPr>
            <w:r>
              <w:rPr>
                <w:sz w:val="23"/>
                <w:szCs w:val="23"/>
              </w:rPr>
              <w:t>Горбатых Софья Игоревна</w:t>
            </w:r>
            <w:r w:rsidRPr="00AC6007">
              <w:t xml:space="preserve">, телефон: (3823) </w:t>
            </w:r>
            <w:r>
              <w:t>52-98-52</w:t>
            </w:r>
            <w:r w:rsidRPr="00AC6007">
              <w:t>,</w:t>
            </w:r>
            <w:r>
              <w:t xml:space="preserve"> 52-00-92,</w:t>
            </w:r>
            <w:r w:rsidRPr="00AC6007">
              <w:t xml:space="preserve"> факс (3823) 56-25-50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2C0" w:rsidRPr="007938E2" w:rsidRDefault="003F22C0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3F22C0" w:rsidRPr="007938E2" w:rsidRDefault="003F22C0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3F22C0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22C0" w:rsidRPr="007938E2" w:rsidRDefault="003F22C0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F22C0" w:rsidRPr="007938E2" w:rsidRDefault="003F22C0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3F22C0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Pr="001D0B1D" w:rsidRDefault="003F22C0" w:rsidP="001D0B1D">
            <w:pPr>
              <w:rPr>
                <w:b/>
                <w:bCs/>
                <w:color w:val="000000"/>
              </w:rPr>
            </w:pPr>
            <w:r w:rsidRPr="001D0B1D">
              <w:rPr>
                <w:b/>
                <w:bCs/>
              </w:rPr>
              <w:t xml:space="preserve">Право заключения договора на </w:t>
            </w:r>
            <w:r w:rsidRPr="001D0B1D">
              <w:rPr>
                <w:b/>
                <w:bCs/>
                <w:color w:val="000000"/>
              </w:rPr>
              <w:t xml:space="preserve">поставку офисной мебели </w:t>
            </w:r>
          </w:p>
          <w:p w:rsidR="003F22C0" w:rsidRDefault="003F22C0" w:rsidP="004052B7">
            <w:pPr>
              <w:rPr>
                <w:b/>
                <w:bCs/>
              </w:rPr>
            </w:pPr>
            <w:r w:rsidRPr="00D0134B">
              <w:rPr>
                <w:i/>
                <w:iCs/>
                <w:color w:val="000000"/>
              </w:rPr>
              <w:t>(</w:t>
            </w:r>
            <w:r>
              <w:rPr>
                <w:i/>
                <w:iCs/>
                <w:color w:val="000000"/>
              </w:rPr>
              <w:t>901-sh-18224.Зеркала из стекла листового, Подставки, Столы, Тумбы, Шкафы)</w:t>
            </w:r>
          </w:p>
          <w:p w:rsidR="003F22C0" w:rsidRDefault="003F22C0" w:rsidP="001D0B1D">
            <w:pPr>
              <w:rPr>
                <w:b/>
                <w:bCs/>
              </w:rPr>
            </w:pPr>
          </w:p>
          <w:p w:rsidR="003F22C0" w:rsidRPr="00D0134B" w:rsidRDefault="003F22C0" w:rsidP="001D0B1D">
            <w:pPr>
              <w:rPr>
                <w:i/>
                <w:i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офисная мебель</w:t>
            </w:r>
          </w:p>
          <w:p w:rsidR="003F22C0" w:rsidRPr="00F16CE4" w:rsidRDefault="003F22C0" w:rsidP="004052B7">
            <w:pPr>
              <w:rPr>
                <w:b/>
                <w:bCs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3F22C0" w:rsidRPr="00B975CB" w:rsidRDefault="003F22C0" w:rsidP="004052B7"/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B975CB" w:rsidRDefault="003F22C0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1D0B1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3423E5">
              <w:t xml:space="preserve">в течение 30  календарных дней с момента подписания договора уполномоченными представителями сторон. </w:t>
            </w:r>
          </w:p>
          <w:p w:rsidR="003F22C0" w:rsidRPr="00A13919" w:rsidRDefault="003F22C0" w:rsidP="001D0B1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b/>
                <w:bCs/>
                <w:color w:val="000000"/>
              </w:rPr>
            </w:pPr>
            <w:r w:rsidRPr="003423E5">
              <w:t>Не допускается поставка товара 40-тонными контейнерами.</w:t>
            </w:r>
          </w:p>
          <w:p w:rsidR="003F22C0" w:rsidRPr="00B975CB" w:rsidRDefault="003F22C0" w:rsidP="001D0B1D">
            <w:pPr>
              <w:pStyle w:val="1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4A0A11" w:rsidRDefault="003F22C0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E87883" w:rsidRDefault="003F22C0" w:rsidP="001D0B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883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3F22C0" w:rsidRPr="00B975CB" w:rsidRDefault="003F22C0" w:rsidP="001D0B1D">
            <w:pPr>
              <w:pStyle w:val="10"/>
              <w:spacing w:after="0" w:line="240" w:lineRule="auto"/>
              <w:ind w:left="0"/>
              <w:jc w:val="both"/>
              <w:rPr>
                <w:color w:val="FF0000"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товара/способ доставки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1D0B1D">
            <w:pPr>
              <w:jc w:val="both"/>
            </w:pPr>
            <w:r>
              <w:t xml:space="preserve">Томская обл., </w:t>
            </w:r>
            <w:r w:rsidRPr="003423E5">
              <w:t>г. Северск, АО «СХК»</w:t>
            </w:r>
            <w:r>
              <w:t xml:space="preserve">, </w:t>
            </w:r>
            <w:r w:rsidRPr="003423E5">
              <w:t xml:space="preserve">ул. Предзаводская, 9. </w:t>
            </w:r>
          </w:p>
          <w:p w:rsidR="003F22C0" w:rsidRPr="003423E5" w:rsidRDefault="003F22C0" w:rsidP="001D0B1D">
            <w:pPr>
              <w:jc w:val="both"/>
            </w:pPr>
            <w:r w:rsidRPr="003423E5">
              <w:t xml:space="preserve">Способы доставки: </w:t>
            </w:r>
          </w:p>
          <w:p w:rsidR="003F22C0" w:rsidRPr="003423E5" w:rsidRDefault="003F22C0" w:rsidP="001D0B1D">
            <w:pPr>
              <w:jc w:val="both"/>
            </w:pPr>
            <w:r>
              <w:t xml:space="preserve">- </w:t>
            </w:r>
            <w:r w:rsidRPr="003423E5">
              <w:t>автотранспортом транспортной компании до г. Томск, далее самовывоз со склада перевозчика до склада АО «СХК», Томская обл. г.</w:t>
            </w:r>
            <w:r>
              <w:t xml:space="preserve"> Северск, ул. Предзаводская, 9;</w:t>
            </w:r>
          </w:p>
          <w:p w:rsidR="003F22C0" w:rsidRPr="003423E5" w:rsidRDefault="003F22C0" w:rsidP="001D0B1D">
            <w:pPr>
              <w:jc w:val="both"/>
            </w:pPr>
            <w:r>
              <w:t xml:space="preserve">- </w:t>
            </w:r>
            <w:r w:rsidRPr="003423E5">
              <w:t xml:space="preserve"> возможен самовывоз со</w:t>
            </w:r>
            <w:r>
              <w:t xml:space="preserve"> склада поставщика  в г. Томске;</w:t>
            </w:r>
          </w:p>
          <w:p w:rsidR="003F22C0" w:rsidRDefault="003F22C0" w:rsidP="001D0B1D">
            <w:pPr>
              <w:jc w:val="both"/>
            </w:pPr>
            <w:r>
              <w:t xml:space="preserve">- </w:t>
            </w:r>
            <w:r w:rsidRPr="003423E5">
              <w:t xml:space="preserve"> автотранспортом поставщика до склада АО «СХК» г. Северск, ул. Предзаводская, 9. </w:t>
            </w:r>
          </w:p>
          <w:p w:rsidR="003F22C0" w:rsidRPr="002B23DB" w:rsidRDefault="003F22C0" w:rsidP="001D0B1D">
            <w:pPr>
              <w:ind w:firstLine="318"/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Default="003F22C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3F22C0" w:rsidRPr="00B975CB" w:rsidRDefault="003F22C0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4939EB" w:rsidRDefault="003F22C0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3F22C0" w:rsidRPr="004939EB" w:rsidRDefault="003F22C0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3F22C0" w:rsidRPr="00B975CB" w:rsidRDefault="003F22C0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B975CB" w:rsidRDefault="003F22C0" w:rsidP="004052B7"/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3F22C0" w:rsidRPr="001B1299">
        <w:trPr>
          <w:trHeight w:val="678"/>
        </w:trPr>
        <w:tc>
          <w:tcPr>
            <w:tcW w:w="9948" w:type="dxa"/>
            <w:gridSpan w:val="2"/>
          </w:tcPr>
          <w:p w:rsidR="003F22C0" w:rsidRPr="00AC6007" w:rsidRDefault="003F22C0" w:rsidP="001D0B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2 648 306 </w:t>
            </w:r>
            <w:r>
              <w:t xml:space="preserve"> (два миллиона шестьсот сорок восемь тысяч триста шесть) </w:t>
            </w:r>
            <w:r>
              <w:rPr>
                <w:b/>
                <w:bCs/>
              </w:rPr>
              <w:t>рублей 00</w:t>
            </w:r>
            <w:r w:rsidRPr="00AC6007">
              <w:rPr>
                <w:b/>
                <w:bCs/>
              </w:rPr>
              <w:t xml:space="preserve">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3F22C0" w:rsidRDefault="003F22C0" w:rsidP="001D0B1D">
            <w:pPr>
              <w:rPr>
                <w:b/>
                <w:bCs/>
                <w:color w:val="000000"/>
              </w:rPr>
            </w:pPr>
          </w:p>
          <w:p w:rsidR="003F22C0" w:rsidRDefault="003F22C0" w:rsidP="001D0B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2 244 327</w:t>
            </w:r>
            <w:r>
              <w:rPr>
                <w:color w:val="000000"/>
              </w:rPr>
              <w:t xml:space="preserve"> (два миллиона двести сорок четыре тысячи триста двадцать семь) </w:t>
            </w:r>
            <w:r>
              <w:rPr>
                <w:b/>
                <w:bCs/>
                <w:color w:val="000000"/>
              </w:rPr>
              <w:t>рублей 12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3F22C0" w:rsidRDefault="003F22C0" w:rsidP="001D0B1D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3F22C0" w:rsidRPr="005333A7" w:rsidRDefault="003F22C0" w:rsidP="001D0B1D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3F22C0" w:rsidRPr="00CA1BE0" w:rsidRDefault="003F22C0" w:rsidP="001D0B1D">
            <w:pPr>
              <w:rPr>
                <w:b/>
                <w:bCs/>
                <w:color w:val="000000"/>
              </w:rPr>
            </w:pPr>
          </w:p>
          <w:p w:rsidR="003F22C0" w:rsidRDefault="003F22C0" w:rsidP="001D0B1D">
            <w:r w:rsidRPr="00C34186">
              <w:rPr>
                <w:b/>
                <w:bCs/>
              </w:rPr>
              <w:t>Цена договора включает в себя:</w:t>
            </w:r>
            <w:r>
              <w:t xml:space="preserve"> </w:t>
            </w:r>
          </w:p>
          <w:p w:rsidR="003F22C0" w:rsidRDefault="003F22C0" w:rsidP="001D0B1D">
            <w:pPr>
              <w:rPr>
                <w:b/>
                <w:bCs/>
                <w:color w:val="000000"/>
              </w:rPr>
            </w:pPr>
            <w:r w:rsidRPr="003423E5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3F22C0" w:rsidRPr="001B1299" w:rsidRDefault="003F22C0" w:rsidP="00F50D24">
            <w:pPr>
              <w:pStyle w:val="3"/>
              <w:ind w:left="0"/>
              <w:rPr>
                <w:u w:val="single"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3F22C0" w:rsidRPr="00225C74" w:rsidRDefault="003F22C0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3F22C0" w:rsidRDefault="003F22C0" w:rsidP="00BD0640">
            <w:pPr>
              <w:tabs>
                <w:tab w:val="left" w:pos="1134"/>
              </w:tabs>
              <w:jc w:val="both"/>
            </w:pPr>
          </w:p>
          <w:p w:rsidR="003F22C0" w:rsidRPr="001050E6" w:rsidRDefault="003F22C0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B975CB" w:rsidRDefault="003F22C0" w:rsidP="004052B7"/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Default="003F22C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3F22C0" w:rsidRPr="00B975CB" w:rsidRDefault="003F22C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Pr="006B4D55" w:rsidRDefault="003F22C0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Default="003F22C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3F22C0" w:rsidRPr="00B975CB" w:rsidRDefault="003F22C0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3F22C0" w:rsidRPr="00CE0D41" w:rsidRDefault="003F22C0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3F22C0" w:rsidRDefault="003F22C0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3F22C0" w:rsidRDefault="003F22C0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3F22C0" w:rsidRPr="003F0817" w:rsidRDefault="003F22C0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3F22C0" w:rsidRPr="00E01693" w:rsidRDefault="003F22C0" w:rsidP="004052B7"/>
          <w:p w:rsidR="003F22C0" w:rsidRPr="00E01693" w:rsidRDefault="003F22C0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апреля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3F22C0" w:rsidRPr="00EC648D" w:rsidRDefault="003F22C0" w:rsidP="004052B7">
            <w:pPr>
              <w:rPr>
                <w:b/>
                <w:bCs/>
                <w:u w:val="single"/>
              </w:rPr>
            </w:pP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3F22C0" w:rsidRPr="009E2FC9" w:rsidRDefault="003F22C0" w:rsidP="002227FA"/>
          <w:p w:rsidR="003F22C0" w:rsidRPr="001B1299" w:rsidRDefault="003F22C0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 года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1B1299" w:rsidRDefault="003F22C0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3F22C0" w:rsidRPr="001B1299">
        <w:trPr>
          <w:trHeight w:val="146"/>
        </w:trPr>
        <w:tc>
          <w:tcPr>
            <w:tcW w:w="9948" w:type="dxa"/>
            <w:gridSpan w:val="2"/>
          </w:tcPr>
          <w:p w:rsidR="003F22C0" w:rsidRDefault="003F22C0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3F22C0" w:rsidRDefault="003F22C0" w:rsidP="002227FA"/>
          <w:p w:rsidR="003F22C0" w:rsidRPr="001B1299" w:rsidRDefault="003F22C0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B975CB" w:rsidRDefault="003F22C0" w:rsidP="004052B7"/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3F22C0" w:rsidRPr="00B975CB">
        <w:trPr>
          <w:trHeight w:val="146"/>
        </w:trPr>
        <w:tc>
          <w:tcPr>
            <w:tcW w:w="9948" w:type="dxa"/>
            <w:gridSpan w:val="2"/>
          </w:tcPr>
          <w:p w:rsidR="003F22C0" w:rsidRPr="00AE6F72" w:rsidRDefault="003F22C0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3F22C0" w:rsidRPr="00225DB0" w:rsidRDefault="003F22C0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3F22C0" w:rsidRPr="00242BFB" w:rsidRDefault="003F22C0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3F22C0" w:rsidRPr="009E58BB" w:rsidRDefault="003F22C0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3F22C0" w:rsidRPr="00B975CB" w:rsidRDefault="003F22C0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3F22C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3F22C0" w:rsidRPr="001B1299">
        <w:trPr>
          <w:trHeight w:val="559"/>
        </w:trPr>
        <w:tc>
          <w:tcPr>
            <w:tcW w:w="9948" w:type="dxa"/>
            <w:gridSpan w:val="2"/>
          </w:tcPr>
          <w:p w:rsidR="003F22C0" w:rsidRPr="001B1299" w:rsidRDefault="003F22C0" w:rsidP="004052B7">
            <w:r>
              <w:t>не требуется</w:t>
            </w:r>
          </w:p>
          <w:p w:rsidR="003F22C0" w:rsidRPr="001B1299" w:rsidRDefault="003F22C0" w:rsidP="004052B7"/>
        </w:tc>
      </w:tr>
      <w:tr w:rsidR="003F22C0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3F22C0" w:rsidRDefault="003F22C0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3F22C0" w:rsidRPr="00B975CB" w:rsidRDefault="003F22C0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3F22C0" w:rsidRPr="00B975CB">
        <w:trPr>
          <w:trHeight w:val="271"/>
        </w:trPr>
        <w:tc>
          <w:tcPr>
            <w:tcW w:w="9948" w:type="dxa"/>
            <w:gridSpan w:val="2"/>
          </w:tcPr>
          <w:p w:rsidR="003F22C0" w:rsidRPr="00B975CB" w:rsidRDefault="003F22C0" w:rsidP="004052B7"/>
        </w:tc>
      </w:tr>
      <w:tr w:rsidR="003F22C0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3F22C0" w:rsidRDefault="003F22C0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3F22C0" w:rsidRDefault="003F22C0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3F22C0" w:rsidRPr="00B975CB" w:rsidRDefault="003F22C0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3F22C0" w:rsidRPr="00B975CB">
        <w:trPr>
          <w:trHeight w:val="1118"/>
        </w:trPr>
        <w:tc>
          <w:tcPr>
            <w:tcW w:w="9948" w:type="dxa"/>
            <w:gridSpan w:val="2"/>
          </w:tcPr>
          <w:p w:rsidR="003F22C0" w:rsidRPr="00254E37" w:rsidRDefault="003F22C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3F22C0" w:rsidRPr="00254E37" w:rsidRDefault="003F22C0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3F22C0" w:rsidRPr="00B975CB" w:rsidRDefault="003F22C0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3F22C0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3F22C0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3F22C0" w:rsidRPr="00B975CB" w:rsidRDefault="003F22C0" w:rsidP="004052B7">
            <w:pPr>
              <w:rPr>
                <w:b/>
                <w:bCs/>
              </w:rPr>
            </w:pPr>
          </w:p>
        </w:tc>
      </w:tr>
      <w:tr w:rsidR="003F22C0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3F22C0" w:rsidRPr="00B975CB" w:rsidRDefault="003F22C0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3F22C0" w:rsidRPr="00B975CB">
        <w:trPr>
          <w:trHeight w:val="3353"/>
        </w:trPr>
        <w:tc>
          <w:tcPr>
            <w:tcW w:w="9948" w:type="dxa"/>
            <w:gridSpan w:val="2"/>
          </w:tcPr>
          <w:p w:rsidR="003F22C0" w:rsidRPr="00AF65CF" w:rsidRDefault="003F22C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5CF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3F22C0" w:rsidRPr="00AF65CF" w:rsidRDefault="003F22C0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5CF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3F22C0" w:rsidRPr="00072459" w:rsidRDefault="003F22C0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3F22C0" w:rsidRPr="000E6546" w:rsidRDefault="003F22C0" w:rsidP="000E6546"/>
    <w:sectPr w:rsidR="003F22C0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C0" w:rsidRDefault="003F22C0" w:rsidP="007938E2">
      <w:r>
        <w:separator/>
      </w:r>
    </w:p>
  </w:endnote>
  <w:endnote w:type="continuationSeparator" w:id="1">
    <w:p w:rsidR="003F22C0" w:rsidRDefault="003F22C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2C0" w:rsidRDefault="003F22C0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3F22C0" w:rsidRDefault="003F22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C0" w:rsidRDefault="003F22C0" w:rsidP="007938E2">
      <w:r>
        <w:separator/>
      </w:r>
    </w:p>
  </w:footnote>
  <w:footnote w:type="continuationSeparator" w:id="1">
    <w:p w:rsidR="003F22C0" w:rsidRDefault="003F22C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2C0" w:rsidRDefault="003F22C0" w:rsidP="00B62271">
    <w:pPr>
      <w:pStyle w:val="Header"/>
    </w:pPr>
  </w:p>
  <w:p w:rsidR="003F22C0" w:rsidRDefault="003F22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D0B1D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94C9F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23E5"/>
    <w:rsid w:val="00344E79"/>
    <w:rsid w:val="0034660E"/>
    <w:rsid w:val="003545F5"/>
    <w:rsid w:val="0037081F"/>
    <w:rsid w:val="00370ECD"/>
    <w:rsid w:val="00373D29"/>
    <w:rsid w:val="003826D0"/>
    <w:rsid w:val="003A22F9"/>
    <w:rsid w:val="003A249E"/>
    <w:rsid w:val="003A6B32"/>
    <w:rsid w:val="003C5EB0"/>
    <w:rsid w:val="003C5FF0"/>
    <w:rsid w:val="003C6E96"/>
    <w:rsid w:val="003D344D"/>
    <w:rsid w:val="003D574F"/>
    <w:rsid w:val="003E13D6"/>
    <w:rsid w:val="003E6BFC"/>
    <w:rsid w:val="003F0817"/>
    <w:rsid w:val="003F22C0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F5D3E"/>
    <w:rsid w:val="00726128"/>
    <w:rsid w:val="00727CF6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3919"/>
    <w:rsid w:val="00A1512E"/>
    <w:rsid w:val="00A165EB"/>
    <w:rsid w:val="00A30103"/>
    <w:rsid w:val="00A4097A"/>
    <w:rsid w:val="00A41139"/>
    <w:rsid w:val="00A47B3C"/>
    <w:rsid w:val="00A910EF"/>
    <w:rsid w:val="00AC6007"/>
    <w:rsid w:val="00AD48A4"/>
    <w:rsid w:val="00AE6F72"/>
    <w:rsid w:val="00AE7946"/>
    <w:rsid w:val="00AF15B5"/>
    <w:rsid w:val="00AF60DD"/>
    <w:rsid w:val="00AF65CF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60445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0082B"/>
    <w:rsid w:val="00D0134B"/>
    <w:rsid w:val="00D12912"/>
    <w:rsid w:val="00D25B4F"/>
    <w:rsid w:val="00D3192B"/>
    <w:rsid w:val="00D3474E"/>
    <w:rsid w:val="00D402F9"/>
    <w:rsid w:val="00D45315"/>
    <w:rsid w:val="00D514AC"/>
    <w:rsid w:val="00D55F73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8788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0D24"/>
    <w:rsid w:val="00F512FA"/>
    <w:rsid w:val="00F66C0A"/>
    <w:rsid w:val="00F91EAA"/>
    <w:rsid w:val="00F97E76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F50D2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4</Pages>
  <Words>1673</Words>
  <Characters>9537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18</cp:revision>
  <cp:lastPrinted>2013-08-16T05:58:00Z</cp:lastPrinted>
  <dcterms:created xsi:type="dcterms:W3CDTF">2014-10-29T02:40:00Z</dcterms:created>
  <dcterms:modified xsi:type="dcterms:W3CDTF">2015-03-24T09:01:00Z</dcterms:modified>
</cp:coreProperties>
</file>