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6B9" w:rsidRPr="007E26B9" w:rsidRDefault="007E26B9" w:rsidP="00CC7867">
      <w:pPr>
        <w:suppressAutoHyphens/>
        <w:spacing w:before="240" w:line="360" w:lineRule="auto"/>
        <w:ind w:left="6521" w:right="423"/>
        <w:rPr>
          <w:rFonts w:ascii="Franklin Gothic Book" w:hAnsi="Franklin Gothic Book"/>
          <w:b/>
          <w:sz w:val="24"/>
          <w:szCs w:val="24"/>
        </w:rPr>
      </w:pPr>
      <w:r w:rsidRPr="007E26B9">
        <w:rPr>
          <w:rFonts w:ascii="Franklin Gothic Book" w:hAnsi="Franklin Gothic Book"/>
          <w:b/>
          <w:sz w:val="24"/>
          <w:szCs w:val="24"/>
        </w:rPr>
        <w:t>УТВЕРЖДАЮ</w:t>
      </w:r>
    </w:p>
    <w:p w:rsidR="00140FB6" w:rsidRDefault="00140FB6" w:rsidP="00140FB6">
      <w:pPr>
        <w:pStyle w:val="a8"/>
        <w:tabs>
          <w:tab w:val="left" w:pos="5812"/>
        </w:tabs>
        <w:suppressAutoHyphens/>
        <w:ind w:left="6521" w:right="140"/>
        <w:jc w:val="left"/>
        <w:rPr>
          <w:rFonts w:ascii="Franklin Gothic Book" w:hAnsi="Franklin Gothic Book"/>
          <w:sz w:val="24"/>
          <w:szCs w:val="24"/>
        </w:rPr>
      </w:pPr>
      <w:proofErr w:type="gramStart"/>
      <w:r>
        <w:rPr>
          <w:rFonts w:ascii="Franklin Gothic Book" w:hAnsi="Franklin Gothic Book"/>
          <w:sz w:val="24"/>
          <w:szCs w:val="24"/>
        </w:rPr>
        <w:t>Исполняющий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обязанности</w:t>
      </w:r>
    </w:p>
    <w:p w:rsidR="00140FB6" w:rsidRPr="003D0512" w:rsidRDefault="00140FB6" w:rsidP="00140FB6">
      <w:pPr>
        <w:pStyle w:val="a8"/>
        <w:tabs>
          <w:tab w:val="left" w:pos="5812"/>
        </w:tabs>
        <w:suppressAutoHyphens/>
        <w:ind w:left="6521" w:right="140"/>
        <w:jc w:val="left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г</w:t>
      </w:r>
      <w:r w:rsidRPr="003D0512">
        <w:rPr>
          <w:rFonts w:ascii="Franklin Gothic Book" w:hAnsi="Franklin Gothic Book"/>
          <w:sz w:val="24"/>
          <w:szCs w:val="24"/>
        </w:rPr>
        <w:t>лавн</w:t>
      </w:r>
      <w:r>
        <w:rPr>
          <w:rFonts w:ascii="Franklin Gothic Book" w:hAnsi="Franklin Gothic Book"/>
          <w:sz w:val="24"/>
          <w:szCs w:val="24"/>
        </w:rPr>
        <w:t>ого</w:t>
      </w:r>
      <w:r w:rsidRPr="003D0512">
        <w:rPr>
          <w:rFonts w:ascii="Franklin Gothic Book" w:hAnsi="Franklin Gothic Book"/>
          <w:sz w:val="24"/>
          <w:szCs w:val="24"/>
        </w:rPr>
        <w:t xml:space="preserve"> инженер</w:t>
      </w:r>
      <w:proofErr w:type="gramStart"/>
      <w:r>
        <w:rPr>
          <w:rFonts w:ascii="Franklin Gothic Book" w:hAnsi="Franklin Gothic Book"/>
          <w:sz w:val="24"/>
          <w:szCs w:val="24"/>
        </w:rPr>
        <w:t xml:space="preserve">а </w:t>
      </w:r>
      <w:r w:rsidRPr="003D0512">
        <w:rPr>
          <w:rFonts w:ascii="Franklin Gothic Book" w:hAnsi="Franklin Gothic Book"/>
          <w:sz w:val="24"/>
          <w:szCs w:val="24"/>
        </w:rPr>
        <w:br/>
        <w:t>ООО</w:t>
      </w:r>
      <w:proofErr w:type="gramEnd"/>
      <w:r w:rsidRPr="003D0512">
        <w:rPr>
          <w:rFonts w:ascii="Franklin Gothic Book" w:hAnsi="Franklin Gothic Book"/>
          <w:sz w:val="24"/>
          <w:szCs w:val="24"/>
        </w:rPr>
        <w:t xml:space="preserve"> «ТЭС»</w:t>
      </w:r>
    </w:p>
    <w:p w:rsidR="007E26B9" w:rsidRPr="007E26B9" w:rsidRDefault="00140FB6" w:rsidP="00140FB6">
      <w:pPr>
        <w:tabs>
          <w:tab w:val="left" w:pos="5812"/>
        </w:tabs>
        <w:suppressAutoHyphens/>
        <w:spacing w:before="120"/>
        <w:ind w:left="6521"/>
        <w:rPr>
          <w:rFonts w:ascii="Franklin Gothic Book" w:hAnsi="Franklin Gothic Book" w:cs="Arial"/>
          <w:sz w:val="24"/>
          <w:szCs w:val="24"/>
        </w:rPr>
      </w:pPr>
      <w:r w:rsidRPr="003D0512">
        <w:rPr>
          <w:rFonts w:ascii="Franklin Gothic Book" w:hAnsi="Franklin Gothic Book"/>
          <w:sz w:val="24"/>
          <w:szCs w:val="24"/>
        </w:rPr>
        <w:t>______________ А.</w:t>
      </w:r>
      <w:r>
        <w:rPr>
          <w:rFonts w:ascii="Franklin Gothic Book" w:hAnsi="Franklin Gothic Book"/>
          <w:sz w:val="24"/>
          <w:szCs w:val="24"/>
        </w:rPr>
        <w:t>В</w:t>
      </w:r>
      <w:r w:rsidRPr="003D0512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>
        <w:rPr>
          <w:rFonts w:ascii="Franklin Gothic Book" w:hAnsi="Franklin Gothic Book"/>
          <w:sz w:val="24"/>
          <w:szCs w:val="24"/>
        </w:rPr>
        <w:t>Тугушев</w:t>
      </w:r>
      <w:proofErr w:type="spellEnd"/>
      <w:r w:rsidRPr="003D0512">
        <w:rPr>
          <w:rFonts w:ascii="Franklin Gothic Book" w:hAnsi="Franklin Gothic Book" w:cs="Arial"/>
          <w:sz w:val="24"/>
          <w:szCs w:val="24"/>
        </w:rPr>
        <w:t xml:space="preserve"> </w:t>
      </w:r>
      <w:r w:rsidR="007E26B9" w:rsidRPr="003D0512">
        <w:rPr>
          <w:rFonts w:ascii="Franklin Gothic Book" w:hAnsi="Franklin Gothic Book" w:cs="Arial"/>
          <w:sz w:val="24"/>
          <w:szCs w:val="24"/>
        </w:rPr>
        <w:t>«___»_______________ 201</w:t>
      </w:r>
      <w:r w:rsidR="000251FC">
        <w:rPr>
          <w:rFonts w:ascii="Franklin Gothic Book" w:hAnsi="Franklin Gothic Book" w:cs="Arial"/>
          <w:sz w:val="24"/>
          <w:szCs w:val="24"/>
        </w:rPr>
        <w:t>6</w:t>
      </w:r>
      <w:r w:rsidR="008F19E0" w:rsidRPr="003D0512">
        <w:rPr>
          <w:rFonts w:ascii="Franklin Gothic Book" w:hAnsi="Franklin Gothic Book" w:cs="Arial"/>
          <w:sz w:val="24"/>
          <w:szCs w:val="24"/>
        </w:rPr>
        <w:t xml:space="preserve"> </w:t>
      </w:r>
      <w:r w:rsidR="007E26B9" w:rsidRPr="003D0512">
        <w:rPr>
          <w:rFonts w:ascii="Franklin Gothic Book" w:hAnsi="Franklin Gothic Book" w:cs="Arial"/>
          <w:sz w:val="24"/>
          <w:szCs w:val="24"/>
        </w:rPr>
        <w:t>г.</w:t>
      </w:r>
    </w:p>
    <w:p w:rsidR="00FA4995" w:rsidRPr="007E26B9" w:rsidRDefault="00FA4995" w:rsidP="007E26B9">
      <w:pPr>
        <w:suppressAutoHyphens/>
        <w:rPr>
          <w:rFonts w:ascii="Franklin Gothic Book" w:hAnsi="Franklin Gothic Book"/>
        </w:rPr>
      </w:pPr>
    </w:p>
    <w:tbl>
      <w:tblPr>
        <w:tblW w:w="10234" w:type="dxa"/>
        <w:jc w:val="center"/>
        <w:tblBorders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4891"/>
        <w:gridCol w:w="844"/>
        <w:gridCol w:w="4054"/>
      </w:tblGrid>
      <w:tr w:rsidR="008E5D1C" w:rsidRPr="007E26B9" w:rsidTr="00BE47B5">
        <w:trPr>
          <w:cantSplit/>
          <w:trHeight w:val="454"/>
          <w:tblHeader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  <w:spacing w:val="10"/>
              </w:rPr>
            </w:pPr>
            <w:r w:rsidRPr="007E26B9">
              <w:rPr>
                <w:rFonts w:ascii="Franklin Gothic Book" w:hAnsi="Franklin Gothic Book" w:cs="Arial"/>
                <w:b/>
                <w:spacing w:val="10"/>
              </w:rPr>
              <w:t>№</w:t>
            </w:r>
          </w:p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  <w:spacing w:val="10"/>
              </w:rPr>
            </w:pPr>
            <w:proofErr w:type="gramStart"/>
            <w:r w:rsidRPr="007E26B9">
              <w:rPr>
                <w:rFonts w:ascii="Franklin Gothic Book" w:hAnsi="Franklin Gothic Book" w:cs="Arial"/>
                <w:b/>
                <w:spacing w:val="10"/>
              </w:rPr>
              <w:t>п</w:t>
            </w:r>
            <w:proofErr w:type="gramEnd"/>
            <w:r w:rsidRPr="007E26B9">
              <w:rPr>
                <w:rFonts w:ascii="Franklin Gothic Book" w:hAnsi="Franklin Gothic Book" w:cs="Arial"/>
                <w:b/>
                <w:spacing w:val="10"/>
              </w:rPr>
              <w:t>/п</w:t>
            </w: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ind w:left="57"/>
              <w:jc w:val="center"/>
              <w:rPr>
                <w:rFonts w:ascii="Franklin Gothic Book" w:hAnsi="Franklin Gothic Book" w:cs="Arial"/>
                <w:b/>
              </w:rPr>
            </w:pPr>
            <w:r w:rsidRPr="007E26B9">
              <w:rPr>
                <w:rFonts w:ascii="Franklin Gothic Book" w:hAnsi="Franklin Gothic Book" w:cs="Arial"/>
                <w:b/>
              </w:rPr>
              <w:t>Запрашиваемые данные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</w:rPr>
            </w:pPr>
            <w:r w:rsidRPr="007E26B9">
              <w:rPr>
                <w:rFonts w:ascii="Franklin Gothic Book" w:hAnsi="Franklin Gothic Book" w:cs="Arial"/>
                <w:b/>
              </w:rPr>
              <w:t>Ед. изм.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5D1C" w:rsidRPr="007E26B9" w:rsidRDefault="008E5D1C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  <w:b/>
              </w:rPr>
            </w:pPr>
            <w:r w:rsidRPr="007E26B9">
              <w:rPr>
                <w:rFonts w:ascii="Franklin Gothic Book" w:hAnsi="Franklin Gothic Book" w:cs="Arial"/>
                <w:b/>
              </w:rPr>
              <w:t>Технические характеристики</w:t>
            </w:r>
            <w:r w:rsidR="009A0D8A" w:rsidRPr="007E26B9">
              <w:rPr>
                <w:rFonts w:ascii="Franklin Gothic Book" w:hAnsi="Franklin Gothic Book" w:cs="Arial"/>
                <w:b/>
              </w:rPr>
              <w:t>,</w:t>
            </w:r>
            <w:r w:rsidR="00FB73E6" w:rsidRPr="007E26B9">
              <w:rPr>
                <w:rFonts w:ascii="Franklin Gothic Book" w:hAnsi="Franklin Gothic Book" w:cs="Arial"/>
                <w:b/>
              </w:rPr>
              <w:t xml:space="preserve"> </w:t>
            </w:r>
            <w:r w:rsidR="009A0D8A" w:rsidRPr="007E26B9">
              <w:rPr>
                <w:rFonts w:ascii="Franklin Gothic Book" w:hAnsi="Franklin Gothic Book" w:cs="Arial"/>
                <w:b/>
              </w:rPr>
              <w:t>данные</w:t>
            </w:r>
          </w:p>
        </w:tc>
      </w:tr>
      <w:tr w:rsidR="007E26B9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7E26B9" w:rsidRDefault="007E26B9" w:rsidP="007E26B9">
            <w:pPr>
              <w:pStyle w:val="ad"/>
              <w:numPr>
                <w:ilvl w:val="0"/>
                <w:numId w:val="1"/>
              </w:numPr>
              <w:suppressAutoHyphens/>
              <w:spacing w:before="0" w:beforeAutospacing="0" w:after="0" w:afterAutospacing="0"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Тип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pStyle w:val="aa"/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43562A">
              <w:rPr>
                <w:rFonts w:ascii="Franklin Gothic Book" w:hAnsi="Franklin Gothic Book"/>
                <w:sz w:val="2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203595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proofErr w:type="spellStart"/>
            <w:r w:rsidRPr="0043562A">
              <w:rPr>
                <w:rFonts w:ascii="Franklin Gothic Book" w:hAnsi="Franklin Gothic Book" w:cs="Arial"/>
              </w:rPr>
              <w:t>Тепловизор</w:t>
            </w:r>
            <w:proofErr w:type="spellEnd"/>
            <w:r w:rsidRPr="0043562A">
              <w:rPr>
                <w:rFonts w:ascii="Franklin Gothic Book" w:hAnsi="Franklin Gothic Book" w:cs="Arial"/>
              </w:rPr>
              <w:t xml:space="preserve"> </w:t>
            </w:r>
            <w:r w:rsidR="006C1494" w:rsidRPr="0043562A">
              <w:rPr>
                <w:rFonts w:ascii="Franklin Gothic Book" w:hAnsi="Franklin Gothic Book" w:cs="Arial"/>
                <w:lang w:val="en-US"/>
              </w:rPr>
              <w:t>T</w:t>
            </w:r>
            <w:r w:rsidR="0059101D">
              <w:rPr>
                <w:rFonts w:ascii="Franklin Gothic Book" w:hAnsi="Franklin Gothic Book" w:cs="Arial"/>
                <w:lang w:val="en-US"/>
              </w:rPr>
              <w:t>i105</w:t>
            </w:r>
            <w:r w:rsidR="00BE47B5" w:rsidRPr="0043562A">
              <w:rPr>
                <w:rFonts w:ascii="Franklin Gothic Book" w:hAnsi="Franklin Gothic Book" w:cs="Arial"/>
              </w:rPr>
              <w:t xml:space="preserve"> </w:t>
            </w:r>
            <w:r w:rsidR="00B352A7" w:rsidRPr="00552078">
              <w:rPr>
                <w:rFonts w:ascii="Franklin Gothic Book" w:hAnsi="Franklin Gothic Book" w:cs="Arial"/>
              </w:rPr>
              <w:t>или эквивалент</w:t>
            </w:r>
          </w:p>
        </w:tc>
      </w:tr>
      <w:tr w:rsidR="00250C94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7E26B9" w:rsidRDefault="00250C94" w:rsidP="007E26B9">
            <w:pPr>
              <w:pStyle w:val="ad"/>
              <w:numPr>
                <w:ilvl w:val="0"/>
                <w:numId w:val="1"/>
              </w:numPr>
              <w:suppressAutoHyphens/>
              <w:spacing w:before="0" w:beforeAutospacing="0" w:after="0" w:afterAutospacing="0"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Наименование и адрес проектирующей организации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pStyle w:val="aa"/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43562A">
              <w:rPr>
                <w:rFonts w:ascii="Franklin Gothic Book" w:hAnsi="Franklin Gothic Book"/>
                <w:sz w:val="2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857750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</w:tr>
      <w:tr w:rsidR="00250C94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7E26B9" w:rsidRDefault="00250C94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Наименование и адрес предприятия-заказчика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250C94" w:rsidP="007E26B9">
            <w:pPr>
              <w:pStyle w:val="a7"/>
              <w:suppressAutoHyphens/>
              <w:jc w:val="center"/>
              <w:rPr>
                <w:rFonts w:ascii="Franklin Gothic Book" w:hAnsi="Franklin Gothic Book" w:cs="Arial"/>
                <w:sz w:val="20"/>
                <w:szCs w:val="20"/>
              </w:rPr>
            </w:pPr>
            <w:r w:rsidRPr="0043562A">
              <w:rPr>
                <w:rFonts w:ascii="Franklin Gothic Book" w:hAnsi="Franklin Gothic Book" w:cs="Arial"/>
                <w:sz w:val="20"/>
                <w:szCs w:val="2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0C94" w:rsidRPr="0043562A" w:rsidRDefault="00857750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</w:tr>
      <w:tr w:rsidR="00BA1169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7E26B9" w:rsidRDefault="00BA1169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59101D" w:rsidRDefault="0059101D" w:rsidP="00552078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ИК-ра</w:t>
            </w:r>
            <w:r w:rsidR="00552078">
              <w:rPr>
                <w:rFonts w:ascii="Franklin Gothic Book" w:hAnsi="Franklin Gothic Book" w:cs="Arial"/>
              </w:rPr>
              <w:t>зрешение</w:t>
            </w:r>
            <w:r>
              <w:rPr>
                <w:rFonts w:ascii="Franklin Gothic Book" w:hAnsi="Franklin Gothic Book" w:cs="Arial"/>
              </w:rPr>
              <w:t xml:space="preserve"> 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пиксели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552078" w:rsidRDefault="006C1494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  <w:lang w:val="en-US"/>
              </w:rPr>
              <w:t>1</w:t>
            </w:r>
            <w:r w:rsidR="0059101D" w:rsidRPr="00552078">
              <w:rPr>
                <w:rFonts w:ascii="Franklin Gothic Book" w:hAnsi="Franklin Gothic Book" w:cs="Arial"/>
              </w:rPr>
              <w:t>6</w:t>
            </w:r>
            <w:r w:rsidRPr="00552078">
              <w:rPr>
                <w:rFonts w:ascii="Franklin Gothic Book" w:hAnsi="Franklin Gothic Book" w:cs="Arial"/>
                <w:lang w:val="en-US"/>
              </w:rPr>
              <w:t xml:space="preserve">0 </w:t>
            </w:r>
            <w:r w:rsidRPr="00552078">
              <w:rPr>
                <w:rFonts w:ascii="Franklin Gothic Book" w:hAnsi="Franklin Gothic Book" w:cs="Arial"/>
              </w:rPr>
              <w:t>х</w:t>
            </w:r>
            <w:r w:rsidRPr="00552078">
              <w:rPr>
                <w:rFonts w:ascii="Franklin Gothic Book" w:hAnsi="Franklin Gothic Book" w:cs="Arial"/>
                <w:lang w:val="en-US"/>
              </w:rPr>
              <w:t xml:space="preserve"> </w:t>
            </w:r>
            <w:r w:rsidR="0059101D" w:rsidRPr="00552078">
              <w:rPr>
                <w:rFonts w:ascii="Franklin Gothic Book" w:hAnsi="Franklin Gothic Book" w:cs="Arial"/>
              </w:rPr>
              <w:t>120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59101D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Т</w:t>
            </w:r>
            <w:r w:rsidR="0059101D">
              <w:rPr>
                <w:rFonts w:ascii="Franklin Gothic Book" w:hAnsi="Franklin Gothic Book" w:cs="Arial"/>
              </w:rPr>
              <w:t>епловая</w:t>
            </w:r>
            <w:r w:rsidRPr="0043562A">
              <w:rPr>
                <w:rFonts w:ascii="Franklin Gothic Book" w:hAnsi="Franklin Gothic Book" w:cs="Arial"/>
              </w:rPr>
              <w:t xml:space="preserve"> чувствительность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59101D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F349AB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≤0,10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59101D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Оптическое поле зрения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552078" w:rsidP="00552078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°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59101D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22,5</w:t>
            </w:r>
            <w:r w:rsidR="00F60511" w:rsidRPr="00552078">
              <w:rPr>
                <w:rFonts w:ascii="Franklin Gothic Book" w:hAnsi="Franklin Gothic Book" w:cs="Arial"/>
              </w:rPr>
              <w:t>˚</w:t>
            </w:r>
            <w:r w:rsidR="00BE47B5" w:rsidRPr="00552078">
              <w:rPr>
                <w:rFonts w:ascii="Franklin Gothic Book" w:hAnsi="Franklin Gothic Book" w:cs="Arial"/>
              </w:rPr>
              <w:t xml:space="preserve"> x </w:t>
            </w:r>
            <w:r w:rsidRPr="00552078">
              <w:rPr>
                <w:rFonts w:ascii="Franklin Gothic Book" w:hAnsi="Franklin Gothic Book" w:cs="Arial"/>
              </w:rPr>
              <w:t>31</w:t>
            </w:r>
            <w:r w:rsidR="00F60511" w:rsidRPr="00552078">
              <w:rPr>
                <w:rFonts w:ascii="Franklin Gothic Book" w:hAnsi="Franklin Gothic Book" w:cs="Arial"/>
              </w:rPr>
              <w:t>˚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Пространственное разрешение (IFOV)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мрад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59101D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3,39</w:t>
            </w:r>
            <w:r w:rsidR="00BE47B5" w:rsidRPr="00552078">
              <w:rPr>
                <w:rFonts w:ascii="Franklin Gothic Book" w:hAnsi="Franklin Gothic Book" w:cs="Arial"/>
              </w:rPr>
              <w:t xml:space="preserve"> </w:t>
            </w:r>
          </w:p>
        </w:tc>
      </w:tr>
      <w:tr w:rsidR="00D95B87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7E26B9" w:rsidRDefault="00D95B87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59101D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Камера видимого диапазона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D95B87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МП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552078" w:rsidRDefault="0059101D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Для промышленного применения, 2</w:t>
            </w:r>
          </w:p>
        </w:tc>
      </w:tr>
      <w:tr w:rsidR="00756676" w:rsidRPr="007E26B9" w:rsidTr="00BE47B5">
        <w:trPr>
          <w:cantSplit/>
          <w:trHeight w:val="485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Фокусировка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59101D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Без настройки фокусировки от 1,2 м. и более</w:t>
            </w:r>
          </w:p>
        </w:tc>
      </w:tr>
      <w:tr w:rsidR="00756676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7E26B9">
            <w:pPr>
              <w:pStyle w:val="a7"/>
              <w:numPr>
                <w:ilvl w:val="0"/>
                <w:numId w:val="1"/>
              </w:numPr>
              <w:suppressAutoHyphens/>
              <w:ind w:left="113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Спектральный диапазон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proofErr w:type="spellStart"/>
            <w:r w:rsidRPr="0043562A">
              <w:rPr>
                <w:rFonts w:ascii="Franklin Gothic Book" w:hAnsi="Franklin Gothic Book" w:cs="Arial"/>
              </w:rPr>
              <w:t>μm</w:t>
            </w:r>
            <w:proofErr w:type="spellEnd"/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F60511" w:rsidP="00F60511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>7,5</w:t>
            </w:r>
            <w:r w:rsidR="00BE47B5" w:rsidRPr="00552078">
              <w:rPr>
                <w:rFonts w:ascii="Franklin Gothic Book" w:hAnsi="Franklin Gothic Book" w:cs="Arial"/>
              </w:rPr>
              <w:t xml:space="preserve"> ... </w:t>
            </w:r>
            <w:r w:rsidRPr="00552078">
              <w:rPr>
                <w:rFonts w:ascii="Franklin Gothic Book" w:hAnsi="Franklin Gothic Book" w:cs="Arial"/>
              </w:rPr>
              <w:t>14</w:t>
            </w:r>
          </w:p>
        </w:tc>
      </w:tr>
      <w:tr w:rsidR="00BA1169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7E26B9" w:rsidRDefault="00BA1169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43562A" w:rsidRDefault="00BE47B5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Дисплей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1169" w:rsidRPr="00552078" w:rsidRDefault="00BE47B5" w:rsidP="00BE47B5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ж/</w:t>
            </w:r>
            <w:proofErr w:type="gramStart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</w:t>
            </w:r>
            <w:proofErr w:type="gramEnd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дисплей</w:t>
            </w:r>
            <w:r w:rsidR="00F349AB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(3,5 дюйма)</w:t>
            </w:r>
          </w:p>
        </w:tc>
      </w:tr>
      <w:tr w:rsidR="00D95B87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7E26B9" w:rsidRDefault="00D95B87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D95B87" w:rsidP="007E26B9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Рабочая температура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43562A" w:rsidRDefault="00D95B87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5B87" w:rsidRPr="00552078" w:rsidRDefault="00D95B87" w:rsidP="007E26B9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от -10 °C до +50 °C</w:t>
            </w:r>
          </w:p>
        </w:tc>
      </w:tr>
      <w:tr w:rsidR="00756676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7E26B9" w:rsidRDefault="00756676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D95B87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Диапазон измеряемых температур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43562A" w:rsidRDefault="00BE47B5" w:rsidP="007E26B9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6676" w:rsidRPr="00552078" w:rsidRDefault="00BE47B5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-</w:t>
            </w:r>
            <w:r w:rsidR="0059101D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15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... +</w:t>
            </w:r>
            <w:r w:rsidR="0059101D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24</w:t>
            </w:r>
            <w:r w:rsidR="00D95B87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552078" w:rsidRPr="007E26B9" w:rsidTr="00BE47B5">
        <w:trPr>
          <w:cantSplit/>
          <w:trHeight w:val="739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7E26B9" w:rsidRDefault="00552078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7E26B9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Диапазон рабочих температур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7E26B9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От -10 °C до +50 °C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Погрешность</w:t>
            </w:r>
            <w:r w:rsidR="0059101D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измерения температуры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°C</w:t>
            </w:r>
          </w:p>
          <w:p w:rsidR="00BE47B5" w:rsidRPr="0043562A" w:rsidRDefault="00BE47B5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%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0FB6" w:rsidRDefault="00140FB6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="00BE47B5" w:rsidRPr="00552078" w:rsidRDefault="00BE47B5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bookmarkStart w:id="0" w:name="_GoBack"/>
            <w:bookmarkEnd w:id="0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±2</w:t>
            </w:r>
          </w:p>
          <w:p w:rsidR="00BE47B5" w:rsidRPr="00552078" w:rsidRDefault="00D95B87" w:rsidP="00BE47B5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или 2% (при номинальной температуре 25</w:t>
            </w:r>
            <w:proofErr w:type="gramStart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выбирается большее значение)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  <w:r>
              <w:rPr>
                <w:rFonts w:ascii="Franklin Gothic Book" w:hAnsi="Franklin Gothic Book" w:cs="Arial"/>
                <w:spacing w:val="10"/>
                <w:sz w:val="20"/>
                <w:szCs w:val="20"/>
              </w:rPr>
              <w:t>С</w:t>
            </w: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Стандартные палитры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proofErr w:type="gramStart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Сине-красная</w:t>
            </w:r>
            <w:proofErr w:type="gramEnd"/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горячий металл, серая, желтая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D87FD6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Регулировка уровня и интервала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Ручная и автоматическая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Устройство хранения данных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Franklin Gothic Book" w:hAnsi="Franklin Gothic Book" w:cs="Arial"/>
                <w:spacing w:val="1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D95B87" w:rsidP="00552078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Внутренняя память </w:t>
            </w:r>
            <w:r w:rsid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ГБ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Класс защиты корпуса (IEC 60529)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Franklin Gothic Book" w:hAnsi="Franklin Gothic Book" w:cs="Arial"/>
                <w:spacing w:val="1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BE47B5" w:rsidP="00D87FD6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IP 54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7E26B9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D87FD6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Ударопрочность</w:t>
            </w:r>
            <w:proofErr w:type="spellEnd"/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м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D87FD6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Не менее 2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BE47B5" w:rsidP="00D87FD6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Вес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к</w:t>
            </w:r>
            <w:r w:rsidR="003D0512" w:rsidRPr="0043562A">
              <w:rPr>
                <w:rFonts w:ascii="Franklin Gothic Book" w:hAnsi="Franklin Gothic Book" w:cs="Arial"/>
                <w:spacing w:val="10"/>
              </w:rPr>
              <w:t>г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3D0512" w:rsidP="00F349AB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Franklin Gothic Book" w:hAnsi="Franklin Gothic Book" w:cs="Arial"/>
              </w:rPr>
              <w:t xml:space="preserve">&lt; </w:t>
            </w:r>
            <w:r w:rsidR="0059101D" w:rsidRPr="00552078">
              <w:rPr>
                <w:rFonts w:ascii="Franklin Gothic Book" w:hAnsi="Franklin Gothic Book" w:cs="Arial"/>
              </w:rPr>
              <w:t>0,8</w:t>
            </w:r>
          </w:p>
        </w:tc>
      </w:tr>
      <w:tr w:rsidR="00BE47B5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7E26B9" w:rsidRDefault="00BE47B5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3D0512" w:rsidP="003D0512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Размеры (Д x </w:t>
            </w:r>
            <w:proofErr w:type="gramStart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Ш</w:t>
            </w:r>
            <w:proofErr w:type="gramEnd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x В) 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43562A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м</w:t>
            </w:r>
            <w:r w:rsidR="003D0512" w:rsidRPr="0043562A">
              <w:rPr>
                <w:rFonts w:ascii="Franklin Gothic Book" w:hAnsi="Franklin Gothic Book" w:cs="Arial"/>
                <w:spacing w:val="10"/>
              </w:rPr>
              <w:t>м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47B5" w:rsidRPr="00552078" w:rsidRDefault="0059101D" w:rsidP="0059101D">
            <w:pPr>
              <w:pStyle w:val="a3"/>
              <w:suppressAutoHyphens/>
              <w:jc w:val="center"/>
              <w:rPr>
                <w:rFonts w:ascii="Franklin Gothic Book" w:hAnsi="Franklin Gothic Book" w:cs="Arial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284</w:t>
            </w:r>
            <w:r w:rsidR="003D0512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x 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860</w:t>
            </w:r>
            <w:r w:rsidR="003D0512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x </w:t>
            </w: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135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Лазерный указатель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Фонарик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Коррекция коэффициента излучения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9101D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9101D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Компенсация (отраженного) фона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9101D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59101D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7E26B9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  <w:proofErr w:type="gramStart"/>
            <w:r>
              <w:rPr>
                <w:rFonts w:ascii="Franklin Gothic Book" w:hAnsi="Franklin Gothic Book" w:cs="Arial"/>
                <w:spacing w:val="1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Просмотр содержимого памяти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43562A" w:rsidRDefault="0059101D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9101D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Просмотр эскизов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Батарея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43562A" w:rsidRDefault="00552078" w:rsidP="00552078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proofErr w:type="spellStart"/>
            <w:proofErr w:type="gramStart"/>
            <w:r>
              <w:rPr>
                <w:rFonts w:ascii="Franklin Gothic Book" w:hAnsi="Franklin Gothic Book" w:cs="Arial"/>
                <w:spacing w:val="10"/>
              </w:rPr>
              <w:t>шт</w:t>
            </w:r>
            <w:proofErr w:type="spellEnd"/>
            <w:proofErr w:type="gramEnd"/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Время автономной работы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>
              <w:rPr>
                <w:rFonts w:ascii="Franklin Gothic Book" w:hAnsi="Franklin Gothic Book" w:cs="Arial"/>
                <w:spacing w:val="10"/>
              </w:rPr>
              <w:t>ч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Более 4 </w:t>
            </w:r>
          </w:p>
        </w:tc>
      </w:tr>
      <w:tr w:rsidR="00552078" w:rsidRPr="007E26B9" w:rsidTr="00D87FD6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3D0512">
            <w:pPr>
              <w:suppressAutoHyphens/>
              <w:ind w:left="5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Блок питания для зарядки батарей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Default="00552078" w:rsidP="00D87FD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52078" w:rsidRPr="00552078" w:rsidRDefault="00552078" w:rsidP="0059101D">
            <w:pPr>
              <w:pStyle w:val="a3"/>
              <w:suppressAutoHyphens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7E26B9" w:rsidRPr="007E26B9" w:rsidTr="00BE47B5">
        <w:trPr>
          <w:cantSplit/>
          <w:trHeight w:val="357"/>
          <w:jc w:val="center"/>
        </w:trPr>
        <w:tc>
          <w:tcPr>
            <w:tcW w:w="4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7E26B9" w:rsidRDefault="007E26B9" w:rsidP="00686E25">
            <w:pPr>
              <w:pStyle w:val="a7"/>
              <w:numPr>
                <w:ilvl w:val="0"/>
                <w:numId w:val="1"/>
              </w:numPr>
              <w:suppressAutoHyphens/>
              <w:ind w:left="57" w:firstLine="0"/>
              <w:jc w:val="center"/>
              <w:rPr>
                <w:rFonts w:ascii="Franklin Gothic Book" w:hAnsi="Franklin Gothic Book" w:cs="Arial"/>
                <w:spacing w:val="10"/>
                <w:sz w:val="20"/>
                <w:szCs w:val="20"/>
              </w:rPr>
            </w:pPr>
          </w:p>
        </w:tc>
        <w:tc>
          <w:tcPr>
            <w:tcW w:w="4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suppressAutoHyphens/>
              <w:ind w:left="57"/>
              <w:rPr>
                <w:rFonts w:ascii="Franklin Gothic Book" w:hAnsi="Franklin Gothic Book" w:cs="Arial"/>
              </w:rPr>
            </w:pPr>
            <w:r w:rsidRPr="0043562A">
              <w:rPr>
                <w:rFonts w:ascii="Franklin Gothic Book" w:hAnsi="Franklin Gothic Book" w:cs="Arial"/>
              </w:rPr>
              <w:t>Комплект поставки:</w:t>
            </w:r>
          </w:p>
        </w:tc>
        <w:tc>
          <w:tcPr>
            <w:tcW w:w="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26B9" w:rsidRPr="0043562A" w:rsidRDefault="007E26B9" w:rsidP="007E26B9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  <w:r w:rsidRPr="0043562A">
              <w:rPr>
                <w:rFonts w:ascii="Franklin Gothic Book" w:hAnsi="Franklin Gothic Book" w:cs="Arial"/>
                <w:spacing w:val="10"/>
              </w:rPr>
              <w:t>-</w:t>
            </w:r>
          </w:p>
        </w:tc>
        <w:tc>
          <w:tcPr>
            <w:tcW w:w="40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3595" w:rsidRPr="0043562A" w:rsidRDefault="00203595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proofErr w:type="spellStart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Тепловизор</w:t>
            </w:r>
            <w:proofErr w:type="spellEnd"/>
            <w:r w:rsidRPr="0043562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263230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Адаптер переменного тока</w:t>
            </w:r>
            <w:r w:rsid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203595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203595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Литий-ионн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ая батарея</w:t>
            </w:r>
            <w:r w:rsidR="00203595" w:rsidRPr="0055207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Кабель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USB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Карта памяти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SD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Твердый футляр,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Мягкий футляр,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Наручный ремешок,</w:t>
            </w:r>
          </w:p>
          <w:p w:rsidR="00552078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Руководство пользователя,</w:t>
            </w:r>
          </w:p>
          <w:p w:rsidR="00552078" w:rsidRPr="0043562A" w:rsidRDefault="00552078" w:rsidP="00203595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ind w:left="214" w:hanging="141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Программное обеспечение,</w:t>
            </w:r>
          </w:p>
          <w:p w:rsidR="007E26B9" w:rsidRPr="0043562A" w:rsidRDefault="003D0512" w:rsidP="00203595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ind w:left="214" w:hanging="141"/>
              <w:textAlignment w:val="top"/>
              <w:rPr>
                <w:rFonts w:ascii="Arial" w:hAnsi="Arial" w:cs="Arial"/>
                <w:sz w:val="18"/>
                <w:szCs w:val="18"/>
              </w:rPr>
            </w:pPr>
            <w:r w:rsidRPr="0043562A">
              <w:rPr>
                <w:rFonts w:ascii="Arial" w:hAnsi="Arial" w:cs="Arial"/>
                <w:sz w:val="18"/>
                <w:szCs w:val="18"/>
              </w:rPr>
              <w:t>Свидетельство о поверке</w:t>
            </w:r>
          </w:p>
        </w:tc>
      </w:tr>
    </w:tbl>
    <w:p w:rsidR="007E26B9" w:rsidRPr="007E26B9" w:rsidRDefault="00A6584E" w:rsidP="007E26B9">
      <w:pPr>
        <w:pStyle w:val="ab"/>
        <w:tabs>
          <w:tab w:val="left" w:pos="6225"/>
        </w:tabs>
        <w:suppressAutoHyphens/>
        <w:spacing w:after="0"/>
        <w:ind w:left="0"/>
        <w:rPr>
          <w:rFonts w:ascii="Franklin Gothic Book" w:hAnsi="Franklin Gothic Book" w:cs="Arial"/>
          <w:b/>
        </w:rPr>
      </w:pPr>
      <w:r w:rsidRPr="007E26B9">
        <w:rPr>
          <w:rFonts w:ascii="Franklin Gothic Book" w:hAnsi="Franklin Gothic Book" w:cs="Arial"/>
          <w:b/>
        </w:rPr>
        <w:t xml:space="preserve"> </w:t>
      </w:r>
    </w:p>
    <w:tbl>
      <w:tblPr>
        <w:tblW w:w="10483" w:type="dxa"/>
        <w:tblInd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6"/>
        <w:gridCol w:w="2693"/>
        <w:gridCol w:w="3544"/>
      </w:tblGrid>
      <w:tr w:rsidR="00140FB6" w:rsidTr="00D75066">
        <w:trPr>
          <w:cantSplit/>
          <w:trHeight w:val="510"/>
        </w:trPr>
        <w:tc>
          <w:tcPr>
            <w:tcW w:w="4246" w:type="dxa"/>
            <w:vAlign w:val="center"/>
            <w:hideMark/>
          </w:tcPr>
          <w:p w:rsidR="00140FB6" w:rsidRPr="003D0512" w:rsidRDefault="00140FB6" w:rsidP="00D75066">
            <w:pPr>
              <w:suppressAutoHyphens/>
              <w:ind w:left="282"/>
              <w:rPr>
                <w:rFonts w:ascii="Franklin Gothic Book" w:hAnsi="Franklin Gothic Book" w:cs="Arial"/>
                <w:spacing w:val="10"/>
              </w:rPr>
            </w:pPr>
            <w:r w:rsidRPr="003D0512">
              <w:rPr>
                <w:rFonts w:ascii="Franklin Gothic Book" w:hAnsi="Franklin Gothic Book" w:cs="Arial"/>
                <w:b/>
                <w:sz w:val="24"/>
                <w:szCs w:val="24"/>
              </w:rPr>
              <w:t>Согласовано:</w:t>
            </w:r>
            <w:r w:rsidRPr="003D0512">
              <w:rPr>
                <w:rFonts w:ascii="Franklin Gothic Book" w:hAnsi="Franklin Gothic Book" w:cs="Arial"/>
                <w:b/>
                <w:sz w:val="24"/>
                <w:szCs w:val="24"/>
              </w:rPr>
              <w:tab/>
            </w:r>
          </w:p>
        </w:tc>
        <w:tc>
          <w:tcPr>
            <w:tcW w:w="2693" w:type="dxa"/>
            <w:vAlign w:val="center"/>
          </w:tcPr>
          <w:p w:rsidR="00140FB6" w:rsidRPr="003D0512" w:rsidRDefault="00140FB6" w:rsidP="00D75066">
            <w:pPr>
              <w:suppressAutoHyphens/>
              <w:rPr>
                <w:rFonts w:ascii="Franklin Gothic Book" w:hAnsi="Franklin Gothic Book" w:cs="Arial"/>
                <w:spacing w:val="10"/>
              </w:rPr>
            </w:pPr>
          </w:p>
        </w:tc>
        <w:tc>
          <w:tcPr>
            <w:tcW w:w="3544" w:type="dxa"/>
            <w:vAlign w:val="center"/>
          </w:tcPr>
          <w:p w:rsidR="00140FB6" w:rsidRPr="003D0512" w:rsidRDefault="00140FB6" w:rsidP="00D75066">
            <w:pPr>
              <w:suppressAutoHyphens/>
              <w:jc w:val="center"/>
              <w:rPr>
                <w:rFonts w:ascii="Franklin Gothic Book" w:hAnsi="Franklin Gothic Book" w:cs="Arial"/>
                <w:spacing w:val="10"/>
              </w:rPr>
            </w:pPr>
          </w:p>
        </w:tc>
      </w:tr>
      <w:tr w:rsidR="00140FB6" w:rsidTr="00D75066">
        <w:trPr>
          <w:cantSplit/>
          <w:trHeight w:val="510"/>
        </w:trPr>
        <w:tc>
          <w:tcPr>
            <w:tcW w:w="4246" w:type="dxa"/>
            <w:vAlign w:val="bottom"/>
          </w:tcPr>
          <w:p w:rsidR="00140FB6" w:rsidRPr="003D0512" w:rsidRDefault="00140FB6" w:rsidP="00D75066">
            <w:pPr>
              <w:suppressAutoHyphens/>
              <w:ind w:left="282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Начальник отдела диагностики и технического освидетельствования электрооборудования</w:t>
            </w:r>
            <w:r>
              <w:rPr>
                <w:rFonts w:ascii="Franklin Gothic Book" w:hAnsi="Franklin Gothic Book" w:cs="Arial"/>
                <w:sz w:val="24"/>
                <w:szCs w:val="24"/>
              </w:rPr>
              <w:t xml:space="preserve"> Управления диагностики и эксплуатации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40FB6" w:rsidRPr="003D0512" w:rsidRDefault="00140FB6" w:rsidP="00D75066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140FB6" w:rsidRPr="003D0512" w:rsidRDefault="00140FB6" w:rsidP="00D75066">
            <w:pPr>
              <w:suppressAutoHyphens/>
              <w:ind w:left="567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spacing w:val="10"/>
                <w:sz w:val="24"/>
                <w:szCs w:val="24"/>
              </w:rPr>
              <w:t>И.М. Янович</w:t>
            </w:r>
          </w:p>
        </w:tc>
      </w:tr>
      <w:tr w:rsidR="00140FB6" w:rsidTr="00D75066">
        <w:trPr>
          <w:cantSplit/>
          <w:trHeight w:val="698"/>
        </w:trPr>
        <w:tc>
          <w:tcPr>
            <w:tcW w:w="4246" w:type="dxa"/>
          </w:tcPr>
          <w:p w:rsidR="00140FB6" w:rsidRPr="003D0512" w:rsidRDefault="00140FB6" w:rsidP="00D75066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</w:p>
          <w:p w:rsidR="00140FB6" w:rsidRPr="003D0512" w:rsidRDefault="00140FB6" w:rsidP="00D75066">
            <w:pPr>
              <w:suppressAutoHyphens/>
              <w:ind w:left="282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  <w:r w:rsidRPr="003D0512">
              <w:rPr>
                <w:rFonts w:ascii="Franklin Gothic Book" w:hAnsi="Franklin Gothic Book" w:cs="Arial"/>
                <w:b/>
                <w:sz w:val="24"/>
                <w:szCs w:val="24"/>
              </w:rPr>
              <w:t>Разработал: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0FB6" w:rsidRPr="003D0512" w:rsidRDefault="00140FB6" w:rsidP="00D75066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  <w:p w:rsidR="00140FB6" w:rsidRPr="003D0512" w:rsidRDefault="00140FB6" w:rsidP="00D75066">
            <w:pPr>
              <w:suppressAutoHyphens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140FB6" w:rsidRPr="003D0512" w:rsidRDefault="00140FB6" w:rsidP="00D75066">
            <w:pPr>
              <w:suppressAutoHyphens/>
              <w:ind w:left="567"/>
              <w:rPr>
                <w:rFonts w:ascii="Franklin Gothic Book" w:hAnsi="Franklin Gothic Book" w:cs="Arial"/>
                <w:spacing w:val="10"/>
                <w:sz w:val="24"/>
                <w:szCs w:val="24"/>
              </w:rPr>
            </w:pPr>
          </w:p>
        </w:tc>
      </w:tr>
      <w:tr w:rsidR="00140FB6" w:rsidTr="00D75066">
        <w:trPr>
          <w:cantSplit/>
          <w:trHeight w:val="317"/>
        </w:trPr>
        <w:tc>
          <w:tcPr>
            <w:tcW w:w="4246" w:type="dxa"/>
            <w:vAlign w:val="bottom"/>
            <w:hideMark/>
          </w:tcPr>
          <w:p w:rsidR="00140FB6" w:rsidRPr="003D0512" w:rsidRDefault="00140FB6" w:rsidP="00D75066">
            <w:pPr>
              <w:suppressAutoHyphens/>
              <w:ind w:left="282"/>
              <w:rPr>
                <w:rFonts w:ascii="Franklin Gothic Book" w:hAnsi="Franklin Gothic Book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sz w:val="24"/>
                <w:szCs w:val="24"/>
              </w:rPr>
              <w:t>Ведущий инженер электротехнической лаборатории отдела диагностики и технического освидетельствования электрооборудования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0FB6" w:rsidRPr="003D0512" w:rsidRDefault="00140FB6" w:rsidP="00D75066">
            <w:pPr>
              <w:suppressAutoHyphens/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  <w:hideMark/>
          </w:tcPr>
          <w:p w:rsidR="00140FB6" w:rsidRPr="003D0512" w:rsidRDefault="00140FB6" w:rsidP="00D75066">
            <w:pPr>
              <w:suppressAutoHyphens/>
              <w:ind w:left="567"/>
              <w:rPr>
                <w:rFonts w:ascii="Franklin Gothic Book" w:hAnsi="Franklin Gothic Book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sz w:val="24"/>
                <w:szCs w:val="24"/>
              </w:rPr>
              <w:t>В</w:t>
            </w: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.</w:t>
            </w:r>
            <w:r>
              <w:rPr>
                <w:rFonts w:ascii="Franklin Gothic Book" w:hAnsi="Franklin Gothic Book" w:cs="Arial"/>
                <w:sz w:val="24"/>
                <w:szCs w:val="24"/>
              </w:rPr>
              <w:t>Н</w:t>
            </w:r>
            <w:r w:rsidRPr="003D0512">
              <w:rPr>
                <w:rFonts w:ascii="Franklin Gothic Book" w:hAnsi="Franklin Gothic Book" w:cs="Arial"/>
                <w:sz w:val="24"/>
                <w:szCs w:val="24"/>
              </w:rPr>
              <w:t>. Б</w:t>
            </w:r>
            <w:r>
              <w:rPr>
                <w:rFonts w:ascii="Franklin Gothic Book" w:hAnsi="Franklin Gothic Book" w:cs="Arial"/>
                <w:sz w:val="24"/>
                <w:szCs w:val="24"/>
              </w:rPr>
              <w:t>огатов</w:t>
            </w:r>
          </w:p>
        </w:tc>
      </w:tr>
    </w:tbl>
    <w:p w:rsidR="005E0288" w:rsidRPr="007E26B9" w:rsidRDefault="005E0288" w:rsidP="007E26B9">
      <w:pPr>
        <w:pStyle w:val="ab"/>
        <w:tabs>
          <w:tab w:val="left" w:pos="6225"/>
        </w:tabs>
        <w:suppressAutoHyphens/>
        <w:spacing w:after="0"/>
        <w:ind w:left="0"/>
        <w:rPr>
          <w:rFonts w:ascii="Franklin Gothic Book" w:hAnsi="Franklin Gothic Book" w:cs="Arial"/>
          <w:b/>
        </w:rPr>
      </w:pPr>
    </w:p>
    <w:sectPr w:rsidR="005E0288" w:rsidRPr="007E26B9" w:rsidSect="005520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284" w:bottom="284" w:left="1134" w:header="0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0F3" w:rsidRDefault="00C120F3">
      <w:r>
        <w:separator/>
      </w:r>
    </w:p>
  </w:endnote>
  <w:endnote w:type="continuationSeparator" w:id="0">
    <w:p w:rsidR="00C120F3" w:rsidRDefault="00C12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topFromText="567" w:vertAnchor="page" w:horzAnchor="page" w:tblpX="11058" w:tblpY="1569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567"/>
    </w:tblGrid>
    <w:tr w:rsidR="00552078" w:rsidRPr="00274BE7" w:rsidTr="00274BE7">
      <w:trPr>
        <w:trHeight w:hRule="exact" w:val="397"/>
      </w:trPr>
      <w:tc>
        <w:tcPr>
          <w:tcW w:w="567" w:type="dxa"/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</w:rPr>
          </w:pPr>
          <w:r w:rsidRPr="00274BE7">
            <w:rPr>
              <w:rFonts w:ascii="Arial" w:hAnsi="Arial" w:cs="Arial"/>
            </w:rPr>
            <w:t>Лист</w:t>
          </w:r>
        </w:p>
      </w:tc>
    </w:tr>
    <w:tr w:rsidR="00552078" w:rsidRPr="00274BE7" w:rsidTr="00274BE7">
      <w:trPr>
        <w:trHeight w:hRule="exact" w:val="453"/>
      </w:trPr>
      <w:tc>
        <w:tcPr>
          <w:tcW w:w="567" w:type="dxa"/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</w:t>
          </w:r>
        </w:p>
      </w:tc>
    </w:tr>
  </w:tbl>
  <w:p w:rsidR="00552078" w:rsidRDefault="00263230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page">
                <wp:posOffset>289560</wp:posOffset>
              </wp:positionH>
              <wp:positionV relativeFrom="page">
                <wp:posOffset>7449820</wp:posOffset>
              </wp:positionV>
              <wp:extent cx="432435" cy="3060065"/>
              <wp:effectExtent l="13335" t="10795" r="11430" b="15240"/>
              <wp:wrapNone/>
              <wp:docPr id="10" name="Group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2435" cy="3060065"/>
                        <a:chOff x="3402" y="6237"/>
                        <a:chExt cx="681" cy="4819"/>
                      </a:xfrm>
                    </wpg:grpSpPr>
                    <wps:wsp>
                      <wps:cNvPr id="11" name="Rectangle 135"/>
                      <wps:cNvSpPr>
                        <a:spLocks noChangeArrowheads="1"/>
                      </wps:cNvSpPr>
                      <wps:spPr bwMode="auto">
                        <a:xfrm>
                          <a:off x="3402" y="7655"/>
                          <a:ext cx="283" cy="198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E03F9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Подпись и дата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12" name="Rectangle 136"/>
                      <wps:cNvSpPr>
                        <a:spLocks noChangeArrowheads="1"/>
                      </wps:cNvSpPr>
                      <wps:spPr bwMode="auto">
                        <a:xfrm>
                          <a:off x="3402" y="6237"/>
                          <a:ext cx="283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E03F9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Взам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инв. №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13" name="Rectangle 137"/>
                      <wps:cNvSpPr>
                        <a:spLocks noChangeArrowheads="1"/>
                      </wps:cNvSpPr>
                      <wps:spPr bwMode="auto">
                        <a:xfrm>
                          <a:off x="3402" y="9639"/>
                          <a:ext cx="283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E03F9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Инв. № подл.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14" name="Rectangle 138"/>
                      <wps:cNvSpPr>
                        <a:spLocks noChangeArrowheads="1"/>
                      </wps:cNvSpPr>
                      <wps:spPr bwMode="auto">
                        <a:xfrm>
                          <a:off x="3686" y="6237"/>
                          <a:ext cx="397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B62DE8">
                            <w:pPr>
                              <w:pStyle w:val="-3"/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15" name="Rectangle 139"/>
                      <wps:cNvSpPr>
                        <a:spLocks noChangeArrowheads="1"/>
                      </wps:cNvSpPr>
                      <wps:spPr bwMode="auto">
                        <a:xfrm>
                          <a:off x="3686" y="7655"/>
                          <a:ext cx="397" cy="198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B62DE8">
                            <w:pPr>
                              <w:pStyle w:val="-3"/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16" name="Rectangle 140"/>
                      <wps:cNvSpPr>
                        <a:spLocks noChangeArrowheads="1"/>
                      </wps:cNvSpPr>
                      <wps:spPr bwMode="auto">
                        <a:xfrm>
                          <a:off x="3686" y="9639"/>
                          <a:ext cx="397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126A44" w:rsidRDefault="00552078" w:rsidP="00126A44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4" o:spid="_x0000_s1026" style="position:absolute;margin-left:22.8pt;margin-top:586.6pt;width:34.05pt;height:240.95pt;z-index:251656704;mso-position-horizontal-relative:page;mso-position-vertical-relative:page" coordorigin="3402,6237" coordsize="681,4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">
              <v:rect id="Rectangle 135" o:spid="_x0000_s1027" style="position:absolute;left:3402;top:7655;width:283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1JbMMA&#10;AADbAAAADwAAAGRycy9kb3ducmV2LnhtbERPS2vCQBC+F/wPyxS8FLPR4oOYVWxjVXqrtvcxO02C&#10;2dmQXTX9925B8DYf33PSZWdqcaHWVZYVDKMYBHFudcWFgu/Dx2AGwnlkjbVlUvBHDpaL3lOKibZX&#10;/qLL3hcihLBLUEHpfZNI6fKSDLrINsSB+7WtQR9gW0jd4jWEm1qO4ngiDVYcGkps6L2k/LQ/GwWb&#10;bfO5Pk1fit3ba5ZNN4dxdvwZK9V/7lZzEJ46/xDf3Tsd5g/h/5dw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31JbMMAAADbAAAADwAAAAAAAAAAAAAAAACYAgAAZHJzL2Rv&#10;d25yZXYueG1sUEsFBgAAAAAEAAQA9QAAAIgDAAAAAA==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E03F9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Подпись и дата</w:t>
                      </w:r>
                    </w:p>
                  </w:txbxContent>
                </v:textbox>
              </v:rect>
              <v:rect id="Rectangle 136" o:spid="_x0000_s1028" style="position:absolute;left:3402;top:623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/XG8IA&#10;AADbAAAADwAAAGRycy9kb3ducmV2LnhtbERPS2vCQBC+C/0PywheRDdarBJdpZpWxZuv+5gdk2B2&#10;NmS3mv57tyD0Nh/fc2aLxpTiTrUrLCsY9CMQxKnVBWcKTsfv3gSE88gaS8uk4JccLOZvrRnG2j54&#10;T/eDz0QIYRejgtz7KpbSpTkZdH1bEQfuamuDPsA6k7rGRwg3pRxG0Yc0WHBoyLGiVU7p7fBjFKw3&#10;1e7rNu5m2+V7kozXx1FyOY+U6rSbzykIT43/F7/cWx3mD+Hvl3C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r9cbwgAAANsAAAAPAAAAAAAAAAAAAAAAAJgCAABkcnMvZG93&#10;bnJldi54bWxQSwUGAAAAAAQABAD1AAAAhw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E03F9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Взам. инв. №</w:t>
                      </w:r>
                    </w:p>
                  </w:txbxContent>
                </v:textbox>
              </v:rect>
              <v:rect id="Rectangle 137" o:spid="_x0000_s1029" style="position:absolute;left:3402;top:9639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NygMIA&#10;AADbAAAADwAAAGRycy9kb3ducmV2LnhtbERPS2vCQBC+C/6HZQq9iG6saCR1FW1aFW++7tPsNAlm&#10;Z0N2q+m/dwuCt/n4njNbtKYSV2pcaVnBcBCBIM6sLjlXcDp+9acgnEfWWFkmBX/kYDHvdmaYaHvj&#10;PV0PPhchhF2CCgrv60RKlxVk0A1sTRy4H9sY9AE2udQN3kK4qeRbFE2kwZJDQ4E1fRSUXQ6/RsF6&#10;U+8+L3Ev365GaRqvj+P0+zxW6vWlXb6D8NT6p/jh3uowfwT/v4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43KAwgAAANsAAAAPAAAAAAAAAAAAAAAAAJgCAABkcnMvZG93&#10;bnJldi54bWxQSwUGAAAAAAQABAD1AAAAhw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E03F9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Инв. № подл.</w:t>
                      </w:r>
                    </w:p>
                  </w:txbxContent>
                </v:textbox>
              </v:rect>
              <v:rect id="Rectangle 138" o:spid="_x0000_s1030" style="position:absolute;left:3686;top:6237;width:397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rq9MIA&#10;AADbAAAADwAAAGRycy9kb3ducmV2LnhtbERPyW7CMBC9V+IfrKnEpQKHvQoYBA2buBXa+xBPk4h4&#10;HMUupH+PKyFxm6e3zmzRmFJcqXaFZQW9bgSCOLW64EzB12nTeQfhPLLG0jIp+CMHi3nrZYaxtjf+&#10;pOvRZyKEsItRQe59FUvp0pwMuq6tiAP3Y2uDPsA6k7rGWwg3pexH0VgaLDg05FjRR07p5fhrFGx3&#10;1WF9mbxl+9UgSSbb0yg5f4+Uar82yykIT41/ih/uvQ7zh/D/Szh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ur0wgAAANsAAAAPAAAAAAAAAAAAAAAAAJgCAABkcnMvZG93&#10;bnJldi54bWxQSwUGAAAAAAQABAD1AAAAhw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B62DE8">
                      <w:pPr>
                        <w:pStyle w:val="-3"/>
                      </w:pPr>
                    </w:p>
                  </w:txbxContent>
                </v:textbox>
              </v:rect>
              <v:rect id="Rectangle 139" o:spid="_x0000_s1031" style="position:absolute;left:3686;top:7655;width:397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Pb8IA&#10;AADbAAAADwAAAGRycy9kb3ducmV2LnhtbERPS2vCQBC+F/wPywi9FN3YEpXoKmpaK9583cfsmASz&#10;syG71fTfuwWht/n4njOdt6YSN2pcaVnBoB+BIM6sLjlXcDx89cYgnEfWWFkmBb/kYD7rvEwx0fbO&#10;O7rtfS5CCLsEFRTe14mULivIoOvbmjhwF9sY9AE2udQN3kO4qeR7FA2lwZJDQ4E1rQrKrvsfo2D9&#10;XW8/r6O3fLP8SNPR+hCn51Os1Gu3XUxAeGr9v/jp3ugwP4a/X8I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Rk9vwgAAANsAAAAPAAAAAAAAAAAAAAAAAJgCAABkcnMvZG93&#10;bnJldi54bWxQSwUGAAAAAAQABAD1AAAAhw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B62DE8">
                      <w:pPr>
                        <w:pStyle w:val="-3"/>
                      </w:pPr>
                    </w:p>
                  </w:txbxContent>
                </v:textbox>
              </v:rect>
              <v:rect id="Rectangle 140" o:spid="_x0000_s1032" style="position:absolute;left:3686;top:9639;width:397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TRGMIA&#10;AADbAAAADwAAAGRycy9kb3ducmV2LnhtbERPS2vCQBC+C/6HZQq9iG5s0UjqKtq0Kt583afZaRLM&#10;zobsVuO/dwuCt/n4njOdt6YSF2pcaVnBcBCBIM6sLjlXcDx89ycgnEfWWFkmBTdyMJ91O1NMtL3y&#10;ji57n4sQwi5BBYX3dSKlywoy6Aa2Jg7cr20M+gCbXOoGryHcVPItisbSYMmhocCaPgvKzvs/o2C1&#10;rrdf57iXb5bvaRqvDqP05zRS6vWlXXyA8NT6p/jh3ugwfwz/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lNEYwgAAANsAAAAPAAAAAAAAAAAAAAAAAJgCAABkcnMvZG93&#10;bnJldi54bWxQSwUGAAAAAAQABAD1AAAAhwMAAAAA&#10;" strokeweight="1.5pt">
                <v:fill opacity="0"/>
                <v:textbox style="layout-flow:vertical;mso-layout-flow-alt:bottom-to-top" inset="0,0,0,0">
                  <w:txbxContent>
                    <w:p w:rsidR="00552078" w:rsidRPr="00126A44" w:rsidRDefault="00552078" w:rsidP="00126A44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078" w:rsidRDefault="00263230">
    <w:pPr>
      <w:pStyle w:val="a4"/>
    </w:pPr>
    <w:r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page">
                <wp:posOffset>281940</wp:posOffset>
              </wp:positionH>
              <wp:positionV relativeFrom="page">
                <wp:posOffset>7449820</wp:posOffset>
              </wp:positionV>
              <wp:extent cx="432435" cy="3060065"/>
              <wp:effectExtent l="15240" t="10795" r="9525" b="15240"/>
              <wp:wrapNone/>
              <wp:docPr id="1" name="Group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2435" cy="3060065"/>
                        <a:chOff x="3402" y="6237"/>
                        <a:chExt cx="681" cy="4819"/>
                      </a:xfrm>
                    </wpg:grpSpPr>
                    <wps:wsp>
                      <wps:cNvPr id="2" name="Rectangle 128"/>
                      <wps:cNvSpPr>
                        <a:spLocks noChangeArrowheads="1"/>
                      </wps:cNvSpPr>
                      <wps:spPr bwMode="auto">
                        <a:xfrm>
                          <a:off x="3402" y="7655"/>
                          <a:ext cx="283" cy="198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0212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Подпись и дата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3" name="Rectangle 129"/>
                      <wps:cNvSpPr>
                        <a:spLocks noChangeArrowheads="1"/>
                      </wps:cNvSpPr>
                      <wps:spPr bwMode="auto">
                        <a:xfrm>
                          <a:off x="3402" y="6237"/>
                          <a:ext cx="283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0212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Взам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инв. №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4" name="Rectangle 130"/>
                      <wps:cNvSpPr>
                        <a:spLocks noChangeArrowheads="1"/>
                      </wps:cNvSpPr>
                      <wps:spPr bwMode="auto">
                        <a:xfrm>
                          <a:off x="3402" y="9639"/>
                          <a:ext cx="283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0212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Инв. № подл.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5" name="Rectangle 131"/>
                      <wps:cNvSpPr>
                        <a:spLocks noChangeArrowheads="1"/>
                      </wps:cNvSpPr>
                      <wps:spPr bwMode="auto">
                        <a:xfrm>
                          <a:off x="3686" y="6237"/>
                          <a:ext cx="397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52972" w:rsidRDefault="00552078" w:rsidP="00B62DE8">
                            <w:pPr>
                              <w:pStyle w:val="-3"/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6" name="Rectangle 132"/>
                      <wps:cNvSpPr>
                        <a:spLocks noChangeArrowheads="1"/>
                      </wps:cNvSpPr>
                      <wps:spPr bwMode="auto">
                        <a:xfrm>
                          <a:off x="3686" y="7655"/>
                          <a:ext cx="397" cy="198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5F0FB3" w:rsidRDefault="00552078" w:rsidP="005F0FB3"/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  <wps:wsp>
                      <wps:cNvPr id="7" name="Rectangle 133"/>
                      <wps:cNvSpPr>
                        <a:spLocks noChangeArrowheads="1"/>
                      </wps:cNvSpPr>
                      <wps:spPr bwMode="auto">
                        <a:xfrm>
                          <a:off x="3686" y="9639"/>
                          <a:ext cx="397" cy="14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078" w:rsidRPr="008E5D1C" w:rsidRDefault="00552078" w:rsidP="008E5D1C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27" o:spid="_x0000_s1034" style="position:absolute;margin-left:22.2pt;margin-top:586.6pt;width:34.05pt;height:240.95pt;z-index:251655680;mso-position-horizontal-relative:page;mso-position-vertical-relative:page" coordorigin="3402,6237" coordsize="681,4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">
              <v:rect id="Rectangle 128" o:spid="_x0000_s1035" style="position:absolute;left:3402;top:7655;width:283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UysUA&#10;AADaAAAADwAAAGRycy9kb3ducmV2LnhtbESPT2vCQBTE74LfYXkFL2I2tfiHmFWsaVV6q7b3Z/Y1&#10;CWbfhuxW02/vFgSPw8z8hklXnanFhVpXWVbwHMUgiHOrKy4UfB3fR3MQziNrrC2Tgj9ysFr2eykm&#10;2l75ky4HX4gAYZeggtL7JpHS5SUZdJFtiIP3Y1uDPsi2kLrFa4CbWo7jeCoNVhwWSmxoU1J+Pvwa&#10;Bdtd8/F2ng2L/etLls22x0l2+p4oNXjq1gsQnjr/CN/be61gDP9Xwg2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pZTKxQAAANoAAAAPAAAAAAAAAAAAAAAAAJgCAABkcnMv&#10;ZG93bnJldi54bWxQSwUGAAAAAAQABAD1AAAAig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02127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Подпись и дата</w:t>
                      </w:r>
                    </w:p>
                  </w:txbxContent>
                </v:textbox>
              </v:rect>
              <v:rect id="Rectangle 129" o:spid="_x0000_s1036" style="position:absolute;left:3402;top:6237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xUcUA&#10;AADaAAAADwAAAGRycy9kb3ducmV2LnhtbESPT2vCQBTE74LfYXkFL2I2rdhImlVs4z96q7b31+xr&#10;Esy+DdlV02/vFoQeh5n5DZMte9OIC3WutqzgMYpBEBdW11wq+DxuJnMQziNrbCyTgl9ysFwMBxmm&#10;2l75gy4HX4oAYZeigsr7NpXSFRUZdJFtiYP3YzuDPsiulLrDa4CbRj7F8bM0WHNYqLClt4qK0+Fs&#10;FGx37fv6lIzL/es0z5PtcZZ/f82UGj30qxcQnnr/H76391rBFP6uhBs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6TFRxQAAANoAAAAPAAAAAAAAAAAAAAAAAJgCAABkcnMv&#10;ZG93bnJldi54bWxQSwUGAAAAAAQABAD1AAAAig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02127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Взам. инв. №</w:t>
                      </w:r>
                    </w:p>
                  </w:txbxContent>
                </v:textbox>
              </v:rect>
              <v:rect id="Rectangle 130" o:spid="_x0000_s1037" style="position:absolute;left:3402;top:9639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CpJcUA&#10;AADaAAAADwAAAGRycy9kb3ducmV2LnhtbESPQWvCQBSE7wX/w/IKvRSzsa1aoquoaa14q2nvz+xr&#10;Esy+DdlV4793hYLHYWa+YabzztTiRK2rLCsYRDEI4tzqigsFP9ln/x2E88gaa8uk4EIO5rPewxQT&#10;bc/8TaedL0SAsEtQQel9k0jp8pIMusg2xMH7s61BH2RbSN3iOcBNLV/ieCQNVhwWSmxoVVJ+2B2N&#10;gvVXs/04jJ+LzfI1TcfrbJjuf4dKPT12iwkIT52/h//bG63gDW5Xwg2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AKklxQAAANoAAAAPAAAAAAAAAAAAAAAAAJgCAABkcnMv&#10;ZG93bnJldi54bWxQSwUGAAAAAAQABAD1AAAAigMAAAAA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021276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Инв. № подл.</w:t>
                      </w:r>
                    </w:p>
                  </w:txbxContent>
                </v:textbox>
              </v:rect>
              <v:rect id="Rectangle 131" o:spid="_x0000_s1038" style="position:absolute;left:3686;top:6237;width:397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wMvsQA&#10;AADaAAAADwAAAGRycy9kb3ducmV2LnhtbESPQWvCQBSE7wX/w/IEL6VutEQlZiO2sVa8Ve39NftM&#10;gtm3Ibtq+u+7hUKPw8x8w6Sr3jTiRp2rLSuYjCMQxIXVNZcKTse3pwUI55E1NpZJwTc5WGWDhxQT&#10;be/8QbeDL0WAsEtQQeV9m0jpiooMurFtiYN3tp1BH2RXSt3hPcBNI6dRNJMGaw4LFbb0WlFxOVyN&#10;gu17u99c5o/l7uU5z+fbY5x/fcZKjYb9egnCU+//w3/tnVYQw++VcA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MDL7EAAAA2gAAAA8AAAAAAAAAAAAAAAAAmAIAAGRycy9k&#10;b3ducmV2LnhtbFBLBQYAAAAABAAEAPUAAACJAwAAAAA=&#10;" strokeweight="1.5pt">
                <v:fill opacity="0"/>
                <v:textbox style="layout-flow:vertical;mso-layout-flow-alt:bottom-to-top" inset="0,0,0,0">
                  <w:txbxContent>
                    <w:p w:rsidR="00552078" w:rsidRPr="00852972" w:rsidRDefault="00552078" w:rsidP="00B62DE8">
                      <w:pPr>
                        <w:pStyle w:val="-3"/>
                      </w:pPr>
                    </w:p>
                  </w:txbxContent>
                </v:textbox>
              </v:rect>
              <v:rect id="Rectangle 132" o:spid="_x0000_s1039" style="position:absolute;left:3686;top:7655;width:397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6SycQA&#10;AADaAAAADwAAAGRycy9kb3ducmV2LnhtbESPQWvCQBSE74L/YXkFL2I2rWgkzSq2sSq9Vdv7a/Y1&#10;CWbfhuyq8d+7hUKPw8x8w2Sr3jTiQp2rLSt4jGIQxIXVNZcKPo9vkwUI55E1NpZJwY0crJbDQYap&#10;tlf+oMvBlyJA2KWooPK+TaV0RUUGXWRb4uD92M6gD7Irpe7wGuCmkU9xPJcGaw4LFbb0WlFxOpyN&#10;gu2ufd+cknG5f5nmebI9zvLvr5lSo4d+/QzCU+//w3/tvVYwh98r4Qb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eksnEAAAA2gAAAA8AAAAAAAAAAAAAAAAAmAIAAGRycy9k&#10;b3ducmV2LnhtbFBLBQYAAAAABAAEAPUAAACJAwAAAAA=&#10;" strokeweight="1.5pt">
                <v:fill opacity="0"/>
                <v:textbox style="layout-flow:vertical;mso-layout-flow-alt:bottom-to-top" inset="0,0,0,0">
                  <w:txbxContent>
                    <w:p w:rsidR="00552078" w:rsidRPr="005F0FB3" w:rsidRDefault="00552078" w:rsidP="005F0FB3"/>
                  </w:txbxContent>
                </v:textbox>
              </v:rect>
              <v:rect id="Rectangle 133" o:spid="_x0000_s1040" style="position:absolute;left:3686;top:9639;width:397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I3UsUA&#10;AADaAAAADwAAAGRycy9kb3ducmV2LnhtbESPT2vCQBTE74V+h+UVvBSzqcVG0qxSjbXSm//uz+xr&#10;Esy+DdlV02/vFoQeh5n5DZPNetOIC3WutqzgJYpBEBdW11wq2O8+hxMQziNrbCyTgl9yMJs+PmSY&#10;anvlDV22vhQBwi5FBZX3bSqlKyoy6CLbEgfvx3YGfZBdKXWH1wA3jRzF8Zs0WHNYqLClRUXFaXs2&#10;ClZf7ffylDyX6/lrnier3Tg/HsZKDZ76j3cQnnr/H76311pBAn9Xwg2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0jdSxQAAANoAAAAPAAAAAAAAAAAAAAAAAJgCAABkcnMv&#10;ZG93bnJldi54bWxQSwUGAAAAAAQABAD1AAAAigMAAAAA&#10;" strokeweight="1.5pt">
                <v:fill opacity="0"/>
                <v:textbox style="layout-flow:vertical;mso-layout-flow-alt:bottom-to-top" inset="0,0,0,0">
                  <w:txbxContent>
                    <w:p w:rsidR="00552078" w:rsidRPr="008E5D1C" w:rsidRDefault="00552078" w:rsidP="008E5D1C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0F3" w:rsidRDefault="00C120F3">
      <w:r>
        <w:separator/>
      </w:r>
    </w:p>
  </w:footnote>
  <w:footnote w:type="continuationSeparator" w:id="0">
    <w:p w:rsidR="00C120F3" w:rsidRDefault="00C12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topFromText="567" w:vertAnchor="page" w:horzAnchor="page" w:tblpX="1248" w:tblpY="1569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567"/>
      <w:gridCol w:w="567"/>
      <w:gridCol w:w="567"/>
      <w:gridCol w:w="567"/>
      <w:gridCol w:w="851"/>
      <w:gridCol w:w="567"/>
      <w:gridCol w:w="6237"/>
    </w:tblGrid>
    <w:tr w:rsidR="00552078" w:rsidRPr="007C4CD8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6237" w:type="dxa"/>
          <w:vMerge w:val="restart"/>
          <w:tcBorders>
            <w:top w:val="single" w:sz="12" w:space="0" w:color="auto"/>
            <w:left w:val="single" w:sz="12" w:space="0" w:color="auto"/>
          </w:tcBorders>
          <w:shd w:val="clear" w:color="auto" w:fill="auto"/>
          <w:tcMar>
            <w:left w:w="0" w:type="dxa"/>
            <w:right w:w="0" w:type="dxa"/>
          </w:tcMar>
          <w:vAlign w:val="center"/>
        </w:tcPr>
        <w:p w:rsidR="00552078" w:rsidRPr="00AA1111" w:rsidRDefault="00552078" w:rsidP="00AD08C6">
          <w:pPr>
            <w:pStyle w:val="-"/>
            <w:framePr w:hSpace="0" w:wrap="auto" w:vAnchor="margin" w:hAnchor="text" w:xAlign="left" w:yAlign="inline"/>
            <w:rPr>
              <w:sz w:val="20"/>
              <w:szCs w:val="20"/>
            </w:rPr>
          </w:pPr>
          <w:r w:rsidRPr="00AA1111">
            <w:t xml:space="preserve">Опросный лист </w:t>
          </w:r>
          <w:r w:rsidR="00140FB6">
            <w:t>8</w:t>
          </w:r>
        </w:p>
      </w:tc>
    </w:tr>
    <w:tr w:rsidR="00552078" w:rsidRPr="007C4CD8" w:rsidTr="00274BE7">
      <w:trPr>
        <w:trHeight w:hRule="exact" w:val="284"/>
      </w:trPr>
      <w:tc>
        <w:tcPr>
          <w:tcW w:w="567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851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  <w:tc>
        <w:tcPr>
          <w:tcW w:w="6237" w:type="dxa"/>
          <w:vMerge/>
          <w:tcBorders>
            <w:left w:val="single" w:sz="12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</w:tr>
    <w:tr w:rsidR="00552078" w:rsidRPr="007C4CD8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pacing w:val="-20"/>
              <w:sz w:val="16"/>
              <w:szCs w:val="16"/>
            </w:rPr>
          </w:pPr>
          <w:r w:rsidRPr="00274BE7">
            <w:rPr>
              <w:rFonts w:ascii="Arial" w:hAnsi="Arial" w:cs="Arial"/>
              <w:spacing w:val="-20"/>
              <w:sz w:val="16"/>
              <w:szCs w:val="16"/>
            </w:rPr>
            <w:t>Кол</w:t>
          </w:r>
          <w:proofErr w:type="gramStart"/>
          <w:r w:rsidRPr="00274BE7">
            <w:rPr>
              <w:rFonts w:ascii="Arial" w:hAnsi="Arial" w:cs="Arial"/>
              <w:spacing w:val="-20"/>
              <w:sz w:val="16"/>
              <w:szCs w:val="16"/>
            </w:rPr>
            <w:t>.</w:t>
          </w:r>
          <w:proofErr w:type="gramEnd"/>
          <w:r w:rsidRPr="00274BE7">
            <w:rPr>
              <w:rFonts w:ascii="Arial" w:hAnsi="Arial" w:cs="Arial"/>
              <w:spacing w:val="-20"/>
              <w:sz w:val="16"/>
              <w:szCs w:val="16"/>
            </w:rPr>
            <w:t xml:space="preserve">  </w:t>
          </w:r>
          <w:proofErr w:type="gramStart"/>
          <w:r w:rsidRPr="00274BE7">
            <w:rPr>
              <w:rFonts w:ascii="Arial" w:hAnsi="Arial" w:cs="Arial"/>
              <w:spacing w:val="-20"/>
              <w:sz w:val="16"/>
              <w:szCs w:val="16"/>
            </w:rPr>
            <w:t>у</w:t>
          </w:r>
          <w:proofErr w:type="gramEnd"/>
          <w:r w:rsidRPr="00274BE7">
            <w:rPr>
              <w:rFonts w:ascii="Arial" w:hAnsi="Arial" w:cs="Arial"/>
              <w:spacing w:val="-20"/>
              <w:sz w:val="16"/>
              <w:szCs w:val="16"/>
            </w:rPr>
            <w:t>ч.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№ док.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274BE7" w:rsidRDefault="00552078" w:rsidP="00274BE7">
          <w:pPr>
            <w:pStyle w:val="a3"/>
            <w:jc w:val="center"/>
            <w:rPr>
              <w:rFonts w:ascii="Arial" w:hAnsi="Arial" w:cs="Arial"/>
              <w:sz w:val="16"/>
              <w:szCs w:val="16"/>
            </w:rPr>
          </w:pPr>
          <w:r w:rsidRPr="00274BE7">
            <w:rPr>
              <w:rFonts w:ascii="Arial" w:hAnsi="Arial" w:cs="Arial"/>
              <w:sz w:val="16"/>
              <w:szCs w:val="16"/>
            </w:rPr>
            <w:t>Дата</w:t>
          </w:r>
        </w:p>
      </w:tc>
      <w:tc>
        <w:tcPr>
          <w:tcW w:w="6237" w:type="dxa"/>
          <w:vMerge/>
          <w:tcBorders>
            <w:left w:val="single" w:sz="12" w:space="0" w:color="auto"/>
            <w:bottom w:val="single" w:sz="12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552078" w:rsidRPr="00274BE7" w:rsidRDefault="00552078" w:rsidP="00274BE7">
          <w:pPr>
            <w:pStyle w:val="a3"/>
            <w:rPr>
              <w:rFonts w:ascii="Arial" w:hAnsi="Arial" w:cs="Arial"/>
            </w:rPr>
          </w:pPr>
        </w:p>
      </w:tc>
    </w:tr>
  </w:tbl>
  <w:p w:rsidR="00552078" w:rsidRDefault="0026323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10332085"/>
              <wp:effectExtent l="15240" t="18415" r="11430" b="12700"/>
              <wp:wrapNone/>
              <wp:docPr id="17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56.7pt;margin-top:14.2pt;width:524.4pt;height:813.5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" strokeweight="1.5pt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topFromText="284" w:vertAnchor="page" w:horzAnchor="page" w:tblpX="1248" w:tblpY="1337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567"/>
      <w:gridCol w:w="567"/>
      <w:gridCol w:w="567"/>
      <w:gridCol w:w="687"/>
      <w:gridCol w:w="731"/>
      <w:gridCol w:w="567"/>
      <w:gridCol w:w="3969"/>
      <w:gridCol w:w="851"/>
      <w:gridCol w:w="851"/>
      <w:gridCol w:w="1134"/>
    </w:tblGrid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731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05" w:type="dxa"/>
          <w:gridSpan w:val="4"/>
          <w:vMerge w:val="restart"/>
          <w:tcBorders>
            <w:top w:val="single" w:sz="12" w:space="0" w:color="auto"/>
            <w:lef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b/>
              <w:sz w:val="24"/>
              <w:szCs w:val="24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731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05" w:type="dxa"/>
          <w:gridSpan w:val="4"/>
          <w:vMerge/>
          <w:tcBorders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sz w:val="30"/>
              <w:szCs w:val="30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731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6805" w:type="dxa"/>
          <w:gridSpan w:val="4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C914FF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sz w:val="22"/>
              <w:szCs w:val="22"/>
            </w:rPr>
          </w:pPr>
          <w:r w:rsidRPr="00C914FF">
            <w:rPr>
              <w:rFonts w:ascii="Franklin Gothic Book" w:hAnsi="Franklin Gothic Book"/>
              <w:sz w:val="22"/>
              <w:szCs w:val="22"/>
            </w:rPr>
            <w:t xml:space="preserve">Программа Технического перевооружения и реконструкции </w:t>
          </w:r>
        </w:p>
        <w:p w:rsidR="00552078" w:rsidRPr="007E26B9" w:rsidRDefault="00552078" w:rsidP="007E26B9">
          <w:pPr>
            <w:pStyle w:val="-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sz w:val="22"/>
              <w:szCs w:val="22"/>
            </w:rPr>
          </w:pPr>
          <w:r w:rsidRPr="00C914FF">
            <w:rPr>
              <w:rFonts w:ascii="Franklin Gothic Book" w:hAnsi="Franklin Gothic Book"/>
              <w:sz w:val="22"/>
              <w:szCs w:val="22"/>
            </w:rPr>
            <w:t xml:space="preserve">ООО «ТЭС». Раздел 9 «Приобретение оборудования, </w:t>
          </w:r>
          <w:r w:rsidRPr="00C914FF">
            <w:rPr>
              <w:rFonts w:ascii="Franklin Gothic Book" w:hAnsi="Franklin Gothic Book"/>
              <w:sz w:val="22"/>
              <w:szCs w:val="22"/>
            </w:rPr>
            <w:br/>
            <w:t>не требующего монтажа»</w:t>
          </w: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jc w:val="center"/>
            <w:rPr>
              <w:rFonts w:ascii="Franklin Gothic Book" w:hAnsi="Franklin Gothic Book"/>
              <w:sz w:val="18"/>
              <w:szCs w:val="18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jc w:val="center"/>
            <w:rPr>
              <w:rFonts w:ascii="Franklin Gothic Book" w:hAnsi="Franklin Gothic Book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jc w:val="center"/>
            <w:rPr>
              <w:rFonts w:ascii="Franklin Gothic Book" w:hAnsi="Franklin Gothic Book"/>
              <w:sz w:val="14"/>
              <w:szCs w:val="14"/>
            </w:rPr>
          </w:pPr>
        </w:p>
      </w:tc>
      <w:tc>
        <w:tcPr>
          <w:tcW w:w="6805" w:type="dxa"/>
          <w:gridSpan w:val="4"/>
          <w:vMerge/>
          <w:tcBorders>
            <w:top w:val="nil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567" w:type="dxa"/>
          <w:tcBorders>
            <w:top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pacing w:val="-20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Кол</w:t>
          </w:r>
          <w:proofErr w:type="gramStart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.</w:t>
          </w:r>
          <w:proofErr w:type="gramEnd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 xml:space="preserve"> </w:t>
          </w:r>
          <w:proofErr w:type="gramStart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у</w:t>
          </w:r>
          <w:proofErr w:type="gramEnd"/>
          <w:r w:rsidRPr="007E26B9">
            <w:rPr>
              <w:rFonts w:ascii="Franklin Gothic Book" w:hAnsi="Franklin Gothic Book" w:cs="Arial"/>
              <w:spacing w:val="-20"/>
              <w:sz w:val="16"/>
              <w:szCs w:val="16"/>
            </w:rPr>
            <w:t>ч.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Лист</w:t>
          </w:r>
        </w:p>
      </w:tc>
      <w:tc>
        <w:tcPr>
          <w:tcW w:w="68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№ док.</w:t>
          </w:r>
        </w:p>
      </w:tc>
      <w:tc>
        <w:tcPr>
          <w:tcW w:w="73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jc w:val="center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Дата</w:t>
          </w:r>
        </w:p>
      </w:tc>
      <w:tc>
        <w:tcPr>
          <w:tcW w:w="6805" w:type="dxa"/>
          <w:gridSpan w:val="4"/>
          <w:vMerge/>
          <w:tcBorders>
            <w:top w:val="nil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Разработал</w:t>
          </w:r>
        </w:p>
      </w:tc>
      <w:tc>
        <w:tcPr>
          <w:tcW w:w="1254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8"/>
              <w:szCs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ind w:right="-58"/>
            <w:jc w:val="center"/>
            <w:rPr>
              <w:rFonts w:ascii="Franklin Gothic Book" w:hAnsi="Franklin Gothic Book" w:cs="Arial"/>
              <w:spacing w:val="-10"/>
              <w:sz w:val="18"/>
              <w:szCs w:val="18"/>
            </w:rPr>
          </w:pPr>
        </w:p>
      </w:tc>
      <w:tc>
        <w:tcPr>
          <w:tcW w:w="3969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spacing w:line="260" w:lineRule="exact"/>
            <w:jc w:val="center"/>
            <w:rPr>
              <w:rFonts w:ascii="Franklin Gothic Book" w:hAnsi="Franklin Gothic Book" w:cs="Arial"/>
              <w:b/>
            </w:rPr>
          </w:pPr>
          <w:proofErr w:type="spellStart"/>
          <w:r>
            <w:rPr>
              <w:rFonts w:ascii="Franklin Gothic Book" w:hAnsi="Franklin Gothic Book" w:cs="Arial"/>
              <w:b/>
            </w:rPr>
            <w:t>Тепловизор</w:t>
          </w:r>
          <w:proofErr w:type="spellEnd"/>
          <w:r>
            <w:rPr>
              <w:rFonts w:ascii="Franklin Gothic Book" w:hAnsi="Franklin Gothic Book" w:cs="Arial"/>
              <w:b/>
            </w:rPr>
            <w:t xml:space="preserve"> 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jc w:val="center"/>
            <w:rPr>
              <w:rFonts w:ascii="Franklin Gothic Book" w:hAnsi="Franklin Gothic Book" w:cs="Arial"/>
              <w:b/>
              <w:sz w:val="14"/>
            </w:rPr>
          </w:pPr>
          <w:r w:rsidRPr="007E26B9">
            <w:rPr>
              <w:rFonts w:ascii="Franklin Gothic Book" w:hAnsi="Franklin Gothic Book" w:cs="Arial"/>
              <w:b/>
              <w:sz w:val="14"/>
            </w:rPr>
            <w:t>Стадия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jc w:val="center"/>
            <w:rPr>
              <w:rFonts w:ascii="Franklin Gothic Book" w:hAnsi="Franklin Gothic Book" w:cs="Arial"/>
              <w:b/>
              <w:sz w:val="14"/>
            </w:rPr>
          </w:pPr>
          <w:r w:rsidRPr="007E26B9">
            <w:rPr>
              <w:rFonts w:ascii="Franklin Gothic Book" w:hAnsi="Franklin Gothic Book" w:cs="Arial"/>
              <w:b/>
              <w:sz w:val="14"/>
            </w:rPr>
            <w:t>Лист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4"/>
            <w:suppressAutoHyphens/>
            <w:jc w:val="center"/>
            <w:rPr>
              <w:rFonts w:ascii="Franklin Gothic Book" w:hAnsi="Franklin Gothic Book" w:cs="Arial"/>
              <w:b/>
              <w:sz w:val="14"/>
            </w:rPr>
          </w:pPr>
          <w:r w:rsidRPr="007E26B9">
            <w:rPr>
              <w:rFonts w:ascii="Franklin Gothic Book" w:hAnsi="Franklin Gothic Book" w:cs="Arial"/>
              <w:b/>
              <w:sz w:val="14"/>
            </w:rPr>
            <w:t>Листов</w:t>
          </w: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pacing w:val="-6"/>
              <w:sz w:val="16"/>
              <w:szCs w:val="16"/>
            </w:rPr>
            <w:t>Проверил</w:t>
          </w: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85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color w:val="auto"/>
            </w:rPr>
          </w:pPr>
          <w:proofErr w:type="gramStart"/>
          <w:r w:rsidRPr="007E26B9">
            <w:rPr>
              <w:rFonts w:ascii="Franklin Gothic Book" w:hAnsi="Franklin Gothic Book"/>
              <w:color w:val="auto"/>
            </w:rPr>
            <w:t>Р</w:t>
          </w:r>
          <w:proofErr w:type="gramEnd"/>
        </w:p>
      </w:tc>
      <w:tc>
        <w:tcPr>
          <w:tcW w:w="85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A0E44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color w:val="auto"/>
            </w:rPr>
          </w:pPr>
          <w:r w:rsidRPr="007A0E44">
            <w:rPr>
              <w:rFonts w:ascii="Franklin Gothic Book" w:hAnsi="Franklin Gothic Book"/>
              <w:color w:val="auto"/>
            </w:rPr>
            <w:t>1</w:t>
          </w:r>
        </w:p>
      </w:tc>
      <w:tc>
        <w:tcPr>
          <w:tcW w:w="1134" w:type="dxa"/>
          <w:vMerge w:val="restart"/>
          <w:tcBorders>
            <w:top w:val="single" w:sz="12" w:space="0" w:color="auto"/>
            <w:lef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A0E44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  <w:color w:val="auto"/>
            </w:rPr>
          </w:pPr>
          <w:r w:rsidRPr="007A0E44">
            <w:rPr>
              <w:rFonts w:ascii="Franklin Gothic Book" w:hAnsi="Franklin Gothic Book"/>
              <w:color w:val="auto"/>
            </w:rPr>
            <w:t>2</w:t>
          </w: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proofErr w:type="spellStart"/>
          <w:r w:rsidRPr="007E26B9">
            <w:rPr>
              <w:rFonts w:ascii="Franklin Gothic Book" w:hAnsi="Franklin Gothic Book" w:cs="Arial"/>
              <w:sz w:val="16"/>
              <w:szCs w:val="16"/>
            </w:rPr>
            <w:t>Нач</w:t>
          </w:r>
          <w:proofErr w:type="gramStart"/>
          <w:r w:rsidRPr="007E26B9">
            <w:rPr>
              <w:rFonts w:ascii="Franklin Gothic Book" w:hAnsi="Franklin Gothic Book" w:cs="Arial"/>
              <w:sz w:val="16"/>
              <w:szCs w:val="16"/>
            </w:rPr>
            <w:t>.о</w:t>
          </w:r>
          <w:proofErr w:type="gramEnd"/>
          <w:r w:rsidRPr="007E26B9">
            <w:rPr>
              <w:rFonts w:ascii="Franklin Gothic Book" w:hAnsi="Franklin Gothic Book" w:cs="Arial"/>
              <w:sz w:val="16"/>
              <w:szCs w:val="16"/>
            </w:rPr>
            <w:t>тдела</w:t>
          </w:r>
          <w:proofErr w:type="spellEnd"/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 w:cs="Arial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1134" w:type="dxa"/>
          <w:vMerge/>
          <w:tcBorders>
            <w:left w:val="single" w:sz="12" w:space="0" w:color="auto"/>
            <w:bottom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7E26B9">
          <w:pPr>
            <w:pStyle w:val="-1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  <w:r w:rsidRPr="007E26B9">
            <w:rPr>
              <w:rFonts w:ascii="Franklin Gothic Book" w:hAnsi="Franklin Gothic Book" w:cs="Arial"/>
              <w:sz w:val="16"/>
              <w:szCs w:val="16"/>
            </w:rPr>
            <w:t>ГИП</w:t>
          </w: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rPr>
              <w:rFonts w:ascii="Franklin Gothic Book" w:hAnsi="Franklin Gothic Book" w:cs="Arial"/>
              <w:sz w:val="14"/>
              <w:szCs w:val="14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jc w:val="center"/>
            <w:rPr>
              <w:rFonts w:ascii="Franklin Gothic Book" w:hAnsi="Franklin Gothic Book" w:cs="Arial"/>
              <w:sz w:val="18"/>
              <w:szCs w:val="18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suppressAutoHyphens/>
            <w:ind w:right="-58"/>
            <w:jc w:val="center"/>
            <w:rPr>
              <w:rFonts w:ascii="Franklin Gothic Book" w:hAnsi="Franklin Gothic Book" w:cs="Arial"/>
              <w:spacing w:val="-10"/>
              <w:sz w:val="18"/>
              <w:szCs w:val="18"/>
            </w:rPr>
          </w:pPr>
        </w:p>
      </w:tc>
      <w:tc>
        <w:tcPr>
          <w:tcW w:w="3969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left w:w="0" w:type="dxa"/>
            <w:right w:w="0" w:type="dxa"/>
          </w:tcMar>
          <w:vAlign w:val="center"/>
        </w:tcPr>
        <w:p w:rsidR="00552078" w:rsidRPr="007E26B9" w:rsidRDefault="00552078" w:rsidP="00AD08C6">
          <w:pPr>
            <w:pStyle w:val="a4"/>
            <w:suppressAutoHyphens/>
            <w:spacing w:line="260" w:lineRule="exact"/>
            <w:jc w:val="center"/>
            <w:rPr>
              <w:rFonts w:ascii="Franklin Gothic Book" w:hAnsi="Franklin Gothic Book" w:cs="Arial"/>
              <w:b/>
            </w:rPr>
          </w:pPr>
          <w:r w:rsidRPr="007E26B9">
            <w:rPr>
              <w:rFonts w:ascii="Franklin Gothic Book" w:hAnsi="Franklin Gothic Book" w:cs="Arial"/>
              <w:b/>
            </w:rPr>
            <w:t xml:space="preserve">Опросный лист </w:t>
          </w:r>
          <w:r w:rsidR="00140FB6">
            <w:rPr>
              <w:rFonts w:ascii="Franklin Gothic Book" w:hAnsi="Franklin Gothic Book" w:cs="Arial"/>
              <w:b/>
            </w:rPr>
            <w:t>8</w:t>
          </w:r>
        </w:p>
      </w:tc>
      <w:tc>
        <w:tcPr>
          <w:tcW w:w="2836" w:type="dxa"/>
          <w:gridSpan w:val="3"/>
          <w:vMerge w:val="restart"/>
          <w:tcBorders>
            <w:top w:val="single" w:sz="12" w:space="0" w:color="auto"/>
            <w:left w:val="single" w:sz="12" w:space="0" w:color="auto"/>
            <w:bottom w:val="nil"/>
          </w:tcBorders>
          <w:tcMar>
            <w:left w:w="0" w:type="dxa"/>
            <w:right w:w="57" w:type="dxa"/>
          </w:tcMar>
          <w:vAlign w:val="center"/>
        </w:tcPr>
        <w:p w:rsidR="00552078" w:rsidRPr="007E26B9" w:rsidRDefault="00552078" w:rsidP="007E26B9">
          <w:pPr>
            <w:pStyle w:val="a4"/>
            <w:tabs>
              <w:tab w:val="left" w:pos="1026"/>
            </w:tabs>
            <w:suppressAutoHyphens/>
            <w:ind w:left="601"/>
            <w:jc w:val="center"/>
            <w:rPr>
              <w:rFonts w:ascii="Franklin Gothic Book" w:hAnsi="Franklin Gothic Book" w:cs="Arial"/>
              <w:b/>
              <w:sz w:val="15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z w:val="16"/>
              <w:szCs w:val="16"/>
            </w:rPr>
          </w:pP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4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  <w:tc>
        <w:tcPr>
          <w:tcW w:w="2836" w:type="dxa"/>
          <w:gridSpan w:val="3"/>
          <w:vMerge/>
          <w:tcBorders>
            <w:top w:val="nil"/>
            <w:left w:val="single" w:sz="12" w:space="0" w:color="auto"/>
            <w:bottom w:val="nil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</w:tr>
    <w:tr w:rsidR="00552078" w:rsidRPr="007E26B9" w:rsidTr="00274BE7">
      <w:trPr>
        <w:trHeight w:hRule="exact" w:val="284"/>
      </w:trPr>
      <w:tc>
        <w:tcPr>
          <w:tcW w:w="1134" w:type="dxa"/>
          <w:gridSpan w:val="2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tcMar>
            <w:left w:w="28" w:type="dxa"/>
          </w:tcMar>
          <w:vAlign w:val="center"/>
        </w:tcPr>
        <w:p w:rsidR="00552078" w:rsidRPr="007E26B9" w:rsidRDefault="00552078" w:rsidP="007E26B9">
          <w:pPr>
            <w:pStyle w:val="aa"/>
            <w:suppressAutoHyphens/>
            <w:spacing w:before="40"/>
            <w:ind w:left="57"/>
            <w:rPr>
              <w:rFonts w:ascii="Franklin Gothic Book" w:hAnsi="Franklin Gothic Book" w:cs="Arial"/>
              <w:spacing w:val="-6"/>
              <w:sz w:val="16"/>
              <w:szCs w:val="16"/>
            </w:rPr>
          </w:pPr>
        </w:p>
      </w:tc>
      <w:tc>
        <w:tcPr>
          <w:tcW w:w="1254" w:type="dxa"/>
          <w:gridSpan w:val="2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-2"/>
            <w:framePr w:hSpace="0" w:wrap="auto" w:vAnchor="margin" w:hAnchor="text" w:xAlign="left" w:yAlign="inline"/>
            <w:suppressAutoHyphens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suppressAutoHyphens/>
            <w:rPr>
              <w:rFonts w:ascii="Franklin Gothic Book" w:hAnsi="Franklin Gothic Book"/>
            </w:rPr>
          </w:pPr>
        </w:p>
      </w:tc>
      <w:tc>
        <w:tcPr>
          <w:tcW w:w="3969" w:type="dxa"/>
          <w:vMerge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  <w:tc>
        <w:tcPr>
          <w:tcW w:w="2836" w:type="dxa"/>
          <w:gridSpan w:val="3"/>
          <w:vMerge/>
          <w:tcBorders>
            <w:top w:val="nil"/>
            <w:left w:val="single" w:sz="12" w:space="0" w:color="auto"/>
            <w:bottom w:val="single" w:sz="12" w:space="0" w:color="auto"/>
          </w:tcBorders>
        </w:tcPr>
        <w:p w:rsidR="00552078" w:rsidRPr="007E26B9" w:rsidRDefault="00552078" w:rsidP="007E26B9">
          <w:pPr>
            <w:pStyle w:val="a3"/>
            <w:suppressAutoHyphens/>
            <w:rPr>
              <w:rFonts w:ascii="Franklin Gothic Book" w:hAnsi="Franklin Gothic Book"/>
            </w:rPr>
          </w:pPr>
        </w:p>
      </w:tc>
    </w:tr>
  </w:tbl>
  <w:p w:rsidR="00552078" w:rsidRPr="007E26B9" w:rsidRDefault="00263230" w:rsidP="007E26B9">
    <w:pPr>
      <w:pStyle w:val="a3"/>
      <w:suppressAutoHyphens/>
      <w:ind w:right="264"/>
      <w:jc w:val="center"/>
      <w:rPr>
        <w:rFonts w:ascii="Franklin Gothic Book" w:hAnsi="Franklin Gothic Book" w:cs="Arial"/>
        <w:sz w:val="16"/>
        <w:szCs w:val="16"/>
      </w:rPr>
    </w:pPr>
    <w:r>
      <w:rPr>
        <w:rFonts w:ascii="Franklin Gothic Book" w:hAnsi="Franklin Gothic Book" w:cs="Arial"/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157480</wp:posOffset>
              </wp:positionV>
              <wp:extent cx="6659880" cy="10332085"/>
              <wp:effectExtent l="15240" t="14605" r="11430" b="16510"/>
              <wp:wrapNone/>
              <wp:docPr id="9" name="Rectangle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1" o:spid="_x0000_s1026" style="position:absolute;margin-left:56.7pt;margin-top:12.4pt;width:524.4pt;height:813.5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" strokeweight="1.5pt">
              <w10:wrap anchorx="page" anchory="page"/>
            </v:rect>
          </w:pict>
        </mc:Fallback>
      </mc:AlternateContent>
    </w:r>
    <w:r>
      <w:rPr>
        <w:rFonts w:ascii="Franklin Gothic Book" w:hAnsi="Franklin Gothic Book" w:cs="Arial"/>
        <w:noProof/>
      </w:rPr>
      <mc:AlternateContent>
        <mc:Choice Requires="wps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page">
                <wp:posOffset>156210</wp:posOffset>
              </wp:positionH>
              <wp:positionV relativeFrom="paragraph">
                <wp:posOffset>5053330</wp:posOffset>
              </wp:positionV>
              <wp:extent cx="647700" cy="2461260"/>
              <wp:effectExtent l="3810" t="0" r="0" b="635"/>
              <wp:wrapNone/>
              <wp:docPr id="8" name="Text Box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" cy="2461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  <w:insideH w:val="single" w:sz="12" w:space="0" w:color="auto"/>
                              <w:insideV w:val="single" w:sz="12" w:space="0" w:color="auto"/>
                            </w:tblBorders>
                            <w:tblLook w:val="0000" w:firstRow="0" w:lastRow="0" w:firstColumn="0" w:lastColumn="0" w:noHBand="0" w:noVBand="0"/>
                          </w:tblPr>
                          <w:tblGrid>
                            <w:gridCol w:w="262"/>
                            <w:gridCol w:w="255"/>
                            <w:gridCol w:w="244"/>
                          </w:tblGrid>
                          <w:tr w:rsidR="00552078">
                            <w:trPr>
                              <w:cantSplit/>
                              <w:trHeight w:hRule="exact" w:val="567"/>
                            </w:trPr>
                            <w:tc>
                              <w:tcPr>
                                <w:tcW w:w="263" w:type="dxa"/>
                                <w:vMerge w:val="restart"/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Pr="00BA2EFC" w:rsidRDefault="00552078">
                                <w:pPr>
                                  <w:pStyle w:val="a3"/>
                                  <w:ind w:left="57"/>
                                  <w:rPr>
                                    <w:rFonts w:ascii="Arial" w:hAnsi="Arial" w:cs="Arial"/>
                                    <w:spacing w:val="-20"/>
                                    <w:sz w:val="18"/>
                                  </w:rPr>
                                </w:pPr>
                                <w:r w:rsidRPr="00BA2EFC">
                                  <w:rPr>
                                    <w:rFonts w:ascii="Arial" w:hAnsi="Arial" w:cs="Arial"/>
                                    <w:sz w:val="18"/>
                                  </w:rPr>
                                  <w:t>Согласовано</w:t>
                                </w:r>
                                <w:r w:rsidRPr="00BA2EFC">
                                  <w:rPr>
                                    <w:rFonts w:ascii="Arial" w:hAnsi="Arial" w:cs="Arial"/>
                                    <w:spacing w:val="-20"/>
                                    <w:sz w:val="18"/>
                                  </w:rPr>
                                  <w:t>:</w:t>
                                </w: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righ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>
                                <w:pPr>
                                  <w:ind w:left="113" w:right="11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lef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>
                                <w:pPr>
                                  <w:ind w:left="113" w:right="11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552078">
                            <w:trPr>
                              <w:cantSplit/>
                              <w:trHeight w:hRule="exact" w:val="851"/>
                            </w:trPr>
                            <w:tc>
                              <w:tcPr>
                                <w:tcW w:w="263" w:type="dxa"/>
                                <w:vMerge/>
                              </w:tcPr>
                              <w:p w:rsidR="00552078" w:rsidRDefault="00552078">
                                <w:pPr>
                                  <w:rPr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righ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>
                                <w:pPr>
                                  <w:ind w:left="113" w:right="11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lef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>
                                <w:pPr>
                                  <w:ind w:left="113" w:right="11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552078">
                            <w:trPr>
                              <w:cantSplit/>
                              <w:trHeight w:hRule="exact" w:val="1134"/>
                            </w:trPr>
                            <w:tc>
                              <w:tcPr>
                                <w:tcW w:w="263" w:type="dxa"/>
                                <w:vMerge/>
                              </w:tcPr>
                              <w:p w:rsidR="00552078" w:rsidRDefault="00552078">
                                <w:pPr>
                                  <w:rPr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righ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tcFitText/>
                                <w:vAlign w:val="center"/>
                              </w:tcPr>
                              <w:p w:rsidR="00552078" w:rsidRPr="00212191" w:rsidRDefault="00552078" w:rsidP="00766222">
                                <w:pPr>
                                  <w:ind w:left="57" w:right="57"/>
                                  <w:rPr>
                                    <w:spacing w:val="-20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lef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>
                                <w:pPr>
                                  <w:ind w:left="113" w:right="11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</w:tr>
                          <w:tr w:rsidR="00552078">
                            <w:trPr>
                              <w:cantSplit/>
                              <w:trHeight w:hRule="exact" w:val="1134"/>
                            </w:trPr>
                            <w:tc>
                              <w:tcPr>
                                <w:tcW w:w="263" w:type="dxa"/>
                                <w:vMerge/>
                              </w:tcPr>
                              <w:p w:rsidR="00552078" w:rsidRDefault="00552078">
                                <w:pPr>
                                  <w:rPr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righ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 w:rsidP="00766222">
                                <w:pPr>
                                  <w:pStyle w:val="a3"/>
                                  <w:ind w:left="11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" w:type="dxa"/>
                                <w:tcBorders>
                                  <w:left w:val="single" w:sz="4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textDirection w:val="btLr"/>
                                <w:vAlign w:val="center"/>
                              </w:tcPr>
                              <w:p w:rsidR="00552078" w:rsidRDefault="00552078">
                                <w:pPr>
                                  <w:pStyle w:val="a3"/>
                                  <w:rPr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:rsidR="00552078" w:rsidRDefault="00552078" w:rsidP="00BA166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2" o:spid="_x0000_s1033" type="#_x0000_t202" style="position:absolute;left:0;text-align:left;margin-left:12.3pt;margin-top:397.9pt;width:51pt;height:193.8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" filled="f" stroked="f">
              <v:textbox>
                <w:txbxContent>
                  <w:tbl>
                    <w:tblPr>
                      <w:tblW w:w="0" w:type="auto"/>
                      <w:tbl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  <w:insideH w:val="single" w:sz="12" w:space="0" w:color="auto"/>
                        <w:insideV w:val="single" w:sz="12" w:space="0" w:color="auto"/>
                      </w:tblBorders>
                      <w:tblLook w:val="0000" w:firstRow="0" w:lastRow="0" w:firstColumn="0" w:lastColumn="0" w:noHBand="0" w:noVBand="0"/>
                    </w:tblPr>
                    <w:tblGrid>
                      <w:gridCol w:w="262"/>
                      <w:gridCol w:w="255"/>
                      <w:gridCol w:w="244"/>
                    </w:tblGrid>
                    <w:tr w:rsidR="00552078">
                      <w:trPr>
                        <w:cantSplit/>
                        <w:trHeight w:hRule="exact" w:val="567"/>
                      </w:trPr>
                      <w:tc>
                        <w:tcPr>
                          <w:tcW w:w="263" w:type="dxa"/>
                          <w:vMerge w:val="restart"/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Pr="00BA2EFC" w:rsidRDefault="00552078">
                          <w:pPr>
                            <w:pStyle w:val="a3"/>
                            <w:ind w:left="57"/>
                            <w:rPr>
                              <w:rFonts w:ascii="Arial" w:hAnsi="Arial" w:cs="Arial"/>
                              <w:spacing w:val="-20"/>
                              <w:sz w:val="18"/>
                            </w:rPr>
                          </w:pPr>
                          <w:r w:rsidRPr="00BA2EFC">
                            <w:rPr>
                              <w:rFonts w:ascii="Arial" w:hAnsi="Arial" w:cs="Arial"/>
                              <w:sz w:val="18"/>
                            </w:rPr>
                            <w:t>Согласовано</w:t>
                          </w:r>
                          <w:r w:rsidRPr="00BA2EFC">
                            <w:rPr>
                              <w:rFonts w:ascii="Arial" w:hAnsi="Arial" w:cs="Arial"/>
                              <w:spacing w:val="-20"/>
                              <w:sz w:val="18"/>
                            </w:rPr>
                            <w:t>:</w:t>
                          </w:r>
                        </w:p>
                      </w:tc>
                      <w:tc>
                        <w:tcPr>
                          <w:tcW w:w="255" w:type="dxa"/>
                          <w:tcBorders>
                            <w:righ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>
                          <w:pPr>
                            <w:ind w:left="113" w:right="113"/>
                            <w:rPr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lef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>
                          <w:pPr>
                            <w:ind w:left="113" w:right="113"/>
                            <w:rPr>
                              <w:sz w:val="16"/>
                            </w:rPr>
                          </w:pPr>
                        </w:p>
                      </w:tc>
                    </w:tr>
                    <w:tr w:rsidR="00552078">
                      <w:trPr>
                        <w:cantSplit/>
                        <w:trHeight w:hRule="exact" w:val="851"/>
                      </w:trPr>
                      <w:tc>
                        <w:tcPr>
                          <w:tcW w:w="263" w:type="dxa"/>
                          <w:vMerge/>
                        </w:tcPr>
                        <w:p w:rsidR="00552078" w:rsidRDefault="00552078">
                          <w:pPr>
                            <w:rPr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righ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>
                          <w:pPr>
                            <w:ind w:left="113" w:right="113"/>
                            <w:rPr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lef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>
                          <w:pPr>
                            <w:ind w:left="113" w:right="113"/>
                            <w:rPr>
                              <w:sz w:val="16"/>
                            </w:rPr>
                          </w:pPr>
                        </w:p>
                      </w:tc>
                    </w:tr>
                    <w:tr w:rsidR="00552078">
                      <w:trPr>
                        <w:cantSplit/>
                        <w:trHeight w:hRule="exact" w:val="1134"/>
                      </w:trPr>
                      <w:tc>
                        <w:tcPr>
                          <w:tcW w:w="263" w:type="dxa"/>
                          <w:vMerge/>
                        </w:tcPr>
                        <w:p w:rsidR="00552078" w:rsidRDefault="00552078">
                          <w:pPr>
                            <w:rPr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righ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tcFitText/>
                          <w:vAlign w:val="center"/>
                        </w:tcPr>
                        <w:p w:rsidR="00552078" w:rsidRPr="00212191" w:rsidRDefault="00552078" w:rsidP="00766222">
                          <w:pPr>
                            <w:ind w:left="57" w:right="57"/>
                            <w:rPr>
                              <w:spacing w:val="-20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lef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>
                          <w:pPr>
                            <w:ind w:left="113" w:right="113"/>
                            <w:rPr>
                              <w:sz w:val="16"/>
                            </w:rPr>
                          </w:pPr>
                        </w:p>
                      </w:tc>
                    </w:tr>
                    <w:tr w:rsidR="00552078">
                      <w:trPr>
                        <w:cantSplit/>
                        <w:trHeight w:hRule="exact" w:val="1134"/>
                      </w:trPr>
                      <w:tc>
                        <w:tcPr>
                          <w:tcW w:w="263" w:type="dxa"/>
                          <w:vMerge/>
                        </w:tcPr>
                        <w:p w:rsidR="00552078" w:rsidRDefault="00552078">
                          <w:pPr>
                            <w:rPr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righ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 w:rsidP="00766222">
                          <w:pPr>
                            <w:pStyle w:val="a3"/>
                            <w:ind w:left="113"/>
                            <w:rPr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255" w:type="dxa"/>
                          <w:tcBorders>
                            <w:left w:val="single" w:sz="4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textDirection w:val="btLr"/>
                          <w:vAlign w:val="center"/>
                        </w:tcPr>
                        <w:p w:rsidR="00552078" w:rsidRDefault="00552078">
                          <w:pPr>
                            <w:pStyle w:val="a3"/>
                            <w:rPr>
                              <w:sz w:val="16"/>
                            </w:rPr>
                          </w:pPr>
                        </w:p>
                      </w:tc>
                    </w:tr>
                  </w:tbl>
                  <w:p w:rsidR="00552078" w:rsidRDefault="00552078" w:rsidP="00BA166E"/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61A0"/>
    <w:multiLevelType w:val="multilevel"/>
    <w:tmpl w:val="F29E3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00037F"/>
    <w:multiLevelType w:val="hybridMultilevel"/>
    <w:tmpl w:val="76A4F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A222B"/>
    <w:multiLevelType w:val="multilevel"/>
    <w:tmpl w:val="0A18B72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330F41"/>
    <w:multiLevelType w:val="multilevel"/>
    <w:tmpl w:val="B1127E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685C89"/>
    <w:multiLevelType w:val="hybridMultilevel"/>
    <w:tmpl w:val="66567A14"/>
    <w:lvl w:ilvl="0" w:tplc="ABA67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9B40ED"/>
    <w:multiLevelType w:val="multilevel"/>
    <w:tmpl w:val="0764F27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346906"/>
    <w:multiLevelType w:val="multilevel"/>
    <w:tmpl w:val="2EFA9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6"/>
  <w:drawingGridVerticalSpacing w:val="6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ACA"/>
    <w:rsid w:val="00011CB0"/>
    <w:rsid w:val="00011E4F"/>
    <w:rsid w:val="00013ACC"/>
    <w:rsid w:val="00013BD3"/>
    <w:rsid w:val="000158FA"/>
    <w:rsid w:val="000171FD"/>
    <w:rsid w:val="000204EB"/>
    <w:rsid w:val="0002120C"/>
    <w:rsid w:val="00021276"/>
    <w:rsid w:val="00021E53"/>
    <w:rsid w:val="00022D8C"/>
    <w:rsid w:val="00023390"/>
    <w:rsid w:val="00023605"/>
    <w:rsid w:val="00024B84"/>
    <w:rsid w:val="000251FC"/>
    <w:rsid w:val="0003087D"/>
    <w:rsid w:val="00032052"/>
    <w:rsid w:val="00032F5D"/>
    <w:rsid w:val="0003531E"/>
    <w:rsid w:val="000371CF"/>
    <w:rsid w:val="000414E3"/>
    <w:rsid w:val="00041C1C"/>
    <w:rsid w:val="00044041"/>
    <w:rsid w:val="0004692D"/>
    <w:rsid w:val="0004743E"/>
    <w:rsid w:val="0005225B"/>
    <w:rsid w:val="0005225E"/>
    <w:rsid w:val="00052FF8"/>
    <w:rsid w:val="00061544"/>
    <w:rsid w:val="00067FBE"/>
    <w:rsid w:val="00072BF8"/>
    <w:rsid w:val="00075778"/>
    <w:rsid w:val="00075900"/>
    <w:rsid w:val="00075C64"/>
    <w:rsid w:val="00087266"/>
    <w:rsid w:val="0009613E"/>
    <w:rsid w:val="000A1FF5"/>
    <w:rsid w:val="000A4621"/>
    <w:rsid w:val="000A67E7"/>
    <w:rsid w:val="000B5476"/>
    <w:rsid w:val="000C08E0"/>
    <w:rsid w:val="000C1BCA"/>
    <w:rsid w:val="000C2729"/>
    <w:rsid w:val="000C3967"/>
    <w:rsid w:val="000C3AA9"/>
    <w:rsid w:val="000C3E1D"/>
    <w:rsid w:val="000D073A"/>
    <w:rsid w:val="000D262A"/>
    <w:rsid w:val="000D4ECF"/>
    <w:rsid w:val="000E3D2F"/>
    <w:rsid w:val="000E449D"/>
    <w:rsid w:val="000E7B5E"/>
    <w:rsid w:val="000F09B6"/>
    <w:rsid w:val="000F5419"/>
    <w:rsid w:val="000F62BB"/>
    <w:rsid w:val="000F6866"/>
    <w:rsid w:val="000F792B"/>
    <w:rsid w:val="00104F48"/>
    <w:rsid w:val="00105BEE"/>
    <w:rsid w:val="00106E00"/>
    <w:rsid w:val="0011190D"/>
    <w:rsid w:val="00113E4F"/>
    <w:rsid w:val="0011725E"/>
    <w:rsid w:val="0011732D"/>
    <w:rsid w:val="00122682"/>
    <w:rsid w:val="00122F54"/>
    <w:rsid w:val="00126A44"/>
    <w:rsid w:val="00126D9F"/>
    <w:rsid w:val="00130964"/>
    <w:rsid w:val="0013115D"/>
    <w:rsid w:val="001317DE"/>
    <w:rsid w:val="00134647"/>
    <w:rsid w:val="001362B0"/>
    <w:rsid w:val="0013779D"/>
    <w:rsid w:val="001378D1"/>
    <w:rsid w:val="00140FB6"/>
    <w:rsid w:val="00141CC3"/>
    <w:rsid w:val="00155373"/>
    <w:rsid w:val="00166937"/>
    <w:rsid w:val="00167F17"/>
    <w:rsid w:val="00170BF0"/>
    <w:rsid w:val="0017266F"/>
    <w:rsid w:val="0017322A"/>
    <w:rsid w:val="00175436"/>
    <w:rsid w:val="00180478"/>
    <w:rsid w:val="00182E53"/>
    <w:rsid w:val="00182EBE"/>
    <w:rsid w:val="00186112"/>
    <w:rsid w:val="001901FE"/>
    <w:rsid w:val="0019101E"/>
    <w:rsid w:val="00192577"/>
    <w:rsid w:val="00196654"/>
    <w:rsid w:val="001A018F"/>
    <w:rsid w:val="001A2443"/>
    <w:rsid w:val="001A395B"/>
    <w:rsid w:val="001B28D5"/>
    <w:rsid w:val="001B3F7E"/>
    <w:rsid w:val="001B4039"/>
    <w:rsid w:val="001B7FE7"/>
    <w:rsid w:val="001C1D51"/>
    <w:rsid w:val="001C20D5"/>
    <w:rsid w:val="001C4CF1"/>
    <w:rsid w:val="001C4EFD"/>
    <w:rsid w:val="001D068B"/>
    <w:rsid w:val="001D4128"/>
    <w:rsid w:val="001D73E5"/>
    <w:rsid w:val="001E0529"/>
    <w:rsid w:val="001E06D6"/>
    <w:rsid w:val="001E4083"/>
    <w:rsid w:val="001E5DB4"/>
    <w:rsid w:val="001F33B1"/>
    <w:rsid w:val="001F400A"/>
    <w:rsid w:val="001F4AE7"/>
    <w:rsid w:val="00200AA9"/>
    <w:rsid w:val="00200FD8"/>
    <w:rsid w:val="00201660"/>
    <w:rsid w:val="0020295A"/>
    <w:rsid w:val="00202D79"/>
    <w:rsid w:val="00203595"/>
    <w:rsid w:val="0020472D"/>
    <w:rsid w:val="002051B1"/>
    <w:rsid w:val="0020556B"/>
    <w:rsid w:val="002114AB"/>
    <w:rsid w:val="002158F8"/>
    <w:rsid w:val="00222F72"/>
    <w:rsid w:val="00223BB9"/>
    <w:rsid w:val="00231BAB"/>
    <w:rsid w:val="00232EE8"/>
    <w:rsid w:val="00233ED8"/>
    <w:rsid w:val="00235CA7"/>
    <w:rsid w:val="00235D50"/>
    <w:rsid w:val="002370B7"/>
    <w:rsid w:val="00237863"/>
    <w:rsid w:val="002405C0"/>
    <w:rsid w:val="00241186"/>
    <w:rsid w:val="00247F81"/>
    <w:rsid w:val="00250C94"/>
    <w:rsid w:val="00255367"/>
    <w:rsid w:val="002574D1"/>
    <w:rsid w:val="002627AD"/>
    <w:rsid w:val="00263230"/>
    <w:rsid w:val="0026350A"/>
    <w:rsid w:val="002667D5"/>
    <w:rsid w:val="00274BE7"/>
    <w:rsid w:val="00275772"/>
    <w:rsid w:val="00276933"/>
    <w:rsid w:val="0027740A"/>
    <w:rsid w:val="00283483"/>
    <w:rsid w:val="002835E8"/>
    <w:rsid w:val="002835EC"/>
    <w:rsid w:val="00287082"/>
    <w:rsid w:val="00290D6D"/>
    <w:rsid w:val="00292E8F"/>
    <w:rsid w:val="00293796"/>
    <w:rsid w:val="00294A74"/>
    <w:rsid w:val="00296006"/>
    <w:rsid w:val="00297615"/>
    <w:rsid w:val="002A2C92"/>
    <w:rsid w:val="002A346C"/>
    <w:rsid w:val="002B2B4E"/>
    <w:rsid w:val="002B4248"/>
    <w:rsid w:val="002B4A34"/>
    <w:rsid w:val="002C1727"/>
    <w:rsid w:val="002D0E37"/>
    <w:rsid w:val="002D1520"/>
    <w:rsid w:val="002D29B5"/>
    <w:rsid w:val="002D49E4"/>
    <w:rsid w:val="002D517B"/>
    <w:rsid w:val="002D677A"/>
    <w:rsid w:val="002E0EBB"/>
    <w:rsid w:val="002E631E"/>
    <w:rsid w:val="002F3153"/>
    <w:rsid w:val="002F3BCD"/>
    <w:rsid w:val="00303B7D"/>
    <w:rsid w:val="00311CA3"/>
    <w:rsid w:val="003162DB"/>
    <w:rsid w:val="00316705"/>
    <w:rsid w:val="00321938"/>
    <w:rsid w:val="00327A3C"/>
    <w:rsid w:val="00330795"/>
    <w:rsid w:val="00330C33"/>
    <w:rsid w:val="0033344B"/>
    <w:rsid w:val="00334803"/>
    <w:rsid w:val="003400E9"/>
    <w:rsid w:val="00346AB1"/>
    <w:rsid w:val="003520CF"/>
    <w:rsid w:val="00352ADD"/>
    <w:rsid w:val="00352B7F"/>
    <w:rsid w:val="00355CEE"/>
    <w:rsid w:val="003561D9"/>
    <w:rsid w:val="00362859"/>
    <w:rsid w:val="00364E3F"/>
    <w:rsid w:val="00365455"/>
    <w:rsid w:val="00370ED8"/>
    <w:rsid w:val="00381EBB"/>
    <w:rsid w:val="00386D39"/>
    <w:rsid w:val="003916FE"/>
    <w:rsid w:val="00392C79"/>
    <w:rsid w:val="00393D40"/>
    <w:rsid w:val="00393DC7"/>
    <w:rsid w:val="003960A0"/>
    <w:rsid w:val="00396299"/>
    <w:rsid w:val="003A1D35"/>
    <w:rsid w:val="003A21BB"/>
    <w:rsid w:val="003A3E03"/>
    <w:rsid w:val="003A6C9E"/>
    <w:rsid w:val="003B07C7"/>
    <w:rsid w:val="003B0C25"/>
    <w:rsid w:val="003B1EC1"/>
    <w:rsid w:val="003B43B5"/>
    <w:rsid w:val="003B6F3F"/>
    <w:rsid w:val="003C0A37"/>
    <w:rsid w:val="003C1247"/>
    <w:rsid w:val="003C4574"/>
    <w:rsid w:val="003C53D6"/>
    <w:rsid w:val="003C6B40"/>
    <w:rsid w:val="003C6E2D"/>
    <w:rsid w:val="003D0512"/>
    <w:rsid w:val="003D12FE"/>
    <w:rsid w:val="003D4184"/>
    <w:rsid w:val="003D5B6E"/>
    <w:rsid w:val="003E1937"/>
    <w:rsid w:val="003E2A3D"/>
    <w:rsid w:val="003F10F3"/>
    <w:rsid w:val="003F3FB1"/>
    <w:rsid w:val="003F41CF"/>
    <w:rsid w:val="003F524D"/>
    <w:rsid w:val="003F67F5"/>
    <w:rsid w:val="004011B8"/>
    <w:rsid w:val="004020D6"/>
    <w:rsid w:val="004021CA"/>
    <w:rsid w:val="00402652"/>
    <w:rsid w:val="00403563"/>
    <w:rsid w:val="004108E4"/>
    <w:rsid w:val="00413179"/>
    <w:rsid w:val="0041642B"/>
    <w:rsid w:val="004168E2"/>
    <w:rsid w:val="004235D7"/>
    <w:rsid w:val="00426649"/>
    <w:rsid w:val="00426A90"/>
    <w:rsid w:val="00427E16"/>
    <w:rsid w:val="00431497"/>
    <w:rsid w:val="00431B59"/>
    <w:rsid w:val="00432391"/>
    <w:rsid w:val="0043562A"/>
    <w:rsid w:val="0043661C"/>
    <w:rsid w:val="00441336"/>
    <w:rsid w:val="00443102"/>
    <w:rsid w:val="00445E1B"/>
    <w:rsid w:val="00447B8E"/>
    <w:rsid w:val="00451257"/>
    <w:rsid w:val="004536D3"/>
    <w:rsid w:val="004565AB"/>
    <w:rsid w:val="00460417"/>
    <w:rsid w:val="00460A2C"/>
    <w:rsid w:val="00460C00"/>
    <w:rsid w:val="00464835"/>
    <w:rsid w:val="004650A1"/>
    <w:rsid w:val="00466682"/>
    <w:rsid w:val="004676DA"/>
    <w:rsid w:val="00467EF0"/>
    <w:rsid w:val="0047296E"/>
    <w:rsid w:val="00482D1F"/>
    <w:rsid w:val="004850EC"/>
    <w:rsid w:val="00487712"/>
    <w:rsid w:val="0049014F"/>
    <w:rsid w:val="004A2A55"/>
    <w:rsid w:val="004A2CBC"/>
    <w:rsid w:val="004A346C"/>
    <w:rsid w:val="004A788F"/>
    <w:rsid w:val="004B4CBB"/>
    <w:rsid w:val="004B4DA2"/>
    <w:rsid w:val="004C0602"/>
    <w:rsid w:val="004C09AA"/>
    <w:rsid w:val="004C5F6F"/>
    <w:rsid w:val="004D02D3"/>
    <w:rsid w:val="004D2C02"/>
    <w:rsid w:val="004D45CA"/>
    <w:rsid w:val="004D6013"/>
    <w:rsid w:val="004E01C8"/>
    <w:rsid w:val="004E4E00"/>
    <w:rsid w:val="004E7D9F"/>
    <w:rsid w:val="004F0074"/>
    <w:rsid w:val="004F200B"/>
    <w:rsid w:val="004F23C0"/>
    <w:rsid w:val="004F6174"/>
    <w:rsid w:val="00502727"/>
    <w:rsid w:val="00503B5B"/>
    <w:rsid w:val="00504B5A"/>
    <w:rsid w:val="00505630"/>
    <w:rsid w:val="00505D97"/>
    <w:rsid w:val="0050683B"/>
    <w:rsid w:val="00506F98"/>
    <w:rsid w:val="005107D9"/>
    <w:rsid w:val="00511AF6"/>
    <w:rsid w:val="005148E0"/>
    <w:rsid w:val="0051564F"/>
    <w:rsid w:val="00515FFC"/>
    <w:rsid w:val="00517B28"/>
    <w:rsid w:val="00517C2A"/>
    <w:rsid w:val="00521C49"/>
    <w:rsid w:val="00524297"/>
    <w:rsid w:val="005264E6"/>
    <w:rsid w:val="0053046F"/>
    <w:rsid w:val="0053235E"/>
    <w:rsid w:val="00533605"/>
    <w:rsid w:val="00535FFB"/>
    <w:rsid w:val="00537D55"/>
    <w:rsid w:val="00537DD8"/>
    <w:rsid w:val="005446F6"/>
    <w:rsid w:val="00545F6C"/>
    <w:rsid w:val="0054681C"/>
    <w:rsid w:val="00546A78"/>
    <w:rsid w:val="0055047C"/>
    <w:rsid w:val="00551C47"/>
    <w:rsid w:val="00552078"/>
    <w:rsid w:val="005536F4"/>
    <w:rsid w:val="00555ABE"/>
    <w:rsid w:val="005617DE"/>
    <w:rsid w:val="00561C56"/>
    <w:rsid w:val="00566686"/>
    <w:rsid w:val="005673C4"/>
    <w:rsid w:val="005718CD"/>
    <w:rsid w:val="00571995"/>
    <w:rsid w:val="005731B6"/>
    <w:rsid w:val="005769EC"/>
    <w:rsid w:val="00583FF3"/>
    <w:rsid w:val="00584811"/>
    <w:rsid w:val="00584ACE"/>
    <w:rsid w:val="00590448"/>
    <w:rsid w:val="0059101D"/>
    <w:rsid w:val="0059247B"/>
    <w:rsid w:val="00595CD5"/>
    <w:rsid w:val="00597119"/>
    <w:rsid w:val="005A209F"/>
    <w:rsid w:val="005A31B7"/>
    <w:rsid w:val="005A3BF2"/>
    <w:rsid w:val="005A4014"/>
    <w:rsid w:val="005B2204"/>
    <w:rsid w:val="005B2FAD"/>
    <w:rsid w:val="005B3BD6"/>
    <w:rsid w:val="005B430C"/>
    <w:rsid w:val="005B5AAA"/>
    <w:rsid w:val="005B621E"/>
    <w:rsid w:val="005B6378"/>
    <w:rsid w:val="005B6B3F"/>
    <w:rsid w:val="005C05F8"/>
    <w:rsid w:val="005C4379"/>
    <w:rsid w:val="005C74C5"/>
    <w:rsid w:val="005D6494"/>
    <w:rsid w:val="005E0288"/>
    <w:rsid w:val="005E53A9"/>
    <w:rsid w:val="005E6DD8"/>
    <w:rsid w:val="005F0FB3"/>
    <w:rsid w:val="005F4C89"/>
    <w:rsid w:val="005F57FD"/>
    <w:rsid w:val="005F794F"/>
    <w:rsid w:val="0060118F"/>
    <w:rsid w:val="006024A1"/>
    <w:rsid w:val="006053E4"/>
    <w:rsid w:val="00606BD4"/>
    <w:rsid w:val="00607597"/>
    <w:rsid w:val="006264BD"/>
    <w:rsid w:val="00634011"/>
    <w:rsid w:val="006349B1"/>
    <w:rsid w:val="00640251"/>
    <w:rsid w:val="0064277B"/>
    <w:rsid w:val="0064449D"/>
    <w:rsid w:val="006447C1"/>
    <w:rsid w:val="00653676"/>
    <w:rsid w:val="00661D78"/>
    <w:rsid w:val="006640C2"/>
    <w:rsid w:val="00664EA6"/>
    <w:rsid w:val="00670E33"/>
    <w:rsid w:val="0067225F"/>
    <w:rsid w:val="00674671"/>
    <w:rsid w:val="00675DBB"/>
    <w:rsid w:val="00677878"/>
    <w:rsid w:val="006803AA"/>
    <w:rsid w:val="0068041A"/>
    <w:rsid w:val="00681F46"/>
    <w:rsid w:val="00682A49"/>
    <w:rsid w:val="0068667B"/>
    <w:rsid w:val="00686E25"/>
    <w:rsid w:val="00690DEC"/>
    <w:rsid w:val="00692A3A"/>
    <w:rsid w:val="006A1457"/>
    <w:rsid w:val="006A4A0E"/>
    <w:rsid w:val="006A6642"/>
    <w:rsid w:val="006B0C52"/>
    <w:rsid w:val="006B23B1"/>
    <w:rsid w:val="006B25E3"/>
    <w:rsid w:val="006B3EFC"/>
    <w:rsid w:val="006B7BDD"/>
    <w:rsid w:val="006C0CB0"/>
    <w:rsid w:val="006C1494"/>
    <w:rsid w:val="006C1AC6"/>
    <w:rsid w:val="006C7CA6"/>
    <w:rsid w:val="006D095C"/>
    <w:rsid w:val="006D12DD"/>
    <w:rsid w:val="006D2950"/>
    <w:rsid w:val="006D48CC"/>
    <w:rsid w:val="006E1B74"/>
    <w:rsid w:val="006E5B94"/>
    <w:rsid w:val="006E7298"/>
    <w:rsid w:val="006E74D6"/>
    <w:rsid w:val="006E7A44"/>
    <w:rsid w:val="006F0F4B"/>
    <w:rsid w:val="006F2A08"/>
    <w:rsid w:val="006F4B2E"/>
    <w:rsid w:val="006F4F94"/>
    <w:rsid w:val="006F697B"/>
    <w:rsid w:val="00700C99"/>
    <w:rsid w:val="0070151E"/>
    <w:rsid w:val="00701F0B"/>
    <w:rsid w:val="00705D7F"/>
    <w:rsid w:val="00710EB9"/>
    <w:rsid w:val="00714A76"/>
    <w:rsid w:val="007162B3"/>
    <w:rsid w:val="00725651"/>
    <w:rsid w:val="00731F2A"/>
    <w:rsid w:val="007332E4"/>
    <w:rsid w:val="007335B2"/>
    <w:rsid w:val="00735882"/>
    <w:rsid w:val="0074704C"/>
    <w:rsid w:val="007476D5"/>
    <w:rsid w:val="00754A1E"/>
    <w:rsid w:val="00756676"/>
    <w:rsid w:val="007634DA"/>
    <w:rsid w:val="00764D2D"/>
    <w:rsid w:val="00765E1A"/>
    <w:rsid w:val="00766222"/>
    <w:rsid w:val="007725EE"/>
    <w:rsid w:val="00772FBD"/>
    <w:rsid w:val="00774468"/>
    <w:rsid w:val="007777B4"/>
    <w:rsid w:val="00783757"/>
    <w:rsid w:val="00783970"/>
    <w:rsid w:val="007864F1"/>
    <w:rsid w:val="00792743"/>
    <w:rsid w:val="007970AB"/>
    <w:rsid w:val="007A0E44"/>
    <w:rsid w:val="007A1BD6"/>
    <w:rsid w:val="007A3A40"/>
    <w:rsid w:val="007A4DE0"/>
    <w:rsid w:val="007B24F9"/>
    <w:rsid w:val="007C0993"/>
    <w:rsid w:val="007C2A6F"/>
    <w:rsid w:val="007C4CD8"/>
    <w:rsid w:val="007D15B2"/>
    <w:rsid w:val="007D275B"/>
    <w:rsid w:val="007D554E"/>
    <w:rsid w:val="007D58E1"/>
    <w:rsid w:val="007D68DC"/>
    <w:rsid w:val="007D77C5"/>
    <w:rsid w:val="007E26B9"/>
    <w:rsid w:val="007E3248"/>
    <w:rsid w:val="007E7C28"/>
    <w:rsid w:val="007F161A"/>
    <w:rsid w:val="007F1F0C"/>
    <w:rsid w:val="007F5FB8"/>
    <w:rsid w:val="00804C50"/>
    <w:rsid w:val="008051C4"/>
    <w:rsid w:val="00806547"/>
    <w:rsid w:val="00806EB0"/>
    <w:rsid w:val="008204D3"/>
    <w:rsid w:val="00822204"/>
    <w:rsid w:val="0083097A"/>
    <w:rsid w:val="00836345"/>
    <w:rsid w:val="00840EB2"/>
    <w:rsid w:val="00841FA7"/>
    <w:rsid w:val="00845959"/>
    <w:rsid w:val="00850D3F"/>
    <w:rsid w:val="00857750"/>
    <w:rsid w:val="008578B2"/>
    <w:rsid w:val="00857943"/>
    <w:rsid w:val="00861612"/>
    <w:rsid w:val="00862D15"/>
    <w:rsid w:val="00862D42"/>
    <w:rsid w:val="008657E7"/>
    <w:rsid w:val="00870604"/>
    <w:rsid w:val="008740D6"/>
    <w:rsid w:val="00874A37"/>
    <w:rsid w:val="00874B2C"/>
    <w:rsid w:val="008821DC"/>
    <w:rsid w:val="00882885"/>
    <w:rsid w:val="008864B3"/>
    <w:rsid w:val="00892D50"/>
    <w:rsid w:val="008A032C"/>
    <w:rsid w:val="008B0AA4"/>
    <w:rsid w:val="008B0F3A"/>
    <w:rsid w:val="008B2580"/>
    <w:rsid w:val="008B3671"/>
    <w:rsid w:val="008B51F6"/>
    <w:rsid w:val="008B73FD"/>
    <w:rsid w:val="008C5302"/>
    <w:rsid w:val="008C5395"/>
    <w:rsid w:val="008D38C5"/>
    <w:rsid w:val="008D4D10"/>
    <w:rsid w:val="008D5DA6"/>
    <w:rsid w:val="008E15A3"/>
    <w:rsid w:val="008E5D1C"/>
    <w:rsid w:val="008E7BED"/>
    <w:rsid w:val="008F16DC"/>
    <w:rsid w:val="008F19E0"/>
    <w:rsid w:val="008F30C5"/>
    <w:rsid w:val="008F3858"/>
    <w:rsid w:val="008F5DB9"/>
    <w:rsid w:val="00907006"/>
    <w:rsid w:val="00911BBB"/>
    <w:rsid w:val="00915969"/>
    <w:rsid w:val="0092207F"/>
    <w:rsid w:val="00922E55"/>
    <w:rsid w:val="009271DD"/>
    <w:rsid w:val="009330A9"/>
    <w:rsid w:val="00942C8F"/>
    <w:rsid w:val="00942FAC"/>
    <w:rsid w:val="009441D2"/>
    <w:rsid w:val="00945666"/>
    <w:rsid w:val="00946E2B"/>
    <w:rsid w:val="0095037E"/>
    <w:rsid w:val="00952899"/>
    <w:rsid w:val="009575C4"/>
    <w:rsid w:val="0095760C"/>
    <w:rsid w:val="009623D9"/>
    <w:rsid w:val="009672B4"/>
    <w:rsid w:val="00975916"/>
    <w:rsid w:val="00984D56"/>
    <w:rsid w:val="009850B7"/>
    <w:rsid w:val="00986BB0"/>
    <w:rsid w:val="00987D92"/>
    <w:rsid w:val="00990A1D"/>
    <w:rsid w:val="00990B19"/>
    <w:rsid w:val="00993F78"/>
    <w:rsid w:val="009947BD"/>
    <w:rsid w:val="00997522"/>
    <w:rsid w:val="009A08C0"/>
    <w:rsid w:val="009A0D8A"/>
    <w:rsid w:val="009A1168"/>
    <w:rsid w:val="009A1934"/>
    <w:rsid w:val="009A63B4"/>
    <w:rsid w:val="009A6E80"/>
    <w:rsid w:val="009B1DBA"/>
    <w:rsid w:val="009B5924"/>
    <w:rsid w:val="009C1095"/>
    <w:rsid w:val="009C1E3D"/>
    <w:rsid w:val="009C42BC"/>
    <w:rsid w:val="009C76DD"/>
    <w:rsid w:val="009D0E9D"/>
    <w:rsid w:val="009D13F8"/>
    <w:rsid w:val="009D314A"/>
    <w:rsid w:val="009D477E"/>
    <w:rsid w:val="009D51D5"/>
    <w:rsid w:val="009E0BA3"/>
    <w:rsid w:val="009E41BA"/>
    <w:rsid w:val="009E45E8"/>
    <w:rsid w:val="009E5C72"/>
    <w:rsid w:val="009F2E82"/>
    <w:rsid w:val="00A01189"/>
    <w:rsid w:val="00A023F0"/>
    <w:rsid w:val="00A02CB4"/>
    <w:rsid w:val="00A03934"/>
    <w:rsid w:val="00A05ED6"/>
    <w:rsid w:val="00A07246"/>
    <w:rsid w:val="00A1162D"/>
    <w:rsid w:val="00A11A57"/>
    <w:rsid w:val="00A11B22"/>
    <w:rsid w:val="00A14C48"/>
    <w:rsid w:val="00A17579"/>
    <w:rsid w:val="00A20E2D"/>
    <w:rsid w:val="00A26129"/>
    <w:rsid w:val="00A32B70"/>
    <w:rsid w:val="00A369D3"/>
    <w:rsid w:val="00A37A47"/>
    <w:rsid w:val="00A40D34"/>
    <w:rsid w:val="00A42468"/>
    <w:rsid w:val="00A47D36"/>
    <w:rsid w:val="00A50569"/>
    <w:rsid w:val="00A5635E"/>
    <w:rsid w:val="00A60B3B"/>
    <w:rsid w:val="00A60DD4"/>
    <w:rsid w:val="00A612E4"/>
    <w:rsid w:val="00A624BC"/>
    <w:rsid w:val="00A63CEF"/>
    <w:rsid w:val="00A6584E"/>
    <w:rsid w:val="00A66850"/>
    <w:rsid w:val="00A71E7C"/>
    <w:rsid w:val="00A80834"/>
    <w:rsid w:val="00A83649"/>
    <w:rsid w:val="00A83DC7"/>
    <w:rsid w:val="00A8439A"/>
    <w:rsid w:val="00A84D53"/>
    <w:rsid w:val="00A90B8C"/>
    <w:rsid w:val="00A91BA8"/>
    <w:rsid w:val="00A9223C"/>
    <w:rsid w:val="00A96DFB"/>
    <w:rsid w:val="00A974FA"/>
    <w:rsid w:val="00AA1111"/>
    <w:rsid w:val="00AA2152"/>
    <w:rsid w:val="00AA3114"/>
    <w:rsid w:val="00AA31C6"/>
    <w:rsid w:val="00AA47D0"/>
    <w:rsid w:val="00AA5472"/>
    <w:rsid w:val="00AA67A2"/>
    <w:rsid w:val="00AA76ED"/>
    <w:rsid w:val="00AB0DEB"/>
    <w:rsid w:val="00AB3B0D"/>
    <w:rsid w:val="00AB7804"/>
    <w:rsid w:val="00AC0A8A"/>
    <w:rsid w:val="00AC1C69"/>
    <w:rsid w:val="00AC32EB"/>
    <w:rsid w:val="00AD08C6"/>
    <w:rsid w:val="00AD197F"/>
    <w:rsid w:val="00AD1FE4"/>
    <w:rsid w:val="00AD2879"/>
    <w:rsid w:val="00AD2C6D"/>
    <w:rsid w:val="00AD3F51"/>
    <w:rsid w:val="00AD4EC0"/>
    <w:rsid w:val="00AD5D7E"/>
    <w:rsid w:val="00AE0C91"/>
    <w:rsid w:val="00AE1AD8"/>
    <w:rsid w:val="00AE262E"/>
    <w:rsid w:val="00AE4B73"/>
    <w:rsid w:val="00AE64B8"/>
    <w:rsid w:val="00AF02C6"/>
    <w:rsid w:val="00AF33D2"/>
    <w:rsid w:val="00AF3812"/>
    <w:rsid w:val="00AF3A1D"/>
    <w:rsid w:val="00AF591C"/>
    <w:rsid w:val="00B01224"/>
    <w:rsid w:val="00B02DF1"/>
    <w:rsid w:val="00B03FC6"/>
    <w:rsid w:val="00B06DEB"/>
    <w:rsid w:val="00B075BD"/>
    <w:rsid w:val="00B10EF8"/>
    <w:rsid w:val="00B11D52"/>
    <w:rsid w:val="00B12D73"/>
    <w:rsid w:val="00B1415C"/>
    <w:rsid w:val="00B1473B"/>
    <w:rsid w:val="00B157A0"/>
    <w:rsid w:val="00B21B5E"/>
    <w:rsid w:val="00B227F1"/>
    <w:rsid w:val="00B22B91"/>
    <w:rsid w:val="00B25436"/>
    <w:rsid w:val="00B263AE"/>
    <w:rsid w:val="00B27212"/>
    <w:rsid w:val="00B342A6"/>
    <w:rsid w:val="00B349E3"/>
    <w:rsid w:val="00B352A7"/>
    <w:rsid w:val="00B35302"/>
    <w:rsid w:val="00B36A68"/>
    <w:rsid w:val="00B37313"/>
    <w:rsid w:val="00B42F27"/>
    <w:rsid w:val="00B450CB"/>
    <w:rsid w:val="00B452F5"/>
    <w:rsid w:val="00B4622E"/>
    <w:rsid w:val="00B47D29"/>
    <w:rsid w:val="00B57FC4"/>
    <w:rsid w:val="00B608F2"/>
    <w:rsid w:val="00B61500"/>
    <w:rsid w:val="00B62DE8"/>
    <w:rsid w:val="00B645C1"/>
    <w:rsid w:val="00B74BFF"/>
    <w:rsid w:val="00B7544B"/>
    <w:rsid w:val="00B805F9"/>
    <w:rsid w:val="00B84AF4"/>
    <w:rsid w:val="00B85958"/>
    <w:rsid w:val="00B865CF"/>
    <w:rsid w:val="00B86FC5"/>
    <w:rsid w:val="00B87081"/>
    <w:rsid w:val="00B8713E"/>
    <w:rsid w:val="00B9046B"/>
    <w:rsid w:val="00B9460F"/>
    <w:rsid w:val="00B96209"/>
    <w:rsid w:val="00B96AFB"/>
    <w:rsid w:val="00BA1169"/>
    <w:rsid w:val="00BA166E"/>
    <w:rsid w:val="00BA3D9C"/>
    <w:rsid w:val="00BA7295"/>
    <w:rsid w:val="00BA7714"/>
    <w:rsid w:val="00BB0DE7"/>
    <w:rsid w:val="00BB2382"/>
    <w:rsid w:val="00BB25DA"/>
    <w:rsid w:val="00BB34DC"/>
    <w:rsid w:val="00BB3BC5"/>
    <w:rsid w:val="00BC054F"/>
    <w:rsid w:val="00BC1406"/>
    <w:rsid w:val="00BC29D8"/>
    <w:rsid w:val="00BC5AF1"/>
    <w:rsid w:val="00BC6252"/>
    <w:rsid w:val="00BC6378"/>
    <w:rsid w:val="00BC6A76"/>
    <w:rsid w:val="00BC7411"/>
    <w:rsid w:val="00BC7A16"/>
    <w:rsid w:val="00BD2B46"/>
    <w:rsid w:val="00BD7EDA"/>
    <w:rsid w:val="00BE3980"/>
    <w:rsid w:val="00BE47B5"/>
    <w:rsid w:val="00BE4996"/>
    <w:rsid w:val="00BE4EEE"/>
    <w:rsid w:val="00BF0454"/>
    <w:rsid w:val="00BF1176"/>
    <w:rsid w:val="00BF3253"/>
    <w:rsid w:val="00BF4D01"/>
    <w:rsid w:val="00BF607A"/>
    <w:rsid w:val="00C00850"/>
    <w:rsid w:val="00C016CF"/>
    <w:rsid w:val="00C10162"/>
    <w:rsid w:val="00C104A0"/>
    <w:rsid w:val="00C120F3"/>
    <w:rsid w:val="00C1245D"/>
    <w:rsid w:val="00C139D6"/>
    <w:rsid w:val="00C14343"/>
    <w:rsid w:val="00C16A59"/>
    <w:rsid w:val="00C17B14"/>
    <w:rsid w:val="00C23F74"/>
    <w:rsid w:val="00C25C83"/>
    <w:rsid w:val="00C27DC9"/>
    <w:rsid w:val="00C30FDD"/>
    <w:rsid w:val="00C31764"/>
    <w:rsid w:val="00C3262D"/>
    <w:rsid w:val="00C33722"/>
    <w:rsid w:val="00C35B1A"/>
    <w:rsid w:val="00C36842"/>
    <w:rsid w:val="00C42772"/>
    <w:rsid w:val="00C50D16"/>
    <w:rsid w:val="00C51628"/>
    <w:rsid w:val="00C53136"/>
    <w:rsid w:val="00C5541D"/>
    <w:rsid w:val="00C60E7E"/>
    <w:rsid w:val="00C64C1C"/>
    <w:rsid w:val="00C64EF2"/>
    <w:rsid w:val="00C67333"/>
    <w:rsid w:val="00C7060F"/>
    <w:rsid w:val="00C70F37"/>
    <w:rsid w:val="00C73110"/>
    <w:rsid w:val="00C7471F"/>
    <w:rsid w:val="00C7640C"/>
    <w:rsid w:val="00C823F7"/>
    <w:rsid w:val="00C86755"/>
    <w:rsid w:val="00C87468"/>
    <w:rsid w:val="00C9054D"/>
    <w:rsid w:val="00C92535"/>
    <w:rsid w:val="00C95661"/>
    <w:rsid w:val="00C95939"/>
    <w:rsid w:val="00C95F0C"/>
    <w:rsid w:val="00C96991"/>
    <w:rsid w:val="00C97A29"/>
    <w:rsid w:val="00CA048F"/>
    <w:rsid w:val="00CA328E"/>
    <w:rsid w:val="00CA5F7F"/>
    <w:rsid w:val="00CB087C"/>
    <w:rsid w:val="00CB28B4"/>
    <w:rsid w:val="00CC01A1"/>
    <w:rsid w:val="00CC25CF"/>
    <w:rsid w:val="00CC2F8C"/>
    <w:rsid w:val="00CC3A7E"/>
    <w:rsid w:val="00CC6428"/>
    <w:rsid w:val="00CC7459"/>
    <w:rsid w:val="00CC7867"/>
    <w:rsid w:val="00CD22F8"/>
    <w:rsid w:val="00CD3C4D"/>
    <w:rsid w:val="00CD4CF0"/>
    <w:rsid w:val="00CD4ED1"/>
    <w:rsid w:val="00CD7286"/>
    <w:rsid w:val="00CE1D02"/>
    <w:rsid w:val="00CF006F"/>
    <w:rsid w:val="00CF5869"/>
    <w:rsid w:val="00CF7655"/>
    <w:rsid w:val="00D002AA"/>
    <w:rsid w:val="00D002EE"/>
    <w:rsid w:val="00D0137F"/>
    <w:rsid w:val="00D02CF1"/>
    <w:rsid w:val="00D073C5"/>
    <w:rsid w:val="00D07E50"/>
    <w:rsid w:val="00D121D1"/>
    <w:rsid w:val="00D12C2D"/>
    <w:rsid w:val="00D139BB"/>
    <w:rsid w:val="00D1475A"/>
    <w:rsid w:val="00D15784"/>
    <w:rsid w:val="00D15803"/>
    <w:rsid w:val="00D16F86"/>
    <w:rsid w:val="00D259F2"/>
    <w:rsid w:val="00D26E3A"/>
    <w:rsid w:val="00D27B97"/>
    <w:rsid w:val="00D31664"/>
    <w:rsid w:val="00D317F8"/>
    <w:rsid w:val="00D33181"/>
    <w:rsid w:val="00D33A92"/>
    <w:rsid w:val="00D35A9D"/>
    <w:rsid w:val="00D368FF"/>
    <w:rsid w:val="00D44539"/>
    <w:rsid w:val="00D44E93"/>
    <w:rsid w:val="00D501BA"/>
    <w:rsid w:val="00D50590"/>
    <w:rsid w:val="00D52D8F"/>
    <w:rsid w:val="00D55069"/>
    <w:rsid w:val="00D61B96"/>
    <w:rsid w:val="00D6204A"/>
    <w:rsid w:val="00D6303A"/>
    <w:rsid w:val="00D630E6"/>
    <w:rsid w:val="00D712CE"/>
    <w:rsid w:val="00D75FB5"/>
    <w:rsid w:val="00D763DA"/>
    <w:rsid w:val="00D7692A"/>
    <w:rsid w:val="00D7759B"/>
    <w:rsid w:val="00D77BB0"/>
    <w:rsid w:val="00D82B7F"/>
    <w:rsid w:val="00D82C8A"/>
    <w:rsid w:val="00D846AA"/>
    <w:rsid w:val="00D866CD"/>
    <w:rsid w:val="00D86A5E"/>
    <w:rsid w:val="00D87815"/>
    <w:rsid w:val="00D87FD6"/>
    <w:rsid w:val="00D910C8"/>
    <w:rsid w:val="00D9205F"/>
    <w:rsid w:val="00D9409B"/>
    <w:rsid w:val="00D94B3C"/>
    <w:rsid w:val="00D95B87"/>
    <w:rsid w:val="00D97030"/>
    <w:rsid w:val="00DA41FF"/>
    <w:rsid w:val="00DA5479"/>
    <w:rsid w:val="00DA5FD4"/>
    <w:rsid w:val="00DA6D91"/>
    <w:rsid w:val="00DB3DF6"/>
    <w:rsid w:val="00DB4B53"/>
    <w:rsid w:val="00DB4C0C"/>
    <w:rsid w:val="00DB58C8"/>
    <w:rsid w:val="00DB5D73"/>
    <w:rsid w:val="00DB7CA5"/>
    <w:rsid w:val="00DC0197"/>
    <w:rsid w:val="00DC0D3E"/>
    <w:rsid w:val="00DC5DE8"/>
    <w:rsid w:val="00DD03DA"/>
    <w:rsid w:val="00DD16E7"/>
    <w:rsid w:val="00DD247B"/>
    <w:rsid w:val="00DD292F"/>
    <w:rsid w:val="00DD2B1C"/>
    <w:rsid w:val="00DD40C9"/>
    <w:rsid w:val="00DD4687"/>
    <w:rsid w:val="00DE0182"/>
    <w:rsid w:val="00DE230F"/>
    <w:rsid w:val="00DE5381"/>
    <w:rsid w:val="00DF0F04"/>
    <w:rsid w:val="00DF29F7"/>
    <w:rsid w:val="00DF4EFC"/>
    <w:rsid w:val="00DF5DA1"/>
    <w:rsid w:val="00DF74C2"/>
    <w:rsid w:val="00E01BD1"/>
    <w:rsid w:val="00E02F0D"/>
    <w:rsid w:val="00E03F98"/>
    <w:rsid w:val="00E074B7"/>
    <w:rsid w:val="00E101AA"/>
    <w:rsid w:val="00E1667E"/>
    <w:rsid w:val="00E17624"/>
    <w:rsid w:val="00E17BA4"/>
    <w:rsid w:val="00E20E02"/>
    <w:rsid w:val="00E22DB7"/>
    <w:rsid w:val="00E25DBA"/>
    <w:rsid w:val="00E2657D"/>
    <w:rsid w:val="00E268A1"/>
    <w:rsid w:val="00E337FC"/>
    <w:rsid w:val="00E33E09"/>
    <w:rsid w:val="00E3793B"/>
    <w:rsid w:val="00E42B38"/>
    <w:rsid w:val="00E42BDF"/>
    <w:rsid w:val="00E44EFB"/>
    <w:rsid w:val="00E54403"/>
    <w:rsid w:val="00E5592F"/>
    <w:rsid w:val="00E62A38"/>
    <w:rsid w:val="00E63751"/>
    <w:rsid w:val="00E63927"/>
    <w:rsid w:val="00E65041"/>
    <w:rsid w:val="00E67A0A"/>
    <w:rsid w:val="00E77603"/>
    <w:rsid w:val="00E80C54"/>
    <w:rsid w:val="00E830B8"/>
    <w:rsid w:val="00E83B37"/>
    <w:rsid w:val="00E85659"/>
    <w:rsid w:val="00E869E5"/>
    <w:rsid w:val="00E9160C"/>
    <w:rsid w:val="00E94824"/>
    <w:rsid w:val="00EA0631"/>
    <w:rsid w:val="00EA0911"/>
    <w:rsid w:val="00EA25A8"/>
    <w:rsid w:val="00EA4CF6"/>
    <w:rsid w:val="00EA52DE"/>
    <w:rsid w:val="00EA53D1"/>
    <w:rsid w:val="00EA5C87"/>
    <w:rsid w:val="00EA623B"/>
    <w:rsid w:val="00EB29F1"/>
    <w:rsid w:val="00EB31BC"/>
    <w:rsid w:val="00EB3614"/>
    <w:rsid w:val="00EB3D8B"/>
    <w:rsid w:val="00EC189D"/>
    <w:rsid w:val="00EC224D"/>
    <w:rsid w:val="00EC3BA7"/>
    <w:rsid w:val="00EC4BA6"/>
    <w:rsid w:val="00EC7E88"/>
    <w:rsid w:val="00ED01DF"/>
    <w:rsid w:val="00ED0994"/>
    <w:rsid w:val="00ED0BBF"/>
    <w:rsid w:val="00ED1436"/>
    <w:rsid w:val="00ED3934"/>
    <w:rsid w:val="00ED4048"/>
    <w:rsid w:val="00ED4546"/>
    <w:rsid w:val="00ED5589"/>
    <w:rsid w:val="00EE4333"/>
    <w:rsid w:val="00EF5BD2"/>
    <w:rsid w:val="00EF5C22"/>
    <w:rsid w:val="00F010C9"/>
    <w:rsid w:val="00F04255"/>
    <w:rsid w:val="00F06629"/>
    <w:rsid w:val="00F13008"/>
    <w:rsid w:val="00F13154"/>
    <w:rsid w:val="00F1642F"/>
    <w:rsid w:val="00F2110E"/>
    <w:rsid w:val="00F2212B"/>
    <w:rsid w:val="00F253BC"/>
    <w:rsid w:val="00F25BF5"/>
    <w:rsid w:val="00F25C2E"/>
    <w:rsid w:val="00F26466"/>
    <w:rsid w:val="00F2737A"/>
    <w:rsid w:val="00F30201"/>
    <w:rsid w:val="00F3065A"/>
    <w:rsid w:val="00F32ADD"/>
    <w:rsid w:val="00F33DEF"/>
    <w:rsid w:val="00F349AB"/>
    <w:rsid w:val="00F40FB3"/>
    <w:rsid w:val="00F45D79"/>
    <w:rsid w:val="00F4719A"/>
    <w:rsid w:val="00F471E9"/>
    <w:rsid w:val="00F50300"/>
    <w:rsid w:val="00F538B5"/>
    <w:rsid w:val="00F60202"/>
    <w:rsid w:val="00F60511"/>
    <w:rsid w:val="00F64E1A"/>
    <w:rsid w:val="00F66A8A"/>
    <w:rsid w:val="00F72491"/>
    <w:rsid w:val="00F77B32"/>
    <w:rsid w:val="00F82ACA"/>
    <w:rsid w:val="00F82DA5"/>
    <w:rsid w:val="00F83116"/>
    <w:rsid w:val="00F8483B"/>
    <w:rsid w:val="00F94665"/>
    <w:rsid w:val="00F95F71"/>
    <w:rsid w:val="00FA4995"/>
    <w:rsid w:val="00FA69DE"/>
    <w:rsid w:val="00FB3C4B"/>
    <w:rsid w:val="00FB564A"/>
    <w:rsid w:val="00FB56AB"/>
    <w:rsid w:val="00FB5FD0"/>
    <w:rsid w:val="00FB6217"/>
    <w:rsid w:val="00FB65EB"/>
    <w:rsid w:val="00FB73E6"/>
    <w:rsid w:val="00FC5260"/>
    <w:rsid w:val="00FD079A"/>
    <w:rsid w:val="00FD2492"/>
    <w:rsid w:val="00FD4D1A"/>
    <w:rsid w:val="00FD5754"/>
    <w:rsid w:val="00FD7417"/>
    <w:rsid w:val="00FE14F5"/>
    <w:rsid w:val="00FE7659"/>
    <w:rsid w:val="00FE78EB"/>
    <w:rsid w:val="00FE7B57"/>
    <w:rsid w:val="00FF5793"/>
    <w:rsid w:val="00FF73D0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C"/>
  </w:style>
  <w:style w:type="paragraph" w:styleId="1">
    <w:name w:val="heading 1"/>
    <w:aliases w:val="Заголовок 1 Знак"/>
    <w:basedOn w:val="a"/>
    <w:next w:val="a"/>
    <w:link w:val="11"/>
    <w:qFormat/>
    <w:rsid w:val="00FF73D0"/>
    <w:pPr>
      <w:keepNext/>
      <w:spacing w:before="120" w:after="120" w:line="360" w:lineRule="auto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566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8E5D1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A6F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7C2A6F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3A6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460A2C"/>
  </w:style>
  <w:style w:type="paragraph" w:styleId="a7">
    <w:name w:val="Balloon Text"/>
    <w:basedOn w:val="a"/>
    <w:semiHidden/>
    <w:rsid w:val="00AD3F51"/>
    <w:rPr>
      <w:rFonts w:ascii="Tahoma" w:hAnsi="Tahoma" w:cs="Tahoma"/>
      <w:sz w:val="16"/>
      <w:szCs w:val="16"/>
    </w:rPr>
  </w:style>
  <w:style w:type="character" w:customStyle="1" w:styleId="11">
    <w:name w:val="Заголовок 1 Знак1"/>
    <w:aliases w:val="Заголовок 1 Знак Знак"/>
    <w:link w:val="1"/>
    <w:rsid w:val="00CC3A7E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paragraph" w:customStyle="1" w:styleId="-">
    <w:name w:val="УГТП-Шифр объекта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 w:cs="Arial"/>
      <w:sz w:val="28"/>
      <w:szCs w:val="28"/>
    </w:rPr>
  </w:style>
  <w:style w:type="paragraph" w:customStyle="1" w:styleId="-0">
    <w:name w:val="УГТП-Наименование объекта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/>
    </w:rPr>
  </w:style>
  <w:style w:type="paragraph" w:customStyle="1" w:styleId="-1">
    <w:name w:val="УГТП-Стадия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 w:cs="Arial"/>
      <w:color w:val="0000FF"/>
    </w:rPr>
  </w:style>
  <w:style w:type="paragraph" w:customStyle="1" w:styleId="-2">
    <w:name w:val="УГТП-Подписи"/>
    <w:basedOn w:val="a3"/>
    <w:rsid w:val="00B62DE8"/>
    <w:pPr>
      <w:framePr w:hSpace="181" w:wrap="around" w:vAnchor="page" w:hAnchor="page" w:x="1248" w:y="14278"/>
    </w:pPr>
    <w:rPr>
      <w:rFonts w:ascii="Arial" w:hAnsi="Arial" w:cs="Arial"/>
      <w:sz w:val="16"/>
      <w:szCs w:val="16"/>
    </w:rPr>
  </w:style>
  <w:style w:type="paragraph" w:customStyle="1" w:styleId="-3">
    <w:name w:val="УГТП-Боковой штамп"/>
    <w:basedOn w:val="a"/>
    <w:rsid w:val="00B62DE8"/>
    <w:pPr>
      <w:jc w:val="center"/>
    </w:pPr>
    <w:rPr>
      <w:rFonts w:ascii="Arial" w:hAnsi="Arial" w:cs="Arial"/>
      <w:sz w:val="18"/>
      <w:szCs w:val="18"/>
    </w:rPr>
  </w:style>
  <w:style w:type="paragraph" w:customStyle="1" w:styleId="-4">
    <w:name w:val="УГТП-Номер тома"/>
    <w:basedOn w:val="a"/>
    <w:rsid w:val="00B62DE8"/>
    <w:pPr>
      <w:jc w:val="center"/>
    </w:pPr>
    <w:rPr>
      <w:rFonts w:ascii="Arial" w:hAnsi="Arial" w:cs="Arial"/>
    </w:rPr>
  </w:style>
  <w:style w:type="paragraph" w:customStyle="1" w:styleId="-5">
    <w:name w:val="УГТП-Обозначение"/>
    <w:basedOn w:val="a"/>
    <w:rsid w:val="00B62DE8"/>
    <w:rPr>
      <w:rFonts w:ascii="Arial" w:hAnsi="Arial" w:cs="Arial"/>
    </w:rPr>
  </w:style>
  <w:style w:type="paragraph" w:customStyle="1" w:styleId="-6">
    <w:name w:val="УГТП-Наименование"/>
    <w:basedOn w:val="a"/>
    <w:rsid w:val="00B62DE8"/>
    <w:rPr>
      <w:rFonts w:ascii="Arial" w:hAnsi="Arial" w:cs="Arial"/>
    </w:rPr>
  </w:style>
  <w:style w:type="paragraph" w:customStyle="1" w:styleId="-7">
    <w:name w:val="УГТП-Примечание"/>
    <w:basedOn w:val="a"/>
    <w:rsid w:val="00B62DE8"/>
    <w:pPr>
      <w:jc w:val="center"/>
    </w:pPr>
    <w:rPr>
      <w:rFonts w:ascii="Arial" w:hAnsi="Arial" w:cs="Arial"/>
    </w:rPr>
  </w:style>
  <w:style w:type="paragraph" w:customStyle="1" w:styleId="font5">
    <w:name w:val="font5"/>
    <w:basedOn w:val="a"/>
    <w:rsid w:val="00E65041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styleId="a8">
    <w:name w:val="Body Text"/>
    <w:basedOn w:val="a"/>
    <w:link w:val="a9"/>
    <w:rsid w:val="00B608F2"/>
    <w:pPr>
      <w:jc w:val="center"/>
    </w:pPr>
  </w:style>
  <w:style w:type="paragraph" w:customStyle="1" w:styleId="aa">
    <w:name w:val="Îáû÷íûé"/>
    <w:rsid w:val="00B608F2"/>
    <w:rPr>
      <w:rFonts w:ascii="Arial" w:hAnsi="Arial"/>
      <w:sz w:val="24"/>
    </w:rPr>
  </w:style>
  <w:style w:type="paragraph" w:styleId="21">
    <w:name w:val="Body Text 2"/>
    <w:basedOn w:val="a"/>
    <w:rsid w:val="00B608F2"/>
    <w:pPr>
      <w:ind w:right="338"/>
      <w:jc w:val="center"/>
    </w:pPr>
    <w:rPr>
      <w:rFonts w:ascii="Arial" w:hAnsi="Arial" w:cs="Arial"/>
    </w:rPr>
  </w:style>
  <w:style w:type="paragraph" w:styleId="ab">
    <w:name w:val="Body Text Indent"/>
    <w:basedOn w:val="a"/>
    <w:rsid w:val="009623D9"/>
    <w:pPr>
      <w:spacing w:after="120"/>
      <w:ind w:left="283"/>
    </w:pPr>
  </w:style>
  <w:style w:type="paragraph" w:styleId="ac">
    <w:name w:val="Title"/>
    <w:basedOn w:val="a"/>
    <w:qFormat/>
    <w:rsid w:val="009623D9"/>
    <w:pPr>
      <w:jc w:val="center"/>
    </w:pPr>
    <w:rPr>
      <w:sz w:val="24"/>
    </w:rPr>
  </w:style>
  <w:style w:type="paragraph" w:styleId="ad">
    <w:name w:val="Normal (Web)"/>
    <w:basedOn w:val="a"/>
    <w:uiPriority w:val="99"/>
    <w:rsid w:val="00C95661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ой текст Знак"/>
    <w:link w:val="a8"/>
    <w:rsid w:val="00841FA7"/>
  </w:style>
  <w:style w:type="character" w:customStyle="1" w:styleId="filtername">
    <w:name w:val="filtername"/>
    <w:rsid w:val="00857750"/>
    <w:rPr>
      <w:shd w:val="clear" w:color="auto" w:fill="EFF1F3"/>
    </w:rPr>
  </w:style>
  <w:style w:type="character" w:customStyle="1" w:styleId="20">
    <w:name w:val="Заголовок 2 Знак"/>
    <w:link w:val="2"/>
    <w:rsid w:val="0075667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rsid w:val="00BE47B5"/>
  </w:style>
  <w:style w:type="character" w:customStyle="1" w:styleId="s-product-name">
    <w:name w:val="s-product-name"/>
    <w:basedOn w:val="a0"/>
    <w:rsid w:val="002035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C"/>
  </w:style>
  <w:style w:type="paragraph" w:styleId="1">
    <w:name w:val="heading 1"/>
    <w:aliases w:val="Заголовок 1 Знак"/>
    <w:basedOn w:val="a"/>
    <w:next w:val="a"/>
    <w:link w:val="11"/>
    <w:qFormat/>
    <w:rsid w:val="00FF73D0"/>
    <w:pPr>
      <w:keepNext/>
      <w:spacing w:before="120" w:after="120" w:line="360" w:lineRule="auto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566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8E5D1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A6F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7C2A6F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3A6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460A2C"/>
  </w:style>
  <w:style w:type="paragraph" w:styleId="a7">
    <w:name w:val="Balloon Text"/>
    <w:basedOn w:val="a"/>
    <w:semiHidden/>
    <w:rsid w:val="00AD3F51"/>
    <w:rPr>
      <w:rFonts w:ascii="Tahoma" w:hAnsi="Tahoma" w:cs="Tahoma"/>
      <w:sz w:val="16"/>
      <w:szCs w:val="16"/>
    </w:rPr>
  </w:style>
  <w:style w:type="character" w:customStyle="1" w:styleId="11">
    <w:name w:val="Заголовок 1 Знак1"/>
    <w:aliases w:val="Заголовок 1 Знак Знак"/>
    <w:link w:val="1"/>
    <w:rsid w:val="00CC3A7E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paragraph" w:customStyle="1" w:styleId="-">
    <w:name w:val="УГТП-Шифр объекта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 w:cs="Arial"/>
      <w:sz w:val="28"/>
      <w:szCs w:val="28"/>
    </w:rPr>
  </w:style>
  <w:style w:type="paragraph" w:customStyle="1" w:styleId="-0">
    <w:name w:val="УГТП-Наименование объекта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/>
    </w:rPr>
  </w:style>
  <w:style w:type="paragraph" w:customStyle="1" w:styleId="-1">
    <w:name w:val="УГТП-Стадия"/>
    <w:basedOn w:val="a3"/>
    <w:rsid w:val="00B62DE8"/>
    <w:pPr>
      <w:framePr w:hSpace="181" w:wrap="around" w:vAnchor="page" w:hAnchor="page" w:x="1248" w:y="14278"/>
      <w:jc w:val="center"/>
    </w:pPr>
    <w:rPr>
      <w:rFonts w:ascii="Arial" w:hAnsi="Arial" w:cs="Arial"/>
      <w:color w:val="0000FF"/>
    </w:rPr>
  </w:style>
  <w:style w:type="paragraph" w:customStyle="1" w:styleId="-2">
    <w:name w:val="УГТП-Подписи"/>
    <w:basedOn w:val="a3"/>
    <w:rsid w:val="00B62DE8"/>
    <w:pPr>
      <w:framePr w:hSpace="181" w:wrap="around" w:vAnchor="page" w:hAnchor="page" w:x="1248" w:y="14278"/>
    </w:pPr>
    <w:rPr>
      <w:rFonts w:ascii="Arial" w:hAnsi="Arial" w:cs="Arial"/>
      <w:sz w:val="16"/>
      <w:szCs w:val="16"/>
    </w:rPr>
  </w:style>
  <w:style w:type="paragraph" w:customStyle="1" w:styleId="-3">
    <w:name w:val="УГТП-Боковой штамп"/>
    <w:basedOn w:val="a"/>
    <w:rsid w:val="00B62DE8"/>
    <w:pPr>
      <w:jc w:val="center"/>
    </w:pPr>
    <w:rPr>
      <w:rFonts w:ascii="Arial" w:hAnsi="Arial" w:cs="Arial"/>
      <w:sz w:val="18"/>
      <w:szCs w:val="18"/>
    </w:rPr>
  </w:style>
  <w:style w:type="paragraph" w:customStyle="1" w:styleId="-4">
    <w:name w:val="УГТП-Номер тома"/>
    <w:basedOn w:val="a"/>
    <w:rsid w:val="00B62DE8"/>
    <w:pPr>
      <w:jc w:val="center"/>
    </w:pPr>
    <w:rPr>
      <w:rFonts w:ascii="Arial" w:hAnsi="Arial" w:cs="Arial"/>
    </w:rPr>
  </w:style>
  <w:style w:type="paragraph" w:customStyle="1" w:styleId="-5">
    <w:name w:val="УГТП-Обозначение"/>
    <w:basedOn w:val="a"/>
    <w:rsid w:val="00B62DE8"/>
    <w:rPr>
      <w:rFonts w:ascii="Arial" w:hAnsi="Arial" w:cs="Arial"/>
    </w:rPr>
  </w:style>
  <w:style w:type="paragraph" w:customStyle="1" w:styleId="-6">
    <w:name w:val="УГТП-Наименование"/>
    <w:basedOn w:val="a"/>
    <w:rsid w:val="00B62DE8"/>
    <w:rPr>
      <w:rFonts w:ascii="Arial" w:hAnsi="Arial" w:cs="Arial"/>
    </w:rPr>
  </w:style>
  <w:style w:type="paragraph" w:customStyle="1" w:styleId="-7">
    <w:name w:val="УГТП-Примечание"/>
    <w:basedOn w:val="a"/>
    <w:rsid w:val="00B62DE8"/>
    <w:pPr>
      <w:jc w:val="center"/>
    </w:pPr>
    <w:rPr>
      <w:rFonts w:ascii="Arial" w:hAnsi="Arial" w:cs="Arial"/>
    </w:rPr>
  </w:style>
  <w:style w:type="paragraph" w:customStyle="1" w:styleId="font5">
    <w:name w:val="font5"/>
    <w:basedOn w:val="a"/>
    <w:rsid w:val="00E65041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styleId="a8">
    <w:name w:val="Body Text"/>
    <w:basedOn w:val="a"/>
    <w:link w:val="a9"/>
    <w:rsid w:val="00B608F2"/>
    <w:pPr>
      <w:jc w:val="center"/>
    </w:pPr>
  </w:style>
  <w:style w:type="paragraph" w:customStyle="1" w:styleId="aa">
    <w:name w:val="Îáû÷íûé"/>
    <w:rsid w:val="00B608F2"/>
    <w:rPr>
      <w:rFonts w:ascii="Arial" w:hAnsi="Arial"/>
      <w:sz w:val="24"/>
    </w:rPr>
  </w:style>
  <w:style w:type="paragraph" w:styleId="21">
    <w:name w:val="Body Text 2"/>
    <w:basedOn w:val="a"/>
    <w:rsid w:val="00B608F2"/>
    <w:pPr>
      <w:ind w:right="338"/>
      <w:jc w:val="center"/>
    </w:pPr>
    <w:rPr>
      <w:rFonts w:ascii="Arial" w:hAnsi="Arial" w:cs="Arial"/>
    </w:rPr>
  </w:style>
  <w:style w:type="paragraph" w:styleId="ab">
    <w:name w:val="Body Text Indent"/>
    <w:basedOn w:val="a"/>
    <w:rsid w:val="009623D9"/>
    <w:pPr>
      <w:spacing w:after="120"/>
      <w:ind w:left="283"/>
    </w:pPr>
  </w:style>
  <w:style w:type="paragraph" w:styleId="ac">
    <w:name w:val="Title"/>
    <w:basedOn w:val="a"/>
    <w:qFormat/>
    <w:rsid w:val="009623D9"/>
    <w:pPr>
      <w:jc w:val="center"/>
    </w:pPr>
    <w:rPr>
      <w:sz w:val="24"/>
    </w:rPr>
  </w:style>
  <w:style w:type="paragraph" w:styleId="ad">
    <w:name w:val="Normal (Web)"/>
    <w:basedOn w:val="a"/>
    <w:uiPriority w:val="99"/>
    <w:rsid w:val="00C95661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ой текст Знак"/>
    <w:link w:val="a8"/>
    <w:rsid w:val="00841FA7"/>
  </w:style>
  <w:style w:type="character" w:customStyle="1" w:styleId="filtername">
    <w:name w:val="filtername"/>
    <w:rsid w:val="00857750"/>
    <w:rPr>
      <w:shd w:val="clear" w:color="auto" w:fill="EFF1F3"/>
    </w:rPr>
  </w:style>
  <w:style w:type="character" w:customStyle="1" w:styleId="20">
    <w:name w:val="Заголовок 2 Знак"/>
    <w:link w:val="2"/>
    <w:rsid w:val="0075667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rsid w:val="00BE47B5"/>
  </w:style>
  <w:style w:type="character" w:customStyle="1" w:styleId="s-product-name">
    <w:name w:val="s-product-name"/>
    <w:basedOn w:val="a0"/>
    <w:rsid w:val="00203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27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7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21583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12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34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1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03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000600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861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520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3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64;&#1072;&#1073;&#1083;&#1086;&#1085;%20&#1042;&#1054;&#1056;\&#1042;&#1054;&#1056;-00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ВОР-004</Template>
  <TotalTime>1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Акционерная компания по транспорту нефти «Транснефть»</vt:lpstr>
    </vt:vector>
  </TitlesOfParts>
  <Company>Уфагипротрубопровод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Акционерная компания по транспорту нефти «Транснефть»</dc:title>
  <dc:creator>Semin_PA</dc:creator>
  <cp:lastModifiedBy>Богатов Виктор Николаевич</cp:lastModifiedBy>
  <cp:revision>3</cp:revision>
  <cp:lastPrinted>2015-12-11T13:13:00Z</cp:lastPrinted>
  <dcterms:created xsi:type="dcterms:W3CDTF">2016-06-07T14:47:00Z</dcterms:created>
  <dcterms:modified xsi:type="dcterms:W3CDTF">2016-06-09T13:33:00Z</dcterms:modified>
</cp:coreProperties>
</file>