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CB0" w:rsidRPr="00C83FD2" w:rsidRDefault="006A4CB0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 xml:space="preserve">Приложение 3 </w:t>
      </w:r>
    </w:p>
    <w:p w:rsidR="006A4CB0" w:rsidRPr="00C83FD2" w:rsidRDefault="006A4CB0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 xml:space="preserve">к извещению о проведении </w:t>
      </w:r>
    </w:p>
    <w:p w:rsidR="006A4CB0" w:rsidRPr="00C83FD2" w:rsidRDefault="006A4CB0" w:rsidP="00C83FD2">
      <w:pPr>
        <w:ind w:left="-540"/>
        <w:jc w:val="right"/>
        <w:rPr>
          <w:sz w:val="20"/>
          <w:szCs w:val="20"/>
        </w:rPr>
      </w:pPr>
      <w:r w:rsidRPr="00C83FD2">
        <w:rPr>
          <w:sz w:val="20"/>
          <w:szCs w:val="20"/>
        </w:rPr>
        <w:t>запроса ценовых котировок</w:t>
      </w:r>
    </w:p>
    <w:p w:rsidR="006A4CB0" w:rsidRDefault="006A4CB0" w:rsidP="00C83FD2">
      <w:pPr>
        <w:ind w:left="-540"/>
        <w:jc w:val="center"/>
        <w:rPr>
          <w:b/>
          <w:sz w:val="26"/>
          <w:szCs w:val="26"/>
        </w:rPr>
      </w:pPr>
      <w:r w:rsidRPr="009D0D56">
        <w:rPr>
          <w:b/>
          <w:sz w:val="26"/>
          <w:szCs w:val="26"/>
        </w:rPr>
        <w:t>Анкет</w:t>
      </w:r>
      <w:r>
        <w:rPr>
          <w:b/>
          <w:sz w:val="26"/>
          <w:szCs w:val="26"/>
        </w:rPr>
        <w:t>а</w:t>
      </w:r>
      <w:r w:rsidRPr="009D0D5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контрагента</w:t>
      </w:r>
    </w:p>
    <w:p w:rsidR="006A4CB0" w:rsidRPr="007553D8" w:rsidRDefault="006A4CB0" w:rsidP="00C83FD2">
      <w:pPr>
        <w:ind w:left="-540"/>
        <w:jc w:val="center"/>
        <w:rPr>
          <w:b/>
          <w:sz w:val="16"/>
          <w:szCs w:val="16"/>
        </w:rPr>
      </w:pPr>
    </w:p>
    <w:tbl>
      <w:tblPr>
        <w:tblW w:w="5000" w:type="pct"/>
        <w:tblCellSpacing w:w="7" w:type="dxa"/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3303"/>
        <w:gridCol w:w="6478"/>
      </w:tblGrid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Наименование организации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Полное наименование организации: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Краткое наименование организации: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Адреса организации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Почтовый адрес: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Юридический адрес: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Адрес корпоративного web-сайта: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Коды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Номер записи в государственном реестре (ОГРН):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ИНН: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КПП: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ОКПО: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ОКАТО: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ОКОГУ: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ОКФС: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ОКОПФ: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Банковские реквизиты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Расчетный счет: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Название банка: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Местонахождение банка: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БИК: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  <w:r w:rsidRPr="009D0D56">
              <w:t>Корреспондентский счет:</w:t>
            </w: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Руководящий состав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>
              <w:rPr>
                <w:b/>
                <w:bCs/>
              </w:rPr>
              <w:t>Контакты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  <w:tr w:rsidR="006A4CB0" w:rsidRPr="009D0D56" w:rsidTr="00A06D96">
        <w:trPr>
          <w:tblCellSpacing w:w="7" w:type="dxa"/>
        </w:trPr>
        <w:tc>
          <w:tcPr>
            <w:tcW w:w="0" w:type="auto"/>
            <w:gridSpan w:val="2"/>
            <w:shd w:val="clear" w:color="auto" w:fill="FFFFFF"/>
          </w:tcPr>
          <w:p w:rsidR="006A4CB0" w:rsidRPr="009D0D56" w:rsidRDefault="006A4CB0" w:rsidP="00A06D96">
            <w:pPr>
              <w:textAlignment w:val="top"/>
              <w:rPr>
                <w:b/>
                <w:bCs/>
              </w:rPr>
            </w:pPr>
            <w:r w:rsidRPr="009D0D56">
              <w:rPr>
                <w:b/>
                <w:bCs/>
              </w:rPr>
              <w:t>Телефоны и факсы организации</w:t>
            </w:r>
          </w:p>
        </w:tc>
      </w:tr>
      <w:tr w:rsidR="006A4CB0" w:rsidRPr="009D0D56" w:rsidTr="00A06D96">
        <w:trPr>
          <w:tblCellSpacing w:w="7" w:type="dxa"/>
        </w:trPr>
        <w:tc>
          <w:tcPr>
            <w:tcW w:w="1678" w:type="pct"/>
            <w:shd w:val="clear" w:color="auto" w:fill="F0F4E7"/>
          </w:tcPr>
          <w:p w:rsidR="006A4CB0" w:rsidRPr="009D0D56" w:rsidRDefault="006A4CB0" w:rsidP="00A06D96">
            <w:pPr>
              <w:jc w:val="right"/>
              <w:textAlignment w:val="top"/>
            </w:pPr>
          </w:p>
        </w:tc>
        <w:tc>
          <w:tcPr>
            <w:tcW w:w="3300" w:type="pct"/>
            <w:shd w:val="clear" w:color="auto" w:fill="F0F4E7"/>
          </w:tcPr>
          <w:p w:rsidR="006A4CB0" w:rsidRPr="009D0D56" w:rsidRDefault="006A4CB0" w:rsidP="00A06D96">
            <w:pPr>
              <w:textAlignment w:val="top"/>
            </w:pPr>
          </w:p>
        </w:tc>
      </w:tr>
    </w:tbl>
    <w:p w:rsidR="006A4CB0" w:rsidRDefault="006A4CB0" w:rsidP="00C83FD2">
      <w:pPr>
        <w:ind w:left="-540"/>
        <w:jc w:val="center"/>
        <w:rPr>
          <w:b/>
        </w:rPr>
      </w:pPr>
    </w:p>
    <w:p w:rsidR="006A4CB0" w:rsidRDefault="006A4CB0"/>
    <w:sectPr w:rsidR="006A4CB0" w:rsidSect="00C83FD2">
      <w:headerReference w:type="even" r:id="rId6"/>
      <w:headerReference w:type="default" r:id="rId7"/>
      <w:pgSz w:w="11907" w:h="16840" w:code="9"/>
      <w:pgMar w:top="284" w:right="567" w:bottom="1134" w:left="567" w:header="624" w:footer="0" w:gutter="1134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CB0" w:rsidRDefault="006A4CB0" w:rsidP="00AA1717">
      <w:r>
        <w:separator/>
      </w:r>
    </w:p>
  </w:endnote>
  <w:endnote w:type="continuationSeparator" w:id="0">
    <w:p w:rsidR="006A4CB0" w:rsidRDefault="006A4CB0" w:rsidP="00AA1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CB0" w:rsidRDefault="006A4CB0" w:rsidP="00AA1717">
      <w:r>
        <w:separator/>
      </w:r>
    </w:p>
  </w:footnote>
  <w:footnote w:type="continuationSeparator" w:id="0">
    <w:p w:rsidR="006A4CB0" w:rsidRDefault="006A4CB0" w:rsidP="00AA1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CB0" w:rsidRDefault="006A4CB0" w:rsidP="00A06D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A4CB0" w:rsidRDefault="006A4CB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CB0" w:rsidRDefault="006A4CB0" w:rsidP="00A06D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A4CB0" w:rsidRDefault="006A4CB0">
    <w:pPr>
      <w:pStyle w:val="Header"/>
      <w:jc w:val="center"/>
    </w:pPr>
  </w:p>
  <w:p w:rsidR="006A4CB0" w:rsidRDefault="006A4CB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FD2"/>
    <w:rsid w:val="00010D39"/>
    <w:rsid w:val="000123AD"/>
    <w:rsid w:val="00054D7F"/>
    <w:rsid w:val="00065F6D"/>
    <w:rsid w:val="000779AA"/>
    <w:rsid w:val="000C62F9"/>
    <w:rsid w:val="000C65AD"/>
    <w:rsid w:val="000D44AF"/>
    <w:rsid w:val="000F2C72"/>
    <w:rsid w:val="001014DF"/>
    <w:rsid w:val="00162D6E"/>
    <w:rsid w:val="00170160"/>
    <w:rsid w:val="00171ABA"/>
    <w:rsid w:val="00174BC4"/>
    <w:rsid w:val="00180DA6"/>
    <w:rsid w:val="001E595F"/>
    <w:rsid w:val="001F19D4"/>
    <w:rsid w:val="0020016B"/>
    <w:rsid w:val="002761A3"/>
    <w:rsid w:val="00280D64"/>
    <w:rsid w:val="00296B2F"/>
    <w:rsid w:val="002C18F3"/>
    <w:rsid w:val="002E113A"/>
    <w:rsid w:val="00344441"/>
    <w:rsid w:val="003638A7"/>
    <w:rsid w:val="003F6864"/>
    <w:rsid w:val="00401153"/>
    <w:rsid w:val="00412AC0"/>
    <w:rsid w:val="00431A4D"/>
    <w:rsid w:val="00441481"/>
    <w:rsid w:val="00466E15"/>
    <w:rsid w:val="00483ABC"/>
    <w:rsid w:val="00487FAB"/>
    <w:rsid w:val="004B4EC4"/>
    <w:rsid w:val="004D784E"/>
    <w:rsid w:val="004F5193"/>
    <w:rsid w:val="00513E3E"/>
    <w:rsid w:val="00545715"/>
    <w:rsid w:val="00585752"/>
    <w:rsid w:val="00586189"/>
    <w:rsid w:val="00595714"/>
    <w:rsid w:val="005C1B8F"/>
    <w:rsid w:val="005D4EAF"/>
    <w:rsid w:val="00623021"/>
    <w:rsid w:val="00687BE6"/>
    <w:rsid w:val="006A14C7"/>
    <w:rsid w:val="006A4CB0"/>
    <w:rsid w:val="006A57D9"/>
    <w:rsid w:val="006C2A94"/>
    <w:rsid w:val="006D2391"/>
    <w:rsid w:val="0072272C"/>
    <w:rsid w:val="00724AC4"/>
    <w:rsid w:val="007553D8"/>
    <w:rsid w:val="007B6238"/>
    <w:rsid w:val="007D5623"/>
    <w:rsid w:val="007E4128"/>
    <w:rsid w:val="008B263A"/>
    <w:rsid w:val="008D20C2"/>
    <w:rsid w:val="008F25A7"/>
    <w:rsid w:val="008F2A7A"/>
    <w:rsid w:val="009411D9"/>
    <w:rsid w:val="009533A0"/>
    <w:rsid w:val="0096080C"/>
    <w:rsid w:val="009C7ADF"/>
    <w:rsid w:val="009D0D56"/>
    <w:rsid w:val="009E016E"/>
    <w:rsid w:val="009E0599"/>
    <w:rsid w:val="009E5329"/>
    <w:rsid w:val="00A06D96"/>
    <w:rsid w:val="00A140A2"/>
    <w:rsid w:val="00A46A1C"/>
    <w:rsid w:val="00A47BC3"/>
    <w:rsid w:val="00A961F6"/>
    <w:rsid w:val="00AA1717"/>
    <w:rsid w:val="00AE2048"/>
    <w:rsid w:val="00AE61E5"/>
    <w:rsid w:val="00AF348A"/>
    <w:rsid w:val="00AF3967"/>
    <w:rsid w:val="00B11DA9"/>
    <w:rsid w:val="00B2036D"/>
    <w:rsid w:val="00B22769"/>
    <w:rsid w:val="00B930D9"/>
    <w:rsid w:val="00B97011"/>
    <w:rsid w:val="00BA13E8"/>
    <w:rsid w:val="00C34AC2"/>
    <w:rsid w:val="00C40972"/>
    <w:rsid w:val="00C83FD2"/>
    <w:rsid w:val="00CC475B"/>
    <w:rsid w:val="00D15B58"/>
    <w:rsid w:val="00D96BD5"/>
    <w:rsid w:val="00DE460D"/>
    <w:rsid w:val="00DF6903"/>
    <w:rsid w:val="00E00311"/>
    <w:rsid w:val="00E21642"/>
    <w:rsid w:val="00E67618"/>
    <w:rsid w:val="00EA672A"/>
    <w:rsid w:val="00EB6AA2"/>
    <w:rsid w:val="00F70AF4"/>
    <w:rsid w:val="00FA01EE"/>
    <w:rsid w:val="00FA3347"/>
    <w:rsid w:val="00FD0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FD2"/>
    <w:pPr>
      <w:ind w:firstLine="709"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83F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83FD2"/>
    <w:rPr>
      <w:rFonts w:ascii="Arial" w:hAnsi="Arial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83FD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83F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3FD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1</Pages>
  <Words>86</Words>
  <Characters>492</Characters>
  <Application>Microsoft Office Outlook</Application>
  <DocSecurity>0</DocSecurity>
  <Lines>0</Lines>
  <Paragraphs>0</Paragraphs>
  <ScaleCrop>false</ScaleCrop>
  <Company>САЭС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TimoshkovaKA</dc:creator>
  <cp:keywords/>
  <dc:description/>
  <cp:lastModifiedBy>SotnikovaMN</cp:lastModifiedBy>
  <cp:revision>24</cp:revision>
  <cp:lastPrinted>2010-09-07T13:48:00Z</cp:lastPrinted>
  <dcterms:created xsi:type="dcterms:W3CDTF">2010-07-16T04:16:00Z</dcterms:created>
  <dcterms:modified xsi:type="dcterms:W3CDTF">2010-09-07T13:48:00Z</dcterms:modified>
</cp:coreProperties>
</file>