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BC" w:rsidRPr="00783277" w:rsidRDefault="00C275BC" w:rsidP="00FC72B6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275BC" w:rsidRPr="00783277" w:rsidRDefault="00C275BC" w:rsidP="00FC72B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275BC" w:rsidRPr="00783277" w:rsidRDefault="00C275BC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275BC" w:rsidRPr="00783277" w:rsidRDefault="00C275BC" w:rsidP="00FC72B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B2304C">
        <w:rPr>
          <w:rFonts w:ascii="Times New Roman" w:hAnsi="Times New Roman" w:cs="Times New Roman"/>
          <w:color w:val="000000"/>
        </w:rPr>
        <w:t>крупы, макаронных изделий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C275BC" w:rsidRPr="00783277" w:rsidRDefault="00C275BC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275BC" w:rsidRPr="00783277" w:rsidRDefault="00C275BC" w:rsidP="00FC72B6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275BC" w:rsidRPr="00783277" w:rsidRDefault="00C275BC" w:rsidP="00FC72B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E2402F">
        <w:rPr>
          <w:rFonts w:ascii="Times New Roman" w:hAnsi="Times New Roman" w:cs="Times New Roman"/>
          <w:color w:val="000000"/>
        </w:rPr>
        <w:t>Шейко Ольга Алексеевна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C275BC" w:rsidRPr="00783277" w:rsidRDefault="00C275BC" w:rsidP="00FC72B6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B2304C">
        <w:rPr>
          <w:rFonts w:ascii="Times New Roman" w:hAnsi="Times New Roman" w:cs="Times New Roman"/>
          <w:color w:val="000000"/>
        </w:rPr>
        <w:t>крупы, макаронных изделий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 xml:space="preserve">с 15 февраля 2015 г. </w:t>
      </w:r>
      <w:r w:rsidRPr="00A04A33">
        <w:rPr>
          <w:rFonts w:ascii="Times New Roman" w:hAnsi="Times New Roman" w:cs="Times New Roman"/>
          <w:color w:val="000000"/>
        </w:rPr>
        <w:t>по 30 июля 2015</w:t>
      </w:r>
      <w:r>
        <w:rPr>
          <w:rFonts w:ascii="Times New Roman" w:hAnsi="Times New Roman" w:cs="Times New Roman"/>
          <w:color w:val="000000"/>
        </w:rPr>
        <w:t xml:space="preserve"> </w:t>
      </w:r>
      <w:r w:rsidRPr="00A04A33">
        <w:rPr>
          <w:rFonts w:ascii="Times New Roman" w:hAnsi="Times New Roman" w:cs="Times New Roman"/>
          <w:color w:val="000000"/>
        </w:rPr>
        <w:t>г.</w:t>
      </w:r>
    </w:p>
    <w:p w:rsidR="00C275BC" w:rsidRPr="00E2402F" w:rsidRDefault="00C275BC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0E51BB">
        <w:rPr>
          <w:rFonts w:ascii="Times New Roman" w:hAnsi="Times New Roman" w:cs="Times New Roman"/>
          <w:color w:val="000000"/>
        </w:rPr>
        <w:t xml:space="preserve"> д.13, столовая №2 «Здоровье»,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C275BC" w:rsidRPr="00783277" w:rsidRDefault="00C275BC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275BC" w:rsidRPr="00783277" w:rsidRDefault="00C275BC" w:rsidP="00FC72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5BC" w:rsidRPr="00783277" w:rsidRDefault="00C275BC" w:rsidP="00FC72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5BC" w:rsidRPr="00783277" w:rsidRDefault="00C275BC" w:rsidP="00FC72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75BC" w:rsidRPr="00A04A33" w:rsidRDefault="00C275BC" w:rsidP="00FC72B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04A33">
        <w:rPr>
          <w:rFonts w:ascii="Times New Roman" w:hAnsi="Times New Roman" w:cs="Times New Roman"/>
          <w:color w:val="000000"/>
        </w:rPr>
        <w:t>323 583,08</w:t>
      </w:r>
      <w:r w:rsidRPr="00B2304C">
        <w:rPr>
          <w:rFonts w:ascii="Times New Roman" w:hAnsi="Times New Roman" w:cs="Times New Roman"/>
        </w:rPr>
        <w:t xml:space="preserve"> (</w:t>
      </w:r>
      <w:r w:rsidRPr="00A04A33">
        <w:rPr>
          <w:rFonts w:ascii="Times New Roman" w:hAnsi="Times New Roman" w:cs="Times New Roman"/>
          <w:color w:val="000000"/>
        </w:rPr>
        <w:t>триста двадцать три тысячи пятьсот восемьдесят три рубля 08</w:t>
      </w:r>
      <w:r>
        <w:rPr>
          <w:rFonts w:ascii="Times New Roman" w:hAnsi="Times New Roman" w:cs="Times New Roman"/>
          <w:color w:val="000000"/>
        </w:rPr>
        <w:t xml:space="preserve"> </w:t>
      </w:r>
      <w:r w:rsidRPr="00A04A33">
        <w:rPr>
          <w:rFonts w:ascii="Times New Roman" w:hAnsi="Times New Roman" w:cs="Times New Roman"/>
          <w:color w:val="000000"/>
        </w:rPr>
        <w:t>копеек</w:t>
      </w:r>
      <w:r w:rsidRPr="00776C54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776C54">
        <w:rPr>
          <w:rFonts w:ascii="Times New Roman" w:hAnsi="Times New Roman" w:cs="Times New Roman"/>
          <w:color w:val="000000"/>
        </w:rPr>
        <w:t xml:space="preserve">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 xml:space="preserve">С </w:t>
      </w:r>
      <w:r w:rsidRPr="00A04A33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Калужская область, г. Обнинск,  ул. Пирогова, д.13,  столовая №2  «Здоровье», </w:t>
      </w:r>
      <w:r w:rsidRPr="00A04A33">
        <w:rPr>
          <w:rFonts w:ascii="Times New Roman" w:hAnsi="Times New Roman" w:cs="Times New Roman"/>
        </w:rPr>
        <w:t xml:space="preserve"> Пионерский проезд, 23, санаторий-профилакторий ФЭИ, страхование</w:t>
      </w:r>
      <w:r w:rsidRPr="00A04A33">
        <w:rPr>
          <w:rFonts w:ascii="Times New Roman" w:hAnsi="Times New Roman" w:cs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</w:p>
    <w:p w:rsidR="00C275BC" w:rsidRPr="00776C54" w:rsidRDefault="00C275BC" w:rsidP="00FC72B6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A04A33">
        <w:rPr>
          <w:rFonts w:ascii="Times New Roman" w:hAnsi="Times New Roman" w:cs="Times New Roman"/>
          <w:color w:val="000000"/>
        </w:rPr>
        <w:t>294 166,44</w:t>
      </w:r>
      <w:r w:rsidRPr="00B2304C">
        <w:rPr>
          <w:rFonts w:ascii="Times New Roman" w:hAnsi="Times New Roman" w:cs="Times New Roman"/>
          <w:color w:val="000000"/>
        </w:rPr>
        <w:t xml:space="preserve"> (</w:t>
      </w:r>
      <w:r w:rsidRPr="00A04A33">
        <w:rPr>
          <w:rFonts w:ascii="Times New Roman" w:hAnsi="Times New Roman" w:cs="Times New Roman"/>
          <w:color w:val="000000"/>
        </w:rPr>
        <w:t>двести девяносто четыре тысячи сто шестьдесят шесть рублей 44</w:t>
      </w:r>
      <w:r>
        <w:rPr>
          <w:rFonts w:ascii="Times New Roman" w:hAnsi="Times New Roman" w:cs="Times New Roman"/>
          <w:color w:val="000000"/>
        </w:rPr>
        <w:t xml:space="preserve"> </w:t>
      </w:r>
      <w:r w:rsidRPr="00A04A33">
        <w:rPr>
          <w:rFonts w:ascii="Times New Roman" w:hAnsi="Times New Roman" w:cs="Times New Roman"/>
          <w:color w:val="000000"/>
        </w:rPr>
        <w:t>копейки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ей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275BC" w:rsidRPr="00783277" w:rsidRDefault="00C275BC" w:rsidP="00FC72B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275BC" w:rsidRDefault="00C275BC" w:rsidP="0090121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01213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275BC" w:rsidRPr="00901213" w:rsidRDefault="00C275BC" w:rsidP="0090121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275BC" w:rsidRPr="00783277" w:rsidRDefault="00C275BC" w:rsidP="00FC72B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901213"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275BC" w:rsidRPr="00783277" w:rsidRDefault="00C275BC" w:rsidP="00FC72B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901213"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0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«23» 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«23» 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A611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4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75BC" w:rsidRPr="00783277" w:rsidRDefault="00C275BC" w:rsidP="00FC72B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275BC" w:rsidRDefault="00C275BC">
      <w:pPr>
        <w:rPr>
          <w:rFonts w:cs="Times New Roman"/>
        </w:rPr>
      </w:pPr>
    </w:p>
    <w:sectPr w:rsidR="00C275BC" w:rsidSect="00EA7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50F1"/>
    <w:rsid w:val="000A611D"/>
    <w:rsid w:val="000E1028"/>
    <w:rsid w:val="000E51BB"/>
    <w:rsid w:val="001F4D81"/>
    <w:rsid w:val="00524229"/>
    <w:rsid w:val="005C5CC7"/>
    <w:rsid w:val="007757DE"/>
    <w:rsid w:val="00776C54"/>
    <w:rsid w:val="00783277"/>
    <w:rsid w:val="008C50F1"/>
    <w:rsid w:val="008E3C0C"/>
    <w:rsid w:val="00901213"/>
    <w:rsid w:val="009E1518"/>
    <w:rsid w:val="00A04A33"/>
    <w:rsid w:val="00AF2D02"/>
    <w:rsid w:val="00B2304C"/>
    <w:rsid w:val="00C275BC"/>
    <w:rsid w:val="00C572F3"/>
    <w:rsid w:val="00CC330E"/>
    <w:rsid w:val="00D42E6F"/>
    <w:rsid w:val="00E2402F"/>
    <w:rsid w:val="00EA79C4"/>
    <w:rsid w:val="00F26FEC"/>
    <w:rsid w:val="00FC72B6"/>
    <w:rsid w:val="00FD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2B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FC72B6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D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AF9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837</Words>
  <Characters>4774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2015-01-14T08:27:00Z</cp:lastPrinted>
  <dcterms:created xsi:type="dcterms:W3CDTF">2014-12-30T07:46:00Z</dcterms:created>
  <dcterms:modified xsi:type="dcterms:W3CDTF">2015-01-14T08:29:00Z</dcterms:modified>
</cp:coreProperties>
</file>