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22B" w:rsidRPr="00F97051" w:rsidRDefault="0030422B" w:rsidP="00955D04">
      <w:pPr>
        <w:jc w:val="center"/>
        <w:outlineLvl w:val="0"/>
        <w:rPr>
          <w:rFonts w:ascii="Times New Roman" w:hAnsi="Times New Roman" w:cs="Times New Roman"/>
        </w:rPr>
      </w:pPr>
      <w:r w:rsidRPr="00F97051">
        <w:rPr>
          <w:rFonts w:ascii="Times New Roman" w:hAnsi="Times New Roman" w:cs="Times New Roman"/>
        </w:rPr>
        <w:t>ИЗВЕЩЕНИЕ О ПРОДЛЕНИИ СРОКА ПОДАЧИ ЗАЯВОК</w:t>
      </w:r>
    </w:p>
    <w:p w:rsidR="0030422B" w:rsidRPr="00F97051" w:rsidRDefault="0030422B" w:rsidP="00955D04">
      <w:pPr>
        <w:jc w:val="center"/>
        <w:outlineLvl w:val="0"/>
        <w:rPr>
          <w:rFonts w:ascii="Times New Roman" w:hAnsi="Times New Roman" w:cs="Times New Roman"/>
        </w:rPr>
      </w:pPr>
      <w:r w:rsidRPr="00F97051">
        <w:rPr>
          <w:rFonts w:ascii="Times New Roman" w:hAnsi="Times New Roman" w:cs="Times New Roman"/>
        </w:rPr>
        <w:t>224/11.02-04/14-264/2 ОЗЦЭ</w:t>
      </w:r>
      <w:bookmarkStart w:id="0" w:name="_GoBack"/>
      <w:bookmarkEnd w:id="0"/>
    </w:p>
    <w:p w:rsidR="0030422B" w:rsidRPr="00331F42" w:rsidRDefault="0030422B" w:rsidP="00955D04">
      <w:pPr>
        <w:jc w:val="center"/>
        <w:outlineLvl w:val="0"/>
        <w:rPr>
          <w:rFonts w:ascii="Times New Roman" w:hAnsi="Times New Roman" w:cs="Times New Roman"/>
        </w:rPr>
      </w:pPr>
    </w:p>
    <w:p w:rsidR="0030422B" w:rsidRPr="00331F42" w:rsidRDefault="0030422B" w:rsidP="00955D0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30422B" w:rsidRPr="00331F42" w:rsidRDefault="0030422B" w:rsidP="00955D0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30422B" w:rsidRPr="00331F42" w:rsidRDefault="0030422B" w:rsidP="00955D04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30422B" w:rsidRPr="00331F42" w:rsidRDefault="0030422B" w:rsidP="00955D04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30422B" w:rsidRPr="001B4F5D" w:rsidRDefault="0030422B" w:rsidP="00955D0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лицо:</w:t>
      </w:r>
      <w:r w:rsidRPr="00E0584F">
        <w:rPr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Гирько Юлия Юрьевна</w:t>
      </w:r>
      <w:r w:rsidRPr="004A6555">
        <w:rPr>
          <w:rFonts w:ascii="Times New Roman" w:hAnsi="Times New Roman" w:cs="Times New Roman"/>
        </w:rPr>
        <w:t>, (48439</w:t>
      </w:r>
      <w:r>
        <w:rPr>
          <w:rFonts w:ascii="Times New Roman" w:hAnsi="Times New Roman" w:cs="Times New Roman"/>
        </w:rPr>
        <w:t xml:space="preserve">) </w:t>
      </w:r>
      <w:r w:rsidRPr="00166D2A">
        <w:rPr>
          <w:rFonts w:ascii="Times New Roman" w:hAnsi="Times New Roman" w:cs="Times New Roman"/>
        </w:rPr>
        <w:t>9-</w:t>
      </w:r>
      <w:r>
        <w:rPr>
          <w:rFonts w:ascii="Times New Roman" w:hAnsi="Times New Roman" w:cs="Times New Roman"/>
        </w:rPr>
        <w:t>83-99</w:t>
      </w:r>
      <w:r w:rsidRPr="001B4F5D">
        <w:rPr>
          <w:rFonts w:ascii="Times New Roman" w:hAnsi="Times New Roman" w:cs="Times New Roman"/>
        </w:rPr>
        <w:t xml:space="preserve">, </w:t>
      </w:r>
      <w:r w:rsidRPr="00085BDF">
        <w:rPr>
          <w:rFonts w:ascii="Times New Roman" w:hAnsi="Times New Roman" w:cs="Times New Roman"/>
        </w:rPr>
        <w:t>osheyko@ippe.ru</w:t>
      </w:r>
      <w:r w:rsidRPr="001B4F5D">
        <w:rPr>
          <w:rFonts w:ascii="Times New Roman" w:hAnsi="Times New Roman" w:cs="Times New Roman"/>
        </w:rPr>
        <w:t>;</w:t>
      </w:r>
    </w:p>
    <w:p w:rsidR="0030422B" w:rsidRPr="00331F42" w:rsidRDefault="0030422B" w:rsidP="00955D04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Соловьев Александр Васильевич</w:t>
      </w:r>
      <w:r w:rsidRPr="00331F42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44-69</w:t>
      </w:r>
      <w:r w:rsidRPr="00331F42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asolovev</w:t>
      </w:r>
      <w:r w:rsidRPr="00331F42">
        <w:rPr>
          <w:rFonts w:ascii="Times New Roman" w:hAnsi="Times New Roman" w:cs="Times New Roman"/>
        </w:rPr>
        <w:t>@ippe.</w:t>
      </w:r>
      <w:r w:rsidRPr="00331F42">
        <w:rPr>
          <w:rFonts w:ascii="Times New Roman" w:hAnsi="Times New Roman" w:cs="Times New Roman"/>
          <w:lang w:val="en-US"/>
        </w:rPr>
        <w:t>ru</w:t>
      </w:r>
      <w:r w:rsidRPr="00331F42">
        <w:rPr>
          <w:rFonts w:ascii="Times New Roman" w:hAnsi="Times New Roman" w:cs="Times New Roman"/>
        </w:rPr>
        <w:t>.</w:t>
      </w:r>
    </w:p>
    <w:p w:rsidR="0030422B" w:rsidRPr="00166D2A" w:rsidRDefault="0030422B" w:rsidP="00955D04">
      <w:pPr>
        <w:numPr>
          <w:ilvl w:val="0"/>
          <w:numId w:val="1"/>
        </w:numPr>
        <w:suppressAutoHyphens w:val="0"/>
        <w:ind w:left="0"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C7D">
        <w:rPr>
          <w:rFonts w:ascii="Times New Roman" w:hAnsi="Times New Roman" w:cs="Times New Roman"/>
          <w:color w:val="000000"/>
        </w:rPr>
        <w:t xml:space="preserve"> пост</w:t>
      </w:r>
      <w:r w:rsidRPr="00DC1216">
        <w:rPr>
          <w:rFonts w:ascii="Times New Roman" w:hAnsi="Times New Roman" w:cs="Times New Roman"/>
          <w:color w:val="000000"/>
        </w:rPr>
        <w:t xml:space="preserve">авка </w:t>
      </w:r>
      <w:r>
        <w:rPr>
          <w:rFonts w:ascii="Times New Roman" w:hAnsi="Times New Roman" w:cs="Times New Roman"/>
          <w:color w:val="000000"/>
        </w:rPr>
        <w:t>майонеза</w:t>
      </w:r>
      <w:r w:rsidRPr="00DC1216">
        <w:rPr>
          <w:rFonts w:ascii="Times New Roman" w:hAnsi="Times New Roman" w:cs="Times New Roman"/>
          <w:color w:val="000000"/>
        </w:rPr>
        <w:t xml:space="preserve"> для</w:t>
      </w:r>
      <w:r w:rsidRPr="00CA0665">
        <w:rPr>
          <w:rFonts w:ascii="Times New Roman" w:hAnsi="Times New Roman" w:cs="Times New Roman"/>
          <w:color w:val="000000"/>
        </w:rPr>
        <w:t xml:space="preserve"> нужд ФГУП «ГНЦ РФ-ФЭИ».</w:t>
      </w:r>
    </w:p>
    <w:p w:rsidR="0030422B" w:rsidRPr="00331F42" w:rsidRDefault="0030422B" w:rsidP="00955D04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30422B" w:rsidRPr="00DE029F" w:rsidRDefault="0030422B" w:rsidP="00955D0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DE029F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DE029F">
        <w:rPr>
          <w:rFonts w:ascii="Times New Roman" w:hAnsi="Times New Roman" w:cs="Times New Roman"/>
        </w:rPr>
        <w:t>:</w:t>
      </w:r>
      <w:r w:rsidRPr="00DE029F">
        <w:rPr>
          <w:rFonts w:ascii="Times New Roman" w:hAnsi="Times New Roman" w:cs="Times New Roman"/>
          <w:b/>
          <w:bCs/>
        </w:rPr>
        <w:t xml:space="preserve"> </w:t>
      </w:r>
      <w:r w:rsidRPr="00DE029F">
        <w:rPr>
          <w:rFonts w:ascii="Times New Roman" w:hAnsi="Times New Roman" w:cs="Times New Roman"/>
        </w:rPr>
        <w:t>249033, Калужская обл., г. Обнинск, пл. Бондаренко,  д.1, ул. Пирогова  д.13, столовая «Здоровье».</w:t>
      </w:r>
    </w:p>
    <w:p w:rsidR="0030422B" w:rsidRPr="00DE029F" w:rsidRDefault="0030422B" w:rsidP="00955D0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DE029F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DE029F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30422B" w:rsidRPr="00331F42" w:rsidRDefault="0030422B" w:rsidP="00955D0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0422B" w:rsidRPr="00331F42" w:rsidRDefault="0030422B" w:rsidP="00955D0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0422B" w:rsidRPr="00331F42" w:rsidRDefault="0030422B" w:rsidP="00955D04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0422B" w:rsidRDefault="0030422B" w:rsidP="00955D04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color w:val="000000"/>
          <w:lang w:eastAsia="ru-RU"/>
        </w:rPr>
      </w:pPr>
      <w:r>
        <w:rPr>
          <w:rFonts w:ascii="Times New Roman" w:hAnsi="Times New Roman" w:cs="Times New Roman"/>
          <w:b/>
          <w:bCs/>
        </w:rPr>
        <w:t xml:space="preserve">6. </w:t>
      </w:r>
      <w:r w:rsidRPr="00536BA0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>
        <w:rPr>
          <w:rFonts w:ascii="Times New Roman" w:hAnsi="Times New Roman" w:cs="Times New Roman"/>
          <w:b/>
          <w:bCs/>
        </w:rPr>
        <w:t>:</w:t>
      </w:r>
      <w:r>
        <w:rPr>
          <w:color w:val="000000"/>
          <w:sz w:val="22"/>
          <w:szCs w:val="22"/>
        </w:rPr>
        <w:t xml:space="preserve"> </w:t>
      </w:r>
      <w:r w:rsidRPr="00F81867">
        <w:rPr>
          <w:rFonts w:ascii="Times New Roman" w:hAnsi="Times New Roman" w:cs="Times New Roman"/>
          <w:color w:val="000000"/>
        </w:rPr>
        <w:t>75 870,25 (семьдесят пять</w:t>
      </w:r>
      <w:r>
        <w:rPr>
          <w:rFonts w:ascii="Times New Roman" w:hAnsi="Times New Roman" w:cs="Times New Roman"/>
          <w:color w:val="000000"/>
        </w:rPr>
        <w:t xml:space="preserve"> тысяч восемьсот семьдесят рублей</w:t>
      </w:r>
      <w:r w:rsidRPr="00F81867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25</w:t>
      </w:r>
      <w:r w:rsidRPr="00F81867">
        <w:rPr>
          <w:rFonts w:ascii="Times New Roman" w:hAnsi="Times New Roman" w:cs="Times New Roman"/>
          <w:color w:val="000000"/>
        </w:rPr>
        <w:t xml:space="preserve"> копеек</w:t>
      </w:r>
      <w:r w:rsidRPr="003104B1">
        <w:rPr>
          <w:rFonts w:ascii="Times New Roman" w:hAnsi="Times New Roman" w:cs="Times New Roman"/>
        </w:rPr>
        <w:t>)</w:t>
      </w:r>
      <w:r w:rsidRPr="00083DB6">
        <w:rPr>
          <w:rFonts w:ascii="Times New Roman" w:hAnsi="Times New Roman" w:cs="Times New Roman"/>
          <w:color w:val="000000"/>
          <w:lang w:eastAsia="ru-RU"/>
        </w:rPr>
        <w:t xml:space="preserve"> рубля, включая НДС</w:t>
      </w:r>
      <w:r>
        <w:rPr>
          <w:rFonts w:ascii="Times New Roman" w:hAnsi="Times New Roman" w:cs="Times New Roman"/>
          <w:color w:val="000000"/>
          <w:lang w:eastAsia="ru-RU"/>
        </w:rPr>
        <w:t xml:space="preserve"> 18%</w:t>
      </w:r>
      <w:r w:rsidRPr="00E74BAF">
        <w:rPr>
          <w:rFonts w:ascii="Times New Roman" w:hAnsi="Times New Roman" w:cs="Times New Roman"/>
          <w:color w:val="000000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lang w:eastAsia="ru-RU"/>
        </w:rPr>
        <w:t>.</w:t>
      </w:r>
      <w:r w:rsidRPr="000F4BFE">
        <w:rPr>
          <w:rFonts w:ascii="Times New Roman" w:hAnsi="Times New Roman" w:cs="Times New Roman"/>
          <w:color w:val="000000"/>
        </w:rPr>
        <w:t xml:space="preserve">С учетом расходов на тару, упаковку, погрузку, доставку, разгрузку и приемку товара на территории покупателя, расположенного по адресу: </w:t>
      </w:r>
      <w:r w:rsidRPr="00973C58">
        <w:rPr>
          <w:rFonts w:ascii="Times New Roman" w:hAnsi="Times New Roman" w:cs="Times New Roman"/>
        </w:rPr>
        <w:t>Калужская обл., г. Обнинск, пл. Бондаренко,  д.1, ул. Пирогова  д.13, столовая «Здоровье»</w:t>
      </w:r>
      <w:r w:rsidRPr="000F4BFE">
        <w:rPr>
          <w:rFonts w:ascii="Times New Roman" w:hAnsi="Times New Roman" w:cs="Times New Roman"/>
          <w:color w:val="000000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  <w:r w:rsidRPr="009C5740">
        <w:rPr>
          <w:rFonts w:ascii="Times New Roman" w:hAnsi="Times New Roman" w:cs="Times New Roman"/>
          <w:color w:val="000000"/>
          <w:lang w:eastAsia="ru-RU"/>
        </w:rPr>
        <w:t xml:space="preserve"> </w:t>
      </w:r>
    </w:p>
    <w:p w:rsidR="0030422B" w:rsidRPr="00F464BD" w:rsidRDefault="0030422B" w:rsidP="00955D04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BD3987">
        <w:rPr>
          <w:rFonts w:ascii="Times New Roman" w:hAnsi="Times New Roman" w:cs="Times New Roman"/>
          <w:lang w:eastAsia="ru-RU"/>
        </w:rPr>
        <w:t xml:space="preserve">Начальная (максимальная) цена договора: </w:t>
      </w:r>
      <w:r w:rsidRPr="00F81867">
        <w:rPr>
          <w:rFonts w:ascii="Times New Roman" w:hAnsi="Times New Roman" w:cs="Times New Roman"/>
          <w:color w:val="000000"/>
        </w:rPr>
        <w:t>64 296,82 (шестьдесят четыре тысяч</w:t>
      </w:r>
      <w:r>
        <w:rPr>
          <w:rFonts w:ascii="Times New Roman" w:hAnsi="Times New Roman" w:cs="Times New Roman"/>
          <w:color w:val="000000"/>
        </w:rPr>
        <w:t>и</w:t>
      </w:r>
      <w:r w:rsidRPr="00F81867">
        <w:rPr>
          <w:rFonts w:ascii="Times New Roman" w:hAnsi="Times New Roman" w:cs="Times New Roman"/>
          <w:color w:val="000000"/>
        </w:rPr>
        <w:t xml:space="preserve"> двести девяносто шесть рублей </w:t>
      </w:r>
      <w:r>
        <w:rPr>
          <w:rFonts w:ascii="Times New Roman" w:hAnsi="Times New Roman" w:cs="Times New Roman"/>
          <w:color w:val="000000"/>
        </w:rPr>
        <w:t>82</w:t>
      </w:r>
      <w:r w:rsidRPr="00F81867">
        <w:rPr>
          <w:rFonts w:ascii="Times New Roman" w:hAnsi="Times New Roman" w:cs="Times New Roman"/>
          <w:color w:val="000000"/>
        </w:rPr>
        <w:t xml:space="preserve"> копейки</w:t>
      </w:r>
      <w:r w:rsidRPr="00083DB6">
        <w:rPr>
          <w:rFonts w:ascii="Times New Roman" w:hAnsi="Times New Roman" w:cs="Times New Roman"/>
        </w:rPr>
        <w:t>)</w:t>
      </w:r>
      <w:r w:rsidRPr="00083DB6">
        <w:rPr>
          <w:rFonts w:ascii="Times New Roman" w:hAnsi="Times New Roman" w:cs="Times New Roman"/>
          <w:color w:val="000000"/>
        </w:rPr>
        <w:t xml:space="preserve"> рублей, б</w:t>
      </w:r>
      <w:r w:rsidRPr="00F464BD">
        <w:rPr>
          <w:rFonts w:ascii="Times New Roman" w:hAnsi="Times New Roman" w:cs="Times New Roman"/>
          <w:color w:val="000000"/>
        </w:rPr>
        <w:t>ез учета НДС. Предложение участника о цене договора также не должно превышать начальную (максимальную</w:t>
      </w:r>
      <w:r w:rsidRPr="00F464BD">
        <w:rPr>
          <w:rFonts w:ascii="Times New Roman" w:hAnsi="Times New Roman" w:cs="Times New Roman"/>
          <w:lang w:eastAsia="ru-RU"/>
        </w:rPr>
        <w:t>) цену договора без учета НДС.</w:t>
      </w:r>
    </w:p>
    <w:p w:rsidR="0030422B" w:rsidRPr="00D37E19" w:rsidRDefault="0030422B" w:rsidP="00955D04">
      <w:pPr>
        <w:tabs>
          <w:tab w:val="left" w:pos="1134"/>
        </w:tabs>
        <w:suppressAutoHyphens w:val="0"/>
        <w:ind w:left="710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7. </w:t>
      </w: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30422B" w:rsidRPr="00331F42" w:rsidRDefault="0030422B" w:rsidP="00955D04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5" w:history="1">
        <w:r w:rsidRPr="00331F42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6" w:history="1">
        <w:r w:rsidRPr="00331F42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30422B" w:rsidRDefault="0030422B" w:rsidP="00955D04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331F42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предусмотрено.</w:t>
      </w:r>
    </w:p>
    <w:p w:rsidR="0030422B" w:rsidRPr="00B33ACC" w:rsidRDefault="0030422B" w:rsidP="00B33ACC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B33ACC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B33ACC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B33ACC">
        <w:rPr>
          <w:rFonts w:ascii="Times New Roman" w:hAnsi="Times New Roman" w:cs="Times New Roman"/>
          <w:b/>
          <w:bCs/>
        </w:rPr>
        <w:t>:</w:t>
      </w:r>
    </w:p>
    <w:p w:rsidR="0030422B" w:rsidRPr="00B33ACC" w:rsidRDefault="0030422B" w:rsidP="00B33ACC">
      <w:pPr>
        <w:tabs>
          <w:tab w:val="left" w:pos="0"/>
        </w:tabs>
        <w:suppressAutoHyphens w:val="0"/>
        <w:ind w:firstLine="710"/>
        <w:jc w:val="both"/>
        <w:rPr>
          <w:rFonts w:ascii="Times New Roman" w:hAnsi="Times New Roman" w:cs="Times New Roman"/>
          <w:spacing w:val="-6"/>
        </w:rPr>
      </w:pPr>
      <w:r w:rsidRPr="00B33ACC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B33ACC">
        <w:rPr>
          <w:rFonts w:ascii="Times New Roman" w:hAnsi="Times New Roman" w:cs="Times New Roman"/>
          <w:color w:val="0000FF"/>
        </w:rPr>
        <w:t xml:space="preserve"> </w:t>
      </w:r>
      <w:r w:rsidRPr="00B33ACC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B33ACC">
        <w:rPr>
          <w:rFonts w:ascii="Times New Roman" w:hAnsi="Times New Roman" w:cs="Times New Roman"/>
          <w:spacing w:val="-6"/>
        </w:rPr>
        <w:t>на участие в запросе цен</w:t>
      </w:r>
      <w:r w:rsidRPr="00B33ACC">
        <w:rPr>
          <w:rFonts w:ascii="Times New Roman" w:hAnsi="Times New Roman" w:cs="Times New Roman"/>
        </w:rPr>
        <w:t xml:space="preserve"> продлевается на 4 рабочих дня.</w:t>
      </w:r>
    </w:p>
    <w:p w:rsidR="0030422B" w:rsidRPr="00331F42" w:rsidRDefault="0030422B" w:rsidP="00955D04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30422B" w:rsidRPr="00331F42" w:rsidRDefault="0030422B" w:rsidP="00955D04">
      <w:pPr>
        <w:tabs>
          <w:tab w:val="left" w:pos="0"/>
        </w:tabs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14» июля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30422B" w:rsidRPr="00331F42" w:rsidRDefault="0030422B" w:rsidP="00955D0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«25</w:t>
      </w:r>
      <w:r w:rsidRPr="00331F42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июля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30422B" w:rsidRPr="00331F42" w:rsidRDefault="0030422B" w:rsidP="00955D0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«25</w:t>
      </w:r>
      <w:r w:rsidRPr="00331F42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июля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30422B" w:rsidRPr="00331F42" w:rsidRDefault="0030422B" w:rsidP="00955D0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3</w:t>
      </w:r>
      <w:r w:rsidRPr="00412F41">
        <w:rPr>
          <w:rFonts w:ascii="Times New Roman" w:hAnsi="Times New Roman" w:cs="Times New Roman"/>
        </w:rPr>
        <w:t>0</w:t>
      </w:r>
      <w:r w:rsidRPr="00331F42">
        <w:rPr>
          <w:rFonts w:ascii="Times New Roman" w:hAnsi="Times New Roman" w:cs="Times New Roman"/>
        </w:rPr>
        <w:t xml:space="preserve"> дней.</w:t>
      </w:r>
    </w:p>
    <w:p w:rsidR="0030422B" w:rsidRPr="00331F42" w:rsidRDefault="0030422B" w:rsidP="00955D0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30422B" w:rsidRPr="00331F42" w:rsidRDefault="0030422B" w:rsidP="00955D0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0422B" w:rsidRPr="00331F42" w:rsidRDefault="0030422B" w:rsidP="00955D0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0422B" w:rsidRPr="00331F42" w:rsidRDefault="0030422B" w:rsidP="00955D0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0422B" w:rsidRPr="00A6215E" w:rsidRDefault="0030422B" w:rsidP="00955D04">
      <w:pPr>
        <w:ind w:left="-284" w:firstLine="568"/>
        <w:jc w:val="center"/>
        <w:rPr>
          <w:rFonts w:ascii="Times New Roman" w:hAnsi="Times New Roman" w:cs="Times New Roman"/>
          <w:color w:val="000000"/>
        </w:rPr>
      </w:pPr>
    </w:p>
    <w:p w:rsidR="0030422B" w:rsidRDefault="0030422B" w:rsidP="00955D04">
      <w:pPr>
        <w:ind w:left="-284" w:firstLine="568"/>
        <w:jc w:val="center"/>
        <w:rPr>
          <w:rFonts w:ascii="Times New Roman" w:hAnsi="Times New Roman" w:cs="Times New Roman"/>
          <w:b/>
          <w:bCs/>
        </w:rPr>
      </w:pPr>
    </w:p>
    <w:p w:rsidR="0030422B" w:rsidRDefault="0030422B" w:rsidP="00955D04">
      <w:pPr>
        <w:ind w:left="-284" w:firstLine="568"/>
        <w:jc w:val="center"/>
        <w:rPr>
          <w:rFonts w:ascii="Times New Roman" w:hAnsi="Times New Roman" w:cs="Times New Roman"/>
          <w:b/>
          <w:bCs/>
        </w:rPr>
      </w:pPr>
    </w:p>
    <w:p w:rsidR="0030422B" w:rsidRDefault="0030422B" w:rsidP="00955D04">
      <w:pPr>
        <w:ind w:left="-284" w:firstLine="568"/>
        <w:jc w:val="center"/>
        <w:rPr>
          <w:rFonts w:ascii="Times New Roman" w:hAnsi="Times New Roman" w:cs="Times New Roman"/>
          <w:b/>
          <w:bCs/>
        </w:rPr>
      </w:pPr>
    </w:p>
    <w:p w:rsidR="0030422B" w:rsidRDefault="0030422B" w:rsidP="00955D04">
      <w:pPr>
        <w:ind w:left="-284" w:firstLine="568"/>
        <w:jc w:val="center"/>
        <w:rPr>
          <w:rFonts w:ascii="Times New Roman" w:hAnsi="Times New Roman" w:cs="Times New Roman"/>
          <w:b/>
          <w:bCs/>
        </w:rPr>
      </w:pPr>
    </w:p>
    <w:p w:rsidR="0030422B" w:rsidRDefault="0030422B"/>
    <w:sectPr w:rsidR="0030422B" w:rsidSect="002843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4434"/>
    <w:rsid w:val="00027219"/>
    <w:rsid w:val="00083DB6"/>
    <w:rsid w:val="00085BDF"/>
    <w:rsid w:val="000F4BFE"/>
    <w:rsid w:val="00166D2A"/>
    <w:rsid w:val="001B4F5D"/>
    <w:rsid w:val="002843E3"/>
    <w:rsid w:val="0030422B"/>
    <w:rsid w:val="003104B1"/>
    <w:rsid w:val="00331F42"/>
    <w:rsid w:val="00354434"/>
    <w:rsid w:val="00412F41"/>
    <w:rsid w:val="004A6555"/>
    <w:rsid w:val="00536BA0"/>
    <w:rsid w:val="005A326A"/>
    <w:rsid w:val="00893C7D"/>
    <w:rsid w:val="008A7CFB"/>
    <w:rsid w:val="008E3C0C"/>
    <w:rsid w:val="00955D04"/>
    <w:rsid w:val="00973C58"/>
    <w:rsid w:val="009C5740"/>
    <w:rsid w:val="00A6215E"/>
    <w:rsid w:val="00B33ACC"/>
    <w:rsid w:val="00BD3987"/>
    <w:rsid w:val="00C572F3"/>
    <w:rsid w:val="00CA0665"/>
    <w:rsid w:val="00D37E19"/>
    <w:rsid w:val="00D42E6F"/>
    <w:rsid w:val="00DC1216"/>
    <w:rsid w:val="00DE029F"/>
    <w:rsid w:val="00DF610C"/>
    <w:rsid w:val="00E0584F"/>
    <w:rsid w:val="00E74BAF"/>
    <w:rsid w:val="00F0368B"/>
    <w:rsid w:val="00F464BD"/>
    <w:rsid w:val="00F81867"/>
    <w:rsid w:val="00F97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5D04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B33ACC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2</Pages>
  <Words>784</Words>
  <Characters>4475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cp:lastPrinted>2014-07-07T07:41:00Z</cp:lastPrinted>
  <dcterms:created xsi:type="dcterms:W3CDTF">2014-06-30T11:38:00Z</dcterms:created>
  <dcterms:modified xsi:type="dcterms:W3CDTF">2014-07-07T07:51:00Z</dcterms:modified>
</cp:coreProperties>
</file>