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F0E" w:rsidRPr="00AD3F0E" w:rsidRDefault="0040278D" w:rsidP="00AD3F0E">
      <w:pPr>
        <w:ind w:left="2124" w:firstLine="708"/>
        <w:jc w:val="right"/>
      </w:pPr>
      <w:r w:rsidRPr="00AD3F0E">
        <w:t>Приложение №1 к Т</w:t>
      </w:r>
      <w:r w:rsidR="00AD3F0E" w:rsidRPr="00AD3F0E">
        <w:t>ехническому заданию</w:t>
      </w:r>
      <w:r w:rsidRPr="00AD3F0E">
        <w:t>.</w:t>
      </w:r>
    </w:p>
    <w:p w:rsidR="00BB1CEA" w:rsidRDefault="00BB1CEA" w:rsidP="00AD3F0E">
      <w:pPr>
        <w:ind w:left="567"/>
        <w:jc w:val="center"/>
        <w:rPr>
          <w:b/>
          <w:sz w:val="28"/>
          <w:szCs w:val="28"/>
        </w:rPr>
      </w:pPr>
    </w:p>
    <w:p w:rsidR="00613D24" w:rsidRDefault="007E0571" w:rsidP="00AD3F0E">
      <w:pPr>
        <w:ind w:left="567"/>
        <w:jc w:val="center"/>
        <w:rPr>
          <w:b/>
          <w:sz w:val="28"/>
          <w:szCs w:val="28"/>
        </w:rPr>
      </w:pPr>
      <w:r w:rsidRPr="00A27502">
        <w:rPr>
          <w:b/>
          <w:sz w:val="28"/>
          <w:szCs w:val="28"/>
        </w:rPr>
        <w:t xml:space="preserve">Перечень </w:t>
      </w:r>
      <w:r w:rsidR="00335905">
        <w:rPr>
          <w:b/>
          <w:sz w:val="28"/>
          <w:szCs w:val="28"/>
        </w:rPr>
        <w:t>осветительного</w:t>
      </w:r>
      <w:r w:rsidRPr="00A27502">
        <w:rPr>
          <w:b/>
          <w:sz w:val="28"/>
          <w:szCs w:val="28"/>
        </w:rPr>
        <w:t xml:space="preserve"> электрооборудования</w:t>
      </w:r>
      <w:r w:rsidR="00A27502">
        <w:rPr>
          <w:b/>
          <w:sz w:val="28"/>
          <w:szCs w:val="28"/>
        </w:rPr>
        <w:t>.</w:t>
      </w:r>
    </w:p>
    <w:p w:rsidR="00C20145" w:rsidRPr="00A27502" w:rsidRDefault="00AD3F0E" w:rsidP="00AD3F0E">
      <w:pPr>
        <w:ind w:left="2124" w:hanging="15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C20145">
        <w:rPr>
          <w:b/>
          <w:sz w:val="28"/>
          <w:szCs w:val="28"/>
        </w:rPr>
        <w:t>Зд</w:t>
      </w:r>
      <w:r>
        <w:rPr>
          <w:b/>
          <w:sz w:val="28"/>
          <w:szCs w:val="28"/>
        </w:rPr>
        <w:t>ание №</w:t>
      </w:r>
      <w:r w:rsidR="00C20145">
        <w:rPr>
          <w:b/>
          <w:sz w:val="28"/>
          <w:szCs w:val="28"/>
        </w:rPr>
        <w:t>12В</w:t>
      </w:r>
      <w:r w:rsidR="00875E14">
        <w:rPr>
          <w:b/>
          <w:sz w:val="28"/>
          <w:szCs w:val="28"/>
        </w:rPr>
        <w:t xml:space="preserve">  пр.3002-12В-ЭО</w:t>
      </w:r>
      <w:proofErr w:type="gramStart"/>
      <w:r w:rsidR="00875E14">
        <w:rPr>
          <w:b/>
          <w:sz w:val="28"/>
          <w:szCs w:val="28"/>
        </w:rPr>
        <w:t>.С</w:t>
      </w:r>
      <w:proofErr w:type="gramEnd"/>
      <w:r w:rsidR="00875E14">
        <w:rPr>
          <w:b/>
          <w:sz w:val="28"/>
          <w:szCs w:val="28"/>
        </w:rPr>
        <w:t xml:space="preserve"> к альбому инв.№11-08751</w:t>
      </w:r>
      <w:r>
        <w:rPr>
          <w:b/>
          <w:sz w:val="28"/>
          <w:szCs w:val="28"/>
        </w:rPr>
        <w:t>)</w:t>
      </w:r>
    </w:p>
    <w:p w:rsidR="006A5729" w:rsidRPr="00D87474" w:rsidRDefault="006A5729">
      <w:pPr>
        <w:ind w:left="2124" w:firstLine="708"/>
      </w:pPr>
    </w:p>
    <w:p w:rsidR="00613D24" w:rsidRPr="00946AC0" w:rsidRDefault="00613D24" w:rsidP="007E3C07">
      <w:pPr>
        <w:spacing w:line="24" w:lineRule="auto"/>
        <w:ind w:left="2126" w:firstLine="709"/>
        <w:rPr>
          <w:sz w:val="2"/>
        </w:rPr>
      </w:pPr>
    </w:p>
    <w:tbl>
      <w:tblPr>
        <w:tblW w:w="4943" w:type="pct"/>
        <w:jc w:val="center"/>
        <w:tblInd w:w="-11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4"/>
        <w:gridCol w:w="6741"/>
        <w:gridCol w:w="1152"/>
        <w:gridCol w:w="1117"/>
        <w:gridCol w:w="4884"/>
      </w:tblGrid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 xml:space="preserve">№ </w:t>
            </w:r>
            <w:proofErr w:type="spellStart"/>
            <w:proofErr w:type="gramStart"/>
            <w:r w:rsidRPr="00A27502">
              <w:rPr>
                <w:b/>
              </w:rPr>
              <w:t>п</w:t>
            </w:r>
            <w:proofErr w:type="spellEnd"/>
            <w:proofErr w:type="gramEnd"/>
            <w:r w:rsidRPr="00A27502">
              <w:rPr>
                <w:b/>
              </w:rPr>
              <w:t>/</w:t>
            </w:r>
            <w:proofErr w:type="spellStart"/>
            <w:r w:rsidRPr="00A27502">
              <w:rPr>
                <w:b/>
              </w:rPr>
              <w:t>п</w:t>
            </w:r>
            <w:proofErr w:type="spellEnd"/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>Наименование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 xml:space="preserve">Ед. </w:t>
            </w:r>
            <w:proofErr w:type="spellStart"/>
            <w:r w:rsidRPr="00A27502">
              <w:rPr>
                <w:b/>
              </w:rPr>
              <w:t>изм</w:t>
            </w:r>
            <w:proofErr w:type="spellEnd"/>
            <w:r w:rsidRPr="00A27502">
              <w:rPr>
                <w:b/>
              </w:rPr>
              <w:t>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>Кол-во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AD3F0E" w:rsidP="00AD3F0E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BF6CAE" w:rsidRPr="00A27502">
              <w:rPr>
                <w:b/>
              </w:rPr>
              <w:t>ех</w:t>
            </w:r>
            <w:r>
              <w:rPr>
                <w:b/>
              </w:rPr>
              <w:t>нические</w:t>
            </w:r>
            <w:r w:rsidR="00BF6CAE" w:rsidRPr="00A27502">
              <w:rPr>
                <w:b/>
              </w:rPr>
              <w:t xml:space="preserve"> характеристики</w:t>
            </w:r>
          </w:p>
        </w:tc>
      </w:tr>
      <w:tr w:rsidR="00B157D2" w:rsidRPr="000C134B" w:rsidTr="00AD3F0E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D2" w:rsidRPr="00AD3F0E" w:rsidRDefault="00B157D2" w:rsidP="00AD3F0E">
            <w:pPr>
              <w:jc w:val="center"/>
              <w:rPr>
                <w:b/>
              </w:rPr>
            </w:pPr>
            <w:bookmarkStart w:id="0" w:name="Tab"/>
            <w:bookmarkEnd w:id="0"/>
            <w:r w:rsidRPr="00F473BE">
              <w:rPr>
                <w:b/>
              </w:rPr>
              <w:t>Электрооборудование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157D2">
            <w:r>
              <w:t>Щиток распределительный</w:t>
            </w:r>
            <w:r w:rsidR="00476D73">
              <w:t xml:space="preserve"> ЩРО</w:t>
            </w:r>
            <w:r w:rsidR="00AD3F0E">
              <w:t xml:space="preserve"> </w:t>
            </w:r>
            <w:r w:rsidR="00476D73">
              <w:t xml:space="preserve">8505-2607-Н-УХЛ3.1 </w:t>
            </w:r>
            <w:r>
              <w:t xml:space="preserve"> наве</w:t>
            </w:r>
            <w:r>
              <w:t>с</w:t>
            </w:r>
            <w:r>
              <w:t xml:space="preserve">ного исполнения </w:t>
            </w:r>
            <w:r>
              <w:rPr>
                <w:rFonts w:ascii="Arial Narrow" w:hAnsi="Arial Narrow"/>
              </w:rPr>
              <w:t>~</w:t>
            </w:r>
            <w:r>
              <w:t>380В 80А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157D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157D2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Default="00B157D2" w:rsidP="00B157D2">
            <w:r>
              <w:t xml:space="preserve">с вводным выключателем ВА57Ф35-331110,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отс.=500А,</w:t>
            </w:r>
          </w:p>
          <w:p w:rsidR="00B157D2" w:rsidRDefault="00B157D2" w:rsidP="00B157D2">
            <w:r>
              <w:t>с выключателями распределения:</w:t>
            </w:r>
          </w:p>
          <w:p w:rsidR="00BF6CAE" w:rsidRDefault="00B157D2" w:rsidP="00B157D2">
            <w:r>
              <w:t>- ВА61</w:t>
            </w:r>
            <w:r>
              <w:rPr>
                <w:lang w:val="en-US"/>
              </w:rPr>
              <w:t>F</w:t>
            </w:r>
            <w:r>
              <w:t>29-1</w:t>
            </w:r>
            <w:r>
              <w:rPr>
                <w:lang w:val="en-US"/>
              </w:rPr>
              <w:t>LI</w:t>
            </w:r>
            <w:r>
              <w:t xml:space="preserve">ном.=16А - </w:t>
            </w:r>
            <w:r w:rsidRPr="00B157D2">
              <w:rPr>
                <w:b/>
              </w:rPr>
              <w:t>2шт</w:t>
            </w:r>
            <w:r>
              <w:t xml:space="preserve"> (гр. № 1, гр. № 3);</w:t>
            </w:r>
          </w:p>
          <w:p w:rsidR="00B157D2" w:rsidRDefault="00B157D2" w:rsidP="00B157D2">
            <w:r w:rsidRPr="00E62250">
              <w:t xml:space="preserve">- </w:t>
            </w:r>
            <w:r>
              <w:rPr>
                <w:lang w:val="en-US"/>
              </w:rPr>
              <w:t>D</w:t>
            </w:r>
            <w:r>
              <w:t>А</w:t>
            </w:r>
            <w:r w:rsidRPr="00E62250">
              <w:t>29</w:t>
            </w:r>
            <w:r>
              <w:rPr>
                <w:lang w:val="en-US"/>
              </w:rPr>
              <w:t>P</w:t>
            </w:r>
            <w:r w:rsidRPr="00E62250">
              <w:t>-</w:t>
            </w:r>
            <w:r>
              <w:rPr>
                <w:lang w:val="en-US"/>
              </w:rPr>
              <w:t>ES</w:t>
            </w:r>
            <w:r w:rsidRPr="00E62250">
              <w:t>1-</w:t>
            </w:r>
            <w:r>
              <w:rPr>
                <w:lang w:val="en-US"/>
              </w:rPr>
              <w:t>L</w:t>
            </w:r>
            <w:r w:rsidRPr="00E62250">
              <w:t>16-30</w:t>
            </w:r>
            <w:proofErr w:type="spellStart"/>
            <w:r>
              <w:rPr>
                <w:lang w:val="en-US"/>
              </w:rPr>
              <w:t>mA</w:t>
            </w:r>
            <w:proofErr w:type="spellEnd"/>
            <w:r w:rsidRPr="00E62250">
              <w:t>-</w:t>
            </w:r>
            <w:r>
              <w:rPr>
                <w:lang w:val="en-US"/>
              </w:rPr>
              <w:t>Sc</w:t>
            </w:r>
            <w:r>
              <w:t>УЗО</w:t>
            </w:r>
            <w:r w:rsidRPr="00E62250">
              <w:t xml:space="preserve">,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ном</w:t>
            </w:r>
            <w:r w:rsidRPr="00E62250">
              <w:t>.=16</w:t>
            </w:r>
            <w:r>
              <w:t>А</w:t>
            </w:r>
            <w:r w:rsidRPr="00E62250">
              <w:t xml:space="preserve">, </w:t>
            </w:r>
            <w:r>
              <w:rPr>
                <w:lang w:val="en-US"/>
              </w:rPr>
              <w:t>I</w:t>
            </w:r>
            <w:r>
              <w:t>диф</w:t>
            </w:r>
            <w:r w:rsidRPr="00E62250">
              <w:t>.=30</w:t>
            </w:r>
            <w:proofErr w:type="spellStart"/>
            <w:r>
              <w:rPr>
                <w:lang w:val="en-US"/>
              </w:rPr>
              <w:t>mA</w:t>
            </w:r>
            <w:proofErr w:type="spellEnd"/>
            <w:r w:rsidRPr="006F2CA7">
              <w:t xml:space="preserve">- </w:t>
            </w:r>
            <w:r w:rsidRPr="00B157D2">
              <w:rPr>
                <w:b/>
              </w:rPr>
              <w:t>1шт.</w:t>
            </w:r>
            <w:r>
              <w:t xml:space="preserve"> (гр. № 2);</w:t>
            </w:r>
          </w:p>
          <w:p w:rsidR="00B157D2" w:rsidRPr="00A27502" w:rsidRDefault="00B157D2" w:rsidP="00B157D2">
            <w:r>
              <w:t>- ВА61</w:t>
            </w:r>
            <w:r>
              <w:rPr>
                <w:lang w:val="en-US"/>
              </w:rPr>
              <w:t>F</w:t>
            </w:r>
            <w:r>
              <w:t>29-3</w:t>
            </w:r>
            <w:r>
              <w:rPr>
                <w:lang w:val="en-US"/>
              </w:rPr>
              <w:t>LI</w:t>
            </w:r>
            <w:r>
              <w:t xml:space="preserve">ном.=16А - </w:t>
            </w:r>
            <w:r w:rsidRPr="00B157D2">
              <w:rPr>
                <w:b/>
              </w:rPr>
              <w:t>4шт</w:t>
            </w:r>
            <w:r>
              <w:rPr>
                <w:b/>
              </w:rPr>
              <w:t>.</w:t>
            </w:r>
            <w:r>
              <w:t xml:space="preserve"> (гр. № 4 ÷ гр. № 7), с дополнительной нулевой защитной шиной РЕ, </w:t>
            </w:r>
            <w:r>
              <w:rPr>
                <w:lang w:val="en-US"/>
              </w:rPr>
              <w:t>IP</w:t>
            </w:r>
            <w:r>
              <w:t>54.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157D2">
            <w:r>
              <w:t xml:space="preserve">Щиток распределительный </w:t>
            </w:r>
            <w:r w:rsidR="00476D73">
              <w:t>ЩРО</w:t>
            </w:r>
            <w:r w:rsidR="00AD3F0E">
              <w:t xml:space="preserve"> </w:t>
            </w:r>
            <w:r w:rsidR="00476D73">
              <w:t xml:space="preserve">8505-2606-Н-УХЛ3.1 </w:t>
            </w:r>
            <w:r>
              <w:t>наве</w:t>
            </w:r>
            <w:r>
              <w:t>с</w:t>
            </w:r>
            <w:r>
              <w:t xml:space="preserve">ного исполнения </w:t>
            </w:r>
            <w:r>
              <w:rPr>
                <w:rFonts w:ascii="Arial Narrow" w:hAnsi="Arial Narrow"/>
              </w:rPr>
              <w:t>~</w:t>
            </w:r>
            <w:r>
              <w:t>380В 80А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157D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73455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7D2" w:rsidRDefault="00B157D2" w:rsidP="00B157D2">
            <w:r>
              <w:t xml:space="preserve">с вводным выключателем ВА57Ф35-331110,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отс.=500А,</w:t>
            </w:r>
          </w:p>
          <w:p w:rsidR="00B157D2" w:rsidRDefault="00B157D2" w:rsidP="00B157D2">
            <w:r>
              <w:t>с выключателями распределения:</w:t>
            </w:r>
          </w:p>
          <w:p w:rsidR="00BF6CAE" w:rsidRDefault="00B157D2" w:rsidP="00B157D2">
            <w:r w:rsidRPr="00E62250">
              <w:t xml:space="preserve">- </w:t>
            </w:r>
            <w:r>
              <w:rPr>
                <w:lang w:val="en-US"/>
              </w:rPr>
              <w:t>D</w:t>
            </w:r>
            <w:r>
              <w:t>А</w:t>
            </w:r>
            <w:r w:rsidRPr="00E62250">
              <w:t>29</w:t>
            </w:r>
            <w:r>
              <w:rPr>
                <w:lang w:val="en-US"/>
              </w:rPr>
              <w:t>P</w:t>
            </w:r>
            <w:r w:rsidRPr="00E62250">
              <w:t>-</w:t>
            </w:r>
            <w:r>
              <w:rPr>
                <w:lang w:val="en-US"/>
              </w:rPr>
              <w:t>ES</w:t>
            </w:r>
            <w:r w:rsidRPr="00E62250">
              <w:t>1-</w:t>
            </w:r>
            <w:r>
              <w:rPr>
                <w:lang w:val="en-US"/>
              </w:rPr>
              <w:t>L</w:t>
            </w:r>
            <w:r w:rsidRPr="00E62250">
              <w:t>16-30</w:t>
            </w:r>
            <w:proofErr w:type="spellStart"/>
            <w:r>
              <w:rPr>
                <w:lang w:val="en-US"/>
              </w:rPr>
              <w:t>mA</w:t>
            </w:r>
            <w:proofErr w:type="spellEnd"/>
            <w:r w:rsidRPr="00E62250">
              <w:t>-</w:t>
            </w:r>
            <w:r>
              <w:rPr>
                <w:lang w:val="en-US"/>
              </w:rPr>
              <w:t>Sc</w:t>
            </w:r>
            <w:r>
              <w:t>УЗО</w:t>
            </w:r>
            <w:r w:rsidRPr="00E62250">
              <w:t xml:space="preserve">,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ном</w:t>
            </w:r>
            <w:r w:rsidRPr="00E62250">
              <w:t>.=16</w:t>
            </w:r>
            <w:r>
              <w:t>А</w:t>
            </w:r>
            <w:r w:rsidRPr="00E62250">
              <w:t xml:space="preserve">, </w:t>
            </w:r>
            <w:r>
              <w:rPr>
                <w:lang w:val="en-US"/>
              </w:rPr>
              <w:t>I</w:t>
            </w:r>
            <w:r>
              <w:t>диф</w:t>
            </w:r>
            <w:r w:rsidRPr="00E62250">
              <w:t>.=30</w:t>
            </w:r>
            <w:proofErr w:type="spellStart"/>
            <w:r>
              <w:rPr>
                <w:lang w:val="en-US"/>
              </w:rPr>
              <w:t>mA</w:t>
            </w:r>
            <w:proofErr w:type="spellEnd"/>
            <w:r w:rsidRPr="006F2CA7">
              <w:t xml:space="preserve">- </w:t>
            </w:r>
            <w:r>
              <w:t>2шт. (гр. № 1, гр. № 2);</w:t>
            </w:r>
          </w:p>
          <w:p w:rsidR="00B157D2" w:rsidRDefault="00B157D2" w:rsidP="00B157D2">
            <w:r>
              <w:t>- ВА61</w:t>
            </w:r>
            <w:r>
              <w:rPr>
                <w:lang w:val="en-US"/>
              </w:rPr>
              <w:t>F</w:t>
            </w:r>
            <w:r>
              <w:t>29-1</w:t>
            </w:r>
            <w:r>
              <w:rPr>
                <w:lang w:val="en-US"/>
              </w:rPr>
              <w:t>LI</w:t>
            </w:r>
            <w:r>
              <w:t>ном.=16А - 1шт (гр. № 3);</w:t>
            </w:r>
          </w:p>
          <w:p w:rsidR="00BF6CAE" w:rsidRPr="00A27502" w:rsidRDefault="00B157D2" w:rsidP="00AD3F0E">
            <w:r>
              <w:t>- ВА61</w:t>
            </w:r>
            <w:r>
              <w:rPr>
                <w:lang w:val="en-US"/>
              </w:rPr>
              <w:t>F</w:t>
            </w:r>
            <w:r>
              <w:t>29-3</w:t>
            </w:r>
            <w:r>
              <w:rPr>
                <w:lang w:val="en-US"/>
              </w:rPr>
              <w:t>LI</w:t>
            </w:r>
            <w:r>
              <w:t xml:space="preserve">ном.=16А - 3шт (гр. № 4 ÷ гр. № 6), с дополнительной нулевой защитной шиной РЕ, </w:t>
            </w:r>
            <w:r>
              <w:rPr>
                <w:lang w:val="en-US"/>
              </w:rPr>
              <w:t>IP</w:t>
            </w:r>
            <w:r>
              <w:t>54</w:t>
            </w:r>
            <w:r w:rsidR="00AD3F0E"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157D2">
            <w:r>
              <w:t xml:space="preserve">Щиток распределительный </w:t>
            </w:r>
            <w:r w:rsidR="00476D73">
              <w:t>ЩРО</w:t>
            </w:r>
            <w:r w:rsidR="00AD3F0E">
              <w:t xml:space="preserve"> </w:t>
            </w:r>
            <w:r w:rsidR="00476D73">
              <w:t xml:space="preserve">8505-2409-Н-УХЛ3.1 </w:t>
            </w:r>
            <w:r>
              <w:t>наве</w:t>
            </w:r>
            <w:r>
              <w:t>с</w:t>
            </w:r>
            <w:r>
              <w:t xml:space="preserve">ного исполнения </w:t>
            </w:r>
            <w:r>
              <w:rPr>
                <w:rFonts w:ascii="Arial Narrow" w:hAnsi="Arial Narrow"/>
              </w:rPr>
              <w:t>~</w:t>
            </w:r>
            <w:r>
              <w:t>380В 80А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Default="00B157D2" w:rsidP="00B157D2">
            <w:r>
              <w:t xml:space="preserve">с вводным выключателем ВА5731-331110,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отс.=500А,</w:t>
            </w:r>
          </w:p>
          <w:p w:rsidR="00476D73" w:rsidRDefault="00476D73" w:rsidP="00B157D2">
            <w:r>
              <w:t>с выключателями распределения:</w:t>
            </w:r>
          </w:p>
          <w:p w:rsidR="00BF6CAE" w:rsidRPr="00A27502" w:rsidRDefault="00476D73" w:rsidP="00AD3F0E">
            <w:r>
              <w:t>ВА61</w:t>
            </w:r>
            <w:r>
              <w:rPr>
                <w:lang w:val="en-US"/>
              </w:rPr>
              <w:t>F</w:t>
            </w:r>
            <w:r>
              <w:t>29-1</w:t>
            </w:r>
            <w:r>
              <w:rPr>
                <w:lang w:val="en-US"/>
              </w:rPr>
              <w:t>LI</w:t>
            </w:r>
            <w:r>
              <w:t>ном.=16А - 9шт; с дополн</w:t>
            </w:r>
            <w:r>
              <w:t>и</w:t>
            </w:r>
            <w:r>
              <w:t xml:space="preserve">тельной нулевой защитной шиной РЕ, </w:t>
            </w:r>
            <w:r>
              <w:rPr>
                <w:lang w:val="en-US"/>
              </w:rPr>
              <w:t>IP</w:t>
            </w:r>
            <w:r>
              <w:t>54</w:t>
            </w:r>
            <w:r w:rsidR="00AD3F0E"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476D73" w:rsidP="00476D73">
            <w:r>
              <w:t>Ящик ЯТП-0,25-28 с понижающим разделительным трансфо</w:t>
            </w:r>
            <w:r>
              <w:t>р</w:t>
            </w:r>
            <w:r>
              <w:t>матором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A27502">
            <w:pPr>
              <w:jc w:val="center"/>
            </w:pPr>
            <w:r>
              <w:t>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476D73" w:rsidP="00476D73">
            <w:r>
              <w:t>понижающий разделительный трансформ</w:t>
            </w:r>
            <w:r>
              <w:t>а</w:t>
            </w:r>
            <w:r>
              <w:t xml:space="preserve">тор типа ОСР-0,25 У3 220/42В мощностью 0,25кВА, </w:t>
            </w:r>
            <w:r>
              <w:rPr>
                <w:lang w:val="en-US"/>
              </w:rPr>
              <w:t>IP</w:t>
            </w:r>
            <w:r>
              <w:t>54</w:t>
            </w:r>
            <w:r w:rsidR="00AD3F0E"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476D73" w:rsidRDefault="00476D73" w:rsidP="00476D73">
            <w:r>
              <w:t xml:space="preserve">Пускатель магнитный </w:t>
            </w:r>
            <w:proofErr w:type="spellStart"/>
            <w:r>
              <w:t>трехполюсный</w:t>
            </w:r>
            <w:proofErr w:type="spellEnd"/>
            <w:r>
              <w:t xml:space="preserve"> ПМ</w:t>
            </w:r>
            <w:r w:rsidR="00AD3F0E">
              <w:t xml:space="preserve"> </w:t>
            </w:r>
            <w:r>
              <w:t xml:space="preserve">12-010110У2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76D73" w:rsidP="00A27502">
            <w:pPr>
              <w:jc w:val="center"/>
            </w:pPr>
            <w:r>
              <w:t>7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476D73" w:rsidP="00476D73">
            <w:r>
              <w:t xml:space="preserve">на ток 10А без теплового реле, без кнопок, </w:t>
            </w:r>
            <w:r>
              <w:rPr>
                <w:lang w:val="en-US"/>
              </w:rPr>
              <w:t>IP</w:t>
            </w:r>
            <w:r w:rsidRPr="00476D73">
              <w:t>54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lastRenderedPageBreak/>
              <w:t>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476D73" w:rsidP="00476D73">
            <w:r>
              <w:t xml:space="preserve">Пост управления </w:t>
            </w:r>
            <w:r w:rsidR="00001EE4">
              <w:t>ПКУ3-У2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001EE4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001EE4" w:rsidP="00A27502">
            <w:pPr>
              <w:jc w:val="center"/>
            </w:pPr>
            <w:r>
              <w:t>7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476D73" w:rsidP="00476D73">
            <w:proofErr w:type="gramStart"/>
            <w:r>
              <w:t>кнопочный</w:t>
            </w:r>
            <w:proofErr w:type="gramEnd"/>
            <w:r>
              <w:t xml:space="preserve"> на  две кнопки с сигнальной лампой</w:t>
            </w:r>
          </w:p>
        </w:tc>
      </w:tr>
      <w:tr w:rsidR="00001EE4" w:rsidRPr="000C134B" w:rsidTr="00AD3F0E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E4" w:rsidRPr="00AD3F0E" w:rsidRDefault="00001EE4" w:rsidP="00AD3F0E">
            <w:pPr>
              <w:jc w:val="center"/>
              <w:rPr>
                <w:b/>
              </w:rPr>
            </w:pPr>
            <w:r w:rsidRPr="00FF7CDE">
              <w:rPr>
                <w:b/>
              </w:rPr>
              <w:t>Светотехнические изделия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001EE4">
            <w:r>
              <w:t>Светильник РСП</w:t>
            </w:r>
            <w:r w:rsidR="00AD3F0E">
              <w:t xml:space="preserve"> </w:t>
            </w:r>
            <w:r>
              <w:t>05-250</w:t>
            </w:r>
            <w:r w:rsidRPr="00DA3ED7">
              <w:t>-</w:t>
            </w:r>
            <w:r>
              <w:t>042 для ртутной лампы высокого да</w:t>
            </w:r>
            <w:r>
              <w:t>в</w:t>
            </w:r>
            <w:r>
              <w:t>ления типа ДРЛ</w:t>
            </w:r>
            <w:r w:rsidR="005C39C3">
              <w:t>, в том числе крепление на трубу для РСП и держатель для лампы.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AD3F0E" w:rsidP="00F473BE">
            <w:pPr>
              <w:jc w:val="center"/>
            </w:pPr>
            <w:proofErr w:type="spellStart"/>
            <w:r>
              <w:t>к</w:t>
            </w:r>
            <w:r w:rsidR="00001EE4">
              <w:t>омпл</w:t>
            </w:r>
            <w:proofErr w:type="spellEnd"/>
            <w:r>
              <w:t>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001EE4" w:rsidP="00A27502">
            <w:pPr>
              <w:jc w:val="center"/>
            </w:pPr>
            <w:r>
              <w:t>39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Default="00001EE4" w:rsidP="00001EE4">
            <w:r>
              <w:t xml:space="preserve">мощность 250Вт на напряжение 220В, с </w:t>
            </w:r>
            <w:proofErr w:type="gramStart"/>
            <w:r>
              <w:t>з</w:t>
            </w:r>
            <w:r>
              <w:t>а</w:t>
            </w:r>
            <w:r>
              <w:t>щитным</w:t>
            </w:r>
            <w:proofErr w:type="gramEnd"/>
            <w:r>
              <w:t xml:space="preserve"> </w:t>
            </w:r>
            <w:proofErr w:type="spellStart"/>
            <w:r>
              <w:t>стекломи</w:t>
            </w:r>
            <w:proofErr w:type="spellEnd"/>
            <w:r>
              <w:t xml:space="preserve"> защитной сеткой, с нез</w:t>
            </w:r>
            <w:r>
              <w:t>а</w:t>
            </w:r>
            <w:r>
              <w:t>висимым ПРА (</w:t>
            </w:r>
            <w:r w:rsidRPr="00DA3ED7">
              <w:t>Cosφ</w:t>
            </w:r>
            <w:r w:rsidRPr="004C3B94">
              <w:t>≥</w:t>
            </w:r>
            <w:r>
              <w:t>0,</w:t>
            </w:r>
            <w:r w:rsidRPr="004C3B94">
              <w:t>85</w:t>
            </w:r>
            <w:r>
              <w:t>),</w:t>
            </w:r>
            <w:r w:rsidRPr="00DA3ED7">
              <w:t xml:space="preserve"> IP</w:t>
            </w:r>
            <w:r>
              <w:t>54,</w:t>
            </w:r>
          </w:p>
          <w:p w:rsidR="00001EE4" w:rsidRDefault="00001EE4" w:rsidP="00001EE4">
            <w:r>
              <w:t>подвес на трубу и дополнительные прина</w:t>
            </w:r>
            <w:r>
              <w:t>д</w:t>
            </w:r>
            <w:r>
              <w:t>лежности:</w:t>
            </w:r>
          </w:p>
          <w:p w:rsidR="00001EE4" w:rsidRDefault="00001EE4" w:rsidP="00001EE4">
            <w:r>
              <w:t xml:space="preserve">- держатель для лампы - код 20010517  - 1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;</w:t>
            </w:r>
          </w:p>
          <w:p w:rsidR="00001EE4" w:rsidRPr="00A27502" w:rsidRDefault="00001EE4" w:rsidP="00001EE4">
            <w:r>
              <w:t>- крепление на трубу - код 05037517  - 1 шт.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FF7CDE" w:rsidP="00FF7CDE">
            <w:r>
              <w:t>Светильник консольный уличный ГКУ</w:t>
            </w:r>
            <w:r w:rsidR="00AD3F0E">
              <w:t xml:space="preserve"> </w:t>
            </w:r>
            <w:r>
              <w:t xml:space="preserve">11-150-001 </w:t>
            </w:r>
            <w:r>
              <w:rPr>
                <w:lang w:val="en-US"/>
              </w:rPr>
              <w:t>Street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FF7CDE" w:rsidP="00476D73">
            <w:r>
              <w:t xml:space="preserve">лампы типа ДРИ 150Вт, </w:t>
            </w:r>
            <w:r w:rsidRPr="00DA3ED7">
              <w:t>Cosφ</w:t>
            </w:r>
            <w:r w:rsidRPr="004C3B94">
              <w:t>≥</w:t>
            </w:r>
            <w:r>
              <w:t>0,</w:t>
            </w:r>
            <w:r w:rsidRPr="004C3B94">
              <w:t>85</w:t>
            </w:r>
            <w:r>
              <w:t>, для у</w:t>
            </w:r>
            <w:r>
              <w:t>с</w:t>
            </w:r>
            <w:r>
              <w:t xml:space="preserve">тановки на кронштейн, </w:t>
            </w:r>
            <w:r>
              <w:rPr>
                <w:lang w:val="en-US"/>
              </w:rPr>
              <w:t>I</w:t>
            </w:r>
            <w:r w:rsidRPr="003F7425">
              <w:t>P</w:t>
            </w:r>
            <w:r>
              <w:t>54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FF7CDE" w:rsidP="00FF7CDE">
            <w:r>
              <w:t>Светильник ЛСП</w:t>
            </w:r>
            <w:r w:rsidR="00AD3F0E">
              <w:t xml:space="preserve"> </w:t>
            </w:r>
            <w:r>
              <w:t xml:space="preserve">44-2х18-003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A27502">
            <w:pPr>
              <w:jc w:val="center"/>
            </w:pPr>
            <w:r>
              <w:t>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FF7CDE" w:rsidP="00476D73">
            <w:r>
              <w:t xml:space="preserve">для люминесцентных ламп мощностью 2х18Вт, </w:t>
            </w:r>
            <w:r>
              <w:rPr>
                <w:lang w:val="en-US"/>
              </w:rPr>
              <w:t>I</w:t>
            </w:r>
            <w:r w:rsidRPr="003F7425">
              <w:t>P65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FF7CDE" w:rsidP="00FF7CDE">
            <w:r>
              <w:t xml:space="preserve">Светильник </w:t>
            </w:r>
            <w:proofErr w:type="gramStart"/>
            <w:r>
              <w:t>А</w:t>
            </w:r>
            <w:proofErr w:type="gramEnd"/>
            <w:r>
              <w:rPr>
                <w:lang w:val="en-US"/>
              </w:rPr>
              <w:t>LS</w:t>
            </w:r>
            <w:r w:rsidRPr="00AB701B">
              <w:t xml:space="preserve">. </w:t>
            </w:r>
            <w:r>
              <w:rPr>
                <w:lang w:val="en-US"/>
              </w:rPr>
              <w:t>OPL</w:t>
            </w:r>
            <w:r w:rsidRPr="00FF7CDE">
              <w:t xml:space="preserve"> 236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FF7CDE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FF7CDE" w:rsidP="00476D73">
            <w:r>
              <w:t xml:space="preserve">для люминесцентных ламп мощностью 2х36Вт с </w:t>
            </w:r>
            <w:proofErr w:type="gramStart"/>
            <w:r>
              <w:t>электронным</w:t>
            </w:r>
            <w:proofErr w:type="gramEnd"/>
            <w:r>
              <w:t xml:space="preserve"> ПРА, </w:t>
            </w:r>
            <w:r>
              <w:rPr>
                <w:lang w:val="en-US"/>
              </w:rPr>
              <w:t>I</w:t>
            </w:r>
            <w:r w:rsidRPr="003F7425">
              <w:t>P65</w:t>
            </w:r>
          </w:p>
        </w:tc>
      </w:tr>
      <w:tr w:rsidR="00AD3F0E" w:rsidRPr="000C134B" w:rsidTr="00AD3F0E">
        <w:trPr>
          <w:cantSplit/>
          <w:trHeight w:val="613"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0347B" w:rsidP="00AD3F0E">
            <w:pPr>
              <w:pStyle w:val="a7"/>
            </w:pPr>
            <w:r>
              <w:t xml:space="preserve">Светильник </w:t>
            </w:r>
            <w:r w:rsidRPr="00B0347B">
              <w:t>О</w:t>
            </w:r>
            <w:proofErr w:type="gramStart"/>
            <w:r>
              <w:rPr>
                <w:lang w:val="en-US"/>
              </w:rPr>
              <w:t>D</w:t>
            </w:r>
            <w:proofErr w:type="gramEnd"/>
            <w:r>
              <w:t xml:space="preserve"> 111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A27502">
            <w:pPr>
              <w:jc w:val="center"/>
            </w:pPr>
            <w:r>
              <w:t>3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B0347B" w:rsidP="00476D73">
            <w:r>
              <w:t xml:space="preserve">для компактной люминесцентной лампы (цоколь </w:t>
            </w:r>
            <w:r>
              <w:rPr>
                <w:lang w:val="en-US"/>
              </w:rPr>
              <w:t>G</w:t>
            </w:r>
            <w:r>
              <w:t xml:space="preserve">23) мощностью 11Вт, </w:t>
            </w:r>
            <w:r>
              <w:rPr>
                <w:lang w:val="en-US"/>
              </w:rPr>
              <w:t>I</w:t>
            </w:r>
            <w:r w:rsidRPr="003F7425">
              <w:t>P65</w:t>
            </w:r>
            <w:r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CF40B5" w:rsidRDefault="00600D9E" w:rsidP="00BF6CAE">
            <w:pPr>
              <w:jc w:val="center"/>
              <w:rPr>
                <w:color w:val="000000" w:themeColor="text1"/>
                <w:highlight w:val="red"/>
              </w:rPr>
            </w:pPr>
            <w:r w:rsidRPr="00CF40B5">
              <w:rPr>
                <w:color w:val="000000" w:themeColor="text1"/>
              </w:rPr>
              <w:t>12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Default="00D17866" w:rsidP="00D17866">
            <w:r>
              <w:t>Светильник НСП</w:t>
            </w:r>
            <w:r w:rsidR="00AD3F0E">
              <w:t xml:space="preserve"> </w:t>
            </w:r>
            <w:r>
              <w:t xml:space="preserve">17-200-042 </w:t>
            </w:r>
          </w:p>
          <w:p w:rsidR="0029090E" w:rsidRPr="00A27502" w:rsidRDefault="0029090E" w:rsidP="0029090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D17866" w:rsidP="00D17866">
            <w:r>
              <w:t xml:space="preserve">для лампы накаливания мощностью 200Вт, с защитным стеклом и сеткой, </w:t>
            </w:r>
            <w:r>
              <w:rPr>
                <w:lang w:val="en-US"/>
              </w:rPr>
              <w:t>I</w:t>
            </w:r>
            <w:r w:rsidRPr="003F7425">
              <w:t>P</w:t>
            </w:r>
            <w:r>
              <w:t>54, дополн</w:t>
            </w:r>
            <w:r>
              <w:t>и</w:t>
            </w:r>
            <w:r>
              <w:t>тельно - крепление на трубу - код 05037517  - 1 шт.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C7470C" w:rsidRDefault="00600D9E" w:rsidP="00BF6CAE">
            <w:pPr>
              <w:jc w:val="center"/>
              <w:rPr>
                <w:highlight w:val="red"/>
              </w:rPr>
            </w:pPr>
            <w:r w:rsidRPr="00CF40B5">
              <w:t>13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Default="00D17866">
            <w:r>
              <w:t>Светильник НСП</w:t>
            </w:r>
            <w:r w:rsidR="00AD3F0E">
              <w:t xml:space="preserve"> </w:t>
            </w:r>
            <w:r>
              <w:t>17-500-042</w:t>
            </w:r>
          </w:p>
          <w:p w:rsidR="0029090E" w:rsidRPr="00A27502" w:rsidRDefault="0029090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D17866" w:rsidP="00A27502">
            <w:pPr>
              <w:jc w:val="center"/>
            </w:pPr>
            <w:r>
              <w:t>6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D17866" w:rsidP="00476D73">
            <w:r>
              <w:t>для лампы накаливания мощностью 300Вт дополнительно - крепление на трубу - код 05037517  - 1шт</w:t>
            </w:r>
            <w:r w:rsidR="00AD3F0E"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D17866" w:rsidP="004907A0">
            <w:r>
              <w:t xml:space="preserve">Аварийный светильник «Румб» </w:t>
            </w:r>
            <w:r w:rsidR="004907A0">
              <w:t xml:space="preserve">БС-9333-2х18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907A0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907A0" w:rsidP="00A27502">
            <w:pPr>
              <w:jc w:val="center"/>
            </w:pPr>
            <w:r>
              <w:t>8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4907A0" w:rsidP="00476D73">
            <w:r>
              <w:t>с автономным источником питания для л</w:t>
            </w:r>
            <w:r>
              <w:t>ю</w:t>
            </w:r>
            <w:r>
              <w:t>минесцентных ламп с цоколем 2</w:t>
            </w:r>
            <w:r w:rsidRPr="00A90EF5">
              <w:rPr>
                <w:lang w:val="en-US"/>
              </w:rPr>
              <w:t>G</w:t>
            </w:r>
            <w:r>
              <w:t>11</w:t>
            </w:r>
            <w:r w:rsidRPr="00A90EF5">
              <w:t xml:space="preserve"> мощн</w:t>
            </w:r>
            <w:r w:rsidRPr="00A90EF5">
              <w:t>о</w:t>
            </w:r>
            <w:r w:rsidRPr="00A90EF5">
              <w:t>стью 2х</w:t>
            </w:r>
            <w:r>
              <w:t>1</w:t>
            </w:r>
            <w:r w:rsidRPr="00A90EF5">
              <w:t xml:space="preserve">8Вт, с кнопкой «Тест» , </w:t>
            </w:r>
            <w:r w:rsidRPr="00A90EF5">
              <w:rPr>
                <w:lang w:val="en-US"/>
              </w:rPr>
              <w:t>IP</w:t>
            </w:r>
            <w:r w:rsidRPr="00A90EF5">
              <w:t>65</w:t>
            </w:r>
            <w:r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4907A0" w:rsidP="004907A0">
            <w:r>
              <w:t xml:space="preserve">Аварийный светильник «Универсал» БС-943-2х8  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907A0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4907A0" w:rsidP="00A27502">
            <w:pPr>
              <w:jc w:val="center"/>
            </w:pPr>
            <w:r>
              <w:t>10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4907A0" w:rsidP="00476D73">
            <w:r>
              <w:t>с автономным источником питания для л</w:t>
            </w:r>
            <w:r>
              <w:t>ю</w:t>
            </w:r>
            <w:r>
              <w:t xml:space="preserve">минесцентных ламп с цоколем </w:t>
            </w:r>
            <w:r w:rsidRPr="00A90EF5">
              <w:rPr>
                <w:lang w:val="en-US"/>
              </w:rPr>
              <w:t>G</w:t>
            </w:r>
            <w:r w:rsidRPr="00A90EF5">
              <w:t>5 мощн</w:t>
            </w:r>
            <w:r w:rsidRPr="00A90EF5">
              <w:t>о</w:t>
            </w:r>
            <w:r w:rsidRPr="00A90EF5">
              <w:t xml:space="preserve">стью 2х8Вт, с кнопкой «Тест» , </w:t>
            </w:r>
            <w:r w:rsidRPr="00A90EF5">
              <w:rPr>
                <w:lang w:val="en-US"/>
              </w:rPr>
              <w:t>IP</w:t>
            </w:r>
            <w:r w:rsidRPr="00A90EF5">
              <w:t>65</w:t>
            </w:r>
            <w:r>
              <w:t>.</w:t>
            </w:r>
          </w:p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lastRenderedPageBreak/>
              <w:t>16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Default="004907A0">
            <w:r>
              <w:t>Эвакуационный знак для аварийного светильника  «Униве</w:t>
            </w:r>
            <w:r>
              <w:t>р</w:t>
            </w:r>
            <w:r>
              <w:t xml:space="preserve">сал»: </w:t>
            </w:r>
          </w:p>
          <w:p w:rsidR="004907A0" w:rsidRDefault="004907A0">
            <w:r>
              <w:t xml:space="preserve">«ВЫХОД» </w:t>
            </w:r>
            <w:r w:rsidRPr="00A90EF5">
              <w:t>НПУ-3110.0</w:t>
            </w:r>
            <w:r>
              <w:t>1</w:t>
            </w:r>
          </w:p>
          <w:p w:rsidR="004907A0" w:rsidRDefault="004907A0">
            <w:r>
              <w:t xml:space="preserve">«ЗАПАСНЫЙ ВЫХОД» </w:t>
            </w:r>
            <w:r w:rsidRPr="00A90EF5">
              <w:t>НПУ-3110.0</w:t>
            </w:r>
            <w:r>
              <w:t>2</w:t>
            </w:r>
          </w:p>
          <w:p w:rsidR="004907A0" w:rsidRDefault="004907A0">
            <w:r>
              <w:t xml:space="preserve"> «→»  </w:t>
            </w:r>
            <w:r w:rsidRPr="00A90EF5">
              <w:t>НПУ-3110.0</w:t>
            </w:r>
            <w:r>
              <w:t>5</w:t>
            </w:r>
          </w:p>
          <w:p w:rsidR="004907A0" w:rsidRDefault="004907A0">
            <w:r>
              <w:t xml:space="preserve"> «←»  </w:t>
            </w:r>
            <w:r w:rsidRPr="00A90EF5">
              <w:t>НПУ-3110.0</w:t>
            </w:r>
            <w:r>
              <w:t>6</w:t>
            </w:r>
          </w:p>
          <w:p w:rsidR="009A6A1A" w:rsidRPr="00A27502" w:rsidRDefault="009A6A1A">
            <w:r>
              <w:t xml:space="preserve"> «</w:t>
            </w:r>
            <w:proofErr w:type="spellStart"/>
            <w:r>
              <w:t>↓</w:t>
            </w:r>
            <w:proofErr w:type="spellEnd"/>
            <w:r>
              <w:t xml:space="preserve">»    </w:t>
            </w:r>
            <w:r w:rsidRPr="00A90EF5">
              <w:t>НПУ-3110.0</w:t>
            </w:r>
            <w:r>
              <w:t>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A1A" w:rsidRDefault="009A6A1A" w:rsidP="00F473BE">
            <w:pPr>
              <w:jc w:val="center"/>
            </w:pPr>
          </w:p>
          <w:p w:rsidR="00AD3F0E" w:rsidRDefault="00AD3F0E" w:rsidP="00F473BE">
            <w:pPr>
              <w:jc w:val="center"/>
            </w:pPr>
          </w:p>
          <w:p w:rsidR="009A6A1A" w:rsidRDefault="009A6A1A" w:rsidP="00F473BE">
            <w:pPr>
              <w:jc w:val="center"/>
            </w:pPr>
            <w:r>
              <w:t>шт.</w:t>
            </w:r>
          </w:p>
          <w:p w:rsidR="009A6A1A" w:rsidRDefault="009A6A1A" w:rsidP="00F473BE">
            <w:pPr>
              <w:jc w:val="center"/>
            </w:pPr>
            <w:r>
              <w:t>шт.</w:t>
            </w:r>
          </w:p>
          <w:p w:rsidR="009A6A1A" w:rsidRDefault="009A6A1A" w:rsidP="00F473BE">
            <w:pPr>
              <w:jc w:val="center"/>
            </w:pPr>
            <w:r>
              <w:t>шт.</w:t>
            </w:r>
          </w:p>
          <w:p w:rsidR="009A6A1A" w:rsidRDefault="009A6A1A" w:rsidP="00F473BE">
            <w:pPr>
              <w:jc w:val="center"/>
            </w:pPr>
            <w:r>
              <w:t>шт.</w:t>
            </w:r>
          </w:p>
          <w:p w:rsidR="009A6A1A" w:rsidRPr="00A27502" w:rsidRDefault="009A6A1A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Default="00BF6CAE" w:rsidP="009A6A1A">
            <w:pPr>
              <w:jc w:val="center"/>
            </w:pPr>
          </w:p>
          <w:p w:rsidR="009A6A1A" w:rsidRDefault="009A6A1A" w:rsidP="009A6A1A">
            <w:pPr>
              <w:jc w:val="center"/>
            </w:pPr>
          </w:p>
          <w:p w:rsidR="009A6A1A" w:rsidRDefault="009A6A1A" w:rsidP="009A6A1A">
            <w:pPr>
              <w:jc w:val="center"/>
            </w:pPr>
            <w:r>
              <w:t>2</w:t>
            </w:r>
          </w:p>
          <w:p w:rsidR="009A6A1A" w:rsidRDefault="009A6A1A" w:rsidP="009A6A1A">
            <w:pPr>
              <w:jc w:val="center"/>
            </w:pPr>
            <w:r>
              <w:t>2</w:t>
            </w:r>
          </w:p>
          <w:p w:rsidR="009A6A1A" w:rsidRDefault="009A6A1A" w:rsidP="009A6A1A">
            <w:pPr>
              <w:jc w:val="center"/>
            </w:pPr>
            <w:r>
              <w:t>1</w:t>
            </w:r>
          </w:p>
          <w:p w:rsidR="009A6A1A" w:rsidRDefault="009A6A1A" w:rsidP="009A6A1A">
            <w:pPr>
              <w:jc w:val="center"/>
            </w:pPr>
            <w:r>
              <w:t>1</w:t>
            </w:r>
          </w:p>
          <w:p w:rsidR="009A6A1A" w:rsidRPr="00A27502" w:rsidRDefault="009A6A1A" w:rsidP="009A6A1A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BF6CAE" w:rsidP="00476D73"/>
          <w:p w:rsidR="00BF6CAE" w:rsidRPr="00A27502" w:rsidRDefault="00BF6CAE" w:rsidP="00476D73"/>
        </w:tc>
      </w:tr>
      <w:tr w:rsidR="00AD3F0E" w:rsidRPr="000C134B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641C0A">
            <w:r>
              <w:t>Защитная решетка для аварийного светильника БС-Р-1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41C0A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41C0A" w:rsidP="00A27502">
            <w:pPr>
              <w:jc w:val="center"/>
            </w:pPr>
            <w:r>
              <w:t>10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27502" w:rsidRDefault="00BF6CAE" w:rsidP="00476D73"/>
          <w:p w:rsidR="00BF6CAE" w:rsidRPr="00A27502" w:rsidRDefault="00BF6CAE" w:rsidP="00476D73"/>
        </w:tc>
      </w:tr>
      <w:tr w:rsidR="00AD3F0E" w:rsidRPr="003E04C0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600D9E" w:rsidP="00BF6CAE">
            <w:pPr>
              <w:jc w:val="center"/>
            </w:pPr>
            <w:r>
              <w:t>18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38629F" w:rsidP="0038629F">
            <w:r>
              <w:t xml:space="preserve">Прожектор </w:t>
            </w:r>
            <w:r>
              <w:rPr>
                <w:lang w:val="en-US"/>
              </w:rPr>
              <w:t>UMS</w:t>
            </w:r>
            <w:r w:rsidRPr="0038629F">
              <w:t xml:space="preserve"> 150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38629F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38629F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AD3F0E" w:rsidRDefault="0038629F" w:rsidP="00476D73">
            <w:pPr>
              <w:rPr>
                <w:lang w:val="en-US"/>
              </w:rPr>
            </w:pPr>
            <w:r>
              <w:t xml:space="preserve">для </w:t>
            </w:r>
            <w:proofErr w:type="spellStart"/>
            <w:r>
              <w:t>металлогалогенной</w:t>
            </w:r>
            <w:proofErr w:type="spellEnd"/>
            <w:r>
              <w:t xml:space="preserve"> лампы на напряж</w:t>
            </w:r>
            <w:r>
              <w:t>е</w:t>
            </w:r>
            <w:r>
              <w:t xml:space="preserve">ние 220В мощностью </w:t>
            </w:r>
            <w:r w:rsidRPr="0038629F">
              <w:rPr>
                <w:lang w:val="en-US"/>
              </w:rPr>
              <w:t xml:space="preserve">150 </w:t>
            </w:r>
            <w:r>
              <w:t>Вт</w:t>
            </w:r>
            <w:r w:rsidRPr="0038629F">
              <w:rPr>
                <w:lang w:val="en-US"/>
              </w:rPr>
              <w:t xml:space="preserve">, </w:t>
            </w:r>
            <w:r>
              <w:t>цоколь</w:t>
            </w:r>
            <w:r>
              <w:rPr>
                <w:lang w:val="en-US"/>
              </w:rPr>
              <w:t>RX</w:t>
            </w:r>
            <w:r w:rsidRPr="0038629F">
              <w:rPr>
                <w:lang w:val="en-US"/>
              </w:rPr>
              <w:t>7</w:t>
            </w:r>
            <w:r>
              <w:rPr>
                <w:lang w:val="en-US"/>
              </w:rPr>
              <w:t>s</w:t>
            </w:r>
            <w:r w:rsidRPr="0038629F">
              <w:rPr>
                <w:lang w:val="en-US"/>
              </w:rPr>
              <w:t xml:space="preserve">-24, Cos </w:t>
            </w:r>
            <w:r w:rsidRPr="00DA3ED7">
              <w:t>φ</w:t>
            </w:r>
            <w:r w:rsidRPr="0038629F">
              <w:rPr>
                <w:lang w:val="en-US"/>
              </w:rPr>
              <w:t>≥0,85, IP54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600D9E" w:rsidRDefault="00600D9E" w:rsidP="00BF6CAE">
            <w:pPr>
              <w:jc w:val="center"/>
            </w:pPr>
            <w:r>
              <w:t>19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90069">
            <w:r>
              <w:t>Светильник переносной РВО-42 для лампы накаливания 42В 60Вт, длина кабеля 10м.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90069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90069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D90069" w:rsidP="00476D73">
            <w:r>
              <w:t>для лампы накаливания 42В 60Вт, длина к</w:t>
            </w:r>
            <w:r>
              <w:t>а</w:t>
            </w:r>
            <w:r>
              <w:t>беля 10м.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600D9E" w:rsidP="00BF6CAE">
            <w:pPr>
              <w:jc w:val="center"/>
            </w:pPr>
            <w:r>
              <w:t>20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90069" w:rsidP="00D90069">
            <w:r>
              <w:t xml:space="preserve">Светильник головной Экотон-6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90069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90069" w:rsidP="00A27502">
            <w:pPr>
              <w:jc w:val="center"/>
            </w:pPr>
            <w:r>
              <w:t>6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D90069" w:rsidP="00476D73">
            <w:r>
              <w:t>светодиодный мощностью 1,2Вт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600D9E" w:rsidP="00BF6CAE">
            <w:pPr>
              <w:jc w:val="center"/>
            </w:pPr>
            <w:r>
              <w:t>21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3E5453" w:rsidP="003E5453">
            <w:r>
              <w:t xml:space="preserve">Лампа разрядная высокого давления </w:t>
            </w:r>
            <w:r>
              <w:rPr>
                <w:lang w:val="en-US"/>
              </w:rPr>
              <w:t>HQI</w:t>
            </w:r>
            <w:r w:rsidRPr="0000388A">
              <w:t>-</w:t>
            </w:r>
            <w:r>
              <w:rPr>
                <w:lang w:val="en-US"/>
              </w:rPr>
              <w:t>E</w:t>
            </w:r>
            <w:r>
              <w:t xml:space="preserve">150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3E545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3E5453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3E5453" w:rsidP="00476D73">
            <w:proofErr w:type="spellStart"/>
            <w:r>
              <w:t>металлогалогенная</w:t>
            </w:r>
            <w:proofErr w:type="spellEnd"/>
            <w:r>
              <w:t xml:space="preserve"> мощностью 150Вт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3E5453" w:rsidP="003E5453">
            <w:r>
              <w:t xml:space="preserve">Лампа разрядная высокого давления </w:t>
            </w:r>
            <w:r>
              <w:rPr>
                <w:lang w:val="en-US"/>
              </w:rPr>
              <w:t>HQI</w:t>
            </w:r>
            <w:r w:rsidRPr="0079615E">
              <w:t>-</w:t>
            </w:r>
            <w:r>
              <w:rPr>
                <w:lang w:val="en-US"/>
              </w:rPr>
              <w:t>TS</w:t>
            </w:r>
            <w:r w:rsidRPr="0079615E">
              <w:t>15</w:t>
            </w:r>
            <w:r>
              <w:t xml:space="preserve">0 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3E545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3E5453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3E5453" w:rsidP="00476D73">
            <w:proofErr w:type="spellStart"/>
            <w:r>
              <w:t>металлогалогенная</w:t>
            </w:r>
            <w:proofErr w:type="spellEnd"/>
            <w:r>
              <w:t xml:space="preserve"> мощностью </w:t>
            </w:r>
            <w:r w:rsidRPr="0079615E">
              <w:t>15</w:t>
            </w:r>
            <w:r>
              <w:t>0Вт</w:t>
            </w:r>
            <w:r w:rsidRPr="0079615E">
              <w:t xml:space="preserve"> (</w:t>
            </w:r>
            <w:r>
              <w:t>ц</w:t>
            </w:r>
            <w:r>
              <w:t>о</w:t>
            </w:r>
            <w:r>
              <w:t xml:space="preserve">коль </w:t>
            </w:r>
            <w:r>
              <w:rPr>
                <w:lang w:val="en-US"/>
              </w:rPr>
              <w:t>RX</w:t>
            </w:r>
            <w:r w:rsidRPr="006E6BA6">
              <w:t>7</w:t>
            </w:r>
            <w:r>
              <w:rPr>
                <w:lang w:val="en-US"/>
              </w:rPr>
              <w:t>s</w:t>
            </w:r>
            <w:r w:rsidRPr="006E6BA6">
              <w:t>-24</w:t>
            </w:r>
            <w:r w:rsidRPr="0079615E">
              <w:t>)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3E5453" w:rsidP="00C71C2C">
            <w:r>
              <w:t xml:space="preserve">Лампа ДРЛ 250 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A27502">
            <w:pPr>
              <w:jc w:val="center"/>
            </w:pPr>
            <w:r>
              <w:t>39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3E5453" w:rsidP="00476D73">
            <w:proofErr w:type="gramStart"/>
            <w:r>
              <w:t>разрядная</w:t>
            </w:r>
            <w:proofErr w:type="gramEnd"/>
            <w:r>
              <w:t xml:space="preserve"> высокого давления ртутная 250Вт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C71C2C" w:rsidP="00C71C2C">
            <w:r>
              <w:t>Лампа</w:t>
            </w:r>
            <w:r>
              <w:rPr>
                <w:lang w:val="en-US"/>
              </w:rPr>
              <w:t>L</w:t>
            </w:r>
            <w:r>
              <w:t>8</w:t>
            </w:r>
            <w:r>
              <w:rPr>
                <w:lang w:val="en-US"/>
              </w:rPr>
              <w:t>W</w:t>
            </w:r>
            <w:r>
              <w:t xml:space="preserve">/640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A27502">
            <w:pPr>
              <w:jc w:val="center"/>
            </w:pPr>
            <w:r>
              <w:t>20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C71C2C" w:rsidP="00476D73">
            <w:proofErr w:type="gramStart"/>
            <w:r>
              <w:t>люминесцентная</w:t>
            </w:r>
            <w:proofErr w:type="gramEnd"/>
            <w:r>
              <w:t xml:space="preserve"> мощностью 8Вт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C71C2C" w:rsidP="00C71C2C">
            <w:r>
              <w:t xml:space="preserve">Лампа </w:t>
            </w:r>
            <w:r>
              <w:rPr>
                <w:lang w:val="en-US"/>
              </w:rPr>
              <w:t xml:space="preserve">L </w:t>
            </w:r>
            <w:r>
              <w:t>18</w:t>
            </w:r>
            <w:r>
              <w:rPr>
                <w:lang w:val="en-US"/>
              </w:rPr>
              <w:t>W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C71C2C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C71C2C" w:rsidP="00476D73">
            <w:proofErr w:type="gramStart"/>
            <w:r>
              <w:t>люминесцентная</w:t>
            </w:r>
            <w:proofErr w:type="gramEnd"/>
            <w:r>
              <w:t xml:space="preserve"> мощностью 18Вт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77B03" w:rsidP="00277B03">
            <w:r>
              <w:t xml:space="preserve">Лампа </w:t>
            </w:r>
            <w:r>
              <w:rPr>
                <w:lang w:val="en-US"/>
              </w:rPr>
              <w:t xml:space="preserve">L </w:t>
            </w:r>
            <w:r>
              <w:t>36</w:t>
            </w:r>
            <w:r>
              <w:rPr>
                <w:lang w:val="en-US"/>
              </w:rPr>
              <w:t>W</w:t>
            </w:r>
            <w:r>
              <w:t>/640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A27502">
            <w:pPr>
              <w:jc w:val="center"/>
            </w:pPr>
            <w:r>
              <w:t>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77B03" w:rsidP="00476D73">
            <w:proofErr w:type="gramStart"/>
            <w:r>
              <w:t>люминесцентная</w:t>
            </w:r>
            <w:proofErr w:type="gramEnd"/>
            <w:r>
              <w:t xml:space="preserve"> мощностью 36Вт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77B03" w:rsidP="00277B03">
            <w:r>
              <w:t xml:space="preserve">Компактная люминесцентная </w:t>
            </w:r>
            <w:proofErr w:type="gramStart"/>
            <w:r>
              <w:t>лампа</w:t>
            </w:r>
            <w:proofErr w:type="gramEnd"/>
            <w:r>
              <w:rPr>
                <w:lang w:val="en-US"/>
              </w:rPr>
              <w:t>DULUXS</w:t>
            </w:r>
            <w:r w:rsidRPr="00277B03">
              <w:t xml:space="preserve"> 11</w:t>
            </w:r>
            <w:r>
              <w:rPr>
                <w:lang w:val="en-US"/>
              </w:rPr>
              <w:t>W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A27502">
            <w:pPr>
              <w:jc w:val="center"/>
            </w:pPr>
            <w:r>
              <w:t>3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77B03" w:rsidP="00277B03">
            <w:r>
              <w:t xml:space="preserve">мощность 11Вт (цоколь </w:t>
            </w:r>
            <w:r>
              <w:rPr>
                <w:lang w:val="en-US"/>
              </w:rPr>
              <w:t>G</w:t>
            </w:r>
            <w:r w:rsidRPr="00277B03">
              <w:t>23</w:t>
            </w:r>
            <w:r>
              <w:t>)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77B03" w:rsidP="00277B03">
            <w:r>
              <w:t xml:space="preserve">Компактная люминесцентная лампа </w:t>
            </w:r>
            <w:r>
              <w:rPr>
                <w:lang w:val="en-US"/>
              </w:rPr>
              <w:t>DULUXL</w:t>
            </w:r>
            <w:r w:rsidRPr="00277B03">
              <w:t xml:space="preserve"> 18</w:t>
            </w:r>
            <w:r>
              <w:rPr>
                <w:lang w:val="en-US"/>
              </w:rPr>
              <w:t>W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77B03" w:rsidP="00A27502">
            <w:pPr>
              <w:jc w:val="center"/>
            </w:pPr>
            <w:r>
              <w:t>16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77B03" w:rsidP="00277B03">
            <w:r>
              <w:t>мощность 1</w:t>
            </w:r>
            <w:r w:rsidRPr="004B74AB">
              <w:t>8</w:t>
            </w:r>
            <w:r>
              <w:t xml:space="preserve">Вт (цоколь </w:t>
            </w:r>
            <w:r w:rsidRPr="00277B03">
              <w:t>2</w:t>
            </w:r>
            <w:r>
              <w:rPr>
                <w:lang w:val="en-US"/>
              </w:rPr>
              <w:t>G</w:t>
            </w:r>
            <w:r w:rsidRPr="00277B03">
              <w:t>11</w:t>
            </w:r>
            <w:r>
              <w:t>)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29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75AD2">
            <w:r>
              <w:t xml:space="preserve">Стартер </w:t>
            </w:r>
            <w:proofErr w:type="gramStart"/>
            <w:r>
              <w:rPr>
                <w:lang w:val="en-US"/>
              </w:rPr>
              <w:t>S</w:t>
            </w:r>
            <w:proofErr w:type="gramEnd"/>
            <w:r>
              <w:t>Т 111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75AD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75AD2" w:rsidP="00A27502">
            <w:pPr>
              <w:jc w:val="center"/>
            </w:pPr>
            <w:r>
              <w:t>45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05C6B" w:rsidP="00AD3F0E">
            <w:pPr>
              <w:pStyle w:val="a7"/>
              <w:jc w:val="center"/>
            </w:pPr>
            <w:r>
              <w:t xml:space="preserve">Пускорегулирующий аппарат 1К250ДРЛ44Н-008-УХЛ.1(ПРА)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A27502">
            <w:pPr>
              <w:jc w:val="center"/>
            </w:pPr>
            <w:r>
              <w:t>39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D05C6B" w:rsidP="00476D73">
            <w:r>
              <w:t xml:space="preserve">независимого исполнения 220В для лампы ДРЛ 250 мощностью 250Вт, </w:t>
            </w:r>
            <w:r w:rsidRPr="00DA3ED7">
              <w:t>Cosφ</w:t>
            </w:r>
            <w:r>
              <w:t>=0,</w:t>
            </w:r>
            <w:r w:rsidRPr="004C3B94">
              <w:t>85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 w:rsidRPr="00CF40B5">
              <w:t>31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05C6B" w:rsidP="00CF40B5">
            <w:r>
              <w:t xml:space="preserve">Лампа </w:t>
            </w:r>
            <w:r w:rsidR="00CF40B5">
              <w:t xml:space="preserve">энергосберегающая </w:t>
            </w:r>
            <w:r>
              <w:t xml:space="preserve">на напряжение 220В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CF40B5" w:rsidP="00D05C6B">
            <w:r>
              <w:t>аналог мощности</w:t>
            </w:r>
            <w:r w:rsidR="00D05C6B">
              <w:t xml:space="preserve"> 200Вт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3E04C0" w:rsidP="00BF6CAE">
            <w:pPr>
              <w:jc w:val="center"/>
            </w:pPr>
            <w:r>
              <w:t>32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05C6B" w:rsidP="00CF40B5">
            <w:r>
              <w:t xml:space="preserve">Лампа </w:t>
            </w:r>
            <w:r w:rsidR="00CF40B5" w:rsidRPr="00CF40B5">
              <w:t xml:space="preserve">энергосберегающая </w:t>
            </w:r>
            <w:r>
              <w:t xml:space="preserve">на напряжение 220В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A27502">
            <w:pPr>
              <w:jc w:val="center"/>
            </w:pPr>
            <w:r>
              <w:t>6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CF40B5" w:rsidP="00D05C6B">
            <w:r>
              <w:t>аналог мощности</w:t>
            </w:r>
            <w:r w:rsidR="00D05C6B">
              <w:t xml:space="preserve"> 300Вт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05C6B" w:rsidP="00D05C6B">
            <w:r>
              <w:t xml:space="preserve">Лампа накаливания на напряжение 42В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D05C6B" w:rsidP="00A27502">
            <w:pPr>
              <w:jc w:val="center"/>
            </w:pPr>
            <w: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3F0E" w:rsidRPr="00D90069" w:rsidRDefault="00CF40B5" w:rsidP="00D05C6B">
            <w:r>
              <w:t>мощность</w:t>
            </w:r>
            <w:r w:rsidR="00D05C6B">
              <w:t xml:space="preserve"> 60Вт</w:t>
            </w:r>
          </w:p>
        </w:tc>
      </w:tr>
      <w:tr w:rsidR="00D05C6B" w:rsidRPr="00D90069" w:rsidTr="00AD3F0E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5C6B" w:rsidRPr="00D05C6B" w:rsidRDefault="00D05C6B" w:rsidP="00AD3F0E">
            <w:pPr>
              <w:jc w:val="center"/>
              <w:rPr>
                <w:b/>
              </w:rPr>
            </w:pPr>
            <w:r w:rsidRPr="00D05C6B">
              <w:rPr>
                <w:b/>
              </w:rPr>
              <w:t>Кабели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lastRenderedPageBreak/>
              <w:t>34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Default="00D05C6B">
            <w:r>
              <w:t xml:space="preserve">Кабель силовой </w:t>
            </w:r>
            <w:proofErr w:type="spellStart"/>
            <w:r>
              <w:t>ВВГнг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LS</w:t>
            </w:r>
            <w:proofErr w:type="gramEnd"/>
            <w:r>
              <w:t xml:space="preserve"> (ТУ 16.К71-322-2002) на напряж</w:t>
            </w:r>
            <w:r>
              <w:t>е</w:t>
            </w:r>
            <w:r>
              <w:t>ние 0,66кВ, в том числе сечением:</w:t>
            </w:r>
          </w:p>
          <w:p w:rsidR="00D05C6B" w:rsidRDefault="00D05C6B">
            <w:r>
              <w:t>2х1,5мм²;</w:t>
            </w:r>
          </w:p>
          <w:p w:rsidR="00D05C6B" w:rsidRDefault="00D05C6B">
            <w:r w:rsidRPr="00A57B07">
              <w:t>3</w:t>
            </w:r>
            <w:r>
              <w:t>х2,5мм²;</w:t>
            </w:r>
          </w:p>
          <w:p w:rsidR="00D05C6B" w:rsidRDefault="00D05C6B">
            <w:r>
              <w:t>4х2,5мм²;</w:t>
            </w:r>
          </w:p>
          <w:p w:rsidR="00D05C6B" w:rsidRPr="00D90069" w:rsidRDefault="00D05C6B">
            <w:r>
              <w:t>5х2,5мм².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Default="00BF6CAE" w:rsidP="00F473BE">
            <w:pPr>
              <w:jc w:val="center"/>
            </w:pPr>
          </w:p>
          <w:p w:rsidR="005F6534" w:rsidRDefault="005F6534" w:rsidP="00F473BE">
            <w:pPr>
              <w:jc w:val="center"/>
            </w:pPr>
            <w:r>
              <w:t>м.</w:t>
            </w:r>
          </w:p>
          <w:p w:rsidR="005F6534" w:rsidRDefault="005F6534" w:rsidP="00F473BE">
            <w:pPr>
              <w:jc w:val="center"/>
            </w:pPr>
            <w:r>
              <w:t>м.</w:t>
            </w:r>
          </w:p>
          <w:p w:rsidR="005F6534" w:rsidRDefault="005F6534" w:rsidP="00F473BE">
            <w:pPr>
              <w:jc w:val="center"/>
            </w:pPr>
            <w:r>
              <w:t>м.</w:t>
            </w:r>
          </w:p>
          <w:p w:rsidR="005F6534" w:rsidRPr="00D90069" w:rsidRDefault="005F6534" w:rsidP="00F473BE">
            <w:pPr>
              <w:jc w:val="center"/>
            </w:pPr>
            <w:r>
              <w:t>м.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Default="00BF6CAE" w:rsidP="00CF40B5">
            <w:pPr>
              <w:jc w:val="center"/>
            </w:pPr>
          </w:p>
          <w:p w:rsidR="005F6534" w:rsidRDefault="005F6534" w:rsidP="00AD3F0E">
            <w:pPr>
              <w:jc w:val="center"/>
            </w:pPr>
            <w:r>
              <w:t>30</w:t>
            </w:r>
          </w:p>
          <w:p w:rsidR="005F6534" w:rsidRDefault="005F6534" w:rsidP="00AD3F0E">
            <w:pPr>
              <w:jc w:val="center"/>
            </w:pPr>
            <w:r>
              <w:t>520</w:t>
            </w:r>
          </w:p>
          <w:p w:rsidR="00CF40B5" w:rsidRDefault="00CF40B5" w:rsidP="00CF40B5">
            <w:pPr>
              <w:jc w:val="center"/>
            </w:pPr>
            <w:r>
              <w:t>350</w:t>
            </w:r>
          </w:p>
          <w:p w:rsidR="005F6534" w:rsidRPr="00D90069" w:rsidRDefault="005F6534" w:rsidP="00CF40B5">
            <w:pPr>
              <w:jc w:val="center"/>
            </w:pPr>
            <w:r>
              <w:t>160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D05C6B" w:rsidP="00476D73">
            <w:r>
              <w:t xml:space="preserve">с </w:t>
            </w:r>
            <w:proofErr w:type="spellStart"/>
            <w:r>
              <w:t>изоляциейи</w:t>
            </w:r>
            <w:proofErr w:type="spellEnd"/>
            <w:r>
              <w:t xml:space="preserve"> оболочкой из  ПВХ композ</w:t>
            </w:r>
            <w:r>
              <w:t>и</w:t>
            </w:r>
            <w:r>
              <w:t xml:space="preserve">ций пониженной </w:t>
            </w:r>
            <w:proofErr w:type="spellStart"/>
            <w:r>
              <w:t>пожароопасности</w:t>
            </w:r>
            <w:proofErr w:type="spellEnd"/>
            <w:r>
              <w:t>, с ме</w:t>
            </w:r>
            <w:r>
              <w:t>д</w:t>
            </w:r>
            <w:r>
              <w:t>ными жилами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5F6534" w:rsidP="005F6534">
            <w:r>
              <w:t xml:space="preserve">Кабель силовой  </w:t>
            </w:r>
            <w:proofErr w:type="spellStart"/>
            <w:r>
              <w:t>ВВГнг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FRLS</w:t>
            </w:r>
            <w:proofErr w:type="gramEnd"/>
            <w:r>
              <w:t xml:space="preserve"> (ТУ 16.К71-3</w:t>
            </w:r>
            <w:r w:rsidRPr="005F6534">
              <w:t>37</w:t>
            </w:r>
            <w:r>
              <w:t>-200</w:t>
            </w:r>
            <w:r w:rsidRPr="005F6534">
              <w:t>4</w:t>
            </w:r>
            <w:r>
              <w:t xml:space="preserve">)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F6534" w:rsidP="00F473BE">
            <w:pPr>
              <w:jc w:val="center"/>
            </w:pPr>
            <w:r>
              <w:t>м.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F6534" w:rsidP="00A27502">
            <w:pPr>
              <w:jc w:val="center"/>
            </w:pPr>
            <w:r>
              <w:t>170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5F6534" w:rsidP="00476D73">
            <w:proofErr w:type="gramStart"/>
            <w:r>
              <w:t>огнестойкий</w:t>
            </w:r>
            <w:proofErr w:type="gramEnd"/>
            <w:r>
              <w:t xml:space="preserve"> с изоляцией из ПВХ пониже</w:t>
            </w:r>
            <w:r>
              <w:t>н</w:t>
            </w:r>
            <w:r>
              <w:t xml:space="preserve">ной </w:t>
            </w:r>
            <w:proofErr w:type="spellStart"/>
            <w:r>
              <w:t>пожароопасности</w:t>
            </w:r>
            <w:proofErr w:type="spellEnd"/>
            <w:r>
              <w:t xml:space="preserve"> с медными жилами сечением </w:t>
            </w:r>
            <w:r w:rsidRPr="00A57B07">
              <w:t>3</w:t>
            </w:r>
            <w:r>
              <w:t>х2,5мм²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D6E60" w:rsidP="009D6E60">
            <w:r>
              <w:t xml:space="preserve">Кабель силовой гибкий КГН (ТУ 16.К73.05-93) на напряжение 0,66кВ, сечением </w:t>
            </w:r>
            <w:r w:rsidRPr="00802304">
              <w:t>3</w:t>
            </w:r>
            <w:r>
              <w:t>х1,5мм²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D6E60" w:rsidP="00F473BE">
            <w:pPr>
              <w:jc w:val="center"/>
            </w:pPr>
            <w:r>
              <w:t>м.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D6E60" w:rsidP="00A27502">
            <w:pPr>
              <w:jc w:val="center"/>
            </w:pPr>
            <w:r>
              <w:t>50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9D6E60" w:rsidP="00476D73">
            <w:r>
              <w:t>с резиновой изоляцией, в резиновой масл</w:t>
            </w:r>
            <w:r>
              <w:t>о</w:t>
            </w:r>
            <w:r>
              <w:t>стойкой оболочке, не распространяющей г</w:t>
            </w:r>
            <w:r>
              <w:t>о</w:t>
            </w:r>
            <w:r>
              <w:t>рение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D6E60" w:rsidP="009D6E60">
            <w:r>
              <w:t xml:space="preserve">Кабель контрольный </w:t>
            </w:r>
            <w:proofErr w:type="spellStart"/>
            <w:r>
              <w:t>КВВГнг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LS</w:t>
            </w:r>
            <w:proofErr w:type="gramEnd"/>
            <w:r>
              <w:t xml:space="preserve"> (ТУ 16.К71-322-2002), сеч</w:t>
            </w:r>
            <w:r>
              <w:t>е</w:t>
            </w:r>
            <w:r>
              <w:t>нием 4х1,5мм².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F473BE">
            <w:pPr>
              <w:jc w:val="center"/>
            </w:pPr>
            <w:r>
              <w:t>м.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D6E60" w:rsidP="00A27502">
            <w:pPr>
              <w:jc w:val="center"/>
            </w:pPr>
            <w:r>
              <w:t>350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9D6E60" w:rsidP="00476D73">
            <w:r>
              <w:t xml:space="preserve">с </w:t>
            </w:r>
            <w:proofErr w:type="spellStart"/>
            <w:r>
              <w:t>изоляциейи</w:t>
            </w:r>
            <w:proofErr w:type="spellEnd"/>
            <w:r>
              <w:t xml:space="preserve"> оболочкой из  ПВХ композ</w:t>
            </w:r>
            <w:r>
              <w:t>и</w:t>
            </w:r>
            <w:r>
              <w:t xml:space="preserve">ций пониженной </w:t>
            </w:r>
            <w:proofErr w:type="spellStart"/>
            <w:r>
              <w:t>пожароопасности</w:t>
            </w:r>
            <w:proofErr w:type="spellEnd"/>
            <w:r>
              <w:t>, с ме</w:t>
            </w:r>
            <w:r>
              <w:t>д</w:t>
            </w:r>
            <w:r>
              <w:t>ными жилами</w:t>
            </w:r>
          </w:p>
        </w:tc>
      </w:tr>
      <w:tr w:rsidR="009B7C21" w:rsidRPr="00D90069" w:rsidTr="00AD3F0E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C21" w:rsidRPr="009B7C21" w:rsidRDefault="00BB1CEA" w:rsidP="00BB1CE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Электроустановочные</w:t>
            </w:r>
            <w:proofErr w:type="spellEnd"/>
            <w:r>
              <w:rPr>
                <w:b/>
              </w:rPr>
              <w:t xml:space="preserve"> изделия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B7C21" w:rsidP="009B7C21">
            <w:r>
              <w:t xml:space="preserve">Выключатель одноклавишный </w:t>
            </w:r>
            <w:r w:rsidRPr="00A31DA2">
              <w:t>Серия</w:t>
            </w:r>
            <w:r>
              <w:t xml:space="preserve"> «Гермес» ВС20-1-0-ГБ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9B7C21" w:rsidP="00CF40B5">
            <w:r>
              <w:t xml:space="preserve">для открытой установки на 10А, 250В, </w:t>
            </w:r>
            <w:r>
              <w:rPr>
                <w:lang w:val="en-US"/>
              </w:rPr>
              <w:t>IP</w:t>
            </w:r>
            <w:r>
              <w:t>44</w:t>
            </w:r>
            <w:r w:rsidR="00CF40B5" w:rsidRPr="00CF40B5">
              <w:t>ИЭК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39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B7C21" w:rsidP="009B7C21">
            <w:r>
              <w:t xml:space="preserve">Переключатель пакетный </w:t>
            </w:r>
            <w:r w:rsidRPr="00203BA1">
              <w:t>ПП1-16/4С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9B7C21" w:rsidP="00476D73">
            <w:r>
              <w:t xml:space="preserve">однополюсный на 16А 220В, </w:t>
            </w:r>
            <w:r>
              <w:rPr>
                <w:lang w:val="en-US"/>
              </w:rPr>
              <w:t>IP</w:t>
            </w:r>
            <w:r>
              <w:t>65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B7C21" w:rsidP="009B7C21">
            <w:r w:rsidRPr="00FA6B0A">
              <w:t xml:space="preserve">Розетка штепсельная </w:t>
            </w:r>
            <w:r>
              <w:t>РСб20-3-ГБ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A27502">
            <w:pPr>
              <w:jc w:val="center"/>
            </w:pPr>
            <w:r>
              <w:t>14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BB1CEA" w:rsidRDefault="009B7C21" w:rsidP="00476D73">
            <w:pPr>
              <w:rPr>
                <w:highlight w:val="red"/>
              </w:rPr>
            </w:pPr>
            <w:proofErr w:type="spellStart"/>
            <w:proofErr w:type="gramStart"/>
            <w:r w:rsidRPr="00FA6B0A">
              <w:t>двухполюсная</w:t>
            </w:r>
            <w:r>
              <w:t>для</w:t>
            </w:r>
            <w:proofErr w:type="spellEnd"/>
            <w:r>
              <w:t xml:space="preserve"> открытой </w:t>
            </w:r>
            <w:proofErr w:type="spellStart"/>
            <w:r w:rsidRPr="00FA6B0A">
              <w:t>установкис</w:t>
            </w:r>
            <w:proofErr w:type="spellEnd"/>
            <w:r w:rsidRPr="00FA6B0A">
              <w:t xml:space="preserve"> з</w:t>
            </w:r>
            <w:r>
              <w:t>а</w:t>
            </w:r>
            <w:r>
              <w:t>земляющими контактами на 16А 25</w:t>
            </w:r>
            <w:r w:rsidRPr="00FA6B0A">
              <w:t xml:space="preserve">0В, </w:t>
            </w:r>
            <w:r w:rsidRPr="00FA6B0A">
              <w:rPr>
                <w:lang w:val="en-US"/>
              </w:rPr>
              <w:t>IP</w:t>
            </w:r>
            <w:r>
              <w:t xml:space="preserve">44 с дымчатой </w:t>
            </w:r>
            <w:r w:rsidRPr="00A31DA2">
              <w:t>крышкой</w:t>
            </w:r>
            <w:r w:rsidR="00CF40B5" w:rsidRPr="00CF40B5">
              <w:t xml:space="preserve"> ИЭК</w:t>
            </w:r>
            <w:proofErr w:type="gramEnd"/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9B7C21" w:rsidP="009B7C21">
            <w:r>
              <w:t xml:space="preserve">Вилка В10/16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9B7C21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9B7C21" w:rsidP="00476D73">
            <w:r>
              <w:t>на 10А 220В с заземляющими контактами</w:t>
            </w:r>
          </w:p>
        </w:tc>
      </w:tr>
      <w:tr w:rsidR="009B7C21" w:rsidRPr="00D90069" w:rsidTr="00AD3F0E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C21" w:rsidRPr="009B7C21" w:rsidRDefault="009B7C21" w:rsidP="00BB1CEA">
            <w:pPr>
              <w:jc w:val="center"/>
              <w:rPr>
                <w:b/>
              </w:rPr>
            </w:pPr>
            <w:r w:rsidRPr="009B7C21">
              <w:rPr>
                <w:b/>
              </w:rPr>
              <w:t>Электромонтажные изделия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DB3B52" w:rsidP="00B04FC5">
            <w:r>
              <w:t xml:space="preserve">Коробка </w:t>
            </w:r>
            <w:proofErr w:type="spellStart"/>
            <w:r>
              <w:t>ответвительная</w:t>
            </w:r>
            <w:proofErr w:type="spellEnd"/>
            <w:proofErr w:type="gramStart"/>
            <w:r>
              <w:rPr>
                <w:lang w:val="en-US"/>
              </w:rPr>
              <w:t>D</w:t>
            </w:r>
            <w:proofErr w:type="gramEnd"/>
            <w:r>
              <w:t xml:space="preserve">КС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50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04FC5" w:rsidP="00476D73">
            <w:r>
              <w:t>открытой установки 80х80х40мм. с кры</w:t>
            </w:r>
            <w:r>
              <w:t>ш</w:t>
            </w:r>
            <w:r>
              <w:t>кой,</w:t>
            </w:r>
            <w:r>
              <w:rPr>
                <w:lang w:val="en-US"/>
              </w:rPr>
              <w:t>IP</w:t>
            </w:r>
            <w:r>
              <w:t>44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 w:rsidP="00B04FC5">
            <w:r>
              <w:t xml:space="preserve">Коробка У994У2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11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B1CEA" w:rsidP="00476D73">
            <w:r>
              <w:t>и</w:t>
            </w:r>
            <w:r w:rsidR="00B04FC5">
              <w:t xml:space="preserve">сполнение </w:t>
            </w:r>
            <w:r w:rsidR="00B04FC5">
              <w:rPr>
                <w:lang w:val="en-US"/>
              </w:rPr>
              <w:t xml:space="preserve"> IP</w:t>
            </w:r>
            <w:r w:rsidR="00B04FC5">
              <w:t>54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 xml:space="preserve">Коробка У245У3 </w:t>
            </w:r>
            <w:proofErr w:type="spellStart"/>
            <w:r>
              <w:t>ответвительная</w:t>
            </w:r>
            <w:proofErr w:type="spellEnd"/>
            <w:r>
              <w:t xml:space="preserve"> тросовая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40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 w:rsidP="00B04FC5">
            <w:r>
              <w:t xml:space="preserve">Лоток металлический </w:t>
            </w:r>
            <w:proofErr w:type="gramStart"/>
            <w:r>
              <w:rPr>
                <w:lang w:val="en-US"/>
              </w:rPr>
              <w:t>D</w:t>
            </w:r>
            <w:proofErr w:type="gramEnd"/>
            <w:r>
              <w:t>КС «</w:t>
            </w:r>
            <w:r>
              <w:rPr>
                <w:lang w:val="en-US"/>
              </w:rPr>
              <w:t>S</w:t>
            </w:r>
            <w:r w:rsidRPr="00B04FC5">
              <w:t xml:space="preserve">5 </w:t>
            </w:r>
            <w:proofErr w:type="spellStart"/>
            <w:r>
              <w:rPr>
                <w:lang w:val="en-US"/>
              </w:rPr>
              <w:t>Combitech</w:t>
            </w:r>
            <w:proofErr w:type="spellEnd"/>
            <w:r>
              <w:t xml:space="preserve">»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80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04FC5" w:rsidP="00476D73">
            <w:proofErr w:type="gramStart"/>
            <w:r>
              <w:t>неперфорированный</w:t>
            </w:r>
            <w:proofErr w:type="gramEnd"/>
            <w:r>
              <w:t xml:space="preserve"> оцинкованный (испо</w:t>
            </w:r>
            <w:r>
              <w:t>л</w:t>
            </w:r>
            <w:r>
              <w:t>нение 1) 50х50мм, длина 2м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B04FC5" w:rsidRDefault="00B04FC5" w:rsidP="00B04FC5">
            <w:pPr>
              <w:rPr>
                <w:lang w:val="en-US"/>
              </w:rPr>
            </w:pPr>
            <w:proofErr w:type="spellStart"/>
            <w:r>
              <w:t>Крышкалотка</w:t>
            </w:r>
            <w:proofErr w:type="spellEnd"/>
            <w:proofErr w:type="gramStart"/>
            <w:r>
              <w:rPr>
                <w:lang w:val="en-US"/>
              </w:rPr>
              <w:t>D</w:t>
            </w:r>
            <w:proofErr w:type="gramEnd"/>
            <w:r>
              <w:t>КС</w:t>
            </w:r>
            <w:r w:rsidRPr="00B04FC5">
              <w:rPr>
                <w:lang w:val="en-US"/>
              </w:rPr>
              <w:t xml:space="preserve"> «</w:t>
            </w:r>
            <w:r>
              <w:rPr>
                <w:lang w:val="en-US"/>
              </w:rPr>
              <w:t>S</w:t>
            </w:r>
            <w:r w:rsidRPr="00B04FC5">
              <w:rPr>
                <w:lang w:val="en-US"/>
              </w:rPr>
              <w:t xml:space="preserve">5 </w:t>
            </w:r>
            <w:proofErr w:type="spellStart"/>
            <w:r>
              <w:rPr>
                <w:lang w:val="en-US"/>
              </w:rPr>
              <w:t>Combitech</w:t>
            </w:r>
            <w:proofErr w:type="spellEnd"/>
            <w:r w:rsidRPr="00B04FC5">
              <w:rPr>
                <w:lang w:val="en-US"/>
              </w:rPr>
              <w:t>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80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04FC5" w:rsidP="00476D73">
            <w:r>
              <w:t>ширина 50мм, длина 2м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 w:rsidP="00B04FC5">
            <w:r>
              <w:t xml:space="preserve">Угол горизонтальный 90˚ лотка СРО 90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70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04FC5" w:rsidP="00476D73">
            <w:r>
              <w:t>50х50мм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>Крышка СРО 90 угла горизонтального 90˚ лотка шириной 50мм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70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49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 xml:space="preserve">Пластина </w:t>
            </w:r>
            <w:proofErr w:type="gramStart"/>
            <w:r>
              <w:rPr>
                <w:lang w:val="en-US"/>
              </w:rPr>
              <w:t>G</w:t>
            </w:r>
            <w:proofErr w:type="gramEnd"/>
            <w:r>
              <w:t>ТО соединительная, высота 50мм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280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>Пластина для заземления РТСЕ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140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lastRenderedPageBreak/>
              <w:t>51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>Накладка для лотка С</w:t>
            </w:r>
            <w:proofErr w:type="gramStart"/>
            <w:r>
              <w:rPr>
                <w:lang w:val="en-US"/>
              </w:rPr>
              <w:t>G</w:t>
            </w:r>
            <w:proofErr w:type="gramEnd"/>
            <w:r>
              <w:t>В, ширина 50мм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90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>Накладка для крышки лотка С</w:t>
            </w:r>
            <w:proofErr w:type="gramStart"/>
            <w:r>
              <w:rPr>
                <w:lang w:val="en-US"/>
              </w:rPr>
              <w:t>G</w:t>
            </w:r>
            <w:proofErr w:type="gramEnd"/>
            <w:r>
              <w:t>С, ширина 50мм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B04FC5" w:rsidP="00A27502">
            <w:pPr>
              <w:jc w:val="center"/>
            </w:pPr>
            <w:r>
              <w:t>90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53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B04FC5">
            <w:r>
              <w:t>Заглушка для лотка</w:t>
            </w:r>
            <w:r w:rsidR="001958E6">
              <w:t xml:space="preserve"> ТС, размер</w:t>
            </w:r>
            <w:r>
              <w:t xml:space="preserve"> 50х50мм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1958E6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1958E6" w:rsidP="00A27502">
            <w:pPr>
              <w:jc w:val="center"/>
            </w:pPr>
            <w: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54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C2A12">
            <w:r>
              <w:t xml:space="preserve">Консоль монолитная </w:t>
            </w:r>
            <w:r>
              <w:rPr>
                <w:lang w:val="en-US"/>
              </w:rPr>
              <w:t>ML</w:t>
            </w:r>
            <w:r>
              <w:t xml:space="preserve"> «В</w:t>
            </w:r>
            <w:r w:rsidRPr="002C2A12">
              <w:t xml:space="preserve">5 </w:t>
            </w:r>
            <w:proofErr w:type="spellStart"/>
            <w:r>
              <w:rPr>
                <w:lang w:val="en-US"/>
              </w:rPr>
              <w:t>Combitech</w:t>
            </w:r>
            <w:proofErr w:type="spellEnd"/>
            <w:r>
              <w:t xml:space="preserve">», </w:t>
            </w:r>
            <w:r>
              <w:rPr>
                <w:lang w:val="en-US"/>
              </w:rPr>
              <w:t>L</w:t>
            </w:r>
            <w:r>
              <w:t>=132м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A27502">
            <w:pPr>
              <w:jc w:val="center"/>
            </w:pPr>
            <w:r>
              <w:t>162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55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C2A12" w:rsidP="002C2A12">
            <w:r>
              <w:t xml:space="preserve">Винт  СМ010610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A27502">
            <w:pPr>
              <w:jc w:val="center"/>
            </w:pPr>
            <w:r>
              <w:t>1440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C2A12" w:rsidP="00476D73">
            <w:r>
              <w:t>с крестообразным шлицем М6х10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56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C2A12" w:rsidP="002C2A12">
            <w:r>
              <w:t xml:space="preserve">Винт СМ030508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A27502">
            <w:pPr>
              <w:jc w:val="center"/>
            </w:pPr>
            <w:r>
              <w:t>80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C2A12" w:rsidP="00476D73">
            <w:r>
              <w:t>для электрического соединения М5х8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57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2C2A12" w:rsidP="002C2A12">
            <w:r>
              <w:t xml:space="preserve">Гайка СМ100600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2C2A12" w:rsidP="00A27502">
            <w:pPr>
              <w:jc w:val="center"/>
            </w:pPr>
            <w:r>
              <w:t>1440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2C2A12" w:rsidP="00476D73">
            <w:r>
              <w:t>с насечкой, препятствующей откручиванию М</w:t>
            </w:r>
            <w:proofErr w:type="gramStart"/>
            <w:r>
              <w:t>6</w:t>
            </w:r>
            <w:proofErr w:type="gramEnd"/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58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5C212C">
            <w:r w:rsidRPr="001E4C3B">
              <w:t>Муфта натяжнаяК804У3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5C212C">
            <w:pPr>
              <w:jc w:val="center"/>
            </w:pPr>
            <w:r>
              <w:t xml:space="preserve">24 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59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5C212C">
            <w:r w:rsidRPr="00CD7A6F">
              <w:rPr>
                <w:color w:val="000000"/>
              </w:rPr>
              <w:t>АнкерК675У3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A27502">
            <w:pPr>
              <w:jc w:val="center"/>
            </w:pPr>
            <w:r>
              <w:t>24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  <w:tr w:rsidR="00AD3F0E" w:rsidRPr="00D90069" w:rsidTr="00BB1CEA">
        <w:trPr>
          <w:cantSplit/>
          <w:trHeight w:val="309"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60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5C212C" w:rsidP="005C212C">
            <w:r>
              <w:t xml:space="preserve">Электромонтажный зетовый профиль К241У2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A27502">
            <w:pPr>
              <w:jc w:val="center"/>
            </w:pPr>
            <w:r>
              <w:t>150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5C212C" w:rsidP="00476D73">
            <w:r>
              <w:t>длина 2м</w:t>
            </w:r>
          </w:p>
        </w:tc>
      </w:tr>
      <w:tr w:rsidR="00AD3F0E" w:rsidRPr="00D90069" w:rsidTr="00AD3F0E">
        <w:trPr>
          <w:cantSplit/>
          <w:jc w:val="center"/>
        </w:trPr>
        <w:tc>
          <w:tcPr>
            <w:tcW w:w="3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0A5D05" w:rsidP="00BF6CAE">
            <w:pPr>
              <w:jc w:val="center"/>
            </w:pPr>
            <w:r>
              <w:t>61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D90069" w:rsidRDefault="005C212C">
            <w:r>
              <w:t>Скоба К142</w:t>
            </w:r>
            <w:r w:rsidRPr="00534E1A">
              <w:t>У</w:t>
            </w:r>
            <w: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F473BE">
            <w:pPr>
              <w:jc w:val="center"/>
            </w:pPr>
            <w:r>
              <w:t>шт.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90069" w:rsidRDefault="005C212C" w:rsidP="00A27502">
            <w:pPr>
              <w:jc w:val="center"/>
            </w:pPr>
            <w:r>
              <w:t>100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CAE" w:rsidRPr="00D90069" w:rsidRDefault="00BF6CAE" w:rsidP="00476D73"/>
        </w:tc>
      </w:tr>
    </w:tbl>
    <w:p w:rsidR="00AE5143" w:rsidRDefault="00AE5143" w:rsidP="00275B1E"/>
    <w:p w:rsidR="00AE5143" w:rsidRDefault="00AE5143" w:rsidP="00275B1E"/>
    <w:p w:rsidR="00AE5143" w:rsidRDefault="00AE5143" w:rsidP="00275B1E"/>
    <w:p w:rsidR="00AE5143" w:rsidRDefault="00AE5143" w:rsidP="00275B1E"/>
    <w:p w:rsidR="00AE5143" w:rsidRDefault="00AE5143" w:rsidP="00275B1E"/>
    <w:sectPr w:rsidR="00AE5143" w:rsidSect="00AD3F0E">
      <w:headerReference w:type="default" r:id="rId7"/>
      <w:pgSz w:w="16838" w:h="11906" w:orient="landscape" w:code="9"/>
      <w:pgMar w:top="312" w:right="816" w:bottom="284" w:left="1259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DBB" w:rsidRDefault="000F6DBB" w:rsidP="000C134B">
      <w:r>
        <w:separator/>
      </w:r>
    </w:p>
  </w:endnote>
  <w:endnote w:type="continuationSeparator" w:id="0">
    <w:p w:rsidR="000F6DBB" w:rsidRDefault="000F6DBB" w:rsidP="000C1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DBB" w:rsidRDefault="000F6DBB" w:rsidP="000C134B">
      <w:r>
        <w:separator/>
      </w:r>
    </w:p>
  </w:footnote>
  <w:footnote w:type="continuationSeparator" w:id="0">
    <w:p w:rsidR="000F6DBB" w:rsidRDefault="000F6DBB" w:rsidP="000C1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042" w:rsidRDefault="009A5042">
    <w:pPr>
      <w:pStyle w:val="a3"/>
      <w:jc w:val="right"/>
    </w:pPr>
  </w:p>
  <w:p w:rsidR="001958E6" w:rsidRDefault="001958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34B"/>
    <w:rsid w:val="00001EE4"/>
    <w:rsid w:val="000A5D05"/>
    <w:rsid w:val="000C134B"/>
    <w:rsid w:val="000E1A33"/>
    <w:rsid w:val="000F3A17"/>
    <w:rsid w:val="000F6DBB"/>
    <w:rsid w:val="00113A52"/>
    <w:rsid w:val="00132F45"/>
    <w:rsid w:val="00142B88"/>
    <w:rsid w:val="001958E6"/>
    <w:rsid w:val="001A1268"/>
    <w:rsid w:val="001A2419"/>
    <w:rsid w:val="001D575C"/>
    <w:rsid w:val="002332E1"/>
    <w:rsid w:val="00267158"/>
    <w:rsid w:val="00275B1E"/>
    <w:rsid w:val="00277B03"/>
    <w:rsid w:val="0029090E"/>
    <w:rsid w:val="00297DF7"/>
    <w:rsid w:val="002A045B"/>
    <w:rsid w:val="002C2A12"/>
    <w:rsid w:val="002D7432"/>
    <w:rsid w:val="00335905"/>
    <w:rsid w:val="0038629F"/>
    <w:rsid w:val="003B122A"/>
    <w:rsid w:val="003E04C0"/>
    <w:rsid w:val="003E5453"/>
    <w:rsid w:val="0040278D"/>
    <w:rsid w:val="0043370F"/>
    <w:rsid w:val="00476D73"/>
    <w:rsid w:val="004907A0"/>
    <w:rsid w:val="0056267C"/>
    <w:rsid w:val="00564E86"/>
    <w:rsid w:val="005B0A0E"/>
    <w:rsid w:val="005C212C"/>
    <w:rsid w:val="005C39C3"/>
    <w:rsid w:val="005F6534"/>
    <w:rsid w:val="00600D9E"/>
    <w:rsid w:val="00613D24"/>
    <w:rsid w:val="00641C0A"/>
    <w:rsid w:val="00661D3E"/>
    <w:rsid w:val="00680A8F"/>
    <w:rsid w:val="006A5729"/>
    <w:rsid w:val="006B4B9D"/>
    <w:rsid w:val="0070786C"/>
    <w:rsid w:val="00716873"/>
    <w:rsid w:val="0076396E"/>
    <w:rsid w:val="007E0571"/>
    <w:rsid w:val="007E1EFF"/>
    <w:rsid w:val="007E3C07"/>
    <w:rsid w:val="00812E01"/>
    <w:rsid w:val="00875E14"/>
    <w:rsid w:val="008818E3"/>
    <w:rsid w:val="008D3747"/>
    <w:rsid w:val="00946AC0"/>
    <w:rsid w:val="0095507C"/>
    <w:rsid w:val="00991D5D"/>
    <w:rsid w:val="009A5042"/>
    <w:rsid w:val="009A6A1A"/>
    <w:rsid w:val="009B7C21"/>
    <w:rsid w:val="009C1737"/>
    <w:rsid w:val="009C32E2"/>
    <w:rsid w:val="009D482C"/>
    <w:rsid w:val="009D6E60"/>
    <w:rsid w:val="00A27502"/>
    <w:rsid w:val="00A4568A"/>
    <w:rsid w:val="00AD3F0E"/>
    <w:rsid w:val="00AE5143"/>
    <w:rsid w:val="00B0347B"/>
    <w:rsid w:val="00B04FC5"/>
    <w:rsid w:val="00B157D2"/>
    <w:rsid w:val="00BB1CEA"/>
    <w:rsid w:val="00BF6CAE"/>
    <w:rsid w:val="00C06F55"/>
    <w:rsid w:val="00C20145"/>
    <w:rsid w:val="00C317A6"/>
    <w:rsid w:val="00C56173"/>
    <w:rsid w:val="00C71C2C"/>
    <w:rsid w:val="00C7470C"/>
    <w:rsid w:val="00CB0C2D"/>
    <w:rsid w:val="00CF40B5"/>
    <w:rsid w:val="00D05C6B"/>
    <w:rsid w:val="00D17866"/>
    <w:rsid w:val="00D73455"/>
    <w:rsid w:val="00D75AD2"/>
    <w:rsid w:val="00D848CA"/>
    <w:rsid w:val="00D87474"/>
    <w:rsid w:val="00D90069"/>
    <w:rsid w:val="00D9318C"/>
    <w:rsid w:val="00DB3B52"/>
    <w:rsid w:val="00DF1A7E"/>
    <w:rsid w:val="00E42957"/>
    <w:rsid w:val="00E634C1"/>
    <w:rsid w:val="00EE1793"/>
    <w:rsid w:val="00F3033A"/>
    <w:rsid w:val="00F473BE"/>
    <w:rsid w:val="00F9424D"/>
    <w:rsid w:val="00FD5263"/>
    <w:rsid w:val="00FF7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18C"/>
    <w:rPr>
      <w:sz w:val="24"/>
      <w:szCs w:val="24"/>
    </w:rPr>
  </w:style>
  <w:style w:type="paragraph" w:styleId="1">
    <w:name w:val="heading 1"/>
    <w:basedOn w:val="a"/>
    <w:next w:val="a"/>
    <w:qFormat/>
    <w:rsid w:val="00D9318C"/>
    <w:pPr>
      <w:keepNext/>
      <w:ind w:firstLine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9318C"/>
    <w:pPr>
      <w:keepNext/>
      <w:jc w:val="center"/>
      <w:outlineLvl w:val="1"/>
    </w:pPr>
    <w:rPr>
      <w:sz w:val="28"/>
    </w:rPr>
  </w:style>
  <w:style w:type="paragraph" w:styleId="6">
    <w:name w:val="heading 6"/>
    <w:basedOn w:val="a"/>
    <w:next w:val="a"/>
    <w:qFormat/>
    <w:rsid w:val="00D9318C"/>
    <w:pPr>
      <w:keepNext/>
      <w:jc w:val="right"/>
      <w:outlineLvl w:val="5"/>
    </w:pPr>
    <w:rPr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C13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134B"/>
    <w:rPr>
      <w:sz w:val="24"/>
      <w:szCs w:val="24"/>
    </w:rPr>
  </w:style>
  <w:style w:type="paragraph" w:styleId="a5">
    <w:name w:val="footer"/>
    <w:basedOn w:val="a"/>
    <w:link w:val="a6"/>
    <w:rsid w:val="000C13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134B"/>
    <w:rPr>
      <w:sz w:val="24"/>
      <w:szCs w:val="24"/>
    </w:rPr>
  </w:style>
  <w:style w:type="paragraph" w:customStyle="1" w:styleId="a7">
    <w:name w:val="Табл"/>
    <w:rsid w:val="00B157D2"/>
    <w:pPr>
      <w:spacing w:before="120" w:after="80" w:line="280" w:lineRule="atLeas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Grand\GrandSmeta%205\Client\Templates\SmLo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360B1-B9EE-4D02-8E2C-8E5122F33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SmLoc</Template>
  <TotalTime>23</TotalTime>
  <Pages>5</Pages>
  <Words>998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4</vt:lpstr>
    </vt:vector>
  </TitlesOfParts>
  <Company>Grand Ltd.</Company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4</dc:title>
  <dc:creator>Пользователь Windows</dc:creator>
  <cp:lastModifiedBy>Администратор</cp:lastModifiedBy>
  <cp:revision>9</cp:revision>
  <cp:lastPrinted>2012-02-14T10:52:00Z</cp:lastPrinted>
  <dcterms:created xsi:type="dcterms:W3CDTF">2012-08-06T12:42:00Z</dcterms:created>
  <dcterms:modified xsi:type="dcterms:W3CDTF">2012-08-29T06:57:00Z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sType">
    <vt:lpwstr>Doc3</vt:lpwstr>
  </property>
</Properties>
</file>