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81" w:rsidRPr="00783277" w:rsidRDefault="00263281" w:rsidP="001E7672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263281" w:rsidRPr="00783277" w:rsidRDefault="00263281" w:rsidP="001E7672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263281" w:rsidRPr="00783277" w:rsidRDefault="00263281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263281" w:rsidRPr="00783277" w:rsidRDefault="00263281" w:rsidP="001E767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B2304C">
        <w:rPr>
          <w:rFonts w:ascii="Times New Roman" w:hAnsi="Times New Roman" w:cs="Times New Roman"/>
          <w:color w:val="000000"/>
        </w:rPr>
        <w:t>крупы, макаронных изделий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263281" w:rsidRPr="00783277" w:rsidRDefault="00263281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63281" w:rsidRPr="00783277" w:rsidRDefault="00263281" w:rsidP="001E7672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63281" w:rsidRPr="00783277" w:rsidRDefault="00263281" w:rsidP="001E7672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E2402F">
        <w:rPr>
          <w:rFonts w:ascii="Times New Roman" w:hAnsi="Times New Roman" w:cs="Times New Roman"/>
          <w:color w:val="000000"/>
        </w:rPr>
        <w:t>Шейко Ольга Алексеевна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263281" w:rsidRPr="00783277" w:rsidRDefault="00263281" w:rsidP="001E7672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B2304C">
        <w:rPr>
          <w:rFonts w:ascii="Times New Roman" w:hAnsi="Times New Roman" w:cs="Times New Roman"/>
          <w:color w:val="000000"/>
        </w:rPr>
        <w:t>крупы, макаронных изделий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с 08 января 2015г. по</w:t>
      </w:r>
      <w:r w:rsidRPr="00E2402F">
        <w:rPr>
          <w:rFonts w:ascii="Times New Roman" w:hAnsi="Times New Roman" w:cs="Times New Roman"/>
        </w:rPr>
        <w:t xml:space="preserve"> 30 июня 2015г.</w:t>
      </w:r>
    </w:p>
    <w:p w:rsidR="00263281" w:rsidRPr="00E2402F" w:rsidRDefault="00263281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0E51BB">
        <w:rPr>
          <w:rFonts w:ascii="Times New Roman" w:hAnsi="Times New Roman" w:cs="Times New Roman"/>
          <w:color w:val="000000"/>
        </w:rPr>
        <w:t xml:space="preserve"> д.13, столовая №2 «Здоровье»,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263281" w:rsidRPr="00783277" w:rsidRDefault="00263281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63281" w:rsidRPr="00783277" w:rsidRDefault="00263281" w:rsidP="001E7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3281" w:rsidRPr="00783277" w:rsidRDefault="00263281" w:rsidP="001E7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3281" w:rsidRPr="00783277" w:rsidRDefault="00263281" w:rsidP="001E767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3281" w:rsidRPr="00E2402F" w:rsidRDefault="00263281" w:rsidP="001E7672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2304C">
        <w:rPr>
          <w:rFonts w:ascii="Times New Roman" w:hAnsi="Times New Roman" w:cs="Times New Roman"/>
        </w:rPr>
        <w:t>230 062,78 (двести тридцать тысяч шестьдесят два рубля 78</w:t>
      </w:r>
      <w:r w:rsidRPr="00E2402F">
        <w:rPr>
          <w:rFonts w:ascii="Times New Roman" w:hAnsi="Times New Roman" w:cs="Times New Roman"/>
          <w:color w:val="000000"/>
        </w:rPr>
        <w:t xml:space="preserve"> копе</w:t>
      </w:r>
      <w:r>
        <w:rPr>
          <w:rFonts w:ascii="Times New Roman" w:hAnsi="Times New Roman" w:cs="Times New Roman"/>
          <w:color w:val="000000"/>
        </w:rPr>
        <w:t>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0E51BB">
        <w:rPr>
          <w:rFonts w:ascii="Times New Roman" w:hAnsi="Times New Roman" w:cs="Times New Roman"/>
          <w:color w:val="000000"/>
        </w:rPr>
        <w:t xml:space="preserve"> д.13, столовая №2  «Здоровье»,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63281" w:rsidRPr="00776C54" w:rsidRDefault="00263281" w:rsidP="001E7672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B2304C">
        <w:rPr>
          <w:rFonts w:ascii="Times New Roman" w:hAnsi="Times New Roman" w:cs="Times New Roman"/>
          <w:color w:val="000000"/>
        </w:rPr>
        <w:t>209</w:t>
      </w:r>
      <w:r>
        <w:rPr>
          <w:rFonts w:ascii="Times New Roman" w:hAnsi="Times New Roman" w:cs="Times New Roman"/>
          <w:color w:val="000000"/>
        </w:rPr>
        <w:t xml:space="preserve"> </w:t>
      </w:r>
      <w:r w:rsidRPr="00B2304C">
        <w:rPr>
          <w:rFonts w:ascii="Times New Roman" w:hAnsi="Times New Roman" w:cs="Times New Roman"/>
          <w:color w:val="000000"/>
        </w:rPr>
        <w:t>147,98 (двести девять тысяч сто сорок семь рублей 98</w:t>
      </w:r>
      <w:r w:rsidRPr="00E2402F">
        <w:rPr>
          <w:rFonts w:ascii="Times New Roman" w:hAnsi="Times New Roman" w:cs="Times New Roman"/>
          <w:color w:val="000000"/>
        </w:rPr>
        <w:t>копе</w:t>
      </w:r>
      <w:r>
        <w:rPr>
          <w:rFonts w:ascii="Times New Roman" w:hAnsi="Times New Roman" w:cs="Times New Roman"/>
          <w:color w:val="000000"/>
        </w:rPr>
        <w:t>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63281" w:rsidRPr="00783277" w:rsidRDefault="00263281" w:rsidP="001E767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63281" w:rsidRDefault="00263281" w:rsidP="000A2C5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263281" w:rsidRDefault="00263281" w:rsidP="000A2C5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263281" w:rsidRPr="00783277" w:rsidRDefault="00263281" w:rsidP="001E767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63281" w:rsidRPr="00783277" w:rsidRDefault="00263281" w:rsidP="001E7672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1E7672">
        <w:rPr>
          <w:rFonts w:ascii="Times New Roman" w:hAnsi="Times New Roman" w:cs="Times New Roman"/>
          <w:spacing w:val="-6"/>
          <w:highlight w:val="yellow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0A611D">
        <w:rPr>
          <w:rFonts w:ascii="Times New Roman" w:hAnsi="Times New Roman" w:cs="Times New Roman"/>
          <w:spacing w:val="-6"/>
          <w:highlight w:val="yellow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A611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3281" w:rsidRPr="00783277" w:rsidRDefault="00263281" w:rsidP="001E7672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3281" w:rsidRDefault="00263281">
      <w:pPr>
        <w:rPr>
          <w:rFonts w:cs="Times New Roman"/>
        </w:rPr>
      </w:pPr>
    </w:p>
    <w:sectPr w:rsidR="00263281" w:rsidSect="0037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53C0"/>
    <w:rsid w:val="000253C0"/>
    <w:rsid w:val="000A2C5C"/>
    <w:rsid w:val="000A611D"/>
    <w:rsid w:val="000E1028"/>
    <w:rsid w:val="000E51BB"/>
    <w:rsid w:val="001E7672"/>
    <w:rsid w:val="001F4D81"/>
    <w:rsid w:val="00263281"/>
    <w:rsid w:val="00371982"/>
    <w:rsid w:val="00524229"/>
    <w:rsid w:val="005C5CC7"/>
    <w:rsid w:val="006C49F6"/>
    <w:rsid w:val="007757DE"/>
    <w:rsid w:val="00776C54"/>
    <w:rsid w:val="00783277"/>
    <w:rsid w:val="008E3C0C"/>
    <w:rsid w:val="009E1518"/>
    <w:rsid w:val="00AF2D02"/>
    <w:rsid w:val="00B2304C"/>
    <w:rsid w:val="00C572F3"/>
    <w:rsid w:val="00D42E6F"/>
    <w:rsid w:val="00E15DD0"/>
    <w:rsid w:val="00E2402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672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15D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FA0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831</Words>
  <Characters>4737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2014-11-14T08:09:00Z</cp:lastPrinted>
  <dcterms:created xsi:type="dcterms:W3CDTF">2014-11-06T07:14:00Z</dcterms:created>
  <dcterms:modified xsi:type="dcterms:W3CDTF">2014-11-14T08:11:00Z</dcterms:modified>
</cp:coreProperties>
</file>