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506" w:rsidRDefault="00754506" w:rsidP="00C33D3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54506" w:rsidRPr="00783277" w:rsidRDefault="00754506" w:rsidP="00C33D3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754506" w:rsidRPr="00783277" w:rsidRDefault="00754506" w:rsidP="00C3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754506" w:rsidRPr="00783277" w:rsidRDefault="00754506" w:rsidP="00C33D3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2273A4">
        <w:rPr>
          <w:rFonts w:ascii="Times New Roman" w:hAnsi="Times New Roman" w:cs="Times New Roman"/>
        </w:rPr>
        <w:t>автоматизированного рабочего места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754506" w:rsidRPr="00783277" w:rsidRDefault="00754506" w:rsidP="00C3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54506" w:rsidRPr="00783277" w:rsidRDefault="00754506" w:rsidP="00C33D3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54506" w:rsidRPr="00783277" w:rsidRDefault="00754506" w:rsidP="00C33D3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54506" w:rsidRPr="00571D5E" w:rsidRDefault="00754506" w:rsidP="00C33D3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07115F">
        <w:rPr>
          <w:rFonts w:ascii="Times New Roman" w:hAnsi="Times New Roman" w:cs="Times New Roman"/>
          <w:color w:val="000000"/>
        </w:rPr>
        <w:t>Камина Ирина Александровна</w:t>
      </w:r>
      <w:r w:rsidRPr="00571D5E">
        <w:rPr>
          <w:rFonts w:ascii="Times New Roman" w:hAnsi="Times New Roman" w:cs="Times New Roman"/>
          <w:color w:val="000000"/>
        </w:rPr>
        <w:t xml:space="preserve"> (48439) 9-</w:t>
      </w:r>
      <w:r>
        <w:rPr>
          <w:rFonts w:ascii="Times New Roman" w:hAnsi="Times New Roman" w:cs="Times New Roman"/>
          <w:color w:val="000000"/>
        </w:rPr>
        <w:t>48-96</w:t>
      </w:r>
      <w:r w:rsidRPr="00571D5E">
        <w:rPr>
          <w:rFonts w:ascii="Times New Roman" w:hAnsi="Times New Roman" w:cs="Times New Roman"/>
          <w:color w:val="000000"/>
        </w:rPr>
        <w:t xml:space="preserve">, факс (48439) 9-49-30, </w:t>
      </w:r>
      <w:r w:rsidRPr="0007115F">
        <w:rPr>
          <w:rFonts w:ascii="Times New Roman" w:hAnsi="Times New Roman" w:cs="Times New Roman"/>
          <w:color w:val="000000"/>
          <w:lang w:val="en-US"/>
        </w:rPr>
        <w:t>nignatova</w:t>
      </w:r>
      <w:r w:rsidRPr="0007115F">
        <w:rPr>
          <w:rFonts w:ascii="Times New Roman" w:hAnsi="Times New Roman" w:cs="Times New Roman"/>
          <w:color w:val="000000"/>
        </w:rPr>
        <w:t>@</w:t>
      </w:r>
      <w:r w:rsidRPr="0007115F">
        <w:rPr>
          <w:rFonts w:ascii="Times New Roman" w:hAnsi="Times New Roman" w:cs="Times New Roman"/>
          <w:color w:val="000000"/>
          <w:lang w:val="en-US"/>
        </w:rPr>
        <w:t>ppe</w:t>
      </w:r>
      <w:r w:rsidRPr="0007115F">
        <w:rPr>
          <w:rFonts w:ascii="Times New Roman" w:hAnsi="Times New Roman" w:cs="Times New Roman"/>
          <w:color w:val="000000"/>
        </w:rPr>
        <w:t>.</w:t>
      </w:r>
      <w:r w:rsidRPr="0007115F">
        <w:rPr>
          <w:rFonts w:ascii="Times New Roman" w:hAnsi="Times New Roman" w:cs="Times New Roman"/>
          <w:color w:val="000000"/>
          <w:lang w:val="en-US"/>
        </w:rPr>
        <w:t>ru</w:t>
      </w:r>
    </w:p>
    <w:p w:rsidR="00754506" w:rsidRDefault="00754506" w:rsidP="00C33D3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754506" w:rsidRPr="00135EEB" w:rsidRDefault="00754506" w:rsidP="00C33D3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2273A4">
        <w:rPr>
          <w:rFonts w:ascii="Times New Roman" w:hAnsi="Times New Roman" w:cs="Times New Roman"/>
        </w:rPr>
        <w:t>автоматизированного рабочего места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754506" w:rsidRPr="00571D5E" w:rsidRDefault="00754506" w:rsidP="00C33D3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</w:t>
      </w:r>
      <w:r w:rsidRPr="00571D5E">
        <w:rPr>
          <w:rFonts w:ascii="Times New Roman" w:hAnsi="Times New Roman" w:cs="Times New Roman"/>
        </w:rPr>
        <w:t xml:space="preserve">документации. </w:t>
      </w:r>
    </w:p>
    <w:p w:rsidR="00754506" w:rsidRDefault="00754506" w:rsidP="00C33D3D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</w:rPr>
      </w:pPr>
      <w:r w:rsidRPr="00571D5E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3D0711"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5 декабя </w:t>
      </w:r>
      <w:r w:rsidRPr="003D0711">
        <w:rPr>
          <w:rFonts w:ascii="Times New Roman" w:hAnsi="Times New Roman" w:cs="Times New Roman"/>
          <w:color w:val="000000"/>
        </w:rPr>
        <w:t>2014 года. Возможна досрочная поставка</w:t>
      </w:r>
      <w:r>
        <w:rPr>
          <w:rFonts w:ascii="Times New Roman" w:hAnsi="Times New Roman" w:cs="Times New Roman"/>
          <w:color w:val="000000"/>
        </w:rPr>
        <w:t>.</w:t>
      </w:r>
    </w:p>
    <w:p w:rsidR="00754506" w:rsidRDefault="00754506" w:rsidP="00C33D3D">
      <w:pPr>
        <w:shd w:val="clear" w:color="auto" w:fill="FFFFFF"/>
        <w:ind w:firstLine="720"/>
        <w:jc w:val="both"/>
        <w:rPr>
          <w:rFonts w:ascii="Times New Roman" w:hAnsi="Times New Roman" w:cs="Times New Roman"/>
        </w:rPr>
      </w:pPr>
      <w:r w:rsidRPr="00571D5E">
        <w:rPr>
          <w:rFonts w:ascii="Times New Roman" w:hAnsi="Times New Roman" w:cs="Times New Roman"/>
        </w:rPr>
        <w:t>5.</w:t>
      </w:r>
      <w:r w:rsidRPr="00571D5E">
        <w:rPr>
          <w:rFonts w:ascii="Times New Roman" w:hAnsi="Times New Roman" w:cs="Times New Roman"/>
          <w:b/>
          <w:bCs/>
        </w:rPr>
        <w:t xml:space="preserve"> Место</w:t>
      </w:r>
      <w:r w:rsidRPr="00783277">
        <w:rPr>
          <w:rFonts w:ascii="Times New Roman" w:hAnsi="Times New Roman" w:cs="Times New Roman"/>
          <w:b/>
          <w:bCs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754506" w:rsidRPr="00783277" w:rsidRDefault="00754506" w:rsidP="00C33D3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54506" w:rsidRPr="00783277" w:rsidRDefault="00754506" w:rsidP="00C33D3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4506" w:rsidRPr="00783277" w:rsidRDefault="00754506" w:rsidP="00C33D3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4506" w:rsidRPr="00783277" w:rsidRDefault="00754506" w:rsidP="00C33D3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4506" w:rsidRDefault="00754506" w:rsidP="00C33D3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07115F"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 xml:space="preserve"> </w:t>
      </w:r>
      <w:r w:rsidRPr="0007115F">
        <w:rPr>
          <w:rFonts w:ascii="Times New Roman" w:hAnsi="Times New Roman" w:cs="Times New Roman"/>
          <w:color w:val="000000"/>
        </w:rPr>
        <w:t xml:space="preserve">697,93 (Пятьдесят три тысячи шестьсот девяносто семь рублей 93 </w:t>
      </w:r>
      <w:r w:rsidRPr="00571D5E">
        <w:rPr>
          <w:rFonts w:ascii="Times New Roman" w:hAnsi="Times New Roman" w:cs="Times New Roman"/>
        </w:rPr>
        <w:t>копе</w:t>
      </w:r>
      <w:r>
        <w:rPr>
          <w:rFonts w:ascii="Times New Roman" w:hAnsi="Times New Roman" w:cs="Times New Roman"/>
        </w:rPr>
        <w:t>йки</w:t>
      </w:r>
      <w:r w:rsidRPr="00783277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3D0711">
        <w:rPr>
          <w:rFonts w:ascii="Times New Roman" w:hAnsi="Times New Roman" w:cs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54506" w:rsidRPr="00783277" w:rsidRDefault="00754506" w:rsidP="00C33D3D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>Начальная (максимальная) цена договора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07115F">
        <w:rPr>
          <w:rFonts w:ascii="Times New Roman" w:hAnsi="Times New Roman" w:cs="Times New Roman"/>
          <w:lang w:eastAsia="ru-RU"/>
        </w:rPr>
        <w:t>45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07115F">
        <w:rPr>
          <w:rFonts w:ascii="Times New Roman" w:hAnsi="Times New Roman" w:cs="Times New Roman"/>
          <w:lang w:eastAsia="ru-RU"/>
        </w:rPr>
        <w:t>506,72 (Сорок пять тысяч пятьсот шесть рублей 72</w:t>
      </w:r>
      <w:r>
        <w:rPr>
          <w:rFonts w:ascii="Times New Roman" w:hAnsi="Times New Roman" w:cs="Times New Roman"/>
          <w:lang w:eastAsia="ru-RU"/>
        </w:rPr>
        <w:t xml:space="preserve"> копейки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54506" w:rsidRPr="00783277" w:rsidRDefault="00754506" w:rsidP="00C33D3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54506" w:rsidRDefault="00754506" w:rsidP="00D839D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864E50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54506" w:rsidRDefault="00754506" w:rsidP="00D839D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54506" w:rsidRPr="00783277" w:rsidRDefault="00754506" w:rsidP="00C33D3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54506" w:rsidRPr="00783277" w:rsidRDefault="00754506" w:rsidP="00C33D3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4506" w:rsidRPr="00783277" w:rsidRDefault="00754506" w:rsidP="00C33D3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4506" w:rsidRDefault="00754506">
      <w:pPr>
        <w:rPr>
          <w:rFonts w:cs="Times New Roman"/>
        </w:rPr>
      </w:pPr>
    </w:p>
    <w:sectPr w:rsidR="00754506" w:rsidSect="00566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755"/>
    <w:rsid w:val="00004AA6"/>
    <w:rsid w:val="0007115F"/>
    <w:rsid w:val="000E1028"/>
    <w:rsid w:val="00135EEB"/>
    <w:rsid w:val="001F4D81"/>
    <w:rsid w:val="002273A4"/>
    <w:rsid w:val="003867CB"/>
    <w:rsid w:val="003D0711"/>
    <w:rsid w:val="0041301C"/>
    <w:rsid w:val="00566134"/>
    <w:rsid w:val="00571D5E"/>
    <w:rsid w:val="00754506"/>
    <w:rsid w:val="007757DE"/>
    <w:rsid w:val="00783277"/>
    <w:rsid w:val="00864E50"/>
    <w:rsid w:val="0088752E"/>
    <w:rsid w:val="008C33AF"/>
    <w:rsid w:val="008E3C0C"/>
    <w:rsid w:val="009E1518"/>
    <w:rsid w:val="00A24FEF"/>
    <w:rsid w:val="00AF2D02"/>
    <w:rsid w:val="00C33D3D"/>
    <w:rsid w:val="00C572F3"/>
    <w:rsid w:val="00D03496"/>
    <w:rsid w:val="00D42E6F"/>
    <w:rsid w:val="00D839DB"/>
    <w:rsid w:val="00F26FEC"/>
    <w:rsid w:val="00F43755"/>
    <w:rsid w:val="00F8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D3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034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4D4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806</Words>
  <Characters>4595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cp:lastPrinted>2014-11-27T07:50:00Z</cp:lastPrinted>
  <dcterms:created xsi:type="dcterms:W3CDTF">2014-11-21T11:54:00Z</dcterms:created>
  <dcterms:modified xsi:type="dcterms:W3CDTF">2014-11-27T07:56:00Z</dcterms:modified>
</cp:coreProperties>
</file>