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7F2" w:rsidRPr="007B52AA" w:rsidRDefault="001627F2" w:rsidP="00E36C88">
      <w:pPr>
        <w:jc w:val="center"/>
        <w:outlineLvl w:val="0"/>
        <w:rPr>
          <w:rFonts w:ascii="Times New Roman" w:hAnsi="Times New Roman" w:cs="Times New Roman"/>
        </w:rPr>
      </w:pPr>
      <w:r w:rsidRPr="007B52AA">
        <w:rPr>
          <w:rFonts w:ascii="Times New Roman" w:hAnsi="Times New Roman" w:cs="Times New Roman"/>
        </w:rPr>
        <w:t>ИЗВЕЩЕНИЕ О ПРОДЛЕНИИ СРОКА ПОДАЧИ ЗАЯВОК</w:t>
      </w:r>
    </w:p>
    <w:p w:rsidR="001627F2" w:rsidRPr="007B52AA" w:rsidRDefault="001627F2" w:rsidP="00E36C88">
      <w:pPr>
        <w:jc w:val="center"/>
        <w:outlineLvl w:val="0"/>
        <w:rPr>
          <w:rFonts w:ascii="Times New Roman" w:hAnsi="Times New Roman" w:cs="Times New Roman"/>
        </w:rPr>
      </w:pPr>
      <w:r w:rsidRPr="007B52AA">
        <w:rPr>
          <w:rFonts w:ascii="Times New Roman" w:hAnsi="Times New Roman" w:cs="Times New Roman"/>
        </w:rPr>
        <w:t>№224/11.02-04/14-292/2 ОЗЦЭ</w:t>
      </w:r>
      <w:bookmarkStart w:id="0" w:name="_GoBack"/>
      <w:bookmarkEnd w:id="0"/>
    </w:p>
    <w:p w:rsidR="001627F2" w:rsidRPr="00331F42" w:rsidRDefault="001627F2" w:rsidP="00E36C88">
      <w:pPr>
        <w:jc w:val="center"/>
        <w:outlineLvl w:val="0"/>
        <w:rPr>
          <w:rFonts w:ascii="Times New Roman" w:hAnsi="Times New Roman" w:cs="Times New Roman"/>
        </w:rPr>
      </w:pPr>
    </w:p>
    <w:p w:rsidR="001627F2" w:rsidRPr="00331F42" w:rsidRDefault="001627F2" w:rsidP="00E36C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1627F2" w:rsidRPr="00331F42" w:rsidRDefault="001627F2" w:rsidP="00E36C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627F2" w:rsidRPr="00331F42" w:rsidRDefault="001627F2" w:rsidP="00E36C88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1627F2" w:rsidRPr="00331F42" w:rsidRDefault="001627F2" w:rsidP="00E36C88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1627F2" w:rsidRPr="001B4F5D" w:rsidRDefault="001627F2" w:rsidP="00E36C8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 w:rsidRPr="00E0584F">
        <w:rPr>
          <w:color w:val="000000"/>
        </w:rPr>
        <w:t xml:space="preserve"> </w:t>
      </w:r>
      <w:r w:rsidRPr="00B1772A">
        <w:rPr>
          <w:rFonts w:ascii="Times New Roman" w:hAnsi="Times New Roman" w:cs="Times New Roman"/>
          <w:color w:val="000000"/>
        </w:rPr>
        <w:t>Шейко Ольга Алексеевна</w:t>
      </w:r>
      <w:r w:rsidRPr="004A6555">
        <w:rPr>
          <w:rFonts w:ascii="Times New Roman" w:hAnsi="Times New Roman" w:cs="Times New Roman"/>
        </w:rPr>
        <w:t>, (48439</w:t>
      </w:r>
      <w:r>
        <w:rPr>
          <w:rFonts w:ascii="Times New Roman" w:hAnsi="Times New Roman" w:cs="Times New Roman"/>
        </w:rPr>
        <w:t xml:space="preserve">) </w:t>
      </w:r>
      <w:r w:rsidRPr="00166D2A">
        <w:rPr>
          <w:rFonts w:ascii="Times New Roman" w:hAnsi="Times New Roman" w:cs="Times New Roman"/>
        </w:rPr>
        <w:t>9-</w:t>
      </w:r>
      <w:r>
        <w:rPr>
          <w:rFonts w:ascii="Times New Roman" w:hAnsi="Times New Roman" w:cs="Times New Roman"/>
        </w:rPr>
        <w:t>83-99</w:t>
      </w:r>
      <w:r w:rsidRPr="001B4F5D">
        <w:rPr>
          <w:rFonts w:ascii="Times New Roman" w:hAnsi="Times New Roman" w:cs="Times New Roman"/>
        </w:rPr>
        <w:t xml:space="preserve">, </w:t>
      </w:r>
      <w:r w:rsidRPr="00085BDF">
        <w:rPr>
          <w:rFonts w:ascii="Times New Roman" w:hAnsi="Times New Roman" w:cs="Times New Roman"/>
        </w:rPr>
        <w:t>osheyko@ippe.ru</w:t>
      </w:r>
      <w:r w:rsidRPr="001B4F5D">
        <w:rPr>
          <w:rFonts w:ascii="Times New Roman" w:hAnsi="Times New Roman" w:cs="Times New Roman"/>
        </w:rPr>
        <w:t>;</w:t>
      </w:r>
    </w:p>
    <w:p w:rsidR="001627F2" w:rsidRPr="00331F42" w:rsidRDefault="001627F2" w:rsidP="00E36C8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1627F2" w:rsidRPr="00166D2A" w:rsidRDefault="001627F2" w:rsidP="00E36C88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пост</w:t>
      </w:r>
      <w:r w:rsidRPr="00DC1216">
        <w:rPr>
          <w:rFonts w:ascii="Times New Roman" w:hAnsi="Times New Roman" w:cs="Times New Roman"/>
          <w:color w:val="000000"/>
        </w:rPr>
        <w:t xml:space="preserve">авка </w:t>
      </w:r>
      <w:r>
        <w:rPr>
          <w:rFonts w:ascii="Times New Roman" w:hAnsi="Times New Roman" w:cs="Times New Roman"/>
          <w:color w:val="000000"/>
        </w:rPr>
        <w:t>сыра</w:t>
      </w:r>
      <w:r w:rsidRPr="001B08B0">
        <w:rPr>
          <w:rFonts w:ascii="Times New Roman" w:hAnsi="Times New Roman" w:cs="Times New Roman"/>
          <w:color w:val="000000"/>
        </w:rPr>
        <w:t xml:space="preserve"> </w:t>
      </w:r>
      <w:r w:rsidRPr="00DC1216">
        <w:rPr>
          <w:rFonts w:ascii="Times New Roman" w:hAnsi="Times New Roman" w:cs="Times New Roman"/>
          <w:color w:val="000000"/>
        </w:rPr>
        <w:t>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1627F2" w:rsidRPr="00331F42" w:rsidRDefault="001627F2" w:rsidP="00E36C88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1627F2" w:rsidRPr="00DE029F" w:rsidRDefault="001627F2" w:rsidP="00E36C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DE029F">
        <w:rPr>
          <w:rFonts w:ascii="Times New Roman" w:hAnsi="Times New Roman" w:cs="Times New Roman"/>
        </w:rPr>
        <w:t>:</w:t>
      </w:r>
      <w:r w:rsidRPr="00DE029F">
        <w:rPr>
          <w:rFonts w:ascii="Times New Roman" w:hAnsi="Times New Roman" w:cs="Times New Roman"/>
          <w:b/>
          <w:bCs/>
        </w:rPr>
        <w:t xml:space="preserve"> </w:t>
      </w:r>
      <w:r w:rsidRPr="00DE029F">
        <w:rPr>
          <w:rFonts w:ascii="Times New Roman" w:hAnsi="Times New Roman" w:cs="Times New Roman"/>
        </w:rPr>
        <w:t xml:space="preserve">249033, </w:t>
      </w:r>
      <w:r w:rsidRPr="00B1772A">
        <w:rPr>
          <w:rFonts w:ascii="Times New Roman" w:hAnsi="Times New Roman" w:cs="Times New Roman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 w:cs="Times New Roman"/>
        </w:rPr>
        <w:t>.</w:t>
      </w:r>
    </w:p>
    <w:p w:rsidR="001627F2" w:rsidRPr="00DE029F" w:rsidRDefault="001627F2" w:rsidP="00E36C8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DE029F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627F2" w:rsidRPr="00331F42" w:rsidRDefault="001627F2" w:rsidP="00E36C8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27F2" w:rsidRPr="00331F42" w:rsidRDefault="001627F2" w:rsidP="00E36C8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27F2" w:rsidRPr="00331F42" w:rsidRDefault="001627F2" w:rsidP="00E36C8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27F2" w:rsidRDefault="001627F2" w:rsidP="00E36C8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</w:rPr>
        <w:t>:</w:t>
      </w:r>
      <w:r>
        <w:rPr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</w:rPr>
        <w:t>80 578,67 (восемьдесят</w:t>
      </w:r>
      <w:r w:rsidRPr="00305D5D">
        <w:rPr>
          <w:rFonts w:ascii="Times New Roman" w:hAnsi="Times New Roman" w:cs="Times New Roman"/>
          <w:color w:val="000000"/>
        </w:rPr>
        <w:t xml:space="preserve"> тысяч п</w:t>
      </w:r>
      <w:r>
        <w:rPr>
          <w:rFonts w:ascii="Times New Roman" w:hAnsi="Times New Roman" w:cs="Times New Roman"/>
          <w:color w:val="000000"/>
        </w:rPr>
        <w:t xml:space="preserve">ятьсот семьдесят восемь рублей </w:t>
      </w:r>
      <w:r w:rsidRPr="00305D5D">
        <w:rPr>
          <w:rFonts w:ascii="Times New Roman" w:hAnsi="Times New Roman" w:cs="Times New Roman"/>
          <w:color w:val="000000"/>
        </w:rPr>
        <w:t>67 копеек</w:t>
      </w:r>
      <w:r w:rsidRPr="003104B1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  <w:lang w:eastAsia="ru-RU"/>
        </w:rPr>
        <w:t xml:space="preserve"> рубля, включая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10%,18%.</w:t>
      </w:r>
      <w:r w:rsidRPr="00B1772A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С </w:t>
      </w:r>
      <w:r w:rsidRPr="00B1772A">
        <w:rPr>
          <w:rFonts w:ascii="Times New Roman" w:hAnsi="Times New Roman" w:cs="Times New Roman"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655180">
        <w:rPr>
          <w:rFonts w:ascii="Times New Roman" w:hAnsi="Times New Roman" w:cs="Times New Roman"/>
          <w:color w:val="000000"/>
        </w:rPr>
        <w:t>Калужская область, г. Обнинск, ул. Пирогова, д.13, столовая №2 «Здоровье»;</w:t>
      </w:r>
      <w:r w:rsidRPr="00B1772A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627F2" w:rsidRPr="00F464BD" w:rsidRDefault="001627F2" w:rsidP="00E36C8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398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color w:val="000000"/>
        </w:rPr>
        <w:t>73 253,34</w:t>
      </w:r>
      <w:r w:rsidRPr="00305D5D">
        <w:rPr>
          <w:rFonts w:ascii="Times New Roman" w:hAnsi="Times New Roman" w:cs="Times New Roman"/>
          <w:color w:val="000000"/>
        </w:rPr>
        <w:t xml:space="preserve"> (семьдесят </w:t>
      </w:r>
      <w:r>
        <w:rPr>
          <w:rFonts w:ascii="Times New Roman" w:hAnsi="Times New Roman" w:cs="Times New Roman"/>
          <w:color w:val="000000"/>
        </w:rPr>
        <w:t>три тысячи двести пятьдесят три</w:t>
      </w:r>
      <w:r w:rsidRPr="00305D5D">
        <w:rPr>
          <w:rFonts w:ascii="Times New Roman" w:hAnsi="Times New Roman" w:cs="Times New Roman"/>
          <w:color w:val="000000"/>
        </w:rPr>
        <w:t xml:space="preserve"> рубля 34</w:t>
      </w:r>
      <w:r>
        <w:rPr>
          <w:rFonts w:ascii="Times New Roman" w:hAnsi="Times New Roman" w:cs="Times New Roman"/>
          <w:color w:val="000000"/>
        </w:rPr>
        <w:t xml:space="preserve"> </w:t>
      </w:r>
      <w:r w:rsidRPr="00305D5D">
        <w:rPr>
          <w:rFonts w:ascii="Times New Roman" w:hAnsi="Times New Roman" w:cs="Times New Roman"/>
          <w:color w:val="000000"/>
        </w:rPr>
        <w:t>копейки</w:t>
      </w:r>
      <w:r w:rsidRPr="00083DB6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</w:rPr>
        <w:t xml:space="preserve"> рублей, б</w:t>
      </w:r>
      <w:r w:rsidRPr="00F464BD">
        <w:rPr>
          <w:rFonts w:ascii="Times New Roman" w:hAnsi="Times New Roman" w:cs="Times New Roman"/>
          <w:color w:val="000000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 w:cs="Times New Roman"/>
          <w:lang w:eastAsia="ru-RU"/>
        </w:rPr>
        <w:t>) цену договора без учета НДС.</w:t>
      </w:r>
    </w:p>
    <w:p w:rsidR="001627F2" w:rsidRPr="00D37E19" w:rsidRDefault="001627F2" w:rsidP="00E36C88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627F2" w:rsidRPr="00331F42" w:rsidRDefault="001627F2" w:rsidP="00E36C88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627F2" w:rsidRDefault="001627F2" w:rsidP="00E36C88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1627F2" w:rsidRPr="00B116C8" w:rsidRDefault="001627F2" w:rsidP="00B116C8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B116C8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116C8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116C8">
        <w:rPr>
          <w:rFonts w:ascii="Times New Roman" w:hAnsi="Times New Roman" w:cs="Times New Roman"/>
          <w:b/>
          <w:bCs/>
        </w:rPr>
        <w:t>:</w:t>
      </w:r>
    </w:p>
    <w:p w:rsidR="001627F2" w:rsidRPr="00B116C8" w:rsidRDefault="001627F2" w:rsidP="00B116C8">
      <w:pPr>
        <w:tabs>
          <w:tab w:val="left" w:pos="0"/>
          <w:tab w:val="left" w:pos="993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B116C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116C8">
        <w:rPr>
          <w:rFonts w:ascii="Times New Roman" w:hAnsi="Times New Roman" w:cs="Times New Roman"/>
          <w:color w:val="0000FF"/>
        </w:rPr>
        <w:t xml:space="preserve"> </w:t>
      </w:r>
      <w:r w:rsidRPr="00B116C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116C8">
        <w:rPr>
          <w:rFonts w:ascii="Times New Roman" w:hAnsi="Times New Roman" w:cs="Times New Roman"/>
          <w:spacing w:val="-6"/>
        </w:rPr>
        <w:t>на участие в запросе цен</w:t>
      </w:r>
      <w:r w:rsidRPr="00B116C8">
        <w:rPr>
          <w:rFonts w:ascii="Times New Roman" w:hAnsi="Times New Roman" w:cs="Times New Roman"/>
        </w:rPr>
        <w:t xml:space="preserve"> продлевается на 4 рабочих дня.</w:t>
      </w:r>
    </w:p>
    <w:p w:rsidR="001627F2" w:rsidRPr="00331F42" w:rsidRDefault="001627F2" w:rsidP="00E36C8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627F2" w:rsidRPr="00331F42" w:rsidRDefault="001627F2" w:rsidP="00E36C88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11» 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1627F2" w:rsidRPr="00331F42" w:rsidRDefault="001627F2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августа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627F2" w:rsidRPr="00331F42" w:rsidRDefault="001627F2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«18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B1772A">
        <w:rPr>
          <w:rFonts w:ascii="Times New Roman" w:hAnsi="Times New Roman" w:cs="Times New Roman"/>
          <w:spacing w:val="-6"/>
          <w:highlight w:val="yellow"/>
        </w:rPr>
        <w:t>августа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627F2" w:rsidRPr="00331F42" w:rsidRDefault="001627F2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412F4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1627F2" w:rsidRPr="00331F42" w:rsidRDefault="001627F2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1627F2" w:rsidRPr="00331F42" w:rsidRDefault="001627F2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27F2" w:rsidRPr="00331F42" w:rsidRDefault="001627F2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627F2" w:rsidRPr="00331F42" w:rsidRDefault="001627F2" w:rsidP="00E36C8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27F2" w:rsidRPr="00A6215E" w:rsidRDefault="001627F2" w:rsidP="00E36C88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1627F2" w:rsidRDefault="001627F2"/>
    <w:sectPr w:rsidR="001627F2" w:rsidSect="00213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C5F"/>
    <w:rsid w:val="00083DB6"/>
    <w:rsid w:val="00085BDF"/>
    <w:rsid w:val="001627F2"/>
    <w:rsid w:val="00166D2A"/>
    <w:rsid w:val="001B08B0"/>
    <w:rsid w:val="001B4F5D"/>
    <w:rsid w:val="00213E36"/>
    <w:rsid w:val="00222C90"/>
    <w:rsid w:val="002A7A8D"/>
    <w:rsid w:val="00305D5D"/>
    <w:rsid w:val="003104B1"/>
    <w:rsid w:val="00331F42"/>
    <w:rsid w:val="00412F41"/>
    <w:rsid w:val="00433B91"/>
    <w:rsid w:val="004A6555"/>
    <w:rsid w:val="00536BA0"/>
    <w:rsid w:val="005A326A"/>
    <w:rsid w:val="00634C5F"/>
    <w:rsid w:val="00655180"/>
    <w:rsid w:val="007B52AA"/>
    <w:rsid w:val="00893C7D"/>
    <w:rsid w:val="008E3C0C"/>
    <w:rsid w:val="00A6215E"/>
    <w:rsid w:val="00B116C8"/>
    <w:rsid w:val="00B1772A"/>
    <w:rsid w:val="00B44A06"/>
    <w:rsid w:val="00BD3987"/>
    <w:rsid w:val="00C572F3"/>
    <w:rsid w:val="00CA0665"/>
    <w:rsid w:val="00D37E19"/>
    <w:rsid w:val="00D42E6F"/>
    <w:rsid w:val="00DC1216"/>
    <w:rsid w:val="00DE029F"/>
    <w:rsid w:val="00E0584F"/>
    <w:rsid w:val="00E36C88"/>
    <w:rsid w:val="00F0368B"/>
    <w:rsid w:val="00F46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C88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7B52AA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785</Words>
  <Characters>4478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2014-07-29T04:16:00Z</dcterms:created>
  <dcterms:modified xsi:type="dcterms:W3CDTF">2014-08-04T07:23:00Z</dcterms:modified>
</cp:coreProperties>
</file>