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78781B" w:rsidRPr="005942D4">
        <w:tc>
          <w:tcPr>
            <w:tcW w:w="4001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8781B" w:rsidRPr="005942D4">
        <w:tc>
          <w:tcPr>
            <w:tcW w:w="4140" w:type="dxa"/>
            <w:gridSpan w:val="3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8781B" w:rsidRPr="005942D4" w:rsidRDefault="0078781B" w:rsidP="00B26477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78781B" w:rsidRPr="005942D4">
        <w:tc>
          <w:tcPr>
            <w:tcW w:w="1971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8781B" w:rsidRPr="005942D4">
        <w:tc>
          <w:tcPr>
            <w:tcW w:w="1971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8781B" w:rsidRPr="005942D4">
        <w:tc>
          <w:tcPr>
            <w:tcW w:w="1971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8781B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8781B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8781B" w:rsidRPr="005942D4">
        <w:trPr>
          <w:gridAfter w:val="3"/>
          <w:wAfter w:w="5847" w:type="dxa"/>
        </w:trPr>
        <w:tc>
          <w:tcPr>
            <w:tcW w:w="1971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8781B" w:rsidRPr="005942D4">
        <w:trPr>
          <w:gridAfter w:val="3"/>
          <w:wAfter w:w="5847" w:type="dxa"/>
        </w:trPr>
        <w:tc>
          <w:tcPr>
            <w:tcW w:w="1971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8781B" w:rsidRPr="005942D4">
        <w:trPr>
          <w:gridAfter w:val="4"/>
          <w:wAfter w:w="5986" w:type="dxa"/>
        </w:trPr>
        <w:tc>
          <w:tcPr>
            <w:tcW w:w="1971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8781B" w:rsidRPr="005942D4" w:rsidRDefault="0078781B" w:rsidP="00B26477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8781B" w:rsidRPr="00FC009D" w:rsidRDefault="0078781B">
      <w:pPr>
        <w:jc w:val="center"/>
        <w:rPr>
          <w:sz w:val="28"/>
          <w:szCs w:val="28"/>
        </w:rPr>
      </w:pPr>
    </w:p>
    <w:p w:rsidR="0078781B" w:rsidRPr="00FC009D" w:rsidRDefault="0078781B">
      <w:pPr>
        <w:pStyle w:val="110"/>
        <w:keepNext w:val="0"/>
        <w:rPr>
          <w:sz w:val="28"/>
          <w:szCs w:val="28"/>
        </w:rPr>
      </w:pPr>
    </w:p>
    <w:p w:rsidR="0078781B" w:rsidRPr="00FC009D" w:rsidRDefault="0078781B">
      <w:pPr>
        <w:jc w:val="center"/>
        <w:rPr>
          <w:sz w:val="28"/>
          <w:szCs w:val="28"/>
        </w:rPr>
      </w:pPr>
    </w:p>
    <w:p w:rsidR="0078781B" w:rsidRPr="00FC009D" w:rsidRDefault="0078781B">
      <w:pPr>
        <w:jc w:val="center"/>
        <w:rPr>
          <w:sz w:val="28"/>
          <w:szCs w:val="28"/>
        </w:rPr>
      </w:pPr>
    </w:p>
    <w:p w:rsidR="0078781B" w:rsidRPr="00FC009D" w:rsidRDefault="0078781B">
      <w:pPr>
        <w:jc w:val="center"/>
        <w:rPr>
          <w:sz w:val="28"/>
          <w:szCs w:val="28"/>
        </w:rPr>
      </w:pPr>
    </w:p>
    <w:p w:rsidR="0078781B" w:rsidRPr="00FC009D" w:rsidRDefault="0078781B">
      <w:pPr>
        <w:jc w:val="center"/>
        <w:rPr>
          <w:sz w:val="28"/>
          <w:szCs w:val="28"/>
        </w:rPr>
      </w:pPr>
    </w:p>
    <w:p w:rsidR="0078781B" w:rsidRDefault="0078781B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708027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81B" w:rsidRPr="00F35293" w:rsidRDefault="0078781B" w:rsidP="00007DC9">
      <w:pPr>
        <w:jc w:val="center"/>
        <w:rPr>
          <w:sz w:val="28"/>
          <w:szCs w:val="28"/>
        </w:rPr>
      </w:pPr>
      <w:r w:rsidRPr="00F35293">
        <w:rPr>
          <w:sz w:val="28"/>
          <w:szCs w:val="28"/>
        </w:rPr>
        <w:t>для запроса предложений в электронной форме</w:t>
      </w:r>
    </w:p>
    <w:p w:rsidR="0078781B" w:rsidRDefault="0078781B" w:rsidP="00CA2886">
      <w:pPr>
        <w:jc w:val="center"/>
        <w:rPr>
          <w:sz w:val="28"/>
          <w:szCs w:val="28"/>
        </w:rPr>
      </w:pPr>
      <w:r w:rsidRPr="00BA276C">
        <w:rPr>
          <w:sz w:val="28"/>
          <w:szCs w:val="28"/>
        </w:rPr>
        <w:t>на право заключения договора на поставку</w:t>
      </w:r>
      <w:r>
        <w:rPr>
          <w:sz w:val="28"/>
          <w:szCs w:val="28"/>
        </w:rPr>
        <w:t xml:space="preserve"> </w:t>
      </w:r>
    </w:p>
    <w:p w:rsidR="0078781B" w:rsidRPr="00AC6168" w:rsidRDefault="0078781B" w:rsidP="00CA2886">
      <w:pPr>
        <w:jc w:val="center"/>
        <w:rPr>
          <w:sz w:val="28"/>
          <w:szCs w:val="28"/>
        </w:rPr>
      </w:pPr>
      <w:r>
        <w:rPr>
          <w:spacing w:val="-6"/>
          <w:sz w:val="28"/>
          <w:szCs w:val="28"/>
        </w:rPr>
        <w:t>блоков детектирования</w:t>
      </w: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12D33" w:rsidRDefault="0078781B" w:rsidP="00F12D33">
      <w:pPr>
        <w:jc w:val="center"/>
        <w:rPr>
          <w:sz w:val="28"/>
          <w:szCs w:val="28"/>
        </w:rPr>
      </w:pPr>
      <w:r w:rsidRPr="00F12D33">
        <w:rPr>
          <w:sz w:val="28"/>
          <w:szCs w:val="28"/>
        </w:rPr>
        <w:t>(в 2-х томах)</w:t>
      </w:r>
    </w:p>
    <w:p w:rsidR="0078781B" w:rsidRPr="00F12D33" w:rsidRDefault="0078781B" w:rsidP="00F12D33">
      <w:pPr>
        <w:jc w:val="center"/>
        <w:rPr>
          <w:sz w:val="28"/>
          <w:szCs w:val="28"/>
        </w:rPr>
      </w:pPr>
    </w:p>
    <w:p w:rsidR="0078781B" w:rsidRPr="00F12D33" w:rsidRDefault="0078781B" w:rsidP="00F12D3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>
        <w:rPr>
          <w:sz w:val="28"/>
          <w:szCs w:val="28"/>
          <w:lang w:val="en-US"/>
        </w:rPr>
        <w:t>10</w:t>
      </w:r>
      <w:r w:rsidRPr="00F12D33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06</w:t>
      </w:r>
      <w:r w:rsidRPr="00F12D33">
        <w:rPr>
          <w:sz w:val="28"/>
          <w:szCs w:val="28"/>
        </w:rPr>
        <w:t>.2015 года     № 770-15/ОЗ-</w:t>
      </w:r>
      <w:r w:rsidRPr="00D93202">
        <w:rPr>
          <w:sz w:val="28"/>
          <w:szCs w:val="28"/>
        </w:rPr>
        <w:t>78</w:t>
      </w:r>
      <w:r w:rsidRPr="00F12D33">
        <w:rPr>
          <w:sz w:val="28"/>
          <w:szCs w:val="28"/>
        </w:rPr>
        <w:t>-ЗП-Э</w:t>
      </w: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  <w:rPr>
          <w:sz w:val="28"/>
          <w:szCs w:val="28"/>
        </w:rPr>
      </w:pPr>
    </w:p>
    <w:p w:rsidR="0078781B" w:rsidRPr="00FC009D" w:rsidRDefault="0078781B" w:rsidP="00CA2886">
      <w:pPr>
        <w:jc w:val="center"/>
      </w:pPr>
    </w:p>
    <w:p w:rsidR="0078781B" w:rsidRPr="00FC009D" w:rsidRDefault="0078781B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78781B" w:rsidRPr="00FC009D" w:rsidRDefault="0078781B" w:rsidP="00CA2886">
      <w:pPr>
        <w:sectPr w:rsidR="0078781B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78781B" w:rsidRPr="00F74A75" w:rsidRDefault="0078781B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9708028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78781B" w:rsidRPr="00CF2AAA" w:rsidRDefault="0078781B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9708027" w:history="1">
        <w:r w:rsidRPr="00E440C4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28" w:history="1">
        <w:r w:rsidRPr="00E440C4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29" w:history="1">
        <w:r w:rsidRPr="00E440C4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0" w:history="1">
        <w:r w:rsidRPr="00E440C4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1" w:history="1">
        <w:r w:rsidRPr="00E440C4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2" w:history="1">
        <w:r w:rsidRPr="00E440C4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9708033" w:history="1">
        <w:r w:rsidRPr="00E440C4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9708034" w:history="1">
        <w:r w:rsidRPr="00E440C4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5" w:history="1">
        <w:r w:rsidRPr="00E440C4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6" w:history="1">
        <w:r w:rsidRPr="00E440C4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37" w:history="1">
        <w:r w:rsidRPr="00E440C4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42" w:history="1">
        <w:r w:rsidRPr="00E440C4">
          <w:rPr>
            <w:rStyle w:val="Hyperlink"/>
          </w:rPr>
          <w:t>5.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43" w:history="1">
        <w:r w:rsidRPr="00E440C4">
          <w:rPr>
            <w:rStyle w:val="Hyperlink"/>
          </w:rPr>
          <w:t>5.1.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E440C4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78781B" w:rsidRPr="00E77A5B" w:rsidRDefault="0078781B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_Toc419708044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8781B" w:rsidRPr="00E77A5B" w:rsidRDefault="0078781B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_Toc419708045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20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8781B" w:rsidRPr="00E77A5B" w:rsidRDefault="0078781B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_Toc419708046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22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8781B" w:rsidRPr="00E77A5B" w:rsidRDefault="0078781B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7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_Toc419708047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26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8781B" w:rsidRPr="00E77A5B" w:rsidRDefault="0078781B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9708048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E77A5B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правка об опыте выполнения договоров (форма 3)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_Toc419708048 \h </w:instrTex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28</w:t>
        </w:r>
        <w:r w:rsidRPr="00E77A5B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49" w:history="1">
        <w:r w:rsidRPr="00E440C4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78781B" w:rsidRDefault="0078781B">
      <w:pPr>
        <w:pStyle w:val="TOC1"/>
        <w:rPr>
          <w:rFonts w:ascii="Calibri" w:eastAsia="MS Mincho" w:hAnsi="Calibri"/>
          <w:sz w:val="22"/>
          <w:szCs w:val="22"/>
        </w:rPr>
      </w:pPr>
      <w:hyperlink w:anchor="_Toc419708050" w:history="1">
        <w:r w:rsidRPr="00E440C4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_Toc419708050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78781B" w:rsidRPr="00AA3DA4" w:rsidRDefault="0078781B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78781B" w:rsidRPr="00F74A75" w:rsidRDefault="0078781B" w:rsidP="005D6E3F">
      <w:pPr>
        <w:rPr>
          <w:sz w:val="28"/>
          <w:szCs w:val="28"/>
        </w:rPr>
      </w:pPr>
      <w:bookmarkStart w:id="7" w:name="_GoBack"/>
      <w:bookmarkEnd w:id="7"/>
    </w:p>
    <w:p w:rsidR="0078781B" w:rsidRDefault="0078781B" w:rsidP="00600E86"/>
    <w:p w:rsidR="0078781B" w:rsidRPr="00FC009D" w:rsidRDefault="0078781B" w:rsidP="00600E86">
      <w:pPr>
        <w:sectPr w:rsidR="0078781B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8781B" w:rsidRPr="00FC009D" w:rsidRDefault="0078781B" w:rsidP="00035FFB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0802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78781B" w:rsidRPr="00347B82" w:rsidRDefault="0078781B" w:rsidP="00347B82">
      <w:pPr>
        <w:rPr>
          <w:sz w:val="28"/>
          <w:szCs w:val="28"/>
        </w:rPr>
      </w:pPr>
    </w:p>
    <w:p w:rsidR="0078781B" w:rsidRPr="009F2D97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 w:rsidRPr="009F2D97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8781B" w:rsidRPr="005C0EFF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78781B" w:rsidRDefault="0078781B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9F2D97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78781B" w:rsidRPr="005C0EFF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</w:t>
      </w:r>
      <w:r w:rsidRPr="00AC6168">
        <w:rPr>
          <w:rFonts w:ascii="Times New Roman" w:hAnsi="Times New Roman" w:cs="Times New Roman"/>
          <w:spacing w:val="-6"/>
          <w:sz w:val="28"/>
          <w:szCs w:val="28"/>
        </w:rPr>
        <w:t>блоков детектирования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8781B" w:rsidRPr="005C0EFF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>Заказчик</w:t>
      </w:r>
      <w:r w:rsidRPr="005C0EFF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78781B" w:rsidRPr="00563F70" w:rsidRDefault="0078781B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8781B" w:rsidRPr="00563F70" w:rsidRDefault="0078781B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8781B" w:rsidRPr="00563FFA" w:rsidRDefault="0078781B" w:rsidP="00647799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78781B" w:rsidRPr="005C0EFF" w:rsidRDefault="0078781B" w:rsidP="0064779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78781B" w:rsidRPr="00EC5CD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647799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8781B" w:rsidRPr="005C0EFF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поставка </w:t>
      </w:r>
      <w:r w:rsidRPr="00AC6168">
        <w:rPr>
          <w:rFonts w:ascii="Times New Roman" w:hAnsi="Times New Roman" w:cs="Times New Roman"/>
          <w:spacing w:val="-6"/>
          <w:sz w:val="28"/>
          <w:szCs w:val="28"/>
        </w:rPr>
        <w:t>блоков детектирования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8781B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</w:t>
      </w:r>
    </w:p>
    <w:p w:rsidR="0078781B" w:rsidRPr="005C0EFF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в течение 30 дней</w:t>
      </w:r>
      <w:r w:rsidRPr="001B21EB">
        <w:rPr>
          <w:sz w:val="28"/>
          <w:szCs w:val="28"/>
        </w:rPr>
        <w:t xml:space="preserve"> с даты подписания договора</w:t>
      </w:r>
      <w:r>
        <w:rPr>
          <w:sz w:val="28"/>
          <w:szCs w:val="28"/>
        </w:rPr>
        <w:t xml:space="preserve"> с возможностью досрочной поставки</w:t>
      </w:r>
      <w:r w:rsidRPr="001B21EB">
        <w:rPr>
          <w:sz w:val="28"/>
          <w:szCs w:val="28"/>
        </w:rPr>
        <w:t>.</w:t>
      </w:r>
    </w:p>
    <w:p w:rsidR="0078781B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доставка силами и средствами поставщика по адресу </w:t>
      </w:r>
      <w:r w:rsidRPr="00563F70">
        <w:rPr>
          <w:sz w:val="28"/>
          <w:szCs w:val="28"/>
        </w:rPr>
        <w:t>г. Москва, ул. Генерала Белова, д. 14</w:t>
      </w:r>
      <w:r>
        <w:rPr>
          <w:sz w:val="28"/>
          <w:szCs w:val="28"/>
        </w:rPr>
        <w:t>.</w:t>
      </w:r>
    </w:p>
    <w:p w:rsidR="0078781B" w:rsidRPr="005C0EFF" w:rsidRDefault="0078781B" w:rsidP="00012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78781B" w:rsidRPr="00563FFA" w:rsidRDefault="0078781B" w:rsidP="00647799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Условия оплаты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81B" w:rsidRDefault="0078781B" w:rsidP="005C0EFF">
      <w:pPr>
        <w:ind w:right="153" w:firstLine="709"/>
        <w:jc w:val="both"/>
        <w:rPr>
          <w:sz w:val="28"/>
          <w:szCs w:val="28"/>
        </w:rPr>
      </w:pP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sz w:val="28"/>
          <w:szCs w:val="28"/>
        </w:rPr>
        <w:t xml:space="preserve">та, сертификаты, счета-фактуры, ТТН </w:t>
      </w:r>
      <w:r w:rsidRPr="00B34D3D">
        <w:rPr>
          <w:sz w:val="28"/>
          <w:szCs w:val="28"/>
        </w:rPr>
        <w:t>и т.д.)</w:t>
      </w:r>
    </w:p>
    <w:p w:rsidR="0078781B" w:rsidRDefault="0078781B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78781B" w:rsidRPr="005C0EFF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8781B" w:rsidRPr="005C0EFF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7 456 740 (Семь миллионов четыреста пятьдесят шесть тысяч семьсот сорок)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стоимость доставки,</w:t>
      </w:r>
      <w:r w:rsidRPr="00CC25E6">
        <w:rPr>
          <w:rFonts w:ascii="Times New Roman" w:hAnsi="Times New Roman" w:cs="Times New Roman"/>
          <w:sz w:val="28"/>
          <w:szCs w:val="28"/>
        </w:rPr>
        <w:t xml:space="preserve"> страхование, полный комплект документации, налоги и другие обязательные платежи.</w:t>
      </w:r>
    </w:p>
    <w:p w:rsidR="0078781B" w:rsidRPr="00594882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781B" w:rsidRPr="005A6592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5A6592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5A6592">
        <w:rPr>
          <w:rFonts w:ascii="Times New Roman" w:hAnsi="Times New Roman" w:cs="Times New Roman"/>
          <w:b/>
          <w:bCs/>
          <w:sz w:val="28"/>
          <w:szCs w:val="28"/>
        </w:rPr>
        <w:t>не требуется.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81B" w:rsidRPr="005C0EFF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78781B" w:rsidRPr="005C0EFF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627F1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C627F1">
        <w:rPr>
          <w:sz w:val="28"/>
          <w:szCs w:val="28"/>
        </w:rPr>
        <w:t>»</w:t>
      </w:r>
      <w:r w:rsidRPr="00FB2F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83A36">
        <w:rPr>
          <w:sz w:val="28"/>
          <w:szCs w:val="28"/>
        </w:rPr>
        <w:t xml:space="preserve">в сети «Интернет»  по  адресу: </w:t>
      </w:r>
      <w:hyperlink r:id="rId11" w:history="1">
        <w:r>
          <w:rPr>
            <w:rStyle w:val="Hyperlink"/>
            <w:sz w:val="28"/>
            <w:szCs w:val="28"/>
          </w:rPr>
          <w:t>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8781B" w:rsidRPr="005C0EFF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8781B" w:rsidRPr="005C0EFF" w:rsidRDefault="0078781B" w:rsidP="005D710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8781B" w:rsidRDefault="0078781B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78781B" w:rsidRPr="005C0EFF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2" w:history="1">
        <w:r w:rsidRPr="005C0EFF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78781B" w:rsidRPr="005C0EFF" w:rsidRDefault="0078781B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78781B" w:rsidRPr="005C0EFF" w:rsidRDefault="0078781B" w:rsidP="00035FFB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C0EFF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78781B" w:rsidRPr="005C0EFF" w:rsidRDefault="0078781B" w:rsidP="00035FFB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ЭТП </w:t>
      </w:r>
      <w:r w:rsidRPr="00AE609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AE6099">
        <w:rPr>
          <w:rFonts w:ascii="Times New Roman" w:hAnsi="Times New Roman" w:cs="Times New Roman"/>
          <w:sz w:val="28"/>
          <w:szCs w:val="28"/>
        </w:rPr>
        <w:t>»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>
          <w:rPr>
            <w:rStyle w:val="Hyperlink"/>
            <w:rFonts w:ascii="Times New Roman" w:hAnsi="Times New Roman" w:cs="Times New Roman"/>
            <w:sz w:val="28"/>
            <w:szCs w:val="28"/>
          </w:rPr>
          <w:t>a-k-d.ru</w:t>
        </w:r>
      </w:hyperlink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4A0E">
        <w:rPr>
          <w:rFonts w:ascii="Times New Roman" w:hAnsi="Times New Roman" w:cs="Times New Roman"/>
          <w:sz w:val="28"/>
          <w:szCs w:val="28"/>
        </w:rPr>
        <w:t>Возможность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E6099">
        <w:rPr>
          <w:rFonts w:ascii="Times New Roman" w:hAnsi="Times New Roman" w:cs="Times New Roman"/>
          <w:b/>
          <w:bCs/>
          <w:sz w:val="28"/>
          <w:szCs w:val="28"/>
        </w:rPr>
        <w:t>не допускается.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Возможность</w:t>
      </w:r>
      <w:r w:rsidRPr="00175F4B">
        <w:rPr>
          <w:rFonts w:ascii="Times New Roman" w:hAnsi="Times New Roman" w:cs="Times New Roman"/>
          <w:spacing w:val="-6"/>
          <w:sz w:val="28"/>
          <w:szCs w:val="28"/>
        </w:rPr>
        <w:t xml:space="preserve"> проведения процедуры переторжки: </w:t>
      </w:r>
      <w:r w:rsidRPr="00285455">
        <w:rPr>
          <w:rFonts w:ascii="Times New Roman" w:hAnsi="Times New Roman" w:cs="Times New Roman"/>
          <w:b/>
          <w:bCs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окончания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D93202">
        <w:rPr>
          <w:rFonts w:ascii="Times New Roman" w:hAnsi="Times New Roman" w:cs="Times New Roman"/>
          <w:spacing w:val="-6"/>
          <w:sz w:val="28"/>
          <w:szCs w:val="28"/>
        </w:rPr>
        <w:t>22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78781B" w:rsidRPr="00463BC2" w:rsidRDefault="0078781B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352887">
        <w:rPr>
          <w:sz w:val="28"/>
          <w:szCs w:val="28"/>
        </w:rPr>
        <w:t>Отборочная стадия рассмотрения заявок на участие в закупке: РФ, Москва, ул. Генерала Белова, д.14, не позднее «</w:t>
      </w:r>
      <w:r>
        <w:rPr>
          <w:sz w:val="28"/>
          <w:szCs w:val="28"/>
        </w:rPr>
        <w:t>6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2015 г.</w:t>
      </w:r>
    </w:p>
    <w:p w:rsidR="0078781B" w:rsidRPr="00D93202" w:rsidRDefault="0078781B" w:rsidP="00D93202">
      <w:pPr>
        <w:ind w:firstLine="709"/>
        <w:rPr>
          <w:sz w:val="28"/>
          <w:szCs w:val="28"/>
        </w:rPr>
      </w:pPr>
      <w:r w:rsidRPr="0035288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Pr="00563F70">
        <w:rPr>
          <w:sz w:val="28"/>
          <w:szCs w:val="28"/>
        </w:rPr>
        <w:t>г. Москва, ул. Генерала Белова, д. 14</w:t>
      </w:r>
      <w:r w:rsidRPr="00352887">
        <w:rPr>
          <w:sz w:val="28"/>
          <w:szCs w:val="28"/>
        </w:rPr>
        <w:t>, не позднее «</w:t>
      </w:r>
      <w:r>
        <w:rPr>
          <w:sz w:val="28"/>
          <w:szCs w:val="28"/>
        </w:rPr>
        <w:t>10</w:t>
      </w:r>
      <w:r w:rsidRPr="00352887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352887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352887">
        <w:rPr>
          <w:sz w:val="28"/>
          <w:szCs w:val="28"/>
        </w:rPr>
        <w:t xml:space="preserve"> г. 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>
        <w:rPr>
          <w:rFonts w:ascii="Times New Roman" w:hAnsi="Times New Roman" w:cs="Times New Roman"/>
          <w:sz w:val="28"/>
          <w:szCs w:val="28"/>
        </w:rPr>
        <w:t>не позднее</w:t>
      </w:r>
      <w:r w:rsidRPr="005C0EFF">
        <w:rPr>
          <w:rFonts w:ascii="Times New Roman" w:hAnsi="Times New Roman" w:cs="Times New Roman"/>
          <w:sz w:val="28"/>
          <w:szCs w:val="28"/>
        </w:rPr>
        <w:t> </w:t>
      </w:r>
      <w:r w:rsidRPr="00352887">
        <w:rPr>
          <w:rFonts w:ascii="Times New Roman" w:hAnsi="Times New Roman" w:cs="Times New Roman"/>
          <w:sz w:val="28"/>
          <w:szCs w:val="28"/>
          <w:lang w:eastAsia="ru-RU"/>
        </w:rPr>
        <w:t>20 рабочих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81B" w:rsidRDefault="0078781B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78781B" w:rsidRDefault="0078781B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78781B" w:rsidRDefault="0078781B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78781B" w:rsidRDefault="0078781B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spacing w:val="-6"/>
          <w:sz w:val="28"/>
          <w:szCs w:val="28"/>
          <w:lang w:eastAsia="en-US"/>
        </w:rPr>
        <w:t>5 (пяти)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78781B" w:rsidRDefault="0078781B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8781B" w:rsidRDefault="0078781B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spacing w:val="-6"/>
          <w:sz w:val="28"/>
          <w:szCs w:val="28"/>
          <w:lang w:eastAsia="en-US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8781B" w:rsidRPr="003651B9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30CD4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требуется.</w:t>
      </w:r>
    </w:p>
    <w:p w:rsidR="0078781B" w:rsidRDefault="0078781B" w:rsidP="00035FFB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C30CD4">
        <w:rPr>
          <w:sz w:val="28"/>
          <w:szCs w:val="28"/>
        </w:rPr>
        <w:t>запроса предложений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78781B" w:rsidRDefault="0078781B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78781B" w:rsidRPr="00A4214D" w:rsidRDefault="0078781B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78781B" w:rsidRPr="005C0EFF" w:rsidRDefault="0078781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8781B" w:rsidRPr="005C0EFF" w:rsidRDefault="0078781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8781B" w:rsidRPr="005C0EFF" w:rsidRDefault="0078781B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8781B" w:rsidRDefault="0078781B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78781B" w:rsidRDefault="0078781B" w:rsidP="00035FFB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81B" w:rsidRDefault="0078781B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78781B" w:rsidRPr="00F23189" w:rsidRDefault="0078781B" w:rsidP="00F23189">
      <w:pPr>
        <w:snapToGrid w:val="0"/>
        <w:jc w:val="both"/>
        <w:rPr>
          <w:sz w:val="28"/>
          <w:szCs w:val="28"/>
        </w:rPr>
      </w:pPr>
      <w:r w:rsidRPr="00F23189">
        <w:rPr>
          <w:b/>
          <w:bCs/>
          <w:sz w:val="28"/>
          <w:szCs w:val="28"/>
        </w:rPr>
        <w:t>По факту нарушения процедуры закупки можно обращаться</w:t>
      </w:r>
      <w:r w:rsidRPr="00F23189">
        <w:rPr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F23189">
          <w:rPr>
            <w:color w:val="0000FF"/>
            <w:sz w:val="28"/>
            <w:szCs w:val="28"/>
            <w:u w:val="single"/>
          </w:rPr>
          <w:t>bodrenko@eleron.org</w:t>
        </w:r>
      </w:hyperlink>
      <w:r w:rsidRPr="00F23189">
        <w:rPr>
          <w:sz w:val="28"/>
          <w:szCs w:val="28"/>
        </w:rPr>
        <w:t>, тел. (499)725-00-17.</w:t>
      </w:r>
    </w:p>
    <w:p w:rsidR="0078781B" w:rsidRDefault="0078781B" w:rsidP="00CD6C43">
      <w:pPr>
        <w:pStyle w:val="NormalWeb"/>
        <w:spacing w:before="0" w:beforeAutospacing="0" w:after="0" w:afterAutospacing="0"/>
        <w:ind w:right="153"/>
        <w:jc w:val="both"/>
      </w:pPr>
    </w:p>
    <w:p w:rsidR="0078781B" w:rsidRDefault="0078781B" w:rsidP="00CD6C43">
      <w:pPr>
        <w:pStyle w:val="NormalWeb"/>
        <w:spacing w:before="0" w:beforeAutospacing="0" w:after="0" w:afterAutospacing="0"/>
        <w:ind w:right="153"/>
        <w:jc w:val="both"/>
        <w:sectPr w:rsidR="0078781B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78781B" w:rsidRPr="00FC009D" w:rsidRDefault="0078781B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" w:name="_Toc398564571"/>
      <w:bookmarkStart w:id="13" w:name="_Toc399408081"/>
      <w:bookmarkStart w:id="14" w:name="_Toc419708030"/>
      <w:r w:rsidRPr="00FC009D">
        <w:rPr>
          <w:b/>
          <w:bCs/>
          <w:sz w:val="28"/>
          <w:szCs w:val="28"/>
        </w:rPr>
        <w:t>ЧАСТЬ 1</w:t>
      </w:r>
      <w:bookmarkEnd w:id="12"/>
      <w:bookmarkEnd w:id="13"/>
      <w:bookmarkEnd w:id="14"/>
    </w:p>
    <w:p w:rsidR="0078781B" w:rsidRDefault="0078781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8781B" w:rsidRDefault="0078781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78781B" w:rsidRDefault="0078781B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8781B" w:rsidRPr="003841A6" w:rsidRDefault="0078781B" w:rsidP="00035FFB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9708031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5"/>
      <w:bookmarkEnd w:id="16"/>
      <w:bookmarkEnd w:id="17"/>
    </w:p>
    <w:p w:rsidR="0078781B" w:rsidRPr="003841A6" w:rsidRDefault="0078781B" w:rsidP="00035FFB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970803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8"/>
      <w:bookmarkEnd w:id="39"/>
      <w:bookmarkEnd w:id="40"/>
    </w:p>
    <w:p w:rsidR="0078781B" w:rsidRPr="00703F4C" w:rsidRDefault="0078781B" w:rsidP="00035FFB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9708033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379"/>
        <w:gridCol w:w="8221"/>
      </w:tblGrid>
      <w:tr w:rsidR="0078781B" w:rsidRPr="00BC01FF">
        <w:trPr>
          <w:trHeight w:val="440"/>
          <w:tblHeader/>
        </w:trPr>
        <w:tc>
          <w:tcPr>
            <w:tcW w:w="851" w:type="dxa"/>
            <w:vAlign w:val="center"/>
          </w:tcPr>
          <w:p w:rsidR="0078781B" w:rsidRPr="00BC01FF" w:rsidRDefault="0078781B" w:rsidP="00BC01FF">
            <w:pPr>
              <w:jc w:val="center"/>
            </w:pPr>
            <w:r w:rsidRPr="00BC01FF">
              <w:t>№ п/п</w:t>
            </w:r>
          </w:p>
        </w:tc>
        <w:tc>
          <w:tcPr>
            <w:tcW w:w="6379" w:type="dxa"/>
            <w:vAlign w:val="center"/>
          </w:tcPr>
          <w:p w:rsidR="0078781B" w:rsidRPr="00BC01FF" w:rsidRDefault="0078781B" w:rsidP="00BC01FF">
            <w:pPr>
              <w:ind w:right="153"/>
              <w:jc w:val="center"/>
            </w:pPr>
            <w:r w:rsidRPr="00BC01FF">
              <w:t>Требования</w:t>
            </w:r>
          </w:p>
        </w:tc>
        <w:tc>
          <w:tcPr>
            <w:tcW w:w="8221" w:type="dxa"/>
            <w:vAlign w:val="center"/>
          </w:tcPr>
          <w:p w:rsidR="0078781B" w:rsidRPr="00BC01FF" w:rsidRDefault="0078781B" w:rsidP="00BC01FF">
            <w:pPr>
              <w:ind w:right="153"/>
              <w:jc w:val="center"/>
            </w:pPr>
            <w:r w:rsidRPr="00BC01FF">
              <w:t>Документы, подтверждающие соответствие установленным требованиям</w:t>
            </w:r>
          </w:p>
        </w:tc>
      </w:tr>
      <w:tr w:rsidR="0078781B" w:rsidRPr="00BC01FF">
        <w:trPr>
          <w:trHeight w:val="367"/>
        </w:trPr>
        <w:tc>
          <w:tcPr>
            <w:tcW w:w="85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spacing w:line="360" w:lineRule="auto"/>
              <w:jc w:val="both"/>
            </w:pPr>
          </w:p>
        </w:tc>
        <w:tc>
          <w:tcPr>
            <w:tcW w:w="14600" w:type="dxa"/>
            <w:gridSpan w:val="2"/>
            <w:vAlign w:val="center"/>
          </w:tcPr>
          <w:p w:rsidR="0078781B" w:rsidRPr="00BC01FF" w:rsidRDefault="0078781B" w:rsidP="00801839">
            <w:pPr>
              <w:ind w:right="153"/>
              <w:jc w:val="both"/>
            </w:pPr>
            <w:r w:rsidRPr="00BC01FF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8781B" w:rsidRPr="00BC01FF">
        <w:trPr>
          <w:trHeight w:val="1514"/>
        </w:trPr>
        <w:tc>
          <w:tcPr>
            <w:tcW w:w="851" w:type="dxa"/>
            <w:vMerge w:val="restart"/>
          </w:tcPr>
          <w:p w:rsidR="0078781B" w:rsidRPr="00BC01FF" w:rsidRDefault="0078781B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2" w:name="_Ref405790941"/>
          </w:p>
        </w:tc>
        <w:bookmarkEnd w:id="42"/>
        <w:tc>
          <w:tcPr>
            <w:tcW w:w="6379" w:type="dxa"/>
            <w:vMerge w:val="restart"/>
          </w:tcPr>
          <w:p w:rsidR="0078781B" w:rsidRPr="00BC01FF" w:rsidRDefault="0078781B" w:rsidP="00801839">
            <w:pPr>
              <w:ind w:right="153" w:firstLine="495"/>
              <w:jc w:val="both"/>
            </w:pPr>
            <w:r w:rsidRPr="00BC01FF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78781B" w:rsidRPr="00BC01FF" w:rsidRDefault="0078781B" w:rsidP="00801839">
            <w:pPr>
              <w:ind w:right="153" w:firstLine="495"/>
              <w:jc w:val="both"/>
            </w:pPr>
            <w:r w:rsidRPr="00BC01FF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930" w:right="153"/>
              <w:jc w:val="both"/>
            </w:pPr>
            <w:bookmarkStart w:id="43" w:name="_Ref405791406"/>
            <w:r w:rsidRPr="00BC01FF">
              <w:t>копии документов о государственной регистрации из следующих:</w:t>
            </w:r>
            <w:bookmarkEnd w:id="43"/>
          </w:p>
          <w:p w:rsidR="0078781B" w:rsidRPr="00BC01FF" w:rsidRDefault="0078781B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78781B" w:rsidRPr="00BC01FF" w:rsidRDefault="0078781B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индивидуальных предпринимателей</w:t>
            </w:r>
            <w:r w:rsidRPr="00BC01FF" w:rsidDel="007B2165">
              <w:t xml:space="preserve"> </w:t>
            </w:r>
            <w:r w:rsidRPr="00BC01FF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78781B" w:rsidRPr="00BC01FF" w:rsidRDefault="0078781B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иных физических лиц – копии документов, удостоверяющих личность;</w:t>
            </w:r>
          </w:p>
          <w:p w:rsidR="0078781B" w:rsidRPr="00BC01FF" w:rsidRDefault="0078781B" w:rsidP="00683DEB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</w:pPr>
            <w:r w:rsidRPr="00BC01FF">
              <w:t>для иностранных лиц:</w:t>
            </w:r>
          </w:p>
          <w:p w:rsidR="0078781B" w:rsidRPr="00BC01FF" w:rsidRDefault="0078781B" w:rsidP="00683DEB">
            <w:pPr>
              <w:numPr>
                <w:ilvl w:val="0"/>
                <w:numId w:val="36"/>
              </w:numPr>
              <w:tabs>
                <w:tab w:val="left" w:pos="300"/>
              </w:tabs>
              <w:ind w:right="153"/>
              <w:jc w:val="both"/>
              <w:rPr>
                <w:b/>
                <w:bCs/>
                <w:caps/>
              </w:rPr>
            </w:pPr>
            <w:r w:rsidRPr="00BC01FF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78781B" w:rsidRPr="00BC01FF" w:rsidRDefault="0078781B" w:rsidP="00683DEB">
            <w:pPr>
              <w:numPr>
                <w:ilvl w:val="0"/>
                <w:numId w:val="36"/>
              </w:numPr>
              <w:tabs>
                <w:tab w:val="left" w:pos="300"/>
              </w:tabs>
              <w:ind w:right="153"/>
              <w:jc w:val="both"/>
            </w:pPr>
            <w:r w:rsidRPr="00BC01FF">
              <w:t>краткая пояснительная записка, содержащая:</w:t>
            </w:r>
          </w:p>
          <w:p w:rsidR="0078781B" w:rsidRPr="00BC01FF" w:rsidRDefault="0078781B" w:rsidP="00035FFB">
            <w:pPr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78781B" w:rsidRPr="00BC01FF" w:rsidRDefault="0078781B" w:rsidP="00035FFB">
            <w:pPr>
              <w:numPr>
                <w:ilvl w:val="0"/>
                <w:numId w:val="37"/>
              </w:numPr>
              <w:tabs>
                <w:tab w:val="left" w:pos="300"/>
              </w:tabs>
              <w:ind w:left="1203" w:right="153" w:hanging="425"/>
              <w:jc w:val="both"/>
            </w:pPr>
            <w:r w:rsidRPr="00BC01FF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78781B" w:rsidRPr="00BC01FF">
        <w:trPr>
          <w:trHeight w:val="240"/>
        </w:trPr>
        <w:tc>
          <w:tcPr>
            <w:tcW w:w="851" w:type="dxa"/>
            <w:vMerge/>
            <w:vAlign w:val="center"/>
          </w:tcPr>
          <w:p w:rsidR="0078781B" w:rsidRPr="00BC01FF" w:rsidRDefault="0078781B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78781B" w:rsidRPr="00BC01FF" w:rsidRDefault="0078781B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BC01FF" w:rsidDel="00BA2715">
              <w:t xml:space="preserve"> </w:t>
            </w:r>
            <w:r w:rsidRPr="00BC01FF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78781B" w:rsidRPr="00BC01FF">
        <w:trPr>
          <w:trHeight w:val="70"/>
        </w:trPr>
        <w:tc>
          <w:tcPr>
            <w:tcW w:w="851" w:type="dxa"/>
            <w:vMerge/>
            <w:vAlign w:val="center"/>
          </w:tcPr>
          <w:p w:rsidR="0078781B" w:rsidRPr="00BC01FF" w:rsidRDefault="0078781B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78781B" w:rsidRPr="00BC01FF" w:rsidRDefault="0078781B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bookmarkStart w:id="44" w:name="_Ref405791408"/>
            <w:r w:rsidRPr="00BC01FF"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78781B" w:rsidRPr="00BC01FF">
        <w:trPr>
          <w:trHeight w:val="240"/>
        </w:trPr>
        <w:tc>
          <w:tcPr>
            <w:tcW w:w="851" w:type="dxa"/>
            <w:vMerge/>
            <w:vAlign w:val="center"/>
          </w:tcPr>
          <w:p w:rsidR="0078781B" w:rsidRPr="00BC01FF" w:rsidRDefault="0078781B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78781B" w:rsidRPr="00BC01FF" w:rsidRDefault="0078781B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78781B" w:rsidRPr="00BC01FF">
        <w:trPr>
          <w:trHeight w:val="300"/>
        </w:trPr>
        <w:tc>
          <w:tcPr>
            <w:tcW w:w="851" w:type="dxa"/>
            <w:vMerge/>
            <w:vAlign w:val="center"/>
          </w:tcPr>
          <w:p w:rsidR="0078781B" w:rsidRPr="00BC01FF" w:rsidRDefault="0078781B" w:rsidP="00683DEB">
            <w:pPr>
              <w:numPr>
                <w:ilvl w:val="2"/>
                <w:numId w:val="33"/>
              </w:numPr>
              <w:tabs>
                <w:tab w:val="left" w:pos="426"/>
              </w:tabs>
              <w:spacing w:line="360" w:lineRule="auto"/>
              <w:jc w:val="both"/>
            </w:pPr>
          </w:p>
        </w:tc>
        <w:tc>
          <w:tcPr>
            <w:tcW w:w="6379" w:type="dxa"/>
            <w:vMerge/>
            <w:vAlign w:val="center"/>
          </w:tcPr>
          <w:p w:rsidR="0078781B" w:rsidRPr="00BC01FF" w:rsidRDefault="0078781B" w:rsidP="00801839">
            <w:pPr>
              <w:ind w:right="153"/>
              <w:jc w:val="both"/>
            </w:pPr>
          </w:p>
        </w:tc>
        <w:tc>
          <w:tcPr>
            <w:tcW w:w="822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8781B" w:rsidRPr="00BC01FF" w:rsidRDefault="0078781B" w:rsidP="00035FFB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8781B" w:rsidRPr="00BC01FF" w:rsidRDefault="0078781B" w:rsidP="00035FFB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8781B" w:rsidRPr="00BC01FF" w:rsidRDefault="0078781B" w:rsidP="00801839">
            <w:pPr>
              <w:tabs>
                <w:tab w:val="left" w:pos="353"/>
              </w:tabs>
              <w:ind w:right="153" w:firstLine="353"/>
              <w:jc w:val="both"/>
            </w:pPr>
            <w:r w:rsidRPr="00BC01FF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8781B" w:rsidRPr="00BC01FF">
        <w:trPr>
          <w:trHeight w:val="699"/>
        </w:trPr>
        <w:tc>
          <w:tcPr>
            <w:tcW w:w="851" w:type="dxa"/>
            <w:vAlign w:val="center"/>
          </w:tcPr>
          <w:p w:rsidR="0078781B" w:rsidRPr="00BC01FF" w:rsidRDefault="0078781B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5" w:name="_Ref405791536"/>
          </w:p>
        </w:tc>
        <w:bookmarkEnd w:id="45"/>
        <w:tc>
          <w:tcPr>
            <w:tcW w:w="6379" w:type="dxa"/>
            <w:vAlign w:val="center"/>
          </w:tcPr>
          <w:p w:rsidR="0078781B" w:rsidRPr="00BC01FF" w:rsidRDefault="0078781B" w:rsidP="00801839">
            <w:pPr>
              <w:ind w:right="153"/>
              <w:jc w:val="both"/>
            </w:pPr>
            <w:r w:rsidRPr="00BC01FF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C46C8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подтверждение:</w:t>
            </w:r>
          </w:p>
          <w:p w:rsidR="0078781B" w:rsidRPr="00BC01FF" w:rsidRDefault="0078781B" w:rsidP="00035FFB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 ненахождении участника закупки в процессе ликвидации (для юридического лица);</w:t>
            </w:r>
          </w:p>
          <w:p w:rsidR="0078781B" w:rsidRPr="00BC01FF" w:rsidRDefault="0078781B" w:rsidP="00035FFB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8781B" w:rsidRPr="00BC01FF" w:rsidRDefault="0078781B" w:rsidP="00035FFB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8781B" w:rsidRPr="00BC01FF" w:rsidRDefault="0078781B" w:rsidP="00035FFB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</w:pPr>
            <w:r w:rsidRPr="00BC01FF">
              <w:t>о неприостановлении деятельности участника закупки.</w:t>
            </w:r>
          </w:p>
        </w:tc>
      </w:tr>
      <w:tr w:rsidR="0078781B" w:rsidRPr="00BC01FF">
        <w:trPr>
          <w:trHeight w:val="440"/>
        </w:trPr>
        <w:tc>
          <w:tcPr>
            <w:tcW w:w="851" w:type="dxa"/>
            <w:vAlign w:val="center"/>
          </w:tcPr>
          <w:p w:rsidR="0078781B" w:rsidRPr="00BC01FF" w:rsidRDefault="0078781B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6" w:name="_Ref405791537"/>
          </w:p>
        </w:tc>
        <w:bookmarkEnd w:id="46"/>
        <w:tc>
          <w:tcPr>
            <w:tcW w:w="6379" w:type="dxa"/>
          </w:tcPr>
          <w:p w:rsidR="0078781B" w:rsidRPr="00BC01FF" w:rsidRDefault="0078781B" w:rsidP="00801839">
            <w:pPr>
              <w:ind w:right="153"/>
              <w:jc w:val="both"/>
            </w:pPr>
            <w:r w:rsidRPr="00BC01FF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78781B" w:rsidRPr="00BC01FF" w:rsidRDefault="0078781B" w:rsidP="00683DEB">
            <w:pPr>
              <w:numPr>
                <w:ilvl w:val="0"/>
                <w:numId w:val="29"/>
              </w:numPr>
              <w:tabs>
                <w:tab w:val="left" w:pos="300"/>
              </w:tabs>
              <w:ind w:right="153"/>
              <w:jc w:val="both"/>
            </w:pPr>
          </w:p>
        </w:tc>
      </w:tr>
      <w:tr w:rsidR="0078781B" w:rsidRPr="00BC01FF">
        <w:trPr>
          <w:trHeight w:val="440"/>
        </w:trPr>
        <w:tc>
          <w:tcPr>
            <w:tcW w:w="851" w:type="dxa"/>
            <w:vAlign w:val="center"/>
          </w:tcPr>
          <w:p w:rsidR="0078781B" w:rsidRPr="00BC01FF" w:rsidRDefault="0078781B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7" w:name="_Ref407691222"/>
          </w:p>
        </w:tc>
        <w:bookmarkEnd w:id="47"/>
        <w:tc>
          <w:tcPr>
            <w:tcW w:w="6379" w:type="dxa"/>
          </w:tcPr>
          <w:p w:rsidR="0078781B" w:rsidRPr="00BC01FF" w:rsidRDefault="0078781B" w:rsidP="00801839">
            <w:pPr>
              <w:ind w:right="153"/>
              <w:jc w:val="both"/>
            </w:pPr>
            <w:r w:rsidRPr="00BC01F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8781B" w:rsidRPr="00BC01FF" w:rsidRDefault="0078781B" w:rsidP="00801839">
            <w:pPr>
              <w:ind w:right="153"/>
              <w:jc w:val="both"/>
            </w:pPr>
            <w:r w:rsidRPr="00BC01F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78781B" w:rsidRPr="00BC01FF" w:rsidRDefault="0078781B" w:rsidP="00035FFB">
            <w:pPr>
              <w:numPr>
                <w:ilvl w:val="0"/>
                <w:numId w:val="34"/>
              </w:numPr>
              <w:tabs>
                <w:tab w:val="left" w:pos="300"/>
              </w:tabs>
              <w:ind w:left="1202" w:right="153" w:hanging="425"/>
              <w:jc w:val="both"/>
            </w:pPr>
            <w:r w:rsidRPr="00BC01FF">
              <w:t xml:space="preserve">заполненное участником закупки по </w:t>
            </w:r>
            <w:hyperlink w:anchor="_ЗАЯВКА_НА_УЧАСТИЕ" w:history="1">
              <w:r w:rsidRPr="006B04D6">
                <w:rPr>
                  <w:rStyle w:val="Hyperlink"/>
                </w:rPr>
                <w:t>форме 1</w:t>
              </w:r>
            </w:hyperlink>
            <w:r w:rsidRPr="00BC01FF"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78781B" w:rsidRPr="00BC01FF">
        <w:trPr>
          <w:trHeight w:val="70"/>
        </w:trPr>
        <w:tc>
          <w:tcPr>
            <w:tcW w:w="851" w:type="dxa"/>
            <w:vAlign w:val="center"/>
          </w:tcPr>
          <w:p w:rsidR="0078781B" w:rsidRPr="00BC01FF" w:rsidRDefault="0078781B" w:rsidP="00683DEB">
            <w:pPr>
              <w:numPr>
                <w:ilvl w:val="0"/>
                <w:numId w:val="35"/>
              </w:numPr>
              <w:tabs>
                <w:tab w:val="left" w:pos="426"/>
              </w:tabs>
              <w:spacing w:line="360" w:lineRule="auto"/>
              <w:jc w:val="both"/>
            </w:pPr>
            <w:bookmarkStart w:id="48" w:name="_Ref405792235"/>
          </w:p>
        </w:tc>
        <w:bookmarkEnd w:id="48"/>
        <w:tc>
          <w:tcPr>
            <w:tcW w:w="6379" w:type="dxa"/>
          </w:tcPr>
          <w:p w:rsidR="0078781B" w:rsidRPr="00BC01FF" w:rsidRDefault="0078781B" w:rsidP="00801839">
            <w:pPr>
              <w:tabs>
                <w:tab w:val="left" w:pos="778"/>
              </w:tabs>
              <w:ind w:right="153"/>
              <w:jc w:val="both"/>
            </w:pPr>
            <w:r w:rsidRPr="00BC01FF">
              <w:t>отсутствие сведений об участнике закупки в следующих реестрах недобросовестных поставщиков:</w:t>
            </w:r>
          </w:p>
          <w:p w:rsidR="0078781B" w:rsidRPr="00BC01FF" w:rsidRDefault="0078781B" w:rsidP="00035FFB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8781B" w:rsidRPr="00BC01FF" w:rsidRDefault="0078781B" w:rsidP="00035FFB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8781B" w:rsidRPr="00BC01FF" w:rsidRDefault="0078781B" w:rsidP="00035FFB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BC01FF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78781B" w:rsidRPr="00BC01FF" w:rsidRDefault="0078781B" w:rsidP="00801839">
            <w:pPr>
              <w:jc w:val="both"/>
            </w:pPr>
            <w:r w:rsidRPr="00BC01FF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8781B" w:rsidRDefault="0078781B" w:rsidP="00BC01FF">
      <w:pPr>
        <w:pStyle w:val="Times12"/>
        <w:ind w:left="927" w:firstLine="0"/>
        <w:rPr>
          <w:b/>
          <w:bCs/>
          <w:i/>
          <w:iCs/>
          <w:sz w:val="28"/>
          <w:szCs w:val="28"/>
        </w:rPr>
      </w:pPr>
    </w:p>
    <w:p w:rsidR="0078781B" w:rsidRDefault="0078781B" w:rsidP="00035FFB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9708034"/>
      <w:r>
        <w:rPr>
          <w:sz w:val="28"/>
          <w:szCs w:val="28"/>
        </w:rPr>
        <w:t>Требования к продукции</w:t>
      </w:r>
      <w:bookmarkEnd w:id="49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8781B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8781B" w:rsidRPr="00703F4C" w:rsidRDefault="0078781B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8781B" w:rsidRPr="00703F4C" w:rsidRDefault="0078781B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78781B" w:rsidRPr="00703F4C" w:rsidRDefault="0078781B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78781B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8781B" w:rsidRPr="00C20EDB" w:rsidRDefault="0078781B" w:rsidP="00035FFB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8781B" w:rsidRPr="00703F4C" w:rsidRDefault="0078781B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78781B" w:rsidRDefault="0078781B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185506">
                <w:rPr>
                  <w:rStyle w:val="Hyperlink"/>
                </w:rPr>
                <w:t>Форма2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78781B" w:rsidRPr="00703F4C" w:rsidRDefault="0078781B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78781B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78781B" w:rsidRPr="00C20EDB" w:rsidRDefault="0078781B" w:rsidP="00035FFB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8781B" w:rsidRPr="00703F4C" w:rsidRDefault="0078781B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78781B" w:rsidRPr="00703F4C" w:rsidRDefault="0078781B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78781B" w:rsidRPr="00703F4C" w:rsidRDefault="0078781B" w:rsidP="00703F4C"/>
    <w:p w:rsidR="0078781B" w:rsidRPr="00EA3525" w:rsidRDefault="0078781B" w:rsidP="00683DEB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9708035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78781B" w:rsidRPr="0072366F" w:rsidRDefault="0078781B" w:rsidP="00035FFB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3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3"/>
    </w:p>
    <w:p w:rsidR="0078781B" w:rsidRPr="00EA3525" w:rsidRDefault="0078781B" w:rsidP="00035FFB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78781B" w:rsidRPr="00DF4E46" w:rsidRDefault="0078781B" w:rsidP="00035FFB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78781B" w:rsidRPr="00DF4E46" w:rsidRDefault="0078781B" w:rsidP="00035FFB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78781B" w:rsidRPr="00DF4E46" w:rsidRDefault="0078781B" w:rsidP="00035FFB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78781B" w:rsidRPr="00EA3525" w:rsidRDefault="0078781B" w:rsidP="00035FFB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78781B" w:rsidRPr="00EA3525" w:rsidRDefault="0078781B" w:rsidP="00035FFB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78781B" w:rsidRPr="00EA3525" w:rsidRDefault="0078781B" w:rsidP="00035FFB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78781B" w:rsidRPr="00EA3525" w:rsidRDefault="0078781B" w:rsidP="00035FFB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78781B" w:rsidRDefault="0078781B" w:rsidP="00035FFB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78781B" w:rsidRDefault="0078781B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78781B" w:rsidRDefault="0078781B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78781B" w:rsidRPr="00EA3525" w:rsidRDefault="0078781B" w:rsidP="00035FFB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78781B" w:rsidRPr="0072366F" w:rsidRDefault="0078781B" w:rsidP="00035FFB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4"/>
    </w:p>
    <w:p w:rsidR="0078781B" w:rsidRPr="00EA3525" w:rsidRDefault="0078781B" w:rsidP="00035FFB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 w:rsidRPr="00C26236">
        <w:rPr>
          <w:sz w:val="22"/>
          <w:szCs w:val="22"/>
        </w:rPr>
        <w:t xml:space="preserve">соответствующая </w:t>
      </w:r>
      <w:hyperlink w:anchor="_ЗАЯВКА_НА_УЧАСТИЕ" w:history="1">
        <w:r w:rsidRPr="00945C9D">
          <w:rPr>
            <w:rStyle w:val="Hyperlink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78781B" w:rsidRPr="00EA3525" w:rsidRDefault="0078781B" w:rsidP="00035FFB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 xml:space="preserve">соответствующая </w:t>
      </w:r>
      <w:hyperlink w:anchor="_СВЕДЕНИЯ_О_ПРИНАДЛЕЖНОСТИ_1" w:history="1">
        <w:r w:rsidRPr="007C160A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78781B" w:rsidRPr="00EA3525" w:rsidRDefault="0078781B" w:rsidP="00035FFB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78781B" w:rsidRPr="00EA3525" w:rsidRDefault="0078781B" w:rsidP="00035FFB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632C83">
          <w:rPr>
            <w:rStyle w:val="Hyperlink"/>
          </w:rPr>
          <w:t>разделе </w:t>
        </w:r>
        <w:r w:rsidRPr="00632C83">
          <w:rPr>
            <w:rStyle w:val="Hyperlink"/>
          </w:rPr>
          <w:fldChar w:fldCharType="begin"/>
        </w:r>
        <w:r w:rsidRPr="00632C83">
          <w:rPr>
            <w:rStyle w:val="Hyperlink"/>
          </w:rPr>
          <w:instrText xml:space="preserve"> REF _Ref321475870 \r \h </w:instrText>
        </w:r>
        <w:r w:rsidRPr="00035FFB">
          <w:rPr>
            <w:color w:val="0000FF"/>
            <w:u w:val="single"/>
          </w:rPr>
        </w:r>
        <w:r w:rsidRPr="00632C83">
          <w:rPr>
            <w:rStyle w:val="Hyperlink"/>
          </w:rPr>
          <w:fldChar w:fldCharType="separate"/>
        </w:r>
        <w:r>
          <w:rPr>
            <w:rStyle w:val="Hyperlink"/>
          </w:rPr>
          <w:t>4</w:t>
        </w:r>
        <w:r w:rsidRPr="00632C83">
          <w:rPr>
            <w:rStyle w:val="Hyperlink"/>
          </w:rPr>
          <w:fldChar w:fldCharType="end"/>
        </w:r>
      </w:hyperlink>
      <w:r w:rsidRPr="00D74DCC">
        <w:rPr>
          <w:i/>
          <w:iCs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p w:rsidR="0078781B" w:rsidRDefault="0078781B" w:rsidP="005D6E3F">
      <w:pPr>
        <w:pStyle w:val="Times12"/>
        <w:ind w:firstLine="0"/>
      </w:pPr>
    </w:p>
    <w:p w:rsidR="0078781B" w:rsidRDefault="0078781B" w:rsidP="005D6E3F">
      <w:pPr>
        <w:pStyle w:val="Times12"/>
        <w:ind w:firstLine="0"/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78781B" w:rsidRDefault="0078781B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78781B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781B" w:rsidRPr="00FC009D" w:rsidRDefault="0078781B" w:rsidP="00035FFB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17259063"/>
      <w:bookmarkStart w:id="57" w:name="_Toc398564599"/>
      <w:bookmarkStart w:id="58" w:name="_Toc399408088"/>
      <w:bookmarkStart w:id="59" w:name="_Toc419708036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6"/>
      <w:bookmarkEnd w:id="57"/>
      <w:bookmarkEnd w:id="58"/>
      <w:bookmarkEnd w:id="59"/>
    </w:p>
    <w:p w:rsidR="0078781B" w:rsidRPr="00FC009D" w:rsidRDefault="0078781B" w:rsidP="005D6E3F">
      <w:pPr>
        <w:rPr>
          <w:sz w:val="28"/>
          <w:szCs w:val="28"/>
        </w:rPr>
      </w:pPr>
    </w:p>
    <w:p w:rsidR="0078781B" w:rsidRPr="00107DC9" w:rsidRDefault="0078781B" w:rsidP="00107DC9">
      <w:pPr>
        <w:ind w:firstLine="709"/>
        <w:jc w:val="both"/>
        <w:rPr>
          <w:sz w:val="28"/>
          <w:szCs w:val="28"/>
        </w:rPr>
      </w:pPr>
      <w:r w:rsidRPr="00107DC9">
        <w:rPr>
          <w:sz w:val="28"/>
          <w:szCs w:val="28"/>
        </w:rPr>
        <w:t>Требования не устанавливаются.</w:t>
      </w:r>
    </w:p>
    <w:p w:rsidR="0078781B" w:rsidRDefault="0078781B" w:rsidP="005D6E3F">
      <w:pPr>
        <w:ind w:firstLine="709"/>
        <w:jc w:val="both"/>
        <w:rPr>
          <w:b/>
          <w:bCs/>
          <w:i/>
          <w:iCs/>
        </w:rPr>
      </w:pPr>
    </w:p>
    <w:p w:rsidR="0078781B" w:rsidRPr="00FC009D" w:rsidRDefault="0078781B" w:rsidP="00035FFB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КРИТЕРИИ_И_МЕТОДИКА"/>
      <w:bookmarkStart w:id="61" w:name="_Ref321475870"/>
      <w:bookmarkStart w:id="62" w:name="_Toc398564600"/>
      <w:bookmarkStart w:id="63" w:name="_Toc399408089"/>
      <w:bookmarkStart w:id="64" w:name="_Toc419708037"/>
      <w:bookmarkEnd w:id="6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1"/>
      <w:bookmarkEnd w:id="62"/>
      <w:bookmarkEnd w:id="63"/>
      <w:bookmarkEnd w:id="64"/>
    </w:p>
    <w:p w:rsidR="0078781B" w:rsidRPr="008A2315" w:rsidRDefault="0078781B" w:rsidP="00035FFB">
      <w:pPr>
        <w:pStyle w:val="Heading3"/>
        <w:numPr>
          <w:ilvl w:val="0"/>
          <w:numId w:val="57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74EAF">
        <w:rPr>
          <w:rFonts w:ascii="Times New Roman" w:hAnsi="Times New Roman" w:cs="Times New Roman"/>
          <w:b w:val="0"/>
          <w:bCs w:val="0"/>
          <w:sz w:val="28"/>
          <w:szCs w:val="28"/>
        </w:rPr>
        <w:t>К</w:t>
      </w:r>
      <w:r w:rsidRPr="00071407">
        <w:rPr>
          <w:rFonts w:ascii="Times New Roman" w:hAnsi="Times New Roman" w:cs="Times New Roman"/>
          <w:b w:val="0"/>
          <w:bCs w:val="0"/>
          <w:sz w:val="28"/>
          <w:szCs w:val="28"/>
        </w:rPr>
        <w:t>ритерии оценки 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их значимость</w:t>
      </w:r>
    </w:p>
    <w:p w:rsidR="0078781B" w:rsidRDefault="0078781B" w:rsidP="005D6E3F">
      <w:pPr>
        <w:ind w:right="153" w:firstLine="636"/>
        <w:jc w:val="both"/>
        <w:rPr>
          <w:b/>
          <w:bCs/>
          <w:i/>
          <w:iCs/>
        </w:rPr>
      </w:pPr>
    </w:p>
    <w:p w:rsidR="0078781B" w:rsidRPr="000B48C5" w:rsidRDefault="0078781B" w:rsidP="000B48C5">
      <w:pPr>
        <w:ind w:firstLine="708"/>
        <w:rPr>
          <w:sz w:val="28"/>
          <w:szCs w:val="28"/>
        </w:rPr>
      </w:pPr>
      <w:r w:rsidRPr="000B48C5">
        <w:rPr>
          <w:sz w:val="28"/>
          <w:szCs w:val="28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78781B" w:rsidRPr="000B48C5" w:rsidRDefault="0078781B" w:rsidP="00035FFB">
      <w:pPr>
        <w:numPr>
          <w:ilvl w:val="0"/>
          <w:numId w:val="41"/>
        </w:numPr>
        <w:tabs>
          <w:tab w:val="left" w:pos="1134"/>
        </w:tabs>
        <w:ind w:left="0" w:right="70" w:firstLine="709"/>
        <w:jc w:val="both"/>
        <w:rPr>
          <w:sz w:val="28"/>
          <w:szCs w:val="28"/>
          <w:lang w:eastAsia="en-US"/>
        </w:rPr>
      </w:pPr>
      <w:r w:rsidRPr="000B48C5">
        <w:rPr>
          <w:sz w:val="28"/>
          <w:szCs w:val="28"/>
          <w:lang w:eastAsia="en-US"/>
        </w:rPr>
        <w:t>цена договора (значимость критерия Ц 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 – 95 %);</w:t>
      </w:r>
    </w:p>
    <w:p w:rsidR="0078781B" w:rsidRPr="000B48C5" w:rsidRDefault="0078781B" w:rsidP="00035FFB">
      <w:pPr>
        <w:numPr>
          <w:ilvl w:val="0"/>
          <w:numId w:val="41"/>
        </w:numPr>
        <w:tabs>
          <w:tab w:val="left" w:pos="1134"/>
        </w:tabs>
        <w:ind w:left="0" w:right="70" w:firstLine="709"/>
        <w:jc w:val="both"/>
        <w:rPr>
          <w:b/>
          <w:bCs/>
          <w:i/>
          <w:iCs/>
          <w:sz w:val="22"/>
          <w:szCs w:val="22"/>
          <w:lang w:eastAsia="en-US"/>
        </w:rPr>
      </w:pPr>
      <w:r w:rsidRPr="000B48C5">
        <w:rPr>
          <w:sz w:val="28"/>
          <w:szCs w:val="28"/>
          <w:lang w:eastAsia="en-US"/>
        </w:rPr>
        <w:t>квалификация участника закупки (значимость критерия Кв</w:t>
      </w:r>
      <w:r w:rsidRPr="000B48C5">
        <w:rPr>
          <w:sz w:val="28"/>
          <w:szCs w:val="28"/>
          <w:vertAlign w:val="subscript"/>
          <w:lang w:eastAsia="en-US"/>
        </w:rPr>
        <w:t>i</w:t>
      </w:r>
      <w:r w:rsidRPr="000B48C5">
        <w:rPr>
          <w:sz w:val="28"/>
          <w:szCs w:val="28"/>
          <w:lang w:eastAsia="en-US"/>
        </w:rPr>
        <w:t xml:space="preserve"> – 5%), в том числе:</w:t>
      </w:r>
    </w:p>
    <w:p w:rsidR="0078781B" w:rsidRPr="000B48C5" w:rsidRDefault="0078781B" w:rsidP="00035FFB">
      <w:pPr>
        <w:numPr>
          <w:ilvl w:val="3"/>
          <w:numId w:val="38"/>
        </w:numPr>
        <w:tabs>
          <w:tab w:val="left" w:pos="1134"/>
        </w:tabs>
        <w:ind w:left="0" w:right="68" w:firstLine="709"/>
        <w:jc w:val="both"/>
        <w:rPr>
          <w:b/>
          <w:bCs/>
          <w:i/>
          <w:iCs/>
        </w:rPr>
      </w:pPr>
      <w:r w:rsidRPr="000B48C5">
        <w:rPr>
          <w:sz w:val="28"/>
          <w:szCs w:val="28"/>
        </w:rPr>
        <w:t>опыт участника закупки (значимость подкритерия 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100%.</w:t>
      </w:r>
    </w:p>
    <w:p w:rsidR="0078781B" w:rsidRPr="000B48C5" w:rsidRDefault="0078781B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Установление иных критериев (подкритериев), иных весовых значений не допускается.</w:t>
      </w:r>
    </w:p>
    <w:p w:rsidR="0078781B" w:rsidRPr="000B48C5" w:rsidRDefault="0078781B" w:rsidP="00BE500F">
      <w:pPr>
        <w:keepNext/>
        <w:numPr>
          <w:ilvl w:val="1"/>
          <w:numId w:val="42"/>
        </w:numPr>
        <w:spacing w:before="120" w:after="120"/>
        <w:jc w:val="both"/>
        <w:outlineLvl w:val="2"/>
        <w:rPr>
          <w:sz w:val="28"/>
          <w:szCs w:val="28"/>
        </w:rPr>
      </w:pPr>
      <w:bookmarkStart w:id="65" w:name="_Toc418078329"/>
      <w:bookmarkStart w:id="66" w:name="_Toc419708038"/>
      <w:bookmarkStart w:id="67" w:name="_Toc383792478"/>
      <w:bookmarkStart w:id="68" w:name="_Toc384030525"/>
      <w:bookmarkStart w:id="69" w:name="_Toc390100177"/>
      <w:r w:rsidRPr="000B48C5">
        <w:rPr>
          <w:sz w:val="28"/>
          <w:szCs w:val="28"/>
        </w:rPr>
        <w:t>Методика оценки</w:t>
      </w:r>
      <w:r w:rsidRPr="000B48C5">
        <w:rPr>
          <w:b/>
          <w:bCs/>
          <w:sz w:val="28"/>
          <w:szCs w:val="28"/>
        </w:rPr>
        <w:t xml:space="preserve"> </w:t>
      </w:r>
      <w:r w:rsidRPr="000B48C5">
        <w:rPr>
          <w:sz w:val="28"/>
          <w:szCs w:val="28"/>
        </w:rPr>
        <w:t>заявок</w:t>
      </w:r>
      <w:bookmarkEnd w:id="65"/>
      <w:bookmarkEnd w:id="66"/>
    </w:p>
    <w:p w:rsidR="0078781B" w:rsidRPr="000B48C5" w:rsidRDefault="0078781B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781B" w:rsidRPr="000B48C5" w:rsidRDefault="0078781B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781B" w:rsidRPr="000B48C5" w:rsidRDefault="0078781B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Рейтинг заявки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 определяется по формуле:</w:t>
      </w:r>
    </w:p>
    <w:p w:rsidR="0078781B" w:rsidRPr="000B48C5" w:rsidRDefault="0078781B" w:rsidP="000B48C5">
      <w:pPr>
        <w:ind w:right="153" w:firstLine="709"/>
        <w:rPr>
          <w:sz w:val="28"/>
          <w:szCs w:val="28"/>
        </w:rPr>
      </w:pPr>
    </w:p>
    <w:p w:rsidR="0078781B" w:rsidRPr="000B48C5" w:rsidRDefault="0078781B" w:rsidP="000B48C5">
      <w:pPr>
        <w:ind w:right="153" w:firstLine="709"/>
        <w:rPr>
          <w:sz w:val="28"/>
          <w:szCs w:val="28"/>
          <w:lang w:val="en-US"/>
        </w:rPr>
      </w:pPr>
      <w:r w:rsidRPr="000B48C5">
        <w:rPr>
          <w:sz w:val="28"/>
          <w:szCs w:val="28"/>
          <w:lang w:val="en-US"/>
        </w:rPr>
        <w:t xml:space="preserve">R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= </w:t>
      </w:r>
      <w:r w:rsidRPr="000B48C5">
        <w:rPr>
          <w:sz w:val="28"/>
          <w:szCs w:val="28"/>
        </w:rPr>
        <w:t>БЦ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ц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 xml:space="preserve"> + </w:t>
      </w:r>
      <w:r w:rsidRPr="000B48C5">
        <w:rPr>
          <w:sz w:val="28"/>
          <w:szCs w:val="28"/>
        </w:rPr>
        <w:t>БКв</w:t>
      </w:r>
      <w:r w:rsidRPr="000B48C5">
        <w:rPr>
          <w:sz w:val="28"/>
          <w:szCs w:val="28"/>
          <w:lang w:val="en-US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 xml:space="preserve">i </w:t>
      </w:r>
      <w:r w:rsidRPr="000B48C5">
        <w:rPr>
          <w:sz w:val="28"/>
          <w:szCs w:val="28"/>
          <w:lang w:val="en-US"/>
        </w:rPr>
        <w:t xml:space="preserve"> * V</w:t>
      </w:r>
      <w:r w:rsidRPr="000B48C5">
        <w:rPr>
          <w:sz w:val="28"/>
          <w:szCs w:val="28"/>
          <w:vertAlign w:val="subscript"/>
        </w:rPr>
        <w:t>Кв</w:t>
      </w:r>
      <w:r w:rsidRPr="000B48C5">
        <w:rPr>
          <w:sz w:val="28"/>
          <w:szCs w:val="28"/>
          <w:vertAlign w:val="subscript"/>
          <w:lang w:val="en-US"/>
        </w:rPr>
        <w:t xml:space="preserve"> </w:t>
      </w:r>
      <w:r w:rsidRPr="000B48C5">
        <w:rPr>
          <w:sz w:val="28"/>
          <w:szCs w:val="28"/>
          <w:lang w:val="en-US"/>
        </w:rPr>
        <w:t>;</w:t>
      </w:r>
    </w:p>
    <w:p w:rsidR="0078781B" w:rsidRPr="000B48C5" w:rsidRDefault="0078781B" w:rsidP="000B48C5">
      <w:pPr>
        <w:ind w:right="153" w:firstLine="709"/>
        <w:rPr>
          <w:sz w:val="28"/>
          <w:szCs w:val="28"/>
          <w:lang w:val="en-US"/>
        </w:rPr>
      </w:pPr>
    </w:p>
    <w:p w:rsidR="0078781B" w:rsidRPr="000B48C5" w:rsidRDefault="0078781B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где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</w:rPr>
        <w:t xml:space="preserve"> – значимость (вес) соответствующего критерия,</w:t>
      </w:r>
    </w:p>
    <w:p w:rsidR="0078781B" w:rsidRPr="000B48C5" w:rsidRDefault="0078781B" w:rsidP="000B48C5">
      <w:pPr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БЦ, БКв – оценка (балл) соответствующего критерия.</w:t>
      </w:r>
    </w:p>
    <w:p w:rsidR="0078781B" w:rsidRPr="000B48C5" w:rsidRDefault="0078781B" w:rsidP="000B48C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каждому из критериев 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,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>Кв</w:t>
      </w:r>
      <w:r w:rsidRPr="000B48C5">
        <w:rPr>
          <w:sz w:val="28"/>
          <w:szCs w:val="28"/>
          <w:vertAlign w:val="subscript"/>
        </w:rPr>
        <w:t> 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– 100 баллов. </w:t>
      </w:r>
    </w:p>
    <w:p w:rsidR="0078781B" w:rsidRPr="000B48C5" w:rsidRDefault="0078781B" w:rsidP="000B48C5">
      <w:pPr>
        <w:ind w:right="153" w:firstLine="709"/>
        <w:rPr>
          <w:sz w:val="28"/>
          <w:szCs w:val="28"/>
        </w:rPr>
      </w:pPr>
    </w:p>
    <w:p w:rsidR="0078781B" w:rsidRPr="00BE500F" w:rsidRDefault="0078781B" w:rsidP="00BE500F">
      <w:pPr>
        <w:keepNext/>
        <w:tabs>
          <w:tab w:val="left" w:pos="1701"/>
        </w:tabs>
        <w:spacing w:before="120" w:after="120"/>
        <w:jc w:val="both"/>
        <w:outlineLvl w:val="2"/>
        <w:rPr>
          <w:sz w:val="28"/>
          <w:szCs w:val="28"/>
        </w:rPr>
      </w:pPr>
      <w:bookmarkStart w:id="70" w:name="_Toc418078330"/>
      <w:bookmarkStart w:id="71" w:name="_Toc419708039"/>
      <w:r w:rsidRPr="00BE500F">
        <w:rPr>
          <w:sz w:val="28"/>
          <w:szCs w:val="28"/>
        </w:rPr>
        <w:t>4.2.1. Оценка по критерию «цена договора, цена единицы продукции»</w:t>
      </w:r>
      <w:bookmarkEnd w:id="70"/>
      <w:bookmarkEnd w:id="71"/>
    </w:p>
    <w:tbl>
      <w:tblPr>
        <w:tblW w:w="0" w:type="auto"/>
        <w:jc w:val="center"/>
        <w:tblLayout w:type="fixed"/>
        <w:tblLook w:val="0000"/>
      </w:tblPr>
      <w:tblGrid>
        <w:gridCol w:w="1312"/>
        <w:gridCol w:w="1079"/>
        <w:gridCol w:w="1044"/>
      </w:tblGrid>
      <w:tr w:rsidR="0078781B" w:rsidRPr="000B48C5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781B" w:rsidRPr="000B48C5" w:rsidRDefault="0078781B" w:rsidP="000B48C5">
            <w:pPr>
              <w:jc w:val="right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 xml:space="preserve">БЦ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781B" w:rsidRPr="000B48C5" w:rsidRDefault="0078781B" w:rsidP="000B48C5">
            <w:pPr>
              <w:ind w:hanging="33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781B" w:rsidRPr="000B48C5" w:rsidRDefault="0078781B" w:rsidP="000B48C5">
            <w:pPr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* 100</w:t>
            </w:r>
          </w:p>
        </w:tc>
      </w:tr>
      <w:tr w:rsidR="0078781B" w:rsidRPr="000B48C5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781B" w:rsidRPr="000B48C5" w:rsidRDefault="0078781B" w:rsidP="000B48C5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781B" w:rsidRPr="000B48C5" w:rsidRDefault="0078781B" w:rsidP="000B48C5">
            <w:pPr>
              <w:ind w:firstLine="108"/>
              <w:jc w:val="center"/>
              <w:rPr>
                <w:sz w:val="28"/>
                <w:szCs w:val="28"/>
              </w:rPr>
            </w:pPr>
            <w:r w:rsidRPr="000B48C5">
              <w:rPr>
                <w:sz w:val="28"/>
                <w:szCs w:val="28"/>
              </w:rPr>
              <w:t>Ц</w:t>
            </w:r>
            <w:r w:rsidRPr="000B48C5">
              <w:rPr>
                <w:sz w:val="28"/>
                <w:szCs w:val="28"/>
                <w:vertAlign w:val="subscript"/>
              </w:rPr>
              <w:t xml:space="preserve"> 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78781B" w:rsidRPr="000B48C5" w:rsidRDefault="0078781B" w:rsidP="000B48C5">
            <w:pPr>
              <w:ind w:firstLine="709"/>
              <w:rPr>
                <w:sz w:val="28"/>
                <w:szCs w:val="28"/>
              </w:rPr>
            </w:pPr>
          </w:p>
        </w:tc>
      </w:tr>
    </w:tbl>
    <w:p w:rsidR="0078781B" w:rsidRPr="000B48C5" w:rsidRDefault="0078781B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78781B" w:rsidRPr="000B48C5" w:rsidRDefault="0078781B" w:rsidP="000B48C5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где:  БЦ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оценка по критерию «цена договора»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баллы,</w:t>
      </w:r>
    </w:p>
    <w:p w:rsidR="0078781B" w:rsidRPr="000B48C5" w:rsidRDefault="0078781B" w:rsidP="000B48C5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Ц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 xml:space="preserve">– </w:t>
      </w:r>
      <w:r w:rsidRPr="000B48C5">
        <w:rPr>
          <w:sz w:val="28"/>
          <w:szCs w:val="28"/>
        </w:rPr>
        <w:tab/>
        <w:t xml:space="preserve">предложение участника закупки о цене договора, указанной в заявке </w:t>
      </w:r>
      <w:r w:rsidRPr="000B48C5">
        <w:rPr>
          <w:sz w:val="28"/>
          <w:szCs w:val="28"/>
          <w:lang w:val="en-US"/>
        </w:rPr>
        <w:t>i</w:t>
      </w:r>
      <w:r w:rsidRPr="000B48C5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781B" w:rsidRPr="000B48C5" w:rsidRDefault="0078781B" w:rsidP="000B48C5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 xml:space="preserve">Ц </w:t>
      </w:r>
      <w:r w:rsidRPr="000B48C5">
        <w:rPr>
          <w:sz w:val="28"/>
          <w:szCs w:val="28"/>
          <w:vertAlign w:val="subscript"/>
          <w:lang w:val="en-US"/>
        </w:rPr>
        <w:t>min</w:t>
      </w:r>
      <w:r w:rsidRPr="000B48C5"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ab/>
        <w:t>–</w:t>
      </w:r>
      <w:r w:rsidRPr="000B48C5">
        <w:rPr>
          <w:sz w:val="28"/>
          <w:szCs w:val="28"/>
        </w:rPr>
        <w:tab/>
        <w:t>минимальное предложение участника закупки о цене договора, указанной в заявке 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78781B" w:rsidRPr="000B48C5" w:rsidRDefault="0078781B" w:rsidP="00035FFB">
      <w:pPr>
        <w:keepNext/>
        <w:numPr>
          <w:ilvl w:val="0"/>
          <w:numId w:val="56"/>
        </w:numPr>
        <w:tabs>
          <w:tab w:val="left" w:pos="1701"/>
        </w:tabs>
        <w:spacing w:before="120" w:after="120"/>
        <w:ind w:left="0" w:firstLine="698"/>
        <w:jc w:val="both"/>
        <w:outlineLvl w:val="2"/>
        <w:rPr>
          <w:sz w:val="28"/>
          <w:szCs w:val="28"/>
        </w:rPr>
      </w:pPr>
      <w:bookmarkStart w:id="72" w:name="_Toc418078331"/>
      <w:bookmarkStart w:id="73" w:name="_Toc419708040"/>
      <w:r w:rsidRPr="000B48C5">
        <w:rPr>
          <w:sz w:val="28"/>
          <w:szCs w:val="28"/>
        </w:rPr>
        <w:t>Оценка по критерию «квалификация участника»</w:t>
      </w:r>
      <w:bookmarkEnd w:id="72"/>
      <w:bookmarkEnd w:id="73"/>
    </w:p>
    <w:p w:rsidR="0078781B" w:rsidRPr="000B48C5" w:rsidRDefault="0078781B" w:rsidP="000B48C5">
      <w:pPr>
        <w:shd w:val="clear" w:color="auto" w:fill="FFFFFF"/>
        <w:jc w:val="center"/>
        <w:rPr>
          <w:sz w:val="28"/>
          <w:szCs w:val="28"/>
        </w:rPr>
      </w:pPr>
      <w:bookmarkStart w:id="74" w:name="_Toc383792479"/>
      <w:bookmarkStart w:id="75" w:name="_Toc384030526"/>
      <w:bookmarkStart w:id="76" w:name="_Toc390100178"/>
      <w:bookmarkEnd w:id="67"/>
      <w:bookmarkEnd w:id="68"/>
      <w:bookmarkEnd w:id="69"/>
      <w:r w:rsidRPr="000B48C5">
        <w:rPr>
          <w:sz w:val="28"/>
          <w:szCs w:val="28"/>
        </w:rPr>
        <w:t xml:space="preserve">БКв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= БО 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vertAlign w:val="subscript"/>
        </w:rPr>
        <w:t xml:space="preserve"> </w:t>
      </w:r>
      <w:r w:rsidRPr="000B48C5">
        <w:rPr>
          <w:sz w:val="28"/>
          <w:szCs w:val="28"/>
        </w:rPr>
        <w:t xml:space="preserve"> * </w:t>
      </w:r>
      <w:r w:rsidRPr="000B48C5">
        <w:rPr>
          <w:sz w:val="28"/>
          <w:szCs w:val="28"/>
          <w:lang w:val="en-US"/>
        </w:rPr>
        <w:t>V</w:t>
      </w:r>
      <w:r w:rsidRPr="000B48C5">
        <w:rPr>
          <w:sz w:val="28"/>
          <w:szCs w:val="28"/>
          <w:vertAlign w:val="subscript"/>
        </w:rPr>
        <w:t>о</w:t>
      </w:r>
      <w:r w:rsidRPr="000B48C5">
        <w:rPr>
          <w:sz w:val="28"/>
          <w:szCs w:val="28"/>
        </w:rPr>
        <w:t xml:space="preserve"> </w:t>
      </w:r>
    </w:p>
    <w:p w:rsidR="0078781B" w:rsidRPr="000B48C5" w:rsidRDefault="0078781B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где: V – значимость (вес) соответствующего подкритерия,</w:t>
      </w:r>
    </w:p>
    <w:p w:rsidR="0078781B" w:rsidRPr="000B48C5" w:rsidRDefault="0078781B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БО – оценка (балл) соответствующего подкритерия</w:t>
      </w:r>
    </w:p>
    <w:p w:rsidR="0078781B" w:rsidRPr="000B48C5" w:rsidRDefault="0078781B" w:rsidP="000B48C5">
      <w:pPr>
        <w:shd w:val="clear" w:color="auto" w:fill="FFFFFF"/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78781B" w:rsidRPr="000B48C5" w:rsidRDefault="0078781B" w:rsidP="000B48C5">
      <w:pPr>
        <w:shd w:val="clear" w:color="auto" w:fill="FFFFFF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>Максимальная оценка в баллах по каждому из подкритериев О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 – 100 баллов</w:t>
      </w:r>
    </w:p>
    <w:p w:rsidR="0078781B" w:rsidRPr="000B48C5" w:rsidRDefault="0078781B" w:rsidP="00035FFB">
      <w:pPr>
        <w:keepNext/>
        <w:numPr>
          <w:ilvl w:val="3"/>
          <w:numId w:val="43"/>
        </w:numPr>
        <w:tabs>
          <w:tab w:val="left" w:pos="1843"/>
        </w:tabs>
        <w:spacing w:before="120" w:after="120"/>
        <w:ind w:left="0" w:firstLine="709"/>
        <w:jc w:val="both"/>
        <w:outlineLvl w:val="2"/>
        <w:rPr>
          <w:sz w:val="28"/>
          <w:szCs w:val="28"/>
        </w:rPr>
      </w:pPr>
      <w:bookmarkStart w:id="77" w:name="_Toc418078332"/>
      <w:bookmarkStart w:id="78" w:name="_Toc419708041"/>
      <w:r w:rsidRPr="000B48C5">
        <w:rPr>
          <w:sz w:val="28"/>
          <w:szCs w:val="28"/>
        </w:rPr>
        <w:t>Оценка по подкритерию «опыт участника закупки»:</w:t>
      </w:r>
      <w:bookmarkEnd w:id="74"/>
      <w:bookmarkEnd w:id="75"/>
      <w:bookmarkEnd w:id="76"/>
      <w:bookmarkEnd w:id="77"/>
      <w:bookmarkEnd w:id="78"/>
    </w:p>
    <w:p w:rsidR="0078781B" w:rsidRPr="000B48C5" w:rsidRDefault="0078781B" w:rsidP="000B48C5">
      <w:pPr>
        <w:tabs>
          <w:tab w:val="left" w:pos="0"/>
          <w:tab w:val="left" w:pos="1140"/>
        </w:tabs>
        <w:ind w:right="153"/>
        <w:rPr>
          <w:snapToGrid w:val="0"/>
        </w:rPr>
      </w:pPr>
    </w:p>
    <w:p w:rsidR="0078781B" w:rsidRPr="000B48C5" w:rsidRDefault="0078781B" w:rsidP="000B48C5">
      <w:pPr>
        <w:tabs>
          <w:tab w:val="left" w:pos="0"/>
        </w:tabs>
        <w:ind w:right="153" w:firstLine="709"/>
        <w:rPr>
          <w:sz w:val="28"/>
          <w:szCs w:val="28"/>
        </w:rPr>
      </w:pPr>
      <w:r w:rsidRPr="000B48C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78781B" w:rsidRPr="000B48C5" w:rsidRDefault="0078781B" w:rsidP="00035FFB">
      <w:pPr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состав поставок, составленных в рамках договора, подписанных сторонами договора, содержащих следующие сведения:</w:t>
      </w:r>
    </w:p>
    <w:p w:rsidR="0078781B" w:rsidRPr="000B48C5" w:rsidRDefault="0078781B" w:rsidP="00035FFB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78781B" w:rsidRPr="000B48C5" w:rsidRDefault="0078781B" w:rsidP="00035FFB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поставленного товара;</w:t>
      </w:r>
    </w:p>
    <w:p w:rsidR="0078781B" w:rsidRPr="000B48C5" w:rsidRDefault="0078781B" w:rsidP="00035FFB">
      <w:pPr>
        <w:numPr>
          <w:ilvl w:val="0"/>
          <w:numId w:val="3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78781B" w:rsidRPr="000B48C5" w:rsidRDefault="0078781B" w:rsidP="00035FFB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реквизиты договора (номер и дата);</w:t>
      </w:r>
    </w:p>
    <w:p w:rsidR="0078781B" w:rsidRPr="000B48C5" w:rsidRDefault="0078781B" w:rsidP="00035FFB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перечень переданного и принятого заказчиком по договору товара;</w:t>
      </w:r>
    </w:p>
    <w:p w:rsidR="0078781B" w:rsidRPr="000B48C5" w:rsidRDefault="0078781B" w:rsidP="00035FFB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стоимость переданного и принятого заказчиком по договору товара.</w:t>
      </w:r>
    </w:p>
    <w:p w:rsidR="0078781B" w:rsidRPr="000B48C5" w:rsidRDefault="0078781B" w:rsidP="000B48C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0B48C5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78781B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60" w:after="60"/>
              <w:ind w:firstLine="709"/>
              <w:jc w:val="center"/>
            </w:pPr>
            <w:r w:rsidRPr="000B48C5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81B" w:rsidRPr="000B48C5" w:rsidRDefault="0078781B" w:rsidP="000B48C5">
            <w:pPr>
              <w:spacing w:before="60" w:after="60"/>
              <w:jc w:val="center"/>
            </w:pPr>
            <w:r w:rsidRPr="000B48C5">
              <w:t>Баллы</w:t>
            </w:r>
          </w:p>
        </w:tc>
      </w:tr>
      <w:tr w:rsidR="0078781B" w:rsidRPr="000B48C5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60" w:after="60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 w:rsidRPr="000B48C5">
              <w:t>У участника закупки отсутствуют в рамках заключенных договоров завершенные в 2012-2014 гг.</w:t>
            </w:r>
            <w:r w:rsidRPr="000B48C5">
              <w:rPr>
                <w:sz w:val="22"/>
                <w:szCs w:val="22"/>
              </w:rPr>
              <w:t xml:space="preserve"> </w:t>
            </w:r>
            <w:r w:rsidRPr="000B48C5">
              <w:rPr>
                <w:i/>
                <w:iCs/>
              </w:rPr>
              <w:t>(последние 3 года)</w:t>
            </w:r>
            <w:r w:rsidRPr="000B48C5">
              <w:rPr>
                <w:sz w:val="28"/>
                <w:szCs w:val="28"/>
              </w:rPr>
              <w:t xml:space="preserve"> </w:t>
            </w:r>
            <w:r w:rsidRPr="000B48C5">
              <w:t xml:space="preserve">поставки </w:t>
            </w:r>
            <w:r w:rsidRPr="000B48C5">
              <w:rPr>
                <w:b/>
                <w:bCs/>
              </w:rPr>
              <w:t>товаров сопоставимого характера с предметом договора</w:t>
            </w:r>
          </w:p>
          <w:p w:rsidR="0078781B" w:rsidRPr="000B48C5" w:rsidRDefault="0078781B" w:rsidP="000B48C5">
            <w:pPr>
              <w:spacing w:before="60" w:after="6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120" w:after="100" w:afterAutospacing="1"/>
              <w:jc w:val="center"/>
            </w:pPr>
            <w:r w:rsidRPr="000B48C5">
              <w:t>0</w:t>
            </w:r>
          </w:p>
        </w:tc>
      </w:tr>
      <w:tr w:rsidR="0078781B" w:rsidRPr="000B48C5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120" w:after="100" w:afterAutospacing="1"/>
              <w:jc w:val="center"/>
            </w:pPr>
            <w:r w:rsidRPr="000B48C5">
              <w:t xml:space="preserve">БОу </w:t>
            </w:r>
            <w:r w:rsidRPr="000B48C5">
              <w:rPr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120" w:after="100" w:afterAutospacing="1"/>
              <w:ind w:left="-57" w:right="-57" w:hanging="32"/>
              <w:jc w:val="center"/>
            </w:pPr>
            <w:r w:rsidRPr="000B48C5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i</w:t>
            </w:r>
            <w:r w:rsidRPr="000B48C5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120" w:after="100" w:afterAutospacing="1"/>
              <w:ind w:hanging="12"/>
            </w:pPr>
            <w:r w:rsidRPr="000B48C5"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78781B" w:rsidRPr="000B48C5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jc w:val="center"/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8781B" w:rsidRPr="000B48C5" w:rsidRDefault="0078781B" w:rsidP="000B48C5">
            <w:pPr>
              <w:spacing w:before="120" w:after="100" w:afterAutospacing="1"/>
              <w:ind w:firstLine="709"/>
              <w:jc w:val="center"/>
            </w:pPr>
          </w:p>
        </w:tc>
      </w:tr>
      <w:tr w:rsidR="0078781B" w:rsidRPr="000B48C5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81B" w:rsidRPr="000B48C5" w:rsidRDefault="0078781B" w:rsidP="000B48C5">
            <w:pPr>
              <w:ind w:firstLine="74"/>
              <w:jc w:val="center"/>
              <w:rPr>
                <w:b/>
                <w:bCs/>
                <w:i/>
                <w:iCs/>
              </w:rPr>
            </w:pPr>
            <w:r w:rsidRPr="000B48C5">
              <w:t>Оу</w:t>
            </w:r>
            <w:r w:rsidRPr="000B48C5">
              <w:rPr>
                <w:vertAlign w:val="subscript"/>
              </w:rPr>
              <w:t xml:space="preserve"> </w:t>
            </w:r>
            <w:r w:rsidRPr="000B48C5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781B" w:rsidRPr="000B48C5" w:rsidRDefault="0078781B" w:rsidP="000B48C5">
            <w:pPr>
              <w:spacing w:before="120" w:after="100" w:afterAutospacing="1"/>
              <w:jc w:val="center"/>
            </w:pPr>
            <w:r w:rsidRPr="000B48C5">
              <w:t>100</w:t>
            </w:r>
          </w:p>
        </w:tc>
      </w:tr>
    </w:tbl>
    <w:p w:rsidR="0078781B" w:rsidRPr="000B48C5" w:rsidRDefault="0078781B" w:rsidP="00C164EA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0B48C5">
        <w:rPr>
          <w:sz w:val="28"/>
          <w:szCs w:val="28"/>
        </w:rPr>
        <w:t>где:</w:t>
      </w:r>
      <w:r>
        <w:rPr>
          <w:sz w:val="28"/>
          <w:szCs w:val="28"/>
        </w:rPr>
        <w:t xml:space="preserve"> </w:t>
      </w:r>
      <w:r w:rsidRPr="000B48C5">
        <w:rPr>
          <w:sz w:val="28"/>
          <w:szCs w:val="28"/>
        </w:rPr>
        <w:t>Оу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– суммарная 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i-го участника, руб.</w:t>
      </w:r>
    </w:p>
    <w:p w:rsidR="0078781B" w:rsidRPr="000B48C5" w:rsidRDefault="0078781B" w:rsidP="000B48C5">
      <w:pPr>
        <w:ind w:firstLine="709"/>
        <w:rPr>
          <w:sz w:val="28"/>
          <w:szCs w:val="28"/>
        </w:rPr>
      </w:pP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max</w:t>
      </w:r>
      <w:r w:rsidRPr="000B48C5">
        <w:rPr>
          <w:sz w:val="28"/>
          <w:szCs w:val="28"/>
        </w:rPr>
        <w:t xml:space="preserve"> – максимальный опыт (стоимость завершенных в 2012-2014 гг.</w:t>
      </w:r>
      <w:r w:rsidRPr="000B48C5">
        <w:rPr>
          <w:sz w:val="22"/>
          <w:szCs w:val="22"/>
        </w:rPr>
        <w:t xml:space="preserve"> </w:t>
      </w:r>
      <w:r w:rsidRPr="000B48C5">
        <w:rPr>
          <w:i/>
          <w:iCs/>
        </w:rPr>
        <w:t>(последние 3 года)</w:t>
      </w:r>
      <w:r w:rsidRPr="000B48C5">
        <w:rPr>
          <w:sz w:val="28"/>
          <w:szCs w:val="28"/>
        </w:rPr>
        <w:t xml:space="preserve"> поставок </w:t>
      </w:r>
      <w:r w:rsidRPr="000B48C5">
        <w:rPr>
          <w:b/>
          <w:bCs/>
          <w:sz w:val="28"/>
          <w:szCs w:val="28"/>
        </w:rPr>
        <w:t>товаров сопоставимого характера с предметом договора</w:t>
      </w:r>
      <w:r w:rsidRPr="000B48C5">
        <w:rPr>
          <w:b/>
          <w:bCs/>
          <w:i/>
          <w:iCs/>
          <w:sz w:val="18"/>
          <w:szCs w:val="18"/>
        </w:rPr>
        <w:t xml:space="preserve"> </w:t>
      </w:r>
      <w:r w:rsidRPr="000B48C5">
        <w:t xml:space="preserve"> </w:t>
      </w:r>
      <w:r w:rsidRPr="000B48C5">
        <w:rPr>
          <w:sz w:val="28"/>
          <w:szCs w:val="28"/>
        </w:rPr>
        <w:t>из представленного опыта всех допущенных участников, но не более предельного значения, руб.</w:t>
      </w:r>
    </w:p>
    <w:p w:rsidR="0078781B" w:rsidRPr="000B48C5" w:rsidRDefault="0078781B" w:rsidP="000B48C5">
      <w:pPr>
        <w:ind w:firstLine="709"/>
        <w:rPr>
          <w:sz w:val="28"/>
          <w:szCs w:val="28"/>
        </w:rPr>
      </w:pPr>
    </w:p>
    <w:p w:rsidR="0078781B" w:rsidRPr="002D5816" w:rsidRDefault="0078781B" w:rsidP="002D5816">
      <w:pPr>
        <w:ind w:firstLine="709"/>
        <w:rPr>
          <w:b/>
          <w:bCs/>
          <w:sz w:val="28"/>
          <w:szCs w:val="28"/>
        </w:rPr>
      </w:pPr>
      <w:r w:rsidRPr="000B48C5">
        <w:rPr>
          <w:sz w:val="28"/>
          <w:szCs w:val="28"/>
        </w:rPr>
        <w:t xml:space="preserve">Предельное значение опыта участника: </w:t>
      </w:r>
      <w:r>
        <w:rPr>
          <w:sz w:val="28"/>
          <w:szCs w:val="28"/>
        </w:rPr>
        <w:t>14 900 000</w:t>
      </w:r>
      <w:r w:rsidRPr="000B48C5">
        <w:rPr>
          <w:sz w:val="28"/>
          <w:szCs w:val="28"/>
        </w:rPr>
        <w:t xml:space="preserve"> руб. </w:t>
      </w:r>
      <w:r>
        <w:rPr>
          <w:b/>
          <w:bCs/>
          <w:sz w:val="28"/>
          <w:szCs w:val="28"/>
        </w:rPr>
        <w:t>(не превышает 2 НМЦ)</w:t>
      </w:r>
    </w:p>
    <w:p w:rsidR="0078781B" w:rsidRPr="000B48C5" w:rsidRDefault="0078781B" w:rsidP="000B48C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bCs/>
          <w:i/>
          <w:iCs/>
        </w:rPr>
      </w:pPr>
      <w:r w:rsidRPr="000B48C5">
        <w:rPr>
          <w:sz w:val="28"/>
          <w:szCs w:val="28"/>
        </w:rPr>
        <w:t xml:space="preserve">В случае если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более чем предельное значение, то </w:t>
      </w:r>
      <w:r w:rsidRPr="000B48C5">
        <w:rPr>
          <w:sz w:val="28"/>
          <w:szCs w:val="28"/>
          <w:lang w:val="en-US"/>
        </w:rPr>
        <w:t>O</w:t>
      </w:r>
      <w:r w:rsidRPr="000B48C5">
        <w:rPr>
          <w:sz w:val="28"/>
          <w:szCs w:val="28"/>
        </w:rPr>
        <w:t>у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принимается равным такому предельному значению.</w:t>
      </w:r>
    </w:p>
    <w:p w:rsidR="0078781B" w:rsidRPr="000B48C5" w:rsidRDefault="0078781B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0B48C5">
        <w:rPr>
          <w:sz w:val="28"/>
          <w:szCs w:val="28"/>
          <w:vertAlign w:val="subscript"/>
        </w:rPr>
        <w:t>i</w:t>
      </w:r>
      <w:r w:rsidRPr="000B48C5">
        <w:rPr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78781B" w:rsidRPr="000B48C5" w:rsidRDefault="0078781B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78781B" w:rsidRPr="000B48C5" w:rsidRDefault="0078781B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27"/>
        <w:gridCol w:w="5427"/>
      </w:tblGrid>
      <w:tr w:rsidR="0078781B" w:rsidRPr="000B48C5">
        <w:trPr>
          <w:tblHeader/>
        </w:trPr>
        <w:tc>
          <w:tcPr>
            <w:tcW w:w="4427" w:type="dxa"/>
            <w:vAlign w:val="center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vAlign w:val="center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Баллы (БС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lang w:val="en-US" w:eastAsia="en-US"/>
              </w:rPr>
              <w:t>)</w:t>
            </w:r>
          </w:p>
        </w:tc>
      </w:tr>
      <w:tr w:rsidR="0078781B" w:rsidRPr="000B48C5">
        <w:tc>
          <w:tcPr>
            <w:tcW w:w="4427" w:type="dxa"/>
            <w:vAlign w:val="center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vAlign w:val="center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78781B" w:rsidRPr="000B48C5">
        <w:tc>
          <w:tcPr>
            <w:tcW w:w="4427" w:type="dxa"/>
            <w:vAlign w:val="center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БОу</w:t>
            </w:r>
            <w:r w:rsidRPr="000B48C5">
              <w:rPr>
                <w:sz w:val="28"/>
                <w:szCs w:val="28"/>
                <w:vertAlign w:val="subscript"/>
                <w:lang w:val="en-US"/>
              </w:rPr>
              <w:t>i</w:t>
            </w:r>
            <w:r w:rsidRPr="000B48C5">
              <w:rPr>
                <w:lang w:eastAsia="en-US"/>
              </w:rPr>
              <w:t xml:space="preserve"> / 2</w:t>
            </w:r>
          </w:p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78781B" w:rsidRPr="000B48C5">
        <w:trPr>
          <w:trHeight w:val="137"/>
        </w:trPr>
        <w:tc>
          <w:tcPr>
            <w:tcW w:w="4427" w:type="dxa"/>
            <w:vAlign w:val="center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</w:tcPr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БС</w:t>
            </w:r>
            <w:r w:rsidRPr="000B48C5">
              <w:rPr>
                <w:vertAlign w:val="subscript"/>
                <w:lang w:val="en-US" w:eastAsia="en-US"/>
              </w:rPr>
              <w:t>i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lang w:eastAsia="en-US"/>
              </w:rPr>
              <w:t>=</w:t>
            </w:r>
            <w:r w:rsidRPr="000B48C5">
              <w:rPr>
                <w:vertAlign w:val="subscript"/>
                <w:lang w:eastAsia="en-US"/>
              </w:rPr>
              <w:t xml:space="preserve"> </w:t>
            </w:r>
            <w:r w:rsidRPr="000B48C5">
              <w:rPr>
                <w:sz w:val="28"/>
                <w:szCs w:val="28"/>
              </w:rPr>
              <w:t>0</w:t>
            </w:r>
          </w:p>
          <w:p w:rsidR="0078781B" w:rsidRPr="000B48C5" w:rsidRDefault="0078781B" w:rsidP="000B48C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lang w:eastAsia="en-US"/>
              </w:rPr>
            </w:pPr>
            <w:r w:rsidRPr="000B48C5">
              <w:rPr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78781B" w:rsidRPr="000B48C5" w:rsidRDefault="0078781B" w:rsidP="000B48C5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0B48C5">
        <w:rPr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  <w:lang w:val="en-US"/>
        </w:rPr>
        <w:t>)</w:t>
      </w:r>
      <w:r w:rsidRPr="000B48C5">
        <w:rPr>
          <w:sz w:val="28"/>
          <w:szCs w:val="28"/>
        </w:rPr>
        <w:t>, полученному с учетом наличия указанных санкций (БО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 xml:space="preserve"> = БС</w:t>
      </w:r>
      <w:r w:rsidRPr="000B48C5">
        <w:rPr>
          <w:sz w:val="28"/>
          <w:szCs w:val="28"/>
          <w:vertAlign w:val="subscript"/>
          <w:lang w:val="en-US"/>
        </w:rPr>
        <w:t>i</w:t>
      </w:r>
      <w:r w:rsidRPr="000B48C5">
        <w:rPr>
          <w:sz w:val="28"/>
          <w:szCs w:val="28"/>
        </w:rPr>
        <w:t>).</w:t>
      </w: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Default="0078781B" w:rsidP="003D5380">
      <w:pPr>
        <w:ind w:right="153" w:firstLine="636"/>
        <w:jc w:val="both"/>
        <w:rPr>
          <w:b/>
          <w:bCs/>
          <w:i/>
          <w:iCs/>
        </w:rPr>
      </w:pPr>
    </w:p>
    <w:p w:rsidR="0078781B" w:rsidRPr="00FC009D" w:rsidRDefault="0078781B" w:rsidP="00035FFB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19708042"/>
      <w:bookmarkStart w:id="87" w:name="_Toc260130025"/>
      <w:bookmarkStart w:id="88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t>ОБРАЗЦЫ ФОРМ ОСНОВНЫХ ДОКУМЕНТОВ</w:t>
      </w:r>
      <w:bookmarkEnd w:id="83"/>
      <w:bookmarkEnd w:id="84"/>
      <w:bookmarkEnd w:id="85"/>
      <w:bookmarkEnd w:id="86"/>
    </w:p>
    <w:p w:rsidR="0078781B" w:rsidRDefault="0078781B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78781B" w:rsidRPr="006323D0" w:rsidRDefault="0078781B" w:rsidP="00035FFB">
      <w:pPr>
        <w:keepNext/>
        <w:numPr>
          <w:ilvl w:val="0"/>
          <w:numId w:val="26"/>
        </w:numPr>
        <w:tabs>
          <w:tab w:val="left" w:pos="709"/>
        </w:tabs>
        <w:ind w:left="0" w:firstLine="0"/>
        <w:jc w:val="both"/>
        <w:outlineLvl w:val="0"/>
        <w:rPr>
          <w:sz w:val="28"/>
          <w:szCs w:val="28"/>
        </w:rPr>
      </w:pPr>
      <w:bookmarkStart w:id="89" w:name="_Toc412202947"/>
      <w:bookmarkStart w:id="90" w:name="_Toc418078334"/>
      <w:bookmarkStart w:id="91" w:name="_Toc419708043"/>
      <w:r w:rsidRPr="006323D0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89"/>
      <w:bookmarkEnd w:id="90"/>
      <w:bookmarkEnd w:id="91"/>
    </w:p>
    <w:p w:rsidR="0078781B" w:rsidRDefault="0078781B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78781B" w:rsidRPr="009F287D" w:rsidRDefault="0078781B" w:rsidP="009F287D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9F287D">
        <w:rPr>
          <w:sz w:val="28"/>
          <w:szCs w:val="28"/>
        </w:rPr>
        <w:t>Форма 1</w:t>
      </w:r>
    </w:p>
    <w:p w:rsidR="0078781B" w:rsidRPr="009F287D" w:rsidRDefault="0078781B" w:rsidP="009F287D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78781B" w:rsidRPr="009F287D" w:rsidRDefault="0078781B" w:rsidP="009F287D">
      <w:pPr>
        <w:rPr>
          <w:b/>
          <w:bCs/>
          <w:i/>
          <w:iCs/>
        </w:rPr>
      </w:pPr>
      <w:r w:rsidRPr="009F287D">
        <w:rPr>
          <w:b/>
          <w:bCs/>
          <w:i/>
          <w:iCs/>
        </w:rPr>
        <w:t>Фирменный бланк участника закупки</w:t>
      </w:r>
    </w:p>
    <w:p w:rsidR="0078781B" w:rsidRPr="009F287D" w:rsidRDefault="0078781B" w:rsidP="009F287D">
      <w:pPr>
        <w:overflowPunct w:val="0"/>
        <w:autoSpaceDE w:val="0"/>
        <w:autoSpaceDN w:val="0"/>
        <w:adjustRightInd w:val="0"/>
        <w:spacing w:before="120"/>
      </w:pPr>
      <w:r w:rsidRPr="009F287D">
        <w:t>«___» __________ 2015 года №______</w:t>
      </w:r>
    </w:p>
    <w:p w:rsidR="0078781B" w:rsidRPr="009F287D" w:rsidRDefault="0078781B" w:rsidP="000A73EF">
      <w:pPr>
        <w:keepNext/>
        <w:jc w:val="center"/>
        <w:outlineLvl w:val="1"/>
        <w:rPr>
          <w:sz w:val="28"/>
          <w:szCs w:val="28"/>
        </w:rPr>
      </w:pPr>
      <w:bookmarkStart w:id="92" w:name="_Toc255987071"/>
      <w:bookmarkStart w:id="93" w:name="_Toc272505461"/>
      <w:bookmarkStart w:id="94" w:name="_Toc390267513"/>
    </w:p>
    <w:p w:rsidR="0078781B" w:rsidRPr="009233B6" w:rsidRDefault="0078781B" w:rsidP="009233B6">
      <w:pPr>
        <w:pStyle w:val="Heading2"/>
        <w:numPr>
          <w:ilvl w:val="0"/>
          <w:numId w:val="0"/>
        </w:numPr>
        <w:ind w:left="36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5" w:name="_ЗАЯВКА_НА_УЧАСТИЕ"/>
      <w:bookmarkStart w:id="96" w:name="_Toc418078335"/>
      <w:bookmarkStart w:id="97" w:name="_Toc419708044"/>
      <w:bookmarkEnd w:id="95"/>
      <w:r w:rsidRPr="009233B6">
        <w:rPr>
          <w:rFonts w:ascii="Times New Roman" w:hAnsi="Times New Roman" w:cs="Times New Roman"/>
          <w:b w:val="0"/>
          <w:bCs w:val="0"/>
          <w:i w:val="0"/>
          <w:iCs w:val="0"/>
        </w:rPr>
        <w:t>ЗАЯВКА НА УЧАСТИЕ В ЗАКУПКЕ (Форма 1)</w:t>
      </w:r>
      <w:bookmarkEnd w:id="92"/>
      <w:bookmarkEnd w:id="93"/>
      <w:bookmarkEnd w:id="94"/>
      <w:bookmarkEnd w:id="96"/>
      <w:bookmarkEnd w:id="97"/>
    </w:p>
    <w:p w:rsidR="0078781B" w:rsidRPr="009F287D" w:rsidRDefault="0078781B" w:rsidP="009F287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78781B" w:rsidRPr="009F287D" w:rsidRDefault="0078781B" w:rsidP="009F287D">
      <w:pPr>
        <w:ind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_________________ </w:t>
      </w:r>
      <w:r w:rsidRPr="009F287D">
        <w:rPr>
          <w:b/>
          <w:bCs/>
          <w:i/>
          <w:iCs/>
        </w:rPr>
        <w:t>[указывается сайт, на котором опубликована закупка]</w:t>
      </w:r>
      <w:r w:rsidRPr="009F287D">
        <w:rPr>
          <w:sz w:val="28"/>
          <w:szCs w:val="28"/>
        </w:rPr>
        <w:t xml:space="preserve">, закупка № ______ </w:t>
      </w:r>
      <w:r w:rsidRPr="009F287D">
        <w:rPr>
          <w:b/>
          <w:bCs/>
          <w:i/>
          <w:iCs/>
        </w:rPr>
        <w:t xml:space="preserve">[указывается номер закупки на указанном сайте], </w:t>
      </w:r>
      <w:r w:rsidRPr="009F287D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9F287D">
        <w:rPr>
          <w:sz w:val="22"/>
          <w:szCs w:val="22"/>
        </w:rPr>
        <w:t xml:space="preserve">___________________________________________________________________________, 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9F287D">
        <w:rPr>
          <w:b/>
          <w:bCs/>
          <w:i/>
          <w:iCs/>
          <w:vertAlign w:val="superscript"/>
        </w:rPr>
        <w:t>(полное наименование участника закупки с указанием организационно-правовой формы)</w:t>
      </w:r>
      <w:r w:rsidRPr="009F287D">
        <w:rPr>
          <w:sz w:val="22"/>
          <w:szCs w:val="22"/>
        </w:rPr>
        <w:t xml:space="preserve"> 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ИНН, КПП, ОГРН, ОКПО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________________________________________________________,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(ИНН, КПП, ОГРН, ОКПО участника закупки)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юридический адрес</w:t>
      </w:r>
      <w:r w:rsidRPr="009F287D">
        <w:t xml:space="preserve"> </w:t>
      </w:r>
      <w:r w:rsidRPr="009F287D">
        <w:rPr>
          <w:sz w:val="22"/>
          <w:szCs w:val="22"/>
        </w:rPr>
        <w:t>___________________________________________________________________,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(юридический адрес участника закупки)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фактический адрес _____________________________________________________,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(фактический адрес участника закупки)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почтовый адрес _____________________________________________________,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(почтовый адрес участника закупки)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предлагает заключить договор на:</w:t>
      </w:r>
      <w:r w:rsidRPr="009F287D">
        <w:rPr>
          <w:sz w:val="22"/>
          <w:szCs w:val="22"/>
        </w:rPr>
        <w:t xml:space="preserve"> ____________________________________________________</w:t>
      </w:r>
    </w:p>
    <w:p w:rsidR="0078781B" w:rsidRPr="009F287D" w:rsidRDefault="0078781B" w:rsidP="009F287D">
      <w:pPr>
        <w:ind w:left="3545"/>
        <w:jc w:val="center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(предмет договора)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Техническим предложением</w:t>
      </w:r>
      <w:r w:rsidRPr="009F287D">
        <w:rPr>
          <w:b/>
          <w:bCs/>
          <w:i/>
          <w:iCs/>
        </w:rPr>
        <w:t xml:space="preserve"> </w:t>
      </w:r>
      <w:r w:rsidRPr="009F287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на условиях, указанных при формировании заявки, поданной на ЭТП, с помощью функционала которой проводится данная закупка»: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8781B" w:rsidRPr="009F287D">
        <w:trPr>
          <w:cantSplit/>
          <w:tblHeader/>
        </w:trPr>
        <w:tc>
          <w:tcPr>
            <w:tcW w:w="709" w:type="dxa"/>
            <w:vAlign w:val="center"/>
          </w:tcPr>
          <w:p w:rsidR="0078781B" w:rsidRPr="009F287D" w:rsidRDefault="0078781B" w:rsidP="009F287D">
            <w:pPr>
              <w:keepNext/>
              <w:ind w:left="-57" w:right="-57"/>
              <w:jc w:val="center"/>
            </w:pPr>
            <w:r w:rsidRPr="009F287D">
              <w:t>№ п/п</w:t>
            </w:r>
          </w:p>
        </w:tc>
        <w:tc>
          <w:tcPr>
            <w:tcW w:w="4394" w:type="dxa"/>
            <w:vAlign w:val="center"/>
          </w:tcPr>
          <w:p w:rsidR="0078781B" w:rsidRPr="009F287D" w:rsidRDefault="0078781B" w:rsidP="009F287D">
            <w:pPr>
              <w:keepNext/>
              <w:ind w:left="-57" w:right="-57"/>
              <w:jc w:val="center"/>
            </w:pPr>
            <w:r w:rsidRPr="009F287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78781B" w:rsidRPr="009F287D" w:rsidRDefault="0078781B" w:rsidP="009F287D">
            <w:pPr>
              <w:keepNext/>
              <w:ind w:left="57" w:right="57"/>
              <w:jc w:val="center"/>
            </w:pPr>
            <w:r w:rsidRPr="009F287D">
              <w:t>Предложения участника</w:t>
            </w:r>
          </w:p>
        </w:tc>
      </w:tr>
      <w:tr w:rsidR="0078781B" w:rsidRPr="009F287D">
        <w:trPr>
          <w:cantSplit/>
        </w:trPr>
        <w:tc>
          <w:tcPr>
            <w:tcW w:w="709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781B" w:rsidRPr="009F287D" w:rsidRDefault="0078781B" w:rsidP="009F287D">
            <w:pPr>
              <w:ind w:left="57" w:right="57"/>
            </w:pPr>
            <w:r w:rsidRPr="009F287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781B" w:rsidRPr="009F287D" w:rsidRDefault="0078781B" w:rsidP="009F287D">
            <w:pPr>
              <w:ind w:left="57" w:right="57"/>
              <w:jc w:val="center"/>
            </w:pPr>
            <w:r w:rsidRPr="009F287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78781B" w:rsidRPr="009F287D">
        <w:trPr>
          <w:cantSplit/>
        </w:trPr>
        <w:tc>
          <w:tcPr>
            <w:tcW w:w="709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781B" w:rsidRPr="009F287D" w:rsidRDefault="0078781B" w:rsidP="009F287D">
            <w:pPr>
              <w:ind w:left="57" w:right="57"/>
            </w:pPr>
            <w:r w:rsidRPr="009F287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781B" w:rsidRPr="009F287D" w:rsidRDefault="0078781B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цену договора без НДС]</w:t>
            </w:r>
          </w:p>
        </w:tc>
      </w:tr>
      <w:tr w:rsidR="0078781B" w:rsidRPr="009F287D">
        <w:trPr>
          <w:cantSplit/>
        </w:trPr>
        <w:tc>
          <w:tcPr>
            <w:tcW w:w="709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781B" w:rsidRPr="009F287D" w:rsidRDefault="0078781B" w:rsidP="009F287D">
            <w:pPr>
              <w:ind w:left="57" w:right="57"/>
            </w:pPr>
            <w:r w:rsidRPr="009F287D">
              <w:t>Срок поставки товара</w:t>
            </w:r>
          </w:p>
        </w:tc>
        <w:tc>
          <w:tcPr>
            <w:tcW w:w="4962" w:type="dxa"/>
            <w:vAlign w:val="center"/>
          </w:tcPr>
          <w:p w:rsidR="0078781B" w:rsidRPr="009F287D" w:rsidRDefault="0078781B" w:rsidP="009F287D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закупочной документации», либо указать начало и окончание поставки товара  в формате исчисления сроков, указанном в извещении о проведении закупки]</w:t>
            </w:r>
          </w:p>
        </w:tc>
      </w:tr>
      <w:tr w:rsidR="0078781B" w:rsidRPr="009F287D">
        <w:trPr>
          <w:cantSplit/>
        </w:trPr>
        <w:tc>
          <w:tcPr>
            <w:tcW w:w="709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781B" w:rsidRPr="009F287D" w:rsidRDefault="0078781B" w:rsidP="009F287D">
            <w:pPr>
              <w:ind w:left="57" w:right="57"/>
            </w:pPr>
            <w:r w:rsidRPr="009F287D">
              <w:t>Условия оплаты</w:t>
            </w:r>
          </w:p>
        </w:tc>
        <w:tc>
          <w:tcPr>
            <w:tcW w:w="4962" w:type="dxa"/>
            <w:vAlign w:val="center"/>
          </w:tcPr>
          <w:p w:rsidR="0078781B" w:rsidRPr="009F287D" w:rsidRDefault="0078781B" w:rsidP="009F287D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9F287D">
              <w:rPr>
                <w:b/>
                <w:bCs/>
                <w:i/>
                <w:iCs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Настоящая заявка на участие в закупке имеет правовой статус оферты и действует в течение 60 календарных дней со дня окончания срока подачи заявок.</w:t>
      </w:r>
    </w:p>
    <w:p w:rsidR="0078781B" w:rsidRPr="009F287D" w:rsidRDefault="0078781B" w:rsidP="009F287D">
      <w:pPr>
        <w:ind w:firstLine="709"/>
        <w:jc w:val="both"/>
        <w:rPr>
          <w:b/>
          <w:bCs/>
          <w:i/>
          <w:iCs/>
        </w:rPr>
      </w:pPr>
    </w:p>
    <w:p w:rsidR="0078781B" w:rsidRPr="009F287D" w:rsidRDefault="0078781B" w:rsidP="009F287D">
      <w:pPr>
        <w:ind w:firstLine="709"/>
        <w:jc w:val="both"/>
      </w:pPr>
      <w:r w:rsidRPr="009F287D">
        <w:rPr>
          <w:b/>
          <w:bCs/>
          <w:i/>
          <w:iCs/>
        </w:rPr>
        <w:t>Для юридических лиц:</w:t>
      </w:r>
      <w:r w:rsidRPr="009F287D">
        <w:t xml:space="preserve"> </w:t>
      </w: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подтверждаем, что:</w:t>
      </w:r>
    </w:p>
    <w:p w:rsidR="0078781B" w:rsidRPr="009F287D" w:rsidRDefault="0078781B" w:rsidP="00035FFB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против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9F287D">
        <w:rPr>
          <w:b/>
          <w:bCs/>
          <w:i/>
          <w:iCs/>
        </w:rPr>
        <w:t>(наименование участника закупки)</w:t>
      </w:r>
      <w:r w:rsidRPr="009F287D">
        <w:rPr>
          <w:sz w:val="28"/>
          <w:szCs w:val="28"/>
        </w:rPr>
        <w:t xml:space="preserve"> банкротом, деятельность _____________ </w:t>
      </w:r>
      <w:r w:rsidRPr="009F287D">
        <w:t>(</w:t>
      </w:r>
      <w:r w:rsidRPr="009F287D">
        <w:rPr>
          <w:b/>
          <w:bCs/>
          <w:i/>
          <w:iCs/>
        </w:rPr>
        <w:t>наименование участника закупки</w:t>
      </w:r>
      <w:r w:rsidRPr="009F287D">
        <w:t>)</w:t>
      </w:r>
      <w:r w:rsidRPr="009F287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781B" w:rsidRPr="009F287D" w:rsidRDefault="0078781B" w:rsidP="00035FFB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в _____________ </w:t>
      </w:r>
      <w:r w:rsidRPr="009F287D">
        <w:rPr>
          <w:b/>
          <w:bCs/>
          <w:i/>
          <w:iCs/>
        </w:rPr>
        <w:t>(наименование участника закупки), а также у привлекаемых субподрядчиков (соисполнителей),</w:t>
      </w:r>
      <w:r w:rsidRPr="009F287D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78781B" w:rsidRPr="009F287D" w:rsidRDefault="0078781B" w:rsidP="00035FFB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78781B" w:rsidRPr="009F287D" w:rsidRDefault="0078781B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78781B" w:rsidRPr="009F287D" w:rsidRDefault="0078781B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</w:t>
      </w:r>
    </w:p>
    <w:p w:rsidR="0078781B" w:rsidRPr="009F287D" w:rsidRDefault="0078781B" w:rsidP="009F287D">
      <w:pPr>
        <w:tabs>
          <w:tab w:val="left" w:pos="567"/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78781B" w:rsidRPr="009F287D" w:rsidRDefault="0078781B" w:rsidP="00035FFB">
      <w:pPr>
        <w:numPr>
          <w:ilvl w:val="0"/>
          <w:numId w:val="48"/>
        </w:numPr>
        <w:tabs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78781B" w:rsidRPr="009F287D" w:rsidRDefault="0078781B" w:rsidP="009F287D">
      <w:pPr>
        <w:suppressAutoHyphens/>
        <w:overflowPunct w:val="0"/>
        <w:autoSpaceDE w:val="0"/>
        <w:autoSpaceDN w:val="0"/>
        <w:adjustRightInd w:val="0"/>
        <w:ind w:right="62" w:firstLine="539"/>
        <w:jc w:val="both"/>
      </w:pPr>
      <w:r w:rsidRPr="009F287D">
        <w:t>отсутствие оборудования, изделий, материалов и комплектующих импортного производства в составе поставляемой продукции.</w:t>
      </w:r>
    </w:p>
    <w:p w:rsidR="0078781B" w:rsidRPr="009F287D" w:rsidRDefault="0078781B" w:rsidP="009F287D">
      <w:pPr>
        <w:ind w:firstLine="709"/>
        <w:jc w:val="both"/>
        <w:rPr>
          <w:b/>
          <w:bCs/>
          <w:i/>
          <w:iCs/>
        </w:rPr>
      </w:pP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применения упрощенной системы налогообложения]</w:t>
      </w:r>
      <w:r w:rsidRPr="009F287D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78781B" w:rsidRPr="009F287D" w:rsidRDefault="0078781B" w:rsidP="009F287D">
      <w:pPr>
        <w:ind w:firstLine="709"/>
        <w:jc w:val="both"/>
        <w:rPr>
          <w:b/>
          <w:bCs/>
          <w:i/>
          <w:iCs/>
        </w:rPr>
      </w:pPr>
    </w:p>
    <w:p w:rsidR="0078781B" w:rsidRPr="009F287D" w:rsidRDefault="0078781B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Для физических лиц:</w:t>
      </w:r>
      <w:r w:rsidRPr="009F287D">
        <w:rPr>
          <w:sz w:val="28"/>
          <w:szCs w:val="28"/>
        </w:rPr>
        <w:t xml:space="preserve"> </w:t>
      </w:r>
      <w:r w:rsidRPr="009F287D">
        <w:rPr>
          <w:b/>
          <w:bCs/>
          <w:i/>
          <w:iCs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78781B" w:rsidRPr="009F287D" w:rsidRDefault="0078781B" w:rsidP="00035FFB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78781B" w:rsidRPr="009F287D" w:rsidRDefault="0078781B" w:rsidP="00035FFB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78781B" w:rsidRPr="009F287D" w:rsidRDefault="0078781B" w:rsidP="00035FFB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кадровых ресурсов]</w:t>
      </w:r>
      <w:r w:rsidRPr="009F287D">
        <w:rPr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78781B" w:rsidRPr="009F287D" w:rsidRDefault="0078781B" w:rsidP="00035FFB">
      <w:pPr>
        <w:numPr>
          <w:ilvl w:val="0"/>
          <w:numId w:val="47"/>
        </w:numPr>
        <w:ind w:left="0"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[в случае установления требования по наличию СУОТ]</w:t>
      </w:r>
      <w:r w:rsidRPr="009F287D">
        <w:rPr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в _____________ </w:t>
      </w:r>
      <w:r w:rsidRPr="009F287D">
        <w:rPr>
          <w:b/>
          <w:bCs/>
          <w:i/>
          <w:iCs/>
        </w:rPr>
        <w:t>(наименование участника закупки), а также у привлекаемых субподрядчиков (соисполнителей)</w:t>
      </w:r>
      <w:r w:rsidRPr="009F287D">
        <w:rPr>
          <w:sz w:val="28"/>
          <w:szCs w:val="28"/>
        </w:rPr>
        <w:t>;</w:t>
      </w:r>
    </w:p>
    <w:p w:rsidR="0078781B" w:rsidRPr="009F287D" w:rsidRDefault="0078781B" w:rsidP="00035FFB">
      <w:pPr>
        <w:numPr>
          <w:ilvl w:val="0"/>
          <w:numId w:val="47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крупной сделки;</w:t>
      </w:r>
    </w:p>
    <w:p w:rsidR="0078781B" w:rsidRPr="009F287D" w:rsidRDefault="0078781B" w:rsidP="00035FFB">
      <w:pPr>
        <w:numPr>
          <w:ilvl w:val="0"/>
          <w:numId w:val="47"/>
        </w:numPr>
        <w:ind w:left="0"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78781B" w:rsidRPr="009F287D" w:rsidRDefault="0078781B" w:rsidP="009F287D">
      <w:pPr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78781B" w:rsidRPr="009F287D" w:rsidRDefault="0078781B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крупной.</w:t>
      </w:r>
    </w:p>
    <w:p w:rsidR="0078781B" w:rsidRPr="009F287D" w:rsidRDefault="0078781B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78781B" w:rsidRPr="009F287D" w:rsidRDefault="0078781B" w:rsidP="009F287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78781B" w:rsidRPr="009F287D" w:rsidRDefault="0078781B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Данная сделка для _____________ (наименование участника закупки) не является сделкой с заинтересованностью.</w:t>
      </w:r>
    </w:p>
    <w:p w:rsidR="0078781B" w:rsidRPr="009F287D" w:rsidRDefault="0078781B" w:rsidP="009F287D">
      <w:pPr>
        <w:tabs>
          <w:tab w:val="left" w:pos="1134"/>
        </w:tabs>
        <w:ind w:left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либо,</w:t>
      </w:r>
    </w:p>
    <w:p w:rsidR="0078781B" w:rsidRPr="009F287D" w:rsidRDefault="0078781B" w:rsidP="009F287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9F287D">
        <w:rPr>
          <w:b/>
          <w:bCs/>
          <w:i/>
          <w:iCs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78781B" w:rsidRPr="009F287D" w:rsidRDefault="0078781B" w:rsidP="009F287D">
      <w:pPr>
        <w:ind w:left="709"/>
        <w:jc w:val="both"/>
        <w:rPr>
          <w:sz w:val="28"/>
          <w:szCs w:val="28"/>
        </w:rPr>
      </w:pP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Мы уведомлены и согласны с условием, что:</w:t>
      </w:r>
    </w:p>
    <w:p w:rsidR="0078781B" w:rsidRPr="009F287D" w:rsidRDefault="0078781B" w:rsidP="00035FFB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78781B" w:rsidRPr="009F287D" w:rsidRDefault="0078781B" w:rsidP="00035FFB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78781B" w:rsidRPr="009F287D" w:rsidRDefault="0078781B" w:rsidP="00035FFB">
      <w:pPr>
        <w:numPr>
          <w:ilvl w:val="0"/>
          <w:numId w:val="49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9F287D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78781B" w:rsidRPr="009F287D" w:rsidRDefault="0078781B" w:rsidP="009F287D">
      <w:pPr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8781B" w:rsidRPr="009F287D">
        <w:trPr>
          <w:tblHeader/>
        </w:trPr>
        <w:tc>
          <w:tcPr>
            <w:tcW w:w="1091" w:type="dxa"/>
            <w:vAlign w:val="center"/>
          </w:tcPr>
          <w:p w:rsidR="0078781B" w:rsidRPr="009F287D" w:rsidRDefault="0078781B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№</w:t>
            </w:r>
          </w:p>
          <w:p w:rsidR="0078781B" w:rsidRPr="009F287D" w:rsidRDefault="0078781B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п/п</w:t>
            </w:r>
          </w:p>
        </w:tc>
        <w:tc>
          <w:tcPr>
            <w:tcW w:w="7414" w:type="dxa"/>
            <w:vAlign w:val="center"/>
          </w:tcPr>
          <w:p w:rsidR="0078781B" w:rsidRPr="009F287D" w:rsidRDefault="0078781B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781B" w:rsidRPr="009F287D" w:rsidRDefault="0078781B" w:rsidP="009F287D">
            <w:pPr>
              <w:widowControl w:val="0"/>
              <w:adjustRightInd w:val="0"/>
              <w:jc w:val="center"/>
              <w:textAlignment w:val="baseline"/>
            </w:pPr>
            <w:r w:rsidRPr="009F287D">
              <w:t>Количество страниц</w:t>
            </w: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  <w:iCs/>
              </w:rPr>
            </w:pPr>
            <w:r w:rsidRPr="009F287D">
              <w:rPr>
                <w:i/>
                <w:iCs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jc w:val="both"/>
              <w:textAlignment w:val="baseline"/>
              <w:rPr>
                <w:i/>
                <w:iCs/>
              </w:rPr>
            </w:pP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035FFB">
            <w:pPr>
              <w:numPr>
                <w:ilvl w:val="0"/>
                <w:numId w:val="4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9F287D">
              <w:t>…</w:t>
            </w: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9F287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78781B" w:rsidRPr="009F287D">
        <w:tc>
          <w:tcPr>
            <w:tcW w:w="1091" w:type="dxa"/>
            <w:vAlign w:val="center"/>
          </w:tcPr>
          <w:p w:rsidR="0078781B" w:rsidRPr="009F287D" w:rsidRDefault="0078781B" w:rsidP="009F287D">
            <w:pPr>
              <w:tabs>
                <w:tab w:val="left" w:pos="284"/>
              </w:tabs>
              <w:spacing w:before="40" w:after="40"/>
              <w:jc w:val="center"/>
            </w:pPr>
            <w:r w:rsidRPr="009F287D">
              <w:t>…</w:t>
            </w:r>
          </w:p>
        </w:tc>
        <w:tc>
          <w:tcPr>
            <w:tcW w:w="7414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78781B" w:rsidRPr="009F287D" w:rsidRDefault="0078781B" w:rsidP="009F287D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78781B" w:rsidRPr="009F287D" w:rsidRDefault="0078781B" w:rsidP="009F287D">
      <w:pPr>
        <w:autoSpaceDE w:val="0"/>
        <w:autoSpaceDN w:val="0"/>
        <w:jc w:val="both"/>
        <w:rPr>
          <w:sz w:val="28"/>
          <w:szCs w:val="28"/>
        </w:rPr>
      </w:pPr>
    </w:p>
    <w:p w:rsidR="0078781B" w:rsidRPr="009F287D" w:rsidRDefault="0078781B" w:rsidP="009F287D">
      <w:pPr>
        <w:autoSpaceDE w:val="0"/>
        <w:autoSpaceDN w:val="0"/>
        <w:jc w:val="both"/>
        <w:rPr>
          <w:sz w:val="16"/>
          <w:szCs w:val="16"/>
        </w:rPr>
      </w:pPr>
      <w:r w:rsidRPr="009F287D">
        <w:rPr>
          <w:sz w:val="16"/>
          <w:szCs w:val="16"/>
        </w:rPr>
        <w:t>___________________________________</w:t>
      </w:r>
      <w:r w:rsidRPr="009F287D">
        <w:rPr>
          <w:sz w:val="16"/>
          <w:szCs w:val="16"/>
        </w:rPr>
        <w:tab/>
        <w:t>__</w:t>
      </w:r>
      <w:r w:rsidRPr="009F287D">
        <w:rPr>
          <w:sz w:val="16"/>
          <w:szCs w:val="16"/>
        </w:rPr>
        <w:tab/>
      </w:r>
      <w:r w:rsidRPr="009F287D">
        <w:rPr>
          <w:sz w:val="16"/>
          <w:szCs w:val="16"/>
        </w:rPr>
        <w:tab/>
        <w:t>___________________________</w:t>
      </w:r>
    </w:p>
    <w:p w:rsidR="0078781B" w:rsidRPr="009F287D" w:rsidRDefault="0078781B" w:rsidP="009F287D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vertAlign w:val="superscript"/>
        </w:rPr>
      </w:pPr>
      <w:r w:rsidRPr="009F287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9F287D">
        <w:rPr>
          <w:snapToGrid w:val="0"/>
          <w:sz w:val="14"/>
          <w:szCs w:val="14"/>
        </w:rPr>
        <w:tab/>
      </w:r>
      <w:r w:rsidRPr="009F287D">
        <w:rPr>
          <w:snapToGrid w:val="0"/>
          <w:sz w:val="14"/>
          <w:szCs w:val="14"/>
        </w:rPr>
        <w:tab/>
      </w:r>
      <w:r w:rsidRPr="009F287D">
        <w:rPr>
          <w:b/>
          <w:bCs/>
          <w:i/>
          <w:iCs/>
          <w:vertAlign w:val="superscript"/>
        </w:rPr>
        <w:t>(Имя и должность подписавшего)</w:t>
      </w:r>
    </w:p>
    <w:p w:rsidR="0078781B" w:rsidRPr="009F287D" w:rsidRDefault="0078781B" w:rsidP="009F287D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287D">
        <w:rPr>
          <w:sz w:val="28"/>
          <w:szCs w:val="28"/>
        </w:rPr>
        <w:t>М.П.</w:t>
      </w:r>
    </w:p>
    <w:p w:rsidR="0078781B" w:rsidRPr="009F287D" w:rsidRDefault="0078781B" w:rsidP="009F287D">
      <w:pPr>
        <w:ind w:firstLine="851"/>
        <w:jc w:val="both"/>
        <w:rPr>
          <w:b/>
          <w:bCs/>
          <w:sz w:val="22"/>
          <w:szCs w:val="22"/>
        </w:rPr>
      </w:pPr>
    </w:p>
    <w:p w:rsidR="0078781B" w:rsidRPr="009F287D" w:rsidRDefault="0078781B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</w:p>
    <w:p w:rsidR="0078781B" w:rsidRPr="009F287D" w:rsidRDefault="0078781B" w:rsidP="009F287D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9F287D">
        <w:t>ИНСТРУКЦИИ ПО ЗАПОЛНЕНИЮ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Данные инструкции не следует воспроизводить в документах, подготовленных участником закупки.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 xml:space="preserve">Заявку на участие в закупке следует оформить на официальном бланке участника закупки. 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указать стоимость поставки товара</w:t>
      </w:r>
      <w:r w:rsidRPr="009F287D">
        <w:rPr>
          <w:b/>
          <w:bCs/>
          <w:i/>
          <w:iCs/>
        </w:rPr>
        <w:t xml:space="preserve"> </w:t>
      </w:r>
      <w:r w:rsidRPr="009F287D">
        <w:t>цифрами и словами, в рублях.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98" w:name="_Ref55335821"/>
      <w:bookmarkStart w:id="99" w:name="_Ref55336345"/>
      <w:bookmarkStart w:id="100" w:name="_Toc57314674"/>
      <w:bookmarkStart w:id="101" w:name="_Toc69728988"/>
      <w:bookmarkStart w:id="102" w:name="_Toc98251754"/>
      <w:r w:rsidRPr="009F287D" w:rsidDel="00EC0238">
        <w:t xml:space="preserve">В случае принадлежности к субъектам малого и среднего предпринимательства, дополнительно участнику </w:t>
      </w:r>
      <w:r w:rsidRPr="009F287D">
        <w:t>закупки</w:t>
      </w:r>
      <w:r w:rsidRPr="009F287D" w:rsidDel="00EC0238">
        <w:t xml:space="preserve"> необходимо заполнить и предоставить в составе заявки на участие в </w:t>
      </w:r>
      <w:r w:rsidRPr="009F287D">
        <w:t>закупке</w:t>
      </w:r>
      <w:r w:rsidRPr="009F287D" w:rsidDel="00EC0238">
        <w:t xml:space="preserve"> </w:t>
      </w:r>
      <w:r w:rsidRPr="009F287D">
        <w:t>Форму</w:t>
      </w:r>
      <w:r w:rsidRPr="009F287D" w:rsidDel="00EC0238">
        <w:t> 1.1</w:t>
      </w:r>
      <w:r w:rsidRPr="009F287D">
        <w:t xml:space="preserve"> «Сведения о принадлежности</w:t>
      </w:r>
      <w:r w:rsidRPr="009F287D" w:rsidDel="00EC0238">
        <w:t xml:space="preserve"> к субъектам малого и среднего предпринимательства</w:t>
      </w:r>
      <w:r w:rsidRPr="009F287D">
        <w:t>»</w:t>
      </w:r>
      <w:r w:rsidRPr="009F287D" w:rsidDel="00EC0238">
        <w:t>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3" w:name="_Ref317252426"/>
      <w:r w:rsidRPr="009F287D"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03"/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4" w:name="_Ref317252433"/>
      <w:r w:rsidRPr="009F287D"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04"/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Рекомендации пунктов </w:t>
      </w:r>
      <w:r w:rsidRPr="009F287D">
        <w:fldChar w:fldCharType="begin"/>
      </w:r>
      <w:r w:rsidRPr="009F287D">
        <w:instrText xml:space="preserve"> REF _Ref317252426 \r \h </w:instrText>
      </w:r>
      <w:r w:rsidRPr="009F287D">
        <w:fldChar w:fldCharType="separate"/>
      </w:r>
      <w:r>
        <w:t>8</w:t>
      </w:r>
      <w:r w:rsidRPr="009F287D">
        <w:fldChar w:fldCharType="end"/>
      </w:r>
      <w:r w:rsidRPr="009F287D">
        <w:t xml:space="preserve"> и </w:t>
      </w:r>
      <w:r w:rsidRPr="009F287D">
        <w:fldChar w:fldCharType="begin"/>
      </w:r>
      <w:r w:rsidRPr="009F287D">
        <w:instrText xml:space="preserve"> REF _Ref317252433 \r \h </w:instrText>
      </w:r>
      <w:r w:rsidRPr="009F287D">
        <w:fldChar w:fldCharType="separate"/>
      </w:r>
      <w:r>
        <w:t>9</w:t>
      </w:r>
      <w:r w:rsidRPr="009F287D">
        <w:fldChar w:fldCharType="end"/>
      </w:r>
      <w:r w:rsidRPr="009F287D"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bookmarkStart w:id="105" w:name="_Ref317253302"/>
      <w:r w:rsidRPr="009F287D"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05"/>
    </w:p>
    <w:p w:rsidR="0078781B" w:rsidRPr="009F287D" w:rsidRDefault="0078781B" w:rsidP="00035FFB">
      <w:pPr>
        <w:numPr>
          <w:ilvl w:val="0"/>
          <w:numId w:val="44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</w:pPr>
      <w:r w:rsidRPr="009F287D"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98"/>
    <w:bookmarkEnd w:id="99"/>
    <w:bookmarkEnd w:id="100"/>
    <w:bookmarkEnd w:id="101"/>
    <w:bookmarkEnd w:id="102"/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Pr="00FC009D" w:rsidRDefault="0078781B" w:rsidP="00020D7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781B" w:rsidRPr="0022001A" w:rsidRDefault="0078781B" w:rsidP="00020D77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78781B" w:rsidRPr="0022001A" w:rsidRDefault="0078781B" w:rsidP="00020D77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78781B" w:rsidRPr="00FC009D" w:rsidRDefault="0078781B" w:rsidP="00020D77">
      <w:pPr>
        <w:jc w:val="right"/>
        <w:rPr>
          <w:b/>
          <w:bCs/>
          <w:sz w:val="22"/>
          <w:szCs w:val="22"/>
        </w:rPr>
      </w:pPr>
    </w:p>
    <w:p w:rsidR="0078781B" w:rsidRPr="00B03ADB" w:rsidRDefault="0078781B" w:rsidP="00020D77">
      <w:pPr>
        <w:jc w:val="center"/>
        <w:rPr>
          <w:sz w:val="28"/>
          <w:szCs w:val="28"/>
        </w:rPr>
      </w:pPr>
      <w:bookmarkStart w:id="106" w:name="_Анкета_Претендента_на"/>
      <w:bookmarkStart w:id="107" w:name="_Анкета_Участника_процедуры"/>
      <w:bookmarkStart w:id="108" w:name="_АНКЕТА_УЧАСТНИКА_КОНКУРСА"/>
      <w:bookmarkEnd w:id="106"/>
      <w:bookmarkEnd w:id="107"/>
      <w:bookmarkEnd w:id="10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8781B" w:rsidRDefault="0078781B" w:rsidP="00020D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8781B" w:rsidRPr="00FC009D" w:rsidRDefault="0078781B" w:rsidP="00020D77">
      <w:pPr>
        <w:jc w:val="right"/>
        <w:rPr>
          <w:b/>
          <w:bCs/>
          <w:i/>
          <w:iCs/>
        </w:rPr>
      </w:pPr>
    </w:p>
    <w:p w:rsidR="0078781B" w:rsidRPr="00936804" w:rsidDel="00EC0238" w:rsidRDefault="0078781B" w:rsidP="00020D77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09" w:name="_СВЕДЕНИЯ_О_ПРИНАДЛЕЖНОСТИ_1"/>
      <w:bookmarkStart w:id="110" w:name="_Toc402520353"/>
      <w:bookmarkStart w:id="111" w:name="_Toc412201948"/>
      <w:bookmarkStart w:id="112" w:name="_Toc419708045"/>
      <w:bookmarkEnd w:id="109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10"/>
      <w:bookmarkEnd w:id="111"/>
      <w:bookmarkEnd w:id="112"/>
    </w:p>
    <w:p w:rsidR="0078781B" w:rsidRPr="00FC009D" w:rsidRDefault="0078781B" w:rsidP="00020D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781B" w:rsidRDefault="0078781B" w:rsidP="00020D77">
      <w:pPr>
        <w:jc w:val="both"/>
        <w:rPr>
          <w:lang w:eastAsia="en-US"/>
        </w:rPr>
      </w:pPr>
    </w:p>
    <w:p w:rsidR="0078781B" w:rsidDel="00EC0238" w:rsidRDefault="0078781B" w:rsidP="00020D77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78781B" w:rsidRPr="002B303E" w:rsidDel="00EC0238" w:rsidRDefault="0078781B" w:rsidP="00020D77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8781B" w:rsidRPr="002B303E" w:rsidDel="00EC0238">
        <w:trPr>
          <w:tblHeader/>
        </w:trPr>
        <w:tc>
          <w:tcPr>
            <w:tcW w:w="540" w:type="dxa"/>
            <w:vAlign w:val="center"/>
          </w:tcPr>
          <w:p w:rsidR="0078781B" w:rsidRPr="005F6473" w:rsidDel="00EC0238" w:rsidRDefault="0078781B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8781B" w:rsidRPr="005F6473" w:rsidDel="00EC0238" w:rsidRDefault="0078781B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8781B" w:rsidRPr="005F6473" w:rsidDel="00EC0238" w:rsidRDefault="0078781B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8781B" w:rsidRPr="005F6473" w:rsidDel="00EC0238" w:rsidRDefault="0078781B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8781B" w:rsidRPr="005F6473" w:rsidDel="00EC0238" w:rsidRDefault="0078781B" w:rsidP="00B26477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78781B" w:rsidRPr="002B303E" w:rsidDel="00EC0238">
        <w:trPr>
          <w:tblHeader/>
        </w:trPr>
        <w:tc>
          <w:tcPr>
            <w:tcW w:w="540" w:type="dxa"/>
            <w:vAlign w:val="center"/>
          </w:tcPr>
          <w:p w:rsidR="0078781B" w:rsidRPr="002B303E" w:rsidDel="00EC0238" w:rsidRDefault="0078781B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78781B" w:rsidRPr="002B303E" w:rsidDel="00EC0238">
        <w:tc>
          <w:tcPr>
            <w:tcW w:w="540" w:type="dxa"/>
          </w:tcPr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8781B" w:rsidRPr="002B303E" w:rsidDel="00EC0238" w:rsidRDefault="0078781B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8781B" w:rsidRPr="002B303E" w:rsidDel="00EC0238">
        <w:tc>
          <w:tcPr>
            <w:tcW w:w="540" w:type="dxa"/>
          </w:tcPr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8781B" w:rsidRPr="002B303E" w:rsidDel="00EC0238" w:rsidRDefault="0078781B" w:rsidP="00B26477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8781B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8781B" w:rsidRPr="002B303E" w:rsidDel="00EC0238" w:rsidRDefault="0078781B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8781B" w:rsidRPr="002B303E" w:rsidDel="00EC0238" w:rsidRDefault="0078781B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8781B" w:rsidRPr="002B303E" w:rsidDel="00EC0238" w:rsidRDefault="0078781B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78781B" w:rsidRPr="002B303E" w:rsidDel="00EC0238" w:rsidRDefault="0078781B" w:rsidP="00B26477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78781B" w:rsidRPr="002B303E" w:rsidDel="00EC0238">
        <w:trPr>
          <w:trHeight w:val="1903"/>
        </w:trPr>
        <w:tc>
          <w:tcPr>
            <w:tcW w:w="540" w:type="dxa"/>
            <w:vMerge/>
          </w:tcPr>
          <w:p w:rsidR="0078781B" w:rsidRPr="002B303E" w:rsidDel="00EC0238" w:rsidRDefault="0078781B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8781B" w:rsidRPr="002B303E" w:rsidDel="00EC0238" w:rsidRDefault="0078781B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8781B" w:rsidRPr="002B303E" w:rsidDel="00EC0238" w:rsidRDefault="0078781B" w:rsidP="00B26477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8781B" w:rsidRPr="002B303E" w:rsidDel="00EC0238" w:rsidRDefault="0078781B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78781B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78781B" w:rsidRPr="002B303E" w:rsidDel="00EC0238" w:rsidRDefault="0078781B" w:rsidP="00B26477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8781B" w:rsidRPr="005F6473" w:rsidDel="00EC0238" w:rsidRDefault="0078781B" w:rsidP="00B26477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8781B" w:rsidRPr="00241B8D" w:rsidDel="00EC0238" w:rsidRDefault="0078781B" w:rsidP="00B26477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8781B" w:rsidRPr="00241B8D" w:rsidDel="00EC0238" w:rsidRDefault="0078781B" w:rsidP="00B26477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78781B" w:rsidRPr="002B303E" w:rsidDel="00EC0238">
        <w:trPr>
          <w:trHeight w:val="1267"/>
        </w:trPr>
        <w:tc>
          <w:tcPr>
            <w:tcW w:w="540" w:type="dxa"/>
            <w:vMerge/>
          </w:tcPr>
          <w:p w:rsidR="0078781B" w:rsidRPr="002B303E" w:rsidDel="00EC0238" w:rsidRDefault="0078781B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8781B" w:rsidRPr="002B303E" w:rsidDel="00EC0238" w:rsidRDefault="0078781B" w:rsidP="00B26477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8781B" w:rsidRPr="005F6473" w:rsidDel="00EC0238" w:rsidRDefault="0078781B" w:rsidP="00B26477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78781B" w:rsidRPr="005F6473" w:rsidDel="00EC0238" w:rsidRDefault="0078781B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78781B" w:rsidRPr="002B303E" w:rsidDel="00EC0238" w:rsidRDefault="0078781B" w:rsidP="00B26477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78781B" w:rsidRPr="00012898" w:rsidDel="00EC0238" w:rsidRDefault="0078781B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781B" w:rsidRPr="008B0FDE" w:rsidDel="00EC0238" w:rsidRDefault="0078781B" w:rsidP="00020D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78781B" w:rsidRPr="008B0FDE" w:rsidDel="00EC0238" w:rsidRDefault="0078781B" w:rsidP="00020D77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78781B" w:rsidDel="00EC0238" w:rsidRDefault="0078781B" w:rsidP="00020D77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78781B" w:rsidRPr="00FC009D" w:rsidDel="00EC0238" w:rsidRDefault="0078781B" w:rsidP="00020D77">
      <w:pPr>
        <w:jc w:val="center"/>
        <w:rPr>
          <w:b/>
          <w:bCs/>
        </w:rPr>
      </w:pPr>
    </w:p>
    <w:p w:rsidR="0078781B" w:rsidRPr="00FC009D" w:rsidDel="00EC0238" w:rsidRDefault="0078781B" w:rsidP="00020D77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78781B" w:rsidRDefault="0078781B" w:rsidP="00035FFB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78781B" w:rsidRPr="00FC009D" w:rsidDel="00EC0238" w:rsidRDefault="0078781B" w:rsidP="00035FFB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8781B" w:rsidRPr="00FC009D" w:rsidDel="00EC0238" w:rsidRDefault="0078781B" w:rsidP="00035FFB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78781B" w:rsidRPr="0076483D" w:rsidDel="00EC0238" w:rsidRDefault="0078781B" w:rsidP="00035FFB">
      <w:pPr>
        <w:pStyle w:val="Times12"/>
        <w:numPr>
          <w:ilvl w:val="1"/>
          <w:numId w:val="50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78781B" w:rsidRDefault="0078781B" w:rsidP="00020D77">
      <w:pPr>
        <w:ind w:firstLine="709"/>
        <w:jc w:val="both"/>
        <w:rPr>
          <w:b/>
          <w:bCs/>
          <w:i/>
          <w:iCs/>
        </w:rPr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  <w:sectPr w:rsidR="0078781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Pr="00892A4E" w:rsidRDefault="0078781B" w:rsidP="00A43C9F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892A4E">
        <w:rPr>
          <w:b/>
          <w:bCs/>
          <w:i/>
          <w:iCs/>
          <w:color w:val="FF0000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781B" w:rsidRPr="00FC009D" w:rsidRDefault="0078781B" w:rsidP="00A43C9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781B" w:rsidRPr="00FC009D" w:rsidRDefault="0078781B" w:rsidP="00A43C9F">
      <w:pPr>
        <w:pStyle w:val="Times12"/>
        <w:ind w:left="10065" w:firstLine="0"/>
        <w:jc w:val="left"/>
      </w:pPr>
    </w:p>
    <w:p w:rsidR="0078781B" w:rsidRPr="00FC009D" w:rsidRDefault="0078781B" w:rsidP="00A43C9F">
      <w:pPr>
        <w:jc w:val="right"/>
        <w:rPr>
          <w:b/>
          <w:bCs/>
          <w:sz w:val="22"/>
          <w:szCs w:val="22"/>
        </w:rPr>
      </w:pPr>
    </w:p>
    <w:p w:rsidR="0078781B" w:rsidRPr="00FC009D" w:rsidRDefault="0078781B" w:rsidP="00A43C9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19708046"/>
      <w:bookmarkEnd w:id="113"/>
      <w:bookmarkEnd w:id="11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15"/>
      <w:bookmarkEnd w:id="116"/>
      <w:bookmarkEnd w:id="117"/>
    </w:p>
    <w:p w:rsidR="0078781B" w:rsidRPr="00FC009D" w:rsidRDefault="0078781B" w:rsidP="00A43C9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781B" w:rsidRPr="00FC009D" w:rsidRDefault="0078781B" w:rsidP="00A43C9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781B" w:rsidRPr="00FC009D" w:rsidRDefault="0078781B" w:rsidP="00A43C9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781B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781B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78781B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78781B" w:rsidRPr="00FC009D" w:rsidRDefault="0078781B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8781B" w:rsidRPr="00FC009D" w:rsidRDefault="0078781B" w:rsidP="00B2647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78781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</w:tbl>
    <w:p w:rsidR="0078781B" w:rsidRPr="00FC009D" w:rsidRDefault="0078781B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781B" w:rsidRPr="00FC009D" w:rsidRDefault="0078781B" w:rsidP="00A43C9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781B" w:rsidRPr="00FC009D" w:rsidRDefault="0078781B" w:rsidP="00A43C9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8781B" w:rsidRPr="00FC009D" w:rsidRDefault="0078781B" w:rsidP="00A43C9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8781B" w:rsidRPr="00FC009D" w:rsidRDefault="0078781B" w:rsidP="00A43C9F">
      <w:pPr>
        <w:jc w:val="center"/>
        <w:rPr>
          <w:b/>
          <w:bCs/>
        </w:rPr>
      </w:pPr>
    </w:p>
    <w:p w:rsidR="0078781B" w:rsidRPr="00FC009D" w:rsidRDefault="0078781B" w:rsidP="00A43C9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781B" w:rsidRPr="00FC009D" w:rsidRDefault="0078781B" w:rsidP="00035FFB">
      <w:pPr>
        <w:pStyle w:val="Times12"/>
        <w:numPr>
          <w:ilvl w:val="0"/>
          <w:numId w:val="51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781B" w:rsidRPr="00FC009D" w:rsidRDefault="0078781B" w:rsidP="00A43C9F">
      <w:pPr>
        <w:pStyle w:val="Times12"/>
        <w:ind w:firstLine="0"/>
        <w:jc w:val="left"/>
      </w:pPr>
    </w:p>
    <w:p w:rsidR="0078781B" w:rsidRPr="00FC009D" w:rsidRDefault="0078781B" w:rsidP="00A43C9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78781B" w:rsidRPr="00FC009D" w:rsidRDefault="0078781B" w:rsidP="00A43C9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781B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78781B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78781B" w:rsidRPr="00FC009D" w:rsidRDefault="0078781B" w:rsidP="00B26477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781B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</w:p>
        </w:tc>
      </w:tr>
    </w:tbl>
    <w:p w:rsidR="0078781B" w:rsidRDefault="0078781B" w:rsidP="00A43C9F">
      <w:pPr>
        <w:pStyle w:val="Times12"/>
        <w:ind w:firstLine="0"/>
        <w:jc w:val="left"/>
        <w:sectPr w:rsidR="0078781B" w:rsidSect="00B26477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8781B" w:rsidRPr="00FC009D" w:rsidRDefault="0078781B" w:rsidP="00A43C9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781B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781B" w:rsidRPr="00FC009D">
        <w:trPr>
          <w:trHeight w:val="1590"/>
        </w:trPr>
        <w:tc>
          <w:tcPr>
            <w:tcW w:w="851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8781B" w:rsidRPr="00FC009D" w:rsidRDefault="0078781B" w:rsidP="00B2647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8781B" w:rsidRPr="00FC009D" w:rsidRDefault="0078781B" w:rsidP="00B26477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781B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781B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8781B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781B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781B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8781B" w:rsidRPr="00FC009D" w:rsidRDefault="0078781B" w:rsidP="00B26477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  <w:sectPr w:rsidR="0078781B" w:rsidSect="00A43C9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78781B" w:rsidRPr="00FC009D" w:rsidRDefault="0078781B" w:rsidP="00865D33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78781B" w:rsidRPr="00FC009D" w:rsidRDefault="0078781B" w:rsidP="00865D33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78781B" w:rsidRPr="00FC009D" w:rsidRDefault="0078781B" w:rsidP="00865D33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78781B" w:rsidRPr="00FC009D" w:rsidRDefault="0078781B" w:rsidP="00865D33">
      <w:pPr>
        <w:pStyle w:val="Times12"/>
        <w:jc w:val="center"/>
        <w:rPr>
          <w:b/>
          <w:bCs/>
          <w:snapToGrid w:val="0"/>
        </w:rPr>
      </w:pPr>
    </w:p>
    <w:p w:rsidR="0078781B" w:rsidRPr="00B03ADB" w:rsidRDefault="0078781B" w:rsidP="00865D3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8781B" w:rsidRPr="00FC009D" w:rsidRDefault="0078781B" w:rsidP="00865D33">
      <w:pPr>
        <w:widowControl w:val="0"/>
        <w:autoSpaceDE w:val="0"/>
        <w:autoSpaceDN w:val="0"/>
        <w:adjustRightInd w:val="0"/>
        <w:jc w:val="center"/>
      </w:pPr>
    </w:p>
    <w:p w:rsidR="0078781B" w:rsidRPr="00543F6B" w:rsidRDefault="0078781B" w:rsidP="00543F6B">
      <w:pPr>
        <w:pStyle w:val="Heading2"/>
        <w:numPr>
          <w:ilvl w:val="0"/>
          <w:numId w:val="0"/>
        </w:numPr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8" w:name="_Техническое_предложение__Форма"/>
      <w:bookmarkStart w:id="119" w:name="_Toc235439567"/>
      <w:bookmarkStart w:id="120" w:name="_Toc390267515"/>
      <w:bookmarkStart w:id="121" w:name="_Toc412201950"/>
      <w:bookmarkStart w:id="122" w:name="_Toc419708047"/>
      <w:bookmarkEnd w:id="118"/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543F6B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19"/>
      <w:bookmarkEnd w:id="120"/>
      <w:bookmarkEnd w:id="121"/>
      <w:bookmarkEnd w:id="122"/>
    </w:p>
    <w:p w:rsidR="0078781B" w:rsidRPr="00FC009D" w:rsidRDefault="0078781B" w:rsidP="00865D33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8781B" w:rsidRPr="00927CFA" w:rsidRDefault="0078781B" w:rsidP="00865D33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78781B" w:rsidRPr="00FC009D" w:rsidRDefault="0078781B" w:rsidP="00865D33">
      <w:pPr>
        <w:pStyle w:val="Times12"/>
        <w:rPr>
          <w:i/>
          <w:iCs/>
          <w:sz w:val="22"/>
          <w:szCs w:val="22"/>
        </w:rPr>
      </w:pPr>
    </w:p>
    <w:p w:rsidR="0078781B" w:rsidRPr="00FC009D" w:rsidRDefault="0078781B" w:rsidP="00865D33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78781B" w:rsidRPr="00FC009D" w:rsidRDefault="0078781B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781B" w:rsidRPr="00102E0C" w:rsidRDefault="0078781B" w:rsidP="00865D33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78781B" w:rsidRPr="00102E0C" w:rsidRDefault="0078781B" w:rsidP="00865D33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78781B" w:rsidRPr="00102E0C" w:rsidRDefault="0078781B" w:rsidP="00865D33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78781B" w:rsidRPr="00FC009D" w:rsidRDefault="0078781B" w:rsidP="00865D33">
      <w:pPr>
        <w:jc w:val="center"/>
        <w:rPr>
          <w:b/>
          <w:bCs/>
        </w:rPr>
      </w:pPr>
    </w:p>
    <w:p w:rsidR="0078781B" w:rsidRPr="00FC009D" w:rsidRDefault="0078781B" w:rsidP="00865D33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78781B" w:rsidRPr="00FC009D" w:rsidRDefault="0078781B" w:rsidP="00035FF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8781B" w:rsidRPr="00FC009D" w:rsidRDefault="0078781B" w:rsidP="00035FF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78781B" w:rsidRPr="00102E0C" w:rsidRDefault="0078781B" w:rsidP="00035FF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78781B" w:rsidRPr="00FC009D" w:rsidRDefault="0078781B" w:rsidP="00035FF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78781B" w:rsidRPr="00FC009D" w:rsidRDefault="0078781B" w:rsidP="00035FF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78781B" w:rsidRPr="00FC009D" w:rsidRDefault="0078781B" w:rsidP="00865D33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781B" w:rsidRPr="00FC009D" w:rsidRDefault="0078781B" w:rsidP="00035FFB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8781B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Ссылки на ПП</w:t>
            </w:r>
          </w:p>
        </w:tc>
      </w:tr>
      <w:tr w:rsidR="0078781B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781B" w:rsidRPr="00FC009D" w:rsidRDefault="0078781B" w:rsidP="00B26477">
            <w:pPr>
              <w:jc w:val="center"/>
            </w:pP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/>
          <w:p w:rsidR="0078781B" w:rsidRPr="00FC009D" w:rsidRDefault="0078781B" w:rsidP="00B26477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781B" w:rsidRPr="00FC009D" w:rsidRDefault="0078781B" w:rsidP="00B26477"/>
          <w:p w:rsidR="0078781B" w:rsidRPr="00FC009D" w:rsidRDefault="0078781B" w:rsidP="00B26477">
            <w:r w:rsidRPr="00FC009D">
              <w:t>порядковый номер</w:t>
            </w: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8781B" w:rsidRPr="00FC009D" w:rsidRDefault="0078781B" w:rsidP="00B26477">
            <w:r w:rsidRPr="00FC009D">
              <w:t xml:space="preserve">номер пункта Технических требований </w:t>
            </w: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781B" w:rsidRPr="00FC009D" w:rsidRDefault="0078781B" w:rsidP="00B26477"/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/>
        </w:tc>
        <w:tc>
          <w:tcPr>
            <w:tcW w:w="7513" w:type="dxa"/>
            <w:gridSpan w:val="3"/>
          </w:tcPr>
          <w:p w:rsidR="0078781B" w:rsidRPr="00FC009D" w:rsidRDefault="0078781B" w:rsidP="00B26477">
            <w:r w:rsidRPr="00FC009D">
              <w:t>"да" - будет выполнен полностью</w:t>
            </w: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/>
        </w:tc>
        <w:tc>
          <w:tcPr>
            <w:tcW w:w="7513" w:type="dxa"/>
            <w:gridSpan w:val="3"/>
          </w:tcPr>
          <w:p w:rsidR="0078781B" w:rsidRPr="00FC009D" w:rsidRDefault="0078781B" w:rsidP="00B26477">
            <w:r w:rsidRPr="00FC009D">
              <w:t>"нет" - не будет выполнен</w:t>
            </w: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/>
        </w:tc>
        <w:tc>
          <w:tcPr>
            <w:tcW w:w="7513" w:type="dxa"/>
            <w:gridSpan w:val="3"/>
          </w:tcPr>
          <w:p w:rsidR="0078781B" w:rsidRPr="00FC009D" w:rsidRDefault="0078781B" w:rsidP="00B26477">
            <w:r w:rsidRPr="00FC009D">
              <w:t>"частично" – выполняется с "такими-то" ограничениями</w:t>
            </w: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781B" w:rsidRPr="00FC009D" w:rsidRDefault="0078781B" w:rsidP="00B26477">
            <w:r w:rsidRPr="00FC009D">
              <w:t>необходимые пояснения</w:t>
            </w:r>
          </w:p>
        </w:tc>
      </w:tr>
      <w:tr w:rsidR="0078781B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8781B" w:rsidRPr="00FC009D" w:rsidRDefault="0078781B" w:rsidP="00B26477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781B" w:rsidRPr="00FC009D" w:rsidRDefault="0078781B" w:rsidP="00B26477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781B" w:rsidRPr="00FC009D" w:rsidRDefault="0078781B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78781B" w:rsidRPr="00FC009D" w:rsidRDefault="0078781B" w:rsidP="00865D33">
      <w:pPr>
        <w:shd w:val="clear" w:color="auto" w:fill="FFFFFF"/>
        <w:tabs>
          <w:tab w:val="left" w:pos="1080"/>
        </w:tabs>
        <w:suppressAutoHyphens/>
        <w:ind w:firstLine="540"/>
      </w:pPr>
    </w:p>
    <w:p w:rsidR="0078781B" w:rsidRPr="00FC009D" w:rsidRDefault="0078781B" w:rsidP="00865D3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8781B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8781B" w:rsidRPr="00FC009D" w:rsidRDefault="0078781B" w:rsidP="00B26477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8781B" w:rsidRPr="00FC009D" w:rsidRDefault="0078781B" w:rsidP="00B26477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78781B" w:rsidRPr="00FC009D">
        <w:trPr>
          <w:trHeight w:val="371"/>
        </w:trPr>
        <w:tc>
          <w:tcPr>
            <w:tcW w:w="600" w:type="dxa"/>
          </w:tcPr>
          <w:p w:rsidR="0078781B" w:rsidRPr="00FC009D" w:rsidRDefault="0078781B" w:rsidP="00B26477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78781B" w:rsidRPr="00FC009D" w:rsidRDefault="0078781B" w:rsidP="00B26477"/>
        </w:tc>
        <w:tc>
          <w:tcPr>
            <w:tcW w:w="1440" w:type="dxa"/>
          </w:tcPr>
          <w:p w:rsidR="0078781B" w:rsidRPr="00FC009D" w:rsidRDefault="0078781B" w:rsidP="00B26477"/>
        </w:tc>
        <w:tc>
          <w:tcPr>
            <w:tcW w:w="2880" w:type="dxa"/>
          </w:tcPr>
          <w:p w:rsidR="0078781B" w:rsidRPr="00FC009D" w:rsidRDefault="0078781B" w:rsidP="00B26477">
            <w:pPr>
              <w:ind w:firstLine="16"/>
              <w:jc w:val="center"/>
            </w:pPr>
          </w:p>
        </w:tc>
      </w:tr>
      <w:tr w:rsidR="0078781B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8781B" w:rsidRPr="00FC009D" w:rsidRDefault="0078781B" w:rsidP="00B26477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8781B" w:rsidRPr="00FC009D" w:rsidRDefault="0078781B" w:rsidP="00B26477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8781B" w:rsidRPr="00FC009D" w:rsidRDefault="0078781B" w:rsidP="00B26477"/>
        </w:tc>
        <w:tc>
          <w:tcPr>
            <w:tcW w:w="2880" w:type="dxa"/>
            <w:tcBorders>
              <w:bottom w:val="double" w:sz="4" w:space="0" w:color="auto"/>
            </w:tcBorders>
          </w:tcPr>
          <w:p w:rsidR="0078781B" w:rsidRPr="00FC009D" w:rsidRDefault="0078781B" w:rsidP="00B26477">
            <w:pPr>
              <w:ind w:firstLine="16"/>
              <w:jc w:val="center"/>
            </w:pPr>
          </w:p>
        </w:tc>
      </w:tr>
    </w:tbl>
    <w:p w:rsidR="0078781B" w:rsidRPr="00FC009D" w:rsidRDefault="0078781B" w:rsidP="00865D3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8781B" w:rsidRPr="00FC009D" w:rsidRDefault="0078781B" w:rsidP="00035FFB">
      <w:pPr>
        <w:pStyle w:val="a"/>
        <w:numPr>
          <w:ilvl w:val="4"/>
          <w:numId w:val="3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  <w:sectPr w:rsidR="0078781B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8781B" w:rsidRPr="00FC009D" w:rsidRDefault="0078781B" w:rsidP="00B26477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78781B" w:rsidRPr="00FC009D" w:rsidRDefault="0078781B" w:rsidP="00B26477">
      <w:pPr>
        <w:pStyle w:val="Times12"/>
        <w:ind w:left="10065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78781B" w:rsidRPr="00FC009D" w:rsidRDefault="0078781B" w:rsidP="00B26477">
      <w:pPr>
        <w:pStyle w:val="Times12"/>
        <w:ind w:left="10065" w:firstLine="0"/>
        <w:jc w:val="left"/>
      </w:pPr>
      <w:r w:rsidRPr="00FC009D">
        <w:t>от «___» __________ 20___ г. № ______</w:t>
      </w:r>
    </w:p>
    <w:p w:rsidR="0078781B" w:rsidRPr="00FC009D" w:rsidRDefault="0078781B" w:rsidP="00B26477">
      <w:pPr>
        <w:pStyle w:val="Times12"/>
        <w:jc w:val="right"/>
        <w:rPr>
          <w:b/>
          <w:bCs/>
          <w:sz w:val="22"/>
          <w:szCs w:val="22"/>
        </w:rPr>
      </w:pPr>
    </w:p>
    <w:p w:rsidR="0078781B" w:rsidRPr="00B03ADB" w:rsidRDefault="0078781B" w:rsidP="00B2647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8781B" w:rsidRPr="00FC009D" w:rsidRDefault="0078781B" w:rsidP="00B2647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8781B" w:rsidRPr="00FC009D" w:rsidRDefault="0078781B" w:rsidP="00B2647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23" w:name="_Toc390267524"/>
      <w:bookmarkStart w:id="124" w:name="_Toc412201959"/>
      <w:bookmarkStart w:id="125" w:name="_Toc419708048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3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23"/>
      <w:bookmarkEnd w:id="124"/>
      <w:bookmarkEnd w:id="125"/>
    </w:p>
    <w:p w:rsidR="0078781B" w:rsidRPr="00FC009D" w:rsidRDefault="0078781B" w:rsidP="00B26477">
      <w:pPr>
        <w:widowControl w:val="0"/>
        <w:autoSpaceDE w:val="0"/>
        <w:autoSpaceDN w:val="0"/>
        <w:adjustRightInd w:val="0"/>
        <w:jc w:val="center"/>
        <w:rPr>
          <w:b/>
          <w:bCs/>
          <w:spacing w:val="-2"/>
          <w:sz w:val="22"/>
          <w:szCs w:val="22"/>
          <w:lang w:val="ru-MO"/>
        </w:rPr>
      </w:pPr>
    </w:p>
    <w:p w:rsidR="0078781B" w:rsidRPr="00FC009D" w:rsidRDefault="0078781B" w:rsidP="00B2647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781B" w:rsidRDefault="0078781B" w:rsidP="00B26477">
      <w:pPr>
        <w:pStyle w:val="Times12"/>
        <w:ind w:firstLine="0"/>
        <w:rPr>
          <w:b/>
          <w:bCs/>
          <w:i/>
          <w:iCs/>
          <w:sz w:val="22"/>
          <w:szCs w:val="22"/>
        </w:rPr>
      </w:pPr>
    </w:p>
    <w:p w:rsidR="0078781B" w:rsidRPr="00FC009D" w:rsidRDefault="0078781B" w:rsidP="00B26477">
      <w:pPr>
        <w:pStyle w:val="Times12"/>
        <w:ind w:firstLine="0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Таблица 1. Опыт участника закупки</w:t>
      </w:r>
    </w:p>
    <w:tbl>
      <w:tblPr>
        <w:tblW w:w="1520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78781B" w:rsidRPr="00FC009D">
        <w:trPr>
          <w:trHeight w:val="555"/>
        </w:trPr>
        <w:tc>
          <w:tcPr>
            <w:tcW w:w="653" w:type="dxa"/>
            <w:vMerge w:val="restart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3141" w:type="dxa"/>
            <w:vMerge w:val="restart"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  <w:r w:rsidRPr="00FC009D">
              <w:t>Реквизиты договора</w:t>
            </w:r>
          </w:p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  <w:r w:rsidRPr="00FC009D"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 w:rsidRPr="00FC009D"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  <w:r w:rsidRPr="00FC009D"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 w:firstLine="1"/>
              <w:jc w:val="center"/>
            </w:pPr>
            <w:r w:rsidRPr="00FC009D">
              <w:t xml:space="preserve">Срок завершения поставок </w:t>
            </w:r>
            <w:r>
              <w:t>товара</w:t>
            </w:r>
            <w:r w:rsidRPr="00FC009D">
              <w:t xml:space="preserve"> (</w:t>
            </w:r>
            <w:r w:rsidRPr="00D33072">
              <w:t>число, месяц и год фактическо</w:t>
            </w:r>
            <w:r>
              <w:t>й</w:t>
            </w:r>
            <w:r w:rsidRPr="00D33072">
              <w:t xml:space="preserve"> </w:t>
            </w:r>
            <w:r>
              <w:t>передачи товара заказчику</w:t>
            </w:r>
            <w:r w:rsidRPr="00FC009D">
              <w:t>)</w:t>
            </w:r>
          </w:p>
        </w:tc>
      </w:tr>
      <w:tr w:rsidR="0078781B" w:rsidRPr="00FC009D">
        <w:trPr>
          <w:trHeight w:val="1305"/>
        </w:trPr>
        <w:tc>
          <w:tcPr>
            <w:tcW w:w="653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1961" w:type="dxa"/>
            <w:gridSpan w:val="2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 w:rsidRPr="00FC009D"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 xml:space="preserve">В т.ч. стоимость поставленного в 20__-20__ гг. </w:t>
            </w:r>
            <w:r>
              <w:t>товара</w:t>
            </w:r>
            <w:r w:rsidRPr="00FC009D"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78781B" w:rsidRPr="00FC009D">
        <w:trPr>
          <w:trHeight w:val="278"/>
        </w:trPr>
        <w:tc>
          <w:tcPr>
            <w:tcW w:w="653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</w:p>
        </w:tc>
        <w:tc>
          <w:tcPr>
            <w:tcW w:w="3141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2410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</w:p>
        </w:tc>
        <w:tc>
          <w:tcPr>
            <w:tcW w:w="827" w:type="dxa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>
              <w:t>без НДС</w:t>
            </w:r>
          </w:p>
        </w:tc>
        <w:tc>
          <w:tcPr>
            <w:tcW w:w="1134" w:type="dxa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 w:rsidRPr="00FC009D">
              <w:t>с НДС</w:t>
            </w:r>
          </w:p>
        </w:tc>
        <w:tc>
          <w:tcPr>
            <w:tcW w:w="993" w:type="dxa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>
              <w:t>без НДС</w:t>
            </w:r>
          </w:p>
        </w:tc>
        <w:tc>
          <w:tcPr>
            <w:tcW w:w="1559" w:type="dxa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с НДС</w:t>
            </w:r>
          </w:p>
        </w:tc>
        <w:tc>
          <w:tcPr>
            <w:tcW w:w="1933" w:type="dxa"/>
            <w:vMerge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</w:p>
        </w:tc>
      </w:tr>
      <w:tr w:rsidR="0078781B" w:rsidRPr="00FC009D">
        <w:trPr>
          <w:trHeight w:val="311"/>
        </w:trPr>
        <w:tc>
          <w:tcPr>
            <w:tcW w:w="653" w:type="dxa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 w:rsidRPr="00FC009D">
              <w:t>1</w:t>
            </w:r>
          </w:p>
        </w:tc>
        <w:tc>
          <w:tcPr>
            <w:tcW w:w="3141" w:type="dxa"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  <w:r w:rsidRPr="00FC009D">
              <w:t>2</w:t>
            </w:r>
          </w:p>
        </w:tc>
        <w:tc>
          <w:tcPr>
            <w:tcW w:w="2410" w:type="dxa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78781B" w:rsidRPr="00FC009D" w:rsidRDefault="0078781B" w:rsidP="00B26477">
            <w:pPr>
              <w:pStyle w:val="a7"/>
              <w:ind w:left="-108" w:right="-108"/>
              <w:jc w:val="center"/>
            </w:pPr>
            <w:r w:rsidRPr="00FC009D">
              <w:t>4</w:t>
            </w:r>
          </w:p>
        </w:tc>
        <w:tc>
          <w:tcPr>
            <w:tcW w:w="827" w:type="dxa"/>
            <w:vAlign w:val="center"/>
          </w:tcPr>
          <w:p w:rsidR="0078781B" w:rsidRPr="00FC009D" w:rsidRDefault="0078781B" w:rsidP="00B26477">
            <w:pPr>
              <w:pStyle w:val="a7"/>
              <w:ind w:left="-57" w:right="-57"/>
              <w:jc w:val="center"/>
            </w:pPr>
            <w:r w:rsidRPr="00FC009D">
              <w:t>5</w:t>
            </w:r>
          </w:p>
        </w:tc>
        <w:tc>
          <w:tcPr>
            <w:tcW w:w="1134" w:type="dxa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6</w:t>
            </w:r>
          </w:p>
        </w:tc>
        <w:tc>
          <w:tcPr>
            <w:tcW w:w="993" w:type="dxa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  <w:r w:rsidRPr="00FC009D">
              <w:t>7</w:t>
            </w:r>
          </w:p>
        </w:tc>
        <w:tc>
          <w:tcPr>
            <w:tcW w:w="1559" w:type="dxa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/>
              <w:jc w:val="center"/>
            </w:pPr>
            <w:r w:rsidRPr="00FC009D">
              <w:t>8</w:t>
            </w:r>
          </w:p>
        </w:tc>
        <w:tc>
          <w:tcPr>
            <w:tcW w:w="1933" w:type="dxa"/>
            <w:vAlign w:val="center"/>
          </w:tcPr>
          <w:p w:rsidR="0078781B" w:rsidRPr="00FC009D" w:rsidRDefault="0078781B" w:rsidP="00B26477">
            <w:pPr>
              <w:pStyle w:val="a7"/>
              <w:tabs>
                <w:tab w:val="left" w:pos="1332"/>
              </w:tabs>
              <w:ind w:left="-108" w:right="-108" w:hanging="165"/>
              <w:jc w:val="center"/>
            </w:pPr>
            <w:r>
              <w:t>9</w:t>
            </w: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3"/>
                <w:numId w:val="54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</w:pPr>
          </w:p>
        </w:tc>
        <w:tc>
          <w:tcPr>
            <w:tcW w:w="14548" w:type="dxa"/>
            <w:gridSpan w:val="8"/>
          </w:tcPr>
          <w:p w:rsidR="0078781B" w:rsidRPr="00FC009D" w:rsidRDefault="0078781B" w:rsidP="00B26477">
            <w:pPr>
              <w:pStyle w:val="a8"/>
              <w:spacing w:before="0" w:after="0"/>
              <w:jc w:val="both"/>
            </w:pPr>
            <w:r w:rsidRPr="00FC009D">
              <w:rPr>
                <w:b/>
                <w:bCs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bCs/>
                <w:i/>
                <w:iCs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8781B" w:rsidRPr="00FC009D" w:rsidRDefault="0078781B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№1 от дд.мм.гггг</w:t>
            </w:r>
          </w:p>
        </w:tc>
        <w:tc>
          <w:tcPr>
            <w:tcW w:w="2410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2551" w:type="dxa"/>
          </w:tcPr>
          <w:p w:rsidR="0078781B" w:rsidRPr="00FC009D" w:rsidRDefault="0078781B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8781B" w:rsidRPr="00FC009D" w:rsidRDefault="0078781B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№1</w:t>
            </w: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8781B" w:rsidRPr="00FC009D" w:rsidRDefault="0078781B" w:rsidP="00B26477">
            <w:pPr>
              <w:pStyle w:val="a8"/>
              <w:spacing w:before="0" w:after="0"/>
              <w:rPr>
                <w:b/>
                <w:bCs/>
                <w:i/>
                <w:iCs/>
              </w:rPr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№1</w:t>
            </w: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1"/>
                <w:numId w:val="55"/>
              </w:numPr>
              <w:tabs>
                <w:tab w:val="left" w:pos="440"/>
              </w:tabs>
              <w:spacing w:before="0" w:after="0"/>
              <w:ind w:left="0" w:right="-54" w:firstLine="0"/>
            </w:pPr>
          </w:p>
        </w:tc>
        <w:tc>
          <w:tcPr>
            <w:tcW w:w="3141" w:type="dxa"/>
          </w:tcPr>
          <w:p w:rsidR="0078781B" w:rsidRPr="00FC009D" w:rsidRDefault="0078781B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Договор №2 от дд.мм.гггг</w:t>
            </w:r>
          </w:p>
        </w:tc>
        <w:tc>
          <w:tcPr>
            <w:tcW w:w="2410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2551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8781B" w:rsidRPr="00FC009D" w:rsidRDefault="0078781B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1 от дд.мм.гггг к Договору №2</w:t>
            </w: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035FFB">
            <w:pPr>
              <w:pStyle w:val="a8"/>
              <w:numPr>
                <w:ilvl w:val="2"/>
                <w:numId w:val="55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</w:pPr>
          </w:p>
        </w:tc>
        <w:tc>
          <w:tcPr>
            <w:tcW w:w="8102" w:type="dxa"/>
            <w:gridSpan w:val="3"/>
          </w:tcPr>
          <w:p w:rsidR="0078781B" w:rsidRPr="00FC009D" w:rsidRDefault="0078781B" w:rsidP="00B26477">
            <w:pPr>
              <w:pStyle w:val="a8"/>
              <w:spacing w:before="0" w:after="0"/>
            </w:pPr>
            <w:r w:rsidRPr="00FC009D">
              <w:rPr>
                <w:i/>
                <w:iCs/>
                <w:sz w:val="22"/>
                <w:szCs w:val="22"/>
              </w:rPr>
              <w:t>Товарная накладная (ТОРГ-12) № 2 от дд.мм.гггг к Договору №2</w:t>
            </w: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27"/>
        </w:trPr>
        <w:tc>
          <w:tcPr>
            <w:tcW w:w="653" w:type="dxa"/>
          </w:tcPr>
          <w:p w:rsidR="0078781B" w:rsidRPr="00FC009D" w:rsidRDefault="0078781B" w:rsidP="00B26477">
            <w:pPr>
              <w:pStyle w:val="a8"/>
              <w:spacing w:before="0" w:after="0"/>
              <w:ind w:left="0" w:right="-54"/>
              <w:jc w:val="both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78781B" w:rsidRPr="00FC009D" w:rsidRDefault="0078781B" w:rsidP="00B26477">
            <w:pPr>
              <w:pStyle w:val="a8"/>
              <w:spacing w:before="0" w:after="0"/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2551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</w:tr>
      <w:tr w:rsidR="0078781B" w:rsidRPr="00FC009D">
        <w:trPr>
          <w:trHeight w:val="210"/>
        </w:trPr>
        <w:tc>
          <w:tcPr>
            <w:tcW w:w="653" w:type="dxa"/>
          </w:tcPr>
          <w:p w:rsidR="0078781B" w:rsidRPr="00FC009D" w:rsidRDefault="0078781B" w:rsidP="00B26477">
            <w:pPr>
              <w:pStyle w:val="a8"/>
              <w:spacing w:before="0" w:after="0"/>
              <w:ind w:left="0" w:right="-54"/>
              <w:jc w:val="both"/>
            </w:pPr>
          </w:p>
        </w:tc>
        <w:tc>
          <w:tcPr>
            <w:tcW w:w="3141" w:type="dxa"/>
          </w:tcPr>
          <w:p w:rsidR="0078781B" w:rsidRPr="00FC009D" w:rsidRDefault="0078781B" w:rsidP="00B26477">
            <w:pPr>
              <w:pStyle w:val="a8"/>
              <w:spacing w:before="0" w:after="0"/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78781B" w:rsidRPr="00FC009D" w:rsidRDefault="0078781B" w:rsidP="00B26477">
            <w:pPr>
              <w:pStyle w:val="a8"/>
              <w:spacing w:before="0" w:after="0"/>
              <w:ind w:left="0"/>
            </w:pPr>
          </w:p>
        </w:tc>
        <w:tc>
          <w:tcPr>
            <w:tcW w:w="827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1134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993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1559" w:type="dxa"/>
          </w:tcPr>
          <w:p w:rsidR="0078781B" w:rsidRPr="00FC009D" w:rsidRDefault="0078781B" w:rsidP="00B26477">
            <w:pPr>
              <w:pStyle w:val="a8"/>
              <w:spacing w:before="0" w:after="0"/>
            </w:pPr>
          </w:p>
        </w:tc>
        <w:tc>
          <w:tcPr>
            <w:tcW w:w="1933" w:type="dxa"/>
          </w:tcPr>
          <w:p w:rsidR="0078781B" w:rsidRPr="00FC009D" w:rsidRDefault="0078781B" w:rsidP="00B26477">
            <w:pPr>
              <w:pStyle w:val="a8"/>
              <w:spacing w:before="0" w:after="0"/>
              <w:jc w:val="center"/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78781B" w:rsidRPr="00FC009D" w:rsidRDefault="0078781B" w:rsidP="00B2647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781B" w:rsidRPr="00FC009D" w:rsidRDefault="0078781B" w:rsidP="00B26477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8781B" w:rsidRPr="00FC009D" w:rsidRDefault="0078781B" w:rsidP="00B26477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8781B" w:rsidRDefault="0078781B" w:rsidP="00B26477">
      <w:pPr>
        <w:pStyle w:val="Times12"/>
        <w:tabs>
          <w:tab w:val="left" w:pos="709"/>
        </w:tabs>
        <w:ind w:firstLine="709"/>
      </w:pPr>
    </w:p>
    <w:p w:rsidR="0078781B" w:rsidRPr="00FC009D" w:rsidRDefault="0078781B" w:rsidP="00B26477">
      <w:pPr>
        <w:pStyle w:val="Times12"/>
        <w:tabs>
          <w:tab w:val="left" w:pos="709"/>
        </w:tabs>
        <w:ind w:firstLine="709"/>
      </w:pPr>
    </w:p>
    <w:p w:rsidR="0078781B" w:rsidRPr="00FC009D" w:rsidRDefault="0078781B" w:rsidP="00B26477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указывает свое фирменное наименование (в т.ч. организационно-правовую форму).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  <w:iCs/>
        </w:rPr>
        <w:t xml:space="preserve">Таблице 1 </w:t>
      </w:r>
      <w:r w:rsidRPr="00012898">
        <w:rPr>
          <w:b/>
          <w:bCs/>
          <w:i/>
          <w:iCs/>
        </w:rPr>
        <w:t xml:space="preserve">данной </w:t>
      </w:r>
      <w:r w:rsidRPr="001E3209">
        <w:rPr>
          <w:b/>
          <w:bCs/>
          <w:i/>
          <w:iCs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>В</w:t>
      </w:r>
      <w:r>
        <w:t xml:space="preserve"> </w:t>
      </w:r>
      <w:r w:rsidRPr="001E3209">
        <w:rPr>
          <w:b/>
          <w:bCs/>
          <w:i/>
          <w:iCs/>
        </w:rPr>
        <w:t xml:space="preserve">Таблице 1 </w:t>
      </w:r>
      <w:r w:rsidRPr="00012898">
        <w:rPr>
          <w:b/>
          <w:bCs/>
          <w:i/>
          <w:iCs/>
        </w:rPr>
        <w:t xml:space="preserve">данной </w:t>
      </w:r>
      <w:r w:rsidRPr="001E3209">
        <w:rPr>
          <w:b/>
          <w:bCs/>
          <w:i/>
          <w:iCs/>
        </w:rPr>
        <w:t>формы</w:t>
      </w:r>
      <w:r w:rsidRPr="00FC009D"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t>товара (столб</w:t>
      </w:r>
      <w:r w:rsidRPr="00FC009D">
        <w:t>ц</w:t>
      </w:r>
      <w:r>
        <w:t>ы</w:t>
      </w:r>
      <w:r w:rsidRPr="00FC009D">
        <w:t> </w:t>
      </w:r>
      <w:r>
        <w:t>7,8</w:t>
      </w:r>
      <w:r w:rsidRPr="00FC009D">
        <w:t>) и срок завершения поставок (столбец </w:t>
      </w:r>
      <w:r>
        <w:t>9</w:t>
      </w:r>
      <w:r w:rsidRPr="00FC009D">
        <w:t>).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B26477">
        <w:t>Таблице 1 данной 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781B" w:rsidRPr="00FC009D" w:rsidRDefault="0078781B" w:rsidP="00035FFB">
      <w:pPr>
        <w:numPr>
          <w:ilvl w:val="0"/>
          <w:numId w:val="53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Участник </w:t>
      </w:r>
      <w:r>
        <w:t>закупки</w:t>
      </w:r>
      <w:r w:rsidRPr="00FC009D"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</w:pPr>
    </w:p>
    <w:p w:rsidR="0078781B" w:rsidRDefault="0078781B" w:rsidP="00144C23">
      <w:pPr>
        <w:ind w:firstLine="709"/>
        <w:jc w:val="both"/>
        <w:rPr>
          <w:b/>
          <w:bCs/>
          <w:i/>
          <w:iCs/>
        </w:rPr>
        <w:sectPr w:rsidR="0078781B" w:rsidSect="00B26477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78781B" w:rsidRDefault="0078781B" w:rsidP="00EA3525">
      <w:pPr>
        <w:pStyle w:val="Times12"/>
        <w:ind w:left="5387" w:firstLine="0"/>
        <w:jc w:val="left"/>
      </w:pPr>
      <w:bookmarkStart w:id="126" w:name="_Справка_об_участии_в_судебных_разби"/>
      <w:bookmarkStart w:id="127" w:name="_Справка_об_участии"/>
      <w:bookmarkEnd w:id="87"/>
      <w:bookmarkEnd w:id="88"/>
      <w:bookmarkEnd w:id="126"/>
      <w:bookmarkEnd w:id="127"/>
    </w:p>
    <w:p w:rsidR="0078781B" w:rsidRPr="00FC009D" w:rsidRDefault="0078781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8" w:name="_Toc419708049"/>
      <w:r>
        <w:rPr>
          <w:b/>
          <w:bCs/>
          <w:sz w:val="28"/>
          <w:szCs w:val="28"/>
        </w:rPr>
        <w:t>ЧАСТЬ 2</w:t>
      </w:r>
      <w:bookmarkEnd w:id="128"/>
    </w:p>
    <w:p w:rsidR="0078781B" w:rsidRDefault="0078781B" w:rsidP="00EA3525">
      <w:pPr>
        <w:pStyle w:val="Times12"/>
        <w:ind w:left="5387" w:firstLine="0"/>
        <w:jc w:val="left"/>
      </w:pPr>
    </w:p>
    <w:p w:rsidR="0078781B" w:rsidRDefault="0078781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9" w:name="_Ref317259044"/>
      <w:bookmarkStart w:id="130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9"/>
      <w:bookmarkEnd w:id="130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781B" w:rsidRPr="00DF507B" w:rsidRDefault="0078781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781B" w:rsidRPr="00FC009D" w:rsidRDefault="0078781B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1" w:name="_Toc419708050"/>
      <w:r>
        <w:rPr>
          <w:b/>
          <w:bCs/>
          <w:sz w:val="28"/>
          <w:szCs w:val="28"/>
        </w:rPr>
        <w:t>ЧАСТЬ 3</w:t>
      </w:r>
      <w:bookmarkEnd w:id="131"/>
    </w:p>
    <w:p w:rsidR="0078781B" w:rsidRPr="00186EE7" w:rsidRDefault="0078781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78781B" w:rsidRDefault="0078781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78781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81B" w:rsidRDefault="0078781B">
      <w:r>
        <w:separator/>
      </w:r>
    </w:p>
  </w:endnote>
  <w:endnote w:type="continuationSeparator" w:id="0">
    <w:p w:rsidR="0078781B" w:rsidRDefault="0078781B">
      <w:r>
        <w:continuationSeparator/>
      </w:r>
    </w:p>
  </w:endnote>
  <w:endnote w:type="continuationNotice" w:id="1">
    <w:p w:rsidR="0078781B" w:rsidRDefault="0078781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1B" w:rsidRPr="00FE6219" w:rsidRDefault="0078781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1B" w:rsidRPr="00FE6219" w:rsidRDefault="0078781B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81B" w:rsidRDefault="0078781B">
      <w:r>
        <w:separator/>
      </w:r>
    </w:p>
  </w:footnote>
  <w:footnote w:type="continuationSeparator" w:id="0">
    <w:p w:rsidR="0078781B" w:rsidRDefault="0078781B">
      <w:r>
        <w:continuationSeparator/>
      </w:r>
    </w:p>
  </w:footnote>
  <w:footnote w:type="continuationNotice" w:id="1">
    <w:p w:rsidR="0078781B" w:rsidRDefault="0078781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1B" w:rsidRPr="00157639" w:rsidRDefault="0078781B" w:rsidP="00F35293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78781B" w:rsidRPr="00157639" w:rsidRDefault="0078781B" w:rsidP="00F35293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78781B" w:rsidRPr="00157639" w:rsidRDefault="0078781B" w:rsidP="00F35293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78781B" w:rsidRPr="00157639" w:rsidRDefault="0078781B" w:rsidP="00F35293">
    <w:pPr>
      <w:jc w:val="center"/>
      <w:rPr>
        <w:b/>
        <w:bCs/>
        <w:caps/>
      </w:rPr>
    </w:pPr>
  </w:p>
  <w:p w:rsidR="0078781B" w:rsidRPr="007D34D5" w:rsidRDefault="0078781B" w:rsidP="00F35293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78781B" w:rsidRPr="00F35293" w:rsidRDefault="0078781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1B" w:rsidRPr="00F429FC" w:rsidRDefault="0078781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81B" w:rsidRPr="00F429FC" w:rsidRDefault="0078781B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5C0EA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F558C32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2CE814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573929"/>
    <w:multiLevelType w:val="hybridMultilevel"/>
    <w:tmpl w:val="5AEC7FFC"/>
    <w:lvl w:ilvl="0" w:tplc="69E4CC3A">
      <w:start w:val="2"/>
      <w:numFmt w:val="decimal"/>
      <w:lvlText w:val="4.%1.2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name w:val="WW8Num2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61F4949"/>
    <w:multiLevelType w:val="hybridMultilevel"/>
    <w:tmpl w:val="95E6461C"/>
    <w:lvl w:ilvl="0" w:tplc="D8920CBC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03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cs="Symbol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  <w:sz w:val="20"/>
        <w:szCs w:val="20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cs="Symbol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cs="Symbol" w:hint="default"/>
      </w:rPr>
    </w:lvl>
  </w:abstractNum>
  <w:abstractNum w:abstractNumId="9">
    <w:nsid w:val="183D1C22"/>
    <w:multiLevelType w:val="hybridMultilevel"/>
    <w:tmpl w:val="20F4AB7A"/>
    <w:lvl w:ilvl="0" w:tplc="CD0AA576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E32E63"/>
    <w:multiLevelType w:val="multilevel"/>
    <w:tmpl w:val="8466AC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4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713" w:hanging="720"/>
      </w:pPr>
      <w:rPr>
        <w:rFonts w:hint="default"/>
      </w:rPr>
    </w:lvl>
    <w:lvl w:ilvl="3">
      <w:start w:val="2"/>
      <w:numFmt w:val="decimal"/>
      <w:lvlText w:val="2.5.2.2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0D223B"/>
    <w:multiLevelType w:val="hybridMultilevel"/>
    <w:tmpl w:val="1FF0960E"/>
    <w:lvl w:ilvl="0" w:tplc="FFFFFFFF">
      <w:start w:val="1"/>
      <w:numFmt w:val="decimal"/>
      <w:lvlText w:val="%1)"/>
      <w:lvlJc w:val="left"/>
      <w:pPr>
        <w:ind w:left="1849" w:hanging="114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  <w:iCs w:val="0"/>
      </w:rPr>
    </w:lvl>
    <w:lvl w:ilvl="1" w:tplc="C43E01AA">
      <w:start w:val="1"/>
      <w:numFmt w:val="lowerLetter"/>
      <w:lvlText w:val="%2."/>
      <w:lvlJc w:val="left"/>
      <w:pPr>
        <w:ind w:left="1440" w:hanging="360"/>
      </w:pPr>
    </w:lvl>
    <w:lvl w:ilvl="2" w:tplc="40DC835E">
      <w:start w:val="1"/>
      <w:numFmt w:val="lowerRoman"/>
      <w:lvlText w:val="%3."/>
      <w:lvlJc w:val="right"/>
      <w:pPr>
        <w:ind w:left="2160" w:hanging="180"/>
      </w:pPr>
    </w:lvl>
    <w:lvl w:ilvl="3" w:tplc="28E64C6C">
      <w:start w:val="1"/>
      <w:numFmt w:val="decimal"/>
      <w:lvlText w:val="%4."/>
      <w:lvlJc w:val="left"/>
      <w:pPr>
        <w:ind w:left="2880" w:hanging="360"/>
      </w:pPr>
    </w:lvl>
    <w:lvl w:ilvl="4" w:tplc="478ACAB6">
      <w:start w:val="1"/>
      <w:numFmt w:val="lowerLetter"/>
      <w:lvlText w:val="%5."/>
      <w:lvlJc w:val="left"/>
      <w:pPr>
        <w:ind w:left="3600" w:hanging="360"/>
      </w:pPr>
    </w:lvl>
    <w:lvl w:ilvl="5" w:tplc="3A566BCA">
      <w:start w:val="1"/>
      <w:numFmt w:val="lowerRoman"/>
      <w:lvlText w:val="%6."/>
      <w:lvlJc w:val="right"/>
      <w:pPr>
        <w:ind w:left="4320" w:hanging="180"/>
      </w:pPr>
    </w:lvl>
    <w:lvl w:ilvl="6" w:tplc="905C9F58">
      <w:start w:val="1"/>
      <w:numFmt w:val="decimal"/>
      <w:lvlText w:val="%7."/>
      <w:lvlJc w:val="left"/>
      <w:pPr>
        <w:ind w:left="5040" w:hanging="360"/>
      </w:pPr>
    </w:lvl>
    <w:lvl w:ilvl="7" w:tplc="6A8CEE16">
      <w:start w:val="1"/>
      <w:numFmt w:val="lowerLetter"/>
      <w:lvlText w:val="%8."/>
      <w:lvlJc w:val="left"/>
      <w:pPr>
        <w:ind w:left="5760" w:hanging="360"/>
      </w:pPr>
    </w:lvl>
    <w:lvl w:ilvl="8" w:tplc="42342070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8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6ED535E"/>
    <w:multiLevelType w:val="multilevel"/>
    <w:tmpl w:val="196245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46">
    <w:nsid w:val="72D05656"/>
    <w:multiLevelType w:val="multilevel"/>
    <w:tmpl w:val="8E8CF58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2.5.%3."/>
      <w:lvlJc w:val="left"/>
      <w:pPr>
        <w:ind w:left="1428" w:hanging="720"/>
      </w:pPr>
      <w:rPr>
        <w:rFonts w:hint="default"/>
      </w:rPr>
    </w:lvl>
    <w:lvl w:ilvl="3">
      <w:start w:val="2"/>
      <w:numFmt w:val="decimal"/>
      <w:lvlText w:val="4.%4.2.1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50">
    <w:nsid w:val="7F083ABD"/>
    <w:multiLevelType w:val="hybridMultilevel"/>
    <w:tmpl w:val="A6EE80A2"/>
    <w:lvl w:ilvl="0" w:tplc="EE7835C8">
      <w:start w:val="1"/>
      <w:numFmt w:val="decimal"/>
      <w:lvlText w:val="4.%1."/>
      <w:lvlJc w:val="left"/>
      <w:pPr>
        <w:ind w:left="786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797" w:hanging="360"/>
      </w:pPr>
    </w:lvl>
    <w:lvl w:ilvl="2" w:tplc="0419001B">
      <w:start w:val="1"/>
      <w:numFmt w:val="lowerRoman"/>
      <w:lvlText w:val="%3."/>
      <w:lvlJc w:val="right"/>
      <w:pPr>
        <w:ind w:left="1517" w:hanging="180"/>
      </w:pPr>
    </w:lvl>
    <w:lvl w:ilvl="3" w:tplc="0419000F">
      <w:start w:val="1"/>
      <w:numFmt w:val="decimal"/>
      <w:lvlText w:val="%4."/>
      <w:lvlJc w:val="left"/>
      <w:pPr>
        <w:ind w:left="2237" w:hanging="360"/>
      </w:pPr>
    </w:lvl>
    <w:lvl w:ilvl="4" w:tplc="04190019">
      <w:start w:val="1"/>
      <w:numFmt w:val="lowerLetter"/>
      <w:lvlText w:val="%5."/>
      <w:lvlJc w:val="left"/>
      <w:pPr>
        <w:ind w:left="2957" w:hanging="360"/>
      </w:pPr>
    </w:lvl>
    <w:lvl w:ilvl="5" w:tplc="0419001B">
      <w:start w:val="1"/>
      <w:numFmt w:val="lowerRoman"/>
      <w:lvlText w:val="%6."/>
      <w:lvlJc w:val="right"/>
      <w:pPr>
        <w:ind w:left="3677" w:hanging="180"/>
      </w:pPr>
    </w:lvl>
    <w:lvl w:ilvl="6" w:tplc="0419000F">
      <w:start w:val="1"/>
      <w:numFmt w:val="decimal"/>
      <w:lvlText w:val="%7."/>
      <w:lvlJc w:val="left"/>
      <w:pPr>
        <w:ind w:left="4397" w:hanging="360"/>
      </w:pPr>
    </w:lvl>
    <w:lvl w:ilvl="7" w:tplc="04190019">
      <w:start w:val="1"/>
      <w:numFmt w:val="lowerLetter"/>
      <w:lvlText w:val="%8."/>
      <w:lvlJc w:val="left"/>
      <w:pPr>
        <w:ind w:left="5117" w:hanging="360"/>
      </w:pPr>
    </w:lvl>
    <w:lvl w:ilvl="8" w:tplc="0419001B">
      <w:start w:val="1"/>
      <w:numFmt w:val="lowerRoman"/>
      <w:lvlText w:val="%9."/>
      <w:lvlJc w:val="right"/>
      <w:pPr>
        <w:ind w:left="5837" w:hanging="180"/>
      </w:pPr>
    </w:lvl>
  </w:abstractNum>
  <w:abstractNum w:abstractNumId="5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3"/>
  </w:num>
  <w:num w:numId="9">
    <w:abstractNumId w:val="45"/>
  </w:num>
  <w:num w:numId="10">
    <w:abstractNumId w:val="35"/>
  </w:num>
  <w:num w:numId="11">
    <w:abstractNumId w:val="32"/>
  </w:num>
  <w:num w:numId="12">
    <w:abstractNumId w:val="28"/>
  </w:num>
  <w:num w:numId="13">
    <w:abstractNumId w:val="26"/>
  </w:num>
  <w:num w:numId="14">
    <w:abstractNumId w:val="17"/>
  </w:num>
  <w:num w:numId="15">
    <w:abstractNumId w:val="15"/>
  </w:num>
  <w:num w:numId="16">
    <w:abstractNumId w:val="22"/>
  </w:num>
  <w:num w:numId="17">
    <w:abstractNumId w:val="42"/>
  </w:num>
  <w:num w:numId="18">
    <w:abstractNumId w:val="33"/>
  </w:num>
  <w:num w:numId="19">
    <w:abstractNumId w:val="21"/>
  </w:num>
  <w:num w:numId="20">
    <w:abstractNumId w:val="49"/>
  </w:num>
  <w:num w:numId="21">
    <w:abstractNumId w:val="29"/>
  </w:num>
  <w:num w:numId="22">
    <w:abstractNumId w:val="47"/>
  </w:num>
  <w:num w:numId="23">
    <w:abstractNumId w:val="31"/>
  </w:num>
  <w:num w:numId="24">
    <w:abstractNumId w:val="39"/>
  </w:num>
  <w:num w:numId="25">
    <w:abstractNumId w:val="18"/>
  </w:num>
  <w:num w:numId="26">
    <w:abstractNumId w:val="38"/>
  </w:num>
  <w:num w:numId="27">
    <w:abstractNumId w:val="49"/>
  </w:num>
  <w:num w:numId="28">
    <w:abstractNumId w:val="43"/>
  </w:num>
  <w:num w:numId="29">
    <w:abstractNumId w:val="12"/>
  </w:num>
  <w:num w:numId="30">
    <w:abstractNumId w:val="16"/>
  </w:num>
  <w:num w:numId="31">
    <w:abstractNumId w:val="41"/>
  </w:num>
  <w:num w:numId="32">
    <w:abstractNumId w:val="7"/>
  </w:num>
  <w:num w:numId="33">
    <w:abstractNumId w:val="48"/>
  </w:num>
  <w:num w:numId="34">
    <w:abstractNumId w:val="27"/>
  </w:num>
  <w:num w:numId="35">
    <w:abstractNumId w:val="13"/>
  </w:num>
  <w:num w:numId="36">
    <w:abstractNumId w:val="24"/>
  </w:num>
  <w:num w:numId="37">
    <w:abstractNumId w:val="23"/>
  </w:num>
  <w:num w:numId="38">
    <w:abstractNumId w:val="8"/>
  </w:num>
  <w:num w:numId="39">
    <w:abstractNumId w:val="9"/>
  </w:num>
  <w:num w:numId="40">
    <w:abstractNumId w:val="5"/>
  </w:num>
  <w:num w:numId="41">
    <w:abstractNumId w:val="30"/>
  </w:num>
  <w:num w:numId="42">
    <w:abstractNumId w:val="14"/>
  </w:num>
  <w:num w:numId="43">
    <w:abstractNumId w:val="46"/>
  </w:num>
  <w:num w:numId="44">
    <w:abstractNumId w:val="51"/>
  </w:num>
  <w:num w:numId="45">
    <w:abstractNumId w:val="19"/>
  </w:num>
  <w:num w:numId="46">
    <w:abstractNumId w:val="44"/>
  </w:num>
  <w:num w:numId="47">
    <w:abstractNumId w:val="25"/>
  </w:num>
  <w:num w:numId="48">
    <w:abstractNumId w:val="6"/>
  </w:num>
  <w:num w:numId="49">
    <w:abstractNumId w:val="37"/>
  </w:num>
  <w:num w:numId="50">
    <w:abstractNumId w:val="36"/>
  </w:num>
  <w:num w:numId="51">
    <w:abstractNumId w:val="10"/>
  </w:num>
  <w:num w:numId="52">
    <w:abstractNumId w:val="40"/>
  </w:num>
  <w:num w:numId="53">
    <w:abstractNumId w:val="34"/>
  </w:num>
  <w:num w:numId="54">
    <w:abstractNumId w:val="20"/>
  </w:num>
  <w:num w:numId="55">
    <w:abstractNumId w:val="11"/>
  </w:num>
  <w:num w:numId="56">
    <w:abstractNumId w:val="4"/>
  </w:num>
  <w:num w:numId="57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D77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5FFB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B65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407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3EF"/>
    <w:rsid w:val="000A77A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8C5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07DC9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74F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BE2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50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91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9B2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B41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63E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6D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977"/>
    <w:rsid w:val="0025028E"/>
    <w:rsid w:val="00250406"/>
    <w:rsid w:val="00250A7A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BA"/>
    <w:rsid w:val="00280526"/>
    <w:rsid w:val="00282962"/>
    <w:rsid w:val="00282A3F"/>
    <w:rsid w:val="0028375C"/>
    <w:rsid w:val="002845E9"/>
    <w:rsid w:val="00284E7E"/>
    <w:rsid w:val="0028522A"/>
    <w:rsid w:val="00285455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A39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816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2887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A36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549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BC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781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72F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1D4"/>
    <w:rsid w:val="00537638"/>
    <w:rsid w:val="00541399"/>
    <w:rsid w:val="00542B0A"/>
    <w:rsid w:val="0054326F"/>
    <w:rsid w:val="0054368B"/>
    <w:rsid w:val="00543F6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70391"/>
    <w:rsid w:val="00570BFF"/>
    <w:rsid w:val="00571E8D"/>
    <w:rsid w:val="00571FA6"/>
    <w:rsid w:val="00572F46"/>
    <w:rsid w:val="005747A8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92"/>
    <w:rsid w:val="005A68FD"/>
    <w:rsid w:val="005B07C7"/>
    <w:rsid w:val="005B1889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7FC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3D0"/>
    <w:rsid w:val="00632941"/>
    <w:rsid w:val="00632C83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4EB"/>
    <w:rsid w:val="00646CC6"/>
    <w:rsid w:val="00647799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3DEB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4D6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653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1B2D"/>
    <w:rsid w:val="007839EE"/>
    <w:rsid w:val="007844E4"/>
    <w:rsid w:val="0078534E"/>
    <w:rsid w:val="00785377"/>
    <w:rsid w:val="007866CF"/>
    <w:rsid w:val="0078781B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60A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7F7D00"/>
    <w:rsid w:val="0080091E"/>
    <w:rsid w:val="00800F26"/>
    <w:rsid w:val="00801070"/>
    <w:rsid w:val="0080142B"/>
    <w:rsid w:val="00801839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67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5D33"/>
    <w:rsid w:val="008665B9"/>
    <w:rsid w:val="008671E3"/>
    <w:rsid w:val="00871752"/>
    <w:rsid w:val="00872492"/>
    <w:rsid w:val="00872F85"/>
    <w:rsid w:val="00873D81"/>
    <w:rsid w:val="0087433A"/>
    <w:rsid w:val="0087492F"/>
    <w:rsid w:val="00876D39"/>
    <w:rsid w:val="00877197"/>
    <w:rsid w:val="008771DA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A4E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315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CEC"/>
    <w:rsid w:val="008C2D45"/>
    <w:rsid w:val="008C318B"/>
    <w:rsid w:val="008C3686"/>
    <w:rsid w:val="008C4446"/>
    <w:rsid w:val="008C481F"/>
    <w:rsid w:val="008C5D35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B3B"/>
    <w:rsid w:val="008D782B"/>
    <w:rsid w:val="008D7AFD"/>
    <w:rsid w:val="008E05D2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19E"/>
    <w:rsid w:val="009211D1"/>
    <w:rsid w:val="0092139C"/>
    <w:rsid w:val="009227FD"/>
    <w:rsid w:val="009233B6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39C"/>
    <w:rsid w:val="009334CA"/>
    <w:rsid w:val="00933887"/>
    <w:rsid w:val="00934843"/>
    <w:rsid w:val="00934E2A"/>
    <w:rsid w:val="00934F1C"/>
    <w:rsid w:val="009352DB"/>
    <w:rsid w:val="009357B2"/>
    <w:rsid w:val="00936421"/>
    <w:rsid w:val="00936804"/>
    <w:rsid w:val="009377BF"/>
    <w:rsid w:val="00937F43"/>
    <w:rsid w:val="009402AC"/>
    <w:rsid w:val="0094242F"/>
    <w:rsid w:val="009430A7"/>
    <w:rsid w:val="009430B4"/>
    <w:rsid w:val="0094447D"/>
    <w:rsid w:val="00945C9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66FCF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4F9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2DBB"/>
    <w:rsid w:val="009A3000"/>
    <w:rsid w:val="009A4C92"/>
    <w:rsid w:val="009A68E2"/>
    <w:rsid w:val="009A6BAF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87D"/>
    <w:rsid w:val="009F2D97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523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00A"/>
    <w:rsid w:val="00A4214D"/>
    <w:rsid w:val="00A43937"/>
    <w:rsid w:val="00A43962"/>
    <w:rsid w:val="00A43C9F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3F14"/>
    <w:rsid w:val="00A74669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2782"/>
    <w:rsid w:val="00AA325D"/>
    <w:rsid w:val="00AA328E"/>
    <w:rsid w:val="00AA3DA4"/>
    <w:rsid w:val="00AA57E4"/>
    <w:rsid w:val="00AA5DBC"/>
    <w:rsid w:val="00AA6AB7"/>
    <w:rsid w:val="00AA6DA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168"/>
    <w:rsid w:val="00AC63D4"/>
    <w:rsid w:val="00AC6426"/>
    <w:rsid w:val="00AC6ABA"/>
    <w:rsid w:val="00AC709C"/>
    <w:rsid w:val="00AD023D"/>
    <w:rsid w:val="00AD1BCC"/>
    <w:rsid w:val="00AD1EF7"/>
    <w:rsid w:val="00AD2C25"/>
    <w:rsid w:val="00AD5B16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099"/>
    <w:rsid w:val="00AE68EA"/>
    <w:rsid w:val="00AE6B21"/>
    <w:rsid w:val="00AE6D15"/>
    <w:rsid w:val="00AE6EEE"/>
    <w:rsid w:val="00AE7830"/>
    <w:rsid w:val="00AE7CC5"/>
    <w:rsid w:val="00AF0F36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D60"/>
    <w:rsid w:val="00B1482B"/>
    <w:rsid w:val="00B14BD7"/>
    <w:rsid w:val="00B15A9F"/>
    <w:rsid w:val="00B16151"/>
    <w:rsid w:val="00B164E2"/>
    <w:rsid w:val="00B16F53"/>
    <w:rsid w:val="00B1763B"/>
    <w:rsid w:val="00B20057"/>
    <w:rsid w:val="00B20C8B"/>
    <w:rsid w:val="00B21E08"/>
    <w:rsid w:val="00B22F40"/>
    <w:rsid w:val="00B24165"/>
    <w:rsid w:val="00B24686"/>
    <w:rsid w:val="00B25CA7"/>
    <w:rsid w:val="00B26477"/>
    <w:rsid w:val="00B267B4"/>
    <w:rsid w:val="00B268DB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16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158C"/>
    <w:rsid w:val="00B42517"/>
    <w:rsid w:val="00B42856"/>
    <w:rsid w:val="00B42A9A"/>
    <w:rsid w:val="00B4327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20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EAF"/>
    <w:rsid w:val="00B751F4"/>
    <w:rsid w:val="00B75A06"/>
    <w:rsid w:val="00B75E59"/>
    <w:rsid w:val="00B75F4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B6F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1FF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00F"/>
    <w:rsid w:val="00BE51DB"/>
    <w:rsid w:val="00BE564A"/>
    <w:rsid w:val="00BE5D78"/>
    <w:rsid w:val="00BE5F8F"/>
    <w:rsid w:val="00BE615D"/>
    <w:rsid w:val="00BE6436"/>
    <w:rsid w:val="00BE6451"/>
    <w:rsid w:val="00BE681A"/>
    <w:rsid w:val="00BE6950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4EA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0CD4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0E49"/>
    <w:rsid w:val="00C429A8"/>
    <w:rsid w:val="00C43314"/>
    <w:rsid w:val="00C44B79"/>
    <w:rsid w:val="00C44C6F"/>
    <w:rsid w:val="00C44CF9"/>
    <w:rsid w:val="00C463D9"/>
    <w:rsid w:val="00C46C86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F1"/>
    <w:rsid w:val="00C62BF6"/>
    <w:rsid w:val="00C62F44"/>
    <w:rsid w:val="00C642F9"/>
    <w:rsid w:val="00C64806"/>
    <w:rsid w:val="00C64BFD"/>
    <w:rsid w:val="00C64EA4"/>
    <w:rsid w:val="00C65040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6EC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202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DCE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803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0C4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D5E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88C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A5B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3F59"/>
    <w:rsid w:val="00EC5239"/>
    <w:rsid w:val="00EC5CDB"/>
    <w:rsid w:val="00EC75B2"/>
    <w:rsid w:val="00ED062D"/>
    <w:rsid w:val="00ED0FFF"/>
    <w:rsid w:val="00ED17B1"/>
    <w:rsid w:val="00ED33A8"/>
    <w:rsid w:val="00ED35BE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2E7"/>
    <w:rsid w:val="00F107EC"/>
    <w:rsid w:val="00F10A3D"/>
    <w:rsid w:val="00F117F5"/>
    <w:rsid w:val="00F11E83"/>
    <w:rsid w:val="00F12222"/>
    <w:rsid w:val="00F125F2"/>
    <w:rsid w:val="00F12BD3"/>
    <w:rsid w:val="00F12CDF"/>
    <w:rsid w:val="00F12D33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189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293"/>
    <w:rsid w:val="00F3540C"/>
    <w:rsid w:val="00F35F38"/>
    <w:rsid w:val="00F367B4"/>
    <w:rsid w:val="00F36BDD"/>
    <w:rsid w:val="00F400CC"/>
    <w:rsid w:val="00F406C4"/>
    <w:rsid w:val="00F40EA1"/>
    <w:rsid w:val="00F4201B"/>
    <w:rsid w:val="00F42828"/>
    <w:rsid w:val="00F429FC"/>
    <w:rsid w:val="00F42C08"/>
    <w:rsid w:val="00F43EC5"/>
    <w:rsid w:val="00F44A59"/>
    <w:rsid w:val="00F459BB"/>
    <w:rsid w:val="00F501A2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BCE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2FE2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DC7DCE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E51D5E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E51D5E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E51D5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51D5E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51D5E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51D5E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51D5E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DC7DCE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51D5E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51D5E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51D5E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1D5E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51D5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51D5E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51D5E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E51D5E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E51D5E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DC7DC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51D5E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DC7DCE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DC7DCE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DC7DCE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DC7DCE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DC7DCE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DC7DCE"/>
    <w:pPr>
      <w:numPr>
        <w:numId w:val="1"/>
      </w:numPr>
      <w:tabs>
        <w:tab w:val="num" w:pos="643"/>
      </w:tabs>
    </w:pPr>
  </w:style>
  <w:style w:type="paragraph" w:styleId="ListNumber3">
    <w:name w:val="List Number 3"/>
    <w:basedOn w:val="Normal"/>
    <w:uiPriority w:val="99"/>
    <w:rsid w:val="00DC7DCE"/>
    <w:pPr>
      <w:numPr>
        <w:numId w:val="4"/>
      </w:numPr>
      <w:tabs>
        <w:tab w:val="clear" w:pos="643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DC7DCE"/>
    <w:pPr>
      <w:spacing w:after="120"/>
      <w:ind w:left="283"/>
    </w:pPr>
  </w:style>
  <w:style w:type="paragraph" w:styleId="ListNumber">
    <w:name w:val="List Number"/>
    <w:basedOn w:val="Normal"/>
    <w:uiPriority w:val="99"/>
    <w:rsid w:val="00DC7DCE"/>
    <w:pPr>
      <w:numPr>
        <w:numId w:val="2"/>
      </w:numPr>
      <w:ind w:left="360"/>
    </w:pPr>
  </w:style>
  <w:style w:type="paragraph" w:customStyle="1" w:styleId="ConsNonformat">
    <w:name w:val="ConsNonformat"/>
    <w:uiPriority w:val="99"/>
    <w:rsid w:val="00DC7DCE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DC7DCE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DC7DCE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DC7DCE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DC7DCE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DC7DCE"/>
    <w:pPr>
      <w:numPr>
        <w:numId w:val="14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DC7DCE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DC7DC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DC7DCE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DC7DC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DC7DCE"/>
    <w:pPr>
      <w:numPr>
        <w:numId w:val="3"/>
      </w:numPr>
      <w:tabs>
        <w:tab w:val="clear" w:pos="360"/>
        <w:tab w:val="num" w:pos="643"/>
        <w:tab w:val="num" w:pos="1134"/>
      </w:tabs>
      <w:ind w:left="643"/>
    </w:pPr>
  </w:style>
  <w:style w:type="paragraph" w:customStyle="1" w:styleId="ConsPlusNonformat">
    <w:name w:val="ConsPlusNonformat"/>
    <w:uiPriority w:val="99"/>
    <w:rsid w:val="00DC7DCE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DC7DCE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DC7DCE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DC7DCE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DC7DC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DC7DCE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DC7DC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DC7DCE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DC7DC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DC7DCE"/>
  </w:style>
  <w:style w:type="character" w:customStyle="1" w:styleId="af9">
    <w:name w:val="Подпункт Знак"/>
    <w:uiPriority w:val="99"/>
    <w:rsid w:val="00DC7DCE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DC7DC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DC7DCE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DC7DCE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DC7DCE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DC7DC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DC7DC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DC7DC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DC7DC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DC7DCE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DC7DCE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DC7DCE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FC42F3"/>
    <w:pPr>
      <w:numPr>
        <w:numId w:val="19"/>
      </w:numPr>
    </w:pPr>
  </w:style>
  <w:style w:type="numbering" w:customStyle="1" w:styleId="1">
    <w:name w:val="Стиль1"/>
    <w:rsid w:val="00FC42F3"/>
    <w:pPr>
      <w:numPr>
        <w:numId w:val="16"/>
      </w:numPr>
    </w:pPr>
  </w:style>
  <w:style w:type="numbering" w:customStyle="1" w:styleId="11">
    <w:name w:val="Стиль11"/>
    <w:rsid w:val="00FC42F3"/>
    <w:pPr>
      <w:numPr>
        <w:numId w:val="18"/>
      </w:numPr>
    </w:pPr>
  </w:style>
  <w:style w:type="numbering" w:customStyle="1" w:styleId="2">
    <w:name w:val="Стиль2"/>
    <w:rsid w:val="00FC42F3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7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78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78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7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211</TotalTime>
  <Pages>30</Pages>
  <Words>8205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91</cp:revision>
  <cp:lastPrinted>2015-06-10T06:40:00Z</cp:lastPrinted>
  <dcterms:created xsi:type="dcterms:W3CDTF">2015-03-27T22:07:00Z</dcterms:created>
  <dcterms:modified xsi:type="dcterms:W3CDTF">2015-06-10T06:58:00Z</dcterms:modified>
</cp:coreProperties>
</file>