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A570E5" w:rsidRDefault="00A570E5" w:rsidP="00A570E5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оказание услуг по уборке помещений и прилегающей территории Нижегородского отделения </w:t>
      </w:r>
      <w:r>
        <w:rPr>
          <w:b/>
          <w:sz w:val="28"/>
          <w:szCs w:val="28"/>
        </w:rPr>
        <w:t>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A570E5" w:rsidRPr="001A7515" w:rsidRDefault="00A570E5" w:rsidP="00A570E5">
      <w:pPr>
        <w:jc w:val="center"/>
      </w:pPr>
      <w:bookmarkStart w:id="0" w:name="_Toc341885286"/>
      <w:r w:rsidRPr="001A7515">
        <w:lastRenderedPageBreak/>
        <w:t>Техническое задание</w:t>
      </w:r>
    </w:p>
    <w:p w:rsidR="00A570E5" w:rsidRPr="001A7515" w:rsidRDefault="00A570E5" w:rsidP="00A570E5">
      <w:pPr>
        <w:jc w:val="center"/>
      </w:pPr>
      <w:r w:rsidRPr="001A7515">
        <w:t xml:space="preserve"> на оказание услуг </w:t>
      </w:r>
    </w:p>
    <w:p w:rsidR="00A570E5" w:rsidRPr="001A7515" w:rsidRDefault="00A570E5" w:rsidP="00A570E5">
      <w:pPr>
        <w:jc w:val="center"/>
      </w:pPr>
    </w:p>
    <w:p w:rsidR="00A570E5" w:rsidRPr="001A7515" w:rsidRDefault="00A570E5" w:rsidP="00A570E5">
      <w:pPr>
        <w:jc w:val="center"/>
      </w:pPr>
      <w:r w:rsidRPr="001A7515">
        <w:t>СОДЕРЖАНИЕ</w:t>
      </w:r>
    </w:p>
    <w:p w:rsidR="00A570E5" w:rsidRPr="001A7515" w:rsidRDefault="00A570E5" w:rsidP="00A570E5">
      <w:pPr>
        <w:jc w:val="center"/>
      </w:pPr>
    </w:p>
    <w:p w:rsidR="00A570E5" w:rsidRPr="001A7515" w:rsidRDefault="00A570E5" w:rsidP="00A570E5"/>
    <w:p w:rsidR="00A570E5" w:rsidRPr="001A7515" w:rsidRDefault="00A570E5" w:rsidP="00A570E5">
      <w:r w:rsidRPr="001A7515">
        <w:t>РАЗДЕЛ 1. НАИМЕНОВАНИЕ УСЛУГИ</w:t>
      </w:r>
    </w:p>
    <w:p w:rsidR="00A570E5" w:rsidRPr="001A7515" w:rsidRDefault="00A570E5" w:rsidP="00A570E5">
      <w:r w:rsidRPr="001A7515">
        <w:t>РАЗДЕЛ 2. ОПИСАНИЕ УСЛУГИ</w:t>
      </w:r>
    </w:p>
    <w:p w:rsidR="00A570E5" w:rsidRPr="001A7515" w:rsidRDefault="00A570E5" w:rsidP="00A570E5">
      <w:pPr>
        <w:ind w:left="851"/>
      </w:pPr>
      <w:r w:rsidRPr="001A7515">
        <w:t>Подраздел 2.1 Состав (перечень) оказываемых услуг</w:t>
      </w:r>
    </w:p>
    <w:p w:rsidR="00A570E5" w:rsidRPr="001A7515" w:rsidRDefault="00A570E5" w:rsidP="00A570E5">
      <w:pPr>
        <w:ind w:left="851"/>
      </w:pPr>
      <w:r w:rsidRPr="001A7515">
        <w:t>Подраздел 2.2 Описание оказываемых услуг</w:t>
      </w:r>
    </w:p>
    <w:p w:rsidR="00A570E5" w:rsidRPr="001A7515" w:rsidRDefault="00A570E5" w:rsidP="00A570E5">
      <w:pPr>
        <w:ind w:left="2552" w:hanging="1701"/>
      </w:pPr>
      <w:r w:rsidRPr="001A7515">
        <w:t>Подраздел 2.3 Объем оказываемых услуг либо доля оказываемых услуг в общем объеме закупки</w:t>
      </w:r>
    </w:p>
    <w:p w:rsidR="00A570E5" w:rsidRPr="001A7515" w:rsidRDefault="00A570E5" w:rsidP="00A570E5">
      <w:r w:rsidRPr="001A7515">
        <w:t>РАЗДЕЛ 3. ТРЕБОВАНИЯ К УСЛУГАМ</w:t>
      </w:r>
    </w:p>
    <w:p w:rsidR="00A570E5" w:rsidRPr="001A7515" w:rsidRDefault="00A570E5" w:rsidP="00A570E5">
      <w:pPr>
        <w:ind w:left="851"/>
      </w:pPr>
      <w:r w:rsidRPr="001A7515">
        <w:t>Подраздел 3.1 Общие требования</w:t>
      </w:r>
    </w:p>
    <w:p w:rsidR="00A570E5" w:rsidRPr="001A7515" w:rsidRDefault="00A570E5" w:rsidP="00A570E5">
      <w:pPr>
        <w:ind w:left="851"/>
      </w:pPr>
      <w:r w:rsidRPr="001A7515">
        <w:t>Подраздел 3.2 Требования к качеству оказываемых услуг</w:t>
      </w:r>
    </w:p>
    <w:p w:rsidR="00A570E5" w:rsidRPr="001A7515" w:rsidRDefault="00A570E5" w:rsidP="00A570E5">
      <w:pPr>
        <w:ind w:left="851"/>
      </w:pPr>
      <w:r w:rsidRPr="001A7515">
        <w:t>Подраздел 3.3 Требования к безопасности оказания услуг и безопасности результата оказанных услуг</w:t>
      </w:r>
    </w:p>
    <w:p w:rsidR="00A570E5" w:rsidRPr="001A7515" w:rsidRDefault="00A570E5" w:rsidP="00A570E5">
      <w:r w:rsidRPr="001A7515">
        <w:t>РАЗДЕЛ 4. РЕЗУЛЬТАТ ОКАЗАННЫХ УСЛУГ</w:t>
      </w:r>
    </w:p>
    <w:p w:rsidR="00A570E5" w:rsidRPr="001A7515" w:rsidRDefault="00A570E5" w:rsidP="00A570E5">
      <w:pPr>
        <w:ind w:left="851"/>
      </w:pPr>
      <w:r w:rsidRPr="001A7515">
        <w:t>Подраздел 4.1 Описание конечного результата оказанных услуг</w:t>
      </w:r>
    </w:p>
    <w:p w:rsidR="00A570E5" w:rsidRPr="001A7515" w:rsidRDefault="00A570E5" w:rsidP="00A570E5">
      <w:pPr>
        <w:ind w:left="851"/>
      </w:pPr>
      <w:r w:rsidRPr="001A7515">
        <w:t>Подраздел 4.2 Требования по приемке услуг</w:t>
      </w:r>
    </w:p>
    <w:p w:rsidR="00A570E5" w:rsidRPr="001A7515" w:rsidRDefault="00A570E5" w:rsidP="00A570E5">
      <w:pPr>
        <w:ind w:left="851"/>
      </w:pPr>
      <w:r w:rsidRPr="001A751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570E5" w:rsidRPr="001A7515" w:rsidRDefault="00A570E5" w:rsidP="00A570E5">
      <w:pPr>
        <w:jc w:val="center"/>
        <w:rPr>
          <w:i/>
          <w:iCs/>
          <w:sz w:val="26"/>
          <w:szCs w:val="26"/>
        </w:rPr>
      </w:pPr>
      <w:r w:rsidRPr="001A7515">
        <w:rPr>
          <w:i/>
          <w:iCs/>
          <w:sz w:val="26"/>
          <w:szCs w:val="26"/>
        </w:rPr>
        <w:br w:type="page"/>
      </w:r>
    </w:p>
    <w:p w:rsidR="00A570E5" w:rsidRPr="001A7515" w:rsidRDefault="00A570E5" w:rsidP="00A570E5">
      <w:pPr>
        <w:jc w:val="center"/>
      </w:pPr>
      <w:r w:rsidRPr="001A7515">
        <w:lastRenderedPageBreak/>
        <w:t>РАЗДЕЛ 1. НАИМЕНОВАНИЕ УСЛУГИ</w:t>
      </w:r>
    </w:p>
    <w:p w:rsidR="00A570E5" w:rsidRPr="001A7515" w:rsidRDefault="00A570E5" w:rsidP="00A570E5">
      <w:pPr>
        <w:rPr>
          <w:i/>
          <w:iCs/>
          <w:sz w:val="26"/>
          <w:szCs w:val="26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570E5" w:rsidRPr="00A570E5" w:rsidTr="00BB14FA">
        <w:trPr>
          <w:trHeight w:val="319"/>
        </w:trPr>
        <w:tc>
          <w:tcPr>
            <w:tcW w:w="9639" w:type="dxa"/>
          </w:tcPr>
          <w:bookmarkEnd w:id="0"/>
          <w:p w:rsidR="00A570E5" w:rsidRPr="00A570E5" w:rsidRDefault="00A570E5" w:rsidP="00BB14FA">
            <w:pPr>
              <w:jc w:val="both"/>
              <w:rPr>
                <w:u w:val="single"/>
                <w:shd w:val="clear" w:color="auto" w:fill="FFFFFF"/>
              </w:rPr>
            </w:pPr>
            <w:r w:rsidRPr="00A570E5">
              <w:rPr>
                <w:rStyle w:val="afffe"/>
                <w:sz w:val="24"/>
                <w:szCs w:val="24"/>
              </w:rPr>
              <w:t>Услуги по уборке помещений и прилегающей территории Нижегородского отделения филиала «</w:t>
            </w:r>
            <w:proofErr w:type="gramStart"/>
            <w:r w:rsidRPr="00A570E5">
              <w:rPr>
                <w:rStyle w:val="afffe"/>
                <w:sz w:val="24"/>
                <w:szCs w:val="24"/>
              </w:rPr>
              <w:t>Приволжский</w:t>
            </w:r>
            <w:proofErr w:type="gramEnd"/>
            <w:r w:rsidRPr="00A570E5">
              <w:rPr>
                <w:rStyle w:val="afffe"/>
                <w:sz w:val="24"/>
                <w:szCs w:val="24"/>
              </w:rPr>
              <w:t xml:space="preserve"> территориальный округ» ФГУП «РосР</w:t>
            </w:r>
            <w:bookmarkStart w:id="1" w:name="_GoBack"/>
            <w:bookmarkEnd w:id="1"/>
            <w:r w:rsidRPr="00A570E5">
              <w:rPr>
                <w:rStyle w:val="afffe"/>
                <w:sz w:val="24"/>
                <w:szCs w:val="24"/>
              </w:rPr>
              <w:t>АО»</w:t>
            </w:r>
            <w:r w:rsidRPr="00A570E5">
              <w:rPr>
                <w:rStyle w:val="afffe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A570E5" w:rsidRPr="00A570E5" w:rsidRDefault="00A570E5" w:rsidP="00A570E5">
      <w:pPr>
        <w:jc w:val="center"/>
      </w:pPr>
    </w:p>
    <w:p w:rsidR="00A570E5" w:rsidRPr="00A570E5" w:rsidRDefault="00A570E5" w:rsidP="00A570E5">
      <w:pPr>
        <w:jc w:val="center"/>
      </w:pPr>
      <w:r w:rsidRPr="00A570E5">
        <w:t>РАЗДЕЛ 2. ОПИСАНИЕ УСЛУГИ</w:t>
      </w:r>
    </w:p>
    <w:p w:rsidR="00A570E5" w:rsidRPr="00A570E5" w:rsidRDefault="00A570E5" w:rsidP="00A570E5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88"/>
        <w:gridCol w:w="1228"/>
        <w:gridCol w:w="1117"/>
        <w:gridCol w:w="2406"/>
      </w:tblGrid>
      <w:tr w:rsidR="00A570E5" w:rsidRPr="00A570E5" w:rsidTr="00BB14FA">
        <w:trPr>
          <w:trHeight w:val="396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jc w:val="center"/>
            </w:pPr>
            <w:r w:rsidRPr="00A570E5">
              <w:t xml:space="preserve">Подраздел 2.1 Состав (перечень) оказываемых услуг </w:t>
            </w:r>
          </w:p>
        </w:tc>
      </w:tr>
      <w:tr w:rsidR="00A570E5" w:rsidRPr="00A570E5" w:rsidTr="00BB14FA">
        <w:trPr>
          <w:trHeight w:val="420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jc w:val="both"/>
            </w:pPr>
            <w:r w:rsidRPr="00A570E5">
              <w:t xml:space="preserve">1. Услуги по уборке помещений </w:t>
            </w:r>
            <w:r w:rsidRPr="00A570E5">
              <w:rPr>
                <w:rStyle w:val="afffe"/>
                <w:sz w:val="24"/>
                <w:szCs w:val="24"/>
              </w:rPr>
              <w:t>Нижегородского</w:t>
            </w:r>
            <w:r w:rsidRPr="00A570E5">
              <w:t xml:space="preserve"> отделения филиала «</w:t>
            </w:r>
            <w:proofErr w:type="gramStart"/>
            <w:r w:rsidRPr="00A570E5">
              <w:t>Приволжский</w:t>
            </w:r>
            <w:proofErr w:type="gramEnd"/>
            <w:r w:rsidRPr="00A570E5">
              <w:t xml:space="preserve"> территориальный округ» ФГУП «РосРАО».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2. Услуги по уборке прилегающей территории </w:t>
            </w:r>
            <w:r w:rsidRPr="00A570E5">
              <w:rPr>
                <w:rStyle w:val="afffe"/>
                <w:sz w:val="24"/>
                <w:szCs w:val="24"/>
              </w:rPr>
              <w:t>Нижегородского</w:t>
            </w:r>
            <w:r w:rsidRPr="00A570E5">
              <w:t xml:space="preserve"> отделения филиала «</w:t>
            </w:r>
            <w:proofErr w:type="gramStart"/>
            <w:r w:rsidRPr="00A570E5">
              <w:t>Приволжский</w:t>
            </w:r>
            <w:proofErr w:type="gramEnd"/>
            <w:r w:rsidRPr="00A570E5">
              <w:t xml:space="preserve"> территориальный округ» ФГУП «РосРАО».</w:t>
            </w:r>
          </w:p>
        </w:tc>
      </w:tr>
      <w:tr w:rsidR="00A570E5" w:rsidRPr="00A570E5" w:rsidTr="00BB14FA">
        <w:trPr>
          <w:trHeight w:val="337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jc w:val="center"/>
            </w:pPr>
            <w:r w:rsidRPr="00A570E5">
              <w:t>Подраздел 2.2 Описание оказываемых услуг</w:t>
            </w:r>
          </w:p>
        </w:tc>
      </w:tr>
      <w:tr w:rsidR="00A570E5" w:rsidRPr="00A570E5" w:rsidTr="00BB14FA">
        <w:trPr>
          <w:trHeight w:val="425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jc w:val="center"/>
              <w:rPr>
                <w:u w:val="single"/>
              </w:rPr>
            </w:pPr>
            <w:r w:rsidRPr="00A570E5">
              <w:rPr>
                <w:u w:val="single"/>
              </w:rPr>
              <w:t>1. Уборка помещений: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- Влажная протирка полов (керамическая плитка, линолеум, масляная покраска, </w:t>
            </w:r>
            <w:proofErr w:type="spellStart"/>
            <w:r w:rsidRPr="00A570E5">
              <w:t>ламинат</w:t>
            </w:r>
            <w:proofErr w:type="spellEnd"/>
            <w:r w:rsidRPr="00A570E5">
              <w:t>) в кабинетах и коридорах;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полов (цементных);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- </w:t>
            </w:r>
            <w:proofErr w:type="spellStart"/>
            <w:r w:rsidRPr="00A570E5">
              <w:t>Обеспыливание</w:t>
            </w:r>
            <w:proofErr w:type="spellEnd"/>
            <w:r w:rsidRPr="00A570E5">
              <w:t xml:space="preserve"> горизонтальных поверхностей;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- </w:t>
            </w:r>
            <w:proofErr w:type="spellStart"/>
            <w:r w:rsidRPr="00A570E5">
              <w:t>Обеспыливание</w:t>
            </w:r>
            <w:proofErr w:type="spellEnd"/>
            <w:r w:rsidRPr="00A570E5">
              <w:t xml:space="preserve"> радиаторов, батарей и радиаторных решеток;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Мойка окон;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санузлов с применением дезинфицирующих средств (керамическая плитка);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душевых с применением дезинфицирующих средств (керамическая плитка);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Вынос мусора.</w:t>
            </w:r>
          </w:p>
          <w:p w:rsidR="00A570E5" w:rsidRPr="00A570E5" w:rsidRDefault="00A570E5" w:rsidP="00BB14FA">
            <w:pPr>
              <w:jc w:val="center"/>
              <w:rPr>
                <w:u w:val="single"/>
              </w:rPr>
            </w:pPr>
            <w:r w:rsidRPr="00A570E5">
              <w:rPr>
                <w:u w:val="single"/>
              </w:rPr>
              <w:t>2. Уборка территории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асфальтового покрытия (летний период);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асфальтового покрытия  (зимний период);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Уборка газона, покос травы.</w:t>
            </w:r>
          </w:p>
        </w:tc>
      </w:tr>
      <w:tr w:rsidR="00A570E5" w:rsidRPr="00A570E5" w:rsidTr="00BB14FA">
        <w:trPr>
          <w:trHeight w:val="425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jc w:val="center"/>
            </w:pPr>
            <w:r w:rsidRPr="00A570E5">
              <w:t xml:space="preserve">Подраздел 2.3 Объем оказываемых услуг либо доля оказываемых услуг </w:t>
            </w:r>
          </w:p>
          <w:p w:rsidR="00A570E5" w:rsidRPr="00A570E5" w:rsidRDefault="00A570E5" w:rsidP="00BB14FA">
            <w:pPr>
              <w:jc w:val="center"/>
            </w:pPr>
            <w:r w:rsidRPr="00A570E5">
              <w:t xml:space="preserve">в общем объеме закупки 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ind w:firstLine="601"/>
              <w:jc w:val="center"/>
            </w:pPr>
            <w:r w:rsidRPr="00A570E5">
              <w:t>Наименование услуг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 xml:space="preserve">Ед. </w:t>
            </w:r>
            <w:proofErr w:type="spellStart"/>
            <w:r w:rsidRPr="00A570E5">
              <w:t>измер</w:t>
            </w:r>
            <w:proofErr w:type="spellEnd"/>
            <w:r w:rsidRPr="00A570E5">
              <w:t>.</w:t>
            </w:r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Кол-во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ind w:firstLine="601"/>
              <w:jc w:val="center"/>
            </w:pPr>
            <w:r w:rsidRPr="00A570E5">
              <w:t>Периодичность</w:t>
            </w:r>
          </w:p>
        </w:tc>
      </w:tr>
      <w:tr w:rsidR="00A570E5" w:rsidRPr="00A570E5" w:rsidTr="00BB14FA">
        <w:trPr>
          <w:trHeight w:val="264"/>
        </w:trPr>
        <w:tc>
          <w:tcPr>
            <w:tcW w:w="9639" w:type="dxa"/>
            <w:gridSpan w:val="4"/>
          </w:tcPr>
          <w:p w:rsidR="00A570E5" w:rsidRPr="00A570E5" w:rsidRDefault="00A570E5" w:rsidP="00BB14FA">
            <w:pPr>
              <w:ind w:firstLine="601"/>
              <w:jc w:val="center"/>
            </w:pPr>
            <w:r w:rsidRPr="00A570E5">
              <w:t>1. Уборка помещений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 xml:space="preserve">Влажная протирка полов (керамическая плитка, линолеум, масляная покраска, </w:t>
            </w:r>
            <w:proofErr w:type="spellStart"/>
            <w:r w:rsidRPr="00A570E5">
              <w:t>ламинат</w:t>
            </w:r>
            <w:proofErr w:type="spellEnd"/>
            <w:r w:rsidRPr="00A570E5">
              <w:t>) в кабинетах и коридорах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1041,7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ежедневно</w:t>
            </w:r>
          </w:p>
        </w:tc>
      </w:tr>
      <w:tr w:rsidR="00A570E5" w:rsidRPr="00A570E5" w:rsidTr="00BB14FA">
        <w:trPr>
          <w:trHeight w:val="33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>Уборка полов (цементных)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656,2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ежедневно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proofErr w:type="spellStart"/>
            <w:r w:rsidRPr="00A570E5">
              <w:t>Обеспыливание</w:t>
            </w:r>
            <w:proofErr w:type="spellEnd"/>
            <w:r w:rsidRPr="00A570E5">
              <w:t xml:space="preserve"> горизонтальных поверхностей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171,7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2 раза в неделю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proofErr w:type="spellStart"/>
            <w:r w:rsidRPr="00A570E5">
              <w:t>Обеспыливание</w:t>
            </w:r>
            <w:proofErr w:type="spellEnd"/>
            <w:r w:rsidRPr="00A570E5">
              <w:t xml:space="preserve"> радиаторов, батарей и радиаторных решеток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190,0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2 раза в год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>Мойка окон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ind w:left="-83" w:right="-142"/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169,6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2 раза в год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>Уборка санузлов с применением дезинфицирующих средств (керамическая плитка)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ind w:left="-83" w:right="-142"/>
              <w:jc w:val="center"/>
            </w:pPr>
            <w:r w:rsidRPr="00A570E5">
              <w:t>шт.</w:t>
            </w:r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13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ежедневно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r w:rsidRPr="00A570E5">
              <w:t xml:space="preserve">Уборка душевых с применением дезинфицирующих средств </w:t>
            </w:r>
          </w:p>
          <w:p w:rsidR="00A570E5" w:rsidRPr="00A570E5" w:rsidRDefault="00A570E5" w:rsidP="00BB14FA">
            <w:r w:rsidRPr="00A570E5">
              <w:t>(керамическая плитка)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шт.</w:t>
            </w:r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5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ежедневно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r w:rsidRPr="00A570E5">
              <w:t>Вынос мусора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ежедневно</w:t>
            </w:r>
          </w:p>
        </w:tc>
      </w:tr>
      <w:tr w:rsidR="00A570E5" w:rsidRPr="00A570E5" w:rsidTr="00BB14FA">
        <w:trPr>
          <w:trHeight w:val="276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 xml:space="preserve">Уборка асфальтового покрытия (летний </w:t>
            </w:r>
            <w:r w:rsidRPr="00A570E5">
              <w:lastRenderedPageBreak/>
              <w:t>период)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lastRenderedPageBreak/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3638,39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2 раза в неделю</w:t>
            </w:r>
          </w:p>
        </w:tc>
      </w:tr>
      <w:tr w:rsidR="00A570E5" w:rsidRPr="00A570E5" w:rsidTr="00BB14FA">
        <w:trPr>
          <w:trHeight w:val="279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lastRenderedPageBreak/>
              <w:t>Уборка асфальтового покрытия  (зимний период)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  <w:vAlign w:val="bottom"/>
          </w:tcPr>
          <w:p w:rsidR="00A570E5" w:rsidRPr="00A570E5" w:rsidRDefault="00A570E5" w:rsidP="00BB14FA">
            <w:pPr>
              <w:jc w:val="center"/>
            </w:pPr>
            <w:r w:rsidRPr="00A570E5">
              <w:t>3638,39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2 раза в неделю</w:t>
            </w:r>
          </w:p>
        </w:tc>
      </w:tr>
      <w:tr w:rsidR="00A570E5" w:rsidRPr="00A570E5" w:rsidTr="00BB14FA">
        <w:trPr>
          <w:trHeight w:val="425"/>
        </w:trPr>
        <w:tc>
          <w:tcPr>
            <w:tcW w:w="4888" w:type="dxa"/>
          </w:tcPr>
          <w:p w:rsidR="00A570E5" w:rsidRPr="00A570E5" w:rsidRDefault="00A570E5" w:rsidP="00BB14FA">
            <w:pPr>
              <w:jc w:val="both"/>
            </w:pPr>
            <w:r w:rsidRPr="00A570E5">
              <w:t>Уборка газона, покос травы</w:t>
            </w:r>
          </w:p>
        </w:tc>
        <w:tc>
          <w:tcPr>
            <w:tcW w:w="1228" w:type="dxa"/>
          </w:tcPr>
          <w:p w:rsidR="00A570E5" w:rsidRPr="00A570E5" w:rsidRDefault="00A570E5" w:rsidP="00BB14FA">
            <w:pPr>
              <w:jc w:val="center"/>
            </w:pPr>
            <w:r w:rsidRPr="00A570E5">
              <w:t>м</w:t>
            </w:r>
            <w:proofErr w:type="gramStart"/>
            <w:r w:rsidRPr="00A570E5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A570E5" w:rsidRPr="00A570E5" w:rsidRDefault="00A570E5" w:rsidP="00BB14FA">
            <w:pPr>
              <w:jc w:val="center"/>
            </w:pPr>
            <w:r w:rsidRPr="00A570E5">
              <w:t>15527,11</w:t>
            </w:r>
          </w:p>
        </w:tc>
        <w:tc>
          <w:tcPr>
            <w:tcW w:w="2406" w:type="dxa"/>
          </w:tcPr>
          <w:p w:rsidR="00A570E5" w:rsidRPr="00A570E5" w:rsidRDefault="00A570E5" w:rsidP="00BB14FA">
            <w:pPr>
              <w:jc w:val="center"/>
            </w:pPr>
            <w:r w:rsidRPr="00A570E5">
              <w:t>1 раз в месяц (летний период)</w:t>
            </w:r>
          </w:p>
        </w:tc>
      </w:tr>
    </w:tbl>
    <w:p w:rsidR="00A570E5" w:rsidRPr="00A570E5" w:rsidRDefault="00A570E5" w:rsidP="00A570E5">
      <w:pPr>
        <w:jc w:val="center"/>
      </w:pPr>
    </w:p>
    <w:p w:rsidR="00A570E5" w:rsidRPr="00A570E5" w:rsidRDefault="00A570E5" w:rsidP="00A570E5">
      <w:pPr>
        <w:jc w:val="center"/>
      </w:pPr>
      <w:r w:rsidRPr="00A570E5">
        <w:t>РАЗДЕЛ 3. ТРЕБОВАНИЯ К УСЛУГАМ</w:t>
      </w:r>
    </w:p>
    <w:p w:rsidR="00A570E5" w:rsidRPr="00A570E5" w:rsidRDefault="00A570E5" w:rsidP="00A570E5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</w:pPr>
            <w:r w:rsidRPr="00A570E5">
              <w:t>Подраздел 3.1 Общие требования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both"/>
            </w:pPr>
            <w:r w:rsidRPr="00A570E5">
              <w:rPr>
                <w:u w:val="single"/>
              </w:rPr>
              <w:t>Место оказания услуг:</w:t>
            </w:r>
            <w:r w:rsidRPr="00A570E5">
              <w:t xml:space="preserve"> г. Нижний Новгород, Московское шоссе, д. 302А (Нижегородское отделение филиала «Приволжский территориальный округ» ФГУП «РосРАО»)</w:t>
            </w:r>
          </w:p>
          <w:p w:rsidR="00A570E5" w:rsidRPr="00A570E5" w:rsidRDefault="00A570E5" w:rsidP="00BB14FA">
            <w:pPr>
              <w:jc w:val="both"/>
            </w:pPr>
          </w:p>
          <w:p w:rsidR="00A570E5" w:rsidRPr="00A570E5" w:rsidRDefault="00A570E5" w:rsidP="00BB14FA">
            <w:pPr>
              <w:jc w:val="both"/>
            </w:pPr>
            <w:r w:rsidRPr="00A570E5">
              <w:rPr>
                <w:u w:val="single"/>
              </w:rPr>
              <w:t>Сроки и график оказания услуг:</w:t>
            </w:r>
            <w:r w:rsidRPr="00A570E5">
              <w:t xml:space="preserve"> </w:t>
            </w:r>
          </w:p>
          <w:p w:rsidR="00A570E5" w:rsidRPr="00A570E5" w:rsidRDefault="00A570E5" w:rsidP="00BB14FA">
            <w:pPr>
              <w:jc w:val="both"/>
              <w:rPr>
                <w:bCs/>
              </w:rPr>
            </w:pPr>
            <w:r w:rsidRPr="00A570E5">
              <w:rPr>
                <w:bCs/>
              </w:rPr>
              <w:t xml:space="preserve">Начало оказания услуг – дата подписания договора, </w:t>
            </w:r>
          </w:p>
          <w:p w:rsidR="00A570E5" w:rsidRPr="00A570E5" w:rsidRDefault="00A570E5" w:rsidP="00BB14FA">
            <w:pPr>
              <w:jc w:val="both"/>
              <w:rPr>
                <w:bCs/>
              </w:rPr>
            </w:pPr>
            <w:r w:rsidRPr="00A570E5">
              <w:rPr>
                <w:bCs/>
              </w:rPr>
              <w:t xml:space="preserve">окончание оказания услуг  – по истечение 12 месяцев </w:t>
            </w:r>
            <w:proofErr w:type="gramStart"/>
            <w:r w:rsidRPr="00A570E5">
              <w:rPr>
                <w:bCs/>
              </w:rPr>
              <w:t>с даты подписания</w:t>
            </w:r>
            <w:proofErr w:type="gramEnd"/>
            <w:r w:rsidRPr="00A570E5">
              <w:rPr>
                <w:bCs/>
              </w:rPr>
              <w:t xml:space="preserve"> договора.</w:t>
            </w:r>
          </w:p>
          <w:p w:rsidR="00A570E5" w:rsidRPr="00A570E5" w:rsidRDefault="00A570E5" w:rsidP="00BB14FA">
            <w:pPr>
              <w:jc w:val="both"/>
              <w:rPr>
                <w:bCs/>
              </w:rPr>
            </w:pPr>
          </w:p>
          <w:p w:rsidR="00A570E5" w:rsidRPr="00A570E5" w:rsidRDefault="00A570E5" w:rsidP="00BB14FA">
            <w:pPr>
              <w:jc w:val="both"/>
              <w:rPr>
                <w:u w:val="single"/>
              </w:rPr>
            </w:pPr>
            <w:r w:rsidRPr="00A570E5">
              <w:rPr>
                <w:u w:val="single"/>
              </w:rPr>
              <w:t xml:space="preserve">Требуемое количество персонала: 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на услуги по уборке помещений и прилегающей территории –  6 чел.</w:t>
            </w:r>
          </w:p>
          <w:p w:rsidR="00A570E5" w:rsidRPr="00A570E5" w:rsidRDefault="00A570E5" w:rsidP="00BB14FA">
            <w:pPr>
              <w:jc w:val="both"/>
              <w:rPr>
                <w:u w:val="single"/>
              </w:rPr>
            </w:pPr>
          </w:p>
          <w:p w:rsidR="00A570E5" w:rsidRPr="00A570E5" w:rsidRDefault="00A570E5" w:rsidP="00BB14FA">
            <w:pPr>
              <w:jc w:val="both"/>
            </w:pPr>
            <w:r w:rsidRPr="00A570E5">
              <w:rPr>
                <w:u w:val="single"/>
              </w:rPr>
              <w:t xml:space="preserve">График работы персонала </w:t>
            </w:r>
            <w:r w:rsidRPr="00A570E5">
              <w:t>- с 8:00 до 17:00 (с понедельника по пятницу).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Исполнитель обеспечивает соблюдение Персоналом правил внутреннего распорядка Заказчика.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 - В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</w:pPr>
            <w:r w:rsidRPr="00A570E5">
              <w:t>Подраздел 3.2 Требования к качеству оказываемых услуг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0E5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A570E5" w:rsidRPr="00A570E5" w:rsidRDefault="00A570E5" w:rsidP="00BB14FA">
            <w:pPr>
              <w:jc w:val="both"/>
            </w:pPr>
            <w:r w:rsidRPr="00A570E5">
              <w:t>Требования к персоналу: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Персонал должен иметь опрятный внешний вид и единую униформу;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Персонал обязан соблюдать режим рабочего времени и установленные для уборки часы;</w:t>
            </w:r>
          </w:p>
          <w:p w:rsidR="00A570E5" w:rsidRPr="00A570E5" w:rsidRDefault="00A570E5" w:rsidP="00BB14FA">
            <w:pPr>
              <w:jc w:val="both"/>
            </w:pPr>
            <w:r w:rsidRPr="00A570E5">
              <w:t xml:space="preserve">- Персонал </w:t>
            </w:r>
            <w:proofErr w:type="gramStart"/>
            <w:r w:rsidRPr="00A570E5">
              <w:t>обязан бережно относится</w:t>
            </w:r>
            <w:proofErr w:type="gramEnd"/>
            <w:r w:rsidRPr="00A570E5">
              <w:t xml:space="preserve"> к убираемым помещениям Заказчика, не допускать их порчи в процессе оказания услуг.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</w:pPr>
            <w:r w:rsidRPr="00A570E5"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both"/>
            </w:pPr>
            <w:r w:rsidRPr="00A570E5">
              <w:t xml:space="preserve">- 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сотрудников. </w:t>
            </w:r>
          </w:p>
          <w:p w:rsidR="00A570E5" w:rsidRPr="00A570E5" w:rsidRDefault="00A570E5" w:rsidP="00BB14FA">
            <w:pPr>
              <w:jc w:val="both"/>
            </w:pPr>
            <w:r w:rsidRPr="00A570E5">
              <w:t>- Исполнитель самостоятельно за свой счет обеспечивает охрану труда своих сотрудников.</w:t>
            </w:r>
          </w:p>
          <w:p w:rsidR="00A570E5" w:rsidRPr="00A570E5" w:rsidRDefault="00A570E5" w:rsidP="00BB14FA">
            <w:pPr>
              <w:tabs>
                <w:tab w:val="left" w:pos="993"/>
              </w:tabs>
              <w:jc w:val="both"/>
            </w:pPr>
            <w:r w:rsidRPr="00A570E5"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A570E5" w:rsidRPr="00A570E5" w:rsidRDefault="00A570E5" w:rsidP="00BB14FA">
            <w:pPr>
              <w:tabs>
                <w:tab w:val="left" w:pos="993"/>
              </w:tabs>
              <w:jc w:val="both"/>
            </w:pPr>
            <w:r w:rsidRPr="00A570E5">
              <w:t>- 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A570E5" w:rsidRPr="00A570E5" w:rsidRDefault="00A570E5" w:rsidP="00A570E5">
      <w:pPr>
        <w:jc w:val="center"/>
      </w:pPr>
    </w:p>
    <w:p w:rsidR="00A570E5" w:rsidRPr="00A570E5" w:rsidRDefault="00A570E5" w:rsidP="00A570E5">
      <w:pPr>
        <w:jc w:val="center"/>
      </w:pPr>
      <w:r w:rsidRPr="00A570E5">
        <w:t>РАЗДЕЛ 4. РЕЗУЛЬТАТ ОКАЗАННЫХ УСЛУГ</w:t>
      </w:r>
    </w:p>
    <w:p w:rsidR="00A570E5" w:rsidRPr="00A570E5" w:rsidRDefault="00A570E5" w:rsidP="00A570E5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</w:pPr>
            <w:r w:rsidRPr="00A570E5">
              <w:t>Подраздел 4.1 Описание конечного результата оказанных услуг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both"/>
              <w:rPr>
                <w:b/>
                <w:bCs/>
              </w:rPr>
            </w:pPr>
            <w:r w:rsidRPr="00A570E5">
              <w:t>Поддержание состояния рабочих мест персонала, офисных и производственных помещений, прилегающей территории  Нижегородского отделения филиала «</w:t>
            </w:r>
            <w:proofErr w:type="gramStart"/>
            <w:r w:rsidRPr="00A570E5">
              <w:t>Приволжский</w:t>
            </w:r>
            <w:proofErr w:type="gramEnd"/>
            <w:r w:rsidRPr="00A570E5">
              <w:t xml:space="preserve">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</w:pPr>
            <w:r w:rsidRPr="00A570E5">
              <w:t>Подраздел 4.2 Требования по приемке услуг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tabs>
                <w:tab w:val="left" w:pos="0"/>
              </w:tabs>
              <w:jc w:val="both"/>
            </w:pPr>
            <w:r w:rsidRPr="00A570E5">
              <w:t xml:space="preserve">Приемка услуг осуществляется Заказчиком путем подписания Акта сдачи-приемки оказанных услуг. 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center"/>
              <w:rPr>
                <w:i/>
                <w:iCs/>
              </w:rPr>
            </w:pPr>
            <w:r w:rsidRPr="00A570E5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570E5" w:rsidRPr="00A570E5" w:rsidTr="00BB14FA">
        <w:trPr>
          <w:trHeight w:val="385"/>
        </w:trPr>
        <w:tc>
          <w:tcPr>
            <w:tcW w:w="9639" w:type="dxa"/>
          </w:tcPr>
          <w:p w:rsidR="00A570E5" w:rsidRPr="00A570E5" w:rsidRDefault="00A570E5" w:rsidP="00BB14FA">
            <w:pPr>
              <w:jc w:val="both"/>
            </w:pPr>
            <w:r w:rsidRPr="00A570E5">
              <w:t xml:space="preserve">До 2 числа месяца, следующего за месяцем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В 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      </w:r>
            <w:proofErr w:type="gramStart"/>
            <w:r w:rsidRPr="00A570E5">
              <w:t>объемами, представленными в Акте и услуги считаются</w:t>
            </w:r>
            <w:proofErr w:type="gramEnd"/>
            <w:r w:rsidRPr="00A570E5">
              <w:t xml:space="preserve"> принятыми Заказчиком, как оказанные надлежащим образом. </w:t>
            </w:r>
          </w:p>
        </w:tc>
      </w:tr>
    </w:tbl>
    <w:p w:rsidR="00280C1B" w:rsidRPr="00571937" w:rsidRDefault="00280C1B" w:rsidP="00280C1B">
      <w:pPr>
        <w:jc w:val="center"/>
        <w:rPr>
          <w:color w:val="000000"/>
        </w:rPr>
      </w:pPr>
    </w:p>
    <w:sectPr w:rsidR="00280C1B" w:rsidRPr="00571937" w:rsidSect="00BF5AC7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70E5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875FA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0E5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3FF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42F990-81F8-400A-BD8B-B8258F55C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370</TotalTime>
  <Pages>5</Pages>
  <Words>903</Words>
  <Characters>6457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117</cp:revision>
  <cp:lastPrinted>2013-05-13T10:31:00Z</cp:lastPrinted>
  <dcterms:created xsi:type="dcterms:W3CDTF">2013-12-04T11:06:00Z</dcterms:created>
  <dcterms:modified xsi:type="dcterms:W3CDTF">2015-03-25T10:56:00Z</dcterms:modified>
</cp:coreProperties>
</file>