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395"/>
        <w:tblW w:w="998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71"/>
        <w:gridCol w:w="2030"/>
        <w:gridCol w:w="139"/>
        <w:gridCol w:w="1743"/>
        <w:gridCol w:w="2468"/>
        <w:gridCol w:w="1636"/>
      </w:tblGrid>
      <w:tr w:rsidR="00551A2D">
        <w:tc>
          <w:tcPr>
            <w:tcW w:w="4001" w:type="dxa"/>
            <w:gridSpan w:val="2"/>
          </w:tcPr>
          <w:p w:rsidR="00551A2D" w:rsidRPr="00932470" w:rsidRDefault="00551A2D" w:rsidP="00EA0936">
            <w:pPr>
              <w:pStyle w:val="NormalWeb"/>
              <w:snapToGrid w:val="0"/>
              <w:ind w:firstLine="851"/>
              <w:jc w:val="both"/>
              <w:rPr>
                <w:b/>
                <w:bCs/>
              </w:rPr>
            </w:pPr>
            <w:r w:rsidRPr="00932470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551A2D" w:rsidRPr="00932470" w:rsidRDefault="00551A2D" w:rsidP="00EA0936">
            <w:pPr>
              <w:pStyle w:val="NormalWeb"/>
              <w:snapToGrid w:val="0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551A2D" w:rsidRPr="00932470" w:rsidRDefault="00551A2D" w:rsidP="00EA0936">
            <w:pPr>
              <w:pStyle w:val="NormalWeb"/>
              <w:snapToGrid w:val="0"/>
              <w:ind w:firstLine="851"/>
              <w:jc w:val="both"/>
              <w:rPr>
                <w:b/>
                <w:bCs/>
              </w:rPr>
            </w:pPr>
            <w:r w:rsidRPr="00932470">
              <w:rPr>
                <w:b/>
                <w:bCs/>
              </w:rPr>
              <w:t>УТВЕРЖДАЮ</w:t>
            </w:r>
          </w:p>
        </w:tc>
      </w:tr>
      <w:tr w:rsidR="00551A2D">
        <w:tc>
          <w:tcPr>
            <w:tcW w:w="4140" w:type="dxa"/>
            <w:gridSpan w:val="3"/>
          </w:tcPr>
          <w:p w:rsidR="00551A2D" w:rsidRPr="00932470" w:rsidRDefault="00551A2D" w:rsidP="00EA0936">
            <w:pPr>
              <w:pStyle w:val="NormalWeb"/>
              <w:snapToGrid w:val="0"/>
            </w:pPr>
            <w:r w:rsidRPr="00932470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551A2D" w:rsidRPr="00932470" w:rsidRDefault="00551A2D" w:rsidP="00EA0936">
            <w:pPr>
              <w:pStyle w:val="NormalWeb"/>
              <w:snapToGrid w:val="0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551A2D" w:rsidRPr="00932470" w:rsidRDefault="00551A2D" w:rsidP="00EA0936">
            <w:pPr>
              <w:pStyle w:val="NormalWeb"/>
              <w:snapToGrid w:val="0"/>
              <w:spacing w:before="0" w:after="0"/>
            </w:pPr>
            <w:r w:rsidRPr="00932470">
              <w:t>Заместитель исполнительного директора – директор Департамента МТО</w:t>
            </w:r>
          </w:p>
        </w:tc>
      </w:tr>
      <w:tr w:rsidR="00551A2D">
        <w:tc>
          <w:tcPr>
            <w:tcW w:w="1971" w:type="dxa"/>
          </w:tcPr>
          <w:p w:rsidR="00551A2D" w:rsidRPr="00932470" w:rsidRDefault="00551A2D" w:rsidP="00EA0936">
            <w:pPr>
              <w:pStyle w:val="NormalWeb"/>
              <w:snapToGrid w:val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932470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551A2D" w:rsidRPr="00932470" w:rsidRDefault="00551A2D" w:rsidP="00EA0936">
            <w:pPr>
              <w:pStyle w:val="NormalWeb"/>
              <w:snapToGrid w:val="0"/>
              <w:jc w:val="both"/>
            </w:pPr>
            <w:r w:rsidRPr="00932470">
              <w:t>Е.Ю.Давыдова</w:t>
            </w:r>
          </w:p>
        </w:tc>
        <w:tc>
          <w:tcPr>
            <w:tcW w:w="1743" w:type="dxa"/>
          </w:tcPr>
          <w:p w:rsidR="00551A2D" w:rsidRPr="00932470" w:rsidRDefault="00551A2D" w:rsidP="00EA0936">
            <w:pPr>
              <w:pStyle w:val="NormalWeb"/>
              <w:snapToGrid w:val="0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551A2D" w:rsidRPr="00932470" w:rsidRDefault="00551A2D" w:rsidP="00EA0936">
            <w:pPr>
              <w:pStyle w:val="NormalWeb"/>
              <w:snapToGrid w:val="0"/>
              <w:jc w:val="both"/>
            </w:pPr>
            <w:r w:rsidRPr="00932470">
              <w:t>___________________</w:t>
            </w:r>
          </w:p>
        </w:tc>
        <w:tc>
          <w:tcPr>
            <w:tcW w:w="1636" w:type="dxa"/>
            <w:vAlign w:val="bottom"/>
          </w:tcPr>
          <w:p w:rsidR="00551A2D" w:rsidRPr="00932470" w:rsidRDefault="00551A2D" w:rsidP="00EA0936">
            <w:pPr>
              <w:pStyle w:val="NormalWeb"/>
              <w:snapToGrid w:val="0"/>
              <w:jc w:val="both"/>
            </w:pPr>
            <w:r w:rsidRPr="00932470">
              <w:t xml:space="preserve">В.А.Шумкин </w:t>
            </w:r>
          </w:p>
        </w:tc>
      </w:tr>
      <w:tr w:rsidR="00551A2D">
        <w:tc>
          <w:tcPr>
            <w:tcW w:w="1971" w:type="dxa"/>
          </w:tcPr>
          <w:p w:rsidR="00551A2D" w:rsidRPr="00932470" w:rsidRDefault="00551A2D" w:rsidP="00EA0936">
            <w:pPr>
              <w:pStyle w:val="NormalWeb"/>
              <w:snapToGrid w:val="0"/>
              <w:jc w:val="both"/>
            </w:pPr>
            <w:r w:rsidRPr="00932470">
              <w:rPr>
                <w:sz w:val="20"/>
                <w:szCs w:val="20"/>
              </w:rPr>
              <w:t>._____.______.</w:t>
            </w:r>
            <w:r w:rsidRPr="00932470">
              <w:t>2015г.</w:t>
            </w:r>
          </w:p>
        </w:tc>
        <w:tc>
          <w:tcPr>
            <w:tcW w:w="2169" w:type="dxa"/>
            <w:gridSpan w:val="2"/>
          </w:tcPr>
          <w:p w:rsidR="00551A2D" w:rsidRPr="00932470" w:rsidRDefault="00551A2D" w:rsidP="00EA0936">
            <w:pPr>
              <w:pStyle w:val="NormalWeb"/>
              <w:snapToGrid w:val="0"/>
              <w:ind w:firstLine="851"/>
              <w:jc w:val="both"/>
            </w:pPr>
          </w:p>
        </w:tc>
        <w:tc>
          <w:tcPr>
            <w:tcW w:w="1743" w:type="dxa"/>
          </w:tcPr>
          <w:p w:rsidR="00551A2D" w:rsidRPr="00932470" w:rsidRDefault="00551A2D" w:rsidP="00EA0936">
            <w:pPr>
              <w:pStyle w:val="NormalWeb"/>
              <w:snapToGrid w:val="0"/>
              <w:ind w:firstLine="851"/>
              <w:jc w:val="both"/>
            </w:pPr>
          </w:p>
        </w:tc>
        <w:tc>
          <w:tcPr>
            <w:tcW w:w="2468" w:type="dxa"/>
          </w:tcPr>
          <w:p w:rsidR="00551A2D" w:rsidRPr="00932470" w:rsidRDefault="00551A2D" w:rsidP="00EA0936">
            <w:pPr>
              <w:pStyle w:val="NormalWeb"/>
              <w:snapToGrid w:val="0"/>
              <w:jc w:val="both"/>
            </w:pPr>
            <w:r w:rsidRPr="00932470">
              <w:t>.______.______.2015г.</w:t>
            </w:r>
          </w:p>
        </w:tc>
        <w:tc>
          <w:tcPr>
            <w:tcW w:w="1636" w:type="dxa"/>
          </w:tcPr>
          <w:p w:rsidR="00551A2D" w:rsidRPr="00932470" w:rsidRDefault="00551A2D" w:rsidP="00EA0936">
            <w:pPr>
              <w:pStyle w:val="NormalWeb"/>
              <w:snapToGrid w:val="0"/>
              <w:ind w:firstLine="851"/>
              <w:jc w:val="both"/>
            </w:pPr>
          </w:p>
        </w:tc>
      </w:tr>
      <w:tr w:rsidR="00551A2D">
        <w:tc>
          <w:tcPr>
            <w:tcW w:w="1971" w:type="dxa"/>
          </w:tcPr>
          <w:p w:rsidR="00551A2D" w:rsidRPr="00932470" w:rsidRDefault="00551A2D" w:rsidP="00EA0936">
            <w:pPr>
              <w:pStyle w:val="NormalWeb"/>
              <w:snapToGrid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551A2D" w:rsidRPr="00932470" w:rsidRDefault="00551A2D" w:rsidP="00EA0936">
            <w:pPr>
              <w:pStyle w:val="NormalWeb"/>
              <w:snapToGrid w:val="0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551A2D" w:rsidRPr="00932470" w:rsidRDefault="00551A2D" w:rsidP="00EA0936">
            <w:pPr>
              <w:pStyle w:val="NormalWeb"/>
              <w:snapToGrid w:val="0"/>
              <w:ind w:firstLine="851"/>
              <w:jc w:val="both"/>
            </w:pPr>
          </w:p>
        </w:tc>
        <w:tc>
          <w:tcPr>
            <w:tcW w:w="2468" w:type="dxa"/>
          </w:tcPr>
          <w:p w:rsidR="00551A2D" w:rsidRPr="00932470" w:rsidRDefault="00551A2D" w:rsidP="00EA0936">
            <w:pPr>
              <w:pStyle w:val="NormalWeb"/>
              <w:snapToGrid w:val="0"/>
              <w:ind w:firstLine="851"/>
              <w:jc w:val="both"/>
            </w:pPr>
          </w:p>
        </w:tc>
        <w:tc>
          <w:tcPr>
            <w:tcW w:w="1636" w:type="dxa"/>
          </w:tcPr>
          <w:p w:rsidR="00551A2D" w:rsidRPr="00932470" w:rsidRDefault="00551A2D" w:rsidP="00EA0936">
            <w:pPr>
              <w:pStyle w:val="NormalWeb"/>
              <w:snapToGrid w:val="0"/>
              <w:ind w:firstLine="851"/>
              <w:jc w:val="both"/>
            </w:pPr>
          </w:p>
        </w:tc>
      </w:tr>
      <w:tr w:rsidR="00551A2D" w:rsidRPr="00CA79DB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551A2D" w:rsidRPr="00932470" w:rsidRDefault="00551A2D" w:rsidP="00EA0936">
            <w:pPr>
              <w:pStyle w:val="NormalWeb"/>
              <w:snapToGrid w:val="0"/>
              <w:ind w:firstLine="851"/>
              <w:jc w:val="both"/>
              <w:rPr>
                <w:b/>
                <w:bCs/>
              </w:rPr>
            </w:pPr>
            <w:r w:rsidRPr="00932470">
              <w:rPr>
                <w:b/>
                <w:bCs/>
              </w:rPr>
              <w:t>СОГЛАСОВАНО</w:t>
            </w:r>
          </w:p>
        </w:tc>
      </w:tr>
      <w:tr w:rsidR="00551A2D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551A2D" w:rsidRPr="00932470" w:rsidRDefault="00551A2D" w:rsidP="00EA0936">
            <w:pPr>
              <w:pStyle w:val="NormalWeb"/>
              <w:snapToGrid w:val="0"/>
            </w:pPr>
            <w:r w:rsidRPr="00932470">
              <w:t>Заместитель директора Департамента МТО – начальник управления обеспечения объектов</w:t>
            </w:r>
          </w:p>
        </w:tc>
      </w:tr>
      <w:tr w:rsidR="00551A2D">
        <w:trPr>
          <w:gridAfter w:val="3"/>
          <w:wAfter w:w="5847" w:type="dxa"/>
        </w:trPr>
        <w:tc>
          <w:tcPr>
            <w:tcW w:w="1971" w:type="dxa"/>
          </w:tcPr>
          <w:p w:rsidR="00551A2D" w:rsidRPr="00932470" w:rsidRDefault="00551A2D" w:rsidP="00EA0936">
            <w:pPr>
              <w:pStyle w:val="NormalWeb"/>
              <w:snapToGrid w:val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932470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551A2D" w:rsidRPr="00932470" w:rsidRDefault="00551A2D" w:rsidP="00EA0936">
            <w:pPr>
              <w:pStyle w:val="NormalWeb"/>
              <w:snapToGrid w:val="0"/>
              <w:jc w:val="both"/>
            </w:pPr>
            <w:r w:rsidRPr="00932470">
              <w:t>Д.В. Хаперский</w:t>
            </w:r>
          </w:p>
        </w:tc>
      </w:tr>
      <w:tr w:rsidR="00551A2D">
        <w:trPr>
          <w:gridAfter w:val="3"/>
          <w:wAfter w:w="5847" w:type="dxa"/>
        </w:trPr>
        <w:tc>
          <w:tcPr>
            <w:tcW w:w="1971" w:type="dxa"/>
          </w:tcPr>
          <w:p w:rsidR="00551A2D" w:rsidRPr="00932470" w:rsidRDefault="00551A2D" w:rsidP="00EA0936">
            <w:pPr>
              <w:pStyle w:val="NormalWeb"/>
              <w:snapToGrid w:val="0"/>
              <w:jc w:val="both"/>
              <w:rPr>
                <w:rFonts w:ascii="Calibri" w:hAnsi="Calibri" w:cs="Calibri"/>
              </w:rPr>
            </w:pPr>
            <w:r w:rsidRPr="00932470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932470">
              <w:t>2015г.</w:t>
            </w:r>
          </w:p>
        </w:tc>
        <w:tc>
          <w:tcPr>
            <w:tcW w:w="2169" w:type="dxa"/>
            <w:gridSpan w:val="2"/>
          </w:tcPr>
          <w:p w:rsidR="00551A2D" w:rsidRPr="00932470" w:rsidRDefault="00551A2D" w:rsidP="00EA0936">
            <w:pPr>
              <w:pStyle w:val="NormalWeb"/>
              <w:snapToGrid w:val="0"/>
              <w:ind w:firstLine="851"/>
              <w:jc w:val="both"/>
            </w:pPr>
          </w:p>
        </w:tc>
      </w:tr>
      <w:tr w:rsidR="00551A2D">
        <w:trPr>
          <w:gridAfter w:val="4"/>
          <w:wAfter w:w="5986" w:type="dxa"/>
        </w:trPr>
        <w:tc>
          <w:tcPr>
            <w:tcW w:w="1971" w:type="dxa"/>
          </w:tcPr>
          <w:p w:rsidR="00551A2D" w:rsidRPr="00932470" w:rsidRDefault="00551A2D" w:rsidP="00EA0936">
            <w:pPr>
              <w:pStyle w:val="NormalWeb"/>
              <w:snapToGrid w:val="0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551A2D" w:rsidRPr="00932470" w:rsidRDefault="00551A2D" w:rsidP="00EA0936">
            <w:pPr>
              <w:pStyle w:val="NormalWeb"/>
              <w:snapToGrid w:val="0"/>
              <w:ind w:firstLine="851"/>
              <w:jc w:val="both"/>
            </w:pPr>
          </w:p>
        </w:tc>
      </w:tr>
      <w:tr w:rsidR="00551A2D">
        <w:trPr>
          <w:gridAfter w:val="4"/>
          <w:wAfter w:w="5986" w:type="dxa"/>
        </w:trPr>
        <w:tc>
          <w:tcPr>
            <w:tcW w:w="1971" w:type="dxa"/>
          </w:tcPr>
          <w:p w:rsidR="00551A2D" w:rsidRPr="00932470" w:rsidRDefault="00551A2D" w:rsidP="00EA0936">
            <w:pPr>
              <w:pStyle w:val="NormalWeb"/>
              <w:snapToGrid w:val="0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551A2D" w:rsidRPr="00932470" w:rsidRDefault="00551A2D" w:rsidP="00EA0936">
            <w:pPr>
              <w:pStyle w:val="NormalWeb"/>
              <w:snapToGrid w:val="0"/>
              <w:ind w:firstLine="851"/>
              <w:jc w:val="both"/>
            </w:pPr>
          </w:p>
        </w:tc>
      </w:tr>
    </w:tbl>
    <w:p w:rsidR="00551A2D" w:rsidRPr="00563FFA" w:rsidRDefault="00551A2D">
      <w:pPr>
        <w:jc w:val="center"/>
        <w:rPr>
          <w:sz w:val="28"/>
          <w:szCs w:val="28"/>
        </w:rPr>
      </w:pPr>
      <w:r>
        <w:rPr>
          <w:noProof/>
        </w:rPr>
        <w:pict>
          <v:line id="_x0000_s1026" style="position:absolute;left:0;text-align:left;z-index:251658240;mso-position-horizontal-relative:text;mso-position-vertical-relative:text" from="18pt,11.05pt" to="472.4pt,11.05pt" strokeweight="1.59mm">
            <v:stroke joinstyle="miter"/>
          </v:line>
        </w:pict>
      </w:r>
    </w:p>
    <w:p w:rsidR="00551A2D" w:rsidRPr="00563FFA" w:rsidRDefault="00551A2D">
      <w:pPr>
        <w:pStyle w:val="110"/>
        <w:keepNext w:val="0"/>
        <w:rPr>
          <w:sz w:val="28"/>
          <w:szCs w:val="28"/>
        </w:rPr>
      </w:pPr>
    </w:p>
    <w:p w:rsidR="00551A2D" w:rsidRPr="003D0EDD" w:rsidRDefault="00551A2D" w:rsidP="003D0EDD">
      <w:pPr>
        <w:rPr>
          <w:sz w:val="28"/>
          <w:szCs w:val="28"/>
          <w:lang w:val="en-US"/>
        </w:rPr>
      </w:pPr>
    </w:p>
    <w:p w:rsidR="00551A2D" w:rsidRPr="00807BCB" w:rsidRDefault="00551A2D" w:rsidP="00807BCB">
      <w:pPr>
        <w:jc w:val="center"/>
        <w:rPr>
          <w:color w:val="000000"/>
          <w:sz w:val="28"/>
          <w:szCs w:val="28"/>
        </w:rPr>
      </w:pPr>
      <w:bookmarkStart w:id="0" w:name="_Toc318103488"/>
    </w:p>
    <w:p w:rsidR="00551A2D" w:rsidRPr="00807BCB" w:rsidRDefault="00551A2D" w:rsidP="00807BCB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78317"/>
      <w:bookmarkStart w:id="4" w:name="_Toc428517404"/>
      <w:r w:rsidRPr="00807BCB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551A2D" w:rsidRDefault="00551A2D" w:rsidP="003D0EDD">
      <w:pPr>
        <w:jc w:val="center"/>
        <w:rPr>
          <w:sz w:val="28"/>
          <w:szCs w:val="28"/>
        </w:rPr>
      </w:pPr>
      <w:r w:rsidRPr="00807BCB">
        <w:rPr>
          <w:sz w:val="28"/>
          <w:szCs w:val="28"/>
        </w:rPr>
        <w:t xml:space="preserve">для открытого одноэтапного запроса предложений в электронной форме, участниками которых являются только субъекты малого и среднего предпринимательства, без квалификационного отбора на право заключения договора на </w:t>
      </w:r>
      <w:r>
        <w:rPr>
          <w:sz w:val="28"/>
          <w:szCs w:val="28"/>
        </w:rPr>
        <w:t>поставку листов броневых, термически обработанных</w:t>
      </w:r>
    </w:p>
    <w:p w:rsidR="00551A2D" w:rsidRDefault="00551A2D" w:rsidP="003D0EDD">
      <w:pPr>
        <w:jc w:val="center"/>
        <w:rPr>
          <w:sz w:val="28"/>
          <w:szCs w:val="28"/>
        </w:rPr>
      </w:pPr>
    </w:p>
    <w:p w:rsidR="00551A2D" w:rsidRPr="00DF3290" w:rsidRDefault="00551A2D" w:rsidP="003D0EDD">
      <w:pPr>
        <w:jc w:val="center"/>
        <w:rPr>
          <w:sz w:val="28"/>
          <w:szCs w:val="28"/>
        </w:rPr>
      </w:pPr>
      <w:r w:rsidRPr="00DF3290">
        <w:rPr>
          <w:sz w:val="28"/>
          <w:szCs w:val="28"/>
        </w:rPr>
        <w:t>(в 2-х томах)</w:t>
      </w:r>
    </w:p>
    <w:p w:rsidR="00551A2D" w:rsidRDefault="00551A2D" w:rsidP="003D0EDD">
      <w:pPr>
        <w:jc w:val="center"/>
        <w:rPr>
          <w:sz w:val="28"/>
          <w:szCs w:val="28"/>
        </w:rPr>
      </w:pPr>
    </w:p>
    <w:p w:rsidR="00551A2D" w:rsidRDefault="00551A2D" w:rsidP="003D0ED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  </w:t>
      </w:r>
      <w:r w:rsidRPr="00846F0A">
        <w:rPr>
          <w:sz w:val="28"/>
          <w:szCs w:val="28"/>
        </w:rPr>
        <w:t>10</w:t>
      </w:r>
      <w:r w:rsidRPr="002B0267">
        <w:rPr>
          <w:sz w:val="28"/>
          <w:szCs w:val="28"/>
        </w:rPr>
        <w:t>.</w:t>
      </w:r>
      <w:r w:rsidRPr="00846F0A">
        <w:rPr>
          <w:sz w:val="28"/>
          <w:szCs w:val="28"/>
        </w:rPr>
        <w:t>09</w:t>
      </w:r>
      <w:r>
        <w:rPr>
          <w:sz w:val="28"/>
          <w:szCs w:val="28"/>
        </w:rPr>
        <w:t xml:space="preserve">.2015 года </w:t>
      </w:r>
      <w:r w:rsidRPr="005704B2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№ </w:t>
      </w:r>
      <w:r w:rsidRPr="005704B2">
        <w:rPr>
          <w:sz w:val="28"/>
          <w:szCs w:val="28"/>
        </w:rPr>
        <w:t>7</w:t>
      </w:r>
      <w:r>
        <w:rPr>
          <w:sz w:val="28"/>
          <w:szCs w:val="28"/>
        </w:rPr>
        <w:t>70-15/ОЗ-</w:t>
      </w:r>
      <w:r w:rsidRPr="00E6081F">
        <w:rPr>
          <w:sz w:val="28"/>
          <w:szCs w:val="28"/>
        </w:rPr>
        <w:t>128</w:t>
      </w:r>
      <w:r>
        <w:rPr>
          <w:sz w:val="28"/>
          <w:szCs w:val="28"/>
        </w:rPr>
        <w:t>-ЗП-Э-МСП</w:t>
      </w:r>
    </w:p>
    <w:p w:rsidR="00551A2D" w:rsidRPr="008C6DF7" w:rsidRDefault="00551A2D" w:rsidP="003D0EDD">
      <w:pPr>
        <w:jc w:val="center"/>
        <w:rPr>
          <w:sz w:val="28"/>
          <w:szCs w:val="28"/>
        </w:rPr>
      </w:pPr>
    </w:p>
    <w:p w:rsidR="00551A2D" w:rsidRPr="00B272BC" w:rsidRDefault="00551A2D" w:rsidP="003D0EDD">
      <w:pPr>
        <w:jc w:val="center"/>
        <w:rPr>
          <w:sz w:val="28"/>
          <w:szCs w:val="28"/>
        </w:rPr>
      </w:pPr>
    </w:p>
    <w:p w:rsidR="00551A2D" w:rsidRPr="00B272BC" w:rsidRDefault="00551A2D" w:rsidP="003D0EDD">
      <w:pPr>
        <w:jc w:val="center"/>
        <w:rPr>
          <w:sz w:val="28"/>
          <w:szCs w:val="28"/>
        </w:rPr>
      </w:pPr>
    </w:p>
    <w:p w:rsidR="00551A2D" w:rsidRPr="00B272BC" w:rsidRDefault="00551A2D" w:rsidP="003D0EDD">
      <w:pPr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>том 1 «общая и коммерческая части»</w:t>
      </w:r>
    </w:p>
    <w:p w:rsidR="00551A2D" w:rsidRPr="00B272BC" w:rsidRDefault="00551A2D" w:rsidP="003D0EDD">
      <w:pPr>
        <w:jc w:val="center"/>
        <w:rPr>
          <w:sz w:val="28"/>
          <w:szCs w:val="28"/>
        </w:rPr>
      </w:pPr>
    </w:p>
    <w:p w:rsidR="00551A2D" w:rsidRPr="00B272BC" w:rsidRDefault="00551A2D" w:rsidP="003D0EDD">
      <w:pPr>
        <w:jc w:val="center"/>
        <w:rPr>
          <w:sz w:val="28"/>
          <w:szCs w:val="28"/>
        </w:rPr>
      </w:pPr>
    </w:p>
    <w:p w:rsidR="00551A2D" w:rsidRPr="00B272BC" w:rsidRDefault="00551A2D" w:rsidP="003D0EDD">
      <w:pPr>
        <w:jc w:val="center"/>
        <w:rPr>
          <w:sz w:val="28"/>
          <w:szCs w:val="28"/>
        </w:rPr>
      </w:pPr>
    </w:p>
    <w:p w:rsidR="00551A2D" w:rsidRPr="00B272BC" w:rsidRDefault="00551A2D" w:rsidP="003D0EDD">
      <w:pPr>
        <w:jc w:val="center"/>
        <w:rPr>
          <w:sz w:val="28"/>
          <w:szCs w:val="28"/>
        </w:rPr>
      </w:pPr>
    </w:p>
    <w:p w:rsidR="00551A2D" w:rsidRPr="00B272BC" w:rsidRDefault="00551A2D" w:rsidP="003D0EDD">
      <w:pPr>
        <w:jc w:val="center"/>
        <w:rPr>
          <w:sz w:val="28"/>
          <w:szCs w:val="28"/>
        </w:rPr>
      </w:pPr>
    </w:p>
    <w:p w:rsidR="00551A2D" w:rsidRPr="00B272BC" w:rsidRDefault="00551A2D" w:rsidP="003D0EDD">
      <w:pPr>
        <w:jc w:val="center"/>
        <w:rPr>
          <w:sz w:val="28"/>
          <w:szCs w:val="28"/>
        </w:rPr>
      </w:pPr>
    </w:p>
    <w:p w:rsidR="00551A2D" w:rsidRPr="00B272BC" w:rsidRDefault="00551A2D" w:rsidP="003D0EDD">
      <w:pPr>
        <w:jc w:val="center"/>
        <w:rPr>
          <w:sz w:val="28"/>
          <w:szCs w:val="28"/>
        </w:rPr>
      </w:pPr>
    </w:p>
    <w:p w:rsidR="00551A2D" w:rsidRPr="00B272BC" w:rsidRDefault="00551A2D" w:rsidP="003D0EDD">
      <w:pPr>
        <w:jc w:val="center"/>
        <w:rPr>
          <w:sz w:val="28"/>
          <w:szCs w:val="28"/>
        </w:rPr>
      </w:pPr>
    </w:p>
    <w:p w:rsidR="00551A2D" w:rsidRPr="00B272BC" w:rsidRDefault="00551A2D" w:rsidP="003D0EDD">
      <w:pPr>
        <w:jc w:val="center"/>
        <w:rPr>
          <w:sz w:val="28"/>
          <w:szCs w:val="28"/>
        </w:rPr>
      </w:pPr>
    </w:p>
    <w:p w:rsidR="00551A2D" w:rsidRPr="00331731" w:rsidRDefault="00551A2D" w:rsidP="003D0EDD">
      <w:pPr>
        <w:rPr>
          <w:sz w:val="28"/>
          <w:szCs w:val="28"/>
        </w:rPr>
      </w:pPr>
    </w:p>
    <w:p w:rsidR="00551A2D" w:rsidRPr="00B272BC" w:rsidRDefault="00551A2D" w:rsidP="003D0EDD">
      <w:pPr>
        <w:jc w:val="center"/>
        <w:rPr>
          <w:sz w:val="28"/>
          <w:szCs w:val="28"/>
        </w:rPr>
      </w:pPr>
    </w:p>
    <w:p w:rsidR="00551A2D" w:rsidRPr="0072127E" w:rsidRDefault="00551A2D" w:rsidP="003D0EDD">
      <w:pPr>
        <w:pStyle w:val="110"/>
        <w:keepNext w:val="0"/>
        <w:rPr>
          <w:b/>
          <w:bCs/>
          <w:sz w:val="28"/>
          <w:szCs w:val="28"/>
        </w:rPr>
      </w:pPr>
      <w:r w:rsidRPr="00B272BC">
        <w:rPr>
          <w:sz w:val="28"/>
          <w:szCs w:val="28"/>
        </w:rPr>
        <w:t>20</w:t>
      </w:r>
      <w:r w:rsidRPr="0072127E">
        <w:rPr>
          <w:sz w:val="28"/>
          <w:szCs w:val="28"/>
        </w:rPr>
        <w:t>1</w:t>
      </w:r>
      <w:r>
        <w:rPr>
          <w:sz w:val="28"/>
          <w:szCs w:val="28"/>
        </w:rPr>
        <w:t>5</w:t>
      </w:r>
    </w:p>
    <w:p w:rsidR="00551A2D" w:rsidRPr="00563FFA" w:rsidRDefault="00551A2D" w:rsidP="00CA2886">
      <w:pPr>
        <w:sectPr w:rsidR="00551A2D" w:rsidRPr="00563FFA" w:rsidSect="00C87330">
          <w:headerReference w:type="default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551A2D" w:rsidRPr="00563FFA" w:rsidRDefault="00551A2D" w:rsidP="00C87330">
      <w:pPr>
        <w:pStyle w:val="12"/>
        <w:widowControl/>
        <w:outlineLvl w:val="0"/>
        <w:rPr>
          <w:sz w:val="28"/>
          <w:szCs w:val="28"/>
        </w:rPr>
      </w:pPr>
      <w:bookmarkStart w:id="5" w:name="_Toc398564570"/>
      <w:bookmarkStart w:id="6" w:name="_Toc399408080"/>
      <w:bookmarkStart w:id="7" w:name="_Toc418078318"/>
      <w:bookmarkStart w:id="8" w:name="_Toc428517405"/>
      <w:r w:rsidRPr="00563FFA">
        <w:rPr>
          <w:b w:val="0"/>
          <w:bCs w:val="0"/>
          <w:sz w:val="28"/>
          <w:szCs w:val="28"/>
        </w:rPr>
        <w:t>СОДЕРЖАНИЕ</w:t>
      </w:r>
      <w:bookmarkEnd w:id="0"/>
      <w:bookmarkEnd w:id="5"/>
      <w:bookmarkEnd w:id="6"/>
      <w:bookmarkEnd w:id="7"/>
      <w:bookmarkEnd w:id="8"/>
    </w:p>
    <w:p w:rsidR="00551A2D" w:rsidRPr="00563FFA" w:rsidRDefault="00551A2D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p w:rsidR="00551A2D" w:rsidRPr="00E13F57" w:rsidRDefault="00551A2D">
      <w:pPr>
        <w:pStyle w:val="TOC1"/>
        <w:rPr>
          <w:rFonts w:ascii="Calibri" w:hAnsi="Calibri" w:cs="Calibri"/>
          <w:sz w:val="22"/>
          <w:szCs w:val="22"/>
        </w:rPr>
      </w:pPr>
      <w:r w:rsidRPr="00D4043B">
        <w:fldChar w:fldCharType="begin"/>
      </w:r>
      <w:r w:rsidRPr="00D4043B">
        <w:instrText xml:space="preserve"> TOC \o "1-3" \h \z \u </w:instrText>
      </w:r>
      <w:r w:rsidRPr="00D4043B">
        <w:fldChar w:fldCharType="separate"/>
      </w:r>
      <w:hyperlink w:anchor="_Toc428517404" w:history="1">
        <w:r w:rsidRPr="008C0D9F">
          <w:rPr>
            <w:rStyle w:val="Hyperlink"/>
          </w:rPr>
          <w:t>ЗАКУПОЧНАЯ ДОКУМЕНТАЦИЯ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_Toc428517404 \h </w:instrText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551A2D" w:rsidRPr="00E13F57" w:rsidRDefault="00551A2D">
      <w:pPr>
        <w:pStyle w:val="TOC1"/>
        <w:rPr>
          <w:rFonts w:ascii="Calibri" w:hAnsi="Calibri" w:cs="Calibri"/>
          <w:sz w:val="22"/>
          <w:szCs w:val="22"/>
        </w:rPr>
      </w:pPr>
      <w:hyperlink w:anchor="_Toc428517405" w:history="1">
        <w:r w:rsidRPr="008C0D9F">
          <w:rPr>
            <w:rStyle w:val="Hyperlink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_Toc428517405 \h </w:instrText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51A2D" w:rsidRPr="00E13F57" w:rsidRDefault="00551A2D">
      <w:pPr>
        <w:pStyle w:val="TOC1"/>
        <w:rPr>
          <w:rFonts w:ascii="Calibri" w:hAnsi="Calibri" w:cs="Calibri"/>
          <w:sz w:val="22"/>
          <w:szCs w:val="22"/>
        </w:rPr>
      </w:pPr>
      <w:hyperlink w:anchor="_Toc428517406" w:history="1">
        <w:r w:rsidRPr="008C0D9F">
          <w:rPr>
            <w:rStyle w:val="Hyperlink"/>
          </w:rPr>
          <w:t>1.</w:t>
        </w:r>
        <w:r w:rsidRPr="00E13F57">
          <w:rPr>
            <w:rFonts w:ascii="Calibri" w:hAnsi="Calibri" w:cs="Calibri"/>
            <w:sz w:val="22"/>
            <w:szCs w:val="22"/>
          </w:rPr>
          <w:tab/>
        </w:r>
        <w:r w:rsidRPr="008C0D9F">
          <w:rPr>
            <w:rStyle w:val="Hyperlink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_Toc428517406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51A2D" w:rsidRPr="00E13F57" w:rsidRDefault="00551A2D">
      <w:pPr>
        <w:pStyle w:val="TOC1"/>
        <w:rPr>
          <w:rFonts w:ascii="Calibri" w:hAnsi="Calibri" w:cs="Calibri"/>
          <w:sz w:val="22"/>
          <w:szCs w:val="22"/>
        </w:rPr>
      </w:pPr>
      <w:hyperlink w:anchor="_Toc428517407" w:history="1">
        <w:r w:rsidRPr="008C0D9F">
          <w:rPr>
            <w:rStyle w:val="Hyperlink"/>
            <w:b/>
            <w:bCs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_Toc428517407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51A2D" w:rsidRPr="00E13F57" w:rsidRDefault="00551A2D">
      <w:pPr>
        <w:pStyle w:val="TOC1"/>
        <w:rPr>
          <w:rFonts w:ascii="Calibri" w:hAnsi="Calibri" w:cs="Calibri"/>
          <w:sz w:val="22"/>
          <w:szCs w:val="22"/>
        </w:rPr>
      </w:pPr>
      <w:hyperlink w:anchor="_Toc428517408" w:history="1">
        <w:r w:rsidRPr="008C0D9F">
          <w:rPr>
            <w:rStyle w:val="Hyperlink"/>
          </w:rPr>
          <w:t>2.</w:t>
        </w:r>
        <w:r w:rsidRPr="00E13F57">
          <w:rPr>
            <w:rFonts w:ascii="Calibri" w:hAnsi="Calibri" w:cs="Calibri"/>
            <w:sz w:val="22"/>
            <w:szCs w:val="22"/>
          </w:rPr>
          <w:tab/>
        </w:r>
        <w:r w:rsidRPr="008C0D9F">
          <w:rPr>
            <w:rStyle w:val="Hyperlink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_Toc428517408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51A2D" w:rsidRPr="00E13F57" w:rsidRDefault="00551A2D">
      <w:pPr>
        <w:pStyle w:val="TOC1"/>
        <w:rPr>
          <w:rFonts w:ascii="Calibri" w:hAnsi="Calibri" w:cs="Calibri"/>
          <w:sz w:val="22"/>
          <w:szCs w:val="22"/>
        </w:rPr>
      </w:pPr>
      <w:hyperlink w:anchor="_Toc428517409" w:history="1">
        <w:r w:rsidRPr="008C0D9F">
          <w:rPr>
            <w:rStyle w:val="Hyperlink"/>
          </w:rPr>
          <w:t>2.1.</w:t>
        </w:r>
        <w:r w:rsidRPr="00E13F57">
          <w:rPr>
            <w:rFonts w:ascii="Calibri" w:hAnsi="Calibri" w:cs="Calibri"/>
            <w:sz w:val="22"/>
            <w:szCs w:val="22"/>
          </w:rPr>
          <w:tab/>
        </w:r>
        <w:r w:rsidRPr="008C0D9F">
          <w:rPr>
            <w:rStyle w:val="Hyperlink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_Toc428517409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51A2D" w:rsidRPr="00E13F57" w:rsidRDefault="00551A2D">
      <w:pPr>
        <w:pStyle w:val="TOC1"/>
        <w:tabs>
          <w:tab w:val="left" w:pos="1134"/>
        </w:tabs>
        <w:rPr>
          <w:rFonts w:ascii="Calibri" w:hAnsi="Calibri" w:cs="Calibri"/>
          <w:sz w:val="22"/>
          <w:szCs w:val="22"/>
        </w:rPr>
      </w:pPr>
      <w:hyperlink w:anchor="_Toc428517410" w:history="1">
        <w:r w:rsidRPr="008C0D9F">
          <w:rPr>
            <w:rStyle w:val="Hyperlink"/>
          </w:rPr>
          <w:t>2.1.1.</w:t>
        </w:r>
        <w:r w:rsidRPr="00E13F57">
          <w:rPr>
            <w:rFonts w:ascii="Calibri" w:hAnsi="Calibri" w:cs="Calibri"/>
            <w:sz w:val="22"/>
            <w:szCs w:val="22"/>
          </w:rPr>
          <w:tab/>
        </w:r>
        <w:r w:rsidRPr="008C0D9F">
          <w:rPr>
            <w:rStyle w:val="Hyperlink"/>
          </w:rPr>
          <w:t>Требования к участникам закупки</w:t>
        </w:r>
        <w:r w:rsidRPr="008C0D9F">
          <w:rPr>
            <w:rStyle w:val="Hyperlink"/>
            <w:b/>
            <w:bCs/>
            <w:i/>
            <w:iCs/>
            <w:lang w:val="en-US"/>
          </w:rPr>
          <w:t>:</w:t>
        </w:r>
        <w:bookmarkStart w:id="9" w:name="_GoBack"/>
        <w:bookmarkEnd w:id="9"/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_Toc428517410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51A2D" w:rsidRPr="00E13F57" w:rsidRDefault="00551A2D">
      <w:pPr>
        <w:pStyle w:val="TOC1"/>
        <w:tabs>
          <w:tab w:val="left" w:pos="1134"/>
        </w:tabs>
        <w:rPr>
          <w:rFonts w:ascii="Calibri" w:hAnsi="Calibri" w:cs="Calibri"/>
          <w:sz w:val="22"/>
          <w:szCs w:val="22"/>
        </w:rPr>
      </w:pPr>
      <w:hyperlink w:anchor="_Toc428517411" w:history="1">
        <w:r w:rsidRPr="008C0D9F">
          <w:rPr>
            <w:rStyle w:val="Hyperlink"/>
          </w:rPr>
          <w:t>2.1.2.</w:t>
        </w:r>
        <w:r w:rsidRPr="00E13F57">
          <w:rPr>
            <w:rFonts w:ascii="Calibri" w:hAnsi="Calibri" w:cs="Calibri"/>
            <w:sz w:val="22"/>
            <w:szCs w:val="22"/>
          </w:rPr>
          <w:tab/>
        </w:r>
        <w:r w:rsidRPr="008C0D9F">
          <w:rPr>
            <w:rStyle w:val="Hyperlink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_Toc428517411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51A2D" w:rsidRPr="00E13F57" w:rsidRDefault="00551A2D">
      <w:pPr>
        <w:pStyle w:val="TOC1"/>
        <w:rPr>
          <w:rFonts w:ascii="Calibri" w:hAnsi="Calibri" w:cs="Calibri"/>
          <w:sz w:val="22"/>
          <w:szCs w:val="22"/>
        </w:rPr>
      </w:pPr>
      <w:hyperlink w:anchor="_Toc428517412" w:history="1">
        <w:r w:rsidRPr="008C0D9F">
          <w:rPr>
            <w:rStyle w:val="Hyperlink"/>
          </w:rPr>
          <w:t>2.2.</w:t>
        </w:r>
        <w:r w:rsidRPr="00E13F57">
          <w:rPr>
            <w:rFonts w:ascii="Calibri" w:hAnsi="Calibri" w:cs="Calibri"/>
            <w:sz w:val="22"/>
            <w:szCs w:val="22"/>
          </w:rPr>
          <w:tab/>
        </w:r>
        <w:r w:rsidRPr="008C0D9F">
          <w:rPr>
            <w:rStyle w:val="Hyperlink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_Toc428517412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51A2D" w:rsidRPr="00E13F57" w:rsidRDefault="00551A2D">
      <w:pPr>
        <w:pStyle w:val="TOC1"/>
        <w:rPr>
          <w:rFonts w:ascii="Calibri" w:hAnsi="Calibri" w:cs="Calibri"/>
          <w:sz w:val="22"/>
          <w:szCs w:val="22"/>
        </w:rPr>
      </w:pPr>
      <w:hyperlink w:anchor="_Toc428517413" w:history="1">
        <w:r w:rsidRPr="008C0D9F">
          <w:rPr>
            <w:rStyle w:val="Hyperlink"/>
          </w:rPr>
          <w:t>3.</w:t>
        </w:r>
        <w:r w:rsidRPr="00E13F57">
          <w:rPr>
            <w:rFonts w:ascii="Calibri" w:hAnsi="Calibri" w:cs="Calibri"/>
            <w:sz w:val="22"/>
            <w:szCs w:val="22"/>
          </w:rPr>
          <w:tab/>
        </w:r>
        <w:r w:rsidRPr="008C0D9F">
          <w:rPr>
            <w:rStyle w:val="Hyperlink"/>
          </w:rPr>
          <w:t>МЕТОДИКА РАСЧЕТА ОБЕСПЕЧЕННОСТИ ФИНАНСОВЫМИ РЕСУРСАМИ УЧАСТНИКОВ ПРОЦЕДУРЫ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_Toc428517413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51A2D" w:rsidRPr="00E13F57" w:rsidRDefault="00551A2D">
      <w:pPr>
        <w:pStyle w:val="TOC1"/>
        <w:rPr>
          <w:rFonts w:ascii="Calibri" w:hAnsi="Calibri" w:cs="Calibri"/>
          <w:sz w:val="22"/>
          <w:szCs w:val="22"/>
        </w:rPr>
      </w:pPr>
      <w:hyperlink w:anchor="_Toc428517414" w:history="1">
        <w:r w:rsidRPr="008C0D9F">
          <w:rPr>
            <w:rStyle w:val="Hyperlink"/>
          </w:rPr>
          <w:t>4.</w:t>
        </w:r>
        <w:r w:rsidRPr="00E13F57">
          <w:rPr>
            <w:rFonts w:ascii="Calibri" w:hAnsi="Calibri" w:cs="Calibri"/>
            <w:sz w:val="22"/>
            <w:szCs w:val="22"/>
          </w:rPr>
          <w:tab/>
        </w:r>
        <w:r w:rsidRPr="008C0D9F">
          <w:rPr>
            <w:rStyle w:val="Hyperlink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_Toc428517414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51A2D" w:rsidRPr="00E13F57" w:rsidRDefault="00551A2D">
      <w:pPr>
        <w:pStyle w:val="TOC3"/>
        <w:tabs>
          <w:tab w:val="left" w:pos="1134"/>
          <w:tab w:val="right" w:leader="dot" w:pos="9912"/>
        </w:tabs>
        <w:rPr>
          <w:rFonts w:ascii="Calibri" w:hAnsi="Calibri" w:cs="Calibri"/>
          <w:noProof/>
          <w:sz w:val="22"/>
          <w:szCs w:val="22"/>
        </w:rPr>
      </w:pPr>
      <w:hyperlink w:anchor="_Toc428517415" w:history="1">
        <w:r w:rsidRPr="008C0D9F">
          <w:rPr>
            <w:rStyle w:val="Hyperlink"/>
            <w:noProof/>
          </w:rPr>
          <w:t>2.5.1.</w:t>
        </w:r>
        <w:r w:rsidRPr="00E13F57">
          <w:rPr>
            <w:rFonts w:ascii="Calibri" w:hAnsi="Calibri" w:cs="Calibri"/>
            <w:noProof/>
            <w:sz w:val="22"/>
            <w:szCs w:val="22"/>
          </w:rPr>
          <w:tab/>
        </w:r>
        <w:r w:rsidRPr="008C0D9F">
          <w:rPr>
            <w:rStyle w:val="Hyperlink"/>
            <w:noProof/>
          </w:rPr>
          <w:t>Методика оценки заявок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_Toc428517415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51A2D" w:rsidRPr="00E13F57" w:rsidRDefault="00551A2D">
      <w:pPr>
        <w:pStyle w:val="TOC3"/>
        <w:tabs>
          <w:tab w:val="left" w:pos="1134"/>
          <w:tab w:val="right" w:leader="dot" w:pos="9912"/>
        </w:tabs>
        <w:rPr>
          <w:rFonts w:ascii="Calibri" w:hAnsi="Calibri" w:cs="Calibri"/>
          <w:noProof/>
          <w:sz w:val="22"/>
          <w:szCs w:val="22"/>
        </w:rPr>
      </w:pPr>
      <w:hyperlink w:anchor="_Toc428517416" w:history="1">
        <w:r w:rsidRPr="008C0D9F">
          <w:rPr>
            <w:rStyle w:val="Hyperlink"/>
            <w:noProof/>
          </w:rPr>
          <w:t>2.5.2.1.</w:t>
        </w:r>
        <w:r w:rsidRPr="00E13F57">
          <w:rPr>
            <w:rFonts w:ascii="Calibri" w:hAnsi="Calibri" w:cs="Calibri"/>
            <w:noProof/>
            <w:sz w:val="22"/>
            <w:szCs w:val="22"/>
          </w:rPr>
          <w:tab/>
        </w:r>
        <w:r w:rsidRPr="008C0D9F">
          <w:rPr>
            <w:rStyle w:val="Hyperlink"/>
            <w:noProof/>
          </w:rPr>
          <w:t>Оценка по критерию «цена договора, цена единицы продукции»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_Toc428517416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51A2D" w:rsidRPr="00E13F57" w:rsidRDefault="00551A2D">
      <w:pPr>
        <w:pStyle w:val="TOC3"/>
        <w:tabs>
          <w:tab w:val="left" w:pos="1134"/>
          <w:tab w:val="right" w:leader="dot" w:pos="9912"/>
        </w:tabs>
        <w:rPr>
          <w:rFonts w:ascii="Calibri" w:hAnsi="Calibri" w:cs="Calibri"/>
          <w:noProof/>
          <w:sz w:val="22"/>
          <w:szCs w:val="22"/>
        </w:rPr>
      </w:pPr>
      <w:hyperlink w:anchor="_Toc428517417" w:history="1">
        <w:r w:rsidRPr="008C0D9F">
          <w:rPr>
            <w:rStyle w:val="Hyperlink"/>
            <w:noProof/>
          </w:rPr>
          <w:t>2.5.2.2.</w:t>
        </w:r>
        <w:r w:rsidRPr="00E13F57">
          <w:rPr>
            <w:rFonts w:ascii="Calibri" w:hAnsi="Calibri" w:cs="Calibri"/>
            <w:noProof/>
            <w:sz w:val="22"/>
            <w:szCs w:val="22"/>
          </w:rPr>
          <w:tab/>
        </w:r>
        <w:r w:rsidRPr="008C0D9F">
          <w:rPr>
            <w:rStyle w:val="Hyperlink"/>
            <w:noProof/>
          </w:rPr>
          <w:t>Оценка по критерию «квалификация участника»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_Toc428517417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51A2D" w:rsidRPr="00E13F57" w:rsidRDefault="00551A2D">
      <w:pPr>
        <w:pStyle w:val="TOC3"/>
        <w:tabs>
          <w:tab w:val="left" w:pos="1134"/>
          <w:tab w:val="right" w:leader="dot" w:pos="9912"/>
        </w:tabs>
        <w:rPr>
          <w:rFonts w:ascii="Calibri" w:hAnsi="Calibri" w:cs="Calibri"/>
          <w:noProof/>
          <w:sz w:val="22"/>
          <w:szCs w:val="22"/>
        </w:rPr>
      </w:pPr>
      <w:hyperlink w:anchor="_Toc428517418" w:history="1">
        <w:r w:rsidRPr="008C0D9F">
          <w:rPr>
            <w:rStyle w:val="Hyperlink"/>
            <w:noProof/>
          </w:rPr>
          <w:t>2.5.2.2.1.</w:t>
        </w:r>
        <w:r w:rsidRPr="00E13F57">
          <w:rPr>
            <w:rFonts w:ascii="Calibri" w:hAnsi="Calibri" w:cs="Calibri"/>
            <w:noProof/>
            <w:sz w:val="22"/>
            <w:szCs w:val="22"/>
          </w:rPr>
          <w:tab/>
        </w:r>
        <w:r w:rsidRPr="008C0D9F">
          <w:rPr>
            <w:rStyle w:val="Hyperlink"/>
            <w:noProof/>
          </w:rPr>
          <w:t>Оценка по подкритерию «опыт участника закупки»: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_Toc428517418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51A2D" w:rsidRPr="00E13F57" w:rsidRDefault="00551A2D">
      <w:pPr>
        <w:pStyle w:val="TOC1"/>
        <w:rPr>
          <w:rFonts w:ascii="Calibri" w:hAnsi="Calibri" w:cs="Calibri"/>
          <w:sz w:val="22"/>
          <w:szCs w:val="22"/>
        </w:rPr>
      </w:pPr>
      <w:hyperlink w:anchor="_Toc428517419" w:history="1">
        <w:r w:rsidRPr="008C0D9F">
          <w:rPr>
            <w:rStyle w:val="Hyperlink"/>
          </w:rPr>
          <w:t>5.</w:t>
        </w:r>
        <w:r w:rsidRPr="00E13F57">
          <w:rPr>
            <w:rFonts w:ascii="Calibri" w:hAnsi="Calibri" w:cs="Calibri"/>
            <w:sz w:val="22"/>
            <w:szCs w:val="22"/>
          </w:rPr>
          <w:tab/>
        </w:r>
        <w:r w:rsidRPr="008C0D9F">
          <w:rPr>
            <w:rStyle w:val="Hyperlink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_Toc428517419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51A2D" w:rsidRPr="00E13F57" w:rsidRDefault="00551A2D">
      <w:pPr>
        <w:pStyle w:val="TOC1"/>
        <w:rPr>
          <w:rFonts w:ascii="Calibri" w:hAnsi="Calibri" w:cs="Calibri"/>
          <w:sz w:val="22"/>
          <w:szCs w:val="22"/>
        </w:rPr>
      </w:pPr>
      <w:hyperlink w:anchor="_Toc428517420" w:history="1">
        <w:r w:rsidRPr="008C0D9F">
          <w:rPr>
            <w:rStyle w:val="Hyperlink"/>
          </w:rPr>
          <w:t>5.1.</w:t>
        </w:r>
        <w:r w:rsidRPr="00E13F57">
          <w:rPr>
            <w:rFonts w:ascii="Calibri" w:hAnsi="Calibri" w:cs="Calibri"/>
            <w:sz w:val="22"/>
            <w:szCs w:val="22"/>
          </w:rPr>
          <w:tab/>
        </w:r>
        <w:r w:rsidRPr="008C0D9F">
          <w:rPr>
            <w:rStyle w:val="Hyperlink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_Toc428517420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51A2D" w:rsidRPr="00E13F57" w:rsidRDefault="00551A2D">
      <w:pPr>
        <w:pStyle w:val="TOC2"/>
        <w:rPr>
          <w:rFonts w:ascii="Calibri" w:hAnsi="Calibri" w:cs="Calibri"/>
          <w:sz w:val="22"/>
          <w:szCs w:val="22"/>
        </w:rPr>
      </w:pPr>
      <w:hyperlink w:anchor="_Toc428517421" w:history="1">
        <w:r w:rsidRPr="008C0D9F">
          <w:rPr>
            <w:rStyle w:val="Hyperlink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_Toc428517421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51A2D" w:rsidRPr="00E13F57" w:rsidRDefault="00551A2D">
      <w:pPr>
        <w:pStyle w:val="TOC2"/>
        <w:rPr>
          <w:rFonts w:ascii="Calibri" w:hAnsi="Calibri" w:cs="Calibri"/>
          <w:sz w:val="22"/>
          <w:szCs w:val="22"/>
        </w:rPr>
      </w:pPr>
      <w:hyperlink w:anchor="_Toc428517422" w:history="1">
        <w:r w:rsidRPr="008C0D9F">
          <w:rPr>
            <w:rStyle w:val="Hyperlink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_Toc428517422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51A2D" w:rsidRPr="00E13F57" w:rsidRDefault="00551A2D">
      <w:pPr>
        <w:pStyle w:val="TOC2"/>
        <w:rPr>
          <w:rFonts w:ascii="Calibri" w:hAnsi="Calibri" w:cs="Calibri"/>
          <w:sz w:val="22"/>
          <w:szCs w:val="22"/>
        </w:rPr>
      </w:pPr>
      <w:hyperlink w:anchor="_Toc428517423" w:history="1">
        <w:r w:rsidRPr="008C0D9F">
          <w:rPr>
            <w:rStyle w:val="Hyperlink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_Toc428517423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51A2D" w:rsidRPr="00E13F57" w:rsidRDefault="00551A2D">
      <w:pPr>
        <w:pStyle w:val="TOC2"/>
        <w:rPr>
          <w:rFonts w:ascii="Calibri" w:hAnsi="Calibri" w:cs="Calibri"/>
          <w:sz w:val="22"/>
          <w:szCs w:val="22"/>
        </w:rPr>
      </w:pPr>
      <w:hyperlink w:anchor="_Toc428517424" w:history="1">
        <w:r w:rsidRPr="008C0D9F">
          <w:rPr>
            <w:rStyle w:val="Hyperlink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_Toc428517424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51A2D" w:rsidRPr="00E13F57" w:rsidRDefault="00551A2D">
      <w:pPr>
        <w:pStyle w:val="TOC2"/>
        <w:rPr>
          <w:rFonts w:ascii="Calibri" w:hAnsi="Calibri" w:cs="Calibri"/>
          <w:sz w:val="22"/>
          <w:szCs w:val="22"/>
        </w:rPr>
      </w:pPr>
      <w:hyperlink w:anchor="_Toc428517425" w:history="1">
        <w:r w:rsidRPr="008C0D9F">
          <w:rPr>
            <w:rStyle w:val="Hyperlink"/>
          </w:rPr>
          <w:t>СПРАВКА ОБ ОПЫТЕ ВЫПОЛНЕНИЯ ДОГОВОРОВ (Форма 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_Toc428517425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51A2D" w:rsidRPr="00E13F57" w:rsidRDefault="00551A2D">
      <w:pPr>
        <w:pStyle w:val="TOC1"/>
        <w:rPr>
          <w:rFonts w:ascii="Calibri" w:hAnsi="Calibri" w:cs="Calibri"/>
          <w:sz w:val="22"/>
          <w:szCs w:val="22"/>
        </w:rPr>
      </w:pPr>
      <w:hyperlink w:anchor="_Toc428517426" w:history="1">
        <w:r w:rsidRPr="008C0D9F">
          <w:rPr>
            <w:rStyle w:val="Hyperlink"/>
            <w:b/>
            <w:bCs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_Toc428517426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51A2D" w:rsidRPr="00E13F57" w:rsidRDefault="00551A2D">
      <w:pPr>
        <w:pStyle w:val="TOC1"/>
        <w:rPr>
          <w:rFonts w:ascii="Calibri" w:hAnsi="Calibri" w:cs="Calibri"/>
          <w:sz w:val="22"/>
          <w:szCs w:val="22"/>
        </w:rPr>
      </w:pPr>
      <w:hyperlink w:anchor="_Toc428517427" w:history="1">
        <w:r w:rsidRPr="008C0D9F">
          <w:rPr>
            <w:rStyle w:val="Hyperlink"/>
            <w:b/>
            <w:bCs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_Toc428517427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51A2D" w:rsidRPr="00563FFA" w:rsidRDefault="00551A2D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D4043B">
        <w:fldChar w:fldCharType="end"/>
      </w:r>
    </w:p>
    <w:p w:rsidR="00551A2D" w:rsidRPr="00563FFA" w:rsidRDefault="00551A2D" w:rsidP="005D6E3F">
      <w:pPr>
        <w:rPr>
          <w:sz w:val="28"/>
          <w:szCs w:val="28"/>
        </w:rPr>
      </w:pPr>
    </w:p>
    <w:p w:rsidR="00551A2D" w:rsidRPr="00563FFA" w:rsidRDefault="00551A2D" w:rsidP="00600E86"/>
    <w:p w:rsidR="00551A2D" w:rsidRPr="00563FFA" w:rsidRDefault="00551A2D" w:rsidP="00600E86">
      <w:pPr>
        <w:sectPr w:rsidR="00551A2D" w:rsidRPr="00563FFA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51A2D" w:rsidRPr="00563FFA" w:rsidRDefault="00551A2D" w:rsidP="004B3019">
      <w:pPr>
        <w:rPr>
          <w:sz w:val="28"/>
          <w:szCs w:val="28"/>
        </w:rPr>
      </w:pPr>
      <w:bookmarkStart w:id="10" w:name="_Toc397064010"/>
    </w:p>
    <w:p w:rsidR="00551A2D" w:rsidRPr="00563FFA" w:rsidRDefault="00551A2D" w:rsidP="00846F0A">
      <w:pPr>
        <w:pStyle w:val="Heading1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1" w:name="_Toc398564572"/>
      <w:bookmarkStart w:id="12" w:name="_Toc399408082"/>
      <w:bookmarkStart w:id="13" w:name="_Toc418078319"/>
      <w:bookmarkStart w:id="14" w:name="_Toc428517406"/>
      <w:bookmarkEnd w:id="10"/>
      <w:r w:rsidRPr="00563FFA">
        <w:rPr>
          <w:sz w:val="28"/>
          <w:szCs w:val="28"/>
        </w:rPr>
        <w:t xml:space="preserve">ИЗВЕЩЕНИЕ О ПРОВЕДЕНИИ </w:t>
      </w:r>
      <w:bookmarkEnd w:id="11"/>
      <w:bookmarkEnd w:id="12"/>
      <w:r w:rsidRPr="00563FFA">
        <w:rPr>
          <w:sz w:val="28"/>
          <w:szCs w:val="28"/>
        </w:rPr>
        <w:t>ЗАКУПКИ</w:t>
      </w:r>
      <w:bookmarkEnd w:id="13"/>
      <w:bookmarkEnd w:id="14"/>
    </w:p>
    <w:p w:rsidR="00551A2D" w:rsidRPr="00563FFA" w:rsidRDefault="00551A2D" w:rsidP="00347B82">
      <w:pPr>
        <w:rPr>
          <w:sz w:val="28"/>
          <w:szCs w:val="28"/>
        </w:rPr>
      </w:pPr>
    </w:p>
    <w:p w:rsidR="00551A2D" w:rsidRPr="00433838" w:rsidRDefault="00551A2D" w:rsidP="00846F0A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</w:t>
      </w:r>
      <w:r w:rsidRPr="00433838">
        <w:rPr>
          <w:rFonts w:ascii="Times New Roman" w:hAnsi="Times New Roman" w:cs="Times New Roman"/>
          <w:sz w:val="28"/>
          <w:szCs w:val="28"/>
          <w:lang w:eastAsia="ru-RU"/>
        </w:rPr>
        <w:t xml:space="preserve">закупки: </w:t>
      </w:r>
      <w:r w:rsidRPr="00433838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51A2D" w:rsidRPr="00563FFA" w:rsidRDefault="00551A2D" w:rsidP="00846F0A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Закупка проводится в соответствии с Единым </w:t>
      </w:r>
      <w:r w:rsidRPr="00563FFA">
        <w:rPr>
          <w:rFonts w:ascii="Times New Roman" w:hAnsi="Times New Roman" w:cs="Times New Roman"/>
          <w:sz w:val="28"/>
          <w:szCs w:val="28"/>
          <w:lang w:eastAsia="ru-RU"/>
        </w:rPr>
        <w:t>отраслевым</w:t>
      </w:r>
      <w:r w:rsidRPr="00563FFA">
        <w:rPr>
          <w:rFonts w:ascii="Times New Roman" w:hAnsi="Times New Roman" w:cs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63FFA">
        <w:rPr>
          <w:rFonts w:ascii="Times New Roman" w:hAnsi="Times New Roman" w:cs="Times New Roman"/>
        </w:rPr>
        <w:t xml:space="preserve"> </w:t>
      </w:r>
      <w:r w:rsidRPr="007A7261">
        <w:rPr>
          <w:rFonts w:ascii="Times New Roman" w:hAnsi="Times New Roman" w:cs="Times New Roman"/>
          <w:sz w:val="24"/>
          <w:szCs w:val="24"/>
          <w:lang w:eastAsia="ru-RU"/>
        </w:rPr>
        <w:t>(</w:t>
      </w:r>
      <w:r w:rsidRPr="007A7261">
        <w:rPr>
          <w:rFonts w:ascii="Times New Roman" w:hAnsi="Times New Roman" w:cs="Times New Roman"/>
          <w:sz w:val="28"/>
          <w:szCs w:val="28"/>
          <w:lang w:eastAsia="ru-RU"/>
        </w:rPr>
        <w:t>протокол от 29.07.2015№ 75), с учетом приказа генерального директора Госкорпорации «Росатом» от 29.07.2015 № 1/756-П</w:t>
      </w:r>
      <w:r w:rsidRPr="000B1117">
        <w:rPr>
          <w:rFonts w:ascii="Times New Roman" w:hAnsi="Times New Roman" w:cs="Times New Roman"/>
          <w:sz w:val="28"/>
          <w:szCs w:val="28"/>
        </w:rPr>
        <w:t>.</w:t>
      </w:r>
    </w:p>
    <w:p w:rsidR="00551A2D" w:rsidRDefault="00551A2D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sz w:val="28"/>
          <w:szCs w:val="28"/>
          <w:lang w:eastAsia="en-US"/>
        </w:rPr>
        <w:t>Положени</w:t>
      </w:r>
      <w:r>
        <w:rPr>
          <w:sz w:val="28"/>
          <w:szCs w:val="28"/>
          <w:lang w:eastAsia="en-US"/>
        </w:rPr>
        <w:t xml:space="preserve">я </w:t>
      </w:r>
      <w:r w:rsidRPr="00C3083B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sz w:val="28"/>
          <w:szCs w:val="28"/>
          <w:lang w:eastAsia="en-US"/>
        </w:rPr>
        <w:t xml:space="preserve">, </w:t>
      </w:r>
      <w:r w:rsidRPr="00C3083B">
        <w:rPr>
          <w:sz w:val="28"/>
          <w:szCs w:val="28"/>
          <w:lang w:eastAsia="en-US"/>
        </w:rPr>
        <w:t>утв</w:t>
      </w:r>
      <w:r>
        <w:rPr>
          <w:sz w:val="28"/>
          <w:szCs w:val="28"/>
          <w:lang w:eastAsia="en-US"/>
        </w:rPr>
        <w:t>ержденного П</w:t>
      </w:r>
      <w:r w:rsidRPr="00C3083B">
        <w:rPr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sz w:val="28"/>
          <w:szCs w:val="28"/>
          <w:lang w:eastAsia="en-US"/>
        </w:rPr>
        <w:t>№</w:t>
      </w:r>
      <w:r w:rsidRPr="00C3083B">
        <w:rPr>
          <w:sz w:val="28"/>
          <w:szCs w:val="28"/>
          <w:lang w:eastAsia="en-US"/>
        </w:rPr>
        <w:t> 1352</w:t>
      </w:r>
      <w:r w:rsidRPr="00E716C3">
        <w:rPr>
          <w:sz w:val="28"/>
          <w:szCs w:val="28"/>
          <w:lang w:eastAsia="en-US"/>
        </w:rPr>
        <w:t xml:space="preserve"> «</w:t>
      </w:r>
      <w:r w:rsidRPr="00963966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</w:t>
      </w:r>
      <w:r>
        <w:rPr>
          <w:sz w:val="28"/>
          <w:szCs w:val="28"/>
          <w:lang w:eastAsia="en-US"/>
        </w:rPr>
        <w:t>» (далее – Положение)</w:t>
      </w:r>
      <w:r w:rsidRPr="00563FFA">
        <w:rPr>
          <w:sz w:val="28"/>
          <w:szCs w:val="28"/>
          <w:lang w:eastAsia="en-US"/>
        </w:rPr>
        <w:t>.</w:t>
      </w:r>
    </w:p>
    <w:p w:rsidR="00551A2D" w:rsidRPr="008352AD" w:rsidRDefault="00551A2D" w:rsidP="00846F0A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8352AD">
        <w:rPr>
          <w:rFonts w:ascii="Times New Roman" w:hAnsi="Times New Roman" w:cs="Times New Roman"/>
          <w:sz w:val="28"/>
          <w:szCs w:val="28"/>
        </w:rPr>
        <w:t>Предмет</w:t>
      </w:r>
      <w:r w:rsidRPr="008352AD">
        <w:rPr>
          <w:rFonts w:ascii="Times New Roman" w:hAnsi="Times New Roman" w:cs="Times New Roman"/>
          <w:spacing w:val="-6"/>
          <w:sz w:val="28"/>
          <w:szCs w:val="28"/>
        </w:rPr>
        <w:t xml:space="preserve"> закупки: право заключения договора на</w:t>
      </w:r>
      <w:r w:rsidRPr="008352AD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 xml:space="preserve"> </w:t>
      </w:r>
      <w:r w:rsidRPr="00A249A9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>поставку листов броневых, термически обработанных</w:t>
      </w:r>
      <w:r>
        <w:rPr>
          <w:rFonts w:ascii="Times New Roman" w:hAnsi="Times New Roman" w:cs="Times New Roman"/>
          <w:color w:val="000000"/>
          <w:sz w:val="28"/>
          <w:szCs w:val="28"/>
          <w:lang w:eastAsia="zh-CN"/>
        </w:rPr>
        <w:t>.</w:t>
      </w:r>
    </w:p>
    <w:p w:rsidR="00551A2D" w:rsidRPr="008352AD" w:rsidRDefault="00551A2D" w:rsidP="00846F0A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8352AD">
        <w:rPr>
          <w:rFonts w:ascii="Times New Roman" w:hAnsi="Times New Roman" w:cs="Times New Roman"/>
          <w:sz w:val="28"/>
          <w:szCs w:val="28"/>
        </w:rPr>
        <w:t>Заказчик/организатор закупки</w:t>
      </w:r>
      <w:r w:rsidRPr="008352AD">
        <w:rPr>
          <w:rFonts w:ascii="Times New Roman" w:hAnsi="Times New Roman" w:cs="Times New Roman"/>
          <w:spacing w:val="-6"/>
          <w:sz w:val="28"/>
          <w:szCs w:val="28"/>
        </w:rPr>
        <w:t>:</w:t>
      </w:r>
      <w:r w:rsidRPr="008352AD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8352AD">
        <w:rPr>
          <w:rFonts w:ascii="Times New Roman" w:hAnsi="Times New Roman" w:cs="Times New Roman"/>
          <w:spacing w:val="-6"/>
          <w:sz w:val="28"/>
          <w:szCs w:val="28"/>
        </w:rPr>
        <w:t xml:space="preserve">Акционерное общество «Федеральный центр науки и высоких технологий «Специальное научно-производственное объединение «Элерон». </w:t>
      </w:r>
    </w:p>
    <w:p w:rsidR="00551A2D" w:rsidRPr="00563FFA" w:rsidRDefault="00551A2D" w:rsidP="005C0EFF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РФ, Москва, ул. Генерала Белова, д.14</w:t>
      </w:r>
    </w:p>
    <w:p w:rsidR="00551A2D" w:rsidRDefault="00551A2D" w:rsidP="00F443F4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115563, РФ, Москва, ул. Генерала Белова, д.14</w:t>
      </w:r>
    </w:p>
    <w:p w:rsidR="00551A2D" w:rsidRPr="0084349D" w:rsidRDefault="00551A2D" w:rsidP="00F443F4">
      <w:pPr>
        <w:ind w:right="153"/>
        <w:jc w:val="both"/>
      </w:pPr>
      <w:r>
        <w:rPr>
          <w:sz w:val="28"/>
          <w:szCs w:val="28"/>
        </w:rPr>
        <w:t xml:space="preserve">          </w:t>
      </w:r>
      <w:r w:rsidRPr="00F443F4">
        <w:rPr>
          <w:sz w:val="28"/>
          <w:szCs w:val="28"/>
        </w:rPr>
        <w:t>Контактное лицо: Шичкова Ольга Викторовна, Ивлиева Виктория Анатольевна</w:t>
      </w:r>
      <w:r>
        <w:rPr>
          <w:sz w:val="28"/>
          <w:szCs w:val="28"/>
        </w:rPr>
        <w:t>, тел. 8 (499) 725-01-57</w:t>
      </w:r>
      <w:r w:rsidRPr="00F443F4">
        <w:rPr>
          <w:sz w:val="28"/>
          <w:szCs w:val="28"/>
        </w:rPr>
        <w:t>,</w:t>
      </w:r>
      <w:r w:rsidRPr="00563FFA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ozeleron</w:t>
      </w:r>
      <w:r w:rsidRPr="0084349D"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mail</w:t>
      </w:r>
      <w:r w:rsidRPr="0084349D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</w:p>
    <w:p w:rsidR="00551A2D" w:rsidRPr="00563FFA" w:rsidRDefault="00551A2D" w:rsidP="00846F0A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лотов: 1</w:t>
      </w:r>
      <w:r w:rsidRPr="00563FF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Один</w:t>
      </w:r>
      <w:r w:rsidRPr="00563FF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551A2D" w:rsidRPr="008352AD" w:rsidRDefault="00551A2D" w:rsidP="00846F0A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52AD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 w:rsidRPr="00A249A9">
        <w:rPr>
          <w:rFonts w:ascii="Times New Roman" w:hAnsi="Times New Roman" w:cs="Times New Roman"/>
          <w:sz w:val="28"/>
          <w:szCs w:val="28"/>
        </w:rPr>
        <w:t>поставк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249A9">
        <w:rPr>
          <w:rFonts w:ascii="Times New Roman" w:hAnsi="Times New Roman" w:cs="Times New Roman"/>
          <w:sz w:val="28"/>
          <w:szCs w:val="28"/>
        </w:rPr>
        <w:t xml:space="preserve"> листов броневых, термически обработанных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51A2D" w:rsidRPr="00093E2D" w:rsidRDefault="00551A2D" w:rsidP="00093E2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</w:t>
      </w:r>
      <w:r>
        <w:rPr>
          <w:sz w:val="28"/>
          <w:szCs w:val="28"/>
        </w:rPr>
        <w:t>и</w:t>
      </w:r>
      <w:r w:rsidRPr="00563FFA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поставки</w:t>
      </w:r>
      <w:r w:rsidRPr="00063F52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– с даты подписания договора. Окончание – в течение 4 дней с даты подписания договора</w:t>
      </w:r>
      <w:r w:rsidRPr="00093E2D">
        <w:rPr>
          <w:sz w:val="28"/>
          <w:szCs w:val="28"/>
        </w:rPr>
        <w:t>.</w:t>
      </w:r>
    </w:p>
    <w:p w:rsidR="00551A2D" w:rsidRPr="00563FFA" w:rsidRDefault="00551A2D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Место</w:t>
      </w:r>
      <w:r>
        <w:rPr>
          <w:sz w:val="28"/>
          <w:szCs w:val="28"/>
        </w:rPr>
        <w:t xml:space="preserve"> выполнения</w:t>
      </w:r>
      <w:r w:rsidRPr="00563FFA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поставки</w:t>
      </w:r>
      <w:r w:rsidRPr="00936F02">
        <w:rPr>
          <w:sz w:val="28"/>
          <w:szCs w:val="28"/>
        </w:rPr>
        <w:t>:</w:t>
      </w:r>
      <w:r>
        <w:rPr>
          <w:sz w:val="28"/>
          <w:szCs w:val="28"/>
        </w:rPr>
        <w:t xml:space="preserve"> РФ, г. Нижний Новгород, территория объекта Заказчика,  силами и средствами Поставщика.</w:t>
      </w:r>
    </w:p>
    <w:p w:rsidR="00551A2D" w:rsidRDefault="00551A2D" w:rsidP="004C0EF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92288">
        <w:rPr>
          <w:sz w:val="28"/>
          <w:szCs w:val="28"/>
        </w:rPr>
        <w:t xml:space="preserve">Состав и объем поставки: </w:t>
      </w:r>
      <w:r>
        <w:rPr>
          <w:sz w:val="28"/>
          <w:szCs w:val="28"/>
        </w:rPr>
        <w:t>б</w:t>
      </w:r>
      <w:r w:rsidRPr="00B92288">
        <w:rPr>
          <w:sz w:val="28"/>
          <w:szCs w:val="28"/>
        </w:rPr>
        <w:t xml:space="preserve">олее подробные сведения приведены в Томе 2 закупочной документации. </w:t>
      </w:r>
    </w:p>
    <w:p w:rsidR="00551A2D" w:rsidRPr="004C0EF5" w:rsidRDefault="00551A2D" w:rsidP="004C0EF5">
      <w:pPr>
        <w:tabs>
          <w:tab w:val="left" w:pos="1134"/>
        </w:tabs>
        <w:ind w:firstLine="709"/>
        <w:jc w:val="both"/>
        <w:rPr>
          <w:b/>
          <w:bCs/>
          <w:sz w:val="28"/>
          <w:szCs w:val="28"/>
        </w:rPr>
      </w:pPr>
      <w:r w:rsidRPr="00093E2D">
        <w:rPr>
          <w:sz w:val="28"/>
          <w:szCs w:val="28"/>
        </w:rPr>
        <w:t xml:space="preserve"> </w:t>
      </w:r>
      <w:r w:rsidRPr="008352AD">
        <w:rPr>
          <w:b/>
          <w:bCs/>
          <w:sz w:val="28"/>
          <w:szCs w:val="28"/>
        </w:rPr>
        <w:t>Предложение частичного выполнения поставки товара</w:t>
      </w:r>
      <w:r w:rsidRPr="008352AD">
        <w:rPr>
          <w:b/>
          <w:bCs/>
          <w:i/>
          <w:iCs/>
          <w:sz w:val="28"/>
          <w:szCs w:val="28"/>
        </w:rPr>
        <w:t xml:space="preserve"> </w:t>
      </w:r>
      <w:r w:rsidRPr="008352AD">
        <w:rPr>
          <w:b/>
          <w:bCs/>
          <w:sz w:val="28"/>
          <w:szCs w:val="28"/>
          <w:u w:val="single"/>
        </w:rPr>
        <w:t>не допускается</w:t>
      </w:r>
      <w:r w:rsidRPr="004C0EF5">
        <w:rPr>
          <w:b/>
          <w:bCs/>
          <w:sz w:val="28"/>
          <w:szCs w:val="28"/>
        </w:rPr>
        <w:t>.</w:t>
      </w:r>
    </w:p>
    <w:p w:rsidR="00551A2D" w:rsidRDefault="00551A2D" w:rsidP="008352AD">
      <w:pPr>
        <w:ind w:right="153" w:firstLine="709"/>
        <w:jc w:val="both"/>
        <w:rPr>
          <w:sz w:val="28"/>
          <w:szCs w:val="28"/>
        </w:rPr>
      </w:pPr>
      <w:r w:rsidRPr="00093E2D">
        <w:rPr>
          <w:sz w:val="28"/>
          <w:szCs w:val="28"/>
        </w:rPr>
        <w:t xml:space="preserve">Условия оплаты: Аванс – не предусмотрен. </w:t>
      </w:r>
      <w:r w:rsidRPr="008352AD">
        <w:rPr>
          <w:sz w:val="28"/>
          <w:szCs w:val="28"/>
        </w:rPr>
        <w:t xml:space="preserve">100% оплата производится в течение </w:t>
      </w:r>
      <w:r>
        <w:rPr>
          <w:sz w:val="28"/>
          <w:szCs w:val="28"/>
        </w:rPr>
        <w:t>9</w:t>
      </w:r>
      <w:r w:rsidRPr="008352AD">
        <w:rPr>
          <w:sz w:val="28"/>
          <w:szCs w:val="28"/>
        </w:rPr>
        <w:t xml:space="preserve">0  дней с момента фактической приемки товара на </w:t>
      </w:r>
      <w:r>
        <w:rPr>
          <w:sz w:val="28"/>
          <w:szCs w:val="28"/>
        </w:rPr>
        <w:t>территории объекта</w:t>
      </w:r>
      <w:r w:rsidRPr="008352AD">
        <w:rPr>
          <w:sz w:val="28"/>
          <w:szCs w:val="28"/>
        </w:rPr>
        <w:t xml:space="preserve"> Заказчика (при наличии всех необходимых документов: паспорта, сертификаты, счета-фактуры, ТТН т.д.)</w:t>
      </w:r>
    </w:p>
    <w:p w:rsidR="00551A2D" w:rsidRPr="00093E2D" w:rsidRDefault="00551A2D" w:rsidP="008352AD">
      <w:pPr>
        <w:ind w:right="153" w:firstLine="709"/>
        <w:jc w:val="both"/>
        <w:rPr>
          <w:b/>
          <w:bCs/>
        </w:rPr>
      </w:pPr>
      <w:r w:rsidRPr="008352AD">
        <w:rPr>
          <w:sz w:val="28"/>
          <w:szCs w:val="28"/>
        </w:rPr>
        <w:t xml:space="preserve"> </w:t>
      </w:r>
      <w:r w:rsidRPr="00093E2D">
        <w:rPr>
          <w:sz w:val="28"/>
          <w:szCs w:val="28"/>
        </w:rPr>
        <w:t xml:space="preserve">Форма и все условия проекта договора (Часть 3 «Проект договора») являются обязательными. Встречные предложения участников по проекту договора </w:t>
      </w:r>
      <w:r w:rsidRPr="00093E2D">
        <w:rPr>
          <w:b/>
          <w:bCs/>
          <w:sz w:val="28"/>
          <w:szCs w:val="28"/>
        </w:rPr>
        <w:t>не допускаются</w:t>
      </w:r>
      <w:r w:rsidRPr="00093E2D">
        <w:rPr>
          <w:b/>
          <w:bCs/>
        </w:rPr>
        <w:t>.</w:t>
      </w:r>
    </w:p>
    <w:p w:rsidR="00551A2D" w:rsidRPr="00563FFA" w:rsidRDefault="00551A2D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</w:t>
      </w:r>
      <w:r>
        <w:rPr>
          <w:sz w:val="28"/>
          <w:szCs w:val="28"/>
        </w:rPr>
        <w:t>м в проекте договора (Часть </w:t>
      </w:r>
      <w:r w:rsidRPr="00CF78F7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551A2D" w:rsidRDefault="00551A2D" w:rsidP="00846F0A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2ED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sz w:val="28"/>
          <w:szCs w:val="28"/>
        </w:rPr>
        <w:t xml:space="preserve">9 463 373 </w:t>
      </w:r>
      <w:r w:rsidRPr="001122ED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Девять миллионов четыреста шестьдесят три тысячи триста семьдесят три</w:t>
      </w:r>
      <w:r w:rsidRPr="001122ED">
        <w:rPr>
          <w:rFonts w:ascii="Times New Roman" w:hAnsi="Times New Roman" w:cs="Times New Roman"/>
          <w:sz w:val="28"/>
          <w:szCs w:val="28"/>
        </w:rPr>
        <w:t>) рубл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122ED">
        <w:rPr>
          <w:rFonts w:ascii="Times New Roman" w:hAnsi="Times New Roman" w:cs="Times New Roman"/>
          <w:sz w:val="28"/>
          <w:szCs w:val="28"/>
        </w:rPr>
        <w:t xml:space="preserve"> 00 копеек, включая НДС. </w:t>
      </w:r>
      <w:r w:rsidRPr="009408B9">
        <w:rPr>
          <w:rFonts w:ascii="Times New Roman" w:hAnsi="Times New Roman" w:cs="Times New Roman"/>
          <w:sz w:val="28"/>
          <w:szCs w:val="28"/>
        </w:rPr>
        <w:t>Цена договора включает в себя: стоимость</w:t>
      </w:r>
      <w:r>
        <w:rPr>
          <w:rFonts w:ascii="Times New Roman" w:hAnsi="Times New Roman" w:cs="Times New Roman"/>
          <w:sz w:val="28"/>
          <w:szCs w:val="28"/>
        </w:rPr>
        <w:t xml:space="preserve"> товара</w:t>
      </w:r>
      <w:r w:rsidRPr="009408B9">
        <w:rPr>
          <w:rFonts w:ascii="Times New Roman" w:hAnsi="Times New Roman" w:cs="Times New Roman"/>
          <w:sz w:val="28"/>
          <w:szCs w:val="28"/>
        </w:rPr>
        <w:t xml:space="preserve">, упаковку, расходы Поставщика на доставку товара до </w:t>
      </w:r>
      <w:r>
        <w:rPr>
          <w:rFonts w:ascii="Times New Roman" w:hAnsi="Times New Roman" w:cs="Times New Roman"/>
          <w:sz w:val="28"/>
          <w:szCs w:val="28"/>
        </w:rPr>
        <w:t>территории объекта</w:t>
      </w:r>
      <w:r w:rsidRPr="009408B9">
        <w:rPr>
          <w:rFonts w:ascii="Times New Roman" w:hAnsi="Times New Roman" w:cs="Times New Roman"/>
          <w:sz w:val="28"/>
          <w:szCs w:val="28"/>
        </w:rPr>
        <w:t>, страхование, полный комплект документации, а также другие обязательные платежи.</w:t>
      </w:r>
    </w:p>
    <w:p w:rsidR="00551A2D" w:rsidRPr="001122ED" w:rsidRDefault="00551A2D" w:rsidP="00E6081F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06CF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551A2D" w:rsidRPr="00563FFA" w:rsidRDefault="00551A2D" w:rsidP="00846F0A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Официальный язык закупки: русский.</w:t>
      </w:r>
    </w:p>
    <w:p w:rsidR="00551A2D" w:rsidRPr="00F47F3C" w:rsidRDefault="00551A2D" w:rsidP="00846F0A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F47F3C">
        <w:rPr>
          <w:rFonts w:ascii="Times New Roman" w:hAnsi="Times New Roman" w:cs="Times New Roman"/>
          <w:sz w:val="28"/>
          <w:szCs w:val="28"/>
        </w:rPr>
        <w:t>российский рубль.</w:t>
      </w:r>
    </w:p>
    <w:p w:rsidR="00551A2D" w:rsidRPr="00563FFA" w:rsidRDefault="00551A2D" w:rsidP="00846F0A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63FFA">
        <w:rPr>
          <w:rFonts w:ascii="Times New Roman" w:hAnsi="Times New Roman" w:cs="Times New Roman"/>
          <w:sz w:val="28"/>
          <w:szCs w:val="28"/>
        </w:rPr>
        <w:t>Обеспечение заявки на участие в закупке:</w:t>
      </w:r>
      <w:r w:rsidRPr="00563FFA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A575F0">
        <w:rPr>
          <w:rFonts w:ascii="Times New Roman" w:hAnsi="Times New Roman" w:cs="Times New Roman"/>
          <w:b/>
          <w:bCs/>
          <w:sz w:val="28"/>
          <w:szCs w:val="28"/>
        </w:rPr>
        <w:t>не требуется</w:t>
      </w:r>
      <w:r w:rsidRPr="00F47F3C">
        <w:rPr>
          <w:rFonts w:ascii="Times New Roman" w:hAnsi="Times New Roman" w:cs="Times New Roman"/>
          <w:sz w:val="28"/>
          <w:szCs w:val="28"/>
        </w:rPr>
        <w:t>.</w:t>
      </w:r>
    </w:p>
    <w:p w:rsidR="00551A2D" w:rsidRPr="00563FFA" w:rsidRDefault="00551A2D" w:rsidP="00846F0A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551A2D" w:rsidRPr="00563FFA" w:rsidRDefault="00551A2D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 w:rsidRPr="00717209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0" w:history="1">
        <w:r w:rsidRPr="00717209">
          <w:rPr>
            <w:rStyle w:val="Hyperlink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в порядке, установленном регламентом данной ЭТП в соответствии с условиями и требованиями закупочной документации.</w:t>
      </w:r>
    </w:p>
    <w:p w:rsidR="00551A2D" w:rsidRPr="00563FFA" w:rsidRDefault="00551A2D" w:rsidP="006C0675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sz w:val="28"/>
          <w:szCs w:val="28"/>
          <w:lang w:eastAsia="en-US"/>
        </w:rPr>
        <w:t xml:space="preserve">участниками </w:t>
      </w:r>
      <w:r>
        <w:rPr>
          <w:sz w:val="28"/>
          <w:szCs w:val="28"/>
          <w:lang w:eastAsia="en-US"/>
        </w:rPr>
        <w:t>данной</w:t>
      </w:r>
      <w:r w:rsidRPr="00963966">
        <w:rPr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sz w:val="28"/>
          <w:szCs w:val="28"/>
          <w:lang w:eastAsia="en-US"/>
        </w:rPr>
        <w:t>, определенные</w:t>
      </w:r>
      <w:r w:rsidRPr="00963966" w:rsidDel="00EC0238">
        <w:rPr>
          <w:sz w:val="28"/>
          <w:szCs w:val="28"/>
          <w:lang w:eastAsia="en-US"/>
        </w:rPr>
        <w:t xml:space="preserve"> статьей 4 Федерального закона о</w:t>
      </w:r>
      <w:r>
        <w:rPr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sz w:val="28"/>
          <w:szCs w:val="28"/>
          <w:lang w:eastAsia="en-US"/>
        </w:rPr>
        <w:t>.</w:t>
      </w:r>
    </w:p>
    <w:p w:rsidR="00551A2D" w:rsidRDefault="00551A2D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51A2D" w:rsidRPr="00563FFA" w:rsidRDefault="00551A2D" w:rsidP="005D710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документации.</w:t>
      </w:r>
    </w:p>
    <w:p w:rsidR="00551A2D" w:rsidRPr="00563FFA" w:rsidRDefault="00551A2D" w:rsidP="00846F0A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Порядок получения закупочной документации:</w:t>
      </w:r>
    </w:p>
    <w:p w:rsidR="00551A2D" w:rsidRPr="00563FFA" w:rsidRDefault="00551A2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551A2D" w:rsidRPr="00563FFA" w:rsidRDefault="00551A2D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данной закупке: </w:t>
      </w:r>
      <w:bookmarkStart w:id="15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1" w:history="1">
        <w:r w:rsidRPr="006F3EE9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6F3EE9">
        <w:rPr>
          <w:color w:val="0000FF"/>
          <w:sz w:val="28"/>
          <w:szCs w:val="28"/>
          <w:u w:val="single"/>
        </w:rPr>
        <w:t>/223</w:t>
      </w:r>
      <w:r w:rsidRPr="00563FFA">
        <w:rPr>
          <w:sz w:val="28"/>
          <w:szCs w:val="28"/>
        </w:rPr>
        <w:t>),</w:t>
      </w:r>
      <w:bookmarkEnd w:id="15"/>
      <w:r w:rsidRPr="00563FFA">
        <w:rPr>
          <w:sz w:val="28"/>
          <w:szCs w:val="28"/>
        </w:rPr>
        <w:t xml:space="preserve"> </w:t>
      </w:r>
    </w:p>
    <w:p w:rsidR="00551A2D" w:rsidRPr="00563FFA" w:rsidRDefault="00551A2D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публикации документов по данной закупке:</w:t>
      </w:r>
    </w:p>
    <w:p w:rsidR="00551A2D" w:rsidRPr="00563FFA" w:rsidRDefault="00551A2D" w:rsidP="00846F0A">
      <w:pPr>
        <w:pStyle w:val="ListParagraph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2" w:history="1">
        <w:r w:rsidRPr="00563FFA">
          <w:rPr>
            <w:rStyle w:val="Hyperlink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551A2D" w:rsidRPr="006F3EE9" w:rsidRDefault="00551A2D" w:rsidP="00846F0A">
      <w:pPr>
        <w:pStyle w:val="ListParagraph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F3EE9">
        <w:rPr>
          <w:rFonts w:ascii="Times New Roman" w:hAnsi="Times New Roman" w:cs="Times New Roman"/>
          <w:sz w:val="28"/>
          <w:szCs w:val="28"/>
        </w:rPr>
        <w:t xml:space="preserve">ЭТП </w:t>
      </w:r>
      <w:r w:rsidRPr="00717209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6F3EE9">
        <w:rPr>
          <w:rFonts w:ascii="Times New Roman" w:hAnsi="Times New Roman" w:cs="Times New Roman"/>
          <w:sz w:val="28"/>
          <w:szCs w:val="28"/>
        </w:rPr>
        <w:t xml:space="preserve"> </w:t>
      </w:r>
      <w:hyperlink r:id="rId13" w:history="1">
        <w:r w:rsidRPr="00717209">
          <w:rPr>
            <w:rStyle w:val="Hyperlink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6F3EE9">
        <w:rPr>
          <w:rFonts w:ascii="Times New Roman" w:hAnsi="Times New Roman" w:cs="Times New Roman"/>
          <w:sz w:val="28"/>
          <w:szCs w:val="28"/>
        </w:rPr>
        <w:t>.</w:t>
      </w:r>
    </w:p>
    <w:p w:rsidR="00551A2D" w:rsidRPr="00685FA2" w:rsidRDefault="00551A2D" w:rsidP="00846F0A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Возможность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027A84">
        <w:rPr>
          <w:rFonts w:ascii="Times New Roman" w:hAnsi="Times New Roman" w:cs="Times New Roman"/>
          <w:b/>
          <w:bCs/>
          <w:i/>
          <w:iCs/>
        </w:rPr>
        <w:t xml:space="preserve">: </w:t>
      </w:r>
      <w:r w:rsidRPr="00685FA2">
        <w:rPr>
          <w:rFonts w:ascii="Times New Roman" w:hAnsi="Times New Roman" w:cs="Times New Roman"/>
          <w:b/>
          <w:bCs/>
          <w:sz w:val="28"/>
          <w:szCs w:val="28"/>
        </w:rPr>
        <w:t>не допускается.</w:t>
      </w:r>
    </w:p>
    <w:p w:rsidR="00551A2D" w:rsidRPr="00027A84" w:rsidRDefault="00551A2D" w:rsidP="00846F0A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Возможность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проведения процедуры </w:t>
      </w:r>
      <w:r w:rsidRPr="00027A84">
        <w:rPr>
          <w:rFonts w:ascii="Times New Roman" w:hAnsi="Times New Roman" w:cs="Times New Roman"/>
          <w:spacing w:val="-6"/>
          <w:sz w:val="28"/>
          <w:szCs w:val="28"/>
        </w:rPr>
        <w:t>переторжки:</w:t>
      </w:r>
      <w:r w:rsidRPr="00027A84">
        <w:rPr>
          <w:rFonts w:ascii="Times New Roman" w:hAnsi="Times New Roman" w:cs="Times New Roman"/>
          <w:b/>
          <w:bCs/>
          <w:i/>
          <w:iCs/>
          <w:spacing w:val="-6"/>
          <w:sz w:val="28"/>
          <w:szCs w:val="28"/>
        </w:rPr>
        <w:t xml:space="preserve"> </w:t>
      </w:r>
      <w:r w:rsidRPr="00027A84">
        <w:rPr>
          <w:rFonts w:ascii="Times New Roman" w:hAnsi="Times New Roman" w:cs="Times New Roman"/>
          <w:b/>
          <w:bCs/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551A2D" w:rsidRPr="00563FFA" w:rsidRDefault="00551A2D" w:rsidP="00846F0A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563FFA">
        <w:rPr>
          <w:rFonts w:ascii="Times New Roman" w:hAnsi="Times New Roman" w:cs="Times New Roman"/>
          <w:sz w:val="28"/>
          <w:szCs w:val="28"/>
        </w:rPr>
        <w:t>окончания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</w:t>
      </w:r>
      <w:r w:rsidRPr="00557EBB"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-00 (время </w:t>
      </w:r>
      <w:r>
        <w:rPr>
          <w:rFonts w:ascii="Times New Roman" w:hAnsi="Times New Roman" w:cs="Times New Roman"/>
          <w:spacing w:val="-6"/>
          <w:sz w:val="28"/>
          <w:szCs w:val="28"/>
        </w:rPr>
        <w:t>московское) «22» сентября 20</w:t>
      </w:r>
      <w:r w:rsidRPr="00557EBB">
        <w:rPr>
          <w:rFonts w:ascii="Times New Roman" w:hAnsi="Times New Roman" w:cs="Times New Roman"/>
          <w:spacing w:val="-6"/>
          <w:sz w:val="28"/>
          <w:szCs w:val="28"/>
        </w:rPr>
        <w:t xml:space="preserve">15 </w:t>
      </w:r>
      <w:r>
        <w:rPr>
          <w:rFonts w:ascii="Times New Roman" w:hAnsi="Times New Roman" w:cs="Times New Roman"/>
          <w:spacing w:val="-6"/>
          <w:sz w:val="28"/>
          <w:szCs w:val="28"/>
        </w:rPr>
        <w:t>года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. </w:t>
      </w:r>
    </w:p>
    <w:p w:rsidR="00551A2D" w:rsidRPr="00563FFA" w:rsidRDefault="00551A2D" w:rsidP="005C0EF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551A2D" w:rsidRDefault="00551A2D" w:rsidP="005C0EFF">
      <w:pPr>
        <w:tabs>
          <w:tab w:val="left" w:pos="1134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РФ, Москва, ул. Генерала Белова, д.14</w:t>
      </w:r>
    </w:p>
    <w:p w:rsidR="00551A2D" w:rsidRPr="00563FFA" w:rsidRDefault="00551A2D" w:rsidP="005C0EFF">
      <w:pPr>
        <w:tabs>
          <w:tab w:val="left" w:pos="1134"/>
        </w:tabs>
        <w:ind w:left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Pr="00563FFA">
        <w:rPr>
          <w:spacing w:val="-6"/>
          <w:sz w:val="28"/>
          <w:szCs w:val="28"/>
        </w:rPr>
        <w:t>-00 (время м</w:t>
      </w:r>
      <w:r>
        <w:rPr>
          <w:spacing w:val="-6"/>
          <w:sz w:val="28"/>
          <w:szCs w:val="28"/>
        </w:rPr>
        <w:t>осковское) «22» сентября 2015</w:t>
      </w:r>
      <w:r w:rsidRPr="00563FFA">
        <w:rPr>
          <w:spacing w:val="-6"/>
          <w:sz w:val="28"/>
          <w:szCs w:val="28"/>
        </w:rPr>
        <w:t xml:space="preserve"> года</w:t>
      </w:r>
    </w:p>
    <w:p w:rsidR="00551A2D" w:rsidRPr="00715EC8" w:rsidRDefault="00551A2D" w:rsidP="00846F0A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15EC8">
        <w:rPr>
          <w:rFonts w:ascii="Times New Roman" w:hAnsi="Times New Roman" w:cs="Times New Roman"/>
          <w:sz w:val="28"/>
          <w:szCs w:val="28"/>
        </w:rPr>
        <w:t xml:space="preserve">Место и дата рассмотрения заявок и подведения итогов закупки: </w:t>
      </w:r>
    </w:p>
    <w:p w:rsidR="00551A2D" w:rsidRPr="00DD51F3" w:rsidRDefault="00551A2D" w:rsidP="00DD51F3">
      <w:pPr>
        <w:tabs>
          <w:tab w:val="left" w:pos="1134"/>
        </w:tabs>
        <w:ind w:left="709"/>
        <w:jc w:val="both"/>
        <w:rPr>
          <w:sz w:val="28"/>
          <w:szCs w:val="28"/>
        </w:rPr>
      </w:pPr>
      <w:r w:rsidRPr="00DD51F3">
        <w:rPr>
          <w:sz w:val="28"/>
          <w:szCs w:val="28"/>
        </w:rPr>
        <w:t>Отборочная стадия рассмотрения заявок на участие в закупке: РФ, Москва, ул. Генерала Белова, д.14, не позднее «</w:t>
      </w:r>
      <w:r>
        <w:rPr>
          <w:sz w:val="28"/>
          <w:szCs w:val="28"/>
        </w:rPr>
        <w:t>2</w:t>
      </w:r>
      <w:r w:rsidRPr="00DD51F3">
        <w:rPr>
          <w:sz w:val="28"/>
          <w:szCs w:val="28"/>
        </w:rPr>
        <w:t xml:space="preserve">» </w:t>
      </w:r>
      <w:r>
        <w:rPr>
          <w:sz w:val="28"/>
          <w:szCs w:val="28"/>
        </w:rPr>
        <w:t>октября</w:t>
      </w:r>
      <w:r w:rsidRPr="00DD51F3">
        <w:rPr>
          <w:sz w:val="28"/>
          <w:szCs w:val="28"/>
        </w:rPr>
        <w:t xml:space="preserve"> 2015 г. </w:t>
      </w:r>
    </w:p>
    <w:p w:rsidR="00551A2D" w:rsidRPr="00DD51F3" w:rsidRDefault="00551A2D" w:rsidP="00DD51F3">
      <w:pPr>
        <w:tabs>
          <w:tab w:val="left" w:pos="1134"/>
        </w:tabs>
        <w:ind w:left="709"/>
        <w:jc w:val="both"/>
        <w:rPr>
          <w:sz w:val="28"/>
          <w:szCs w:val="28"/>
        </w:rPr>
      </w:pPr>
      <w:r w:rsidRPr="00DD51F3">
        <w:rPr>
          <w:sz w:val="28"/>
          <w:szCs w:val="28"/>
        </w:rPr>
        <w:t>Оценочная стадия рассмотрения заявок на участие в закупке и подведение итогов закупки: РФ, Москва, ул. Генерала Белова, д.14, не позднее «</w:t>
      </w:r>
      <w:r>
        <w:rPr>
          <w:sz w:val="28"/>
          <w:szCs w:val="28"/>
        </w:rPr>
        <w:t>9</w:t>
      </w:r>
      <w:r w:rsidRPr="00DD51F3">
        <w:rPr>
          <w:sz w:val="28"/>
          <w:szCs w:val="28"/>
        </w:rPr>
        <w:t xml:space="preserve">» </w:t>
      </w:r>
      <w:r>
        <w:rPr>
          <w:sz w:val="28"/>
          <w:szCs w:val="28"/>
        </w:rPr>
        <w:t>октября 2015</w:t>
      </w:r>
      <w:r w:rsidRPr="00DD51F3">
        <w:rPr>
          <w:sz w:val="28"/>
          <w:szCs w:val="28"/>
        </w:rPr>
        <w:t xml:space="preserve"> г. </w:t>
      </w:r>
    </w:p>
    <w:p w:rsidR="00551A2D" w:rsidRPr="00A83F61" w:rsidRDefault="00551A2D" w:rsidP="00846F0A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32"/>
          <w:szCs w:val="32"/>
        </w:rPr>
      </w:pPr>
      <w:r w:rsidRPr="00A83F61">
        <w:rPr>
          <w:rFonts w:ascii="Times New Roman" w:hAnsi="Times New Roman" w:cs="Times New Roman"/>
          <w:spacing w:val="-6"/>
          <w:sz w:val="28"/>
          <w:szCs w:val="28"/>
        </w:rPr>
        <w:t>Срок </w:t>
      </w:r>
      <w:r w:rsidRPr="00A83F61">
        <w:rPr>
          <w:rFonts w:ascii="Times New Roman" w:hAnsi="Times New Roman" w:cs="Times New Roman"/>
          <w:sz w:val="28"/>
          <w:szCs w:val="28"/>
        </w:rPr>
        <w:t>заключения</w:t>
      </w:r>
      <w:r w:rsidRPr="00A83F61">
        <w:rPr>
          <w:rFonts w:ascii="Times New Roman" w:hAnsi="Times New Roman" w:cs="Times New Roman"/>
          <w:spacing w:val="-6"/>
          <w:sz w:val="28"/>
          <w:szCs w:val="28"/>
        </w:rPr>
        <w:t xml:space="preserve"> договора: </w:t>
      </w:r>
      <w:r w:rsidRPr="002516CD">
        <w:rPr>
          <w:rFonts w:ascii="Times New Roman" w:hAnsi="Times New Roman" w:cs="Times New Roman"/>
          <w:sz w:val="28"/>
          <w:szCs w:val="28"/>
        </w:rPr>
        <w:t>не более 20 рабочих дней со дня размещения на официальном сайте и на ЭТП прот</w:t>
      </w:r>
      <w:r>
        <w:rPr>
          <w:rFonts w:ascii="Times New Roman" w:hAnsi="Times New Roman" w:cs="Times New Roman"/>
          <w:sz w:val="28"/>
          <w:szCs w:val="28"/>
        </w:rPr>
        <w:t>окола подведения итогов закупки</w:t>
      </w:r>
      <w:r w:rsidRPr="002516CD">
        <w:rPr>
          <w:rFonts w:ascii="Times New Roman" w:hAnsi="Times New Roman" w:cs="Times New Roman"/>
          <w:sz w:val="28"/>
          <w:szCs w:val="28"/>
        </w:rPr>
        <w:t>,</w:t>
      </w:r>
      <w:r w:rsidRPr="00A83F61">
        <w:rPr>
          <w:rFonts w:ascii="Times New Roman" w:hAnsi="Times New Roman" w:cs="Times New Roman"/>
          <w:sz w:val="28"/>
          <w:szCs w:val="28"/>
        </w:rPr>
        <w:t xml:space="preserve"> но не ранее чем через 10 (десять) дней после размещения на официальном сайте и на ЭТП протокола подведения итогов закупки, </w:t>
      </w:r>
      <w:r w:rsidRPr="00B17B3C">
        <w:rPr>
          <w:rFonts w:ascii="Times New Roman" w:hAnsi="Times New Roman" w:cs="Times New Roman"/>
          <w:sz w:val="28"/>
          <w:szCs w:val="28"/>
        </w:rPr>
        <w:t>за исключением следующих случаев:</w:t>
      </w:r>
    </w:p>
    <w:p w:rsidR="00551A2D" w:rsidRDefault="00551A2D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spacing w:val="-6"/>
          <w:sz w:val="28"/>
          <w:szCs w:val="28"/>
          <w:lang w:eastAsia="en-US"/>
        </w:rPr>
        <w:t>е органом управления заказчика;</w:t>
      </w:r>
    </w:p>
    <w:p w:rsidR="00551A2D" w:rsidRDefault="00551A2D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spacing w:val="-6"/>
          <w:sz w:val="28"/>
          <w:szCs w:val="28"/>
          <w:lang w:eastAsia="en-US"/>
        </w:rPr>
        <w:t>.</w:t>
      </w:r>
    </w:p>
    <w:p w:rsidR="00551A2D" w:rsidRDefault="00551A2D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DC53E7">
        <w:rPr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spacing w:val="-6"/>
          <w:sz w:val="28"/>
          <w:szCs w:val="28"/>
          <w:lang w:eastAsia="en-US"/>
        </w:rPr>
        <w:t>5 (пяти) рабочих дней</w:t>
      </w:r>
      <w:r w:rsidRPr="00DC53E7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551A2D" w:rsidRDefault="00551A2D" w:rsidP="00BD64A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551A2D" w:rsidRPr="006154A9" w:rsidRDefault="00551A2D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</w:t>
      </w:r>
      <w:r w:rsidRPr="006154A9">
        <w:rPr>
          <w:spacing w:val="-6"/>
          <w:sz w:val="28"/>
          <w:szCs w:val="28"/>
          <w:lang w:eastAsia="en-US"/>
        </w:rPr>
        <w:t xml:space="preserve">договор </w:t>
      </w:r>
      <w:r w:rsidRPr="006154A9">
        <w:rPr>
          <w:sz w:val="28"/>
          <w:szCs w:val="28"/>
        </w:rPr>
        <w:t xml:space="preserve">в течение 5 (пяти) дней </w:t>
      </w:r>
      <w:r w:rsidRPr="006154A9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551A2D" w:rsidRPr="00563FFA" w:rsidRDefault="00551A2D" w:rsidP="00F70A8E">
      <w:pPr>
        <w:numPr>
          <w:ilvl w:val="0"/>
          <w:numId w:val="18"/>
        </w:numPr>
        <w:tabs>
          <w:tab w:val="left" w:pos="1134"/>
        </w:tabs>
        <w:jc w:val="both"/>
        <w:rPr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Pr="00E716C3">
        <w:rPr>
          <w:sz w:val="28"/>
          <w:szCs w:val="28"/>
        </w:rPr>
        <w:t xml:space="preserve"> исполнения обязательств по договору: </w:t>
      </w:r>
      <w:r w:rsidRPr="00E37289">
        <w:rPr>
          <w:b/>
          <w:bCs/>
          <w:sz w:val="28"/>
          <w:szCs w:val="28"/>
        </w:rPr>
        <w:t>не требуется.</w:t>
      </w:r>
    </w:p>
    <w:p w:rsidR="00551A2D" w:rsidRPr="00E37289" w:rsidRDefault="00551A2D" w:rsidP="00846F0A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E37289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551A2D" w:rsidRPr="00563FFA" w:rsidRDefault="00551A2D" w:rsidP="00846F0A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Отказ организатора закупки от проведения закупки </w:t>
      </w:r>
      <w:r>
        <w:rPr>
          <w:rFonts w:ascii="Times New Roman" w:hAnsi="Times New Roman" w:cs="Times New Roman"/>
          <w:sz w:val="28"/>
          <w:szCs w:val="28"/>
        </w:rPr>
        <w:t>по решению заказчика</w:t>
      </w:r>
      <w:r w:rsidRPr="00E37289"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1A2D" w:rsidRPr="00563FFA" w:rsidRDefault="00551A2D" w:rsidP="00A4214D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в любое время вплоть до подведения итогов закупки,</w:t>
      </w:r>
    </w:p>
    <w:p w:rsidR="00551A2D" w:rsidRPr="00563FFA" w:rsidRDefault="00551A2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63FFA">
        <w:rPr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551A2D" w:rsidRPr="00563FFA" w:rsidRDefault="00551A2D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51A2D" w:rsidRPr="00563FFA" w:rsidRDefault="00551A2D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51A2D" w:rsidRPr="00563FFA" w:rsidRDefault="00551A2D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51A2D" w:rsidRPr="00563FFA" w:rsidRDefault="00551A2D" w:rsidP="00DB0FDD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551A2D" w:rsidRPr="00563FFA" w:rsidRDefault="00551A2D" w:rsidP="00846F0A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551A2D" w:rsidRPr="00563FFA" w:rsidRDefault="00551A2D" w:rsidP="00CD6C43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Центральный арбитражный комитет (ЦАК) - </w:t>
      </w:r>
      <w:hyperlink r:id="rId14" w:history="1">
        <w:r w:rsidRPr="00563FFA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551A2D" w:rsidRPr="00184805" w:rsidRDefault="00551A2D" w:rsidP="00184805">
      <w:pPr>
        <w:pStyle w:val="NormalWeb"/>
        <w:snapToGrid w:val="0"/>
        <w:spacing w:before="0" w:beforeAutospacing="0" w:after="0" w:afterAutospacing="0"/>
        <w:jc w:val="both"/>
        <w:rPr>
          <w:sz w:val="28"/>
          <w:szCs w:val="28"/>
        </w:rPr>
      </w:pPr>
      <w:r w:rsidRPr="00184805">
        <w:rPr>
          <w:b/>
          <w:bCs/>
          <w:sz w:val="28"/>
          <w:szCs w:val="28"/>
        </w:rPr>
        <w:t>По факту нарушения процедуры закупки можно обращаться</w:t>
      </w:r>
      <w:r w:rsidRPr="00184805">
        <w:rPr>
          <w:sz w:val="28"/>
          <w:szCs w:val="28"/>
        </w:rPr>
        <w:t xml:space="preserve"> к Помощнику генерального директора-внутреннему контролеру </w:t>
      </w:r>
      <w:r w:rsidRPr="00DF1F69">
        <w:rPr>
          <w:sz w:val="28"/>
          <w:szCs w:val="28"/>
        </w:rPr>
        <w:t>АО «ФЦНИВТ «СНПО «Элерон»</w:t>
      </w:r>
      <w:r w:rsidRPr="00184805">
        <w:rPr>
          <w:sz w:val="28"/>
          <w:szCs w:val="28"/>
        </w:rPr>
        <w:t xml:space="preserve"> Бодренко Александру Борисовичу: адрес эл. почты </w:t>
      </w:r>
      <w:hyperlink r:id="rId15" w:history="1">
        <w:r w:rsidRPr="00184805">
          <w:rPr>
            <w:rStyle w:val="Hyperlink"/>
            <w:sz w:val="28"/>
            <w:szCs w:val="28"/>
          </w:rPr>
          <w:t>bodrenko@eleron.org</w:t>
        </w:r>
      </w:hyperlink>
      <w:r w:rsidRPr="00184805">
        <w:rPr>
          <w:sz w:val="28"/>
          <w:szCs w:val="28"/>
        </w:rPr>
        <w:t>, тел. (499)725-00-17.</w:t>
      </w:r>
    </w:p>
    <w:p w:rsidR="00551A2D" w:rsidRPr="00331708" w:rsidRDefault="00551A2D" w:rsidP="00184805">
      <w:pPr>
        <w:pStyle w:val="NormalWeb"/>
        <w:spacing w:before="0" w:beforeAutospacing="0" w:after="0" w:afterAutospacing="0"/>
        <w:ind w:right="153"/>
        <w:jc w:val="both"/>
        <w:sectPr w:rsidR="00551A2D" w:rsidRPr="00331708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551A2D" w:rsidRPr="00563FFA" w:rsidRDefault="00551A2D" w:rsidP="00BA3C22">
      <w:pPr>
        <w:pStyle w:val="Heading1"/>
        <w:tabs>
          <w:tab w:val="clear" w:pos="1134"/>
        </w:tabs>
        <w:ind w:left="0" w:firstLine="0"/>
        <w:jc w:val="center"/>
        <w:rPr>
          <w:b/>
          <w:bCs/>
          <w:sz w:val="28"/>
          <w:szCs w:val="28"/>
        </w:rPr>
      </w:pPr>
      <w:bookmarkStart w:id="16" w:name="_Toc398564571"/>
      <w:bookmarkStart w:id="17" w:name="_Toc399408081"/>
      <w:bookmarkStart w:id="18" w:name="_Toc418078320"/>
      <w:bookmarkStart w:id="19" w:name="_Toc428517407"/>
      <w:r w:rsidRPr="00563FFA">
        <w:rPr>
          <w:b/>
          <w:bCs/>
          <w:sz w:val="28"/>
          <w:szCs w:val="28"/>
        </w:rPr>
        <w:t>ЧАСТЬ 1</w:t>
      </w:r>
      <w:bookmarkEnd w:id="16"/>
      <w:bookmarkEnd w:id="17"/>
      <w:bookmarkEnd w:id="18"/>
      <w:bookmarkEnd w:id="19"/>
    </w:p>
    <w:p w:rsidR="00551A2D" w:rsidRPr="00563FFA" w:rsidRDefault="00551A2D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551A2D" w:rsidRPr="00563FFA" w:rsidRDefault="00551A2D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551A2D" w:rsidRPr="00563FFA" w:rsidRDefault="00551A2D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551A2D" w:rsidRPr="00563FFA" w:rsidRDefault="00551A2D" w:rsidP="00846F0A">
      <w:pPr>
        <w:pStyle w:val="Heading1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0" w:name="_Toc395190383"/>
      <w:bookmarkStart w:id="21" w:name="_Ref396490008"/>
      <w:bookmarkStart w:id="22" w:name="_Toc418078321"/>
      <w:bookmarkStart w:id="23" w:name="_Toc428517408"/>
      <w:bookmarkStart w:id="24" w:name="_Ref317252392"/>
      <w:bookmarkStart w:id="25" w:name="_Ref317252770"/>
      <w:bookmarkStart w:id="26" w:name="_Ref317258826"/>
      <w:bookmarkStart w:id="27" w:name="_Ref317258847"/>
      <w:bookmarkStart w:id="28" w:name="_Ref317258884"/>
      <w:bookmarkStart w:id="29" w:name="_Ref317259078"/>
      <w:bookmarkStart w:id="30" w:name="_Ref317259086"/>
      <w:bookmarkStart w:id="31" w:name="_Ref317259097"/>
      <w:bookmarkStart w:id="32" w:name="_Ref317259107"/>
      <w:bookmarkStart w:id="33" w:name="_Ref317259121"/>
      <w:bookmarkStart w:id="34" w:name="_Ref317259138"/>
      <w:bookmarkStart w:id="35" w:name="_Ref317259149"/>
      <w:bookmarkStart w:id="36" w:name="_Ref317259167"/>
      <w:bookmarkStart w:id="37" w:name="_Ref317259176"/>
      <w:bookmarkStart w:id="38" w:name="_Ref317259188"/>
      <w:bookmarkStart w:id="39" w:name="_Ref317259197"/>
      <w:bookmarkStart w:id="40" w:name="_Ref317259206"/>
      <w:bookmarkStart w:id="41" w:name="_Ref317259217"/>
      <w:bookmarkStart w:id="42" w:name="_Ref317259233"/>
      <w:bookmarkStart w:id="43" w:name="_Toc255987070"/>
      <w:r w:rsidRPr="00563FFA">
        <w:rPr>
          <w:sz w:val="28"/>
          <w:szCs w:val="28"/>
        </w:rPr>
        <w:t>ТРЕБОВАНИЯ. ДОКУМЕНТЫ. СОСТАВ ЗАЯВКИ НА УЧАСТИЕ В ЗАКУПКЕ.</w:t>
      </w:r>
      <w:bookmarkEnd w:id="20"/>
      <w:bookmarkEnd w:id="21"/>
      <w:bookmarkEnd w:id="22"/>
      <w:bookmarkEnd w:id="23"/>
    </w:p>
    <w:p w:rsidR="00551A2D" w:rsidRPr="00563FFA" w:rsidRDefault="00551A2D" w:rsidP="00846F0A">
      <w:pPr>
        <w:pStyle w:val="Heading1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4" w:name="_Ref394995094"/>
      <w:bookmarkStart w:id="45" w:name="_Toc395190384"/>
      <w:bookmarkStart w:id="46" w:name="_Toc418078322"/>
      <w:bookmarkStart w:id="47" w:name="_Toc428517409"/>
      <w:r w:rsidRPr="00563FFA">
        <w:rPr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44"/>
      <w:bookmarkEnd w:id="45"/>
      <w:bookmarkEnd w:id="46"/>
      <w:bookmarkEnd w:id="47"/>
    </w:p>
    <w:p w:rsidR="00551A2D" w:rsidRPr="00563FFA" w:rsidRDefault="00551A2D" w:rsidP="00846F0A">
      <w:pPr>
        <w:pStyle w:val="Heading1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12202941"/>
      <w:bookmarkStart w:id="49" w:name="_Toc418078323"/>
      <w:bookmarkStart w:id="50" w:name="_Toc428517410"/>
      <w:r w:rsidRPr="00563FFA">
        <w:rPr>
          <w:sz w:val="28"/>
          <w:szCs w:val="28"/>
        </w:rPr>
        <w:t>Требования к участникам закупки</w:t>
      </w:r>
      <w:bookmarkEnd w:id="48"/>
      <w:r>
        <w:rPr>
          <w:b/>
          <w:bCs/>
          <w:i/>
          <w:iCs/>
          <w:lang w:val="en-US"/>
        </w:rPr>
        <w:t>:</w:t>
      </w:r>
      <w:bookmarkEnd w:id="49"/>
      <w:bookmarkEnd w:id="50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"/>
        <w:gridCol w:w="1134"/>
        <w:gridCol w:w="5952"/>
        <w:gridCol w:w="8360"/>
      </w:tblGrid>
      <w:tr w:rsidR="00551A2D" w:rsidRPr="00372DC1">
        <w:trPr>
          <w:trHeight w:val="440"/>
          <w:tblHeader/>
        </w:trPr>
        <w:tc>
          <w:tcPr>
            <w:tcW w:w="1134" w:type="dxa"/>
            <w:gridSpan w:val="2"/>
            <w:tcBorders>
              <w:left w:val="single" w:sz="4" w:space="0" w:color="808080"/>
            </w:tcBorders>
            <w:vAlign w:val="center"/>
          </w:tcPr>
          <w:p w:rsidR="00551A2D" w:rsidRPr="00372DC1" w:rsidRDefault="00551A2D" w:rsidP="00372DC1">
            <w:pPr>
              <w:jc w:val="center"/>
            </w:pPr>
            <w:r w:rsidRPr="00372DC1">
              <w:t>№ п/п</w:t>
            </w:r>
          </w:p>
        </w:tc>
        <w:tc>
          <w:tcPr>
            <w:tcW w:w="5954" w:type="dxa"/>
            <w:tcBorders>
              <w:right w:val="single" w:sz="4" w:space="0" w:color="808080"/>
            </w:tcBorders>
            <w:vAlign w:val="center"/>
          </w:tcPr>
          <w:p w:rsidR="00551A2D" w:rsidRPr="00372DC1" w:rsidRDefault="00551A2D" w:rsidP="00372DC1">
            <w:pPr>
              <w:ind w:right="153"/>
              <w:jc w:val="center"/>
            </w:pPr>
            <w:r w:rsidRPr="00372DC1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/>
            </w:tcBorders>
            <w:vAlign w:val="center"/>
          </w:tcPr>
          <w:p w:rsidR="00551A2D" w:rsidRPr="00372DC1" w:rsidRDefault="00551A2D" w:rsidP="00372DC1">
            <w:pPr>
              <w:ind w:right="153"/>
              <w:jc w:val="center"/>
            </w:pPr>
            <w:r w:rsidRPr="00372DC1">
              <w:t>Документы, подтверждающие соответствие установленным требованиям</w:t>
            </w:r>
          </w:p>
        </w:tc>
      </w:tr>
      <w:tr w:rsidR="00551A2D" w:rsidRPr="00372DC1">
        <w:trPr>
          <w:trHeight w:val="367"/>
        </w:trPr>
        <w:tc>
          <w:tcPr>
            <w:tcW w:w="1134" w:type="dxa"/>
            <w:gridSpan w:val="2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551A2D" w:rsidRPr="00372DC1" w:rsidRDefault="00551A2D" w:rsidP="00846F0A">
            <w:pPr>
              <w:numPr>
                <w:ilvl w:val="0"/>
                <w:numId w:val="25"/>
              </w:numPr>
              <w:tabs>
                <w:tab w:val="left" w:pos="240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317" w:type="dxa"/>
            <w:gridSpan w:val="2"/>
            <w:tcBorders>
              <w:top w:val="single" w:sz="4" w:space="0" w:color="808080"/>
            </w:tcBorders>
            <w:vAlign w:val="center"/>
          </w:tcPr>
          <w:p w:rsidR="00551A2D" w:rsidRPr="00372DC1" w:rsidRDefault="00551A2D" w:rsidP="00372DC1">
            <w:pPr>
              <w:ind w:right="153"/>
              <w:jc w:val="both"/>
            </w:pPr>
            <w:r w:rsidRPr="00372DC1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51A2D" w:rsidRPr="00372DC1">
        <w:trPr>
          <w:trHeight w:val="649"/>
        </w:trPr>
        <w:tc>
          <w:tcPr>
            <w:tcW w:w="1134" w:type="dxa"/>
            <w:gridSpan w:val="2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551A2D" w:rsidRPr="00372DC1" w:rsidRDefault="00551A2D" w:rsidP="009F477E">
            <w:pPr>
              <w:numPr>
                <w:ilvl w:val="0"/>
                <w:numId w:val="26"/>
              </w:numPr>
              <w:tabs>
                <w:tab w:val="left" w:pos="495"/>
              </w:tabs>
              <w:spacing w:before="120" w:line="360" w:lineRule="auto"/>
              <w:jc w:val="both"/>
            </w:pPr>
            <w:bookmarkStart w:id="51" w:name="_Ref410145081"/>
          </w:p>
        </w:tc>
        <w:bookmarkEnd w:id="51"/>
        <w:tc>
          <w:tcPr>
            <w:tcW w:w="5954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551A2D" w:rsidRPr="00372DC1" w:rsidRDefault="00551A2D" w:rsidP="00372DC1">
            <w:pPr>
              <w:ind w:right="153" w:firstLine="495"/>
              <w:jc w:val="both"/>
            </w:pPr>
            <w:r w:rsidRPr="00372DC1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/>
              <w:bottom w:val="single" w:sz="4" w:space="0" w:color="808080"/>
            </w:tcBorders>
          </w:tcPr>
          <w:p w:rsidR="00551A2D" w:rsidRPr="00372DC1" w:rsidRDefault="00551A2D" w:rsidP="00372DC1">
            <w:pPr>
              <w:tabs>
                <w:tab w:val="left" w:pos="300"/>
              </w:tabs>
              <w:ind w:right="153"/>
              <w:jc w:val="both"/>
            </w:pPr>
            <w:r w:rsidRPr="00372DC1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6" w:history="1">
              <w:r w:rsidRPr="00372DC1">
                <w:rPr>
                  <w:color w:val="0000FF"/>
                  <w:u w:val="single"/>
                  <w:lang w:val="en-US"/>
                </w:rPr>
                <w:t>http</w:t>
              </w:r>
              <w:r w:rsidRPr="00372DC1">
                <w:rPr>
                  <w:color w:val="0000FF"/>
                  <w:sz w:val="22"/>
                  <w:szCs w:val="22"/>
                  <w:u w:val="single"/>
                </w:rPr>
                <w:t>://</w:t>
              </w:r>
              <w:r w:rsidRPr="00372DC1">
                <w:rPr>
                  <w:color w:val="0000FF"/>
                  <w:u w:val="single"/>
                  <w:lang w:val="en-US"/>
                </w:rPr>
                <w:t>egrul</w:t>
              </w:r>
              <w:r w:rsidRPr="00372DC1">
                <w:rPr>
                  <w:color w:val="0000FF"/>
                  <w:sz w:val="22"/>
                  <w:szCs w:val="22"/>
                  <w:u w:val="single"/>
                </w:rPr>
                <w:t>.</w:t>
              </w:r>
              <w:r w:rsidRPr="00372DC1">
                <w:rPr>
                  <w:color w:val="0000FF"/>
                  <w:u w:val="single"/>
                  <w:lang w:val="en-US"/>
                </w:rPr>
                <w:t>nalog</w:t>
              </w:r>
              <w:r w:rsidRPr="00372DC1">
                <w:rPr>
                  <w:color w:val="0000FF"/>
                  <w:sz w:val="22"/>
                  <w:szCs w:val="22"/>
                  <w:u w:val="single"/>
                </w:rPr>
                <w:t>.</w:t>
              </w:r>
              <w:r w:rsidRPr="00372DC1">
                <w:rPr>
                  <w:color w:val="0000FF"/>
                  <w:u w:val="single"/>
                  <w:lang w:val="en-US"/>
                </w:rPr>
                <w:t>ru</w:t>
              </w:r>
              <w:r w:rsidRPr="00372DC1">
                <w:rPr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551A2D" w:rsidRPr="00372DC1" w:rsidRDefault="00551A2D" w:rsidP="00372DC1">
            <w:pPr>
              <w:tabs>
                <w:tab w:val="left" w:pos="300"/>
              </w:tabs>
              <w:ind w:right="153"/>
            </w:pPr>
          </w:p>
        </w:tc>
      </w:tr>
      <w:tr w:rsidR="00551A2D" w:rsidRPr="00372DC1">
        <w:trPr>
          <w:trHeight w:val="240"/>
        </w:trPr>
        <w:tc>
          <w:tcPr>
            <w:tcW w:w="1134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551A2D" w:rsidRPr="00372DC1" w:rsidRDefault="00551A2D" w:rsidP="009F477E">
            <w:pPr>
              <w:numPr>
                <w:ilvl w:val="2"/>
                <w:numId w:val="25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5954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551A2D" w:rsidRPr="00372DC1" w:rsidRDefault="00551A2D" w:rsidP="00372DC1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551A2D" w:rsidRPr="00372DC1" w:rsidRDefault="00551A2D" w:rsidP="00846F0A">
            <w:pPr>
              <w:numPr>
                <w:ilvl w:val="0"/>
                <w:numId w:val="27"/>
              </w:numPr>
              <w:tabs>
                <w:tab w:val="left" w:pos="0"/>
              </w:tabs>
              <w:spacing w:before="120" w:line="360" w:lineRule="auto"/>
              <w:ind w:right="153" w:firstLine="353"/>
              <w:jc w:val="both"/>
            </w:pPr>
            <w:r w:rsidRPr="00372DC1">
              <w:t>заполненное участником закупки по форме 1 «Заявка на участие в закупке»:</w:t>
            </w:r>
          </w:p>
          <w:p w:rsidR="00551A2D" w:rsidRPr="00372DC1" w:rsidRDefault="00551A2D" w:rsidP="00846F0A">
            <w:pPr>
              <w:numPr>
                <w:ilvl w:val="0"/>
                <w:numId w:val="23"/>
              </w:numPr>
              <w:tabs>
                <w:tab w:val="left" w:pos="353"/>
              </w:tabs>
              <w:spacing w:before="120" w:line="360" w:lineRule="auto"/>
              <w:ind w:left="353" w:right="153" w:hanging="353"/>
              <w:jc w:val="both"/>
              <w:rPr>
                <w:b/>
                <w:bCs/>
                <w:caps/>
              </w:rPr>
            </w:pPr>
            <w:r w:rsidRPr="00372DC1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551A2D" w:rsidRPr="00372DC1" w:rsidRDefault="00551A2D" w:rsidP="00846F0A">
            <w:pPr>
              <w:numPr>
                <w:ilvl w:val="0"/>
                <w:numId w:val="23"/>
              </w:numPr>
              <w:tabs>
                <w:tab w:val="left" w:pos="353"/>
              </w:tabs>
              <w:spacing w:before="120" w:line="360" w:lineRule="auto"/>
              <w:ind w:left="353" w:right="153" w:hanging="353"/>
              <w:jc w:val="both"/>
              <w:rPr>
                <w:b/>
                <w:bCs/>
                <w:caps/>
              </w:rPr>
            </w:pPr>
            <w:r w:rsidRPr="00372DC1">
              <w:t>заявление о применении упрощенной системы налогообложения (при ее применении).</w:t>
            </w:r>
          </w:p>
          <w:p w:rsidR="00551A2D" w:rsidRPr="00372DC1" w:rsidRDefault="00551A2D" w:rsidP="00372DC1">
            <w:pPr>
              <w:tabs>
                <w:tab w:val="left" w:pos="300"/>
              </w:tabs>
              <w:ind w:right="153"/>
              <w:jc w:val="both"/>
              <w:rPr>
                <w:b/>
                <w:bCs/>
                <w:caps/>
              </w:rPr>
            </w:pPr>
          </w:p>
        </w:tc>
      </w:tr>
      <w:tr w:rsidR="00551A2D" w:rsidRPr="00372DC1">
        <w:trPr>
          <w:trHeight w:val="300"/>
        </w:trPr>
        <w:tc>
          <w:tcPr>
            <w:tcW w:w="1134" w:type="dxa"/>
            <w:gridSpan w:val="2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51A2D" w:rsidRPr="00372DC1" w:rsidRDefault="00551A2D" w:rsidP="009F477E">
            <w:pPr>
              <w:numPr>
                <w:ilvl w:val="2"/>
                <w:numId w:val="25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5954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51A2D" w:rsidRPr="00372DC1" w:rsidRDefault="00551A2D" w:rsidP="00372DC1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551A2D" w:rsidRPr="00372DC1" w:rsidRDefault="00551A2D" w:rsidP="00846F0A">
            <w:pPr>
              <w:numPr>
                <w:ilvl w:val="0"/>
                <w:numId w:val="27"/>
              </w:numPr>
              <w:tabs>
                <w:tab w:val="left" w:pos="0"/>
              </w:tabs>
              <w:spacing w:before="120" w:line="360" w:lineRule="auto"/>
              <w:ind w:right="153" w:firstLine="353"/>
              <w:jc w:val="both"/>
            </w:pPr>
            <w:r w:rsidRPr="00372DC1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51A2D" w:rsidRPr="00372DC1" w:rsidRDefault="00551A2D" w:rsidP="00846F0A">
            <w:pPr>
              <w:numPr>
                <w:ilvl w:val="0"/>
                <w:numId w:val="23"/>
              </w:numPr>
              <w:tabs>
                <w:tab w:val="left" w:pos="353"/>
              </w:tabs>
              <w:spacing w:before="120" w:line="360" w:lineRule="auto"/>
              <w:ind w:left="353" w:right="153" w:hanging="353"/>
              <w:jc w:val="both"/>
            </w:pPr>
            <w:r w:rsidRPr="00372DC1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51A2D" w:rsidRPr="00372DC1" w:rsidRDefault="00551A2D" w:rsidP="00846F0A">
            <w:pPr>
              <w:numPr>
                <w:ilvl w:val="0"/>
                <w:numId w:val="23"/>
              </w:numPr>
              <w:tabs>
                <w:tab w:val="left" w:pos="353"/>
              </w:tabs>
              <w:spacing w:before="120" w:line="360" w:lineRule="auto"/>
              <w:ind w:left="353" w:right="153" w:hanging="353"/>
              <w:jc w:val="both"/>
            </w:pPr>
            <w:r w:rsidRPr="00372DC1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51A2D" w:rsidRPr="00372DC1" w:rsidRDefault="00551A2D" w:rsidP="00372DC1">
            <w:pPr>
              <w:tabs>
                <w:tab w:val="left" w:pos="353"/>
              </w:tabs>
              <w:ind w:right="153" w:firstLine="353"/>
              <w:jc w:val="both"/>
            </w:pPr>
            <w:r w:rsidRPr="00372DC1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51A2D" w:rsidRPr="00372DC1">
        <w:trPr>
          <w:trHeight w:val="699"/>
        </w:trPr>
        <w:tc>
          <w:tcPr>
            <w:tcW w:w="1134" w:type="dxa"/>
            <w:gridSpan w:val="2"/>
            <w:vAlign w:val="center"/>
          </w:tcPr>
          <w:p w:rsidR="00551A2D" w:rsidRPr="00372DC1" w:rsidRDefault="00551A2D" w:rsidP="009F477E">
            <w:pPr>
              <w:numPr>
                <w:ilvl w:val="0"/>
                <w:numId w:val="26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5954" w:type="dxa"/>
            <w:vAlign w:val="center"/>
          </w:tcPr>
          <w:p w:rsidR="00551A2D" w:rsidRPr="00372DC1" w:rsidRDefault="00551A2D" w:rsidP="00372DC1">
            <w:pPr>
              <w:ind w:right="153"/>
              <w:jc w:val="both"/>
            </w:pPr>
            <w:r w:rsidRPr="00372DC1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</w:tcPr>
          <w:p w:rsidR="00551A2D" w:rsidRPr="00372DC1" w:rsidRDefault="00551A2D" w:rsidP="00846F0A">
            <w:pPr>
              <w:numPr>
                <w:ilvl w:val="0"/>
                <w:numId w:val="27"/>
              </w:numPr>
              <w:tabs>
                <w:tab w:val="left" w:pos="0"/>
              </w:tabs>
              <w:spacing w:before="120" w:line="360" w:lineRule="auto"/>
              <w:ind w:right="153" w:firstLine="353"/>
              <w:jc w:val="both"/>
            </w:pPr>
            <w:r w:rsidRPr="00372DC1">
              <w:t>заполненное участником закупки по форме 1 «Заявка на участие в закупке» подтверждение:</w:t>
            </w:r>
          </w:p>
          <w:p w:rsidR="00551A2D" w:rsidRPr="00372DC1" w:rsidRDefault="00551A2D" w:rsidP="00846F0A">
            <w:pPr>
              <w:numPr>
                <w:ilvl w:val="0"/>
                <w:numId w:val="23"/>
              </w:numPr>
              <w:tabs>
                <w:tab w:val="left" w:pos="353"/>
              </w:tabs>
              <w:spacing w:before="120" w:line="360" w:lineRule="auto"/>
              <w:ind w:left="353" w:right="153" w:hanging="353"/>
              <w:jc w:val="both"/>
            </w:pPr>
            <w:r w:rsidRPr="00372DC1">
              <w:t>о ненахождении участника закупки в процессе ликвидации (для юридического лица);</w:t>
            </w:r>
          </w:p>
          <w:p w:rsidR="00551A2D" w:rsidRPr="00372DC1" w:rsidRDefault="00551A2D" w:rsidP="00846F0A">
            <w:pPr>
              <w:numPr>
                <w:ilvl w:val="0"/>
                <w:numId w:val="23"/>
              </w:numPr>
              <w:tabs>
                <w:tab w:val="left" w:pos="353"/>
              </w:tabs>
              <w:spacing w:before="120" w:line="360" w:lineRule="auto"/>
              <w:ind w:left="353" w:right="153" w:hanging="353"/>
              <w:jc w:val="both"/>
            </w:pPr>
            <w:r w:rsidRPr="00372DC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51A2D" w:rsidRPr="00372DC1" w:rsidRDefault="00551A2D" w:rsidP="00846F0A">
            <w:pPr>
              <w:numPr>
                <w:ilvl w:val="0"/>
                <w:numId w:val="23"/>
              </w:numPr>
              <w:tabs>
                <w:tab w:val="left" w:pos="353"/>
              </w:tabs>
              <w:spacing w:before="120" w:line="360" w:lineRule="auto"/>
              <w:ind w:left="353" w:right="153" w:hanging="353"/>
              <w:jc w:val="both"/>
            </w:pPr>
            <w:r w:rsidRPr="00372DC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51A2D" w:rsidRPr="00372DC1" w:rsidRDefault="00551A2D" w:rsidP="00846F0A">
            <w:pPr>
              <w:numPr>
                <w:ilvl w:val="0"/>
                <w:numId w:val="23"/>
              </w:numPr>
              <w:tabs>
                <w:tab w:val="left" w:pos="353"/>
              </w:tabs>
              <w:spacing w:before="120" w:line="360" w:lineRule="auto"/>
              <w:ind w:left="353" w:right="153" w:hanging="353"/>
              <w:jc w:val="both"/>
            </w:pPr>
            <w:r w:rsidRPr="00372DC1">
              <w:t>о неприостановлении деятельности участника закупки.</w:t>
            </w:r>
          </w:p>
        </w:tc>
      </w:tr>
      <w:tr w:rsidR="00551A2D" w:rsidRPr="00372DC1">
        <w:trPr>
          <w:gridBefore w:val="1"/>
          <w:trHeight w:val="440"/>
        </w:trPr>
        <w:tc>
          <w:tcPr>
            <w:tcW w:w="1134" w:type="dxa"/>
            <w:vAlign w:val="center"/>
          </w:tcPr>
          <w:p w:rsidR="00551A2D" w:rsidRPr="00372DC1" w:rsidRDefault="00551A2D" w:rsidP="009F477E">
            <w:pPr>
              <w:numPr>
                <w:ilvl w:val="0"/>
                <w:numId w:val="26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5954" w:type="dxa"/>
          </w:tcPr>
          <w:p w:rsidR="00551A2D" w:rsidRPr="00372DC1" w:rsidRDefault="00551A2D" w:rsidP="00372DC1">
            <w:pPr>
              <w:ind w:right="153"/>
              <w:jc w:val="both"/>
            </w:pPr>
            <w:r w:rsidRPr="00372DC1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551A2D" w:rsidRPr="00372DC1" w:rsidRDefault="00551A2D" w:rsidP="00372DC1">
            <w:pPr>
              <w:tabs>
                <w:tab w:val="left" w:pos="300"/>
              </w:tabs>
              <w:ind w:right="153" w:firstLine="567"/>
              <w:jc w:val="both"/>
              <w:rPr>
                <w:sz w:val="22"/>
                <w:szCs w:val="22"/>
              </w:rPr>
            </w:pPr>
          </w:p>
        </w:tc>
      </w:tr>
      <w:tr w:rsidR="00551A2D" w:rsidRPr="00372DC1">
        <w:trPr>
          <w:gridBefore w:val="1"/>
          <w:trHeight w:val="440"/>
        </w:trPr>
        <w:tc>
          <w:tcPr>
            <w:tcW w:w="1134" w:type="dxa"/>
            <w:vAlign w:val="center"/>
          </w:tcPr>
          <w:p w:rsidR="00551A2D" w:rsidRPr="00372DC1" w:rsidRDefault="00551A2D" w:rsidP="009F477E">
            <w:pPr>
              <w:numPr>
                <w:ilvl w:val="0"/>
                <w:numId w:val="26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5954" w:type="dxa"/>
          </w:tcPr>
          <w:p w:rsidR="00551A2D" w:rsidRPr="00372DC1" w:rsidRDefault="00551A2D" w:rsidP="00372DC1">
            <w:pPr>
              <w:ind w:right="153"/>
              <w:jc w:val="both"/>
            </w:pPr>
            <w:r w:rsidRPr="00372DC1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51A2D" w:rsidRPr="00372DC1" w:rsidRDefault="00551A2D" w:rsidP="00372DC1">
            <w:pPr>
              <w:ind w:right="153"/>
              <w:jc w:val="both"/>
            </w:pPr>
            <w:r w:rsidRPr="00372DC1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551A2D" w:rsidRPr="00372DC1" w:rsidRDefault="00551A2D" w:rsidP="00846F0A">
            <w:pPr>
              <w:numPr>
                <w:ilvl w:val="0"/>
                <w:numId w:val="27"/>
              </w:numPr>
              <w:tabs>
                <w:tab w:val="left" w:pos="0"/>
              </w:tabs>
              <w:spacing w:before="120" w:line="360" w:lineRule="auto"/>
              <w:ind w:right="153" w:firstLine="353"/>
              <w:jc w:val="both"/>
            </w:pPr>
            <w:r w:rsidRPr="00372DC1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551A2D" w:rsidRPr="00372DC1" w:rsidRDefault="00551A2D" w:rsidP="00372DC1">
            <w:pPr>
              <w:tabs>
                <w:tab w:val="left" w:pos="0"/>
              </w:tabs>
              <w:ind w:left="353" w:right="153"/>
              <w:jc w:val="both"/>
              <w:rPr>
                <w:b/>
                <w:bCs/>
                <w:caps/>
              </w:rPr>
            </w:pPr>
          </w:p>
        </w:tc>
      </w:tr>
      <w:tr w:rsidR="00551A2D" w:rsidRPr="00372DC1">
        <w:trPr>
          <w:gridBefore w:val="1"/>
          <w:trHeight w:val="70"/>
        </w:trPr>
        <w:tc>
          <w:tcPr>
            <w:tcW w:w="1134" w:type="dxa"/>
            <w:vAlign w:val="center"/>
          </w:tcPr>
          <w:p w:rsidR="00551A2D" w:rsidRPr="00372DC1" w:rsidRDefault="00551A2D" w:rsidP="009F477E">
            <w:pPr>
              <w:numPr>
                <w:ilvl w:val="0"/>
                <w:numId w:val="26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5954" w:type="dxa"/>
          </w:tcPr>
          <w:p w:rsidR="00551A2D" w:rsidRPr="00372DC1" w:rsidRDefault="00551A2D" w:rsidP="00372DC1">
            <w:pPr>
              <w:tabs>
                <w:tab w:val="left" w:pos="778"/>
              </w:tabs>
              <w:ind w:right="153"/>
              <w:jc w:val="both"/>
            </w:pPr>
            <w:r w:rsidRPr="00372DC1">
              <w:t>отсутствие сведений об участнике закупки в следующих реестрах недобросовестных поставщиков:</w:t>
            </w:r>
          </w:p>
          <w:p w:rsidR="00551A2D" w:rsidRPr="00372DC1" w:rsidRDefault="00551A2D" w:rsidP="00846F0A">
            <w:pPr>
              <w:numPr>
                <w:ilvl w:val="0"/>
                <w:numId w:val="24"/>
              </w:numPr>
              <w:tabs>
                <w:tab w:val="left" w:pos="1094"/>
              </w:tabs>
              <w:spacing w:before="120" w:line="360" w:lineRule="auto"/>
              <w:ind w:right="153" w:firstLine="669"/>
              <w:jc w:val="both"/>
            </w:pPr>
            <w:r w:rsidRPr="00372DC1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51A2D" w:rsidRPr="00372DC1" w:rsidRDefault="00551A2D" w:rsidP="00846F0A">
            <w:pPr>
              <w:numPr>
                <w:ilvl w:val="0"/>
                <w:numId w:val="24"/>
              </w:numPr>
              <w:tabs>
                <w:tab w:val="left" w:pos="1094"/>
              </w:tabs>
              <w:spacing w:before="120" w:line="360" w:lineRule="auto"/>
              <w:ind w:right="153" w:firstLine="669"/>
              <w:jc w:val="both"/>
            </w:pPr>
            <w:r w:rsidRPr="00372DC1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51A2D" w:rsidRPr="00372DC1" w:rsidRDefault="00551A2D" w:rsidP="00846F0A">
            <w:pPr>
              <w:numPr>
                <w:ilvl w:val="0"/>
                <w:numId w:val="24"/>
              </w:numPr>
              <w:tabs>
                <w:tab w:val="left" w:pos="1094"/>
              </w:tabs>
              <w:spacing w:before="120" w:line="360" w:lineRule="auto"/>
              <w:ind w:right="153" w:firstLine="669"/>
              <w:jc w:val="both"/>
            </w:pPr>
            <w:r w:rsidRPr="00372DC1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</w:tcPr>
          <w:p w:rsidR="00551A2D" w:rsidRPr="00372DC1" w:rsidRDefault="00551A2D" w:rsidP="00372DC1">
            <w:pPr>
              <w:jc w:val="both"/>
            </w:pPr>
            <w:r w:rsidRPr="00372DC1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51A2D" w:rsidRDefault="00551A2D" w:rsidP="00703F4C"/>
    <w:p w:rsidR="00551A2D" w:rsidRDefault="00551A2D" w:rsidP="00703F4C"/>
    <w:p w:rsidR="00551A2D" w:rsidRPr="00563FFA" w:rsidRDefault="00551A2D" w:rsidP="00846F0A">
      <w:pPr>
        <w:pStyle w:val="Heading1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2" w:name="_Toc412202942"/>
      <w:bookmarkStart w:id="53" w:name="_Toc418078324"/>
      <w:bookmarkStart w:id="54" w:name="_Toc424828396"/>
      <w:bookmarkStart w:id="55" w:name="_Toc428517411"/>
      <w:r w:rsidRPr="00563FFA">
        <w:rPr>
          <w:sz w:val="28"/>
          <w:szCs w:val="28"/>
        </w:rPr>
        <w:t>Требования к продукции</w:t>
      </w:r>
      <w:bookmarkEnd w:id="52"/>
      <w:bookmarkEnd w:id="53"/>
      <w:bookmarkEnd w:id="54"/>
      <w:bookmarkEnd w:id="55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551A2D" w:rsidRPr="00563FFA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551A2D" w:rsidRPr="00563FFA" w:rsidRDefault="00551A2D" w:rsidP="00393C4B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563FFA"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551A2D" w:rsidRPr="00563FFA" w:rsidRDefault="00551A2D" w:rsidP="00393C4B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Требование</w:t>
            </w:r>
          </w:p>
        </w:tc>
        <w:tc>
          <w:tcPr>
            <w:tcW w:w="2431" w:type="pct"/>
            <w:vAlign w:val="center"/>
          </w:tcPr>
          <w:p w:rsidR="00551A2D" w:rsidRPr="00563FFA" w:rsidRDefault="00551A2D" w:rsidP="00393C4B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Документ, подтверждающий соответствие требованиям</w:t>
            </w:r>
          </w:p>
        </w:tc>
      </w:tr>
      <w:tr w:rsidR="00551A2D" w:rsidRPr="00563FFA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551A2D" w:rsidRPr="00563FFA" w:rsidRDefault="00551A2D" w:rsidP="00846F0A">
            <w:pPr>
              <w:widowControl w:val="0"/>
              <w:numPr>
                <w:ilvl w:val="0"/>
                <w:numId w:val="4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51A2D" w:rsidRPr="00563FFA" w:rsidRDefault="00551A2D" w:rsidP="00393C4B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551A2D" w:rsidRPr="00563FFA" w:rsidRDefault="00551A2D" w:rsidP="00393C4B">
            <w:pPr>
              <w:widowControl w:val="0"/>
              <w:shd w:val="clear" w:color="auto" w:fill="FFFFFF"/>
              <w:jc w:val="both"/>
            </w:pPr>
            <w:r w:rsidRPr="00563FFA">
              <w:t>Техническое предложение (соответствующая Форма</w:t>
            </w:r>
            <w:r>
              <w:t xml:space="preserve"> 2</w:t>
            </w:r>
            <w:r w:rsidRPr="00563FFA">
              <w:t>),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551A2D" w:rsidRPr="00563FFA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551A2D" w:rsidRPr="00563FFA" w:rsidRDefault="00551A2D" w:rsidP="00846F0A">
            <w:pPr>
              <w:widowControl w:val="0"/>
              <w:numPr>
                <w:ilvl w:val="0"/>
                <w:numId w:val="4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51A2D" w:rsidRPr="00563FFA" w:rsidRDefault="00551A2D" w:rsidP="00393C4B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551A2D" w:rsidRPr="00563FFA" w:rsidRDefault="00551A2D" w:rsidP="00393C4B">
            <w:pPr>
              <w:widowControl w:val="0"/>
              <w:shd w:val="clear" w:color="auto" w:fill="FFFFFF"/>
              <w:jc w:val="both"/>
            </w:pPr>
          </w:p>
        </w:tc>
      </w:tr>
    </w:tbl>
    <w:p w:rsidR="00551A2D" w:rsidRPr="00563FFA" w:rsidRDefault="00551A2D" w:rsidP="00B80770"/>
    <w:p w:rsidR="00551A2D" w:rsidRPr="00563FFA" w:rsidRDefault="00551A2D" w:rsidP="00703F4C"/>
    <w:p w:rsidR="00551A2D" w:rsidRPr="00563FFA" w:rsidRDefault="00551A2D" w:rsidP="00F70A8E">
      <w:pPr>
        <w:pStyle w:val="Heading1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6" w:name="_Ref395172188"/>
      <w:bookmarkStart w:id="57" w:name="_Toc395190385"/>
      <w:bookmarkStart w:id="58" w:name="_Toc418078325"/>
      <w:bookmarkStart w:id="59" w:name="_Toc428517412"/>
      <w:r w:rsidRPr="00563FFA">
        <w:rPr>
          <w:sz w:val="28"/>
          <w:szCs w:val="28"/>
        </w:rPr>
        <w:t>СОСТАВ ЗАЯВКИ НА УЧАСТИЕ В ЗАКУПКЕ.</w:t>
      </w:r>
      <w:bookmarkEnd w:id="56"/>
      <w:bookmarkEnd w:id="57"/>
      <w:bookmarkEnd w:id="58"/>
      <w:bookmarkEnd w:id="59"/>
    </w:p>
    <w:p w:rsidR="00551A2D" w:rsidRDefault="00551A2D" w:rsidP="00E245C4">
      <w:pPr>
        <w:overflowPunct w:val="0"/>
        <w:autoSpaceDE w:val="0"/>
        <w:autoSpaceDN w:val="0"/>
        <w:adjustRightInd w:val="0"/>
        <w:ind w:firstLine="567"/>
        <w:jc w:val="both"/>
      </w:pPr>
      <w:r>
        <w:rPr>
          <w:b/>
          <w:bCs/>
          <w:i/>
          <w:iCs/>
          <w:sz w:val="22"/>
          <w:szCs w:val="22"/>
        </w:rPr>
        <w:t>Указывается перечень форм заполняемых при помощи функционала ЭТП с указанием информации, требуемой к заполнению, согласно регламенту ЭТП, а также перечень документов, прикладываемых к заявке на участие в закупке в форме электронных документов:</w:t>
      </w:r>
    </w:p>
    <w:p w:rsidR="00551A2D" w:rsidRPr="00563FFA" w:rsidRDefault="00551A2D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551A2D" w:rsidRPr="00563FFA" w:rsidRDefault="00551A2D" w:rsidP="00846F0A">
      <w:pPr>
        <w:numPr>
          <w:ilvl w:val="0"/>
          <w:numId w:val="1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0" w:name="_Ref353289180"/>
      <w:r w:rsidRPr="00563FFA">
        <w:t>Формы, заполняемые с помощью функционала ЭТП:</w:t>
      </w:r>
      <w:bookmarkEnd w:id="60"/>
    </w:p>
    <w:p w:rsidR="00551A2D" w:rsidRPr="00331708" w:rsidRDefault="00551A2D" w:rsidP="00846F0A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331708">
        <w:t>сводная таблица стоимости с указанием следующей информации:</w:t>
      </w:r>
    </w:p>
    <w:p w:rsidR="00551A2D" w:rsidRPr="00331708" w:rsidRDefault="00551A2D" w:rsidP="00846F0A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</w:pPr>
      <w:r w:rsidRPr="00331708">
        <w:t>в соответствующих полях стоимости затрат без учета НДС;</w:t>
      </w:r>
    </w:p>
    <w:p w:rsidR="00551A2D" w:rsidRPr="00331708" w:rsidRDefault="00551A2D" w:rsidP="00846F0A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</w:pPr>
      <w:r w:rsidRPr="00331708">
        <w:t>количество;</w:t>
      </w:r>
    </w:p>
    <w:p w:rsidR="00551A2D" w:rsidRPr="00331708" w:rsidRDefault="00551A2D" w:rsidP="00846F0A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</w:pPr>
      <w:r w:rsidRPr="00331708">
        <w:t>ставка НДС.</w:t>
      </w:r>
    </w:p>
    <w:p w:rsidR="00551A2D" w:rsidRPr="00331708" w:rsidRDefault="00551A2D" w:rsidP="00846F0A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331708">
        <w:t>график оплаты с указанием следующей информации:</w:t>
      </w:r>
    </w:p>
    <w:p w:rsidR="00551A2D" w:rsidRPr="00331708" w:rsidRDefault="00551A2D" w:rsidP="00846F0A">
      <w:pPr>
        <w:numPr>
          <w:ilvl w:val="0"/>
          <w:numId w:val="15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31708">
        <w:t>планируемые даты (сроки) авансовых платежей (при наличии авансов в условиях платежей);</w:t>
      </w:r>
    </w:p>
    <w:p w:rsidR="00551A2D" w:rsidRPr="00331708" w:rsidRDefault="00551A2D" w:rsidP="00846F0A">
      <w:pPr>
        <w:numPr>
          <w:ilvl w:val="0"/>
          <w:numId w:val="15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31708">
        <w:t>размеры авансовых платежей, в рублях с НДС (при наличии авансов в условиях платежей);</w:t>
      </w:r>
    </w:p>
    <w:p w:rsidR="00551A2D" w:rsidRPr="00331708" w:rsidRDefault="00551A2D" w:rsidP="00846F0A">
      <w:pPr>
        <w:numPr>
          <w:ilvl w:val="0"/>
          <w:numId w:val="15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31708">
        <w:t>планируемые даты (сроки) остальных платежей;</w:t>
      </w:r>
    </w:p>
    <w:p w:rsidR="00551A2D" w:rsidRPr="00331708" w:rsidRDefault="00551A2D" w:rsidP="00846F0A">
      <w:pPr>
        <w:numPr>
          <w:ilvl w:val="0"/>
          <w:numId w:val="15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31708">
        <w:t>размер остальных платежей, в рублях с НДС.</w:t>
      </w:r>
    </w:p>
    <w:p w:rsidR="00551A2D" w:rsidRPr="00331708" w:rsidRDefault="00551A2D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31708">
        <w:t xml:space="preserve">Указанные планируемые даты (сроки)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551A2D" w:rsidRPr="00331708" w:rsidRDefault="00551A2D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31708">
        <w:t>В случае отсутствия авансовых платежей, поля с информацией об авансовых платежах не заполняются.</w:t>
      </w:r>
    </w:p>
    <w:p w:rsidR="00551A2D" w:rsidRPr="00563FFA" w:rsidRDefault="00551A2D" w:rsidP="00846F0A">
      <w:pPr>
        <w:numPr>
          <w:ilvl w:val="0"/>
          <w:numId w:val="1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1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61"/>
    </w:p>
    <w:p w:rsidR="00551A2D" w:rsidRPr="003E761E" w:rsidRDefault="00551A2D" w:rsidP="00846F0A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2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</w:t>
      </w:r>
      <w:r w:rsidRPr="003E761E">
        <w:t>подраздел </w:t>
      </w:r>
      <w:r>
        <w:t>5</w:t>
      </w:r>
      <w:r w:rsidRPr="003E761E">
        <w:t xml:space="preserve">.1, </w:t>
      </w:r>
      <w:hyperlink w:anchor="_ЗАЯВКА_НА_УЧАСТИЕ" w:history="1">
        <w:r w:rsidRPr="002429CD">
          <w:rPr>
            <w:rStyle w:val="Hyperlink"/>
          </w:rPr>
          <w:t>Форма 1</w:t>
        </w:r>
      </w:hyperlink>
      <w:r w:rsidRPr="003E761E">
        <w:t>);</w:t>
      </w:r>
      <w:bookmarkEnd w:id="62"/>
    </w:p>
    <w:p w:rsidR="00551A2D" w:rsidRPr="00563FFA" w:rsidRDefault="00551A2D" w:rsidP="00846F0A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(подраздел </w:t>
      </w:r>
      <w:r>
        <w:t xml:space="preserve">5.1, </w:t>
      </w:r>
      <w:hyperlink w:anchor="_СВЕДЕНИЯ_О_ПРИНАДЛЕЖНОСТИ_1" w:history="1">
        <w:r w:rsidRPr="00DA3E9E">
          <w:rPr>
            <w:rStyle w:val="Hyperlink"/>
          </w:rPr>
          <w:t>Форма 1.1</w:t>
        </w:r>
      </w:hyperlink>
      <w:r w:rsidRPr="00563FFA">
        <w:t xml:space="preserve">), предоставляются в составе заявки на участие в закупке в двух форматах: *.pdf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*.xls</w:t>
      </w:r>
      <w:r w:rsidRPr="00563FFA">
        <w:t>.</w:t>
      </w:r>
    </w:p>
    <w:p w:rsidR="00551A2D" w:rsidRPr="00563FFA" w:rsidRDefault="00551A2D" w:rsidP="00846F0A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>
          <w:t>2.1</w:t>
        </w:r>
      </w:fldSimple>
      <w:r w:rsidRPr="00563FFA">
        <w:t xml:space="preserve"> настоящей закупочной документации.</w:t>
      </w:r>
    </w:p>
    <w:p w:rsidR="00551A2D" w:rsidRPr="00372DC1" w:rsidRDefault="00551A2D" w:rsidP="00846F0A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 </w:t>
      </w:r>
      <w:fldSimple w:instr=" REF _Ref321475870 \r \h  \* MERGEFORMAT ">
        <w:r>
          <w:t>4</w:t>
        </w:r>
      </w:fldSimple>
      <w:r>
        <w:t xml:space="preserve"> с заполнением соответствующей </w:t>
      </w:r>
      <w:hyperlink w:anchor="_СПРАВКА_ОБ_ОПЫТЕ" w:history="1">
        <w:r w:rsidRPr="00AD4C1E">
          <w:rPr>
            <w:rStyle w:val="Hyperlink"/>
          </w:rPr>
          <w:t>Формы 3</w:t>
        </w:r>
      </w:hyperlink>
      <w:r>
        <w:t xml:space="preserve"> </w:t>
      </w:r>
      <w:r w:rsidRPr="00372DC1">
        <w:t>(непредставление данных документов не является основанием для отклонения заявки на отборочной стадии).</w:t>
      </w:r>
    </w:p>
    <w:p w:rsidR="00551A2D" w:rsidRPr="00563FFA" w:rsidRDefault="00551A2D" w:rsidP="005D6E3F">
      <w:pPr>
        <w:pStyle w:val="Times12"/>
        <w:ind w:firstLine="0"/>
      </w:pPr>
    </w:p>
    <w:p w:rsidR="00551A2D" w:rsidRPr="00563FFA" w:rsidRDefault="00551A2D" w:rsidP="005D6E3F">
      <w:pPr>
        <w:pStyle w:val="Times12"/>
        <w:ind w:firstLine="0"/>
      </w:pPr>
    </w:p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p w:rsidR="00551A2D" w:rsidRPr="00563FFA" w:rsidRDefault="00551A2D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551A2D" w:rsidRPr="00563FFA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51A2D" w:rsidRPr="00563FFA" w:rsidRDefault="00551A2D" w:rsidP="00846F0A">
      <w:pPr>
        <w:pStyle w:val="Heading1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Ref317259063"/>
      <w:bookmarkStart w:id="64" w:name="_Toc398564599"/>
      <w:bookmarkStart w:id="65" w:name="_Toc399408088"/>
      <w:bookmarkStart w:id="66" w:name="_Toc418078326"/>
      <w:bookmarkStart w:id="67" w:name="_Toc428517413"/>
      <w:r w:rsidRPr="00563FFA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63"/>
      <w:bookmarkEnd w:id="64"/>
      <w:bookmarkEnd w:id="65"/>
      <w:bookmarkEnd w:id="66"/>
      <w:bookmarkEnd w:id="67"/>
    </w:p>
    <w:p w:rsidR="00551A2D" w:rsidRPr="00563FFA" w:rsidRDefault="00551A2D" w:rsidP="005D6E3F">
      <w:pPr>
        <w:rPr>
          <w:sz w:val="28"/>
          <w:szCs w:val="28"/>
        </w:rPr>
      </w:pPr>
    </w:p>
    <w:p w:rsidR="00551A2D" w:rsidRPr="007D2D76" w:rsidRDefault="00551A2D" w:rsidP="00E245C4">
      <w:pPr>
        <w:jc w:val="both"/>
        <w:rPr>
          <w:b/>
          <w:bCs/>
          <w:i/>
          <w:iCs/>
          <w:sz w:val="28"/>
          <w:szCs w:val="28"/>
        </w:rPr>
      </w:pPr>
      <w:r w:rsidRPr="007D2D76">
        <w:rPr>
          <w:b/>
          <w:bCs/>
          <w:i/>
          <w:iCs/>
          <w:sz w:val="28"/>
          <w:szCs w:val="28"/>
        </w:rPr>
        <w:t>Требование не устанавливается.</w:t>
      </w:r>
    </w:p>
    <w:p w:rsidR="00551A2D" w:rsidRPr="00563FFA" w:rsidRDefault="00551A2D" w:rsidP="005D6E3F">
      <w:pPr>
        <w:ind w:firstLine="709"/>
        <w:jc w:val="both"/>
        <w:rPr>
          <w:b/>
          <w:bCs/>
          <w:i/>
          <w:iCs/>
        </w:rPr>
      </w:pPr>
    </w:p>
    <w:p w:rsidR="00551A2D" w:rsidRPr="00563FFA" w:rsidRDefault="00551A2D" w:rsidP="00846F0A">
      <w:pPr>
        <w:pStyle w:val="Heading1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8" w:name="_Ref321475870"/>
      <w:bookmarkStart w:id="69" w:name="_Toc398564600"/>
      <w:bookmarkStart w:id="70" w:name="_Toc399408089"/>
      <w:bookmarkStart w:id="71" w:name="_Toc418078327"/>
      <w:bookmarkStart w:id="72" w:name="_Toc424828399"/>
      <w:bookmarkStart w:id="73" w:name="_Toc428517414"/>
      <w:bookmarkStart w:id="74" w:name="_Toc260130025"/>
      <w:bookmarkStart w:id="75" w:name="_Toc367283798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68"/>
      <w:bookmarkEnd w:id="69"/>
      <w:bookmarkEnd w:id="70"/>
      <w:bookmarkEnd w:id="71"/>
      <w:bookmarkEnd w:id="72"/>
      <w:bookmarkEnd w:id="73"/>
    </w:p>
    <w:p w:rsidR="00551A2D" w:rsidRPr="006F5C02" w:rsidRDefault="00551A2D" w:rsidP="00B64E5F">
      <w:pPr>
        <w:pStyle w:val="Heading2"/>
        <w:tabs>
          <w:tab w:val="clear" w:pos="1134"/>
        </w:tabs>
        <w:spacing w:before="120" w:after="120"/>
        <w:ind w:left="0" w:firstLine="0"/>
        <w:jc w:val="both"/>
        <w:rPr>
          <w:rFonts w:ascii="Times New Roman" w:hAnsi="Times New Roman" w:cs="Times New Roman"/>
        </w:rPr>
      </w:pPr>
      <w:bookmarkStart w:id="76" w:name="_Ref406699309"/>
      <w:bookmarkStart w:id="77" w:name="_Ref410297324"/>
      <w:r w:rsidRPr="006F5C02">
        <w:t xml:space="preserve">          </w:t>
      </w:r>
      <w:bookmarkEnd w:id="76"/>
      <w:bookmarkEnd w:id="77"/>
    </w:p>
    <w:p w:rsidR="00551A2D" w:rsidRPr="006F5C02" w:rsidRDefault="00551A2D" w:rsidP="00B64E5F">
      <w:pPr>
        <w:ind w:firstLine="708"/>
        <w:rPr>
          <w:sz w:val="28"/>
          <w:szCs w:val="28"/>
        </w:rPr>
      </w:pPr>
      <w:r w:rsidRPr="006F5C02">
        <w:rPr>
          <w:sz w:val="28"/>
          <w:szCs w:val="28"/>
        </w:rPr>
        <w:t>При закупках товаров устанавливаются следующие критерии (подкритерии) оценки с указанными весовыми значениями:</w:t>
      </w:r>
    </w:p>
    <w:p w:rsidR="00551A2D" w:rsidRPr="006F5C02" w:rsidRDefault="00551A2D" w:rsidP="00846F0A">
      <w:pPr>
        <w:pStyle w:val="ListParagraph"/>
        <w:numPr>
          <w:ilvl w:val="0"/>
          <w:numId w:val="45"/>
        </w:numPr>
        <w:tabs>
          <w:tab w:val="left" w:pos="1134"/>
        </w:tabs>
        <w:spacing w:after="0" w:line="240" w:lineRule="auto"/>
        <w:ind w:left="0" w:right="7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цена договора</w:t>
      </w:r>
      <w:r w:rsidRPr="0009393B">
        <w:rPr>
          <w:rFonts w:ascii="Times New Roman" w:hAnsi="Times New Roman" w:cs="Times New Roman"/>
          <w:sz w:val="28"/>
          <w:szCs w:val="28"/>
        </w:rPr>
        <w:t xml:space="preserve"> </w:t>
      </w:r>
      <w:r w:rsidRPr="006F5C02">
        <w:rPr>
          <w:rFonts w:ascii="Times New Roman" w:hAnsi="Times New Roman" w:cs="Times New Roman"/>
          <w:sz w:val="28"/>
          <w:szCs w:val="28"/>
        </w:rPr>
        <w:t>(значимость критерия Ц </w:t>
      </w:r>
      <w:r w:rsidRPr="006F5C0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5C02">
        <w:rPr>
          <w:rFonts w:ascii="Times New Roman" w:hAnsi="Times New Roman" w:cs="Times New Roman"/>
          <w:sz w:val="28"/>
          <w:szCs w:val="28"/>
        </w:rPr>
        <w:t xml:space="preserve"> – 95 %);</w:t>
      </w:r>
    </w:p>
    <w:p w:rsidR="00551A2D" w:rsidRPr="006F5C02" w:rsidRDefault="00551A2D" w:rsidP="00846F0A">
      <w:pPr>
        <w:pStyle w:val="ListParagraph"/>
        <w:numPr>
          <w:ilvl w:val="0"/>
          <w:numId w:val="45"/>
        </w:numPr>
        <w:tabs>
          <w:tab w:val="left" w:pos="1134"/>
        </w:tabs>
        <w:spacing w:after="0" w:line="240" w:lineRule="auto"/>
        <w:ind w:left="0" w:right="7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6F5C02">
        <w:rPr>
          <w:rFonts w:ascii="Times New Roman" w:hAnsi="Times New Roman" w:cs="Times New Roman"/>
          <w:sz w:val="28"/>
          <w:szCs w:val="28"/>
        </w:rPr>
        <w:t>квалификация участника закупки (значимость критерия Кв</w:t>
      </w:r>
      <w:r w:rsidRPr="006F5C0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6F5C02">
        <w:rPr>
          <w:rFonts w:ascii="Times New Roman" w:hAnsi="Times New Roman" w:cs="Times New Roman"/>
          <w:sz w:val="28"/>
          <w:szCs w:val="28"/>
        </w:rPr>
        <w:t xml:space="preserve"> – 5%), в том числе:</w:t>
      </w:r>
    </w:p>
    <w:p w:rsidR="00551A2D" w:rsidRPr="006F5C02" w:rsidRDefault="00551A2D" w:rsidP="00846F0A">
      <w:pPr>
        <w:numPr>
          <w:ilvl w:val="3"/>
          <w:numId w:val="44"/>
        </w:numPr>
        <w:tabs>
          <w:tab w:val="left" w:pos="1134"/>
        </w:tabs>
        <w:ind w:left="0" w:right="68" w:firstLine="709"/>
        <w:jc w:val="both"/>
        <w:rPr>
          <w:b/>
          <w:bCs/>
          <w:i/>
          <w:iCs/>
        </w:rPr>
      </w:pPr>
      <w:r w:rsidRPr="006F5C02">
        <w:rPr>
          <w:sz w:val="28"/>
          <w:szCs w:val="28"/>
        </w:rPr>
        <w:t>опыт участника закупки (значимость подкритерия О</w:t>
      </w:r>
      <w:r w:rsidRPr="006F5C02">
        <w:rPr>
          <w:sz w:val="28"/>
          <w:szCs w:val="28"/>
          <w:vertAlign w:val="subscript"/>
          <w:lang w:val="en-US"/>
        </w:rPr>
        <w:t>i</w:t>
      </w:r>
      <w:r w:rsidRPr="006F5C02">
        <w:rPr>
          <w:sz w:val="28"/>
          <w:szCs w:val="28"/>
        </w:rPr>
        <w:t xml:space="preserve"> – 100%</w:t>
      </w:r>
      <w:r>
        <w:rPr>
          <w:sz w:val="28"/>
          <w:szCs w:val="28"/>
        </w:rPr>
        <w:t>/)</w:t>
      </w:r>
      <w:r w:rsidRPr="006F5C02">
        <w:rPr>
          <w:sz w:val="28"/>
          <w:szCs w:val="28"/>
        </w:rPr>
        <w:t>.</w:t>
      </w:r>
    </w:p>
    <w:p w:rsidR="00551A2D" w:rsidRPr="0009393B" w:rsidRDefault="00551A2D" w:rsidP="00B64E5F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Установление иных критериев (подкритериев), иных весовых значений не допускается.</w:t>
      </w:r>
    </w:p>
    <w:p w:rsidR="00551A2D" w:rsidRDefault="00551A2D" w:rsidP="00846F0A">
      <w:pPr>
        <w:pStyle w:val="Heading3"/>
        <w:numPr>
          <w:ilvl w:val="2"/>
          <w:numId w:val="46"/>
        </w:numPr>
        <w:spacing w:before="120" w:after="120"/>
        <w:ind w:left="0"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78" w:name="_Toc418078329"/>
      <w:bookmarkStart w:id="79" w:name="_Toc424828400"/>
      <w:bookmarkStart w:id="80" w:name="_Toc428517415"/>
      <w:bookmarkStart w:id="81" w:name="_Toc383792478"/>
      <w:bookmarkStart w:id="82" w:name="_Toc384030525"/>
      <w:bookmarkStart w:id="83" w:name="_Toc390100177"/>
      <w:r>
        <w:rPr>
          <w:rFonts w:ascii="Times New Roman" w:hAnsi="Times New Roman" w:cs="Times New Roman"/>
          <w:b w:val="0"/>
          <w:bCs w:val="0"/>
          <w:sz w:val="28"/>
          <w:szCs w:val="28"/>
        </w:rPr>
        <w:t>М</w:t>
      </w:r>
      <w:r w:rsidRPr="00CD3B8C">
        <w:rPr>
          <w:rFonts w:ascii="Times New Roman" w:hAnsi="Times New Roman" w:cs="Times New Roman"/>
          <w:b w:val="0"/>
          <w:bCs w:val="0"/>
          <w:sz w:val="28"/>
          <w:szCs w:val="28"/>
        </w:rPr>
        <w:t>етодик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а</w:t>
      </w:r>
      <w:r w:rsidRPr="00CD3B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оценки</w:t>
      </w:r>
      <w:r w:rsidRPr="00F7120B">
        <w:rPr>
          <w:rFonts w:ascii="Times New Roman" w:hAnsi="Times New Roman" w:cs="Times New Roman"/>
          <w:sz w:val="28"/>
          <w:szCs w:val="28"/>
        </w:rPr>
        <w:t xml:space="preserve"> </w:t>
      </w:r>
      <w:r w:rsidRPr="00F7120B">
        <w:rPr>
          <w:rFonts w:ascii="Times New Roman" w:hAnsi="Times New Roman" w:cs="Times New Roman"/>
          <w:b w:val="0"/>
          <w:bCs w:val="0"/>
          <w:sz w:val="28"/>
          <w:szCs w:val="28"/>
        </w:rPr>
        <w:t>заявок</w:t>
      </w:r>
      <w:bookmarkEnd w:id="78"/>
      <w:bookmarkEnd w:id="79"/>
      <w:bookmarkEnd w:id="80"/>
    </w:p>
    <w:p w:rsidR="00551A2D" w:rsidRPr="00CD3B8C" w:rsidRDefault="00551A2D" w:rsidP="00B64E5F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551A2D" w:rsidRDefault="00551A2D" w:rsidP="00B64E5F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Если какой-либо критерий имеет подкритерии, то выставляются оценки по каждому подкритерию, общая оценка по указанному критерию </w:t>
      </w:r>
      <w:r w:rsidRPr="00A85ED8">
        <w:rPr>
          <w:sz w:val="28"/>
          <w:szCs w:val="28"/>
        </w:rPr>
        <w:t>складывается</w:t>
      </w:r>
      <w:r w:rsidRPr="00CD3B8C">
        <w:rPr>
          <w:sz w:val="28"/>
          <w:szCs w:val="28"/>
        </w:rPr>
        <w:t xml:space="preserve"> из суммы оценок по подкритериям данного критерия с учетом значимости (веса) подкритериев.</w:t>
      </w:r>
    </w:p>
    <w:p w:rsidR="00551A2D" w:rsidRDefault="00551A2D" w:rsidP="00B64E5F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 определяется по формуле:</w:t>
      </w:r>
    </w:p>
    <w:p w:rsidR="00551A2D" w:rsidRPr="00CD3B8C" w:rsidRDefault="00551A2D" w:rsidP="00B64E5F">
      <w:pPr>
        <w:ind w:right="153" w:firstLine="709"/>
        <w:rPr>
          <w:sz w:val="28"/>
          <w:szCs w:val="28"/>
        </w:rPr>
      </w:pPr>
    </w:p>
    <w:p w:rsidR="00551A2D" w:rsidRPr="00CD3B8C" w:rsidRDefault="00551A2D" w:rsidP="00B64E5F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 xml:space="preserve">R </w:t>
      </w:r>
      <w:r w:rsidRPr="00CD3B8C">
        <w:rPr>
          <w:sz w:val="28"/>
          <w:szCs w:val="28"/>
          <w:vertAlign w:val="subscript"/>
          <w:lang w:val="en-US"/>
        </w:rPr>
        <w:t xml:space="preserve">i </w:t>
      </w:r>
      <w:r w:rsidRPr="00CD3B8C">
        <w:rPr>
          <w:sz w:val="28"/>
          <w:szCs w:val="28"/>
          <w:lang w:val="en-US"/>
        </w:rPr>
        <w:t xml:space="preserve">= </w:t>
      </w:r>
      <w:r w:rsidRPr="00CD3B8C">
        <w:rPr>
          <w:sz w:val="28"/>
          <w:szCs w:val="28"/>
        </w:rPr>
        <w:t>БЦ</w:t>
      </w:r>
      <w:r w:rsidRPr="00CD3B8C">
        <w:rPr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 xml:space="preserve">i </w:t>
      </w:r>
      <w:r w:rsidRPr="00CD3B8C">
        <w:rPr>
          <w:sz w:val="28"/>
          <w:szCs w:val="28"/>
          <w:lang w:val="en-US"/>
        </w:rPr>
        <w:t xml:space="preserve"> * V</w:t>
      </w:r>
      <w:r w:rsidRPr="00CD3B8C">
        <w:rPr>
          <w:sz w:val="28"/>
          <w:szCs w:val="28"/>
          <w:vertAlign w:val="subscript"/>
        </w:rPr>
        <w:t>ц</w:t>
      </w:r>
      <w:r w:rsidRPr="00CD3B8C">
        <w:rPr>
          <w:sz w:val="28"/>
          <w:szCs w:val="28"/>
          <w:vertAlign w:val="subscript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 xml:space="preserve"> + </w:t>
      </w:r>
      <w:r w:rsidRPr="00CD3B8C">
        <w:rPr>
          <w:sz w:val="28"/>
          <w:szCs w:val="28"/>
        </w:rPr>
        <w:t>БКв</w:t>
      </w:r>
      <w:r w:rsidRPr="00CD3B8C">
        <w:rPr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 xml:space="preserve">i </w:t>
      </w:r>
      <w:r w:rsidRPr="00CD3B8C">
        <w:rPr>
          <w:sz w:val="28"/>
          <w:szCs w:val="28"/>
          <w:lang w:val="en-US"/>
        </w:rPr>
        <w:t xml:space="preserve"> * V</w:t>
      </w:r>
      <w:r w:rsidRPr="00CD3B8C">
        <w:rPr>
          <w:sz w:val="28"/>
          <w:szCs w:val="28"/>
          <w:vertAlign w:val="subscript"/>
        </w:rPr>
        <w:t>Кв</w:t>
      </w:r>
      <w:r w:rsidRPr="00CD3B8C">
        <w:rPr>
          <w:sz w:val="28"/>
          <w:szCs w:val="28"/>
          <w:vertAlign w:val="subscript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;</w:t>
      </w:r>
    </w:p>
    <w:p w:rsidR="00551A2D" w:rsidRPr="00CD3B8C" w:rsidRDefault="00551A2D" w:rsidP="00B64E5F">
      <w:pPr>
        <w:ind w:right="153" w:firstLine="709"/>
        <w:rPr>
          <w:sz w:val="28"/>
          <w:szCs w:val="28"/>
          <w:lang w:val="en-US"/>
        </w:rPr>
      </w:pPr>
    </w:p>
    <w:p w:rsidR="00551A2D" w:rsidRPr="00CD3B8C" w:rsidRDefault="00551A2D" w:rsidP="00B64E5F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где </w:t>
      </w:r>
      <w:r w:rsidRPr="00CD3B8C">
        <w:rPr>
          <w:sz w:val="28"/>
          <w:szCs w:val="28"/>
          <w:lang w:val="en-US"/>
        </w:rPr>
        <w:t>V</w:t>
      </w:r>
      <w:r w:rsidRPr="00CD3B8C">
        <w:rPr>
          <w:sz w:val="28"/>
          <w:szCs w:val="28"/>
        </w:rPr>
        <w:t xml:space="preserve"> – значимость (вес) соответствующего критерия,</w:t>
      </w:r>
    </w:p>
    <w:p w:rsidR="00551A2D" w:rsidRPr="00CD3B8C" w:rsidRDefault="00551A2D" w:rsidP="00B64E5F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>БЦ, БКв – оценка (балл) соответствующего критерия.</w:t>
      </w:r>
    </w:p>
    <w:p w:rsidR="00551A2D" w:rsidRDefault="00551A2D" w:rsidP="00B64E5F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/>
          <w:bCs/>
          <w:i/>
          <w:iCs/>
        </w:rPr>
      </w:pPr>
      <w:r w:rsidRPr="00CD3B8C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каждому из критериев Ц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>,</w:t>
      </w:r>
      <w:r w:rsidRPr="00CD3B8C"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>Кв</w:t>
      </w:r>
      <w:r w:rsidRPr="00CD3B8C">
        <w:rPr>
          <w:sz w:val="28"/>
          <w:szCs w:val="28"/>
          <w:vertAlign w:val="subscript"/>
        </w:rPr>
        <w:t> 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 xml:space="preserve"> – 100 баллов. </w:t>
      </w:r>
    </w:p>
    <w:p w:rsidR="00551A2D" w:rsidRPr="00191A0C" w:rsidRDefault="00551A2D" w:rsidP="00B64E5F">
      <w:pPr>
        <w:ind w:right="153" w:firstLine="709"/>
        <w:rPr>
          <w:sz w:val="28"/>
          <w:szCs w:val="28"/>
        </w:rPr>
      </w:pPr>
    </w:p>
    <w:p w:rsidR="00551A2D" w:rsidRDefault="00551A2D" w:rsidP="00846F0A">
      <w:pPr>
        <w:pStyle w:val="Heading3"/>
        <w:numPr>
          <w:ilvl w:val="0"/>
          <w:numId w:val="47"/>
        </w:numPr>
        <w:tabs>
          <w:tab w:val="left" w:pos="1701"/>
        </w:tabs>
        <w:spacing w:before="120" w:after="120"/>
        <w:ind w:left="0" w:firstLine="69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84" w:name="_Toc418078330"/>
      <w:bookmarkStart w:id="85" w:name="_Toc424828401"/>
      <w:bookmarkStart w:id="86" w:name="_Toc428517416"/>
      <w:r w:rsidRPr="00CD3B8C">
        <w:rPr>
          <w:rFonts w:ascii="Times New Roman" w:hAnsi="Times New Roman" w:cs="Times New Roman"/>
          <w:b w:val="0"/>
          <w:bCs w:val="0"/>
          <w:sz w:val="28"/>
          <w:szCs w:val="28"/>
        </w:rPr>
        <w:t>Оценка по критерию «цена договора, цена единицы продукции»</w:t>
      </w:r>
      <w:bookmarkEnd w:id="84"/>
      <w:bookmarkEnd w:id="85"/>
      <w:bookmarkEnd w:id="86"/>
    </w:p>
    <w:tbl>
      <w:tblPr>
        <w:tblW w:w="0" w:type="auto"/>
        <w:jc w:val="center"/>
        <w:tblLayout w:type="fixed"/>
        <w:tblLook w:val="0000"/>
      </w:tblPr>
      <w:tblGrid>
        <w:gridCol w:w="1312"/>
        <w:gridCol w:w="1079"/>
        <w:gridCol w:w="1044"/>
      </w:tblGrid>
      <w:tr w:rsidR="00551A2D" w:rsidRPr="00CD3B8C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551A2D" w:rsidRPr="00932470" w:rsidRDefault="00551A2D" w:rsidP="00393C4B">
            <w:pPr>
              <w:pStyle w:val="NormalWeb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932470">
              <w:rPr>
                <w:sz w:val="28"/>
                <w:szCs w:val="28"/>
              </w:rPr>
              <w:t xml:space="preserve">БЦ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r w:rsidRPr="00932470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551A2D" w:rsidRPr="00932470" w:rsidRDefault="00551A2D" w:rsidP="00393C4B">
            <w:pPr>
              <w:pStyle w:val="NormalWeb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r w:rsidRPr="00932470">
              <w:rPr>
                <w:sz w:val="28"/>
                <w:szCs w:val="28"/>
              </w:rPr>
              <w:t>Ц</w:t>
            </w:r>
            <w:r w:rsidRPr="00932470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932470">
              <w:rPr>
                <w:sz w:val="28"/>
                <w:szCs w:val="28"/>
                <w:vertAlign w:val="subscript"/>
              </w:rPr>
              <w:t xml:space="preserve"> </w:t>
            </w:r>
            <w:r w:rsidRPr="00932470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551A2D" w:rsidRPr="00932470" w:rsidRDefault="00551A2D" w:rsidP="00393C4B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 w:rsidRPr="00932470">
              <w:rPr>
                <w:sz w:val="28"/>
                <w:szCs w:val="28"/>
              </w:rPr>
              <w:t>* 100</w:t>
            </w:r>
          </w:p>
        </w:tc>
      </w:tr>
      <w:tr w:rsidR="00551A2D" w:rsidRPr="00CD3B8C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551A2D" w:rsidRPr="00932470" w:rsidRDefault="00551A2D" w:rsidP="00393C4B">
            <w:pPr>
              <w:pStyle w:val="NormalWeb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551A2D" w:rsidRPr="00932470" w:rsidRDefault="00551A2D" w:rsidP="00393C4B">
            <w:pPr>
              <w:pStyle w:val="NormalWeb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r w:rsidRPr="00932470">
              <w:rPr>
                <w:sz w:val="28"/>
                <w:szCs w:val="28"/>
              </w:rPr>
              <w:t>Ц</w:t>
            </w:r>
            <w:r w:rsidRPr="00932470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551A2D" w:rsidRPr="00932470" w:rsidRDefault="00551A2D" w:rsidP="00393C4B">
            <w:pPr>
              <w:pStyle w:val="NormalWeb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551A2D" w:rsidRPr="00CD3B8C" w:rsidRDefault="00551A2D" w:rsidP="00B64E5F">
      <w:pPr>
        <w:pStyle w:val="NormalWeb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51A2D" w:rsidRPr="00CD3B8C" w:rsidRDefault="00551A2D" w:rsidP="00B64E5F">
      <w:pPr>
        <w:pStyle w:val="NormalWeb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БЦ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ab/>
        <w:t xml:space="preserve">– </w:t>
      </w:r>
      <w:r w:rsidRPr="00CD3B8C">
        <w:rPr>
          <w:sz w:val="28"/>
          <w:szCs w:val="28"/>
        </w:rPr>
        <w:tab/>
        <w:t xml:space="preserve">оценка по критерию «цена </w:t>
      </w:r>
      <w:r>
        <w:rPr>
          <w:sz w:val="28"/>
          <w:szCs w:val="28"/>
        </w:rPr>
        <w:t>договора</w:t>
      </w:r>
      <w:r w:rsidRPr="00CD3B8C">
        <w:rPr>
          <w:sz w:val="28"/>
          <w:szCs w:val="28"/>
        </w:rPr>
        <w:t xml:space="preserve">»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баллы,</w:t>
      </w:r>
    </w:p>
    <w:p w:rsidR="00551A2D" w:rsidRPr="00CD3B8C" w:rsidRDefault="00551A2D" w:rsidP="00B64E5F">
      <w:pPr>
        <w:pStyle w:val="NormalWeb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Ц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ab/>
        <w:t xml:space="preserve">– </w:t>
      </w:r>
      <w:r w:rsidRPr="00CD3B8C">
        <w:rPr>
          <w:sz w:val="28"/>
          <w:szCs w:val="28"/>
        </w:rPr>
        <w:tab/>
        <w:t>предложение уча</w:t>
      </w:r>
      <w:r>
        <w:rPr>
          <w:sz w:val="28"/>
          <w:szCs w:val="28"/>
        </w:rPr>
        <w:t>стника закупки о цене договора</w:t>
      </w:r>
      <w:r w:rsidRPr="00CD3B8C">
        <w:rPr>
          <w:sz w:val="28"/>
          <w:szCs w:val="28"/>
        </w:rPr>
        <w:t xml:space="preserve">, указанной в заявке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551A2D" w:rsidRPr="00460156" w:rsidRDefault="00551A2D" w:rsidP="00B64E5F">
      <w:pPr>
        <w:pStyle w:val="NormalWeb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Ц </w:t>
      </w:r>
      <w:r w:rsidRPr="00CD3B8C">
        <w:rPr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>минимальное предложение уча</w:t>
      </w:r>
      <w:r>
        <w:rPr>
          <w:sz w:val="28"/>
          <w:szCs w:val="28"/>
        </w:rPr>
        <w:t>стника закупки о цене договора</w:t>
      </w:r>
      <w:r w:rsidRPr="00CD3B8C">
        <w:rPr>
          <w:sz w:val="28"/>
          <w:szCs w:val="28"/>
        </w:rPr>
        <w:t xml:space="preserve">, указанной в заявке из представленных допущенными участниками закупки предложений, </w:t>
      </w:r>
      <w:r w:rsidRPr="00460156">
        <w:rPr>
          <w:sz w:val="28"/>
          <w:szCs w:val="28"/>
        </w:rPr>
        <w:t>приведенное к единому базису сравнения ценовых предложений, руб.</w:t>
      </w:r>
    </w:p>
    <w:p w:rsidR="00551A2D" w:rsidRDefault="00551A2D" w:rsidP="00846F0A">
      <w:pPr>
        <w:pStyle w:val="Heading3"/>
        <w:numPr>
          <w:ilvl w:val="0"/>
          <w:numId w:val="47"/>
        </w:numPr>
        <w:tabs>
          <w:tab w:val="left" w:pos="1701"/>
        </w:tabs>
        <w:spacing w:before="120" w:after="120"/>
        <w:ind w:left="0" w:firstLine="69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87" w:name="_Toc418078331"/>
      <w:bookmarkStart w:id="88" w:name="_Toc424828402"/>
      <w:bookmarkStart w:id="89" w:name="_Toc428517417"/>
      <w:r w:rsidRPr="00CD3B8C">
        <w:rPr>
          <w:rFonts w:ascii="Times New Roman" w:hAnsi="Times New Roman" w:cs="Times New Roman"/>
          <w:b w:val="0"/>
          <w:bCs w:val="0"/>
          <w:sz w:val="28"/>
          <w:szCs w:val="28"/>
        </w:rPr>
        <w:t>Оценка по кр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итерию «квалификация участника»</w:t>
      </w:r>
      <w:bookmarkEnd w:id="87"/>
      <w:bookmarkEnd w:id="88"/>
      <w:bookmarkEnd w:id="89"/>
    </w:p>
    <w:p w:rsidR="00551A2D" w:rsidRPr="00331708" w:rsidRDefault="00551A2D" w:rsidP="00B64E5F">
      <w:pPr>
        <w:shd w:val="clear" w:color="auto" w:fill="FFFFFF"/>
        <w:jc w:val="center"/>
        <w:rPr>
          <w:sz w:val="28"/>
          <w:szCs w:val="28"/>
        </w:rPr>
      </w:pPr>
      <w:bookmarkStart w:id="90" w:name="_Toc383792479"/>
      <w:bookmarkStart w:id="91" w:name="_Toc384030526"/>
      <w:bookmarkStart w:id="92" w:name="_Toc390100178"/>
      <w:bookmarkEnd w:id="81"/>
      <w:bookmarkEnd w:id="82"/>
      <w:bookmarkEnd w:id="83"/>
      <w:r w:rsidRPr="00CD3B8C">
        <w:rPr>
          <w:sz w:val="28"/>
          <w:szCs w:val="28"/>
        </w:rPr>
        <w:t>БКв</w:t>
      </w:r>
      <w:r w:rsidRPr="00331708">
        <w:rPr>
          <w:sz w:val="28"/>
          <w:szCs w:val="28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331708">
        <w:rPr>
          <w:sz w:val="28"/>
          <w:szCs w:val="28"/>
          <w:vertAlign w:val="subscript"/>
        </w:rPr>
        <w:t xml:space="preserve"> </w:t>
      </w:r>
      <w:r w:rsidRPr="00331708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БО</w:t>
      </w:r>
      <w:r w:rsidRPr="00331708">
        <w:rPr>
          <w:sz w:val="28"/>
          <w:szCs w:val="28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331708">
        <w:rPr>
          <w:sz w:val="28"/>
          <w:szCs w:val="28"/>
          <w:vertAlign w:val="subscript"/>
        </w:rPr>
        <w:t xml:space="preserve"> </w:t>
      </w:r>
      <w:r w:rsidRPr="00331708">
        <w:rPr>
          <w:sz w:val="28"/>
          <w:szCs w:val="28"/>
        </w:rPr>
        <w:t xml:space="preserve"> * </w:t>
      </w:r>
      <w:r w:rsidRPr="00CD3B8C">
        <w:rPr>
          <w:sz w:val="28"/>
          <w:szCs w:val="28"/>
          <w:lang w:val="en-US"/>
        </w:rPr>
        <w:t>V</w:t>
      </w:r>
      <w:r w:rsidRPr="00CD3B8C">
        <w:rPr>
          <w:sz w:val="28"/>
          <w:szCs w:val="28"/>
          <w:vertAlign w:val="subscript"/>
        </w:rPr>
        <w:t>о</w:t>
      </w:r>
      <w:r w:rsidRPr="00331708">
        <w:rPr>
          <w:sz w:val="28"/>
          <w:szCs w:val="28"/>
        </w:rPr>
        <w:t xml:space="preserve"> </w:t>
      </w:r>
    </w:p>
    <w:p w:rsidR="00551A2D" w:rsidRPr="00CD3B8C" w:rsidRDefault="00551A2D" w:rsidP="00B64E5F">
      <w:pPr>
        <w:shd w:val="clear" w:color="auto" w:fill="FFFFFF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где: V – значимость (вес) соответствующего подкритерия,</w:t>
      </w:r>
    </w:p>
    <w:p w:rsidR="00551A2D" w:rsidRPr="00CD3B8C" w:rsidRDefault="00551A2D" w:rsidP="00B64E5F">
      <w:pPr>
        <w:shd w:val="clear" w:color="auto" w:fill="FFFFFF"/>
        <w:ind w:firstLine="709"/>
        <w:rPr>
          <w:sz w:val="28"/>
          <w:szCs w:val="28"/>
        </w:rPr>
      </w:pPr>
      <w:r>
        <w:rPr>
          <w:sz w:val="28"/>
          <w:szCs w:val="28"/>
        </w:rPr>
        <w:t>БО</w:t>
      </w:r>
      <w:r w:rsidRPr="00CD3B8C">
        <w:rPr>
          <w:sz w:val="28"/>
          <w:szCs w:val="28"/>
        </w:rPr>
        <w:t xml:space="preserve"> – оценка (балл) соответствующего подкритерия</w:t>
      </w:r>
    </w:p>
    <w:p w:rsidR="00551A2D" w:rsidRPr="00CD3B8C" w:rsidRDefault="00551A2D" w:rsidP="00B64E5F">
      <w:pPr>
        <w:shd w:val="clear" w:color="auto" w:fill="FFFFFF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подкритериев одного критерия равна 100 процентам. </w:t>
      </w:r>
    </w:p>
    <w:p w:rsidR="00551A2D" w:rsidRPr="00CD3B8C" w:rsidRDefault="00551A2D" w:rsidP="00B64E5F">
      <w:pPr>
        <w:shd w:val="clear" w:color="auto" w:fill="FFFFFF"/>
        <w:ind w:firstLine="709"/>
        <w:rPr>
          <w:b/>
          <w:bCs/>
          <w:i/>
          <w:iCs/>
        </w:rPr>
      </w:pPr>
      <w:r w:rsidRPr="00CD3B8C">
        <w:rPr>
          <w:sz w:val="28"/>
          <w:szCs w:val="28"/>
        </w:rPr>
        <w:t>Максимальная оценка в баллах по каждому из подкритериев О</w:t>
      </w:r>
      <w:r w:rsidRPr="00CD3B8C">
        <w:rPr>
          <w:sz w:val="28"/>
          <w:szCs w:val="28"/>
          <w:vertAlign w:val="subscript"/>
        </w:rPr>
        <w:t>i</w:t>
      </w:r>
      <w:r w:rsidRPr="00CD3B8C">
        <w:rPr>
          <w:sz w:val="28"/>
          <w:szCs w:val="28"/>
        </w:rPr>
        <w:t xml:space="preserve"> – 100 баллов</w:t>
      </w:r>
    </w:p>
    <w:p w:rsidR="00551A2D" w:rsidRDefault="00551A2D" w:rsidP="00846F0A">
      <w:pPr>
        <w:pStyle w:val="Heading3"/>
        <w:numPr>
          <w:ilvl w:val="3"/>
          <w:numId w:val="48"/>
        </w:numPr>
        <w:tabs>
          <w:tab w:val="left" w:pos="1843"/>
        </w:tabs>
        <w:spacing w:before="120" w:after="120"/>
        <w:ind w:left="0"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93" w:name="_Toc418078332"/>
      <w:bookmarkStart w:id="94" w:name="_Toc424828403"/>
      <w:bookmarkStart w:id="95" w:name="_Toc428517418"/>
      <w:r w:rsidRPr="00CD3B8C">
        <w:rPr>
          <w:rFonts w:ascii="Times New Roman" w:hAnsi="Times New Roman" w:cs="Times New Roman"/>
          <w:b w:val="0"/>
          <w:bCs w:val="0"/>
          <w:sz w:val="28"/>
          <w:szCs w:val="28"/>
        </w:rPr>
        <w:t>Оценка по подкритерию «опыт участника закупки»:</w:t>
      </w:r>
      <w:bookmarkEnd w:id="90"/>
      <w:bookmarkEnd w:id="91"/>
      <w:bookmarkEnd w:id="92"/>
      <w:bookmarkEnd w:id="93"/>
      <w:bookmarkEnd w:id="94"/>
      <w:bookmarkEnd w:id="95"/>
    </w:p>
    <w:p w:rsidR="00551A2D" w:rsidRPr="00CD3B8C" w:rsidRDefault="00551A2D" w:rsidP="00B64E5F">
      <w:pPr>
        <w:tabs>
          <w:tab w:val="left" w:pos="0"/>
          <w:tab w:val="left" w:pos="1140"/>
        </w:tabs>
        <w:ind w:right="153"/>
        <w:rPr>
          <w:snapToGrid w:val="0"/>
        </w:rPr>
      </w:pPr>
    </w:p>
    <w:p w:rsidR="00551A2D" w:rsidRPr="00CD3B8C" w:rsidRDefault="00551A2D" w:rsidP="00B64E5F">
      <w:pPr>
        <w:tabs>
          <w:tab w:val="left" w:pos="0"/>
        </w:tabs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551A2D" w:rsidRPr="00CD3B8C" w:rsidRDefault="00551A2D" w:rsidP="00846F0A">
      <w:pPr>
        <w:numPr>
          <w:ilvl w:val="0"/>
          <w:numId w:val="2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</w:r>
    </w:p>
    <w:p w:rsidR="00551A2D" w:rsidRDefault="00551A2D" w:rsidP="00846F0A">
      <w:pPr>
        <w:numPr>
          <w:ilvl w:val="0"/>
          <w:numId w:val="29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551A2D" w:rsidRDefault="00551A2D" w:rsidP="00846F0A">
      <w:pPr>
        <w:numPr>
          <w:ilvl w:val="0"/>
          <w:numId w:val="29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поставленного товара;</w:t>
      </w:r>
    </w:p>
    <w:p w:rsidR="00551A2D" w:rsidRPr="00CD3B8C" w:rsidRDefault="00551A2D" w:rsidP="00846F0A">
      <w:pPr>
        <w:numPr>
          <w:ilvl w:val="0"/>
          <w:numId w:val="2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551A2D" w:rsidRDefault="00551A2D" w:rsidP="00846F0A">
      <w:pPr>
        <w:numPr>
          <w:ilvl w:val="0"/>
          <w:numId w:val="29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551A2D" w:rsidRDefault="00551A2D" w:rsidP="00846F0A">
      <w:pPr>
        <w:numPr>
          <w:ilvl w:val="0"/>
          <w:numId w:val="29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переданного и принятого заказчиком по договору товара;</w:t>
      </w:r>
    </w:p>
    <w:p w:rsidR="00551A2D" w:rsidRDefault="00551A2D" w:rsidP="00846F0A">
      <w:pPr>
        <w:numPr>
          <w:ilvl w:val="0"/>
          <w:numId w:val="29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переданного и принятого заказчиком по договору товара.</w:t>
      </w:r>
    </w:p>
    <w:p w:rsidR="00551A2D" w:rsidRPr="005D7DD7" w:rsidRDefault="00551A2D" w:rsidP="00B64E5F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578" w:type="dxa"/>
        <w:jc w:val="center"/>
        <w:tblLayout w:type="fixed"/>
        <w:tblLook w:val="0000"/>
      </w:tblPr>
      <w:tblGrid>
        <w:gridCol w:w="1705"/>
        <w:gridCol w:w="457"/>
        <w:gridCol w:w="2080"/>
        <w:gridCol w:w="3060"/>
        <w:gridCol w:w="1276"/>
      </w:tblGrid>
      <w:tr w:rsidR="00551A2D" w:rsidRPr="00CD3B8C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A2D" w:rsidRPr="00932470" w:rsidRDefault="00551A2D" w:rsidP="00393C4B">
            <w:pPr>
              <w:pStyle w:val="NormalWeb"/>
              <w:spacing w:before="60" w:beforeAutospacing="0" w:after="60" w:afterAutospacing="0"/>
              <w:ind w:firstLine="709"/>
              <w:jc w:val="center"/>
            </w:pPr>
            <w:r w:rsidRPr="00932470"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A2D" w:rsidRPr="00932470" w:rsidRDefault="00551A2D" w:rsidP="00393C4B">
            <w:pPr>
              <w:pStyle w:val="NormalWeb"/>
              <w:spacing w:before="60" w:beforeAutospacing="0" w:after="60" w:afterAutospacing="0"/>
              <w:jc w:val="center"/>
            </w:pPr>
            <w:r w:rsidRPr="00932470">
              <w:t>Баллы</w:t>
            </w:r>
          </w:p>
        </w:tc>
      </w:tr>
      <w:tr w:rsidR="00551A2D" w:rsidRPr="00CD3B8C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A2D" w:rsidRPr="00932470" w:rsidRDefault="00551A2D" w:rsidP="00393C4B">
            <w:pPr>
              <w:pStyle w:val="NormalWeb"/>
              <w:spacing w:before="60" w:beforeAutospacing="0" w:after="60" w:afterAutospacing="0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32470">
              <w:t>У участника закупки отсутствуют в рамках заключенных договоров завершенные в 2012-2014 гг.</w:t>
            </w:r>
            <w:r w:rsidRPr="00932470">
              <w:rPr>
                <w:sz w:val="22"/>
                <w:szCs w:val="22"/>
              </w:rPr>
              <w:t xml:space="preserve"> </w:t>
            </w:r>
            <w:r w:rsidRPr="00932470">
              <w:rPr>
                <w:i/>
                <w:iCs/>
              </w:rPr>
              <w:t>(последние 3 года)</w:t>
            </w:r>
            <w:r w:rsidRPr="00932470">
              <w:rPr>
                <w:sz w:val="28"/>
                <w:szCs w:val="28"/>
              </w:rPr>
              <w:t xml:space="preserve"> </w:t>
            </w:r>
            <w:r w:rsidRPr="00932470">
              <w:t xml:space="preserve">поставки </w:t>
            </w:r>
            <w:r w:rsidRPr="00932470">
              <w:rPr>
                <w:b/>
                <w:bCs/>
              </w:rPr>
              <w:t>товаров сопоставимого характера с предметом договора</w:t>
            </w:r>
          </w:p>
          <w:p w:rsidR="00551A2D" w:rsidRPr="00460156" w:rsidRDefault="00551A2D" w:rsidP="00393C4B">
            <w:pPr>
              <w:pStyle w:val="NormalWeb"/>
              <w:spacing w:before="60" w:beforeAutospacing="0" w:after="60" w:afterAutospacing="0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A2D" w:rsidRPr="00932470" w:rsidRDefault="00551A2D" w:rsidP="00393C4B">
            <w:pPr>
              <w:pStyle w:val="NormalWeb"/>
              <w:spacing w:before="120" w:beforeAutospacing="0"/>
              <w:jc w:val="center"/>
            </w:pPr>
            <w:r w:rsidRPr="00932470">
              <w:t>0</w:t>
            </w:r>
          </w:p>
        </w:tc>
      </w:tr>
      <w:tr w:rsidR="00551A2D" w:rsidRPr="00CD3B8C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51A2D" w:rsidRPr="00932470" w:rsidRDefault="00551A2D" w:rsidP="00393C4B">
            <w:pPr>
              <w:pStyle w:val="NormalWeb"/>
              <w:spacing w:before="120" w:beforeAutospacing="0"/>
              <w:jc w:val="center"/>
            </w:pPr>
            <w:r w:rsidRPr="00932470">
              <w:t xml:space="preserve">БОу </w:t>
            </w:r>
            <w:r w:rsidRPr="00CD3B8C">
              <w:rPr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1A2D" w:rsidRPr="00932470" w:rsidRDefault="00551A2D" w:rsidP="00393C4B">
            <w:pPr>
              <w:pStyle w:val="NormalWeb"/>
              <w:spacing w:before="120" w:beforeAutospacing="0"/>
              <w:ind w:left="-57" w:right="-57" w:hanging="32"/>
              <w:jc w:val="center"/>
            </w:pPr>
            <w:r w:rsidRPr="00932470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51A2D" w:rsidRPr="00932470" w:rsidRDefault="00551A2D" w:rsidP="00393C4B">
            <w:pPr>
              <w:pStyle w:val="NormalWeb"/>
              <w:spacing w:before="120" w:beforeAutospacing="0"/>
              <w:jc w:val="center"/>
            </w:pPr>
            <w:r w:rsidRPr="00932470">
              <w:t>Оу</w:t>
            </w:r>
            <w:r w:rsidRPr="00932470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i</w:t>
            </w:r>
            <w:r w:rsidRPr="00932470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1A2D" w:rsidRPr="00932470" w:rsidRDefault="00551A2D" w:rsidP="00393C4B">
            <w:pPr>
              <w:pStyle w:val="NormalWeb"/>
              <w:spacing w:before="120" w:beforeAutospacing="0"/>
              <w:ind w:hanging="12"/>
            </w:pPr>
            <w:r w:rsidRPr="00932470"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51A2D" w:rsidRPr="00932470" w:rsidRDefault="00551A2D" w:rsidP="00393C4B">
            <w:pPr>
              <w:pStyle w:val="NormalWeb"/>
              <w:spacing w:before="120" w:beforeAutospacing="0"/>
              <w:ind w:firstLine="709"/>
              <w:jc w:val="center"/>
            </w:pPr>
          </w:p>
        </w:tc>
      </w:tr>
      <w:tr w:rsidR="00551A2D" w:rsidRPr="00CD3B8C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51A2D" w:rsidRPr="00932470" w:rsidRDefault="00551A2D" w:rsidP="00393C4B">
            <w:pPr>
              <w:pStyle w:val="NormalWeb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51A2D" w:rsidRPr="00932470" w:rsidRDefault="00551A2D" w:rsidP="00393C4B">
            <w:pPr>
              <w:pStyle w:val="NormalWeb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51A2D" w:rsidRPr="00932470" w:rsidRDefault="00551A2D" w:rsidP="00393C4B">
            <w:pPr>
              <w:pStyle w:val="NormalWeb"/>
              <w:spacing w:before="120" w:beforeAutospacing="0"/>
              <w:jc w:val="center"/>
            </w:pPr>
            <w:r w:rsidRPr="00932470">
              <w:t>Оу</w:t>
            </w:r>
            <w:r w:rsidRPr="00932470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51A2D" w:rsidRPr="00932470" w:rsidRDefault="00551A2D" w:rsidP="00393C4B">
            <w:pPr>
              <w:pStyle w:val="NormalWeb"/>
              <w:spacing w:before="120" w:beforeAutospacing="0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51A2D" w:rsidRPr="00932470" w:rsidRDefault="00551A2D" w:rsidP="00393C4B">
            <w:pPr>
              <w:pStyle w:val="NormalWeb"/>
              <w:spacing w:before="120" w:beforeAutospacing="0"/>
              <w:ind w:firstLine="709"/>
              <w:jc w:val="center"/>
            </w:pPr>
          </w:p>
        </w:tc>
      </w:tr>
      <w:tr w:rsidR="00551A2D" w:rsidRPr="00CD3B8C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A2D" w:rsidRPr="00932470" w:rsidRDefault="00551A2D" w:rsidP="00393C4B">
            <w:pPr>
              <w:pStyle w:val="NormalWeb"/>
              <w:spacing w:before="0" w:beforeAutospacing="0" w:after="0" w:afterAutospacing="0"/>
              <w:ind w:firstLine="74"/>
              <w:jc w:val="center"/>
              <w:rPr>
                <w:b/>
                <w:bCs/>
                <w:i/>
                <w:iCs/>
              </w:rPr>
            </w:pPr>
            <w:r w:rsidRPr="00932470">
              <w:t>Оу</w:t>
            </w:r>
            <w:r w:rsidRPr="00932470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A2D" w:rsidRPr="00932470" w:rsidRDefault="00551A2D" w:rsidP="00393C4B">
            <w:pPr>
              <w:pStyle w:val="NormalWeb"/>
              <w:spacing w:before="120" w:beforeAutospacing="0"/>
              <w:jc w:val="center"/>
            </w:pPr>
            <w:r w:rsidRPr="00932470">
              <w:t>100</w:t>
            </w:r>
          </w:p>
        </w:tc>
      </w:tr>
    </w:tbl>
    <w:p w:rsidR="00551A2D" w:rsidRPr="00CD3B8C" w:rsidRDefault="00551A2D" w:rsidP="00B64E5F">
      <w:pPr>
        <w:tabs>
          <w:tab w:val="left" w:pos="1062"/>
          <w:tab w:val="left" w:pos="1487"/>
        </w:tabs>
        <w:ind w:left="1486" w:right="153" w:hanging="1486"/>
        <w:rPr>
          <w:sz w:val="28"/>
          <w:szCs w:val="28"/>
        </w:rPr>
      </w:pPr>
      <w:r w:rsidRPr="00CD3B8C">
        <w:rPr>
          <w:sz w:val="28"/>
          <w:szCs w:val="28"/>
        </w:rPr>
        <w:t>где:</w:t>
      </w:r>
    </w:p>
    <w:p w:rsidR="00551A2D" w:rsidRPr="00CD3B8C" w:rsidRDefault="00551A2D" w:rsidP="00B64E5F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Оу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– суммарная стоимость завершенных </w:t>
      </w:r>
      <w:r>
        <w:rPr>
          <w:sz w:val="28"/>
          <w:szCs w:val="28"/>
        </w:rPr>
        <w:t>в 20</w:t>
      </w:r>
      <w:r w:rsidRPr="00460156">
        <w:rPr>
          <w:sz w:val="28"/>
          <w:szCs w:val="28"/>
        </w:rPr>
        <w:t>12</w:t>
      </w:r>
      <w:r>
        <w:rPr>
          <w:sz w:val="28"/>
          <w:szCs w:val="28"/>
        </w:rPr>
        <w:t>-20</w:t>
      </w:r>
      <w:r w:rsidRPr="00460156">
        <w:rPr>
          <w:sz w:val="28"/>
          <w:szCs w:val="28"/>
        </w:rPr>
        <w:t>14</w:t>
      </w:r>
      <w:r w:rsidRPr="00CD3B8C">
        <w:rPr>
          <w:sz w:val="28"/>
          <w:szCs w:val="28"/>
        </w:rPr>
        <w:t> гг.</w:t>
      </w:r>
      <w:r w:rsidRPr="00CD3B8C">
        <w:rPr>
          <w:sz w:val="22"/>
          <w:szCs w:val="22"/>
        </w:rPr>
        <w:t xml:space="preserve"> </w:t>
      </w:r>
      <w:r w:rsidRPr="00CD3B8C">
        <w:rPr>
          <w:i/>
          <w:iCs/>
        </w:rPr>
        <w:t>(последние 3 года)</w:t>
      </w:r>
      <w:r w:rsidRPr="00CD3B8C">
        <w:rPr>
          <w:sz w:val="28"/>
          <w:szCs w:val="28"/>
        </w:rPr>
        <w:t xml:space="preserve"> поставок </w:t>
      </w:r>
      <w:r>
        <w:rPr>
          <w:b/>
          <w:bCs/>
          <w:sz w:val="28"/>
          <w:szCs w:val="28"/>
        </w:rPr>
        <w:t>товаров</w:t>
      </w:r>
      <w:r w:rsidRPr="00460156">
        <w:rPr>
          <w:b/>
          <w:bCs/>
          <w:sz w:val="28"/>
          <w:szCs w:val="28"/>
        </w:rPr>
        <w:t xml:space="preserve"> сопоставимого характера с предметом договора</w:t>
      </w:r>
      <w:r>
        <w:rPr>
          <w:b/>
          <w:bCs/>
          <w:i/>
          <w:iCs/>
          <w:sz w:val="18"/>
          <w:szCs w:val="18"/>
        </w:rPr>
        <w:t xml:space="preserve"> </w:t>
      </w:r>
      <w:r w:rsidRPr="00CD3B8C">
        <w:t xml:space="preserve"> </w:t>
      </w:r>
      <w:r w:rsidRPr="00CD3B8C">
        <w:rPr>
          <w:sz w:val="28"/>
          <w:szCs w:val="28"/>
        </w:rPr>
        <w:t>i-го участника, руб.</w:t>
      </w:r>
    </w:p>
    <w:p w:rsidR="00551A2D" w:rsidRDefault="00551A2D" w:rsidP="00B64E5F">
      <w:pPr>
        <w:ind w:firstLine="709"/>
        <w:rPr>
          <w:sz w:val="28"/>
          <w:szCs w:val="28"/>
        </w:rPr>
      </w:pPr>
      <w:r w:rsidRPr="00CD3B8C">
        <w:rPr>
          <w:sz w:val="28"/>
          <w:szCs w:val="28"/>
          <w:lang w:val="en-US"/>
        </w:rPr>
        <w:t>O</w:t>
      </w:r>
      <w:r w:rsidRPr="00CD3B8C">
        <w:rPr>
          <w:sz w:val="28"/>
          <w:szCs w:val="28"/>
        </w:rPr>
        <w:t>у</w:t>
      </w:r>
      <w:r w:rsidRPr="00CD3B8C">
        <w:rPr>
          <w:sz w:val="28"/>
          <w:szCs w:val="28"/>
          <w:vertAlign w:val="subscript"/>
          <w:lang w:val="en-US"/>
        </w:rPr>
        <w:t>max</w:t>
      </w:r>
      <w:r w:rsidRPr="00CD3B8C">
        <w:rPr>
          <w:sz w:val="28"/>
          <w:szCs w:val="28"/>
        </w:rPr>
        <w:t xml:space="preserve"> – максимальный опыт (стоимость завершенных </w:t>
      </w:r>
      <w:r>
        <w:rPr>
          <w:sz w:val="28"/>
          <w:szCs w:val="28"/>
        </w:rPr>
        <w:t>в 2012-2014</w:t>
      </w:r>
      <w:r w:rsidRPr="00CD3B8C">
        <w:rPr>
          <w:sz w:val="28"/>
          <w:szCs w:val="28"/>
        </w:rPr>
        <w:t> гг.</w:t>
      </w:r>
      <w:r w:rsidRPr="00CD3B8C">
        <w:rPr>
          <w:sz w:val="22"/>
          <w:szCs w:val="22"/>
        </w:rPr>
        <w:t xml:space="preserve"> </w:t>
      </w:r>
      <w:r w:rsidRPr="00CD3B8C">
        <w:rPr>
          <w:i/>
          <w:iCs/>
        </w:rPr>
        <w:t>(последние 3 года)</w:t>
      </w:r>
      <w:r w:rsidRPr="00CD3B8C">
        <w:rPr>
          <w:sz w:val="28"/>
          <w:szCs w:val="28"/>
        </w:rPr>
        <w:t xml:space="preserve"> поставок </w:t>
      </w:r>
      <w:r>
        <w:rPr>
          <w:b/>
          <w:bCs/>
          <w:sz w:val="28"/>
          <w:szCs w:val="28"/>
        </w:rPr>
        <w:t>товаров</w:t>
      </w:r>
      <w:r w:rsidRPr="00460156">
        <w:rPr>
          <w:b/>
          <w:bCs/>
          <w:sz w:val="28"/>
          <w:szCs w:val="28"/>
        </w:rPr>
        <w:t xml:space="preserve"> сопоставимого характера с предметом договора</w:t>
      </w:r>
      <w:r>
        <w:rPr>
          <w:b/>
          <w:bCs/>
          <w:i/>
          <w:iCs/>
          <w:sz w:val="18"/>
          <w:szCs w:val="18"/>
        </w:rPr>
        <w:t xml:space="preserve"> </w:t>
      </w:r>
      <w:r w:rsidRPr="00CD3B8C">
        <w:t xml:space="preserve"> </w:t>
      </w:r>
      <w:r w:rsidRPr="00CD3B8C">
        <w:rPr>
          <w:sz w:val="28"/>
          <w:szCs w:val="28"/>
        </w:rPr>
        <w:t>из представленного опыта всех допущенных участников, но не более предельного значения, руб.</w:t>
      </w:r>
    </w:p>
    <w:p w:rsidR="00551A2D" w:rsidRPr="00CD3B8C" w:rsidRDefault="00551A2D" w:rsidP="00B64E5F">
      <w:pPr>
        <w:ind w:firstLine="709"/>
        <w:rPr>
          <w:sz w:val="28"/>
          <w:szCs w:val="28"/>
        </w:rPr>
      </w:pPr>
    </w:p>
    <w:p w:rsidR="00551A2D" w:rsidRDefault="00551A2D" w:rsidP="00B64E5F">
      <w:pPr>
        <w:ind w:firstLine="709"/>
        <w:rPr>
          <w:b/>
          <w:bCs/>
          <w:sz w:val="28"/>
          <w:szCs w:val="28"/>
        </w:rPr>
      </w:pPr>
      <w:r w:rsidRPr="00CD3B8C">
        <w:rPr>
          <w:sz w:val="28"/>
          <w:szCs w:val="28"/>
        </w:rPr>
        <w:t>Предельное значение опыта участника</w:t>
      </w:r>
      <w:r w:rsidRPr="00CC3638">
        <w:rPr>
          <w:sz w:val="28"/>
          <w:szCs w:val="28"/>
        </w:rPr>
        <w:t xml:space="preserve">: </w:t>
      </w:r>
      <w:r>
        <w:rPr>
          <w:sz w:val="28"/>
          <w:szCs w:val="28"/>
        </w:rPr>
        <w:t>18 926 746</w:t>
      </w:r>
      <w:r w:rsidRPr="00F423D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 xml:space="preserve">руб. </w:t>
      </w:r>
    </w:p>
    <w:p w:rsidR="00551A2D" w:rsidRPr="00CD3B8C" w:rsidRDefault="00551A2D" w:rsidP="00B64E5F">
      <w:pPr>
        <w:ind w:firstLine="709"/>
        <w:rPr>
          <w:sz w:val="28"/>
          <w:szCs w:val="28"/>
          <w:u w:val="single"/>
        </w:rPr>
      </w:pPr>
    </w:p>
    <w:p w:rsidR="00551A2D" w:rsidRPr="00CD3B8C" w:rsidRDefault="00551A2D" w:rsidP="00B64E5F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bCs/>
          <w:i/>
          <w:iCs/>
        </w:rPr>
      </w:pPr>
      <w:r w:rsidRPr="00CD3B8C">
        <w:rPr>
          <w:sz w:val="28"/>
          <w:szCs w:val="28"/>
        </w:rPr>
        <w:t xml:space="preserve">В случае если </w:t>
      </w:r>
      <w:r w:rsidRPr="00CD3B8C">
        <w:rPr>
          <w:sz w:val="28"/>
          <w:szCs w:val="28"/>
          <w:lang w:val="en-US"/>
        </w:rPr>
        <w:t>O</w:t>
      </w:r>
      <w:r w:rsidRPr="00CD3B8C">
        <w:rPr>
          <w:sz w:val="28"/>
          <w:szCs w:val="28"/>
        </w:rPr>
        <w:t>у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более чем предельное значение, то </w:t>
      </w:r>
      <w:r w:rsidRPr="00CD3B8C">
        <w:rPr>
          <w:sz w:val="28"/>
          <w:szCs w:val="28"/>
          <w:lang w:val="en-US"/>
        </w:rPr>
        <w:t>O</w:t>
      </w:r>
      <w:r w:rsidRPr="00CD3B8C">
        <w:rPr>
          <w:sz w:val="28"/>
          <w:szCs w:val="28"/>
        </w:rPr>
        <w:t>у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принимается равным такому предельному значению.</w:t>
      </w:r>
    </w:p>
    <w:p w:rsidR="00551A2D" w:rsidRPr="00CD3B8C" w:rsidRDefault="00551A2D" w:rsidP="00B64E5F">
      <w:pPr>
        <w:pStyle w:val="NormalWeb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(БОу</w:t>
      </w:r>
      <w:r w:rsidRPr="00CD3B8C">
        <w:rPr>
          <w:sz w:val="28"/>
          <w:szCs w:val="28"/>
          <w:vertAlign w:val="subscript"/>
        </w:rPr>
        <w:t>i</w:t>
      </w:r>
      <w:r w:rsidRPr="00CD3B8C">
        <w:rPr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551A2D" w:rsidRPr="00CD3B8C" w:rsidRDefault="00551A2D" w:rsidP="00B64E5F">
      <w:pPr>
        <w:pStyle w:val="NormalWeb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551A2D" w:rsidRPr="00CD3B8C" w:rsidRDefault="00551A2D" w:rsidP="00B64E5F">
      <w:pPr>
        <w:pStyle w:val="NormalWeb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27"/>
        <w:gridCol w:w="5427"/>
      </w:tblGrid>
      <w:tr w:rsidR="00551A2D" w:rsidRPr="00CD3B8C">
        <w:trPr>
          <w:tblHeader/>
        </w:trPr>
        <w:tc>
          <w:tcPr>
            <w:tcW w:w="4427" w:type="dxa"/>
            <w:vAlign w:val="center"/>
          </w:tcPr>
          <w:p w:rsidR="00551A2D" w:rsidRPr="00CD3B8C" w:rsidRDefault="00551A2D" w:rsidP="00393C4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vAlign w:val="center"/>
          </w:tcPr>
          <w:p w:rsidR="00551A2D" w:rsidRPr="00CD3B8C" w:rsidRDefault="00551A2D" w:rsidP="00393C4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>Баллы (БС</w:t>
            </w:r>
            <w:r w:rsidRPr="00CD3B8C">
              <w:rPr>
                <w:vertAlign w:val="subscript"/>
                <w:lang w:val="en-US" w:eastAsia="en-US"/>
              </w:rPr>
              <w:t>i</w:t>
            </w:r>
            <w:r w:rsidRPr="00CD3B8C">
              <w:rPr>
                <w:lang w:val="en-US" w:eastAsia="en-US"/>
              </w:rPr>
              <w:t>)</w:t>
            </w:r>
          </w:p>
        </w:tc>
      </w:tr>
      <w:tr w:rsidR="00551A2D" w:rsidRPr="00CD3B8C">
        <w:tc>
          <w:tcPr>
            <w:tcW w:w="4427" w:type="dxa"/>
            <w:vAlign w:val="center"/>
          </w:tcPr>
          <w:p w:rsidR="00551A2D" w:rsidRPr="00CD3B8C" w:rsidRDefault="00551A2D" w:rsidP="00393C4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vAlign w:val="center"/>
          </w:tcPr>
          <w:p w:rsidR="00551A2D" w:rsidRPr="00CD3B8C" w:rsidRDefault="00551A2D" w:rsidP="00393C4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szCs w:val="28"/>
                <w:vertAlign w:val="subscript"/>
              </w:rPr>
            </w:pPr>
            <w:r w:rsidRPr="00CD3B8C">
              <w:rPr>
                <w:lang w:eastAsia="en-US"/>
              </w:rPr>
              <w:t>БС</w:t>
            </w:r>
            <w:r w:rsidRPr="00CD3B8C">
              <w:rPr>
                <w:vertAlign w:val="subscript"/>
                <w:lang w:val="en-US" w:eastAsia="en-US"/>
              </w:rPr>
              <w:t>i</w:t>
            </w:r>
            <w:r w:rsidRPr="00CD3B8C">
              <w:rPr>
                <w:vertAlign w:val="subscript"/>
                <w:lang w:eastAsia="en-US"/>
              </w:rPr>
              <w:t xml:space="preserve"> </w:t>
            </w:r>
            <w:r w:rsidRPr="00CD3B8C">
              <w:rPr>
                <w:lang w:eastAsia="en-US"/>
              </w:rPr>
              <w:t>=</w:t>
            </w:r>
            <w:r w:rsidRPr="00CD3B8C">
              <w:rPr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  <w:szCs w:val="28"/>
              </w:rPr>
              <w:t>БОу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  <w:p w:rsidR="00551A2D" w:rsidRPr="00CD3B8C" w:rsidRDefault="00551A2D" w:rsidP="00393C4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551A2D" w:rsidRPr="00CD3B8C">
        <w:tc>
          <w:tcPr>
            <w:tcW w:w="4427" w:type="dxa"/>
            <w:vAlign w:val="center"/>
          </w:tcPr>
          <w:p w:rsidR="00551A2D" w:rsidRPr="00CD3B8C" w:rsidRDefault="00551A2D" w:rsidP="00393C4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</w:tcPr>
          <w:p w:rsidR="00551A2D" w:rsidRPr="00CD3B8C" w:rsidRDefault="00551A2D" w:rsidP="00393C4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>БС</w:t>
            </w:r>
            <w:r w:rsidRPr="00CD3B8C">
              <w:rPr>
                <w:vertAlign w:val="subscript"/>
                <w:lang w:val="en-US" w:eastAsia="en-US"/>
              </w:rPr>
              <w:t>i</w:t>
            </w:r>
            <w:r w:rsidRPr="00CD3B8C">
              <w:rPr>
                <w:vertAlign w:val="subscript"/>
                <w:lang w:eastAsia="en-US"/>
              </w:rPr>
              <w:t xml:space="preserve"> </w:t>
            </w:r>
            <w:r w:rsidRPr="00CD3B8C">
              <w:rPr>
                <w:lang w:eastAsia="en-US"/>
              </w:rPr>
              <w:t>=</w:t>
            </w:r>
            <w:r w:rsidRPr="00CD3B8C">
              <w:rPr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  <w:szCs w:val="28"/>
              </w:rPr>
              <w:t>БОу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r w:rsidRPr="00CD3B8C">
              <w:rPr>
                <w:lang w:eastAsia="en-US"/>
              </w:rPr>
              <w:t xml:space="preserve"> / 2</w:t>
            </w:r>
          </w:p>
          <w:p w:rsidR="00551A2D" w:rsidRPr="00CD3B8C" w:rsidRDefault="00551A2D" w:rsidP="00393C4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551A2D" w:rsidRPr="00CD3B8C">
        <w:trPr>
          <w:trHeight w:val="137"/>
        </w:trPr>
        <w:tc>
          <w:tcPr>
            <w:tcW w:w="4427" w:type="dxa"/>
            <w:vAlign w:val="center"/>
          </w:tcPr>
          <w:p w:rsidR="00551A2D" w:rsidRPr="00CD3B8C" w:rsidRDefault="00551A2D" w:rsidP="00393C4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</w:tcPr>
          <w:p w:rsidR="00551A2D" w:rsidRPr="00CD3B8C" w:rsidRDefault="00551A2D" w:rsidP="00393C4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>БС</w:t>
            </w:r>
            <w:r w:rsidRPr="00CD3B8C">
              <w:rPr>
                <w:vertAlign w:val="subscript"/>
                <w:lang w:val="en-US" w:eastAsia="en-US"/>
              </w:rPr>
              <w:t>i</w:t>
            </w:r>
            <w:r w:rsidRPr="00CD3B8C">
              <w:rPr>
                <w:vertAlign w:val="subscript"/>
                <w:lang w:eastAsia="en-US"/>
              </w:rPr>
              <w:t xml:space="preserve"> </w:t>
            </w:r>
            <w:r w:rsidRPr="00CD3B8C">
              <w:rPr>
                <w:lang w:eastAsia="en-US"/>
              </w:rPr>
              <w:t>=</w:t>
            </w:r>
            <w:r w:rsidRPr="00CD3B8C">
              <w:rPr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  <w:szCs w:val="28"/>
              </w:rPr>
              <w:t>0</w:t>
            </w:r>
          </w:p>
          <w:p w:rsidR="00551A2D" w:rsidRPr="00CD3B8C" w:rsidRDefault="00551A2D" w:rsidP="00393C4B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551A2D" w:rsidRDefault="00551A2D" w:rsidP="00B64E5F">
      <w:pPr>
        <w:pStyle w:val="NormalWeb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Итоговая оценка (балл) подкритерия «опыт» принимается равной соответствующему значению (БС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  <w:lang w:val="en-US"/>
        </w:rPr>
        <w:t>)</w:t>
      </w:r>
      <w:r w:rsidRPr="00CD3B8C">
        <w:rPr>
          <w:sz w:val="28"/>
          <w:szCs w:val="28"/>
        </w:rPr>
        <w:t>, полученному с учетом наличия указанных санкций (БО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= БС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>).</w:t>
      </w:r>
    </w:p>
    <w:p w:rsidR="00551A2D" w:rsidRPr="00563FFA" w:rsidRDefault="00551A2D" w:rsidP="00B64E5F">
      <w:pPr>
        <w:pStyle w:val="Times12"/>
        <w:ind w:right="-29"/>
        <w:rPr>
          <w:b/>
          <w:bCs/>
          <w:i/>
          <w:iCs/>
        </w:rPr>
      </w:pPr>
    </w:p>
    <w:p w:rsidR="00551A2D" w:rsidRDefault="00551A2D" w:rsidP="00710042">
      <w:pPr>
        <w:pStyle w:val="Times12"/>
        <w:ind w:right="-29" w:firstLine="709"/>
        <w:rPr>
          <w:b/>
          <w:bCs/>
          <w:i/>
          <w:iCs/>
        </w:rPr>
      </w:pPr>
      <w:bookmarkStart w:id="96" w:name="_Справка_об_участии_в_судебных_разби"/>
      <w:bookmarkStart w:id="97" w:name="_Справка_об_участии"/>
      <w:bookmarkEnd w:id="74"/>
      <w:bookmarkEnd w:id="75"/>
      <w:bookmarkEnd w:id="96"/>
      <w:bookmarkEnd w:id="97"/>
    </w:p>
    <w:p w:rsidR="00551A2D" w:rsidRDefault="00551A2D" w:rsidP="00710042">
      <w:pPr>
        <w:pStyle w:val="Times12"/>
        <w:ind w:right="-29" w:firstLine="0"/>
        <w:rPr>
          <w:b/>
          <w:bCs/>
          <w:i/>
          <w:iCs/>
        </w:rPr>
        <w:sectPr w:rsidR="00551A2D" w:rsidSect="006C5AFD">
          <w:headerReference w:type="default" r:id="rId19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551A2D" w:rsidRPr="00563FFA" w:rsidRDefault="00551A2D" w:rsidP="00846F0A">
      <w:pPr>
        <w:pStyle w:val="Heading1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98" w:name="_Toc395190388"/>
      <w:bookmarkStart w:id="99" w:name="_Ref396487846"/>
      <w:bookmarkStart w:id="100" w:name="_Ref396489236"/>
      <w:bookmarkStart w:id="101" w:name="_Toc418078333"/>
      <w:bookmarkStart w:id="102" w:name="_Toc428517419"/>
      <w:bookmarkStart w:id="103" w:name="форма1"/>
      <w:bookmarkStart w:id="104" w:name="_Toc98251753"/>
      <w:r w:rsidRPr="00563FFA">
        <w:rPr>
          <w:sz w:val="28"/>
          <w:szCs w:val="28"/>
        </w:rPr>
        <w:t>ОБРАЗЦЫ ФОРМ ОСНОВНЫХ ДОКУМЕНТОВ</w:t>
      </w:r>
      <w:bookmarkEnd w:id="98"/>
      <w:bookmarkEnd w:id="99"/>
      <w:bookmarkEnd w:id="100"/>
      <w:bookmarkEnd w:id="101"/>
      <w:bookmarkEnd w:id="102"/>
    </w:p>
    <w:p w:rsidR="00551A2D" w:rsidRPr="00563FFA" w:rsidRDefault="00551A2D" w:rsidP="00710042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551A2D" w:rsidRPr="00563FFA" w:rsidRDefault="00551A2D" w:rsidP="00710042">
      <w:pPr>
        <w:jc w:val="both"/>
        <w:rPr>
          <w:b/>
          <w:bCs/>
          <w:i/>
          <w:iCs/>
        </w:rPr>
      </w:pPr>
      <w:bookmarkStart w:id="105" w:name="_Письмо_о_подаче"/>
      <w:bookmarkStart w:id="106" w:name="_Анкета_Претендента_на"/>
      <w:bookmarkStart w:id="107" w:name="_Анкета_Участника_процедуры"/>
      <w:bookmarkStart w:id="108" w:name="_АНКЕТА_УЧАСТНИКА_КОНКУРСА"/>
      <w:bookmarkEnd w:id="105"/>
      <w:bookmarkEnd w:id="106"/>
      <w:bookmarkEnd w:id="107"/>
      <w:bookmarkEnd w:id="108"/>
    </w:p>
    <w:p w:rsidR="00551A2D" w:rsidRPr="00563FFA" w:rsidRDefault="00551A2D" w:rsidP="00846F0A">
      <w:pPr>
        <w:pStyle w:val="Heading1"/>
        <w:numPr>
          <w:ilvl w:val="0"/>
          <w:numId w:val="21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09" w:name="_Ref401131967"/>
      <w:bookmarkStart w:id="110" w:name="_Toc418078334"/>
      <w:bookmarkStart w:id="111" w:name="_Toc428517420"/>
      <w:r w:rsidRPr="00563FFA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109"/>
      <w:bookmarkEnd w:id="110"/>
      <w:bookmarkEnd w:id="111"/>
    </w:p>
    <w:p w:rsidR="00551A2D" w:rsidRDefault="00551A2D" w:rsidP="00710042">
      <w:pPr>
        <w:pStyle w:val="Times12"/>
        <w:ind w:firstLine="0"/>
        <w:rPr>
          <w:b/>
          <w:bCs/>
          <w:i/>
          <w:iCs/>
        </w:rPr>
      </w:pPr>
    </w:p>
    <w:p w:rsidR="00551A2D" w:rsidRDefault="00551A2D" w:rsidP="00D123BB">
      <w:pPr>
        <w:pStyle w:val="Times12"/>
        <w:ind w:firstLine="0"/>
        <w:rPr>
          <w:b/>
          <w:bCs/>
          <w:i/>
          <w:iCs/>
        </w:rPr>
      </w:pPr>
    </w:p>
    <w:p w:rsidR="00551A2D" w:rsidRDefault="00551A2D" w:rsidP="00710042">
      <w:pPr>
        <w:pStyle w:val="Times12"/>
        <w:ind w:firstLine="0"/>
        <w:jc w:val="right"/>
        <w:rPr>
          <w:sz w:val="28"/>
          <w:szCs w:val="28"/>
        </w:rPr>
      </w:pPr>
      <w:r w:rsidRPr="00DA4E53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>Форма 1</w:t>
      </w:r>
      <w:bookmarkEnd w:id="103"/>
    </w:p>
    <w:p w:rsidR="00551A2D" w:rsidRPr="00FC009D" w:rsidRDefault="00551A2D" w:rsidP="00710042">
      <w:pPr>
        <w:pStyle w:val="Times12"/>
        <w:jc w:val="right"/>
        <w:rPr>
          <w:sz w:val="28"/>
          <w:szCs w:val="28"/>
        </w:rPr>
      </w:pPr>
    </w:p>
    <w:p w:rsidR="00551A2D" w:rsidRPr="00FC009D" w:rsidRDefault="00551A2D" w:rsidP="00710042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551A2D" w:rsidRPr="00FC009D" w:rsidRDefault="00551A2D" w:rsidP="00710042">
      <w:pPr>
        <w:pStyle w:val="Times12"/>
        <w:spacing w:before="120"/>
        <w:ind w:firstLine="0"/>
        <w:jc w:val="left"/>
      </w:pPr>
      <w:r>
        <w:t>«___» __________ 2015</w:t>
      </w:r>
      <w:r w:rsidRPr="00FC009D">
        <w:t xml:space="preserve"> года №______</w:t>
      </w:r>
    </w:p>
    <w:p w:rsidR="00551A2D" w:rsidRDefault="00551A2D" w:rsidP="00710042">
      <w:pPr>
        <w:pStyle w:val="Heading2"/>
        <w:tabs>
          <w:tab w:val="clear" w:pos="1134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12" w:name="_Toc255987071"/>
      <w:bookmarkStart w:id="113" w:name="_Toc272505461"/>
      <w:bookmarkStart w:id="114" w:name="_Toc390267513"/>
    </w:p>
    <w:p w:rsidR="00551A2D" w:rsidRPr="005F7D1F" w:rsidRDefault="00551A2D" w:rsidP="00710042">
      <w:pPr>
        <w:pStyle w:val="Heading2"/>
        <w:tabs>
          <w:tab w:val="clear" w:pos="1134"/>
        </w:tabs>
        <w:spacing w:before="0" w:after="0"/>
        <w:ind w:left="0" w:firstLine="0"/>
        <w:jc w:val="center"/>
        <w:rPr>
          <w:rStyle w:val="Emphasis"/>
          <w:rFonts w:ascii="Times New Roman" w:hAnsi="Times New Roman" w:cs="Times New Roman"/>
          <w:b w:val="0"/>
          <w:bCs w:val="0"/>
        </w:rPr>
      </w:pPr>
      <w:bookmarkStart w:id="115" w:name="_ЗАЯВКА_НА_УЧАСТИЕ"/>
      <w:bookmarkStart w:id="116" w:name="_Toc428517421"/>
      <w:bookmarkEnd w:id="115"/>
      <w:r w:rsidRPr="005F7D1F">
        <w:rPr>
          <w:rStyle w:val="Emphasis"/>
          <w:rFonts w:ascii="Times New Roman" w:hAnsi="Times New Roman" w:cs="Times New Roman"/>
          <w:b w:val="0"/>
          <w:bCs w:val="0"/>
        </w:rPr>
        <w:t>ЗАЯВКА НА УЧАСТИЕ В ЗАКУПКЕ (Форма 1)</w:t>
      </w:r>
      <w:bookmarkEnd w:id="112"/>
      <w:bookmarkEnd w:id="113"/>
      <w:bookmarkEnd w:id="114"/>
      <w:bookmarkEnd w:id="116"/>
    </w:p>
    <w:p w:rsidR="00551A2D" w:rsidRPr="00FC009D" w:rsidRDefault="00551A2D" w:rsidP="00710042">
      <w:pPr>
        <w:tabs>
          <w:tab w:val="left" w:pos="7938"/>
        </w:tabs>
        <w:ind w:firstLine="4820"/>
        <w:jc w:val="center"/>
        <w:rPr>
          <w:b/>
          <w:bCs/>
        </w:rPr>
      </w:pPr>
    </w:p>
    <w:p w:rsidR="00551A2D" w:rsidRPr="00FC009D" w:rsidRDefault="00551A2D" w:rsidP="00710042">
      <w:pPr>
        <w:ind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</w:p>
    <w:p w:rsidR="00551A2D" w:rsidRDefault="00551A2D" w:rsidP="00710042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551A2D" w:rsidRPr="00FC009D" w:rsidRDefault="00551A2D" w:rsidP="00710042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551A2D" w:rsidRPr="00FC009D" w:rsidRDefault="00551A2D" w:rsidP="00710042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551A2D" w:rsidRPr="00FC009D" w:rsidRDefault="00551A2D" w:rsidP="00710042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551A2D" w:rsidRPr="00FC009D" w:rsidRDefault="00551A2D" w:rsidP="00710042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551A2D" w:rsidRPr="00FC009D" w:rsidRDefault="00551A2D" w:rsidP="00710042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551A2D" w:rsidRPr="00FC009D" w:rsidRDefault="00551A2D" w:rsidP="00710042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551A2D" w:rsidRPr="00FC009D" w:rsidRDefault="00551A2D" w:rsidP="00710042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551A2D" w:rsidRPr="00FC009D" w:rsidRDefault="00551A2D" w:rsidP="00710042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551A2D" w:rsidRPr="00FC009D" w:rsidRDefault="00551A2D" w:rsidP="00710042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предлагает заключить договор на: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551A2D" w:rsidRPr="00FC009D" w:rsidRDefault="00551A2D" w:rsidP="00710042">
      <w:pPr>
        <w:pStyle w:val="af4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551A2D" w:rsidRPr="00FC009D" w:rsidRDefault="00551A2D" w:rsidP="00710042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D123BB">
        <w:rPr>
          <w:sz w:val="28"/>
          <w:szCs w:val="28"/>
        </w:rPr>
        <w:t>Техническим предложением</w:t>
      </w:r>
      <w:r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</w:t>
      </w:r>
      <w:r w:rsidRPr="0048105A">
        <w:rPr>
          <w:sz w:val="28"/>
          <w:szCs w:val="28"/>
        </w:rPr>
        <w:t>неотъемлемыми приложениями к настоящей заявке на условиях, указанных при формировании заявки, поданной на ЭТП, с помощью функционала которой проводится данная закупка»:</w:t>
      </w:r>
      <w:r w:rsidRPr="00FC009D">
        <w:rPr>
          <w:sz w:val="28"/>
          <w:szCs w:val="28"/>
        </w:rPr>
        <w:t xml:space="preserve">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551A2D" w:rsidRPr="00FC009D">
        <w:trPr>
          <w:cantSplit/>
          <w:tblHeader/>
        </w:trPr>
        <w:tc>
          <w:tcPr>
            <w:tcW w:w="709" w:type="dxa"/>
            <w:vAlign w:val="center"/>
          </w:tcPr>
          <w:p w:rsidR="00551A2D" w:rsidRPr="00FC009D" w:rsidRDefault="00551A2D" w:rsidP="00B74E1F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551A2D" w:rsidRPr="00FC009D" w:rsidRDefault="00551A2D" w:rsidP="00B74E1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551A2D" w:rsidRPr="00FC009D" w:rsidRDefault="00551A2D" w:rsidP="00B74E1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551A2D" w:rsidRPr="00FC009D">
        <w:trPr>
          <w:cantSplit/>
        </w:trPr>
        <w:tc>
          <w:tcPr>
            <w:tcW w:w="709" w:type="dxa"/>
            <w:vAlign w:val="center"/>
          </w:tcPr>
          <w:p w:rsidR="00551A2D" w:rsidRPr="00FC009D" w:rsidRDefault="00551A2D" w:rsidP="00846F0A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51A2D" w:rsidRPr="00FC009D" w:rsidRDefault="00551A2D" w:rsidP="00B74E1F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551A2D" w:rsidRPr="00FC009D" w:rsidRDefault="00551A2D" w:rsidP="00B74E1F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551A2D" w:rsidRPr="00FC009D">
        <w:trPr>
          <w:cantSplit/>
        </w:trPr>
        <w:tc>
          <w:tcPr>
            <w:tcW w:w="709" w:type="dxa"/>
            <w:vAlign w:val="center"/>
          </w:tcPr>
          <w:p w:rsidR="00551A2D" w:rsidRPr="00FC009D" w:rsidRDefault="00551A2D" w:rsidP="00846F0A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51A2D" w:rsidRPr="00FC009D" w:rsidRDefault="00551A2D" w:rsidP="00B74E1F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551A2D" w:rsidRPr="00FC009D" w:rsidRDefault="00551A2D" w:rsidP="00B74E1F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551A2D" w:rsidRPr="00FC009D">
        <w:trPr>
          <w:cantSplit/>
        </w:trPr>
        <w:tc>
          <w:tcPr>
            <w:tcW w:w="709" w:type="dxa"/>
            <w:vAlign w:val="center"/>
          </w:tcPr>
          <w:p w:rsidR="00551A2D" w:rsidRPr="00FC009D" w:rsidRDefault="00551A2D" w:rsidP="00846F0A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51A2D" w:rsidRPr="00FC009D" w:rsidRDefault="00551A2D" w:rsidP="00B74E1F">
            <w:pPr>
              <w:ind w:left="57" w:right="57"/>
            </w:pPr>
            <w:r w:rsidRPr="00FC009D">
              <w:t xml:space="preserve">Срок </w:t>
            </w:r>
            <w:r w:rsidRPr="002C1FED">
              <w:t>поставки товара</w:t>
            </w:r>
          </w:p>
        </w:tc>
        <w:tc>
          <w:tcPr>
            <w:tcW w:w="4962" w:type="dxa"/>
            <w:vAlign w:val="center"/>
          </w:tcPr>
          <w:p w:rsidR="00551A2D" w:rsidRPr="00FC009D" w:rsidRDefault="00551A2D" w:rsidP="00B74E1F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bCs/>
                <w:i/>
                <w:iCs/>
              </w:rPr>
              <w:t>нач</w:t>
            </w:r>
            <w:r>
              <w:rPr>
                <w:b/>
                <w:bCs/>
                <w:i/>
                <w:iCs/>
              </w:rPr>
              <w:t xml:space="preserve">ало и окончание поставки товара </w:t>
            </w:r>
            <w:r w:rsidRPr="00FC009D">
              <w:rPr>
                <w:b/>
                <w:bCs/>
                <w:i/>
                <w:iCs/>
              </w:rPr>
              <w:t xml:space="preserve">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551A2D" w:rsidRPr="00FC009D">
        <w:trPr>
          <w:cantSplit/>
        </w:trPr>
        <w:tc>
          <w:tcPr>
            <w:tcW w:w="709" w:type="dxa"/>
            <w:vAlign w:val="center"/>
          </w:tcPr>
          <w:p w:rsidR="00551A2D" w:rsidRPr="00FC009D" w:rsidRDefault="00551A2D" w:rsidP="00846F0A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51A2D" w:rsidRPr="00FC009D" w:rsidRDefault="00551A2D" w:rsidP="00B74E1F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551A2D" w:rsidRPr="00FC009D" w:rsidRDefault="00551A2D" w:rsidP="00B74E1F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551A2D" w:rsidRPr="00FC009D" w:rsidRDefault="00551A2D" w:rsidP="00710042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51A2D" w:rsidRDefault="00551A2D" w:rsidP="00710042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462320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551A2D" w:rsidRDefault="00551A2D" w:rsidP="00710042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551A2D" w:rsidRDefault="00551A2D" w:rsidP="00710042">
      <w:pPr>
        <w:pStyle w:val="NormalWeb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551A2D" w:rsidRPr="00100970" w:rsidRDefault="00551A2D" w:rsidP="00710042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551A2D" w:rsidRPr="00FC009D" w:rsidRDefault="00551A2D" w:rsidP="00710042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551A2D" w:rsidRDefault="00551A2D" w:rsidP="00846F0A">
      <w:pPr>
        <w:pStyle w:val="NormalWeb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551A2D" w:rsidRPr="00FC009D" w:rsidRDefault="00551A2D" w:rsidP="00846F0A">
      <w:pPr>
        <w:pStyle w:val="NormalWeb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551A2D" w:rsidRPr="00FC009D" w:rsidRDefault="00551A2D" w:rsidP="00846F0A">
      <w:pPr>
        <w:pStyle w:val="NormalWeb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[участнику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551A2D" w:rsidRPr="00FC009D" w:rsidRDefault="00551A2D" w:rsidP="00710042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уплате налогов, сборов, пеней и штрафов отсутствует.</w:t>
      </w:r>
    </w:p>
    <w:p w:rsidR="00551A2D" w:rsidRPr="00FC009D" w:rsidRDefault="00551A2D" w:rsidP="00710042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либо</w:t>
      </w:r>
    </w:p>
    <w:p w:rsidR="00551A2D" w:rsidRPr="00FC009D" w:rsidRDefault="00551A2D" w:rsidP="00710042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551A2D" w:rsidRDefault="00551A2D" w:rsidP="00846F0A">
      <w:pPr>
        <w:pStyle w:val="NormalWeb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EE184C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551A2D" w:rsidRDefault="00551A2D" w:rsidP="00710042">
      <w:pPr>
        <w:pStyle w:val="Times12"/>
        <w:suppressAutoHyphens/>
        <w:ind w:right="62" w:firstLine="539"/>
      </w:pPr>
      <w:r w:rsidRPr="001D235F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bCs/>
          <w:i/>
          <w:iCs/>
        </w:rPr>
        <w:t xml:space="preserve"> в составе поставляемого товара указывается:</w:t>
      </w:r>
    </w:p>
    <w:p w:rsidR="00551A2D" w:rsidRPr="00FC009D" w:rsidRDefault="00551A2D" w:rsidP="00710042">
      <w:pPr>
        <w:pStyle w:val="Times12"/>
        <w:suppressAutoHyphens/>
        <w:ind w:right="62" w:firstLine="539"/>
      </w:pPr>
      <w:r>
        <w:t>выполнение</w:t>
      </w:r>
      <w:r w:rsidRPr="001D235F"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t xml:space="preserve"> без изменения стоимости предложения</w:t>
      </w:r>
      <w:r w:rsidRPr="00FC009D">
        <w:t>.</w:t>
      </w:r>
    </w:p>
    <w:p w:rsidR="00551A2D" w:rsidRDefault="00551A2D" w:rsidP="00710042">
      <w:pPr>
        <w:pStyle w:val="Times12"/>
        <w:suppressAutoHyphens/>
        <w:ind w:right="62" w:firstLine="539"/>
        <w:rPr>
          <w:b/>
          <w:bCs/>
          <w:i/>
          <w:iCs/>
        </w:rPr>
      </w:pPr>
      <w:r w:rsidRPr="001D235F">
        <w:rPr>
          <w:b/>
          <w:bCs/>
          <w:i/>
          <w:iCs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bCs/>
          <w:i/>
          <w:iCs/>
        </w:rPr>
        <w:t xml:space="preserve"> указывается:</w:t>
      </w:r>
    </w:p>
    <w:p w:rsidR="00551A2D" w:rsidRPr="00FC009D" w:rsidRDefault="00551A2D" w:rsidP="00710042">
      <w:pPr>
        <w:pStyle w:val="Times12"/>
        <w:suppressAutoHyphens/>
        <w:ind w:right="62" w:firstLine="539"/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</w:p>
    <w:p w:rsidR="00551A2D" w:rsidRDefault="00551A2D" w:rsidP="00710042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551A2D" w:rsidRPr="00C35EF7" w:rsidRDefault="00551A2D" w:rsidP="00710042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551A2D" w:rsidRDefault="00551A2D" w:rsidP="00710042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551A2D" w:rsidRPr="00FC009D" w:rsidRDefault="00551A2D" w:rsidP="00710042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51A2D" w:rsidRDefault="00551A2D" w:rsidP="00710042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551A2D" w:rsidRPr="00FC009D" w:rsidRDefault="00551A2D" w:rsidP="00710042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551A2D" w:rsidRPr="00FC009D" w:rsidRDefault="00551A2D" w:rsidP="00846F0A">
      <w:pPr>
        <w:pStyle w:val="NormalWeb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551A2D" w:rsidRDefault="00551A2D" w:rsidP="00846F0A">
      <w:pPr>
        <w:pStyle w:val="NormalWeb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551A2D" w:rsidRPr="00DF05AF" w:rsidRDefault="00551A2D" w:rsidP="00846F0A">
      <w:pPr>
        <w:pStyle w:val="NormalWeb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кадровых ресурсов]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sz w:val="28"/>
          <w:szCs w:val="28"/>
        </w:rPr>
        <w:t>;</w:t>
      </w:r>
    </w:p>
    <w:p w:rsidR="00551A2D" w:rsidRDefault="00551A2D" w:rsidP="00846F0A">
      <w:pPr>
        <w:pStyle w:val="NormalWeb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 xml:space="preserve">представить до заключения договора </w:t>
      </w:r>
      <w:r>
        <w:rPr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551A2D" w:rsidRDefault="00551A2D" w:rsidP="00846F0A">
      <w:pPr>
        <w:pStyle w:val="NormalWeb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551A2D" w:rsidRPr="00914AB9" w:rsidRDefault="00551A2D" w:rsidP="00846F0A">
      <w:pPr>
        <w:pStyle w:val="NormalWeb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551A2D" w:rsidRDefault="00551A2D" w:rsidP="00710042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в случае,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551A2D" w:rsidRDefault="00551A2D" w:rsidP="00710042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для 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551A2D" w:rsidRDefault="00551A2D" w:rsidP="00710042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551A2D" w:rsidRPr="00881537" w:rsidRDefault="00551A2D" w:rsidP="00710042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551A2D" w:rsidRDefault="00551A2D" w:rsidP="00710042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для </w:t>
      </w: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551A2D" w:rsidRDefault="00551A2D" w:rsidP="00710042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551A2D" w:rsidRPr="001205C1" w:rsidRDefault="00551A2D" w:rsidP="00710042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</w:p>
    <w:p w:rsidR="00551A2D" w:rsidRPr="00FC009D" w:rsidRDefault="00551A2D" w:rsidP="00710042">
      <w:pPr>
        <w:pStyle w:val="NormalWeb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551A2D" w:rsidRDefault="00551A2D" w:rsidP="00710042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551A2D" w:rsidRPr="002C5C15" w:rsidRDefault="00551A2D" w:rsidP="00846F0A">
      <w:pPr>
        <w:pStyle w:val="NormalWeb"/>
        <w:numPr>
          <w:ilvl w:val="0"/>
          <w:numId w:val="4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551A2D" w:rsidRPr="002C5C15" w:rsidRDefault="00551A2D" w:rsidP="00846F0A">
      <w:pPr>
        <w:pStyle w:val="NormalWeb"/>
        <w:numPr>
          <w:ilvl w:val="0"/>
          <w:numId w:val="4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551A2D" w:rsidRPr="00FC009D" w:rsidRDefault="00551A2D" w:rsidP="00846F0A">
      <w:pPr>
        <w:pStyle w:val="NormalWeb"/>
        <w:numPr>
          <w:ilvl w:val="0"/>
          <w:numId w:val="4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551A2D" w:rsidRPr="00FC009D" w:rsidRDefault="00551A2D" w:rsidP="00710042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51A2D" w:rsidRPr="00FC009D" w:rsidRDefault="00551A2D" w:rsidP="00710042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551A2D" w:rsidRPr="00FC009D" w:rsidRDefault="00551A2D" w:rsidP="00710042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551A2D" w:rsidRPr="00FC009D">
        <w:trPr>
          <w:tblHeader/>
        </w:trPr>
        <w:tc>
          <w:tcPr>
            <w:tcW w:w="1091" w:type="dxa"/>
            <w:vAlign w:val="center"/>
          </w:tcPr>
          <w:p w:rsidR="00551A2D" w:rsidRPr="00FC009D" w:rsidRDefault="00551A2D" w:rsidP="00B74E1F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551A2D" w:rsidRPr="00FC009D" w:rsidRDefault="00551A2D" w:rsidP="00B74E1F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7414" w:type="dxa"/>
            <w:vAlign w:val="center"/>
          </w:tcPr>
          <w:p w:rsidR="00551A2D" w:rsidRPr="00FC009D" w:rsidRDefault="00551A2D" w:rsidP="00B74E1F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551A2D" w:rsidRPr="00FC009D" w:rsidRDefault="00551A2D" w:rsidP="00B74E1F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551A2D" w:rsidRPr="00FC009D">
        <w:tc>
          <w:tcPr>
            <w:tcW w:w="1091" w:type="dxa"/>
            <w:vAlign w:val="center"/>
          </w:tcPr>
          <w:p w:rsidR="00551A2D" w:rsidRPr="00FC009D" w:rsidRDefault="00551A2D" w:rsidP="00846F0A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551A2D" w:rsidRPr="00FC009D" w:rsidRDefault="00551A2D" w:rsidP="00B74E1F">
            <w:pPr>
              <w:pStyle w:val="af6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iCs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iCs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551A2D" w:rsidRPr="00FC009D" w:rsidRDefault="00551A2D" w:rsidP="00B74E1F">
            <w:pPr>
              <w:pStyle w:val="af6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551A2D" w:rsidRPr="00FC009D">
        <w:tc>
          <w:tcPr>
            <w:tcW w:w="1091" w:type="dxa"/>
            <w:vAlign w:val="center"/>
          </w:tcPr>
          <w:p w:rsidR="00551A2D" w:rsidRPr="0083031A" w:rsidRDefault="00551A2D" w:rsidP="00846F0A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51A2D" w:rsidRPr="0083031A" w:rsidRDefault="00551A2D" w:rsidP="00B74E1F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551A2D" w:rsidRPr="00FC009D" w:rsidRDefault="00551A2D" w:rsidP="00B74E1F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551A2D" w:rsidRPr="00FC009D">
        <w:tc>
          <w:tcPr>
            <w:tcW w:w="1091" w:type="dxa"/>
            <w:vAlign w:val="center"/>
          </w:tcPr>
          <w:p w:rsidR="00551A2D" w:rsidRPr="0083031A" w:rsidRDefault="00551A2D" w:rsidP="00846F0A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51A2D" w:rsidRPr="0083031A" w:rsidRDefault="00551A2D" w:rsidP="00B74E1F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551A2D" w:rsidRPr="00FC009D" w:rsidRDefault="00551A2D" w:rsidP="00B74E1F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551A2D" w:rsidRPr="00FC009D">
        <w:tc>
          <w:tcPr>
            <w:tcW w:w="1091" w:type="dxa"/>
            <w:vAlign w:val="center"/>
          </w:tcPr>
          <w:p w:rsidR="00551A2D" w:rsidRPr="0083031A" w:rsidRDefault="00551A2D" w:rsidP="00B74E1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51A2D" w:rsidRPr="0083031A" w:rsidRDefault="00551A2D" w:rsidP="00B74E1F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551A2D" w:rsidRPr="00FC009D" w:rsidRDefault="00551A2D" w:rsidP="00B74E1F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551A2D" w:rsidRPr="00FC009D">
        <w:tc>
          <w:tcPr>
            <w:tcW w:w="1091" w:type="dxa"/>
            <w:vAlign w:val="center"/>
          </w:tcPr>
          <w:p w:rsidR="00551A2D" w:rsidRPr="0083031A" w:rsidRDefault="00551A2D" w:rsidP="00B74E1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51A2D" w:rsidRPr="0083031A" w:rsidRDefault="00551A2D" w:rsidP="00B74E1F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551A2D" w:rsidRPr="00FC009D" w:rsidRDefault="00551A2D" w:rsidP="00B74E1F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551A2D" w:rsidRPr="00FC009D">
        <w:tc>
          <w:tcPr>
            <w:tcW w:w="1091" w:type="dxa"/>
            <w:vAlign w:val="center"/>
          </w:tcPr>
          <w:p w:rsidR="00551A2D" w:rsidRPr="0083031A" w:rsidRDefault="00551A2D" w:rsidP="00B74E1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551A2D" w:rsidRPr="0083031A" w:rsidRDefault="00551A2D" w:rsidP="00B74E1F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551A2D" w:rsidRPr="00FC009D" w:rsidRDefault="00551A2D" w:rsidP="00B74E1F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551A2D" w:rsidRPr="00FC009D">
        <w:tc>
          <w:tcPr>
            <w:tcW w:w="1091" w:type="dxa"/>
            <w:vAlign w:val="center"/>
          </w:tcPr>
          <w:p w:rsidR="00551A2D" w:rsidRPr="0083031A" w:rsidRDefault="00551A2D" w:rsidP="00B74E1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51A2D" w:rsidRPr="0083031A" w:rsidRDefault="00551A2D" w:rsidP="00B74E1F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551A2D" w:rsidRPr="0083031A" w:rsidRDefault="00551A2D" w:rsidP="00B74E1F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551A2D" w:rsidRPr="00FC009D" w:rsidRDefault="00551A2D" w:rsidP="00710042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51A2D" w:rsidRPr="00FC009D" w:rsidRDefault="00551A2D" w:rsidP="00710042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551A2D" w:rsidRPr="00FC009D" w:rsidRDefault="00551A2D" w:rsidP="00710042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551A2D" w:rsidRPr="00FC009D" w:rsidRDefault="00551A2D" w:rsidP="00710042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551A2D" w:rsidRPr="00FC009D" w:rsidRDefault="00551A2D" w:rsidP="00710042">
      <w:pPr>
        <w:pStyle w:val="af4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551A2D" w:rsidRDefault="00551A2D" w:rsidP="00710042">
      <w:pPr>
        <w:pStyle w:val="Times12"/>
        <w:tabs>
          <w:tab w:val="left" w:pos="709"/>
        </w:tabs>
        <w:ind w:firstLine="709"/>
      </w:pPr>
    </w:p>
    <w:p w:rsidR="00551A2D" w:rsidRPr="00FC009D" w:rsidRDefault="00551A2D" w:rsidP="00710042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551A2D" w:rsidRPr="00FC009D" w:rsidRDefault="00551A2D" w:rsidP="00846F0A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551A2D" w:rsidRPr="00FC009D" w:rsidRDefault="00551A2D" w:rsidP="00846F0A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551A2D" w:rsidRPr="00FC009D" w:rsidRDefault="00551A2D" w:rsidP="00846F0A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551A2D" w:rsidRPr="00FC009D" w:rsidRDefault="00551A2D" w:rsidP="00846F0A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</w:t>
      </w:r>
      <w:bookmarkEnd w:id="104"/>
      <w:r w:rsidRPr="00FC009D">
        <w:t>должен указать свое полное наименование (с указанием организационно-правовой формы) и юридический адрес.</w:t>
      </w:r>
    </w:p>
    <w:p w:rsidR="00551A2D" w:rsidRPr="00FC009D" w:rsidRDefault="00551A2D" w:rsidP="00846F0A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462320">
        <w:t>поставки товара</w:t>
      </w:r>
      <w:r w:rsidRPr="00FC009D">
        <w:rPr>
          <w:b/>
          <w:bCs/>
          <w:i/>
          <w:iCs/>
        </w:rPr>
        <w:t xml:space="preserve"> </w:t>
      </w:r>
      <w:r>
        <w:t>цифрами и словами, в рублях</w:t>
      </w:r>
      <w:r w:rsidRPr="00FC009D">
        <w:t>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551A2D" w:rsidRPr="009449E0" w:rsidRDefault="00551A2D" w:rsidP="00846F0A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117" w:name="_Ref55335821"/>
      <w:bookmarkStart w:id="118" w:name="_Ref55336345"/>
      <w:bookmarkStart w:id="119" w:name="_Toc57314674"/>
      <w:bookmarkStart w:id="120" w:name="_Toc69728988"/>
      <w:bookmarkStart w:id="121" w:name="_Toc98251754"/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r w:rsidRPr="000E429E">
        <w:t>Форму</w:t>
      </w:r>
      <w:r w:rsidRPr="000E429E" w:rsidDel="00EC0238">
        <w:t> 1.1</w:t>
      </w:r>
      <w:r w:rsidRPr="000E429E">
        <w:t xml:space="preserve"> «Сведения</w:t>
      </w:r>
      <w:r>
        <w:t xml:space="preserve"> о принадлежности</w:t>
      </w:r>
      <w:r w:rsidRPr="009449E0" w:rsidDel="00EC0238">
        <w:t xml:space="preserve"> к субъектам малого и среднего предпринимательства</w:t>
      </w:r>
      <w:r>
        <w:t>»</w:t>
      </w:r>
      <w:r w:rsidRPr="009449E0" w:rsidDel="00EC0238">
        <w:t>.</w:t>
      </w:r>
    </w:p>
    <w:p w:rsidR="00551A2D" w:rsidRDefault="00551A2D" w:rsidP="00846F0A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551A2D" w:rsidRPr="00100970" w:rsidRDefault="00551A2D" w:rsidP="00846F0A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122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122"/>
    </w:p>
    <w:p w:rsidR="00551A2D" w:rsidRPr="00100970" w:rsidRDefault="00551A2D" w:rsidP="00846F0A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123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123"/>
    </w:p>
    <w:p w:rsidR="00551A2D" w:rsidRPr="00100970" w:rsidRDefault="00551A2D" w:rsidP="00846F0A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551A2D" w:rsidRDefault="00551A2D" w:rsidP="00846F0A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124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124"/>
    </w:p>
    <w:p w:rsidR="00551A2D" w:rsidRPr="00A356CF" w:rsidRDefault="00551A2D" w:rsidP="00846F0A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bookmarkEnd w:id="117"/>
    <w:bookmarkEnd w:id="118"/>
    <w:bookmarkEnd w:id="119"/>
    <w:bookmarkEnd w:id="120"/>
    <w:bookmarkEnd w:id="121"/>
    <w:p w:rsidR="00551A2D" w:rsidRDefault="00551A2D" w:rsidP="00F21A5D">
      <w:pPr>
        <w:jc w:val="right"/>
        <w:rPr>
          <w:sz w:val="22"/>
          <w:szCs w:val="22"/>
        </w:rPr>
        <w:sectPr w:rsidR="00551A2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551A2D" w:rsidRPr="00FC009D" w:rsidRDefault="00551A2D" w:rsidP="00F21A5D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551A2D" w:rsidRPr="0022001A" w:rsidRDefault="00551A2D" w:rsidP="00710042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551A2D" w:rsidRPr="0022001A" w:rsidRDefault="00551A2D" w:rsidP="00710042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551A2D" w:rsidRPr="00FC009D" w:rsidRDefault="00551A2D" w:rsidP="00710042">
      <w:pPr>
        <w:jc w:val="right"/>
        <w:rPr>
          <w:b/>
          <w:bCs/>
          <w:sz w:val="22"/>
          <w:szCs w:val="22"/>
        </w:rPr>
      </w:pPr>
    </w:p>
    <w:p w:rsidR="00551A2D" w:rsidRPr="000332F8" w:rsidRDefault="00551A2D" w:rsidP="000332F8">
      <w:pPr>
        <w:jc w:val="center"/>
        <w:rPr>
          <w:sz w:val="28"/>
          <w:szCs w:val="28"/>
        </w:rPr>
      </w:pPr>
      <w:r w:rsidRPr="000332F8">
        <w:rPr>
          <w:sz w:val="28"/>
          <w:szCs w:val="28"/>
        </w:rPr>
        <w:t xml:space="preserve">__________________ </w:t>
      </w:r>
      <w:r w:rsidRPr="000332F8">
        <w:rPr>
          <w:b/>
          <w:bCs/>
          <w:i/>
          <w:iCs/>
        </w:rPr>
        <w:t>[указывается наименование процедуры закупки]</w:t>
      </w:r>
    </w:p>
    <w:p w:rsidR="00551A2D" w:rsidRPr="00FC009D" w:rsidRDefault="00551A2D" w:rsidP="00710042">
      <w:pPr>
        <w:jc w:val="right"/>
        <w:rPr>
          <w:b/>
          <w:bCs/>
          <w:i/>
          <w:iCs/>
        </w:rPr>
      </w:pPr>
    </w:p>
    <w:p w:rsidR="00551A2D" w:rsidRPr="00936804" w:rsidDel="00EC0238" w:rsidRDefault="00551A2D" w:rsidP="00710042">
      <w:pPr>
        <w:pStyle w:val="Heading2"/>
        <w:tabs>
          <w:tab w:val="clear" w:pos="1134"/>
        </w:tabs>
        <w:spacing w:before="0" w:after="0"/>
        <w:ind w:left="0" w:firstLine="0"/>
        <w:jc w:val="center"/>
        <w:rPr>
          <w:b w:val="0"/>
          <w:bCs w:val="0"/>
        </w:rPr>
      </w:pPr>
      <w:bookmarkStart w:id="125" w:name="_СВЕДЕНИЯ_О_ПРИНАДЛЕЖНОСТИ_1"/>
      <w:bookmarkStart w:id="126" w:name="_Toc402520353"/>
      <w:bookmarkStart w:id="127" w:name="_Toc428517422"/>
      <w:bookmarkEnd w:id="125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126"/>
      <w:bookmarkEnd w:id="127"/>
    </w:p>
    <w:p w:rsidR="00551A2D" w:rsidRPr="00FC009D" w:rsidRDefault="00551A2D" w:rsidP="0071004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551A2D" w:rsidRDefault="00551A2D" w:rsidP="00710042">
      <w:pPr>
        <w:jc w:val="both"/>
        <w:rPr>
          <w:lang w:eastAsia="en-US"/>
        </w:rPr>
      </w:pPr>
    </w:p>
    <w:p w:rsidR="00551A2D" w:rsidDel="00EC0238" w:rsidRDefault="00551A2D" w:rsidP="00710042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551A2D" w:rsidRPr="002B303E" w:rsidDel="00EC0238" w:rsidRDefault="00551A2D" w:rsidP="00710042">
      <w:pPr>
        <w:jc w:val="both"/>
        <w:rPr>
          <w:lang w:eastAsia="en-US"/>
        </w:rPr>
      </w:pPr>
    </w:p>
    <w:tbl>
      <w:tblPr>
        <w:tblW w:w="960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4860"/>
        <w:gridCol w:w="1378"/>
        <w:gridCol w:w="1418"/>
        <w:gridCol w:w="1404"/>
      </w:tblGrid>
      <w:tr w:rsidR="00551A2D" w:rsidRPr="002B303E" w:rsidDel="00EC0238">
        <w:trPr>
          <w:tblHeader/>
        </w:trPr>
        <w:tc>
          <w:tcPr>
            <w:tcW w:w="540" w:type="dxa"/>
            <w:vAlign w:val="center"/>
          </w:tcPr>
          <w:p w:rsidR="00551A2D" w:rsidRPr="005F6473" w:rsidDel="00EC0238" w:rsidRDefault="00551A2D" w:rsidP="00B74E1F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4860" w:type="dxa"/>
            <w:vAlign w:val="center"/>
          </w:tcPr>
          <w:p w:rsidR="00551A2D" w:rsidRPr="005F6473" w:rsidDel="00EC0238" w:rsidRDefault="00551A2D" w:rsidP="00B74E1F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551A2D" w:rsidRPr="005F6473" w:rsidDel="00EC0238" w:rsidRDefault="00551A2D" w:rsidP="00B74E1F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551A2D" w:rsidRPr="005F6473" w:rsidDel="00EC0238" w:rsidRDefault="00551A2D" w:rsidP="00B74E1F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404" w:type="dxa"/>
            <w:vAlign w:val="center"/>
          </w:tcPr>
          <w:p w:rsidR="00551A2D" w:rsidRPr="005F6473" w:rsidDel="00EC0238" w:rsidRDefault="00551A2D" w:rsidP="00B74E1F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551A2D" w:rsidRPr="002B303E" w:rsidDel="00EC0238">
        <w:trPr>
          <w:tblHeader/>
        </w:trPr>
        <w:tc>
          <w:tcPr>
            <w:tcW w:w="540" w:type="dxa"/>
            <w:vAlign w:val="center"/>
          </w:tcPr>
          <w:p w:rsidR="00551A2D" w:rsidRPr="002B303E" w:rsidDel="00EC0238" w:rsidRDefault="00551A2D" w:rsidP="00B74E1F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4860" w:type="dxa"/>
            <w:vAlign w:val="center"/>
          </w:tcPr>
          <w:p w:rsidR="00551A2D" w:rsidRPr="005F6473" w:rsidDel="00EC0238" w:rsidRDefault="00551A2D" w:rsidP="00B74E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551A2D" w:rsidRPr="005F6473" w:rsidDel="00EC0238" w:rsidRDefault="00551A2D" w:rsidP="00B74E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551A2D" w:rsidRPr="005F6473" w:rsidDel="00EC0238" w:rsidRDefault="00551A2D" w:rsidP="00B74E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404" w:type="dxa"/>
            <w:vAlign w:val="center"/>
          </w:tcPr>
          <w:p w:rsidR="00551A2D" w:rsidRPr="005F6473" w:rsidDel="00EC0238" w:rsidRDefault="00551A2D" w:rsidP="00B74E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551A2D" w:rsidRPr="002B303E" w:rsidDel="00EC0238">
        <w:tc>
          <w:tcPr>
            <w:tcW w:w="540" w:type="dxa"/>
          </w:tcPr>
          <w:p w:rsidR="00551A2D" w:rsidRPr="002B303E" w:rsidDel="00EC0238" w:rsidRDefault="00551A2D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4860" w:type="dxa"/>
          </w:tcPr>
          <w:p w:rsidR="00551A2D" w:rsidRPr="002B303E" w:rsidDel="00EC0238" w:rsidRDefault="00551A2D" w:rsidP="00B74E1F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551A2D" w:rsidRPr="002B303E" w:rsidDel="00EC0238" w:rsidRDefault="00551A2D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551A2D" w:rsidRPr="002B303E" w:rsidDel="00EC0238" w:rsidRDefault="00551A2D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551A2D" w:rsidRPr="005F6473" w:rsidDel="00EC0238" w:rsidRDefault="00551A2D" w:rsidP="00B74E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404" w:type="dxa"/>
            <w:vAlign w:val="center"/>
          </w:tcPr>
          <w:p w:rsidR="00551A2D" w:rsidRPr="005F6473" w:rsidDel="00EC0238" w:rsidRDefault="00551A2D" w:rsidP="00B74E1F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551A2D" w:rsidRPr="002B303E" w:rsidDel="00EC0238">
        <w:tc>
          <w:tcPr>
            <w:tcW w:w="540" w:type="dxa"/>
          </w:tcPr>
          <w:p w:rsidR="00551A2D" w:rsidRPr="002B303E" w:rsidDel="00EC0238" w:rsidRDefault="00551A2D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4860" w:type="dxa"/>
          </w:tcPr>
          <w:p w:rsidR="00551A2D" w:rsidRPr="002B303E" w:rsidDel="00EC0238" w:rsidRDefault="00551A2D" w:rsidP="00B74E1F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551A2D" w:rsidRPr="002B303E" w:rsidDel="00EC0238" w:rsidRDefault="00551A2D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551A2D" w:rsidRPr="005F6473" w:rsidDel="00EC0238" w:rsidRDefault="00551A2D" w:rsidP="00B74E1F">
            <w:pPr>
              <w:jc w:val="center"/>
              <w:rPr>
                <w:rFonts w:ascii="Calibri" w:hAnsi="Calibri" w:cs="Calibri"/>
                <w:i/>
                <w:iCs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404" w:type="dxa"/>
            <w:vAlign w:val="center"/>
          </w:tcPr>
          <w:p w:rsidR="00551A2D" w:rsidRPr="005F6473" w:rsidDel="00EC0238" w:rsidRDefault="00551A2D" w:rsidP="00B74E1F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551A2D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551A2D" w:rsidRPr="002B303E" w:rsidDel="00EC0238" w:rsidRDefault="00551A2D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4860" w:type="dxa"/>
            <w:vMerge w:val="restart"/>
          </w:tcPr>
          <w:p w:rsidR="00551A2D" w:rsidRPr="002B303E" w:rsidDel="00EC0238" w:rsidRDefault="00551A2D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551A2D" w:rsidRPr="002B303E" w:rsidDel="00EC0238" w:rsidRDefault="00551A2D" w:rsidP="00B74E1F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551A2D" w:rsidRPr="002B303E" w:rsidDel="00EC0238" w:rsidRDefault="00551A2D" w:rsidP="00B74E1F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404" w:type="dxa"/>
            <w:vMerge w:val="restart"/>
            <w:vAlign w:val="center"/>
          </w:tcPr>
          <w:p w:rsidR="00551A2D" w:rsidRPr="002B303E" w:rsidDel="00EC0238" w:rsidRDefault="00551A2D" w:rsidP="00B74E1F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551A2D" w:rsidRPr="002B303E" w:rsidDel="00EC0238" w:rsidRDefault="00551A2D" w:rsidP="00B74E1F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551A2D" w:rsidRPr="002B303E" w:rsidDel="00EC0238">
        <w:trPr>
          <w:trHeight w:val="1903"/>
        </w:trPr>
        <w:tc>
          <w:tcPr>
            <w:tcW w:w="540" w:type="dxa"/>
            <w:vMerge/>
          </w:tcPr>
          <w:p w:rsidR="00551A2D" w:rsidRPr="002B303E" w:rsidDel="00EC0238" w:rsidRDefault="00551A2D" w:rsidP="00B74E1F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4860" w:type="dxa"/>
            <w:vMerge/>
          </w:tcPr>
          <w:p w:rsidR="00551A2D" w:rsidRPr="002B303E" w:rsidDel="00EC0238" w:rsidRDefault="00551A2D" w:rsidP="00B74E1F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551A2D" w:rsidRPr="005F6473" w:rsidDel="00EC0238" w:rsidRDefault="00551A2D" w:rsidP="00B74E1F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551A2D" w:rsidRPr="005F6473" w:rsidDel="00EC0238" w:rsidRDefault="00551A2D" w:rsidP="00B74E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551A2D" w:rsidRPr="002B303E" w:rsidDel="00EC0238" w:rsidRDefault="00551A2D" w:rsidP="00B74E1F">
            <w:pPr>
              <w:rPr>
                <w:lang w:eastAsia="en-US"/>
              </w:rPr>
            </w:pPr>
          </w:p>
        </w:tc>
        <w:tc>
          <w:tcPr>
            <w:tcW w:w="1404" w:type="dxa"/>
            <w:vMerge/>
            <w:vAlign w:val="center"/>
          </w:tcPr>
          <w:p w:rsidR="00551A2D" w:rsidRPr="002B303E" w:rsidDel="00EC0238" w:rsidRDefault="00551A2D" w:rsidP="00B74E1F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  <w:tr w:rsidR="00551A2D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551A2D" w:rsidRPr="002B303E" w:rsidDel="00EC0238" w:rsidRDefault="00551A2D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4860" w:type="dxa"/>
            <w:vMerge w:val="restart"/>
          </w:tcPr>
          <w:p w:rsidR="00551A2D" w:rsidRPr="005F6473" w:rsidDel="00EC0238" w:rsidRDefault="00551A2D" w:rsidP="00B74E1F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551A2D" w:rsidRPr="005F6473" w:rsidDel="00EC0238" w:rsidRDefault="00551A2D" w:rsidP="00B74E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551A2D" w:rsidRPr="00241B8D" w:rsidDel="00EC0238" w:rsidRDefault="00551A2D" w:rsidP="00B74E1F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404" w:type="dxa"/>
            <w:vMerge w:val="restart"/>
            <w:vAlign w:val="center"/>
          </w:tcPr>
          <w:p w:rsidR="00551A2D" w:rsidRPr="00241B8D" w:rsidDel="00EC0238" w:rsidRDefault="00551A2D" w:rsidP="00B74E1F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551A2D" w:rsidRPr="002B303E" w:rsidDel="00EC0238">
        <w:trPr>
          <w:trHeight w:val="1267"/>
        </w:trPr>
        <w:tc>
          <w:tcPr>
            <w:tcW w:w="540" w:type="dxa"/>
            <w:vMerge/>
          </w:tcPr>
          <w:p w:rsidR="00551A2D" w:rsidRPr="002B303E" w:rsidDel="00EC0238" w:rsidRDefault="00551A2D" w:rsidP="00B74E1F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4860" w:type="dxa"/>
            <w:vMerge/>
          </w:tcPr>
          <w:p w:rsidR="00551A2D" w:rsidRPr="002B303E" w:rsidDel="00EC0238" w:rsidRDefault="00551A2D" w:rsidP="00B74E1F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551A2D" w:rsidRPr="005F6473" w:rsidDel="00EC0238" w:rsidRDefault="00551A2D" w:rsidP="00B74E1F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551A2D" w:rsidRPr="005F6473" w:rsidDel="00EC0238" w:rsidRDefault="00551A2D" w:rsidP="00B74E1F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  <w:tc>
          <w:tcPr>
            <w:tcW w:w="1404" w:type="dxa"/>
            <w:vMerge/>
          </w:tcPr>
          <w:p w:rsidR="00551A2D" w:rsidRPr="002B303E" w:rsidDel="00EC0238" w:rsidRDefault="00551A2D" w:rsidP="00B74E1F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</w:tbl>
    <w:p w:rsidR="00551A2D" w:rsidRPr="00012898" w:rsidDel="00EC0238" w:rsidRDefault="00551A2D" w:rsidP="00710042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551A2D" w:rsidRPr="008B0FDE" w:rsidDel="00EC0238" w:rsidRDefault="00551A2D" w:rsidP="00710042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551A2D" w:rsidRPr="008B0FDE" w:rsidDel="00EC0238" w:rsidRDefault="00551A2D" w:rsidP="00710042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551A2D" w:rsidDel="00EC0238" w:rsidRDefault="00551A2D" w:rsidP="00710042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551A2D" w:rsidRPr="00FC009D" w:rsidDel="00EC0238" w:rsidRDefault="00551A2D" w:rsidP="00710042">
      <w:pPr>
        <w:jc w:val="center"/>
        <w:rPr>
          <w:b/>
          <w:bCs/>
        </w:rPr>
      </w:pPr>
    </w:p>
    <w:p w:rsidR="00551A2D" w:rsidRPr="00FC009D" w:rsidDel="00EC0238" w:rsidRDefault="00551A2D" w:rsidP="00710042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551A2D" w:rsidRDefault="00551A2D" w:rsidP="00846F0A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551A2D" w:rsidRPr="00FC009D" w:rsidDel="00EC0238" w:rsidRDefault="00551A2D" w:rsidP="00846F0A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551A2D" w:rsidRPr="00FC009D" w:rsidDel="00EC0238" w:rsidRDefault="00551A2D" w:rsidP="00846F0A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551A2D" w:rsidRPr="0076483D" w:rsidDel="00EC0238" w:rsidRDefault="00551A2D" w:rsidP="00846F0A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</w:p>
    <w:p w:rsidR="00551A2D" w:rsidRPr="00770FB1" w:rsidDel="00EC0238" w:rsidRDefault="00551A2D" w:rsidP="00846F0A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551A2D" w:rsidDel="00EC0238" w:rsidRDefault="00551A2D" w:rsidP="00710042">
      <w:pPr>
        <w:pStyle w:val="Times12"/>
        <w:tabs>
          <w:tab w:val="left" w:pos="1134"/>
        </w:tabs>
      </w:pPr>
    </w:p>
    <w:p w:rsidR="00551A2D" w:rsidRPr="00FC009D" w:rsidDel="00EC0238" w:rsidRDefault="00551A2D" w:rsidP="00710042">
      <w:pPr>
        <w:pStyle w:val="Times12"/>
        <w:ind w:left="600" w:firstLine="0"/>
        <w:rPr>
          <w:sz w:val="20"/>
          <w:szCs w:val="20"/>
        </w:rPr>
        <w:sectPr w:rsidR="00551A2D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551A2D" w:rsidRPr="00815223" w:rsidRDefault="00551A2D" w:rsidP="00710042">
      <w:pPr>
        <w:pStyle w:val="Times12"/>
        <w:ind w:left="2977" w:right="2806" w:firstLine="0"/>
        <w:jc w:val="center"/>
        <w:rPr>
          <w:b/>
          <w:bCs/>
          <w:i/>
          <w:iCs/>
        </w:rPr>
      </w:pPr>
      <w:r w:rsidRPr="00914AB9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данная форма предоставляется до заключения договора </w:t>
      </w:r>
      <w:r w:rsidRPr="00182E0E">
        <w:rPr>
          <w:b/>
          <w:bCs/>
          <w:i/>
          <w:iCs/>
        </w:rPr>
        <w:t xml:space="preserve">победителем </w:t>
      </w:r>
      <w:r>
        <w:rPr>
          <w:b/>
          <w:bCs/>
          <w:i/>
          <w:iCs/>
        </w:rPr>
        <w:t>закупки</w:t>
      </w:r>
      <w:r w:rsidRPr="00182E0E">
        <w:rPr>
          <w:b/>
          <w:bCs/>
          <w:i/>
          <w:iCs/>
        </w:rPr>
        <w:t xml:space="preserve">, либо </w:t>
      </w:r>
      <w:r>
        <w:rPr>
          <w:b/>
          <w:bCs/>
          <w:i/>
          <w:iCs/>
        </w:rPr>
        <w:t>лицом, с которым принято решение заключить договор</w:t>
      </w:r>
      <w:r w:rsidRPr="00914AB9">
        <w:rPr>
          <w:b/>
          <w:bCs/>
          <w:i/>
          <w:iCs/>
        </w:rPr>
        <w:t>]</w:t>
      </w:r>
    </w:p>
    <w:p w:rsidR="00551A2D" w:rsidRPr="00FC009D" w:rsidRDefault="00551A2D" w:rsidP="0071004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551A2D" w:rsidRPr="00FC009D" w:rsidRDefault="00551A2D" w:rsidP="00710042">
      <w:pPr>
        <w:pStyle w:val="Times12"/>
        <w:ind w:left="10065" w:firstLine="0"/>
        <w:jc w:val="left"/>
      </w:pPr>
    </w:p>
    <w:p w:rsidR="00551A2D" w:rsidRPr="00FC009D" w:rsidRDefault="00551A2D" w:rsidP="00710042">
      <w:pPr>
        <w:jc w:val="right"/>
        <w:rPr>
          <w:b/>
          <w:bCs/>
          <w:sz w:val="22"/>
          <w:szCs w:val="22"/>
        </w:rPr>
      </w:pPr>
    </w:p>
    <w:p w:rsidR="00551A2D" w:rsidRPr="00FC009D" w:rsidRDefault="00551A2D" w:rsidP="00710042">
      <w:pPr>
        <w:pStyle w:val="Heading2"/>
        <w:tabs>
          <w:tab w:val="clear" w:pos="1134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28" w:name="_СВЕДЕНИЯ_О_ПРИНАДЛЕЖНОСТИ"/>
      <w:bookmarkStart w:id="129" w:name="_СВЕДЕНИЯ_О_ЦЕПОЧКЕ"/>
      <w:bookmarkStart w:id="130" w:name="_Toc402520354"/>
      <w:bookmarkStart w:id="131" w:name="_Toc428517423"/>
      <w:bookmarkEnd w:id="128"/>
      <w:bookmarkEnd w:id="129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130"/>
      <w:bookmarkEnd w:id="131"/>
    </w:p>
    <w:p w:rsidR="00551A2D" w:rsidRPr="00FC009D" w:rsidRDefault="00551A2D" w:rsidP="00710042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551A2D" w:rsidRPr="00FC009D" w:rsidRDefault="00551A2D" w:rsidP="00710042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551A2D" w:rsidRPr="00FC009D" w:rsidRDefault="00551A2D" w:rsidP="00710042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551A2D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551A2D" w:rsidRPr="00FC009D" w:rsidRDefault="00551A2D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551A2D" w:rsidRPr="00FC009D" w:rsidRDefault="00551A2D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551A2D" w:rsidRPr="00FC009D" w:rsidRDefault="00551A2D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551A2D" w:rsidRPr="00FC009D" w:rsidRDefault="00551A2D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51A2D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551A2D" w:rsidRPr="00FC009D" w:rsidRDefault="00551A2D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551A2D" w:rsidRPr="00FC009D" w:rsidRDefault="00551A2D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551A2D" w:rsidRPr="00FC009D" w:rsidRDefault="00551A2D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551A2D" w:rsidRPr="00FC009D" w:rsidRDefault="00551A2D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551A2D" w:rsidRPr="00FC009D" w:rsidRDefault="00551A2D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551A2D" w:rsidRPr="00FC009D" w:rsidRDefault="00551A2D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551A2D" w:rsidRPr="00FC009D" w:rsidRDefault="00551A2D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551A2D" w:rsidRPr="00FC009D" w:rsidRDefault="00551A2D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551A2D" w:rsidRPr="00FC009D" w:rsidRDefault="00551A2D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551A2D" w:rsidRPr="00FC009D" w:rsidRDefault="00551A2D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551A2D" w:rsidRPr="00FC009D" w:rsidRDefault="00551A2D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551A2D" w:rsidRPr="00FC009D" w:rsidRDefault="00551A2D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551A2D" w:rsidRPr="00FC009D" w:rsidRDefault="00551A2D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</w:tr>
      <w:tr w:rsidR="00551A2D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551A2D" w:rsidRPr="00FC009D" w:rsidRDefault="00551A2D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551A2D" w:rsidRPr="00FC009D" w:rsidRDefault="00551A2D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551A2D" w:rsidRPr="00FC009D" w:rsidRDefault="00551A2D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551A2D" w:rsidRPr="00FC009D" w:rsidRDefault="00551A2D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551A2D" w:rsidRPr="00FC009D" w:rsidRDefault="00551A2D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551A2D" w:rsidRPr="00FC009D" w:rsidRDefault="00551A2D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551A2D" w:rsidRPr="00FC009D" w:rsidRDefault="00551A2D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551A2D" w:rsidRPr="00FC009D" w:rsidRDefault="00551A2D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551A2D" w:rsidRPr="00FC009D" w:rsidRDefault="00551A2D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551A2D" w:rsidRPr="00FC009D" w:rsidRDefault="00551A2D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551A2D" w:rsidRPr="00FC009D" w:rsidRDefault="00551A2D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551A2D" w:rsidRPr="00FC009D" w:rsidRDefault="00551A2D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551A2D" w:rsidRPr="00FC009D" w:rsidRDefault="00551A2D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551A2D" w:rsidRPr="00FC009D" w:rsidRDefault="00551A2D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551A2D" w:rsidRPr="00FC009D" w:rsidRDefault="00551A2D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551A2D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551A2D" w:rsidRPr="00FC009D" w:rsidRDefault="00551A2D" w:rsidP="00B74E1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551A2D" w:rsidRPr="00FC009D" w:rsidRDefault="00551A2D" w:rsidP="00B74E1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</w:tr>
      <w:tr w:rsidR="00551A2D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</w:tr>
      <w:tr w:rsidR="00551A2D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551A2D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</w:tr>
      <w:tr w:rsidR="00551A2D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</w:tr>
    </w:tbl>
    <w:p w:rsidR="00551A2D" w:rsidRPr="00FC009D" w:rsidRDefault="00551A2D" w:rsidP="00710042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51A2D" w:rsidRPr="00FC009D" w:rsidRDefault="00551A2D" w:rsidP="00710042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551A2D" w:rsidRPr="00FC009D" w:rsidRDefault="00551A2D" w:rsidP="00710042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551A2D" w:rsidRPr="00FC009D" w:rsidRDefault="00551A2D" w:rsidP="00710042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551A2D" w:rsidRPr="00FC009D" w:rsidRDefault="00551A2D" w:rsidP="00710042">
      <w:pPr>
        <w:jc w:val="center"/>
        <w:rPr>
          <w:b/>
          <w:bCs/>
        </w:rPr>
      </w:pPr>
    </w:p>
    <w:p w:rsidR="00551A2D" w:rsidRPr="00FC009D" w:rsidRDefault="00551A2D" w:rsidP="00710042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551A2D" w:rsidRPr="00FC009D" w:rsidRDefault="00551A2D" w:rsidP="00846F0A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551A2D" w:rsidRPr="00FC009D" w:rsidRDefault="00551A2D" w:rsidP="00846F0A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551A2D" w:rsidRPr="00FC009D" w:rsidRDefault="00551A2D" w:rsidP="00846F0A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551A2D" w:rsidRPr="00FC009D" w:rsidRDefault="00551A2D" w:rsidP="00846F0A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551A2D" w:rsidRPr="00FC009D" w:rsidRDefault="00551A2D" w:rsidP="00846F0A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551A2D" w:rsidRPr="00FC009D" w:rsidRDefault="00551A2D" w:rsidP="00846F0A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551A2D" w:rsidRPr="00FC009D" w:rsidRDefault="00551A2D" w:rsidP="00846F0A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551A2D" w:rsidRPr="00FC009D" w:rsidRDefault="00551A2D" w:rsidP="00846F0A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551A2D" w:rsidRPr="00FC009D" w:rsidRDefault="00551A2D" w:rsidP="00846F0A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551A2D" w:rsidRPr="00FC009D" w:rsidRDefault="00551A2D" w:rsidP="00846F0A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551A2D" w:rsidRPr="00FC009D" w:rsidRDefault="00551A2D" w:rsidP="00846F0A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551A2D" w:rsidRPr="00FC009D" w:rsidRDefault="00551A2D" w:rsidP="00846F0A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551A2D" w:rsidRPr="00FC009D" w:rsidRDefault="00551A2D" w:rsidP="00846F0A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551A2D" w:rsidRPr="00FC009D" w:rsidRDefault="00551A2D" w:rsidP="00846F0A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551A2D" w:rsidRPr="00FC009D" w:rsidRDefault="00551A2D" w:rsidP="00846F0A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551A2D" w:rsidRPr="00FC009D" w:rsidRDefault="00551A2D" w:rsidP="00846F0A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551A2D" w:rsidRPr="00FC009D" w:rsidRDefault="00551A2D" w:rsidP="00710042">
      <w:pPr>
        <w:pStyle w:val="Times12"/>
        <w:ind w:firstLine="0"/>
        <w:jc w:val="left"/>
      </w:pPr>
    </w:p>
    <w:p w:rsidR="00551A2D" w:rsidRPr="00FC009D" w:rsidRDefault="00551A2D" w:rsidP="00710042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FC009D">
        <w:rPr>
          <w:i/>
          <w:iCs/>
        </w:rPr>
        <w:t>ОБРАЗЕЦ ЗАПОЛНЕНИЯ ТАБЛИЦЫ СВЕДЕНИЙ О ЦЕПОЧКЕ СОБСТВЕННИКОВ</w:t>
      </w:r>
    </w:p>
    <w:p w:rsidR="00551A2D" w:rsidRPr="00FC009D" w:rsidRDefault="00551A2D" w:rsidP="00710042">
      <w:pPr>
        <w:pStyle w:val="Times12"/>
        <w:ind w:left="10635" w:firstLine="709"/>
        <w:jc w:val="center"/>
        <w:rPr>
          <w:i/>
          <w:iCs/>
        </w:rPr>
      </w:pPr>
      <w:r w:rsidRPr="00FC009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551A2D" w:rsidRPr="00FC009D">
        <w:trPr>
          <w:trHeight w:val="510"/>
        </w:trPr>
        <w:tc>
          <w:tcPr>
            <w:tcW w:w="566" w:type="dxa"/>
            <w:vMerge w:val="restart"/>
            <w:vAlign w:val="center"/>
          </w:tcPr>
          <w:p w:rsidR="00551A2D" w:rsidRPr="00FC009D" w:rsidRDefault="00551A2D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551A2D" w:rsidRPr="00FC009D" w:rsidRDefault="00551A2D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iCs/>
                <w:sz w:val="20"/>
                <w:szCs w:val="20"/>
              </w:rPr>
              <w:t>закупки</w:t>
            </w:r>
          </w:p>
        </w:tc>
      </w:tr>
      <w:tr w:rsidR="00551A2D" w:rsidRPr="00FC009D">
        <w:trPr>
          <w:trHeight w:val="1590"/>
        </w:trPr>
        <w:tc>
          <w:tcPr>
            <w:tcW w:w="566" w:type="dxa"/>
            <w:vMerge/>
            <w:vAlign w:val="center"/>
          </w:tcPr>
          <w:p w:rsidR="00551A2D" w:rsidRPr="00FC009D" w:rsidRDefault="00551A2D" w:rsidP="00B74E1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551A2D" w:rsidRPr="00FC009D" w:rsidRDefault="00551A2D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551A2D" w:rsidRPr="00FC009D" w:rsidRDefault="00551A2D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551A2D" w:rsidRPr="00FC009D" w:rsidRDefault="00551A2D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551A2D" w:rsidRPr="00FC009D" w:rsidRDefault="00551A2D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551A2D" w:rsidRPr="00FC009D" w:rsidRDefault="00551A2D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551A2D" w:rsidRPr="00FC009D" w:rsidRDefault="00551A2D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551A2D" w:rsidRPr="00FC009D">
        <w:trPr>
          <w:trHeight w:val="315"/>
        </w:trPr>
        <w:tc>
          <w:tcPr>
            <w:tcW w:w="566" w:type="dxa"/>
            <w:noWrap/>
            <w:vAlign w:val="center"/>
          </w:tcPr>
          <w:p w:rsidR="00551A2D" w:rsidRPr="00FC009D" w:rsidRDefault="00551A2D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551A2D" w:rsidRPr="00FC009D" w:rsidRDefault="00551A2D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551A2D" w:rsidRPr="00FC009D" w:rsidRDefault="00551A2D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551A2D" w:rsidRPr="00FC009D" w:rsidRDefault="00551A2D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551A2D" w:rsidRPr="00FC009D" w:rsidRDefault="00551A2D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551A2D" w:rsidRPr="00FC009D" w:rsidRDefault="00551A2D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551A2D" w:rsidRPr="00FC009D" w:rsidRDefault="00551A2D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551A2D" w:rsidRPr="00FC009D">
        <w:trPr>
          <w:trHeight w:val="630"/>
        </w:trPr>
        <w:tc>
          <w:tcPr>
            <w:tcW w:w="566" w:type="dxa"/>
            <w:noWrap/>
            <w:vAlign w:val="bottom"/>
          </w:tcPr>
          <w:p w:rsidR="00551A2D" w:rsidRPr="00FC009D" w:rsidRDefault="00551A2D" w:rsidP="00B74E1F">
            <w:pPr>
              <w:jc w:val="right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551A2D" w:rsidRPr="00FC009D" w:rsidRDefault="00551A2D" w:rsidP="00B74E1F">
            <w:pPr>
              <w:jc w:val="right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551A2D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</w:tr>
      <w:tr w:rsidR="00551A2D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551A2D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</w:tr>
      <w:tr w:rsidR="00551A2D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</w:tr>
      <w:tr w:rsidR="00551A2D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</w:tr>
      <w:tr w:rsidR="00551A2D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</w:tr>
      <w:tr w:rsidR="00551A2D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</w:tr>
      <w:tr w:rsidR="00551A2D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</w:tr>
      <w:tr w:rsidR="00551A2D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</w:tr>
      <w:tr w:rsidR="00551A2D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</w:tr>
      <w:tr w:rsidR="00551A2D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</w:tr>
      <w:tr w:rsidR="00551A2D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</w:tr>
      <w:tr w:rsidR="00551A2D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</w:tr>
      <w:tr w:rsidR="00551A2D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</w:p>
        </w:tc>
      </w:tr>
    </w:tbl>
    <w:p w:rsidR="00551A2D" w:rsidRDefault="00551A2D" w:rsidP="00710042">
      <w:pPr>
        <w:pStyle w:val="Times12"/>
        <w:ind w:firstLine="0"/>
        <w:jc w:val="left"/>
        <w:sectPr w:rsidR="00551A2D" w:rsidSect="006C5AFD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551A2D" w:rsidRPr="00FC009D" w:rsidRDefault="00551A2D" w:rsidP="00710042">
      <w:pPr>
        <w:pStyle w:val="Times12"/>
        <w:ind w:left="11344" w:firstLine="709"/>
        <w:jc w:val="center"/>
        <w:rPr>
          <w:i/>
          <w:iCs/>
        </w:rPr>
      </w:pPr>
      <w:r w:rsidRPr="00FC009D">
        <w:rPr>
          <w:i/>
          <w:iCs/>
        </w:rPr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551A2D" w:rsidRPr="00FC009D">
        <w:trPr>
          <w:trHeight w:val="510"/>
        </w:trPr>
        <w:tc>
          <w:tcPr>
            <w:tcW w:w="12475" w:type="dxa"/>
            <w:gridSpan w:val="7"/>
            <w:vAlign w:val="bottom"/>
          </w:tcPr>
          <w:p w:rsidR="00551A2D" w:rsidRPr="00FC009D" w:rsidRDefault="00551A2D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551A2D" w:rsidRPr="00FC009D" w:rsidRDefault="00551A2D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51A2D" w:rsidRPr="00FC009D">
        <w:trPr>
          <w:trHeight w:val="1590"/>
        </w:trPr>
        <w:tc>
          <w:tcPr>
            <w:tcW w:w="851" w:type="dxa"/>
            <w:vAlign w:val="center"/>
          </w:tcPr>
          <w:p w:rsidR="00551A2D" w:rsidRPr="00FC009D" w:rsidRDefault="00551A2D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551A2D" w:rsidRPr="00FC009D" w:rsidRDefault="00551A2D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551A2D" w:rsidRPr="00FC009D" w:rsidRDefault="00551A2D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551A2D" w:rsidRPr="00FC009D" w:rsidRDefault="00551A2D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551A2D" w:rsidRPr="00FC009D" w:rsidRDefault="00551A2D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551A2D" w:rsidRPr="00FC009D" w:rsidRDefault="00551A2D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551A2D" w:rsidRPr="00FC009D" w:rsidRDefault="00551A2D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551A2D" w:rsidRPr="00FC009D" w:rsidRDefault="00551A2D" w:rsidP="00B74E1F">
            <w:pPr>
              <w:rPr>
                <w:i/>
                <w:iCs/>
                <w:sz w:val="20"/>
                <w:szCs w:val="20"/>
              </w:rPr>
            </w:pPr>
          </w:p>
        </w:tc>
      </w:tr>
      <w:tr w:rsidR="00551A2D" w:rsidRPr="00FC009D">
        <w:trPr>
          <w:trHeight w:val="315"/>
        </w:trPr>
        <w:tc>
          <w:tcPr>
            <w:tcW w:w="851" w:type="dxa"/>
            <w:noWrap/>
            <w:vAlign w:val="center"/>
          </w:tcPr>
          <w:p w:rsidR="00551A2D" w:rsidRPr="00FC009D" w:rsidRDefault="00551A2D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551A2D" w:rsidRPr="00FC009D" w:rsidRDefault="00551A2D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551A2D" w:rsidRPr="00FC009D" w:rsidRDefault="00551A2D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551A2D" w:rsidRPr="00FC009D" w:rsidRDefault="00551A2D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551A2D" w:rsidRPr="00FC009D" w:rsidRDefault="00551A2D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551A2D" w:rsidRPr="00FC009D" w:rsidRDefault="00551A2D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551A2D" w:rsidRPr="00FC009D" w:rsidRDefault="00551A2D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551A2D" w:rsidRPr="00FC009D" w:rsidRDefault="00551A2D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551A2D" w:rsidRPr="00FC009D">
        <w:trPr>
          <w:trHeight w:val="386"/>
        </w:trPr>
        <w:tc>
          <w:tcPr>
            <w:tcW w:w="85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51A2D" w:rsidRPr="00FC009D">
        <w:trPr>
          <w:trHeight w:val="407"/>
        </w:trPr>
        <w:tc>
          <w:tcPr>
            <w:tcW w:w="85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551A2D" w:rsidRPr="00FC009D">
        <w:trPr>
          <w:trHeight w:val="427"/>
        </w:trPr>
        <w:tc>
          <w:tcPr>
            <w:tcW w:w="85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51A2D" w:rsidRPr="00FC009D">
        <w:trPr>
          <w:trHeight w:val="405"/>
        </w:trPr>
        <w:tc>
          <w:tcPr>
            <w:tcW w:w="85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51A2D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551A2D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51A2D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51A2D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51A2D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551A2D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551A2D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551A2D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51A2D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51A2D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51A2D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551A2D" w:rsidRPr="00FC009D" w:rsidRDefault="00551A2D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551A2D" w:rsidRPr="00FC009D" w:rsidRDefault="00551A2D" w:rsidP="00710042">
      <w:pPr>
        <w:jc w:val="right"/>
        <w:rPr>
          <w:sz w:val="22"/>
          <w:szCs w:val="22"/>
        </w:rPr>
      </w:pPr>
    </w:p>
    <w:p w:rsidR="00551A2D" w:rsidRPr="00FC009D" w:rsidRDefault="00551A2D" w:rsidP="00710042">
      <w:pPr>
        <w:pStyle w:val="Times12"/>
        <w:jc w:val="right"/>
        <w:rPr>
          <w:sz w:val="28"/>
          <w:szCs w:val="28"/>
        </w:rPr>
        <w:sectPr w:rsidR="00551A2D" w:rsidRPr="00FC009D" w:rsidSect="0085523F">
          <w:headerReference w:type="default" r:id="rId20"/>
          <w:footerReference w:type="default" r:id="rId2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551A2D" w:rsidRPr="00FC009D" w:rsidRDefault="00551A2D" w:rsidP="00710042">
      <w:pPr>
        <w:pStyle w:val="Times12"/>
        <w:jc w:val="right"/>
        <w:rPr>
          <w:sz w:val="28"/>
          <w:szCs w:val="28"/>
        </w:rPr>
      </w:pPr>
      <w:r>
        <w:rPr>
          <w:sz w:val="28"/>
          <w:szCs w:val="28"/>
        </w:rPr>
        <w:t>Форма 2</w:t>
      </w:r>
    </w:p>
    <w:p w:rsidR="00551A2D" w:rsidRPr="00FC009D" w:rsidRDefault="00551A2D" w:rsidP="00710042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551A2D" w:rsidRPr="00FC009D" w:rsidRDefault="00551A2D" w:rsidP="00710042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551A2D" w:rsidRPr="00FC009D" w:rsidRDefault="00551A2D" w:rsidP="00710042">
      <w:pPr>
        <w:pStyle w:val="Times12"/>
        <w:jc w:val="center"/>
        <w:rPr>
          <w:b/>
          <w:bCs/>
          <w:snapToGrid w:val="0"/>
        </w:rPr>
      </w:pPr>
    </w:p>
    <w:p w:rsidR="00551A2D" w:rsidRPr="00F710D8" w:rsidRDefault="00551A2D" w:rsidP="00F710D8">
      <w:pPr>
        <w:jc w:val="center"/>
        <w:rPr>
          <w:sz w:val="28"/>
          <w:szCs w:val="28"/>
        </w:rPr>
      </w:pPr>
      <w:r w:rsidRPr="00F710D8">
        <w:rPr>
          <w:sz w:val="28"/>
          <w:szCs w:val="28"/>
        </w:rPr>
        <w:t xml:space="preserve">__________________ </w:t>
      </w:r>
      <w:r w:rsidRPr="00F710D8">
        <w:rPr>
          <w:b/>
          <w:bCs/>
          <w:i/>
          <w:iCs/>
        </w:rPr>
        <w:t>[указывается наименование процедуры закупки]</w:t>
      </w:r>
    </w:p>
    <w:p w:rsidR="00551A2D" w:rsidRPr="00FC009D" w:rsidRDefault="00551A2D" w:rsidP="00710042">
      <w:pPr>
        <w:widowControl w:val="0"/>
        <w:autoSpaceDE w:val="0"/>
        <w:autoSpaceDN w:val="0"/>
        <w:adjustRightInd w:val="0"/>
        <w:jc w:val="center"/>
      </w:pPr>
    </w:p>
    <w:p w:rsidR="00551A2D" w:rsidRPr="00FC009D" w:rsidRDefault="00551A2D" w:rsidP="00710042">
      <w:pPr>
        <w:pStyle w:val="Heading2"/>
        <w:tabs>
          <w:tab w:val="clear" w:pos="1134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32" w:name="_Техническое_предложение__Форма"/>
      <w:bookmarkStart w:id="133" w:name="_Toc235439567"/>
      <w:bookmarkStart w:id="134" w:name="_Toc390267515"/>
      <w:bookmarkStart w:id="135" w:name="_Toc428517424"/>
      <w:bookmarkEnd w:id="132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ЕХНИЧЕСКОЕ ПРЕДЛОЖЕНИЕ (Форма 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33"/>
      <w:bookmarkEnd w:id="134"/>
      <w:bookmarkEnd w:id="135"/>
    </w:p>
    <w:p w:rsidR="00551A2D" w:rsidRDefault="00551A2D" w:rsidP="00710042">
      <w:pPr>
        <w:pStyle w:val="Times12"/>
        <w:ind w:firstLine="0"/>
        <w:rPr>
          <w:b/>
          <w:bCs/>
          <w:i/>
          <w:iCs/>
        </w:rPr>
      </w:pPr>
    </w:p>
    <w:p w:rsidR="00551A2D" w:rsidRPr="00927CFA" w:rsidRDefault="00551A2D" w:rsidP="00710042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551A2D" w:rsidRPr="00FC009D" w:rsidRDefault="00551A2D" w:rsidP="00710042">
      <w:pPr>
        <w:pStyle w:val="Times12"/>
        <w:rPr>
          <w:i/>
          <w:iCs/>
          <w:sz w:val="22"/>
          <w:szCs w:val="22"/>
        </w:rPr>
      </w:pPr>
    </w:p>
    <w:p w:rsidR="00551A2D" w:rsidRPr="00FC009D" w:rsidRDefault="00551A2D" w:rsidP="00710042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551A2D" w:rsidRPr="00FC009D" w:rsidRDefault="00551A2D" w:rsidP="00710042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51A2D" w:rsidRPr="00102E0C" w:rsidRDefault="00551A2D" w:rsidP="00710042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551A2D" w:rsidRPr="00102E0C" w:rsidRDefault="00551A2D" w:rsidP="00710042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551A2D" w:rsidRPr="00102E0C" w:rsidRDefault="00551A2D" w:rsidP="00710042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551A2D" w:rsidRPr="00FC009D" w:rsidRDefault="00551A2D" w:rsidP="00710042">
      <w:pPr>
        <w:jc w:val="center"/>
        <w:rPr>
          <w:b/>
          <w:bCs/>
        </w:rPr>
      </w:pPr>
    </w:p>
    <w:p w:rsidR="00551A2D" w:rsidRPr="00FC009D" w:rsidRDefault="00551A2D" w:rsidP="00710042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551A2D" w:rsidRPr="00FC009D" w:rsidRDefault="00551A2D" w:rsidP="00846F0A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551A2D" w:rsidRPr="00FC009D" w:rsidRDefault="00551A2D" w:rsidP="00846F0A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551A2D" w:rsidRPr="00102E0C" w:rsidRDefault="00551A2D" w:rsidP="00846F0A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551A2D" w:rsidRPr="00FC009D" w:rsidRDefault="00551A2D" w:rsidP="00846F0A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551A2D" w:rsidRPr="00FC009D" w:rsidRDefault="00551A2D" w:rsidP="00846F0A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551A2D" w:rsidRDefault="00551A2D" w:rsidP="00846F0A">
      <w:pPr>
        <w:pStyle w:val="a"/>
        <w:numPr>
          <w:ilvl w:val="4"/>
          <w:numId w:val="42"/>
        </w:numPr>
        <w:spacing w:line="240" w:lineRule="auto"/>
        <w:ind w:left="0" w:firstLine="709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51A2D" w:rsidRDefault="00551A2D" w:rsidP="00846F0A">
      <w:pPr>
        <w:pStyle w:val="a"/>
        <w:numPr>
          <w:ilvl w:val="4"/>
          <w:numId w:val="42"/>
        </w:numPr>
        <w:spacing w:line="240" w:lineRule="auto"/>
        <w:ind w:left="0" w:firstLine="709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указание объема работ или услуг или порядка его определения;</w:t>
      </w:r>
    </w:p>
    <w:p w:rsidR="00551A2D" w:rsidRDefault="00551A2D" w:rsidP="00846F0A">
      <w:pPr>
        <w:pStyle w:val="a"/>
        <w:numPr>
          <w:ilvl w:val="4"/>
          <w:numId w:val="42"/>
        </w:numPr>
        <w:spacing w:line="240" w:lineRule="auto"/>
        <w:ind w:left="0" w:firstLine="709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51A2D" w:rsidRDefault="00551A2D" w:rsidP="00070663">
      <w:pPr>
        <w:pStyle w:val="a"/>
        <w:numPr>
          <w:ilvl w:val="0"/>
          <w:numId w:val="0"/>
        </w:numPr>
        <w:spacing w:line="240" w:lineRule="auto"/>
        <w:ind w:left="709"/>
        <w:rPr>
          <w:i/>
          <w:iCs/>
          <w:sz w:val="24"/>
          <w:szCs w:val="24"/>
        </w:rPr>
      </w:pPr>
    </w:p>
    <w:p w:rsidR="00551A2D" w:rsidRPr="00FC009D" w:rsidRDefault="00551A2D" w:rsidP="00846F0A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933"/>
        <w:gridCol w:w="1134"/>
        <w:gridCol w:w="1632"/>
        <w:gridCol w:w="3830"/>
        <w:gridCol w:w="2051"/>
        <w:gridCol w:w="280"/>
      </w:tblGrid>
      <w:tr w:rsidR="00551A2D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51A2D" w:rsidRPr="00FC009D" w:rsidRDefault="00551A2D" w:rsidP="00B74E1F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51A2D" w:rsidRPr="00FC009D" w:rsidRDefault="00551A2D" w:rsidP="00B74E1F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51A2D" w:rsidRPr="00FC009D" w:rsidRDefault="00551A2D" w:rsidP="00B74E1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51A2D" w:rsidRPr="00FC009D" w:rsidRDefault="00551A2D" w:rsidP="00B74E1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A2D" w:rsidRPr="00FC009D" w:rsidRDefault="00551A2D" w:rsidP="00B74E1F">
            <w:pPr>
              <w:jc w:val="center"/>
            </w:pPr>
            <w:r w:rsidRPr="00FC009D">
              <w:t>Ссылки на ПП</w:t>
            </w:r>
          </w:p>
        </w:tc>
      </w:tr>
      <w:tr w:rsidR="00551A2D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51A2D" w:rsidRPr="00FC009D" w:rsidRDefault="00551A2D" w:rsidP="00B74E1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51A2D" w:rsidRPr="00FC009D" w:rsidRDefault="00551A2D" w:rsidP="00B74E1F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51A2D" w:rsidRPr="00FC009D" w:rsidRDefault="00551A2D" w:rsidP="00B74E1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51A2D" w:rsidRPr="00FC009D" w:rsidRDefault="00551A2D" w:rsidP="00B74E1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1A2D" w:rsidRPr="00FC009D" w:rsidRDefault="00551A2D" w:rsidP="00B74E1F">
            <w:pPr>
              <w:jc w:val="center"/>
            </w:pPr>
          </w:p>
        </w:tc>
      </w:tr>
      <w:tr w:rsidR="00551A2D" w:rsidRPr="00FC009D">
        <w:tblPrEx>
          <w:jc w:val="left"/>
        </w:tblPrEx>
        <w:trPr>
          <w:gridAfter w:val="1"/>
          <w:wAfter w:w="280" w:type="dxa"/>
        </w:trPr>
        <w:tc>
          <w:tcPr>
            <w:tcW w:w="2067" w:type="dxa"/>
            <w:gridSpan w:val="2"/>
          </w:tcPr>
          <w:p w:rsidR="00551A2D" w:rsidRPr="00FC009D" w:rsidRDefault="00551A2D" w:rsidP="00B74E1F"/>
          <w:p w:rsidR="00551A2D" w:rsidRPr="00FC009D" w:rsidRDefault="00551A2D" w:rsidP="00B74E1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551A2D" w:rsidRPr="00FC009D" w:rsidRDefault="00551A2D" w:rsidP="00B74E1F"/>
          <w:p w:rsidR="00551A2D" w:rsidRPr="00FC009D" w:rsidRDefault="00551A2D" w:rsidP="00B74E1F">
            <w:r w:rsidRPr="00FC009D">
              <w:t>порядковый номер</w:t>
            </w:r>
          </w:p>
        </w:tc>
      </w:tr>
      <w:tr w:rsidR="00551A2D" w:rsidRPr="00FC009D">
        <w:tblPrEx>
          <w:jc w:val="left"/>
        </w:tblPrEx>
        <w:trPr>
          <w:gridAfter w:val="1"/>
          <w:wAfter w:w="280" w:type="dxa"/>
        </w:trPr>
        <w:tc>
          <w:tcPr>
            <w:tcW w:w="2067" w:type="dxa"/>
            <w:gridSpan w:val="2"/>
          </w:tcPr>
          <w:p w:rsidR="00551A2D" w:rsidRPr="00FC009D" w:rsidRDefault="00551A2D" w:rsidP="00B74E1F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551A2D" w:rsidRPr="00FC009D" w:rsidRDefault="00551A2D" w:rsidP="00B74E1F">
            <w:r w:rsidRPr="00FC009D">
              <w:t xml:space="preserve">номер пункта Технических требований </w:t>
            </w:r>
          </w:p>
        </w:tc>
      </w:tr>
      <w:tr w:rsidR="00551A2D" w:rsidRPr="00FC009D">
        <w:tblPrEx>
          <w:jc w:val="left"/>
        </w:tblPrEx>
        <w:trPr>
          <w:gridAfter w:val="1"/>
          <w:wAfter w:w="280" w:type="dxa"/>
        </w:trPr>
        <w:tc>
          <w:tcPr>
            <w:tcW w:w="2067" w:type="dxa"/>
            <w:gridSpan w:val="2"/>
          </w:tcPr>
          <w:p w:rsidR="00551A2D" w:rsidRPr="00FC009D" w:rsidRDefault="00551A2D" w:rsidP="00B74E1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551A2D" w:rsidRPr="00FC009D" w:rsidRDefault="00551A2D" w:rsidP="00B74E1F"/>
        </w:tc>
      </w:tr>
      <w:tr w:rsidR="00551A2D" w:rsidRPr="00FC009D">
        <w:tblPrEx>
          <w:jc w:val="left"/>
        </w:tblPrEx>
        <w:trPr>
          <w:gridAfter w:val="1"/>
          <w:wAfter w:w="280" w:type="dxa"/>
        </w:trPr>
        <w:tc>
          <w:tcPr>
            <w:tcW w:w="2067" w:type="dxa"/>
            <w:gridSpan w:val="2"/>
          </w:tcPr>
          <w:p w:rsidR="00551A2D" w:rsidRPr="00FC009D" w:rsidRDefault="00551A2D" w:rsidP="00B74E1F"/>
        </w:tc>
        <w:tc>
          <w:tcPr>
            <w:tcW w:w="7513" w:type="dxa"/>
            <w:gridSpan w:val="3"/>
          </w:tcPr>
          <w:p w:rsidR="00551A2D" w:rsidRPr="00FC009D" w:rsidRDefault="00551A2D" w:rsidP="00B74E1F">
            <w:r w:rsidRPr="00FC009D">
              <w:t>"да" - будет выполнен полностью</w:t>
            </w:r>
          </w:p>
        </w:tc>
      </w:tr>
      <w:tr w:rsidR="00551A2D" w:rsidRPr="00FC009D">
        <w:tblPrEx>
          <w:jc w:val="left"/>
        </w:tblPrEx>
        <w:trPr>
          <w:gridAfter w:val="1"/>
          <w:wAfter w:w="280" w:type="dxa"/>
        </w:trPr>
        <w:tc>
          <w:tcPr>
            <w:tcW w:w="2067" w:type="dxa"/>
            <w:gridSpan w:val="2"/>
          </w:tcPr>
          <w:p w:rsidR="00551A2D" w:rsidRPr="00FC009D" w:rsidRDefault="00551A2D" w:rsidP="00B74E1F"/>
        </w:tc>
        <w:tc>
          <w:tcPr>
            <w:tcW w:w="7513" w:type="dxa"/>
            <w:gridSpan w:val="3"/>
          </w:tcPr>
          <w:p w:rsidR="00551A2D" w:rsidRPr="00FC009D" w:rsidRDefault="00551A2D" w:rsidP="00B74E1F">
            <w:r w:rsidRPr="00FC009D">
              <w:t>"нет" - не будет выполнен</w:t>
            </w:r>
          </w:p>
        </w:tc>
      </w:tr>
      <w:tr w:rsidR="00551A2D" w:rsidRPr="00FC009D">
        <w:tblPrEx>
          <w:jc w:val="left"/>
        </w:tblPrEx>
        <w:trPr>
          <w:gridAfter w:val="1"/>
          <w:wAfter w:w="280" w:type="dxa"/>
        </w:trPr>
        <w:tc>
          <w:tcPr>
            <w:tcW w:w="2067" w:type="dxa"/>
            <w:gridSpan w:val="2"/>
          </w:tcPr>
          <w:p w:rsidR="00551A2D" w:rsidRPr="00FC009D" w:rsidRDefault="00551A2D" w:rsidP="00B74E1F"/>
        </w:tc>
        <w:tc>
          <w:tcPr>
            <w:tcW w:w="7513" w:type="dxa"/>
            <w:gridSpan w:val="3"/>
          </w:tcPr>
          <w:p w:rsidR="00551A2D" w:rsidRPr="00FC009D" w:rsidRDefault="00551A2D" w:rsidP="00B74E1F">
            <w:r w:rsidRPr="00FC009D">
              <w:t>"частично" – выполняется с "такими-то" ограничениями</w:t>
            </w:r>
          </w:p>
        </w:tc>
      </w:tr>
      <w:tr w:rsidR="00551A2D" w:rsidRPr="00FC009D">
        <w:tblPrEx>
          <w:jc w:val="left"/>
        </w:tblPrEx>
        <w:trPr>
          <w:gridAfter w:val="1"/>
          <w:wAfter w:w="280" w:type="dxa"/>
        </w:trPr>
        <w:tc>
          <w:tcPr>
            <w:tcW w:w="2067" w:type="dxa"/>
            <w:gridSpan w:val="2"/>
          </w:tcPr>
          <w:p w:rsidR="00551A2D" w:rsidRPr="00FC009D" w:rsidRDefault="00551A2D" w:rsidP="00B74E1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551A2D" w:rsidRPr="00FC009D" w:rsidRDefault="00551A2D" w:rsidP="00B74E1F">
            <w:r w:rsidRPr="00FC009D">
              <w:t>необходимые пояснения</w:t>
            </w:r>
          </w:p>
        </w:tc>
      </w:tr>
      <w:tr w:rsidR="00551A2D" w:rsidRPr="00FC009D">
        <w:tblPrEx>
          <w:jc w:val="left"/>
        </w:tblPrEx>
        <w:trPr>
          <w:gridAfter w:val="1"/>
          <w:wAfter w:w="280" w:type="dxa"/>
        </w:trPr>
        <w:tc>
          <w:tcPr>
            <w:tcW w:w="2067" w:type="dxa"/>
            <w:gridSpan w:val="2"/>
          </w:tcPr>
          <w:p w:rsidR="00551A2D" w:rsidRPr="00FC009D" w:rsidRDefault="00551A2D" w:rsidP="00B74E1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551A2D" w:rsidRDefault="00551A2D" w:rsidP="00B74E1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  <w:p w:rsidR="00551A2D" w:rsidRPr="00FC009D" w:rsidRDefault="00551A2D" w:rsidP="00B74E1F"/>
        </w:tc>
      </w:tr>
    </w:tbl>
    <w:p w:rsidR="00551A2D" w:rsidRPr="00FC009D" w:rsidRDefault="00551A2D" w:rsidP="003D0E24">
      <w:pPr>
        <w:shd w:val="clear" w:color="auto" w:fill="FFFFFF"/>
        <w:tabs>
          <w:tab w:val="left" w:pos="1080"/>
        </w:tabs>
        <w:suppressAutoHyphens/>
        <w:ind w:firstLine="540"/>
      </w:pPr>
    </w:p>
    <w:p w:rsidR="00551A2D" w:rsidRPr="00FC009D" w:rsidRDefault="00551A2D" w:rsidP="003D0E24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551A2D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551A2D" w:rsidRPr="00FC009D" w:rsidRDefault="00551A2D" w:rsidP="00393C4B">
            <w:pPr>
              <w:jc w:val="center"/>
            </w:pPr>
            <w:r w:rsidRPr="00FC009D"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551A2D" w:rsidRPr="00FC009D" w:rsidRDefault="00551A2D" w:rsidP="00393C4B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551A2D" w:rsidRPr="00FC009D" w:rsidRDefault="00551A2D" w:rsidP="00393C4B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551A2D" w:rsidRPr="00FC009D" w:rsidRDefault="00551A2D" w:rsidP="00393C4B">
            <w:pPr>
              <w:ind w:left="-108" w:right="-108"/>
              <w:jc w:val="center"/>
            </w:pPr>
            <w:r w:rsidRPr="00FC009D">
              <w:t xml:space="preserve">Предлагаемое участником </w:t>
            </w:r>
            <w:r>
              <w:t>закупки</w:t>
            </w:r>
          </w:p>
        </w:tc>
      </w:tr>
      <w:tr w:rsidR="00551A2D" w:rsidRPr="00FC009D">
        <w:trPr>
          <w:trHeight w:val="371"/>
        </w:trPr>
        <w:tc>
          <w:tcPr>
            <w:tcW w:w="600" w:type="dxa"/>
          </w:tcPr>
          <w:p w:rsidR="00551A2D" w:rsidRPr="00FC009D" w:rsidRDefault="00551A2D" w:rsidP="00393C4B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551A2D" w:rsidRPr="00FC009D" w:rsidRDefault="00551A2D" w:rsidP="00393C4B"/>
        </w:tc>
        <w:tc>
          <w:tcPr>
            <w:tcW w:w="1440" w:type="dxa"/>
          </w:tcPr>
          <w:p w:rsidR="00551A2D" w:rsidRPr="00FC009D" w:rsidRDefault="00551A2D" w:rsidP="00393C4B"/>
        </w:tc>
        <w:tc>
          <w:tcPr>
            <w:tcW w:w="2880" w:type="dxa"/>
          </w:tcPr>
          <w:p w:rsidR="00551A2D" w:rsidRPr="00FC009D" w:rsidRDefault="00551A2D" w:rsidP="00393C4B">
            <w:pPr>
              <w:ind w:firstLine="16"/>
              <w:jc w:val="center"/>
            </w:pPr>
          </w:p>
        </w:tc>
      </w:tr>
      <w:tr w:rsidR="00551A2D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551A2D" w:rsidRPr="00FC009D" w:rsidRDefault="00551A2D" w:rsidP="00393C4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551A2D" w:rsidRPr="00FC009D" w:rsidRDefault="00551A2D" w:rsidP="00393C4B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551A2D" w:rsidRPr="00FC009D" w:rsidRDefault="00551A2D" w:rsidP="00393C4B"/>
        </w:tc>
        <w:tc>
          <w:tcPr>
            <w:tcW w:w="2880" w:type="dxa"/>
            <w:tcBorders>
              <w:bottom w:val="double" w:sz="4" w:space="0" w:color="auto"/>
            </w:tcBorders>
          </w:tcPr>
          <w:p w:rsidR="00551A2D" w:rsidRPr="00FC009D" w:rsidRDefault="00551A2D" w:rsidP="00393C4B">
            <w:pPr>
              <w:ind w:firstLine="16"/>
              <w:jc w:val="center"/>
            </w:pPr>
          </w:p>
        </w:tc>
      </w:tr>
    </w:tbl>
    <w:p w:rsidR="00551A2D" w:rsidRPr="00FC009D" w:rsidRDefault="00551A2D" w:rsidP="003D0E2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551A2D" w:rsidRPr="00FC009D" w:rsidRDefault="00551A2D" w:rsidP="00846F0A">
      <w:pPr>
        <w:pStyle w:val="a"/>
        <w:numPr>
          <w:ilvl w:val="4"/>
          <w:numId w:val="49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551A2D" w:rsidRPr="00FC009D" w:rsidRDefault="00551A2D" w:rsidP="00846F0A">
      <w:pPr>
        <w:pStyle w:val="a"/>
        <w:numPr>
          <w:ilvl w:val="4"/>
          <w:numId w:val="49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551A2D" w:rsidRPr="00FC009D" w:rsidRDefault="00551A2D" w:rsidP="00846F0A">
      <w:pPr>
        <w:pStyle w:val="a"/>
        <w:numPr>
          <w:ilvl w:val="4"/>
          <w:numId w:val="49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551A2D" w:rsidRPr="00FC009D" w:rsidRDefault="00551A2D" w:rsidP="003D0E24">
      <w:pPr>
        <w:pStyle w:val="a"/>
        <w:numPr>
          <w:ilvl w:val="0"/>
          <w:numId w:val="0"/>
        </w:numPr>
        <w:spacing w:line="240" w:lineRule="auto"/>
        <w:ind w:firstLine="567"/>
        <w:rPr>
          <w:sz w:val="24"/>
          <w:szCs w:val="24"/>
        </w:rPr>
      </w:pPr>
    </w:p>
    <w:p w:rsidR="00551A2D" w:rsidRPr="00FC009D" w:rsidRDefault="00551A2D" w:rsidP="00710042">
      <w:pPr>
        <w:pStyle w:val="Times12"/>
        <w:ind w:firstLine="0"/>
        <w:jc w:val="center"/>
        <w:rPr>
          <w:b/>
          <w:bCs/>
          <w:i/>
          <w:iCs/>
          <w:sz w:val="20"/>
          <w:szCs w:val="20"/>
          <w:shd w:val="clear" w:color="auto" w:fill="FDE9D9"/>
        </w:rPr>
        <w:sectPr w:rsidR="00551A2D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551A2D" w:rsidRPr="00FC009D" w:rsidRDefault="00551A2D" w:rsidP="00710042">
      <w:pPr>
        <w:pStyle w:val="Times12"/>
        <w:ind w:firstLine="0"/>
        <w:jc w:val="right"/>
        <w:rPr>
          <w:sz w:val="28"/>
          <w:szCs w:val="28"/>
        </w:rPr>
      </w:pPr>
      <w:r w:rsidRPr="00FC009D">
        <w:rPr>
          <w:sz w:val="20"/>
          <w:szCs w:val="20"/>
        </w:rPr>
        <w:tab/>
      </w:r>
      <w:r w:rsidRPr="00FC009D">
        <w:rPr>
          <w:sz w:val="20"/>
          <w:szCs w:val="20"/>
        </w:rPr>
        <w:tab/>
      </w:r>
      <w:r>
        <w:rPr>
          <w:sz w:val="28"/>
          <w:szCs w:val="28"/>
        </w:rPr>
        <w:t>Форма 3</w:t>
      </w:r>
    </w:p>
    <w:p w:rsidR="00551A2D" w:rsidRPr="00FC009D" w:rsidRDefault="00551A2D" w:rsidP="00710042">
      <w:pPr>
        <w:pStyle w:val="Times12"/>
        <w:ind w:left="10065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551A2D" w:rsidRPr="00FC009D" w:rsidRDefault="00551A2D" w:rsidP="00710042">
      <w:pPr>
        <w:pStyle w:val="Times12"/>
        <w:ind w:left="10065" w:firstLine="0"/>
        <w:jc w:val="left"/>
      </w:pPr>
      <w:r>
        <w:t>от «___» __________ 2015</w:t>
      </w:r>
      <w:r w:rsidRPr="00FC009D">
        <w:t xml:space="preserve"> г. № ______</w:t>
      </w:r>
    </w:p>
    <w:p w:rsidR="00551A2D" w:rsidRPr="00FC009D" w:rsidRDefault="00551A2D" w:rsidP="00710042">
      <w:pPr>
        <w:pStyle w:val="Times12"/>
        <w:jc w:val="right"/>
        <w:rPr>
          <w:b/>
          <w:bCs/>
          <w:sz w:val="22"/>
          <w:szCs w:val="22"/>
        </w:rPr>
      </w:pPr>
    </w:p>
    <w:p w:rsidR="00551A2D" w:rsidRPr="00EC16A2" w:rsidRDefault="00551A2D" w:rsidP="00EC16A2">
      <w:pPr>
        <w:jc w:val="center"/>
        <w:rPr>
          <w:sz w:val="28"/>
          <w:szCs w:val="28"/>
        </w:rPr>
      </w:pPr>
      <w:bookmarkStart w:id="136" w:name="_Toc390267524"/>
      <w:bookmarkStart w:id="137" w:name="_Toc412201959"/>
      <w:r w:rsidRPr="00EC16A2">
        <w:rPr>
          <w:sz w:val="28"/>
          <w:szCs w:val="28"/>
        </w:rPr>
        <w:t xml:space="preserve">__________________ </w:t>
      </w:r>
      <w:r w:rsidRPr="00EC16A2">
        <w:rPr>
          <w:b/>
          <w:bCs/>
          <w:i/>
          <w:iCs/>
        </w:rPr>
        <w:t>[указывается наименование процедуры закупки]</w:t>
      </w:r>
    </w:p>
    <w:p w:rsidR="00551A2D" w:rsidRDefault="00551A2D" w:rsidP="00710042">
      <w:pPr>
        <w:pStyle w:val="Heading2"/>
        <w:tabs>
          <w:tab w:val="clear" w:pos="1134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</w:p>
    <w:p w:rsidR="00551A2D" w:rsidRPr="00FC009D" w:rsidRDefault="00551A2D" w:rsidP="00710042">
      <w:pPr>
        <w:pStyle w:val="Heading2"/>
        <w:tabs>
          <w:tab w:val="clear" w:pos="1134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38" w:name="_СПРАВКА_ОБ_ОПЫТЕ"/>
      <w:bookmarkStart w:id="139" w:name="_Toc428517425"/>
      <w:bookmarkEnd w:id="138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СПРАВКА ОБ ОПЫТ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Е ВЫПОЛНЕНИЯ ДОГОВОРОВ (Форма 3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36"/>
      <w:bookmarkEnd w:id="137"/>
      <w:bookmarkEnd w:id="139"/>
    </w:p>
    <w:p w:rsidR="00551A2D" w:rsidRPr="00FC009D" w:rsidRDefault="00551A2D" w:rsidP="00710042">
      <w:pPr>
        <w:widowControl w:val="0"/>
        <w:autoSpaceDE w:val="0"/>
        <w:autoSpaceDN w:val="0"/>
        <w:adjustRightInd w:val="0"/>
        <w:jc w:val="center"/>
        <w:rPr>
          <w:b/>
          <w:bCs/>
          <w:spacing w:val="-2"/>
          <w:sz w:val="22"/>
          <w:szCs w:val="22"/>
          <w:lang w:val="ru-MO"/>
        </w:rPr>
      </w:pPr>
    </w:p>
    <w:p w:rsidR="00551A2D" w:rsidRPr="00FC009D" w:rsidRDefault="00551A2D" w:rsidP="0071004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551A2D" w:rsidRDefault="00551A2D" w:rsidP="00710042">
      <w:pPr>
        <w:pStyle w:val="Times12"/>
        <w:ind w:firstLine="0"/>
        <w:rPr>
          <w:b/>
          <w:bCs/>
          <w:i/>
          <w:iCs/>
          <w:sz w:val="22"/>
          <w:szCs w:val="22"/>
        </w:rPr>
      </w:pPr>
    </w:p>
    <w:p w:rsidR="00551A2D" w:rsidRPr="00FC009D" w:rsidRDefault="00551A2D" w:rsidP="00710042">
      <w:pPr>
        <w:pStyle w:val="Times12"/>
        <w:ind w:firstLine="0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Таблица 1. Опыт участника закупки</w:t>
      </w:r>
    </w:p>
    <w:tbl>
      <w:tblPr>
        <w:tblW w:w="1520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551A2D" w:rsidRPr="00FC009D">
        <w:trPr>
          <w:trHeight w:val="555"/>
        </w:trPr>
        <w:tc>
          <w:tcPr>
            <w:tcW w:w="653" w:type="dxa"/>
            <w:vMerge w:val="restart"/>
            <w:vAlign w:val="center"/>
          </w:tcPr>
          <w:p w:rsidR="00551A2D" w:rsidRPr="00FC009D" w:rsidRDefault="00551A2D" w:rsidP="00B74E1F">
            <w:pPr>
              <w:pStyle w:val="a6"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3141" w:type="dxa"/>
            <w:vMerge w:val="restart"/>
            <w:vAlign w:val="center"/>
          </w:tcPr>
          <w:p w:rsidR="00551A2D" w:rsidRPr="00FC009D" w:rsidRDefault="00551A2D" w:rsidP="00B74E1F">
            <w:pPr>
              <w:pStyle w:val="a6"/>
              <w:ind w:left="-108" w:right="-108"/>
              <w:jc w:val="center"/>
            </w:pPr>
            <w:r w:rsidRPr="00FC009D">
              <w:t>Реквизиты договора</w:t>
            </w:r>
          </w:p>
          <w:p w:rsidR="00551A2D" w:rsidRPr="00FC009D" w:rsidRDefault="00551A2D" w:rsidP="00B74E1F">
            <w:pPr>
              <w:pStyle w:val="a6"/>
              <w:ind w:left="-108" w:right="-108"/>
              <w:jc w:val="center"/>
            </w:pPr>
            <w:r w:rsidRPr="00FC009D"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551A2D" w:rsidRPr="00FC009D" w:rsidRDefault="00551A2D" w:rsidP="00B74E1F">
            <w:pPr>
              <w:pStyle w:val="a6"/>
              <w:ind w:left="-57" w:right="-57"/>
              <w:jc w:val="center"/>
            </w:pPr>
            <w:r w:rsidRPr="00FC009D"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551A2D" w:rsidRPr="00FC009D" w:rsidRDefault="00551A2D" w:rsidP="00B74E1F">
            <w:pPr>
              <w:pStyle w:val="a6"/>
              <w:ind w:left="-108" w:right="-108"/>
              <w:jc w:val="center"/>
            </w:pPr>
            <w:r w:rsidRPr="00FC009D"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551A2D" w:rsidRPr="00FC009D" w:rsidRDefault="00551A2D" w:rsidP="00B74E1F">
            <w:pPr>
              <w:pStyle w:val="a6"/>
              <w:tabs>
                <w:tab w:val="left" w:pos="1332"/>
              </w:tabs>
              <w:ind w:left="-108" w:right="-108"/>
              <w:jc w:val="center"/>
            </w:pPr>
            <w:r w:rsidRPr="00FC009D"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551A2D" w:rsidRPr="00FC009D" w:rsidRDefault="00551A2D" w:rsidP="00B74E1F">
            <w:pPr>
              <w:pStyle w:val="a6"/>
              <w:tabs>
                <w:tab w:val="left" w:pos="1332"/>
              </w:tabs>
              <w:ind w:left="-108" w:right="-108" w:firstLine="1"/>
              <w:jc w:val="center"/>
            </w:pPr>
            <w:r w:rsidRPr="00FC009D">
              <w:t xml:space="preserve">Срок завершения поставок </w:t>
            </w:r>
            <w:r>
              <w:t>товара</w:t>
            </w:r>
            <w:r w:rsidRPr="00FC009D">
              <w:t xml:space="preserve"> (</w:t>
            </w:r>
            <w:r w:rsidRPr="00D33072">
              <w:t>число, месяц и год фактическо</w:t>
            </w:r>
            <w:r>
              <w:t>й</w:t>
            </w:r>
            <w:r w:rsidRPr="00D33072">
              <w:t xml:space="preserve"> </w:t>
            </w:r>
            <w:r>
              <w:t>передачи товара заказчику</w:t>
            </w:r>
            <w:r w:rsidRPr="00FC009D">
              <w:t>)</w:t>
            </w:r>
          </w:p>
        </w:tc>
      </w:tr>
      <w:tr w:rsidR="00551A2D" w:rsidRPr="00FC009D">
        <w:trPr>
          <w:trHeight w:val="1305"/>
        </w:trPr>
        <w:tc>
          <w:tcPr>
            <w:tcW w:w="653" w:type="dxa"/>
            <w:vMerge/>
            <w:vAlign w:val="center"/>
          </w:tcPr>
          <w:p w:rsidR="00551A2D" w:rsidRPr="00FC009D" w:rsidRDefault="00551A2D" w:rsidP="00B74E1F">
            <w:pPr>
              <w:pStyle w:val="a6"/>
              <w:ind w:left="-57" w:right="-57"/>
              <w:jc w:val="center"/>
            </w:pPr>
          </w:p>
        </w:tc>
        <w:tc>
          <w:tcPr>
            <w:tcW w:w="3141" w:type="dxa"/>
            <w:vMerge/>
            <w:vAlign w:val="center"/>
          </w:tcPr>
          <w:p w:rsidR="00551A2D" w:rsidRPr="00FC009D" w:rsidRDefault="00551A2D" w:rsidP="00B74E1F">
            <w:pPr>
              <w:pStyle w:val="a6"/>
              <w:ind w:left="-108" w:right="-108"/>
              <w:jc w:val="center"/>
            </w:pPr>
          </w:p>
        </w:tc>
        <w:tc>
          <w:tcPr>
            <w:tcW w:w="2410" w:type="dxa"/>
            <w:vMerge/>
            <w:vAlign w:val="center"/>
          </w:tcPr>
          <w:p w:rsidR="00551A2D" w:rsidRPr="00FC009D" w:rsidRDefault="00551A2D" w:rsidP="00B74E1F">
            <w:pPr>
              <w:pStyle w:val="a6"/>
              <w:ind w:left="-57" w:right="-57"/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551A2D" w:rsidRPr="00FC009D" w:rsidRDefault="00551A2D" w:rsidP="00B74E1F">
            <w:pPr>
              <w:pStyle w:val="a6"/>
              <w:ind w:left="-108" w:right="-108"/>
              <w:jc w:val="center"/>
            </w:pPr>
          </w:p>
        </w:tc>
        <w:tc>
          <w:tcPr>
            <w:tcW w:w="1961" w:type="dxa"/>
            <w:gridSpan w:val="2"/>
            <w:vAlign w:val="center"/>
          </w:tcPr>
          <w:p w:rsidR="00551A2D" w:rsidRPr="00FC009D" w:rsidRDefault="00551A2D" w:rsidP="00B74E1F">
            <w:pPr>
              <w:pStyle w:val="a6"/>
              <w:ind w:left="-57" w:right="-57"/>
              <w:jc w:val="center"/>
            </w:pPr>
            <w:r w:rsidRPr="00FC009D"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551A2D" w:rsidRPr="00FC009D" w:rsidRDefault="00551A2D" w:rsidP="00B74E1F">
            <w:pPr>
              <w:pStyle w:val="a6"/>
              <w:tabs>
                <w:tab w:val="left" w:pos="1332"/>
              </w:tabs>
              <w:ind w:left="-108" w:right="-108"/>
              <w:jc w:val="center"/>
            </w:pPr>
            <w:r w:rsidRPr="00FC009D">
              <w:t xml:space="preserve">В т.ч. стоимость поставленного в 20__-20__ гг. </w:t>
            </w:r>
            <w:r>
              <w:t>товара</w:t>
            </w:r>
            <w:r w:rsidRPr="00FC009D"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551A2D" w:rsidRPr="00FC009D" w:rsidRDefault="00551A2D" w:rsidP="00B74E1F">
            <w:pPr>
              <w:pStyle w:val="a6"/>
              <w:tabs>
                <w:tab w:val="left" w:pos="1332"/>
              </w:tabs>
              <w:ind w:left="-108" w:right="-108" w:hanging="165"/>
              <w:jc w:val="center"/>
            </w:pPr>
          </w:p>
        </w:tc>
      </w:tr>
      <w:tr w:rsidR="00551A2D" w:rsidRPr="00FC009D">
        <w:trPr>
          <w:trHeight w:val="278"/>
        </w:trPr>
        <w:tc>
          <w:tcPr>
            <w:tcW w:w="653" w:type="dxa"/>
            <w:vMerge/>
            <w:vAlign w:val="center"/>
          </w:tcPr>
          <w:p w:rsidR="00551A2D" w:rsidRPr="00FC009D" w:rsidRDefault="00551A2D" w:rsidP="00B74E1F">
            <w:pPr>
              <w:pStyle w:val="a6"/>
              <w:ind w:left="-57" w:right="-57"/>
              <w:jc w:val="center"/>
            </w:pPr>
          </w:p>
        </w:tc>
        <w:tc>
          <w:tcPr>
            <w:tcW w:w="3141" w:type="dxa"/>
            <w:vMerge/>
            <w:vAlign w:val="center"/>
          </w:tcPr>
          <w:p w:rsidR="00551A2D" w:rsidRPr="00FC009D" w:rsidRDefault="00551A2D" w:rsidP="00B74E1F">
            <w:pPr>
              <w:pStyle w:val="a6"/>
              <w:ind w:left="-108" w:right="-108"/>
              <w:jc w:val="center"/>
            </w:pPr>
          </w:p>
        </w:tc>
        <w:tc>
          <w:tcPr>
            <w:tcW w:w="2410" w:type="dxa"/>
            <w:vMerge/>
            <w:vAlign w:val="center"/>
          </w:tcPr>
          <w:p w:rsidR="00551A2D" w:rsidRPr="00FC009D" w:rsidRDefault="00551A2D" w:rsidP="00B74E1F">
            <w:pPr>
              <w:pStyle w:val="a6"/>
              <w:ind w:left="-57" w:right="-57"/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551A2D" w:rsidRPr="00FC009D" w:rsidRDefault="00551A2D" w:rsidP="00B74E1F">
            <w:pPr>
              <w:pStyle w:val="a6"/>
              <w:ind w:left="-108" w:right="-108"/>
              <w:jc w:val="center"/>
            </w:pPr>
          </w:p>
        </w:tc>
        <w:tc>
          <w:tcPr>
            <w:tcW w:w="827" w:type="dxa"/>
            <w:vAlign w:val="center"/>
          </w:tcPr>
          <w:p w:rsidR="00551A2D" w:rsidRPr="00FC009D" w:rsidRDefault="00551A2D" w:rsidP="00B74E1F">
            <w:pPr>
              <w:pStyle w:val="a6"/>
              <w:ind w:left="-57" w:right="-57"/>
              <w:jc w:val="center"/>
            </w:pPr>
            <w:r>
              <w:t>без НДС</w:t>
            </w:r>
          </w:p>
        </w:tc>
        <w:tc>
          <w:tcPr>
            <w:tcW w:w="1134" w:type="dxa"/>
            <w:vAlign w:val="center"/>
          </w:tcPr>
          <w:p w:rsidR="00551A2D" w:rsidRPr="00FC009D" w:rsidRDefault="00551A2D" w:rsidP="00B74E1F">
            <w:pPr>
              <w:pStyle w:val="a6"/>
              <w:ind w:left="-57" w:right="-57"/>
              <w:jc w:val="center"/>
            </w:pPr>
            <w:r w:rsidRPr="00FC009D">
              <w:t>с НДС</w:t>
            </w:r>
          </w:p>
        </w:tc>
        <w:tc>
          <w:tcPr>
            <w:tcW w:w="993" w:type="dxa"/>
            <w:vAlign w:val="center"/>
          </w:tcPr>
          <w:p w:rsidR="00551A2D" w:rsidRPr="00FC009D" w:rsidRDefault="00551A2D" w:rsidP="00B74E1F">
            <w:pPr>
              <w:pStyle w:val="a6"/>
              <w:tabs>
                <w:tab w:val="left" w:pos="1332"/>
              </w:tabs>
              <w:ind w:left="-108" w:right="-108"/>
              <w:jc w:val="center"/>
            </w:pPr>
            <w:r>
              <w:t>без НДС</w:t>
            </w:r>
          </w:p>
        </w:tc>
        <w:tc>
          <w:tcPr>
            <w:tcW w:w="1559" w:type="dxa"/>
            <w:vAlign w:val="center"/>
          </w:tcPr>
          <w:p w:rsidR="00551A2D" w:rsidRPr="00FC009D" w:rsidRDefault="00551A2D" w:rsidP="00B74E1F">
            <w:pPr>
              <w:pStyle w:val="a6"/>
              <w:tabs>
                <w:tab w:val="left" w:pos="1332"/>
              </w:tabs>
              <w:ind w:left="-108" w:right="-108"/>
              <w:jc w:val="center"/>
            </w:pPr>
            <w:r w:rsidRPr="00FC009D">
              <w:t>с НДС</w:t>
            </w:r>
          </w:p>
        </w:tc>
        <w:tc>
          <w:tcPr>
            <w:tcW w:w="1933" w:type="dxa"/>
            <w:vMerge/>
            <w:vAlign w:val="center"/>
          </w:tcPr>
          <w:p w:rsidR="00551A2D" w:rsidRPr="00FC009D" w:rsidRDefault="00551A2D" w:rsidP="00B74E1F">
            <w:pPr>
              <w:pStyle w:val="a6"/>
              <w:tabs>
                <w:tab w:val="left" w:pos="1332"/>
              </w:tabs>
              <w:ind w:left="-108" w:right="-108" w:hanging="165"/>
              <w:jc w:val="center"/>
            </w:pPr>
          </w:p>
        </w:tc>
      </w:tr>
      <w:tr w:rsidR="00551A2D" w:rsidRPr="00FC009D">
        <w:trPr>
          <w:trHeight w:val="311"/>
        </w:trPr>
        <w:tc>
          <w:tcPr>
            <w:tcW w:w="653" w:type="dxa"/>
            <w:vAlign w:val="center"/>
          </w:tcPr>
          <w:p w:rsidR="00551A2D" w:rsidRPr="00FC009D" w:rsidRDefault="00551A2D" w:rsidP="00B74E1F">
            <w:pPr>
              <w:pStyle w:val="a6"/>
              <w:ind w:left="-57" w:right="-57"/>
              <w:jc w:val="center"/>
            </w:pPr>
            <w:r w:rsidRPr="00FC009D">
              <w:t>1</w:t>
            </w:r>
          </w:p>
        </w:tc>
        <w:tc>
          <w:tcPr>
            <w:tcW w:w="3141" w:type="dxa"/>
            <w:vAlign w:val="center"/>
          </w:tcPr>
          <w:p w:rsidR="00551A2D" w:rsidRPr="00FC009D" w:rsidRDefault="00551A2D" w:rsidP="00B74E1F">
            <w:pPr>
              <w:pStyle w:val="a6"/>
              <w:ind w:left="-108" w:right="-108"/>
              <w:jc w:val="center"/>
            </w:pPr>
            <w:r w:rsidRPr="00FC009D">
              <w:t>2</w:t>
            </w:r>
          </w:p>
        </w:tc>
        <w:tc>
          <w:tcPr>
            <w:tcW w:w="2410" w:type="dxa"/>
            <w:vAlign w:val="center"/>
          </w:tcPr>
          <w:p w:rsidR="00551A2D" w:rsidRPr="00FC009D" w:rsidRDefault="00551A2D" w:rsidP="00B74E1F">
            <w:pPr>
              <w:pStyle w:val="a6"/>
              <w:ind w:left="-57" w:right="-57"/>
              <w:jc w:val="center"/>
            </w:pPr>
            <w:r>
              <w:t>3</w:t>
            </w:r>
          </w:p>
        </w:tc>
        <w:tc>
          <w:tcPr>
            <w:tcW w:w="2551" w:type="dxa"/>
            <w:vAlign w:val="center"/>
          </w:tcPr>
          <w:p w:rsidR="00551A2D" w:rsidRPr="00FC009D" w:rsidRDefault="00551A2D" w:rsidP="00B74E1F">
            <w:pPr>
              <w:pStyle w:val="a6"/>
              <w:ind w:left="-108" w:right="-108"/>
              <w:jc w:val="center"/>
            </w:pPr>
            <w:r w:rsidRPr="00FC009D">
              <w:t>4</w:t>
            </w:r>
          </w:p>
        </w:tc>
        <w:tc>
          <w:tcPr>
            <w:tcW w:w="827" w:type="dxa"/>
            <w:vAlign w:val="center"/>
          </w:tcPr>
          <w:p w:rsidR="00551A2D" w:rsidRPr="00FC009D" w:rsidRDefault="00551A2D" w:rsidP="00B74E1F">
            <w:pPr>
              <w:pStyle w:val="a6"/>
              <w:ind w:left="-57" w:right="-57"/>
              <w:jc w:val="center"/>
            </w:pPr>
            <w:r w:rsidRPr="00FC009D">
              <w:t>5</w:t>
            </w:r>
          </w:p>
        </w:tc>
        <w:tc>
          <w:tcPr>
            <w:tcW w:w="1134" w:type="dxa"/>
            <w:vAlign w:val="center"/>
          </w:tcPr>
          <w:p w:rsidR="00551A2D" w:rsidRPr="00FC009D" w:rsidRDefault="00551A2D" w:rsidP="00B74E1F">
            <w:pPr>
              <w:pStyle w:val="a6"/>
              <w:tabs>
                <w:tab w:val="left" w:pos="1332"/>
              </w:tabs>
              <w:ind w:left="-108" w:right="-108"/>
              <w:jc w:val="center"/>
            </w:pPr>
            <w:r w:rsidRPr="00FC009D">
              <w:t>6</w:t>
            </w:r>
          </w:p>
        </w:tc>
        <w:tc>
          <w:tcPr>
            <w:tcW w:w="993" w:type="dxa"/>
            <w:vAlign w:val="center"/>
          </w:tcPr>
          <w:p w:rsidR="00551A2D" w:rsidRPr="00FC009D" w:rsidRDefault="00551A2D" w:rsidP="00B74E1F">
            <w:pPr>
              <w:pStyle w:val="a6"/>
              <w:tabs>
                <w:tab w:val="left" w:pos="1332"/>
              </w:tabs>
              <w:ind w:left="-108" w:right="-108" w:hanging="165"/>
              <w:jc w:val="center"/>
            </w:pPr>
            <w:r w:rsidRPr="00FC009D">
              <w:t>7</w:t>
            </w:r>
          </w:p>
        </w:tc>
        <w:tc>
          <w:tcPr>
            <w:tcW w:w="1559" w:type="dxa"/>
            <w:vAlign w:val="center"/>
          </w:tcPr>
          <w:p w:rsidR="00551A2D" w:rsidRPr="00FC009D" w:rsidRDefault="00551A2D" w:rsidP="00B74E1F">
            <w:pPr>
              <w:pStyle w:val="a6"/>
              <w:tabs>
                <w:tab w:val="left" w:pos="1332"/>
              </w:tabs>
              <w:ind w:left="-108" w:right="-108"/>
              <w:jc w:val="center"/>
            </w:pPr>
            <w:r w:rsidRPr="00FC009D">
              <w:t>8</w:t>
            </w:r>
          </w:p>
        </w:tc>
        <w:tc>
          <w:tcPr>
            <w:tcW w:w="1933" w:type="dxa"/>
            <w:vAlign w:val="center"/>
          </w:tcPr>
          <w:p w:rsidR="00551A2D" w:rsidRPr="00FC009D" w:rsidRDefault="00551A2D" w:rsidP="00B74E1F">
            <w:pPr>
              <w:pStyle w:val="a6"/>
              <w:tabs>
                <w:tab w:val="left" w:pos="1332"/>
              </w:tabs>
              <w:ind w:left="-108" w:right="-108" w:hanging="165"/>
              <w:jc w:val="center"/>
            </w:pPr>
            <w:r>
              <w:t>9</w:t>
            </w:r>
          </w:p>
        </w:tc>
      </w:tr>
      <w:tr w:rsidR="00551A2D" w:rsidRPr="00FC009D">
        <w:trPr>
          <w:trHeight w:val="227"/>
        </w:trPr>
        <w:tc>
          <w:tcPr>
            <w:tcW w:w="653" w:type="dxa"/>
          </w:tcPr>
          <w:p w:rsidR="00551A2D" w:rsidRPr="00FC009D" w:rsidRDefault="00551A2D" w:rsidP="00846F0A">
            <w:pPr>
              <w:pStyle w:val="a7"/>
              <w:numPr>
                <w:ilvl w:val="3"/>
                <w:numId w:val="36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</w:pPr>
          </w:p>
        </w:tc>
        <w:tc>
          <w:tcPr>
            <w:tcW w:w="14548" w:type="dxa"/>
            <w:gridSpan w:val="8"/>
          </w:tcPr>
          <w:p w:rsidR="00551A2D" w:rsidRPr="00FC009D" w:rsidRDefault="00551A2D" w:rsidP="00B74E1F">
            <w:pPr>
              <w:pStyle w:val="a7"/>
              <w:spacing w:before="0" w:after="0"/>
              <w:jc w:val="both"/>
            </w:pPr>
            <w:r w:rsidRPr="00FC009D">
              <w:rPr>
                <w:b/>
                <w:bCs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bCs/>
                <w:i/>
                <w:iCs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551A2D" w:rsidRPr="00FC009D">
        <w:trPr>
          <w:trHeight w:val="227"/>
        </w:trPr>
        <w:tc>
          <w:tcPr>
            <w:tcW w:w="653" w:type="dxa"/>
          </w:tcPr>
          <w:p w:rsidR="00551A2D" w:rsidRPr="00FC009D" w:rsidRDefault="00551A2D" w:rsidP="00846F0A">
            <w:pPr>
              <w:pStyle w:val="a7"/>
              <w:numPr>
                <w:ilvl w:val="1"/>
                <w:numId w:val="38"/>
              </w:numPr>
              <w:tabs>
                <w:tab w:val="left" w:pos="440"/>
              </w:tabs>
              <w:spacing w:before="0" w:after="0"/>
              <w:ind w:left="0" w:right="-54" w:firstLine="0"/>
            </w:pPr>
          </w:p>
        </w:tc>
        <w:tc>
          <w:tcPr>
            <w:tcW w:w="3141" w:type="dxa"/>
          </w:tcPr>
          <w:p w:rsidR="00551A2D" w:rsidRPr="00FC009D" w:rsidRDefault="00551A2D" w:rsidP="00B74E1F">
            <w:pPr>
              <w:pStyle w:val="a7"/>
              <w:spacing w:before="0" w:after="0"/>
            </w:pPr>
            <w:r w:rsidRPr="00FC009D">
              <w:rPr>
                <w:i/>
                <w:iCs/>
                <w:sz w:val="22"/>
                <w:szCs w:val="22"/>
              </w:rPr>
              <w:t>Договор №1 от дд.мм.гггг</w:t>
            </w:r>
          </w:p>
        </w:tc>
        <w:tc>
          <w:tcPr>
            <w:tcW w:w="2410" w:type="dxa"/>
          </w:tcPr>
          <w:p w:rsidR="00551A2D" w:rsidRPr="00FC009D" w:rsidRDefault="00551A2D" w:rsidP="00B74E1F">
            <w:pPr>
              <w:pStyle w:val="a7"/>
              <w:spacing w:before="0" w:after="0"/>
            </w:pPr>
          </w:p>
        </w:tc>
        <w:tc>
          <w:tcPr>
            <w:tcW w:w="2551" w:type="dxa"/>
          </w:tcPr>
          <w:p w:rsidR="00551A2D" w:rsidRPr="00FC009D" w:rsidRDefault="00551A2D" w:rsidP="00B74E1F">
            <w:pPr>
              <w:pStyle w:val="a7"/>
              <w:spacing w:before="0" w:after="0"/>
              <w:rPr>
                <w:b/>
                <w:bCs/>
                <w:i/>
                <w:iCs/>
              </w:rPr>
            </w:pPr>
          </w:p>
        </w:tc>
        <w:tc>
          <w:tcPr>
            <w:tcW w:w="827" w:type="dxa"/>
          </w:tcPr>
          <w:p w:rsidR="00551A2D" w:rsidRPr="00FC009D" w:rsidRDefault="00551A2D" w:rsidP="00B74E1F">
            <w:pPr>
              <w:pStyle w:val="a7"/>
              <w:spacing w:before="0" w:after="0"/>
              <w:jc w:val="center"/>
            </w:pPr>
          </w:p>
        </w:tc>
        <w:tc>
          <w:tcPr>
            <w:tcW w:w="1134" w:type="dxa"/>
          </w:tcPr>
          <w:p w:rsidR="00551A2D" w:rsidRPr="00FC009D" w:rsidRDefault="00551A2D" w:rsidP="00B74E1F">
            <w:pPr>
              <w:pStyle w:val="a7"/>
              <w:spacing w:before="0" w:after="0"/>
              <w:jc w:val="center"/>
            </w:pPr>
          </w:p>
        </w:tc>
        <w:tc>
          <w:tcPr>
            <w:tcW w:w="993" w:type="dxa"/>
          </w:tcPr>
          <w:p w:rsidR="00551A2D" w:rsidRPr="00FC009D" w:rsidRDefault="00551A2D" w:rsidP="00B74E1F">
            <w:pPr>
              <w:pStyle w:val="a7"/>
              <w:spacing w:before="0" w:after="0"/>
              <w:jc w:val="center"/>
            </w:pPr>
          </w:p>
        </w:tc>
        <w:tc>
          <w:tcPr>
            <w:tcW w:w="1559" w:type="dxa"/>
          </w:tcPr>
          <w:p w:rsidR="00551A2D" w:rsidRPr="00FC009D" w:rsidRDefault="00551A2D" w:rsidP="00B74E1F">
            <w:pPr>
              <w:pStyle w:val="a7"/>
              <w:spacing w:before="0" w:after="0"/>
              <w:jc w:val="center"/>
            </w:pPr>
          </w:p>
        </w:tc>
        <w:tc>
          <w:tcPr>
            <w:tcW w:w="1933" w:type="dxa"/>
          </w:tcPr>
          <w:p w:rsidR="00551A2D" w:rsidRPr="00FC009D" w:rsidRDefault="00551A2D" w:rsidP="00B74E1F">
            <w:pPr>
              <w:pStyle w:val="a7"/>
              <w:spacing w:before="0" w:after="0"/>
            </w:pPr>
          </w:p>
        </w:tc>
      </w:tr>
      <w:tr w:rsidR="00551A2D" w:rsidRPr="00FC009D">
        <w:trPr>
          <w:trHeight w:val="227"/>
        </w:trPr>
        <w:tc>
          <w:tcPr>
            <w:tcW w:w="653" w:type="dxa"/>
          </w:tcPr>
          <w:p w:rsidR="00551A2D" w:rsidRPr="00FC009D" w:rsidRDefault="00551A2D" w:rsidP="00846F0A">
            <w:pPr>
              <w:pStyle w:val="a7"/>
              <w:numPr>
                <w:ilvl w:val="2"/>
                <w:numId w:val="38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551A2D" w:rsidRPr="00FC009D" w:rsidRDefault="00551A2D" w:rsidP="00B74E1F">
            <w:pPr>
              <w:pStyle w:val="a7"/>
              <w:spacing w:before="0" w:after="0"/>
              <w:rPr>
                <w:b/>
                <w:bCs/>
                <w:i/>
                <w:iCs/>
              </w:rPr>
            </w:pPr>
            <w:r w:rsidRPr="00FC009D">
              <w:rPr>
                <w:i/>
                <w:iCs/>
                <w:sz w:val="22"/>
                <w:szCs w:val="22"/>
              </w:rPr>
              <w:t>Товарная накладная (ТОРГ-12) № 1 от дд.мм.гггг к Договору №1</w:t>
            </w:r>
          </w:p>
        </w:tc>
        <w:tc>
          <w:tcPr>
            <w:tcW w:w="827" w:type="dxa"/>
          </w:tcPr>
          <w:p w:rsidR="00551A2D" w:rsidRPr="00FC009D" w:rsidRDefault="00551A2D" w:rsidP="00B74E1F">
            <w:pPr>
              <w:pStyle w:val="a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551A2D" w:rsidRPr="00FC009D" w:rsidRDefault="00551A2D" w:rsidP="00B74E1F">
            <w:pPr>
              <w:pStyle w:val="a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551A2D" w:rsidRPr="00FC009D" w:rsidRDefault="00551A2D" w:rsidP="00B74E1F">
            <w:pPr>
              <w:pStyle w:val="a7"/>
              <w:spacing w:before="0" w:after="0"/>
              <w:jc w:val="center"/>
            </w:pPr>
          </w:p>
        </w:tc>
        <w:tc>
          <w:tcPr>
            <w:tcW w:w="1559" w:type="dxa"/>
          </w:tcPr>
          <w:p w:rsidR="00551A2D" w:rsidRPr="00FC009D" w:rsidRDefault="00551A2D" w:rsidP="00B74E1F">
            <w:pPr>
              <w:pStyle w:val="a7"/>
              <w:spacing w:before="0" w:after="0"/>
              <w:jc w:val="center"/>
            </w:pPr>
          </w:p>
        </w:tc>
        <w:tc>
          <w:tcPr>
            <w:tcW w:w="1933" w:type="dxa"/>
          </w:tcPr>
          <w:p w:rsidR="00551A2D" w:rsidRPr="00FC009D" w:rsidRDefault="00551A2D" w:rsidP="00B74E1F">
            <w:pPr>
              <w:pStyle w:val="a7"/>
              <w:spacing w:before="0" w:after="0"/>
            </w:pPr>
          </w:p>
        </w:tc>
      </w:tr>
      <w:tr w:rsidR="00551A2D" w:rsidRPr="00FC009D">
        <w:trPr>
          <w:trHeight w:val="227"/>
        </w:trPr>
        <w:tc>
          <w:tcPr>
            <w:tcW w:w="653" w:type="dxa"/>
          </w:tcPr>
          <w:p w:rsidR="00551A2D" w:rsidRPr="00FC009D" w:rsidRDefault="00551A2D" w:rsidP="00846F0A">
            <w:pPr>
              <w:pStyle w:val="a7"/>
              <w:numPr>
                <w:ilvl w:val="2"/>
                <w:numId w:val="38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551A2D" w:rsidRPr="00FC009D" w:rsidRDefault="00551A2D" w:rsidP="00B74E1F">
            <w:pPr>
              <w:pStyle w:val="a7"/>
              <w:spacing w:before="0" w:after="0"/>
              <w:rPr>
                <w:b/>
                <w:bCs/>
                <w:i/>
                <w:iCs/>
              </w:rPr>
            </w:pPr>
            <w:r w:rsidRPr="00FC009D">
              <w:rPr>
                <w:i/>
                <w:iCs/>
                <w:sz w:val="22"/>
                <w:szCs w:val="22"/>
              </w:rPr>
              <w:t>Товарная накладная (ТОРГ-12) № 2 от дд.мм.гггг к Договору №1</w:t>
            </w:r>
          </w:p>
        </w:tc>
        <w:tc>
          <w:tcPr>
            <w:tcW w:w="827" w:type="dxa"/>
          </w:tcPr>
          <w:p w:rsidR="00551A2D" w:rsidRPr="00FC009D" w:rsidRDefault="00551A2D" w:rsidP="00B74E1F">
            <w:pPr>
              <w:pStyle w:val="a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551A2D" w:rsidRPr="00FC009D" w:rsidRDefault="00551A2D" w:rsidP="00B74E1F">
            <w:pPr>
              <w:pStyle w:val="a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551A2D" w:rsidRPr="00FC009D" w:rsidRDefault="00551A2D" w:rsidP="00B74E1F">
            <w:pPr>
              <w:pStyle w:val="a7"/>
              <w:spacing w:before="0" w:after="0"/>
              <w:jc w:val="center"/>
            </w:pPr>
          </w:p>
        </w:tc>
        <w:tc>
          <w:tcPr>
            <w:tcW w:w="1559" w:type="dxa"/>
          </w:tcPr>
          <w:p w:rsidR="00551A2D" w:rsidRPr="00FC009D" w:rsidRDefault="00551A2D" w:rsidP="00B74E1F">
            <w:pPr>
              <w:pStyle w:val="a7"/>
              <w:spacing w:before="0" w:after="0"/>
              <w:jc w:val="center"/>
            </w:pPr>
          </w:p>
        </w:tc>
        <w:tc>
          <w:tcPr>
            <w:tcW w:w="1933" w:type="dxa"/>
          </w:tcPr>
          <w:p w:rsidR="00551A2D" w:rsidRPr="00FC009D" w:rsidRDefault="00551A2D" w:rsidP="00B74E1F">
            <w:pPr>
              <w:pStyle w:val="a7"/>
              <w:spacing w:before="0" w:after="0"/>
            </w:pPr>
          </w:p>
        </w:tc>
      </w:tr>
      <w:tr w:rsidR="00551A2D" w:rsidRPr="00FC009D">
        <w:trPr>
          <w:trHeight w:val="227"/>
        </w:trPr>
        <w:tc>
          <w:tcPr>
            <w:tcW w:w="653" w:type="dxa"/>
          </w:tcPr>
          <w:p w:rsidR="00551A2D" w:rsidRPr="00FC009D" w:rsidRDefault="00551A2D" w:rsidP="00846F0A">
            <w:pPr>
              <w:pStyle w:val="a7"/>
              <w:numPr>
                <w:ilvl w:val="1"/>
                <w:numId w:val="38"/>
              </w:numPr>
              <w:tabs>
                <w:tab w:val="left" w:pos="440"/>
              </w:tabs>
              <w:spacing w:before="0" w:after="0"/>
              <w:ind w:left="0" w:right="-54" w:firstLine="0"/>
            </w:pPr>
          </w:p>
        </w:tc>
        <w:tc>
          <w:tcPr>
            <w:tcW w:w="3141" w:type="dxa"/>
          </w:tcPr>
          <w:p w:rsidR="00551A2D" w:rsidRPr="00FC009D" w:rsidRDefault="00551A2D" w:rsidP="00B74E1F">
            <w:pPr>
              <w:pStyle w:val="a7"/>
              <w:spacing w:before="0" w:after="0"/>
            </w:pPr>
            <w:r w:rsidRPr="00FC009D">
              <w:rPr>
                <w:i/>
                <w:iCs/>
                <w:sz w:val="22"/>
                <w:szCs w:val="22"/>
              </w:rPr>
              <w:t>Договор №2 от дд.мм.гггг</w:t>
            </w:r>
          </w:p>
        </w:tc>
        <w:tc>
          <w:tcPr>
            <w:tcW w:w="2410" w:type="dxa"/>
          </w:tcPr>
          <w:p w:rsidR="00551A2D" w:rsidRPr="00FC009D" w:rsidRDefault="00551A2D" w:rsidP="00B74E1F">
            <w:pPr>
              <w:pStyle w:val="a7"/>
              <w:spacing w:before="0" w:after="0"/>
              <w:jc w:val="center"/>
            </w:pPr>
          </w:p>
        </w:tc>
        <w:tc>
          <w:tcPr>
            <w:tcW w:w="2551" w:type="dxa"/>
          </w:tcPr>
          <w:p w:rsidR="00551A2D" w:rsidRPr="00FC009D" w:rsidRDefault="00551A2D" w:rsidP="00B74E1F">
            <w:pPr>
              <w:pStyle w:val="a7"/>
              <w:spacing w:before="0" w:after="0"/>
              <w:jc w:val="center"/>
            </w:pPr>
          </w:p>
        </w:tc>
        <w:tc>
          <w:tcPr>
            <w:tcW w:w="827" w:type="dxa"/>
          </w:tcPr>
          <w:p w:rsidR="00551A2D" w:rsidRPr="00FC009D" w:rsidRDefault="00551A2D" w:rsidP="00B74E1F">
            <w:pPr>
              <w:pStyle w:val="a7"/>
              <w:spacing w:before="0" w:after="0"/>
              <w:jc w:val="center"/>
            </w:pPr>
          </w:p>
        </w:tc>
        <w:tc>
          <w:tcPr>
            <w:tcW w:w="1134" w:type="dxa"/>
          </w:tcPr>
          <w:p w:rsidR="00551A2D" w:rsidRPr="00FC009D" w:rsidRDefault="00551A2D" w:rsidP="00B74E1F">
            <w:pPr>
              <w:pStyle w:val="a7"/>
              <w:spacing w:before="0" w:after="0"/>
              <w:jc w:val="center"/>
            </w:pPr>
          </w:p>
        </w:tc>
        <w:tc>
          <w:tcPr>
            <w:tcW w:w="993" w:type="dxa"/>
          </w:tcPr>
          <w:p w:rsidR="00551A2D" w:rsidRPr="00FC009D" w:rsidRDefault="00551A2D" w:rsidP="00B74E1F">
            <w:pPr>
              <w:pStyle w:val="a7"/>
              <w:spacing w:before="0" w:after="0"/>
              <w:jc w:val="center"/>
            </w:pPr>
          </w:p>
        </w:tc>
        <w:tc>
          <w:tcPr>
            <w:tcW w:w="1559" w:type="dxa"/>
          </w:tcPr>
          <w:p w:rsidR="00551A2D" w:rsidRPr="00FC009D" w:rsidRDefault="00551A2D" w:rsidP="00B74E1F">
            <w:pPr>
              <w:pStyle w:val="a7"/>
              <w:spacing w:before="0" w:after="0"/>
              <w:jc w:val="center"/>
            </w:pPr>
          </w:p>
        </w:tc>
        <w:tc>
          <w:tcPr>
            <w:tcW w:w="1933" w:type="dxa"/>
          </w:tcPr>
          <w:p w:rsidR="00551A2D" w:rsidRPr="00FC009D" w:rsidRDefault="00551A2D" w:rsidP="00B74E1F">
            <w:pPr>
              <w:pStyle w:val="a7"/>
              <w:spacing w:before="0" w:after="0"/>
            </w:pPr>
          </w:p>
        </w:tc>
      </w:tr>
      <w:tr w:rsidR="00551A2D" w:rsidRPr="00FC009D">
        <w:trPr>
          <w:trHeight w:val="227"/>
        </w:trPr>
        <w:tc>
          <w:tcPr>
            <w:tcW w:w="653" w:type="dxa"/>
          </w:tcPr>
          <w:p w:rsidR="00551A2D" w:rsidRPr="00FC009D" w:rsidRDefault="00551A2D" w:rsidP="00846F0A">
            <w:pPr>
              <w:pStyle w:val="a7"/>
              <w:numPr>
                <w:ilvl w:val="2"/>
                <w:numId w:val="38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551A2D" w:rsidRPr="00FC009D" w:rsidRDefault="00551A2D" w:rsidP="00B74E1F">
            <w:pPr>
              <w:pStyle w:val="a7"/>
              <w:spacing w:before="0" w:after="0"/>
            </w:pPr>
            <w:r w:rsidRPr="00FC009D">
              <w:rPr>
                <w:i/>
                <w:iCs/>
                <w:sz w:val="22"/>
                <w:szCs w:val="22"/>
              </w:rPr>
              <w:t>Товарная накладная (ТОРГ-12) № 1 от дд.мм.гггг к Договору №2</w:t>
            </w:r>
          </w:p>
        </w:tc>
        <w:tc>
          <w:tcPr>
            <w:tcW w:w="827" w:type="dxa"/>
          </w:tcPr>
          <w:p w:rsidR="00551A2D" w:rsidRPr="00FC009D" w:rsidRDefault="00551A2D" w:rsidP="00B74E1F">
            <w:pPr>
              <w:pStyle w:val="a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551A2D" w:rsidRPr="00FC009D" w:rsidRDefault="00551A2D" w:rsidP="00B74E1F">
            <w:pPr>
              <w:pStyle w:val="a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551A2D" w:rsidRPr="00FC009D" w:rsidRDefault="00551A2D" w:rsidP="00B74E1F">
            <w:pPr>
              <w:pStyle w:val="a7"/>
              <w:spacing w:before="0" w:after="0"/>
              <w:jc w:val="center"/>
            </w:pPr>
          </w:p>
        </w:tc>
        <w:tc>
          <w:tcPr>
            <w:tcW w:w="1559" w:type="dxa"/>
          </w:tcPr>
          <w:p w:rsidR="00551A2D" w:rsidRPr="00FC009D" w:rsidRDefault="00551A2D" w:rsidP="00B74E1F">
            <w:pPr>
              <w:pStyle w:val="a7"/>
              <w:spacing w:before="0" w:after="0"/>
              <w:jc w:val="center"/>
            </w:pPr>
          </w:p>
        </w:tc>
        <w:tc>
          <w:tcPr>
            <w:tcW w:w="1933" w:type="dxa"/>
          </w:tcPr>
          <w:p w:rsidR="00551A2D" w:rsidRPr="00FC009D" w:rsidRDefault="00551A2D" w:rsidP="00B74E1F">
            <w:pPr>
              <w:pStyle w:val="a7"/>
              <w:spacing w:before="0" w:after="0"/>
            </w:pPr>
          </w:p>
        </w:tc>
      </w:tr>
      <w:tr w:rsidR="00551A2D" w:rsidRPr="00FC009D">
        <w:trPr>
          <w:trHeight w:val="227"/>
        </w:trPr>
        <w:tc>
          <w:tcPr>
            <w:tcW w:w="653" w:type="dxa"/>
          </w:tcPr>
          <w:p w:rsidR="00551A2D" w:rsidRPr="00FC009D" w:rsidRDefault="00551A2D" w:rsidP="00846F0A">
            <w:pPr>
              <w:pStyle w:val="a7"/>
              <w:numPr>
                <w:ilvl w:val="2"/>
                <w:numId w:val="38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551A2D" w:rsidRPr="00FC009D" w:rsidRDefault="00551A2D" w:rsidP="00B74E1F">
            <w:pPr>
              <w:pStyle w:val="a7"/>
              <w:spacing w:before="0" w:after="0"/>
            </w:pPr>
            <w:r w:rsidRPr="00FC009D">
              <w:rPr>
                <w:i/>
                <w:iCs/>
                <w:sz w:val="22"/>
                <w:szCs w:val="22"/>
              </w:rPr>
              <w:t>Товарная накладная (ТОРГ-12) № 2 от дд.мм.гггг к Договору №2</w:t>
            </w:r>
          </w:p>
        </w:tc>
        <w:tc>
          <w:tcPr>
            <w:tcW w:w="827" w:type="dxa"/>
          </w:tcPr>
          <w:p w:rsidR="00551A2D" w:rsidRPr="00FC009D" w:rsidRDefault="00551A2D" w:rsidP="00B74E1F">
            <w:pPr>
              <w:pStyle w:val="a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551A2D" w:rsidRPr="00FC009D" w:rsidRDefault="00551A2D" w:rsidP="00B74E1F">
            <w:pPr>
              <w:pStyle w:val="a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551A2D" w:rsidRPr="00FC009D" w:rsidRDefault="00551A2D" w:rsidP="00B74E1F">
            <w:pPr>
              <w:pStyle w:val="a7"/>
              <w:spacing w:before="0" w:after="0"/>
              <w:jc w:val="center"/>
            </w:pPr>
          </w:p>
        </w:tc>
        <w:tc>
          <w:tcPr>
            <w:tcW w:w="1559" w:type="dxa"/>
          </w:tcPr>
          <w:p w:rsidR="00551A2D" w:rsidRPr="00FC009D" w:rsidRDefault="00551A2D" w:rsidP="00B74E1F">
            <w:pPr>
              <w:pStyle w:val="a7"/>
              <w:spacing w:before="0" w:after="0"/>
              <w:jc w:val="center"/>
            </w:pPr>
          </w:p>
        </w:tc>
        <w:tc>
          <w:tcPr>
            <w:tcW w:w="1933" w:type="dxa"/>
          </w:tcPr>
          <w:p w:rsidR="00551A2D" w:rsidRPr="00FC009D" w:rsidRDefault="00551A2D" w:rsidP="00B74E1F">
            <w:pPr>
              <w:pStyle w:val="a7"/>
              <w:spacing w:before="0" w:after="0"/>
            </w:pPr>
          </w:p>
        </w:tc>
      </w:tr>
      <w:tr w:rsidR="00551A2D" w:rsidRPr="00FC009D">
        <w:trPr>
          <w:trHeight w:val="227"/>
        </w:trPr>
        <w:tc>
          <w:tcPr>
            <w:tcW w:w="653" w:type="dxa"/>
          </w:tcPr>
          <w:p w:rsidR="00551A2D" w:rsidRPr="00FC009D" w:rsidRDefault="00551A2D" w:rsidP="00B74E1F">
            <w:pPr>
              <w:pStyle w:val="a7"/>
              <w:spacing w:before="0" w:after="0"/>
              <w:ind w:left="0" w:right="-54"/>
              <w:jc w:val="both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551A2D" w:rsidRPr="00FC009D" w:rsidRDefault="00551A2D" w:rsidP="00B74E1F">
            <w:pPr>
              <w:pStyle w:val="a7"/>
              <w:spacing w:before="0" w:after="0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551A2D" w:rsidRPr="00FC009D" w:rsidRDefault="00551A2D" w:rsidP="00B74E1F">
            <w:pPr>
              <w:pStyle w:val="a7"/>
              <w:spacing w:before="0" w:after="0"/>
            </w:pPr>
          </w:p>
        </w:tc>
        <w:tc>
          <w:tcPr>
            <w:tcW w:w="2551" w:type="dxa"/>
          </w:tcPr>
          <w:p w:rsidR="00551A2D" w:rsidRPr="00FC009D" w:rsidRDefault="00551A2D" w:rsidP="00B74E1F">
            <w:pPr>
              <w:pStyle w:val="a7"/>
              <w:spacing w:before="0" w:after="0"/>
            </w:pPr>
          </w:p>
        </w:tc>
        <w:tc>
          <w:tcPr>
            <w:tcW w:w="827" w:type="dxa"/>
          </w:tcPr>
          <w:p w:rsidR="00551A2D" w:rsidRPr="00FC009D" w:rsidRDefault="00551A2D" w:rsidP="00B74E1F">
            <w:pPr>
              <w:pStyle w:val="a7"/>
              <w:spacing w:before="0" w:after="0"/>
              <w:jc w:val="center"/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551A2D" w:rsidRPr="00FC009D" w:rsidRDefault="00551A2D" w:rsidP="00B74E1F">
            <w:pPr>
              <w:pStyle w:val="a7"/>
              <w:spacing w:before="0" w:after="0"/>
              <w:jc w:val="center"/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551A2D" w:rsidRPr="00FC009D" w:rsidRDefault="00551A2D" w:rsidP="00B74E1F">
            <w:pPr>
              <w:pStyle w:val="a7"/>
              <w:spacing w:before="0" w:after="0"/>
              <w:jc w:val="center"/>
            </w:pPr>
          </w:p>
        </w:tc>
        <w:tc>
          <w:tcPr>
            <w:tcW w:w="1559" w:type="dxa"/>
          </w:tcPr>
          <w:p w:rsidR="00551A2D" w:rsidRPr="00FC009D" w:rsidRDefault="00551A2D" w:rsidP="00B74E1F">
            <w:pPr>
              <w:pStyle w:val="a7"/>
              <w:spacing w:before="0" w:after="0"/>
              <w:jc w:val="center"/>
            </w:pPr>
          </w:p>
        </w:tc>
        <w:tc>
          <w:tcPr>
            <w:tcW w:w="1933" w:type="dxa"/>
          </w:tcPr>
          <w:p w:rsidR="00551A2D" w:rsidRPr="00FC009D" w:rsidRDefault="00551A2D" w:rsidP="00B74E1F">
            <w:pPr>
              <w:pStyle w:val="a7"/>
              <w:spacing w:before="0" w:after="0"/>
            </w:pPr>
          </w:p>
        </w:tc>
      </w:tr>
      <w:tr w:rsidR="00551A2D" w:rsidRPr="00FC009D">
        <w:trPr>
          <w:trHeight w:val="210"/>
        </w:trPr>
        <w:tc>
          <w:tcPr>
            <w:tcW w:w="653" w:type="dxa"/>
          </w:tcPr>
          <w:p w:rsidR="00551A2D" w:rsidRPr="00FC009D" w:rsidRDefault="00551A2D" w:rsidP="00B74E1F">
            <w:pPr>
              <w:pStyle w:val="a7"/>
              <w:spacing w:before="0" w:after="0"/>
              <w:ind w:left="0" w:right="-54"/>
              <w:jc w:val="both"/>
            </w:pPr>
          </w:p>
        </w:tc>
        <w:tc>
          <w:tcPr>
            <w:tcW w:w="3141" w:type="dxa"/>
          </w:tcPr>
          <w:p w:rsidR="00551A2D" w:rsidRPr="00FC009D" w:rsidRDefault="00551A2D" w:rsidP="00B74E1F">
            <w:pPr>
              <w:pStyle w:val="a7"/>
              <w:spacing w:before="0" w:after="0"/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551A2D" w:rsidRPr="00FC009D" w:rsidRDefault="00551A2D" w:rsidP="00B74E1F">
            <w:pPr>
              <w:pStyle w:val="a7"/>
              <w:spacing w:before="0" w:after="0"/>
              <w:ind w:left="0"/>
            </w:pPr>
          </w:p>
        </w:tc>
        <w:tc>
          <w:tcPr>
            <w:tcW w:w="827" w:type="dxa"/>
          </w:tcPr>
          <w:p w:rsidR="00551A2D" w:rsidRPr="00FC009D" w:rsidRDefault="00551A2D" w:rsidP="00B74E1F">
            <w:pPr>
              <w:pStyle w:val="a7"/>
              <w:spacing w:before="0" w:after="0"/>
            </w:pPr>
          </w:p>
        </w:tc>
        <w:tc>
          <w:tcPr>
            <w:tcW w:w="1134" w:type="dxa"/>
          </w:tcPr>
          <w:p w:rsidR="00551A2D" w:rsidRPr="00FC009D" w:rsidRDefault="00551A2D" w:rsidP="00B74E1F">
            <w:pPr>
              <w:pStyle w:val="a7"/>
              <w:spacing w:before="0" w:after="0"/>
            </w:pPr>
          </w:p>
        </w:tc>
        <w:tc>
          <w:tcPr>
            <w:tcW w:w="993" w:type="dxa"/>
          </w:tcPr>
          <w:p w:rsidR="00551A2D" w:rsidRPr="00FC009D" w:rsidRDefault="00551A2D" w:rsidP="00B74E1F">
            <w:pPr>
              <w:pStyle w:val="a7"/>
              <w:spacing w:before="0" w:after="0"/>
            </w:pPr>
          </w:p>
        </w:tc>
        <w:tc>
          <w:tcPr>
            <w:tcW w:w="1559" w:type="dxa"/>
          </w:tcPr>
          <w:p w:rsidR="00551A2D" w:rsidRPr="00FC009D" w:rsidRDefault="00551A2D" w:rsidP="00B74E1F">
            <w:pPr>
              <w:pStyle w:val="a7"/>
              <w:spacing w:before="0" w:after="0"/>
            </w:pPr>
          </w:p>
        </w:tc>
        <w:tc>
          <w:tcPr>
            <w:tcW w:w="1933" w:type="dxa"/>
          </w:tcPr>
          <w:p w:rsidR="00551A2D" w:rsidRPr="00FC009D" w:rsidRDefault="00551A2D" w:rsidP="00B74E1F">
            <w:pPr>
              <w:pStyle w:val="a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551A2D" w:rsidRPr="00FC009D" w:rsidRDefault="00551A2D" w:rsidP="00710042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551A2D" w:rsidRPr="00FC009D" w:rsidRDefault="00551A2D" w:rsidP="00710042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551A2D" w:rsidRPr="00FC009D" w:rsidRDefault="00551A2D" w:rsidP="00710042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551A2D" w:rsidRDefault="00551A2D" w:rsidP="00710042">
      <w:pPr>
        <w:pStyle w:val="Times12"/>
        <w:tabs>
          <w:tab w:val="left" w:pos="709"/>
        </w:tabs>
        <w:ind w:firstLine="709"/>
      </w:pPr>
    </w:p>
    <w:p w:rsidR="00551A2D" w:rsidRPr="00FC009D" w:rsidRDefault="00551A2D" w:rsidP="00710042">
      <w:pPr>
        <w:pStyle w:val="Times12"/>
        <w:tabs>
          <w:tab w:val="left" w:pos="709"/>
        </w:tabs>
        <w:ind w:firstLine="709"/>
      </w:pPr>
    </w:p>
    <w:p w:rsidR="00551A2D" w:rsidRPr="00FC009D" w:rsidRDefault="00551A2D" w:rsidP="00710042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551A2D" w:rsidRPr="009218EC" w:rsidRDefault="00551A2D" w:rsidP="00846F0A">
      <w:pPr>
        <w:numPr>
          <w:ilvl w:val="0"/>
          <w:numId w:val="3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9218EC">
        <w:t>Данные инструкции не следует воспроизводить в документах, подготовленных участником закупки.</w:t>
      </w:r>
    </w:p>
    <w:p w:rsidR="00551A2D" w:rsidRPr="009218EC" w:rsidRDefault="00551A2D" w:rsidP="00846F0A">
      <w:pPr>
        <w:numPr>
          <w:ilvl w:val="0"/>
          <w:numId w:val="3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9218EC">
        <w:t>Участник закупки приводит номер и дату заявки на участие в закупке, приложением к которой является данная справка.</w:t>
      </w:r>
    </w:p>
    <w:p w:rsidR="00551A2D" w:rsidRPr="009218EC" w:rsidRDefault="00551A2D" w:rsidP="00846F0A">
      <w:pPr>
        <w:numPr>
          <w:ilvl w:val="0"/>
          <w:numId w:val="3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9218EC">
        <w:t>Участник закупки указывает свое фирменное наименование (в т.ч. организационно-правовую форму).</w:t>
      </w:r>
    </w:p>
    <w:p w:rsidR="00551A2D" w:rsidRPr="009218EC" w:rsidRDefault="00551A2D" w:rsidP="00846F0A">
      <w:pPr>
        <w:numPr>
          <w:ilvl w:val="0"/>
          <w:numId w:val="3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9218EC">
        <w:t>В Таблице 1 данной формы участник закупки указывает перечень и объемы выполнения договоров, сопоставимого характера и объема с предметом закупки.</w:t>
      </w:r>
    </w:p>
    <w:p w:rsidR="00551A2D" w:rsidRPr="009218EC" w:rsidRDefault="00551A2D" w:rsidP="00846F0A">
      <w:pPr>
        <w:numPr>
          <w:ilvl w:val="0"/>
          <w:numId w:val="3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9218EC">
        <w:t>В Таблице 1 данной формы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товара (столбцы 7,8) и срок завершения поставок (столбец 9).</w:t>
      </w:r>
    </w:p>
    <w:p w:rsidR="00551A2D" w:rsidRPr="009218EC" w:rsidRDefault="00551A2D" w:rsidP="00846F0A">
      <w:pPr>
        <w:numPr>
          <w:ilvl w:val="0"/>
          <w:numId w:val="3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9218EC">
        <w:t>В Таблице 1 данной формы участнику закупки необходимо указать сумму договора в двух базисах цен: без учета НДС (столбец 5) и с НДС (столбец 6). Стоимость поставленного товара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551A2D" w:rsidRPr="009218EC" w:rsidRDefault="00551A2D" w:rsidP="00846F0A">
      <w:pPr>
        <w:numPr>
          <w:ilvl w:val="0"/>
          <w:numId w:val="3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9218EC">
        <w:t>Участник закупки может самостоятельно выбрать договоры, которые, по его мнению, наилучшим образом характеризует его опыт.</w:t>
      </w:r>
    </w:p>
    <w:p w:rsidR="00551A2D" w:rsidRDefault="00551A2D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551A2D" w:rsidRDefault="00551A2D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551A2D" w:rsidRDefault="00551A2D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551A2D" w:rsidRDefault="00551A2D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551A2D" w:rsidRDefault="00551A2D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551A2D" w:rsidRDefault="00551A2D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551A2D" w:rsidRDefault="00551A2D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551A2D" w:rsidRDefault="00551A2D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551A2D" w:rsidRDefault="00551A2D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551A2D" w:rsidRDefault="00551A2D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551A2D" w:rsidRDefault="00551A2D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551A2D" w:rsidRDefault="00551A2D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551A2D" w:rsidRDefault="00551A2D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551A2D" w:rsidRDefault="00551A2D" w:rsidP="00710042">
      <w:pPr>
        <w:pStyle w:val="Times12"/>
        <w:ind w:firstLine="0"/>
        <w:jc w:val="right"/>
        <w:rPr>
          <w:b/>
          <w:bCs/>
          <w:i/>
          <w:iCs/>
        </w:rPr>
      </w:pPr>
    </w:p>
    <w:p w:rsidR="00551A2D" w:rsidRDefault="00551A2D" w:rsidP="00710042">
      <w:pPr>
        <w:pStyle w:val="Times12"/>
        <w:ind w:firstLine="0"/>
        <w:jc w:val="right"/>
        <w:rPr>
          <w:b/>
          <w:bCs/>
          <w:i/>
          <w:iCs/>
        </w:rPr>
        <w:sectPr w:rsidR="00551A2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551A2D" w:rsidRPr="00563FFA" w:rsidRDefault="00551A2D" w:rsidP="00EA3525">
      <w:pPr>
        <w:pStyle w:val="Times12"/>
        <w:ind w:left="5387" w:firstLine="0"/>
        <w:jc w:val="left"/>
      </w:pPr>
      <w:bookmarkStart w:id="140" w:name="_Toc412201968"/>
      <w:bookmarkStart w:id="141" w:name="_Toc412201969"/>
      <w:bookmarkStart w:id="142" w:name="_Toc412201970"/>
      <w:bookmarkStart w:id="143" w:name="_Toc412201971"/>
      <w:bookmarkStart w:id="144" w:name="_Toc412201972"/>
      <w:bookmarkStart w:id="145" w:name="_Toc412201973"/>
      <w:bookmarkStart w:id="146" w:name="_СПРАВКА_О_ПОСТАВКЕ"/>
      <w:bookmarkStart w:id="147" w:name="_Toc412201974"/>
      <w:bookmarkStart w:id="148" w:name="_Toc412201975"/>
      <w:bookmarkStart w:id="149" w:name="_Toc412201976"/>
      <w:bookmarkStart w:id="150" w:name="_Toc412201977"/>
      <w:bookmarkStart w:id="151" w:name="_Toc412201978"/>
      <w:bookmarkStart w:id="152" w:name="_Toc412201979"/>
      <w:bookmarkStart w:id="153" w:name="_Toc412201980"/>
      <w:bookmarkStart w:id="154" w:name="_Toc412201981"/>
      <w:bookmarkStart w:id="155" w:name="_Toc412201982"/>
      <w:bookmarkStart w:id="156" w:name="_Toc412201983"/>
      <w:bookmarkStart w:id="157" w:name="_Toc412201984"/>
      <w:bookmarkStart w:id="158" w:name="_Toc412201985"/>
      <w:bookmarkStart w:id="159" w:name="_Toc412201986"/>
      <w:bookmarkStart w:id="160" w:name="_Toc412201987"/>
      <w:bookmarkStart w:id="161" w:name="_Банковская_гарантия_обеспечения_Кон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</w:p>
    <w:p w:rsidR="00551A2D" w:rsidRPr="00563FFA" w:rsidRDefault="00551A2D" w:rsidP="00DF507B">
      <w:pPr>
        <w:pStyle w:val="Heading1"/>
        <w:tabs>
          <w:tab w:val="clear" w:pos="1134"/>
        </w:tabs>
        <w:ind w:left="0" w:firstLine="0"/>
        <w:jc w:val="center"/>
        <w:rPr>
          <w:b/>
          <w:bCs/>
          <w:sz w:val="28"/>
          <w:szCs w:val="28"/>
        </w:rPr>
      </w:pPr>
      <w:bookmarkStart w:id="162" w:name="_Toc418078341"/>
      <w:bookmarkStart w:id="163" w:name="_Toc428517426"/>
      <w:r w:rsidRPr="00563FFA">
        <w:rPr>
          <w:b/>
          <w:bCs/>
          <w:sz w:val="28"/>
          <w:szCs w:val="28"/>
        </w:rPr>
        <w:t>ЧАСТЬ 2</w:t>
      </w:r>
      <w:bookmarkEnd w:id="162"/>
      <w:bookmarkEnd w:id="163"/>
    </w:p>
    <w:p w:rsidR="00551A2D" w:rsidRPr="00563FFA" w:rsidRDefault="00551A2D" w:rsidP="00EA3525">
      <w:pPr>
        <w:pStyle w:val="Times12"/>
        <w:ind w:left="5387" w:firstLine="0"/>
        <w:jc w:val="left"/>
      </w:pPr>
    </w:p>
    <w:p w:rsidR="00551A2D" w:rsidRPr="00563FFA" w:rsidRDefault="00551A2D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64" w:name="_Ref317259044"/>
      <w:bookmarkStart w:id="165" w:name="_Toc390267492"/>
      <w:r w:rsidRPr="00563FFA">
        <w:rPr>
          <w:sz w:val="28"/>
          <w:szCs w:val="28"/>
        </w:rPr>
        <w:t xml:space="preserve">Порядок проведения </w:t>
      </w:r>
      <w:bookmarkEnd w:id="164"/>
      <w:bookmarkEnd w:id="165"/>
      <w:r w:rsidRPr="00563FFA"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551A2D" w:rsidRPr="00563FFA" w:rsidRDefault="00551A2D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51A2D" w:rsidRPr="00563FFA" w:rsidRDefault="00551A2D" w:rsidP="00DF507B">
      <w:pPr>
        <w:pStyle w:val="Heading1"/>
        <w:tabs>
          <w:tab w:val="clear" w:pos="1134"/>
        </w:tabs>
        <w:ind w:left="0" w:firstLine="0"/>
        <w:jc w:val="center"/>
        <w:rPr>
          <w:b/>
          <w:bCs/>
          <w:sz w:val="28"/>
          <w:szCs w:val="28"/>
        </w:rPr>
      </w:pPr>
      <w:bookmarkStart w:id="166" w:name="_Toc418078342"/>
      <w:bookmarkStart w:id="167" w:name="_Toc428517427"/>
      <w:r w:rsidRPr="00563FFA">
        <w:rPr>
          <w:b/>
          <w:bCs/>
          <w:sz w:val="28"/>
          <w:szCs w:val="28"/>
        </w:rPr>
        <w:t>ЧАСТЬ 3</w:t>
      </w:r>
      <w:bookmarkEnd w:id="166"/>
      <w:bookmarkEnd w:id="167"/>
    </w:p>
    <w:p w:rsidR="00551A2D" w:rsidRPr="00563FFA" w:rsidRDefault="00551A2D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63FFA">
        <w:rPr>
          <w:b/>
          <w:bCs/>
          <w:i/>
          <w:iCs/>
          <w:sz w:val="28"/>
          <w:szCs w:val="28"/>
        </w:rPr>
        <w:t>Word</w:t>
      </w:r>
      <w:r w:rsidRPr="00563FFA">
        <w:rPr>
          <w:sz w:val="28"/>
          <w:szCs w:val="28"/>
        </w:rPr>
        <w:t>.</w:t>
      </w:r>
    </w:p>
    <w:sectPr w:rsidR="00551A2D" w:rsidRPr="00563FFA" w:rsidSect="00EA3525">
      <w:headerReference w:type="default" r:id="rId22"/>
      <w:footerReference w:type="default" r:id="rId23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1A2D" w:rsidRDefault="00551A2D">
      <w:r>
        <w:separator/>
      </w:r>
    </w:p>
  </w:endnote>
  <w:endnote w:type="continuationSeparator" w:id="0">
    <w:p w:rsidR="00551A2D" w:rsidRDefault="00551A2D">
      <w:r>
        <w:continuationSeparator/>
      </w:r>
    </w:p>
  </w:endnote>
  <w:endnote w:type="continuationNotice" w:id="1">
    <w:p w:rsidR="00551A2D" w:rsidRDefault="00551A2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A2D" w:rsidRPr="00FE6219" w:rsidRDefault="00551A2D" w:rsidP="00C87330">
    <w:pPr>
      <w:pStyle w:val="Footer"/>
      <w:tabs>
        <w:tab w:val="clear" w:pos="8306"/>
        <w:tab w:val="right" w:pos="7797"/>
      </w:tabs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A2D" w:rsidRPr="00FE6219" w:rsidRDefault="00551A2D" w:rsidP="00C87330">
    <w:pPr>
      <w:pStyle w:val="Footer"/>
      <w:tabs>
        <w:tab w:val="clear" w:pos="8306"/>
        <w:tab w:val="right" w:pos="7797"/>
      </w:tabs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A2D" w:rsidRPr="00FE6219" w:rsidRDefault="00551A2D" w:rsidP="00C87330">
    <w:pPr>
      <w:pStyle w:val="Footer"/>
      <w:tabs>
        <w:tab w:val="clear" w:pos="8306"/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A2D" w:rsidRDefault="00551A2D">
    <w:pPr>
      <w:pStyle w:val="Footer"/>
      <w:tabs>
        <w:tab w:val="clear" w:pos="8306"/>
        <w:tab w:val="right" w:pos="7797"/>
      </w:tabs>
      <w:ind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1A2D" w:rsidRDefault="00551A2D">
      <w:r>
        <w:separator/>
      </w:r>
    </w:p>
  </w:footnote>
  <w:footnote w:type="continuationSeparator" w:id="0">
    <w:p w:rsidR="00551A2D" w:rsidRDefault="00551A2D">
      <w:r>
        <w:continuationSeparator/>
      </w:r>
    </w:p>
  </w:footnote>
  <w:footnote w:type="continuationNotice" w:id="1">
    <w:p w:rsidR="00551A2D" w:rsidRDefault="00551A2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A2D" w:rsidRPr="00817700" w:rsidRDefault="00551A2D" w:rsidP="001171C7">
    <w:pPr>
      <w:pStyle w:val="NormalWeb"/>
      <w:spacing w:before="0" w:beforeAutospacing="0" w:after="0" w:afterAutospacing="0"/>
      <w:jc w:val="center"/>
      <w:rPr>
        <w:b/>
        <w:bCs/>
      </w:rPr>
    </w:pPr>
    <w:r w:rsidRPr="00817700">
      <w:rPr>
        <w:b/>
        <w:bCs/>
      </w:rPr>
      <w:t>АКЦИОНЕРНОЕ ОБЩЕСТВО</w:t>
    </w:r>
  </w:p>
  <w:p w:rsidR="00551A2D" w:rsidRPr="00817700" w:rsidRDefault="00551A2D" w:rsidP="001171C7">
    <w:pPr>
      <w:pStyle w:val="NormalWeb"/>
      <w:spacing w:before="0" w:beforeAutospacing="0" w:after="0" w:afterAutospacing="0"/>
      <w:jc w:val="center"/>
      <w:rPr>
        <w:b/>
        <w:bCs/>
      </w:rPr>
    </w:pPr>
    <w:r w:rsidRPr="00817700">
      <w:rPr>
        <w:b/>
        <w:bCs/>
      </w:rPr>
      <w:t>«ФЕДЕРАЛЬНЫЙ ЦЕНТР НАУКИ И ВЫСОКИХ ТЕХНОЛОГИЙ</w:t>
    </w:r>
  </w:p>
  <w:p w:rsidR="00551A2D" w:rsidRPr="00817700" w:rsidRDefault="00551A2D" w:rsidP="001171C7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817700">
      <w:rPr>
        <w:rFonts w:ascii="Times New Roman" w:hAnsi="Times New Roman" w:cs="Times New Roman"/>
        <w:b/>
        <w:bCs/>
        <w:sz w:val="24"/>
        <w:szCs w:val="24"/>
      </w:rPr>
      <w:t>«СПЕЦИАЛЬНОЕ НАУЧНО-ПРОИЗВОДСТВЕННОЕ ОБЪЕДИНЕНИЕ «ЭЛЕРОН»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A2D" w:rsidRPr="00F429FC" w:rsidRDefault="00551A2D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6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A2D" w:rsidRPr="00F429FC" w:rsidRDefault="00551A2D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11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A2D" w:rsidRPr="00C81ECE" w:rsidRDefault="00551A2D" w:rsidP="006C5AFD">
    <w:pPr>
      <w:pStyle w:val="Header"/>
      <w:jc w:val="center"/>
      <w:rPr>
        <w:rFonts w:ascii="Times New Roman" w:hAnsi="Times New Roman" w:cs="Times New Roman"/>
        <w:sz w:val="28"/>
        <w:szCs w:val="28"/>
      </w:rPr>
    </w:pPr>
    <w:r w:rsidRPr="00C81ECE">
      <w:rPr>
        <w:rFonts w:ascii="Times New Roman" w:hAnsi="Times New Roman" w:cs="Times New Roman"/>
        <w:sz w:val="28"/>
        <w:szCs w:val="28"/>
      </w:rPr>
      <w:fldChar w:fldCharType="begin"/>
    </w:r>
    <w:r w:rsidRPr="00C81ECE">
      <w:rPr>
        <w:rFonts w:ascii="Times New Roman" w:hAnsi="Times New Roman" w:cs="Times New Roman"/>
        <w:sz w:val="28"/>
        <w:szCs w:val="28"/>
      </w:rPr>
      <w:instrText>PAGE   \* MERGEFORMAT</w:instrText>
    </w:r>
    <w:r w:rsidRPr="00C81ECE">
      <w:rPr>
        <w:rFonts w:ascii="Times New Roman" w:hAnsi="Times New Roman" w:cs="Times New Roman"/>
        <w:sz w:val="28"/>
        <w:szCs w:val="28"/>
      </w:rPr>
      <w:fldChar w:fldCharType="separate"/>
    </w:r>
    <w:r>
      <w:rPr>
        <w:rFonts w:ascii="Times New Roman" w:hAnsi="Times New Roman" w:cs="Times New Roman"/>
        <w:noProof/>
        <w:sz w:val="28"/>
        <w:szCs w:val="28"/>
      </w:rPr>
      <w:t>16</w:t>
    </w:r>
    <w:r w:rsidRPr="00C81ECE">
      <w:rPr>
        <w:rFonts w:ascii="Times New Roman" w:hAnsi="Times New Roman" w:cs="Times New Roman"/>
        <w:sz w:val="28"/>
        <w:szCs w:val="28"/>
      </w:rPr>
      <w:fldChar w:fldCharType="end"/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A2D" w:rsidRPr="00F429FC" w:rsidRDefault="00551A2D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29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A2D" w:rsidRPr="00C72B74" w:rsidRDefault="00551A2D">
    <w:pPr>
      <w:pStyle w:val="Header"/>
      <w:jc w:val="center"/>
      <w:rPr>
        <w:rFonts w:ascii="Times New Roman" w:hAnsi="Times New Roman" w:cs="Times New Roman"/>
      </w:rPr>
    </w:pPr>
    <w:r w:rsidRPr="00C72B74">
      <w:rPr>
        <w:rFonts w:ascii="Times New Roman" w:hAnsi="Times New Roman" w:cs="Times New Roman"/>
        <w:sz w:val="24"/>
        <w:szCs w:val="24"/>
      </w:rPr>
      <w:fldChar w:fldCharType="begin"/>
    </w:r>
    <w:r w:rsidRPr="00C72B74">
      <w:rPr>
        <w:rFonts w:ascii="Times New Roman" w:hAnsi="Times New Roman" w:cs="Times New Roman"/>
        <w:sz w:val="24"/>
        <w:szCs w:val="24"/>
      </w:rPr>
      <w:instrText xml:space="preserve"> PAGE </w:instrText>
    </w:r>
    <w:r w:rsidRPr="00C72B74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30</w:t>
    </w:r>
    <w:r w:rsidRPr="00C72B74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CA6AD186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844CBBD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53E601A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7E2CDD7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FFFFFFFF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name w:val="WW8Num2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>
    <w:nsid w:val="117E49FE"/>
    <w:multiLevelType w:val="hybridMultilevel"/>
    <w:tmpl w:val="B906BEDA"/>
    <w:lvl w:ilvl="0" w:tplc="87F41A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161F4949"/>
    <w:multiLevelType w:val="hybridMultilevel"/>
    <w:tmpl w:val="95E6461C"/>
    <w:lvl w:ilvl="0" w:tplc="D8920CBC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03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cs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  <w:sz w:val="20"/>
        <w:szCs w:val="20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cs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cs="Symbol" w:hint="default"/>
      </w:rPr>
    </w:lvl>
  </w:abstractNum>
  <w:abstractNum w:abstractNumId="9">
    <w:nsid w:val="183D1C22"/>
    <w:multiLevelType w:val="hybridMultilevel"/>
    <w:tmpl w:val="20F4AB7A"/>
    <w:lvl w:ilvl="0" w:tplc="CD0AA576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6FE1079"/>
    <w:multiLevelType w:val="hybridMultilevel"/>
    <w:tmpl w:val="4EA0CDA6"/>
    <w:lvl w:ilvl="0" w:tplc="A4802CFA">
      <w:start w:val="1"/>
      <w:numFmt w:val="decimal"/>
      <w:lvlText w:val="2.5.2.%1."/>
      <w:lvlJc w:val="left"/>
      <w:pPr>
        <w:ind w:left="1429" w:hanging="360"/>
      </w:pPr>
      <w:rPr>
        <w:rFonts w:hint="default"/>
      </w:rPr>
    </w:lvl>
    <w:lvl w:ilvl="1" w:tplc="BFFA54B4">
      <w:start w:val="1"/>
      <w:numFmt w:val="lowerLetter"/>
      <w:lvlText w:val="%2."/>
      <w:lvlJc w:val="left"/>
      <w:pPr>
        <w:ind w:left="1440" w:hanging="360"/>
      </w:pPr>
    </w:lvl>
    <w:lvl w:ilvl="2" w:tplc="E59C36D4">
      <w:start w:val="1"/>
      <w:numFmt w:val="lowerRoman"/>
      <w:lvlText w:val="%3."/>
      <w:lvlJc w:val="right"/>
      <w:pPr>
        <w:ind w:left="2160" w:hanging="180"/>
      </w:pPr>
    </w:lvl>
    <w:lvl w:ilvl="3" w:tplc="C780F640">
      <w:start w:val="1"/>
      <w:numFmt w:val="decimal"/>
      <w:lvlText w:val="%4."/>
      <w:lvlJc w:val="left"/>
      <w:pPr>
        <w:ind w:left="2880" w:hanging="360"/>
      </w:pPr>
    </w:lvl>
    <w:lvl w:ilvl="4" w:tplc="8E4216AA">
      <w:start w:val="1"/>
      <w:numFmt w:val="lowerLetter"/>
      <w:lvlText w:val="%5."/>
      <w:lvlJc w:val="left"/>
      <w:pPr>
        <w:ind w:left="3600" w:hanging="360"/>
      </w:pPr>
    </w:lvl>
    <w:lvl w:ilvl="5" w:tplc="D0BC6810">
      <w:start w:val="1"/>
      <w:numFmt w:val="lowerRoman"/>
      <w:lvlText w:val="%6."/>
      <w:lvlJc w:val="right"/>
      <w:pPr>
        <w:ind w:left="4320" w:hanging="180"/>
      </w:pPr>
    </w:lvl>
    <w:lvl w:ilvl="6" w:tplc="8A1A8D32">
      <w:start w:val="1"/>
      <w:numFmt w:val="decimal"/>
      <w:lvlText w:val="%7."/>
      <w:lvlJc w:val="left"/>
      <w:pPr>
        <w:ind w:left="5040" w:hanging="360"/>
      </w:pPr>
    </w:lvl>
    <w:lvl w:ilvl="7" w:tplc="4F88A132">
      <w:start w:val="1"/>
      <w:numFmt w:val="lowerLetter"/>
      <w:lvlText w:val="%8."/>
      <w:lvlJc w:val="left"/>
      <w:pPr>
        <w:ind w:left="5760" w:hanging="360"/>
      </w:pPr>
    </w:lvl>
    <w:lvl w:ilvl="8" w:tplc="7B9229A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E32E63"/>
    <w:multiLevelType w:val="multilevel"/>
    <w:tmpl w:val="656660BA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428" w:hanging="720"/>
      </w:pPr>
      <w:rPr>
        <w:rFonts w:hint="default"/>
      </w:rPr>
    </w:lvl>
    <w:lvl w:ilvl="3">
      <w:start w:val="2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CFC262D"/>
    <w:multiLevelType w:val="hybridMultilevel"/>
    <w:tmpl w:val="DEE6B01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0D223B"/>
    <w:multiLevelType w:val="hybridMultilevel"/>
    <w:tmpl w:val="1FF0960E"/>
    <w:lvl w:ilvl="0" w:tplc="FFFFFFFF">
      <w:start w:val="1"/>
      <w:numFmt w:val="decimal"/>
      <w:lvlText w:val="%1)"/>
      <w:lvlJc w:val="left"/>
      <w:pPr>
        <w:ind w:left="1849" w:hanging="114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>
      <w:start w:val="1"/>
      <w:numFmt w:val="lowerRoman"/>
      <w:lvlText w:val="%3."/>
      <w:lvlJc w:val="right"/>
      <w:pPr>
        <w:ind w:left="2509" w:hanging="180"/>
      </w:pPr>
    </w:lvl>
    <w:lvl w:ilvl="3" w:tplc="FFFFFFFF">
      <w:start w:val="1"/>
      <w:numFmt w:val="decimal"/>
      <w:lvlText w:val="%4."/>
      <w:lvlJc w:val="left"/>
      <w:pPr>
        <w:ind w:left="3229" w:hanging="360"/>
      </w:pPr>
    </w:lvl>
    <w:lvl w:ilvl="4" w:tplc="FFFFFFFF">
      <w:start w:val="1"/>
      <w:numFmt w:val="lowerLetter"/>
      <w:lvlText w:val="%5."/>
      <w:lvlJc w:val="left"/>
      <w:pPr>
        <w:ind w:left="3949" w:hanging="360"/>
      </w:pPr>
    </w:lvl>
    <w:lvl w:ilvl="5" w:tplc="FFFFFFFF">
      <w:start w:val="1"/>
      <w:numFmt w:val="lowerRoman"/>
      <w:lvlText w:val="%6."/>
      <w:lvlJc w:val="right"/>
      <w:pPr>
        <w:ind w:left="4669" w:hanging="180"/>
      </w:pPr>
    </w:lvl>
    <w:lvl w:ilvl="6" w:tplc="FFFFFFFF">
      <w:start w:val="1"/>
      <w:numFmt w:val="decimal"/>
      <w:lvlText w:val="%7."/>
      <w:lvlJc w:val="left"/>
      <w:pPr>
        <w:ind w:left="5389" w:hanging="360"/>
      </w:pPr>
    </w:lvl>
    <w:lvl w:ilvl="7" w:tplc="FFFFFFFF">
      <w:start w:val="1"/>
      <w:numFmt w:val="lowerLetter"/>
      <w:lvlText w:val="%8."/>
      <w:lvlJc w:val="left"/>
      <w:pPr>
        <w:ind w:left="6109" w:hanging="360"/>
      </w:pPr>
    </w:lvl>
    <w:lvl w:ilvl="8" w:tplc="FFFFFFFF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08D0437"/>
    <w:multiLevelType w:val="hybridMultilevel"/>
    <w:tmpl w:val="78D62D60"/>
    <w:lvl w:ilvl="0" w:tplc="27B82784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6F70A10"/>
    <w:multiLevelType w:val="hybridMultilevel"/>
    <w:tmpl w:val="8A0A47FE"/>
    <w:styleLink w:val="11"/>
    <w:lvl w:ilvl="0" w:tplc="71B23BE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  <w:iCs w:val="0"/>
      </w:rPr>
    </w:lvl>
    <w:lvl w:ilvl="1" w:tplc="C43E01AA">
      <w:start w:val="1"/>
      <w:numFmt w:val="lowerLetter"/>
      <w:lvlText w:val="%2."/>
      <w:lvlJc w:val="left"/>
      <w:pPr>
        <w:ind w:left="1440" w:hanging="360"/>
      </w:pPr>
    </w:lvl>
    <w:lvl w:ilvl="2" w:tplc="40DC835E">
      <w:start w:val="1"/>
      <w:numFmt w:val="lowerRoman"/>
      <w:lvlText w:val="%3."/>
      <w:lvlJc w:val="right"/>
      <w:pPr>
        <w:ind w:left="2160" w:hanging="180"/>
      </w:pPr>
    </w:lvl>
    <w:lvl w:ilvl="3" w:tplc="28E64C6C">
      <w:start w:val="1"/>
      <w:numFmt w:val="decimal"/>
      <w:lvlText w:val="%4."/>
      <w:lvlJc w:val="left"/>
      <w:pPr>
        <w:ind w:left="2880" w:hanging="360"/>
      </w:pPr>
    </w:lvl>
    <w:lvl w:ilvl="4" w:tplc="478ACAB6">
      <w:start w:val="1"/>
      <w:numFmt w:val="lowerLetter"/>
      <w:lvlText w:val="%5."/>
      <w:lvlJc w:val="left"/>
      <w:pPr>
        <w:ind w:left="3600" w:hanging="360"/>
      </w:pPr>
    </w:lvl>
    <w:lvl w:ilvl="5" w:tplc="3A566BCA">
      <w:start w:val="1"/>
      <w:numFmt w:val="lowerRoman"/>
      <w:lvlText w:val="%6."/>
      <w:lvlJc w:val="right"/>
      <w:pPr>
        <w:ind w:left="4320" w:hanging="180"/>
      </w:pPr>
    </w:lvl>
    <w:lvl w:ilvl="6" w:tplc="905C9F58">
      <w:start w:val="1"/>
      <w:numFmt w:val="decimal"/>
      <w:lvlText w:val="%7."/>
      <w:lvlJc w:val="left"/>
      <w:pPr>
        <w:ind w:left="5040" w:hanging="360"/>
      </w:pPr>
    </w:lvl>
    <w:lvl w:ilvl="7" w:tplc="6A8CEE16">
      <w:start w:val="1"/>
      <w:numFmt w:val="lowerLetter"/>
      <w:lvlText w:val="%8."/>
      <w:lvlJc w:val="left"/>
      <w:pPr>
        <w:ind w:left="5760" w:hanging="360"/>
      </w:pPr>
    </w:lvl>
    <w:lvl w:ilvl="8" w:tplc="42342070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3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65583F66"/>
    <w:multiLevelType w:val="hybridMultilevel"/>
    <w:tmpl w:val="E01C1AEA"/>
    <w:lvl w:ilvl="0" w:tplc="D220AE8C">
      <w:start w:val="1"/>
      <w:numFmt w:val="decimal"/>
      <w:lvlText w:val="1.%1)"/>
      <w:lvlJc w:val="left"/>
      <w:pPr>
        <w:ind w:left="501" w:hanging="360"/>
      </w:pPr>
      <w:rPr>
        <w:rFonts w:hint="default"/>
      </w:rPr>
    </w:lvl>
    <w:lvl w:ilvl="1" w:tplc="D456801E">
      <w:start w:val="1"/>
      <w:numFmt w:val="lowerLetter"/>
      <w:lvlText w:val="%2."/>
      <w:lvlJc w:val="left"/>
      <w:pPr>
        <w:ind w:left="1440" w:hanging="360"/>
      </w:pPr>
    </w:lvl>
    <w:lvl w:ilvl="2" w:tplc="9B2214DC">
      <w:start w:val="1"/>
      <w:numFmt w:val="lowerRoman"/>
      <w:lvlText w:val="%3."/>
      <w:lvlJc w:val="right"/>
      <w:pPr>
        <w:ind w:left="2160" w:hanging="180"/>
      </w:pPr>
    </w:lvl>
    <w:lvl w:ilvl="3" w:tplc="A1328C7E">
      <w:start w:val="1"/>
      <w:numFmt w:val="decimal"/>
      <w:lvlText w:val="%4."/>
      <w:lvlJc w:val="left"/>
      <w:pPr>
        <w:ind w:left="2880" w:hanging="360"/>
      </w:pPr>
    </w:lvl>
    <w:lvl w:ilvl="4" w:tplc="5D6C9162">
      <w:start w:val="1"/>
      <w:numFmt w:val="lowerLetter"/>
      <w:lvlText w:val="%5."/>
      <w:lvlJc w:val="left"/>
      <w:pPr>
        <w:ind w:left="3600" w:hanging="360"/>
      </w:pPr>
    </w:lvl>
    <w:lvl w:ilvl="5" w:tplc="F76C8DEA">
      <w:start w:val="1"/>
      <w:numFmt w:val="lowerRoman"/>
      <w:lvlText w:val="%6."/>
      <w:lvlJc w:val="right"/>
      <w:pPr>
        <w:ind w:left="4320" w:hanging="180"/>
      </w:pPr>
    </w:lvl>
    <w:lvl w:ilvl="6" w:tplc="F280ACEC">
      <w:start w:val="1"/>
      <w:numFmt w:val="decimal"/>
      <w:lvlText w:val="%7."/>
      <w:lvlJc w:val="left"/>
      <w:pPr>
        <w:ind w:left="5040" w:hanging="360"/>
      </w:pPr>
    </w:lvl>
    <w:lvl w:ilvl="7" w:tplc="5A10A462">
      <w:start w:val="1"/>
      <w:numFmt w:val="lowerLetter"/>
      <w:lvlText w:val="%8."/>
      <w:lvlJc w:val="left"/>
      <w:pPr>
        <w:ind w:left="5760" w:hanging="360"/>
      </w:pPr>
    </w:lvl>
    <w:lvl w:ilvl="8" w:tplc="C55AA160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C017C0"/>
    <w:multiLevelType w:val="hybridMultilevel"/>
    <w:tmpl w:val="C756E7F0"/>
    <w:lvl w:ilvl="0" w:tplc="FFFFFFFF">
      <w:start w:val="1"/>
      <w:numFmt w:val="decimal"/>
      <w:lvlText w:val="5.%1."/>
      <w:lvlJc w:val="left"/>
      <w:pPr>
        <w:ind w:left="502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222" w:hanging="360"/>
      </w:pPr>
    </w:lvl>
    <w:lvl w:ilvl="2" w:tplc="FFFFFFFF">
      <w:start w:val="1"/>
      <w:numFmt w:val="lowerRoman"/>
      <w:lvlText w:val="%3."/>
      <w:lvlJc w:val="right"/>
      <w:pPr>
        <w:ind w:left="1942" w:hanging="180"/>
      </w:pPr>
    </w:lvl>
    <w:lvl w:ilvl="3" w:tplc="FFFFFFFF">
      <w:start w:val="1"/>
      <w:numFmt w:val="decimal"/>
      <w:lvlText w:val="%4."/>
      <w:lvlJc w:val="left"/>
      <w:pPr>
        <w:ind w:left="2662" w:hanging="360"/>
      </w:pPr>
    </w:lvl>
    <w:lvl w:ilvl="4" w:tplc="FFFFFFFF">
      <w:start w:val="1"/>
      <w:numFmt w:val="lowerLetter"/>
      <w:lvlText w:val="%5."/>
      <w:lvlJc w:val="left"/>
      <w:pPr>
        <w:ind w:left="3382" w:hanging="360"/>
      </w:pPr>
    </w:lvl>
    <w:lvl w:ilvl="5" w:tplc="FFFFFFFF">
      <w:start w:val="1"/>
      <w:numFmt w:val="lowerRoman"/>
      <w:lvlText w:val="%6."/>
      <w:lvlJc w:val="right"/>
      <w:pPr>
        <w:ind w:left="4102" w:hanging="180"/>
      </w:pPr>
    </w:lvl>
    <w:lvl w:ilvl="6" w:tplc="FFFFFFFF">
      <w:start w:val="1"/>
      <w:numFmt w:val="decimal"/>
      <w:lvlText w:val="%7."/>
      <w:lvlJc w:val="left"/>
      <w:pPr>
        <w:ind w:left="4822" w:hanging="360"/>
      </w:pPr>
    </w:lvl>
    <w:lvl w:ilvl="7" w:tplc="FFFFFFFF">
      <w:start w:val="1"/>
      <w:numFmt w:val="lowerLetter"/>
      <w:lvlText w:val="%8."/>
      <w:lvlJc w:val="left"/>
      <w:pPr>
        <w:ind w:left="5542" w:hanging="360"/>
      </w:pPr>
    </w:lvl>
    <w:lvl w:ilvl="8" w:tplc="FFFFFFFF">
      <w:start w:val="1"/>
      <w:numFmt w:val="lowerRoman"/>
      <w:lvlText w:val="%9."/>
      <w:lvlJc w:val="right"/>
      <w:pPr>
        <w:ind w:left="6262" w:hanging="180"/>
      </w:pPr>
    </w:lvl>
  </w:abstractNum>
  <w:abstractNum w:abstractNumId="3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5D0E84"/>
    <w:multiLevelType w:val="hybridMultilevel"/>
    <w:tmpl w:val="FEB28740"/>
    <w:lvl w:ilvl="0" w:tplc="4B38F43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9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842439"/>
    <w:multiLevelType w:val="hybridMultilevel"/>
    <w:tmpl w:val="E6D28504"/>
    <w:lvl w:ilvl="0" w:tplc="BE60E7B6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42">
    <w:nsid w:val="70943F09"/>
    <w:multiLevelType w:val="hybridMultilevel"/>
    <w:tmpl w:val="76C83FA4"/>
    <w:lvl w:ilvl="0" w:tplc="FFFFFFFF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43">
    <w:nsid w:val="72D05656"/>
    <w:multiLevelType w:val="multilevel"/>
    <w:tmpl w:val="3D52BE88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2.5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4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5">
    <w:nsid w:val="7AEB6177"/>
    <w:multiLevelType w:val="hybridMultilevel"/>
    <w:tmpl w:val="A7F63104"/>
    <w:lvl w:ilvl="0" w:tplc="FFFFFFFF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4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2"/>
  </w:num>
  <w:num w:numId="6">
    <w:abstractNumId w:val="30"/>
  </w:num>
  <w:num w:numId="7">
    <w:abstractNumId w:val="27"/>
  </w:num>
  <w:num w:numId="8">
    <w:abstractNumId w:val="23"/>
  </w:num>
  <w:num w:numId="9">
    <w:abstractNumId w:val="16"/>
  </w:num>
  <w:num w:numId="10">
    <w:abstractNumId w:val="14"/>
  </w:num>
  <w:num w:numId="11">
    <w:abstractNumId w:val="21"/>
  </w:num>
  <w:num w:numId="12">
    <w:abstractNumId w:val="39"/>
  </w:num>
  <w:num w:numId="13">
    <w:abstractNumId w:val="28"/>
  </w:num>
  <w:num w:numId="14">
    <w:abstractNumId w:val="20"/>
  </w:num>
  <w:num w:numId="15">
    <w:abstractNumId w:val="45"/>
  </w:num>
  <w:num w:numId="16">
    <w:abstractNumId w:val="24"/>
  </w:num>
  <w:num w:numId="17">
    <w:abstractNumId w:val="44"/>
  </w:num>
  <w:num w:numId="18">
    <w:abstractNumId w:val="26"/>
  </w:num>
  <w:num w:numId="19">
    <w:abstractNumId w:val="36"/>
  </w:num>
  <w:num w:numId="20">
    <w:abstractNumId w:val="17"/>
  </w:num>
  <w:num w:numId="21">
    <w:abstractNumId w:val="35"/>
  </w:num>
  <w:num w:numId="22">
    <w:abstractNumId w:val="45"/>
  </w:num>
  <w:num w:numId="23">
    <w:abstractNumId w:val="38"/>
  </w:num>
  <w:num w:numId="24">
    <w:abstractNumId w:val="7"/>
  </w:num>
  <w:num w:numId="25">
    <w:abstractNumId w:val="33"/>
  </w:num>
  <w:num w:numId="26">
    <w:abstractNumId w:val="34"/>
  </w:num>
  <w:num w:numId="27">
    <w:abstractNumId w:val="4"/>
  </w:num>
  <w:num w:numId="28">
    <w:abstractNumId w:val="9"/>
  </w:num>
  <w:num w:numId="29">
    <w:abstractNumId w:val="5"/>
  </w:num>
  <w:num w:numId="30">
    <w:abstractNumId w:val="31"/>
  </w:num>
  <w:num w:numId="31">
    <w:abstractNumId w:val="46"/>
  </w:num>
  <w:num w:numId="32">
    <w:abstractNumId w:val="37"/>
  </w:num>
  <w:num w:numId="33">
    <w:abstractNumId w:val="18"/>
  </w:num>
  <w:num w:numId="34">
    <w:abstractNumId w:val="41"/>
  </w:num>
  <w:num w:numId="35">
    <w:abstractNumId w:val="29"/>
  </w:num>
  <w:num w:numId="36">
    <w:abstractNumId w:val="19"/>
  </w:num>
  <w:num w:numId="37">
    <w:abstractNumId w:val="10"/>
  </w:num>
  <w:num w:numId="38">
    <w:abstractNumId w:val="11"/>
  </w:num>
  <w:num w:numId="39">
    <w:abstractNumId w:val="22"/>
  </w:num>
  <w:num w:numId="40">
    <w:abstractNumId w:val="6"/>
  </w:num>
  <w:num w:numId="41">
    <w:abstractNumId w:val="32"/>
  </w:num>
  <w:num w:numId="4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8"/>
  </w:num>
  <w:num w:numId="45">
    <w:abstractNumId w:val="25"/>
  </w:num>
  <w:num w:numId="46">
    <w:abstractNumId w:val="13"/>
  </w:num>
  <w:num w:numId="47">
    <w:abstractNumId w:val="12"/>
  </w:num>
  <w:num w:numId="48">
    <w:abstractNumId w:val="43"/>
  </w:num>
  <w:num w:numId="4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8CE"/>
    <w:rsid w:val="000129E6"/>
    <w:rsid w:val="00012A85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4F15"/>
    <w:rsid w:val="000272AF"/>
    <w:rsid w:val="00027A84"/>
    <w:rsid w:val="00027AE0"/>
    <w:rsid w:val="00027DE8"/>
    <w:rsid w:val="0003048A"/>
    <w:rsid w:val="00030F49"/>
    <w:rsid w:val="0003114E"/>
    <w:rsid w:val="000316C6"/>
    <w:rsid w:val="000332F8"/>
    <w:rsid w:val="000339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AEA"/>
    <w:rsid w:val="00061FD1"/>
    <w:rsid w:val="000620BF"/>
    <w:rsid w:val="0006373D"/>
    <w:rsid w:val="000637C1"/>
    <w:rsid w:val="00063E74"/>
    <w:rsid w:val="00063F52"/>
    <w:rsid w:val="00064C5C"/>
    <w:rsid w:val="00065353"/>
    <w:rsid w:val="000655F9"/>
    <w:rsid w:val="00065AC7"/>
    <w:rsid w:val="00066B6A"/>
    <w:rsid w:val="000674FB"/>
    <w:rsid w:val="00070663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93B"/>
    <w:rsid w:val="00093C94"/>
    <w:rsid w:val="00093E2D"/>
    <w:rsid w:val="000945DD"/>
    <w:rsid w:val="00094D62"/>
    <w:rsid w:val="00095F70"/>
    <w:rsid w:val="00097159"/>
    <w:rsid w:val="000972B9"/>
    <w:rsid w:val="000974C3"/>
    <w:rsid w:val="00097669"/>
    <w:rsid w:val="000A068F"/>
    <w:rsid w:val="000A0E8A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117"/>
    <w:rsid w:val="000B12D1"/>
    <w:rsid w:val="000B1A14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2F1"/>
    <w:rsid w:val="000B793E"/>
    <w:rsid w:val="000B79D8"/>
    <w:rsid w:val="000C0247"/>
    <w:rsid w:val="000C0617"/>
    <w:rsid w:val="000C166C"/>
    <w:rsid w:val="000C1C15"/>
    <w:rsid w:val="000C2F60"/>
    <w:rsid w:val="000D0C6E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429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70"/>
    <w:rsid w:val="00101D5D"/>
    <w:rsid w:val="00102E0C"/>
    <w:rsid w:val="001030DA"/>
    <w:rsid w:val="00103240"/>
    <w:rsid w:val="00103677"/>
    <w:rsid w:val="0010414F"/>
    <w:rsid w:val="00105010"/>
    <w:rsid w:val="0010521C"/>
    <w:rsid w:val="00106D5E"/>
    <w:rsid w:val="00107A8B"/>
    <w:rsid w:val="00107AD4"/>
    <w:rsid w:val="00110379"/>
    <w:rsid w:val="0011038C"/>
    <w:rsid w:val="00110DFA"/>
    <w:rsid w:val="00111BA4"/>
    <w:rsid w:val="001122ED"/>
    <w:rsid w:val="00112323"/>
    <w:rsid w:val="001150D8"/>
    <w:rsid w:val="00115B84"/>
    <w:rsid w:val="00116368"/>
    <w:rsid w:val="001171C7"/>
    <w:rsid w:val="001205C1"/>
    <w:rsid w:val="001209EA"/>
    <w:rsid w:val="00120C83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37DCE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47B"/>
    <w:rsid w:val="00151B78"/>
    <w:rsid w:val="00151FE4"/>
    <w:rsid w:val="00152303"/>
    <w:rsid w:val="00152F8D"/>
    <w:rsid w:val="00153FA8"/>
    <w:rsid w:val="0015408A"/>
    <w:rsid w:val="0015450B"/>
    <w:rsid w:val="00154B98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08D"/>
    <w:rsid w:val="001768BC"/>
    <w:rsid w:val="00176FD1"/>
    <w:rsid w:val="0018033A"/>
    <w:rsid w:val="0018080A"/>
    <w:rsid w:val="00181251"/>
    <w:rsid w:val="00182472"/>
    <w:rsid w:val="00182E0E"/>
    <w:rsid w:val="00183A25"/>
    <w:rsid w:val="00183DDE"/>
    <w:rsid w:val="00183E8C"/>
    <w:rsid w:val="00184805"/>
    <w:rsid w:val="00185C17"/>
    <w:rsid w:val="00185C3F"/>
    <w:rsid w:val="00186FC3"/>
    <w:rsid w:val="001903EB"/>
    <w:rsid w:val="001908E7"/>
    <w:rsid w:val="00191476"/>
    <w:rsid w:val="0019158F"/>
    <w:rsid w:val="00191A0C"/>
    <w:rsid w:val="00193BFB"/>
    <w:rsid w:val="0019476C"/>
    <w:rsid w:val="00194A96"/>
    <w:rsid w:val="00194D7A"/>
    <w:rsid w:val="00195CDE"/>
    <w:rsid w:val="001964BA"/>
    <w:rsid w:val="00196618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E7"/>
    <w:rsid w:val="001B29F2"/>
    <w:rsid w:val="001B2C65"/>
    <w:rsid w:val="001B34F1"/>
    <w:rsid w:val="001B6AE7"/>
    <w:rsid w:val="001B7DBD"/>
    <w:rsid w:val="001B7FED"/>
    <w:rsid w:val="001C09E9"/>
    <w:rsid w:val="001C18A5"/>
    <w:rsid w:val="001C2FB8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35F"/>
    <w:rsid w:val="001D26C0"/>
    <w:rsid w:val="001D298D"/>
    <w:rsid w:val="001D2FF4"/>
    <w:rsid w:val="001D3E28"/>
    <w:rsid w:val="001D40BE"/>
    <w:rsid w:val="001D6923"/>
    <w:rsid w:val="001D75C4"/>
    <w:rsid w:val="001D792A"/>
    <w:rsid w:val="001E01F6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B78"/>
    <w:rsid w:val="002022C5"/>
    <w:rsid w:val="00202B49"/>
    <w:rsid w:val="00202CD6"/>
    <w:rsid w:val="002044AB"/>
    <w:rsid w:val="0020520D"/>
    <w:rsid w:val="00206A9B"/>
    <w:rsid w:val="00206B3B"/>
    <w:rsid w:val="002073C4"/>
    <w:rsid w:val="0020749D"/>
    <w:rsid w:val="00207ADA"/>
    <w:rsid w:val="00207CBD"/>
    <w:rsid w:val="00210741"/>
    <w:rsid w:val="002119C7"/>
    <w:rsid w:val="00211E78"/>
    <w:rsid w:val="00212A1E"/>
    <w:rsid w:val="0021300C"/>
    <w:rsid w:val="00213571"/>
    <w:rsid w:val="002136CE"/>
    <w:rsid w:val="002141E9"/>
    <w:rsid w:val="002155C9"/>
    <w:rsid w:val="00217417"/>
    <w:rsid w:val="00217B54"/>
    <w:rsid w:val="0022001A"/>
    <w:rsid w:val="00220078"/>
    <w:rsid w:val="0022047B"/>
    <w:rsid w:val="00220D51"/>
    <w:rsid w:val="002215C9"/>
    <w:rsid w:val="0022197F"/>
    <w:rsid w:val="00222005"/>
    <w:rsid w:val="00222F7B"/>
    <w:rsid w:val="00223E56"/>
    <w:rsid w:val="0022471A"/>
    <w:rsid w:val="00224E69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CD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16CD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5FBF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3FC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5FAA"/>
    <w:rsid w:val="002863D8"/>
    <w:rsid w:val="00286DB2"/>
    <w:rsid w:val="00291011"/>
    <w:rsid w:val="00291063"/>
    <w:rsid w:val="00292290"/>
    <w:rsid w:val="002933E2"/>
    <w:rsid w:val="00294C61"/>
    <w:rsid w:val="00296771"/>
    <w:rsid w:val="0029716D"/>
    <w:rsid w:val="00297932"/>
    <w:rsid w:val="002A0BBB"/>
    <w:rsid w:val="002A1492"/>
    <w:rsid w:val="002A19CB"/>
    <w:rsid w:val="002A2CFE"/>
    <w:rsid w:val="002A3E2B"/>
    <w:rsid w:val="002A5028"/>
    <w:rsid w:val="002A68E9"/>
    <w:rsid w:val="002A7541"/>
    <w:rsid w:val="002A75A0"/>
    <w:rsid w:val="002A7AD1"/>
    <w:rsid w:val="002B0267"/>
    <w:rsid w:val="002B0A65"/>
    <w:rsid w:val="002B16BF"/>
    <w:rsid w:val="002B1855"/>
    <w:rsid w:val="002B2A48"/>
    <w:rsid w:val="002B2B2D"/>
    <w:rsid w:val="002B3004"/>
    <w:rsid w:val="002B303E"/>
    <w:rsid w:val="002B619A"/>
    <w:rsid w:val="002C0E1F"/>
    <w:rsid w:val="002C1FED"/>
    <w:rsid w:val="002C21CC"/>
    <w:rsid w:val="002C2B00"/>
    <w:rsid w:val="002C4259"/>
    <w:rsid w:val="002C4414"/>
    <w:rsid w:val="002C48C5"/>
    <w:rsid w:val="002C4D45"/>
    <w:rsid w:val="002C57D9"/>
    <w:rsid w:val="002C5C15"/>
    <w:rsid w:val="002C6A8B"/>
    <w:rsid w:val="002C6D62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D6C"/>
    <w:rsid w:val="002F21D9"/>
    <w:rsid w:val="002F40DE"/>
    <w:rsid w:val="002F552B"/>
    <w:rsid w:val="002F7216"/>
    <w:rsid w:val="00300A05"/>
    <w:rsid w:val="00300E5F"/>
    <w:rsid w:val="00301200"/>
    <w:rsid w:val="00301743"/>
    <w:rsid w:val="00301B00"/>
    <w:rsid w:val="0030371C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4D3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708"/>
    <w:rsid w:val="00331731"/>
    <w:rsid w:val="0033184B"/>
    <w:rsid w:val="00331BA8"/>
    <w:rsid w:val="00332073"/>
    <w:rsid w:val="003324CB"/>
    <w:rsid w:val="003336CC"/>
    <w:rsid w:val="003337C6"/>
    <w:rsid w:val="00333A8E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3AE9"/>
    <w:rsid w:val="003445D6"/>
    <w:rsid w:val="003450B5"/>
    <w:rsid w:val="0034532B"/>
    <w:rsid w:val="00345E3A"/>
    <w:rsid w:val="003463D0"/>
    <w:rsid w:val="00346BA9"/>
    <w:rsid w:val="00346FDD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32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976"/>
    <w:rsid w:val="00367AFA"/>
    <w:rsid w:val="00370BA0"/>
    <w:rsid w:val="003719F0"/>
    <w:rsid w:val="00372241"/>
    <w:rsid w:val="00372DC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195C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3C4B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717"/>
    <w:rsid w:val="003B7A32"/>
    <w:rsid w:val="003C02BD"/>
    <w:rsid w:val="003C0513"/>
    <w:rsid w:val="003C0E6E"/>
    <w:rsid w:val="003C2A43"/>
    <w:rsid w:val="003C2A7D"/>
    <w:rsid w:val="003C3D7C"/>
    <w:rsid w:val="003C4004"/>
    <w:rsid w:val="003C5257"/>
    <w:rsid w:val="003C5658"/>
    <w:rsid w:val="003C60E7"/>
    <w:rsid w:val="003C72D4"/>
    <w:rsid w:val="003C7416"/>
    <w:rsid w:val="003C75DF"/>
    <w:rsid w:val="003D0E24"/>
    <w:rsid w:val="003D0EDD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984"/>
    <w:rsid w:val="003E5F25"/>
    <w:rsid w:val="003E647A"/>
    <w:rsid w:val="003E6CD8"/>
    <w:rsid w:val="003E715E"/>
    <w:rsid w:val="003E71FC"/>
    <w:rsid w:val="003E7493"/>
    <w:rsid w:val="003E761E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3E7"/>
    <w:rsid w:val="0040058F"/>
    <w:rsid w:val="00400DDA"/>
    <w:rsid w:val="00401244"/>
    <w:rsid w:val="00401B98"/>
    <w:rsid w:val="00401FC0"/>
    <w:rsid w:val="00401FD0"/>
    <w:rsid w:val="004026C9"/>
    <w:rsid w:val="00405B85"/>
    <w:rsid w:val="00405BF3"/>
    <w:rsid w:val="004066BB"/>
    <w:rsid w:val="00406CF5"/>
    <w:rsid w:val="00406D77"/>
    <w:rsid w:val="00406EFC"/>
    <w:rsid w:val="004100EC"/>
    <w:rsid w:val="004111C8"/>
    <w:rsid w:val="004118A0"/>
    <w:rsid w:val="00412AF5"/>
    <w:rsid w:val="00412C97"/>
    <w:rsid w:val="00413B19"/>
    <w:rsid w:val="004141D0"/>
    <w:rsid w:val="00414325"/>
    <w:rsid w:val="004150E7"/>
    <w:rsid w:val="0041735D"/>
    <w:rsid w:val="00417E39"/>
    <w:rsid w:val="004208F9"/>
    <w:rsid w:val="00420E19"/>
    <w:rsid w:val="00422F12"/>
    <w:rsid w:val="00423068"/>
    <w:rsid w:val="004230C1"/>
    <w:rsid w:val="00423394"/>
    <w:rsid w:val="0042344D"/>
    <w:rsid w:val="00423663"/>
    <w:rsid w:val="00424955"/>
    <w:rsid w:val="00424CA9"/>
    <w:rsid w:val="00425F60"/>
    <w:rsid w:val="004265B2"/>
    <w:rsid w:val="00427B5D"/>
    <w:rsid w:val="00427CC3"/>
    <w:rsid w:val="0043025A"/>
    <w:rsid w:val="004304B8"/>
    <w:rsid w:val="00431009"/>
    <w:rsid w:val="0043151B"/>
    <w:rsid w:val="00431E0E"/>
    <w:rsid w:val="00432AC0"/>
    <w:rsid w:val="004335F0"/>
    <w:rsid w:val="00433838"/>
    <w:rsid w:val="00437C95"/>
    <w:rsid w:val="00441691"/>
    <w:rsid w:val="00442D73"/>
    <w:rsid w:val="004437FA"/>
    <w:rsid w:val="004441C3"/>
    <w:rsid w:val="0044462D"/>
    <w:rsid w:val="00444F48"/>
    <w:rsid w:val="004456D3"/>
    <w:rsid w:val="00445BC6"/>
    <w:rsid w:val="0044674C"/>
    <w:rsid w:val="0045064F"/>
    <w:rsid w:val="00450B7F"/>
    <w:rsid w:val="00450BC8"/>
    <w:rsid w:val="0045195E"/>
    <w:rsid w:val="00452F8D"/>
    <w:rsid w:val="004534CB"/>
    <w:rsid w:val="0045374B"/>
    <w:rsid w:val="00453EC4"/>
    <w:rsid w:val="00455E7D"/>
    <w:rsid w:val="004564FB"/>
    <w:rsid w:val="00457A4A"/>
    <w:rsid w:val="00460156"/>
    <w:rsid w:val="0046112E"/>
    <w:rsid w:val="00461AA2"/>
    <w:rsid w:val="00462320"/>
    <w:rsid w:val="0046284B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853"/>
    <w:rsid w:val="0047403E"/>
    <w:rsid w:val="00474975"/>
    <w:rsid w:val="0047567D"/>
    <w:rsid w:val="00475C2C"/>
    <w:rsid w:val="00475C30"/>
    <w:rsid w:val="004773B2"/>
    <w:rsid w:val="0048105A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302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5F5"/>
    <w:rsid w:val="004B39AE"/>
    <w:rsid w:val="004B40EF"/>
    <w:rsid w:val="004B43C0"/>
    <w:rsid w:val="004B541C"/>
    <w:rsid w:val="004C09ED"/>
    <w:rsid w:val="004C0EF5"/>
    <w:rsid w:val="004C1016"/>
    <w:rsid w:val="004C1219"/>
    <w:rsid w:val="004C1A41"/>
    <w:rsid w:val="004C1EE9"/>
    <w:rsid w:val="004C1FBF"/>
    <w:rsid w:val="004C6754"/>
    <w:rsid w:val="004C6E77"/>
    <w:rsid w:val="004D09D6"/>
    <w:rsid w:val="004D1085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326"/>
    <w:rsid w:val="0050175D"/>
    <w:rsid w:val="00503407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82F"/>
    <w:rsid w:val="00515F3D"/>
    <w:rsid w:val="0051673C"/>
    <w:rsid w:val="00517E9C"/>
    <w:rsid w:val="00517F23"/>
    <w:rsid w:val="00517F3C"/>
    <w:rsid w:val="005216D6"/>
    <w:rsid w:val="00521E6B"/>
    <w:rsid w:val="00522A91"/>
    <w:rsid w:val="00522C3C"/>
    <w:rsid w:val="00522CFE"/>
    <w:rsid w:val="00522ED4"/>
    <w:rsid w:val="00523649"/>
    <w:rsid w:val="005240BF"/>
    <w:rsid w:val="00524557"/>
    <w:rsid w:val="00524A26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057"/>
    <w:rsid w:val="00541399"/>
    <w:rsid w:val="00541800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A2D"/>
    <w:rsid w:val="00551F0C"/>
    <w:rsid w:val="005544EA"/>
    <w:rsid w:val="0055450A"/>
    <w:rsid w:val="00556B71"/>
    <w:rsid w:val="00556BB7"/>
    <w:rsid w:val="00557984"/>
    <w:rsid w:val="00557BFE"/>
    <w:rsid w:val="00557EBB"/>
    <w:rsid w:val="005609BB"/>
    <w:rsid w:val="00560BC8"/>
    <w:rsid w:val="00561255"/>
    <w:rsid w:val="00561636"/>
    <w:rsid w:val="0056271B"/>
    <w:rsid w:val="00563FFA"/>
    <w:rsid w:val="005643D1"/>
    <w:rsid w:val="0056542A"/>
    <w:rsid w:val="00570391"/>
    <w:rsid w:val="005704B2"/>
    <w:rsid w:val="00570BFF"/>
    <w:rsid w:val="00571DC5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4C66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17C"/>
    <w:rsid w:val="005B07C7"/>
    <w:rsid w:val="005B3145"/>
    <w:rsid w:val="005B4598"/>
    <w:rsid w:val="005B4813"/>
    <w:rsid w:val="005B53F9"/>
    <w:rsid w:val="005B72D5"/>
    <w:rsid w:val="005B7B08"/>
    <w:rsid w:val="005B7DB1"/>
    <w:rsid w:val="005C062A"/>
    <w:rsid w:val="005C0EF3"/>
    <w:rsid w:val="005C0EFF"/>
    <w:rsid w:val="005C15D7"/>
    <w:rsid w:val="005C28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563"/>
    <w:rsid w:val="005D5F0F"/>
    <w:rsid w:val="005D6E3F"/>
    <w:rsid w:val="005D70B1"/>
    <w:rsid w:val="005D70F5"/>
    <w:rsid w:val="005D7109"/>
    <w:rsid w:val="005D7DD7"/>
    <w:rsid w:val="005E0223"/>
    <w:rsid w:val="005E0C82"/>
    <w:rsid w:val="005E1783"/>
    <w:rsid w:val="005E1A6E"/>
    <w:rsid w:val="005E2193"/>
    <w:rsid w:val="005E2236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5F7D1F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1A8F"/>
    <w:rsid w:val="00613E6A"/>
    <w:rsid w:val="0061529C"/>
    <w:rsid w:val="006154A9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ADF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E65"/>
    <w:rsid w:val="00653289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2B7B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5FA2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6455"/>
    <w:rsid w:val="006974AB"/>
    <w:rsid w:val="0069766D"/>
    <w:rsid w:val="00697CA1"/>
    <w:rsid w:val="006A08A9"/>
    <w:rsid w:val="006A0956"/>
    <w:rsid w:val="006A256D"/>
    <w:rsid w:val="006A31D2"/>
    <w:rsid w:val="006A33E1"/>
    <w:rsid w:val="006A3F4F"/>
    <w:rsid w:val="006A4115"/>
    <w:rsid w:val="006A4450"/>
    <w:rsid w:val="006A4E1E"/>
    <w:rsid w:val="006A66EB"/>
    <w:rsid w:val="006A679D"/>
    <w:rsid w:val="006A7E58"/>
    <w:rsid w:val="006B034F"/>
    <w:rsid w:val="006B0D0B"/>
    <w:rsid w:val="006B10F1"/>
    <w:rsid w:val="006B20CC"/>
    <w:rsid w:val="006B23C5"/>
    <w:rsid w:val="006B2E8B"/>
    <w:rsid w:val="006B5EA0"/>
    <w:rsid w:val="006B72F8"/>
    <w:rsid w:val="006C0675"/>
    <w:rsid w:val="006C07A7"/>
    <w:rsid w:val="006C14D1"/>
    <w:rsid w:val="006C1709"/>
    <w:rsid w:val="006C3345"/>
    <w:rsid w:val="006C35ED"/>
    <w:rsid w:val="006C388B"/>
    <w:rsid w:val="006C5742"/>
    <w:rsid w:val="006C5AFD"/>
    <w:rsid w:val="006C5B44"/>
    <w:rsid w:val="006C5C7E"/>
    <w:rsid w:val="006C5D31"/>
    <w:rsid w:val="006C5E67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4B9B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3EE9"/>
    <w:rsid w:val="006F5C02"/>
    <w:rsid w:val="006F6161"/>
    <w:rsid w:val="006F63E4"/>
    <w:rsid w:val="006F7BAB"/>
    <w:rsid w:val="006F7C4E"/>
    <w:rsid w:val="00700C97"/>
    <w:rsid w:val="00700F93"/>
    <w:rsid w:val="00701091"/>
    <w:rsid w:val="007016E7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042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EC8"/>
    <w:rsid w:val="00715FD6"/>
    <w:rsid w:val="00716043"/>
    <w:rsid w:val="00716EF2"/>
    <w:rsid w:val="00717209"/>
    <w:rsid w:val="00717547"/>
    <w:rsid w:val="00717837"/>
    <w:rsid w:val="00717CD9"/>
    <w:rsid w:val="00720717"/>
    <w:rsid w:val="00720FBD"/>
    <w:rsid w:val="0072127E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47DF"/>
    <w:rsid w:val="0073516B"/>
    <w:rsid w:val="00736C6A"/>
    <w:rsid w:val="007376D3"/>
    <w:rsid w:val="007401BE"/>
    <w:rsid w:val="0074087C"/>
    <w:rsid w:val="00740A5F"/>
    <w:rsid w:val="00740DEE"/>
    <w:rsid w:val="007412D1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3103"/>
    <w:rsid w:val="00774A61"/>
    <w:rsid w:val="00774E5E"/>
    <w:rsid w:val="00774F9B"/>
    <w:rsid w:val="007751B6"/>
    <w:rsid w:val="007757A8"/>
    <w:rsid w:val="00776419"/>
    <w:rsid w:val="0077683F"/>
    <w:rsid w:val="00776F22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502"/>
    <w:rsid w:val="0079087A"/>
    <w:rsid w:val="007914DB"/>
    <w:rsid w:val="00791568"/>
    <w:rsid w:val="00791FF3"/>
    <w:rsid w:val="00794065"/>
    <w:rsid w:val="00795353"/>
    <w:rsid w:val="007955B5"/>
    <w:rsid w:val="00796198"/>
    <w:rsid w:val="007968E7"/>
    <w:rsid w:val="007969B5"/>
    <w:rsid w:val="0079735C"/>
    <w:rsid w:val="00797699"/>
    <w:rsid w:val="00797875"/>
    <w:rsid w:val="007978C6"/>
    <w:rsid w:val="00797B23"/>
    <w:rsid w:val="007A0C42"/>
    <w:rsid w:val="007A0C70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261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8E8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6C74"/>
    <w:rsid w:val="007C737E"/>
    <w:rsid w:val="007D1391"/>
    <w:rsid w:val="007D1AAC"/>
    <w:rsid w:val="007D1B0B"/>
    <w:rsid w:val="007D1DBD"/>
    <w:rsid w:val="007D2D76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C97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BCB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700"/>
    <w:rsid w:val="00817849"/>
    <w:rsid w:val="00817BD1"/>
    <w:rsid w:val="00817E68"/>
    <w:rsid w:val="008204CC"/>
    <w:rsid w:val="00821213"/>
    <w:rsid w:val="008220BA"/>
    <w:rsid w:val="00822AB6"/>
    <w:rsid w:val="008240C6"/>
    <w:rsid w:val="00824B1C"/>
    <w:rsid w:val="00826DC5"/>
    <w:rsid w:val="0083031A"/>
    <w:rsid w:val="00830DA7"/>
    <w:rsid w:val="00834060"/>
    <w:rsid w:val="00834659"/>
    <w:rsid w:val="0083518C"/>
    <w:rsid w:val="008352AD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49D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0A"/>
    <w:rsid w:val="00846F5B"/>
    <w:rsid w:val="00847B9F"/>
    <w:rsid w:val="00850F3A"/>
    <w:rsid w:val="00851012"/>
    <w:rsid w:val="00851488"/>
    <w:rsid w:val="008516CC"/>
    <w:rsid w:val="00852C80"/>
    <w:rsid w:val="00853FB7"/>
    <w:rsid w:val="00853FC6"/>
    <w:rsid w:val="0085523F"/>
    <w:rsid w:val="00855BF5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33AD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37"/>
    <w:rsid w:val="00882BAC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4049"/>
    <w:rsid w:val="008A447D"/>
    <w:rsid w:val="008A644E"/>
    <w:rsid w:val="008A7596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0D9F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55E4"/>
    <w:rsid w:val="008C69D0"/>
    <w:rsid w:val="008C6A75"/>
    <w:rsid w:val="008C6DF7"/>
    <w:rsid w:val="008D02D5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22C"/>
    <w:rsid w:val="008E5AC8"/>
    <w:rsid w:val="008E600A"/>
    <w:rsid w:val="008E61AB"/>
    <w:rsid w:val="008E6AA2"/>
    <w:rsid w:val="008F03DF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33B3"/>
    <w:rsid w:val="00904567"/>
    <w:rsid w:val="009047AA"/>
    <w:rsid w:val="009049B0"/>
    <w:rsid w:val="00904A85"/>
    <w:rsid w:val="00904F39"/>
    <w:rsid w:val="009061ED"/>
    <w:rsid w:val="00906A50"/>
    <w:rsid w:val="00906E0F"/>
    <w:rsid w:val="00911463"/>
    <w:rsid w:val="00911A12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1087"/>
    <w:rsid w:val="009211D1"/>
    <w:rsid w:val="0092139C"/>
    <w:rsid w:val="009218EC"/>
    <w:rsid w:val="00923855"/>
    <w:rsid w:val="00923B4A"/>
    <w:rsid w:val="00923D06"/>
    <w:rsid w:val="00925B43"/>
    <w:rsid w:val="00926242"/>
    <w:rsid w:val="009265D2"/>
    <w:rsid w:val="009278D2"/>
    <w:rsid w:val="009279F6"/>
    <w:rsid w:val="00927AAF"/>
    <w:rsid w:val="00927AED"/>
    <w:rsid w:val="00927CFA"/>
    <w:rsid w:val="00930936"/>
    <w:rsid w:val="009312BD"/>
    <w:rsid w:val="00932412"/>
    <w:rsid w:val="00932470"/>
    <w:rsid w:val="009334CA"/>
    <w:rsid w:val="00933887"/>
    <w:rsid w:val="00934843"/>
    <w:rsid w:val="00934E2A"/>
    <w:rsid w:val="009352DB"/>
    <w:rsid w:val="009357B2"/>
    <w:rsid w:val="00936421"/>
    <w:rsid w:val="00936804"/>
    <w:rsid w:val="00936F02"/>
    <w:rsid w:val="009377BF"/>
    <w:rsid w:val="00937F43"/>
    <w:rsid w:val="009402AC"/>
    <w:rsid w:val="009408B9"/>
    <w:rsid w:val="0094242F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3477"/>
    <w:rsid w:val="00953F7A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0C4"/>
    <w:rsid w:val="00971340"/>
    <w:rsid w:val="00972CDA"/>
    <w:rsid w:val="00973171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12"/>
    <w:rsid w:val="00981BF7"/>
    <w:rsid w:val="00983EA3"/>
    <w:rsid w:val="009845CF"/>
    <w:rsid w:val="00984DC4"/>
    <w:rsid w:val="009850A1"/>
    <w:rsid w:val="00986C2E"/>
    <w:rsid w:val="00991E6C"/>
    <w:rsid w:val="00992328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77B"/>
    <w:rsid w:val="009A4C92"/>
    <w:rsid w:val="009A68E2"/>
    <w:rsid w:val="009A77ED"/>
    <w:rsid w:val="009B05E3"/>
    <w:rsid w:val="009B0884"/>
    <w:rsid w:val="009B09AD"/>
    <w:rsid w:val="009B2068"/>
    <w:rsid w:val="009B2444"/>
    <w:rsid w:val="009B31F9"/>
    <w:rsid w:val="009B385C"/>
    <w:rsid w:val="009B3D14"/>
    <w:rsid w:val="009B4AB0"/>
    <w:rsid w:val="009B4AF7"/>
    <w:rsid w:val="009B53AE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6D0F"/>
    <w:rsid w:val="009D75CD"/>
    <w:rsid w:val="009D7EA2"/>
    <w:rsid w:val="009E12C7"/>
    <w:rsid w:val="009E2117"/>
    <w:rsid w:val="009E233F"/>
    <w:rsid w:val="009E2D02"/>
    <w:rsid w:val="009E3290"/>
    <w:rsid w:val="009E3EC4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477E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3AE2"/>
    <w:rsid w:val="00A1400A"/>
    <w:rsid w:val="00A14785"/>
    <w:rsid w:val="00A14A5C"/>
    <w:rsid w:val="00A14D4D"/>
    <w:rsid w:val="00A1630A"/>
    <w:rsid w:val="00A16A86"/>
    <w:rsid w:val="00A16C08"/>
    <w:rsid w:val="00A16E2A"/>
    <w:rsid w:val="00A16F29"/>
    <w:rsid w:val="00A174A8"/>
    <w:rsid w:val="00A20865"/>
    <w:rsid w:val="00A20C7D"/>
    <w:rsid w:val="00A226B0"/>
    <w:rsid w:val="00A2274B"/>
    <w:rsid w:val="00A22807"/>
    <w:rsid w:val="00A234AA"/>
    <w:rsid w:val="00A23620"/>
    <w:rsid w:val="00A249A9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6CF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CAF"/>
    <w:rsid w:val="00A520CB"/>
    <w:rsid w:val="00A52F3D"/>
    <w:rsid w:val="00A54A94"/>
    <w:rsid w:val="00A555A1"/>
    <w:rsid w:val="00A566C1"/>
    <w:rsid w:val="00A568B8"/>
    <w:rsid w:val="00A57216"/>
    <w:rsid w:val="00A57583"/>
    <w:rsid w:val="00A575F0"/>
    <w:rsid w:val="00A601B5"/>
    <w:rsid w:val="00A60257"/>
    <w:rsid w:val="00A60574"/>
    <w:rsid w:val="00A6275B"/>
    <w:rsid w:val="00A62A69"/>
    <w:rsid w:val="00A63617"/>
    <w:rsid w:val="00A63F07"/>
    <w:rsid w:val="00A6467A"/>
    <w:rsid w:val="00A64ACB"/>
    <w:rsid w:val="00A65979"/>
    <w:rsid w:val="00A65DB8"/>
    <w:rsid w:val="00A65ED9"/>
    <w:rsid w:val="00A67697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342"/>
    <w:rsid w:val="00A8454A"/>
    <w:rsid w:val="00A85D8F"/>
    <w:rsid w:val="00A85ED8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B58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C1E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4B8"/>
    <w:rsid w:val="00AF24F9"/>
    <w:rsid w:val="00AF2D94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39D5"/>
    <w:rsid w:val="00B24165"/>
    <w:rsid w:val="00B24686"/>
    <w:rsid w:val="00B25CA7"/>
    <w:rsid w:val="00B26373"/>
    <w:rsid w:val="00B267B4"/>
    <w:rsid w:val="00B26DF8"/>
    <w:rsid w:val="00B27257"/>
    <w:rsid w:val="00B272A2"/>
    <w:rsid w:val="00B272BC"/>
    <w:rsid w:val="00B27E89"/>
    <w:rsid w:val="00B314C5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633C"/>
    <w:rsid w:val="00B5715C"/>
    <w:rsid w:val="00B5784A"/>
    <w:rsid w:val="00B6054F"/>
    <w:rsid w:val="00B60B95"/>
    <w:rsid w:val="00B60EB3"/>
    <w:rsid w:val="00B60EF9"/>
    <w:rsid w:val="00B61F16"/>
    <w:rsid w:val="00B62891"/>
    <w:rsid w:val="00B63606"/>
    <w:rsid w:val="00B63C12"/>
    <w:rsid w:val="00B649C6"/>
    <w:rsid w:val="00B64E5F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4E1F"/>
    <w:rsid w:val="00B751F4"/>
    <w:rsid w:val="00B75A06"/>
    <w:rsid w:val="00B75BE3"/>
    <w:rsid w:val="00B75E59"/>
    <w:rsid w:val="00B76856"/>
    <w:rsid w:val="00B76FD7"/>
    <w:rsid w:val="00B778C4"/>
    <w:rsid w:val="00B80502"/>
    <w:rsid w:val="00B80770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6D31"/>
    <w:rsid w:val="00B87B8D"/>
    <w:rsid w:val="00B90113"/>
    <w:rsid w:val="00B91750"/>
    <w:rsid w:val="00B92288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501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403"/>
    <w:rsid w:val="00BD1ED3"/>
    <w:rsid w:val="00BD3580"/>
    <w:rsid w:val="00BD369E"/>
    <w:rsid w:val="00BD378F"/>
    <w:rsid w:val="00BD3C76"/>
    <w:rsid w:val="00BD5C72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E08"/>
    <w:rsid w:val="00BE1F34"/>
    <w:rsid w:val="00BE1FE3"/>
    <w:rsid w:val="00BE227D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C3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3840"/>
    <w:rsid w:val="00C04EB4"/>
    <w:rsid w:val="00C05770"/>
    <w:rsid w:val="00C057A1"/>
    <w:rsid w:val="00C07672"/>
    <w:rsid w:val="00C10351"/>
    <w:rsid w:val="00C10A49"/>
    <w:rsid w:val="00C1192A"/>
    <w:rsid w:val="00C12007"/>
    <w:rsid w:val="00C12D6C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1F7B"/>
    <w:rsid w:val="00C23C67"/>
    <w:rsid w:val="00C247A9"/>
    <w:rsid w:val="00C25DA7"/>
    <w:rsid w:val="00C26236"/>
    <w:rsid w:val="00C264EC"/>
    <w:rsid w:val="00C26B6B"/>
    <w:rsid w:val="00C26D79"/>
    <w:rsid w:val="00C27802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5EF7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577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BDC"/>
    <w:rsid w:val="00C642F9"/>
    <w:rsid w:val="00C64806"/>
    <w:rsid w:val="00C64BFD"/>
    <w:rsid w:val="00C64EA4"/>
    <w:rsid w:val="00C6628E"/>
    <w:rsid w:val="00C70DCE"/>
    <w:rsid w:val="00C70F28"/>
    <w:rsid w:val="00C71332"/>
    <w:rsid w:val="00C72B74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B35"/>
    <w:rsid w:val="00C7758A"/>
    <w:rsid w:val="00C81AEA"/>
    <w:rsid w:val="00C81ECE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486"/>
    <w:rsid w:val="00CA564D"/>
    <w:rsid w:val="00CA579B"/>
    <w:rsid w:val="00CA77A6"/>
    <w:rsid w:val="00CA79DB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3638"/>
    <w:rsid w:val="00CC4A6C"/>
    <w:rsid w:val="00CC50A2"/>
    <w:rsid w:val="00CC5E40"/>
    <w:rsid w:val="00CC66D6"/>
    <w:rsid w:val="00CD10A5"/>
    <w:rsid w:val="00CD11FC"/>
    <w:rsid w:val="00CD1B67"/>
    <w:rsid w:val="00CD2079"/>
    <w:rsid w:val="00CD2340"/>
    <w:rsid w:val="00CD258A"/>
    <w:rsid w:val="00CD3B8C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22C"/>
    <w:rsid w:val="00CE4AD6"/>
    <w:rsid w:val="00CE5235"/>
    <w:rsid w:val="00CE57A3"/>
    <w:rsid w:val="00CE5D38"/>
    <w:rsid w:val="00CE72B5"/>
    <w:rsid w:val="00CE7C3D"/>
    <w:rsid w:val="00CF0C7D"/>
    <w:rsid w:val="00CF0D8E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8F7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23BB"/>
    <w:rsid w:val="00D13079"/>
    <w:rsid w:val="00D1337A"/>
    <w:rsid w:val="00D13A2E"/>
    <w:rsid w:val="00D14550"/>
    <w:rsid w:val="00D14675"/>
    <w:rsid w:val="00D16195"/>
    <w:rsid w:val="00D16D3B"/>
    <w:rsid w:val="00D16EB0"/>
    <w:rsid w:val="00D171FE"/>
    <w:rsid w:val="00D17225"/>
    <w:rsid w:val="00D20737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38F4"/>
    <w:rsid w:val="00D24ACD"/>
    <w:rsid w:val="00D25769"/>
    <w:rsid w:val="00D2582E"/>
    <w:rsid w:val="00D25855"/>
    <w:rsid w:val="00D266F2"/>
    <w:rsid w:val="00D26C0A"/>
    <w:rsid w:val="00D27AE2"/>
    <w:rsid w:val="00D3087E"/>
    <w:rsid w:val="00D30DE4"/>
    <w:rsid w:val="00D3198A"/>
    <w:rsid w:val="00D329A8"/>
    <w:rsid w:val="00D33072"/>
    <w:rsid w:val="00D339C9"/>
    <w:rsid w:val="00D34A42"/>
    <w:rsid w:val="00D3508A"/>
    <w:rsid w:val="00D353DA"/>
    <w:rsid w:val="00D35743"/>
    <w:rsid w:val="00D35AC2"/>
    <w:rsid w:val="00D35F80"/>
    <w:rsid w:val="00D362D3"/>
    <w:rsid w:val="00D362E7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4034"/>
    <w:rsid w:val="00D44694"/>
    <w:rsid w:val="00D45157"/>
    <w:rsid w:val="00D452EF"/>
    <w:rsid w:val="00D4559E"/>
    <w:rsid w:val="00D45873"/>
    <w:rsid w:val="00D46422"/>
    <w:rsid w:val="00D46BB4"/>
    <w:rsid w:val="00D46C66"/>
    <w:rsid w:val="00D4701C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E9E"/>
    <w:rsid w:val="00DA3FA6"/>
    <w:rsid w:val="00DA43AF"/>
    <w:rsid w:val="00DA45A5"/>
    <w:rsid w:val="00DA4748"/>
    <w:rsid w:val="00DA4E53"/>
    <w:rsid w:val="00DA5976"/>
    <w:rsid w:val="00DA5FFD"/>
    <w:rsid w:val="00DA74E8"/>
    <w:rsid w:val="00DA799E"/>
    <w:rsid w:val="00DB0FDD"/>
    <w:rsid w:val="00DB0FFE"/>
    <w:rsid w:val="00DB2A66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1E"/>
    <w:rsid w:val="00DC1ED2"/>
    <w:rsid w:val="00DC40DE"/>
    <w:rsid w:val="00DC50FF"/>
    <w:rsid w:val="00DC53E7"/>
    <w:rsid w:val="00DC546D"/>
    <w:rsid w:val="00DC6036"/>
    <w:rsid w:val="00DC6BAE"/>
    <w:rsid w:val="00DD0201"/>
    <w:rsid w:val="00DD1A41"/>
    <w:rsid w:val="00DD1B39"/>
    <w:rsid w:val="00DD1ED0"/>
    <w:rsid w:val="00DD2162"/>
    <w:rsid w:val="00DD28F8"/>
    <w:rsid w:val="00DD308D"/>
    <w:rsid w:val="00DD34A3"/>
    <w:rsid w:val="00DD4932"/>
    <w:rsid w:val="00DD4FCC"/>
    <w:rsid w:val="00DD51F3"/>
    <w:rsid w:val="00DD5D17"/>
    <w:rsid w:val="00DD5EEB"/>
    <w:rsid w:val="00DD62E5"/>
    <w:rsid w:val="00DD695D"/>
    <w:rsid w:val="00DD6BF6"/>
    <w:rsid w:val="00DD6CBC"/>
    <w:rsid w:val="00DD77FB"/>
    <w:rsid w:val="00DE0855"/>
    <w:rsid w:val="00DE0B73"/>
    <w:rsid w:val="00DE0FCA"/>
    <w:rsid w:val="00DE419C"/>
    <w:rsid w:val="00DE4835"/>
    <w:rsid w:val="00DE56F3"/>
    <w:rsid w:val="00DE6A85"/>
    <w:rsid w:val="00DF05AF"/>
    <w:rsid w:val="00DF146D"/>
    <w:rsid w:val="00DF14BF"/>
    <w:rsid w:val="00DF1A5E"/>
    <w:rsid w:val="00DF1A96"/>
    <w:rsid w:val="00DF1F69"/>
    <w:rsid w:val="00DF3290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091"/>
    <w:rsid w:val="00E003CD"/>
    <w:rsid w:val="00E00F94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F57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5C4"/>
    <w:rsid w:val="00E24DF2"/>
    <w:rsid w:val="00E25760"/>
    <w:rsid w:val="00E26346"/>
    <w:rsid w:val="00E27C3B"/>
    <w:rsid w:val="00E334CA"/>
    <w:rsid w:val="00E34CB4"/>
    <w:rsid w:val="00E34DA8"/>
    <w:rsid w:val="00E36358"/>
    <w:rsid w:val="00E368F9"/>
    <w:rsid w:val="00E37289"/>
    <w:rsid w:val="00E37740"/>
    <w:rsid w:val="00E37899"/>
    <w:rsid w:val="00E37EEC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081F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4D30"/>
    <w:rsid w:val="00E7647C"/>
    <w:rsid w:val="00E77DD2"/>
    <w:rsid w:val="00E800A0"/>
    <w:rsid w:val="00E80AF2"/>
    <w:rsid w:val="00E80EB1"/>
    <w:rsid w:val="00E81AA4"/>
    <w:rsid w:val="00E83006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06"/>
    <w:rsid w:val="00E934BB"/>
    <w:rsid w:val="00E9365A"/>
    <w:rsid w:val="00E93F95"/>
    <w:rsid w:val="00E94234"/>
    <w:rsid w:val="00E94880"/>
    <w:rsid w:val="00E968F5"/>
    <w:rsid w:val="00E973EB"/>
    <w:rsid w:val="00E97BAC"/>
    <w:rsid w:val="00EA0936"/>
    <w:rsid w:val="00EA22EE"/>
    <w:rsid w:val="00EA3525"/>
    <w:rsid w:val="00EA366A"/>
    <w:rsid w:val="00EA414F"/>
    <w:rsid w:val="00EA510A"/>
    <w:rsid w:val="00EA5220"/>
    <w:rsid w:val="00EA66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0530"/>
    <w:rsid w:val="00EC14CD"/>
    <w:rsid w:val="00EC16A2"/>
    <w:rsid w:val="00EC1A60"/>
    <w:rsid w:val="00EC1EEB"/>
    <w:rsid w:val="00EC25C4"/>
    <w:rsid w:val="00EC2C6D"/>
    <w:rsid w:val="00EC3767"/>
    <w:rsid w:val="00EC5239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D78B6"/>
    <w:rsid w:val="00EE09E6"/>
    <w:rsid w:val="00EE121D"/>
    <w:rsid w:val="00EE17A2"/>
    <w:rsid w:val="00EE184C"/>
    <w:rsid w:val="00EE1B75"/>
    <w:rsid w:val="00EE2FE0"/>
    <w:rsid w:val="00EE3BF1"/>
    <w:rsid w:val="00EE490D"/>
    <w:rsid w:val="00EE701B"/>
    <w:rsid w:val="00EE79E6"/>
    <w:rsid w:val="00EE7B91"/>
    <w:rsid w:val="00EF08C2"/>
    <w:rsid w:val="00EF094E"/>
    <w:rsid w:val="00EF171B"/>
    <w:rsid w:val="00EF1C6F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0EE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10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0CDC"/>
    <w:rsid w:val="00F21A5D"/>
    <w:rsid w:val="00F21B5F"/>
    <w:rsid w:val="00F21B8C"/>
    <w:rsid w:val="00F21FE8"/>
    <w:rsid w:val="00F224E6"/>
    <w:rsid w:val="00F23E94"/>
    <w:rsid w:val="00F249AA"/>
    <w:rsid w:val="00F24F02"/>
    <w:rsid w:val="00F259C3"/>
    <w:rsid w:val="00F27AFB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5FA0"/>
    <w:rsid w:val="00F367B4"/>
    <w:rsid w:val="00F36BDD"/>
    <w:rsid w:val="00F400CC"/>
    <w:rsid w:val="00F406C4"/>
    <w:rsid w:val="00F40EA1"/>
    <w:rsid w:val="00F423D4"/>
    <w:rsid w:val="00F42828"/>
    <w:rsid w:val="00F429CD"/>
    <w:rsid w:val="00F429FC"/>
    <w:rsid w:val="00F42C08"/>
    <w:rsid w:val="00F43EC5"/>
    <w:rsid w:val="00F443F4"/>
    <w:rsid w:val="00F44A59"/>
    <w:rsid w:val="00F459BB"/>
    <w:rsid w:val="00F46034"/>
    <w:rsid w:val="00F47F3C"/>
    <w:rsid w:val="00F50B6D"/>
    <w:rsid w:val="00F5157F"/>
    <w:rsid w:val="00F52654"/>
    <w:rsid w:val="00F52CA7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F2F"/>
    <w:rsid w:val="00F667E7"/>
    <w:rsid w:val="00F67529"/>
    <w:rsid w:val="00F67E44"/>
    <w:rsid w:val="00F70A8E"/>
    <w:rsid w:val="00F70D79"/>
    <w:rsid w:val="00F710D8"/>
    <w:rsid w:val="00F7120B"/>
    <w:rsid w:val="00F71E4A"/>
    <w:rsid w:val="00F73797"/>
    <w:rsid w:val="00F73C65"/>
    <w:rsid w:val="00F73E1D"/>
    <w:rsid w:val="00F73FC4"/>
    <w:rsid w:val="00F74A75"/>
    <w:rsid w:val="00F7555A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5F2B"/>
    <w:rsid w:val="00F96A71"/>
    <w:rsid w:val="00FA013F"/>
    <w:rsid w:val="00FA0313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380A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6DCD"/>
    <w:rsid w:val="00FD75F7"/>
    <w:rsid w:val="00FD7930"/>
    <w:rsid w:val="00FD7941"/>
    <w:rsid w:val="00FE02E4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4CC"/>
    <w:rsid w:val="00FE4672"/>
    <w:rsid w:val="00FE6219"/>
    <w:rsid w:val="00FE6BED"/>
    <w:rsid w:val="00FE76A0"/>
    <w:rsid w:val="00FE7D45"/>
    <w:rsid w:val="00FF0DD7"/>
    <w:rsid w:val="00FF2C49"/>
    <w:rsid w:val="00FF5684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tabs>
        <w:tab w:val="num" w:pos="1134"/>
      </w:tabs>
      <w:ind w:left="1134" w:hanging="1134"/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tabs>
        <w:tab w:val="num" w:pos="1134"/>
      </w:tabs>
      <w:spacing w:before="240" w:after="60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8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  <w:rPr>
      <w:rFonts w:ascii="Calibri" w:hAnsi="Calibri" w:cs="Calibri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rFonts w:ascii="Calibri" w:hAnsi="Calibri" w:cs="Calibri"/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Cambria" w:hAnsi="Cambria" w:cs="Cambria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211E78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E368F9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E368F9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E368F9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368F9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368F9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368F9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368F9"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211E78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368F9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368F9"/>
    <w:rPr>
      <w:sz w:val="20"/>
      <w:szCs w:val="20"/>
    </w:rPr>
  </w:style>
  <w:style w:type="character" w:customStyle="1" w:styleId="a1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368F9"/>
    <w:rPr>
      <w:b/>
      <w:bCs/>
    </w:rPr>
  </w:style>
  <w:style w:type="character" w:customStyle="1" w:styleId="a2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sz w:val="2"/>
      <w:szCs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368F9"/>
    <w:rPr>
      <w:sz w:val="2"/>
      <w:szCs w:val="2"/>
    </w:rPr>
  </w:style>
  <w:style w:type="character" w:customStyle="1" w:styleId="a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E368F9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4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5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6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7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8">
    <w:name w:val="Пункт"/>
    <w:basedOn w:val="Normal"/>
    <w:uiPriority w:val="99"/>
    <w:rsid w:val="00D7569C"/>
    <w:pPr>
      <w:tabs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E368F9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368F9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368F9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0">
    <w:name w:val="А_обычный"/>
    <w:basedOn w:val="Normal"/>
    <w:uiPriority w:val="99"/>
    <w:rsid w:val="00D7569C"/>
    <w:pPr>
      <w:numPr>
        <w:numId w:val="7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E368F9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710042"/>
    <w:pPr>
      <w:tabs>
        <w:tab w:val="left" w:pos="426"/>
        <w:tab w:val="right" w:leader="dot" w:pos="9921"/>
      </w:tabs>
      <w:ind w:left="1134" w:right="74" w:hanging="708"/>
    </w:pPr>
    <w:rPr>
      <w:noProof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sz w:val="2"/>
      <w:szCs w:val="2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E368F9"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211E78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211E78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211E78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211E78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211E78"/>
    <w:pPr>
      <w:numPr>
        <w:ilvl w:val="2"/>
        <w:numId w:val="5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211E78"/>
    <w:pPr>
      <w:tabs>
        <w:tab w:val="num" w:pos="926"/>
      </w:tabs>
      <w:ind w:left="926" w:hanging="360"/>
    </w:pPr>
  </w:style>
  <w:style w:type="paragraph" w:styleId="ListNumber3">
    <w:name w:val="List Number 3"/>
    <w:basedOn w:val="Normal"/>
    <w:uiPriority w:val="99"/>
    <w:rsid w:val="00211E78"/>
    <w:pPr>
      <w:tabs>
        <w:tab w:val="num" w:pos="926"/>
      </w:tabs>
      <w:ind w:left="926" w:hanging="360"/>
    </w:pPr>
  </w:style>
  <w:style w:type="paragraph" w:styleId="ListContinue">
    <w:name w:val="List Continue"/>
    <w:basedOn w:val="Normal"/>
    <w:uiPriority w:val="99"/>
    <w:rsid w:val="00211E78"/>
    <w:pPr>
      <w:spacing w:after="120"/>
      <w:ind w:left="283"/>
    </w:pPr>
  </w:style>
  <w:style w:type="paragraph" w:styleId="ListNumber">
    <w:name w:val="List Number"/>
    <w:basedOn w:val="Normal"/>
    <w:uiPriority w:val="99"/>
    <w:rsid w:val="00211E78"/>
    <w:pPr>
      <w:tabs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211E78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211E78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211E78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rsid w:val="00211E78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8"/>
    <w:uiPriority w:val="99"/>
    <w:rsid w:val="00211E78"/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211E78"/>
    <w:pPr>
      <w:numPr>
        <w:numId w:val="9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211E78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211E78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211E78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211E7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211E78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211E78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211E78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211E78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211E78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211E78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211E78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211E78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211E78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211E78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211E78"/>
  </w:style>
  <w:style w:type="character" w:customStyle="1" w:styleId="afa">
    <w:name w:val="Подпункт Знак"/>
    <w:uiPriority w:val="99"/>
    <w:rsid w:val="00211E78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211E7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211E78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211E78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211E78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211E78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211E78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211E78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211E7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211E78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211E78"/>
    <w:pPr>
      <w:numPr>
        <w:ilvl w:val="3"/>
        <w:numId w:val="6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211E78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hAnsi="Calibri" w:cs="Calibri"/>
      <w:sz w:val="22"/>
      <w:szCs w:val="22"/>
      <w:lang w:eastAsia="en-US"/>
    </w:rPr>
  </w:style>
  <w:style w:type="character" w:customStyle="1" w:styleId="Web">
    <w:name w:val="Обычный (Web) Знак"/>
    <w:aliases w:val="Обычный (веб) Знак Знак Знак,Обычный (Web) Знак Знак Знак Знак Знак"/>
    <w:uiPriority w:val="99"/>
    <w:locked/>
    <w:rsid w:val="00817700"/>
    <w:rPr>
      <w:sz w:val="24"/>
      <w:szCs w:val="24"/>
    </w:rPr>
  </w:style>
  <w:style w:type="paragraph" w:customStyle="1" w:styleId="15">
    <w:name w:val="Знак Знак15"/>
    <w:basedOn w:val="Normal"/>
    <w:uiPriority w:val="99"/>
    <w:rsid w:val="0081770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WW8Num53z1">
    <w:name w:val="WW8Num53z1"/>
    <w:uiPriority w:val="99"/>
    <w:rsid w:val="00154B98"/>
  </w:style>
  <w:style w:type="character" w:customStyle="1" w:styleId="WW8Num12z2">
    <w:name w:val="WW8Num12z2"/>
    <w:uiPriority w:val="99"/>
    <w:rsid w:val="00184805"/>
    <w:rPr>
      <w:rFonts w:ascii="Wingdings" w:hAnsi="Wingdings" w:cs="Wingdings"/>
    </w:rPr>
  </w:style>
  <w:style w:type="paragraph" w:customStyle="1" w:styleId="afe">
    <w:name w:val="Мой заголовок"/>
    <w:basedOn w:val="Normal"/>
    <w:uiPriority w:val="99"/>
    <w:rsid w:val="00710042"/>
    <w:pPr>
      <w:keepNext/>
      <w:keepLines/>
      <w:suppressAutoHyphens/>
      <w:spacing w:before="200"/>
      <w:ind w:firstLine="709"/>
      <w:jc w:val="both"/>
    </w:pPr>
    <w:rPr>
      <w:b/>
      <w:bCs/>
      <w:sz w:val="26"/>
      <w:szCs w:val="26"/>
      <w:lang w:eastAsia="zh-CN"/>
    </w:rPr>
  </w:style>
  <w:style w:type="paragraph" w:customStyle="1" w:styleId="aff">
    <w:name w:val="Таблица"/>
    <w:uiPriority w:val="99"/>
    <w:rsid w:val="00710042"/>
    <w:pPr>
      <w:suppressAutoHyphens/>
      <w:spacing w:line="276" w:lineRule="auto"/>
    </w:pPr>
    <w:rPr>
      <w:sz w:val="24"/>
      <w:szCs w:val="24"/>
      <w:lang w:eastAsia="zh-CN"/>
    </w:rPr>
  </w:style>
  <w:style w:type="character" w:styleId="Emphasis">
    <w:name w:val="Emphasis"/>
    <w:basedOn w:val="DefaultParagraphFont"/>
    <w:uiPriority w:val="99"/>
    <w:qFormat/>
    <w:rsid w:val="005F7D1F"/>
    <w:rPr>
      <w:i/>
      <w:iCs/>
    </w:rPr>
  </w:style>
  <w:style w:type="numbering" w:customStyle="1" w:styleId="21">
    <w:name w:val="Стиль21"/>
    <w:rsid w:val="002E3CC0"/>
    <w:pPr>
      <w:numPr>
        <w:numId w:val="14"/>
      </w:numPr>
    </w:pPr>
  </w:style>
  <w:style w:type="numbering" w:customStyle="1" w:styleId="1">
    <w:name w:val="Стиль1"/>
    <w:rsid w:val="002E3CC0"/>
    <w:pPr>
      <w:numPr>
        <w:numId w:val="11"/>
      </w:numPr>
    </w:pPr>
  </w:style>
  <w:style w:type="numbering" w:customStyle="1" w:styleId="11">
    <w:name w:val="Стиль11"/>
    <w:rsid w:val="002E3CC0"/>
    <w:pPr>
      <w:numPr>
        <w:numId w:val="13"/>
      </w:numPr>
    </w:pPr>
  </w:style>
  <w:style w:type="numbering" w:customStyle="1" w:styleId="2">
    <w:name w:val="Стиль2"/>
    <w:rsid w:val="002E3CC0"/>
    <w:pPr>
      <w:numPr>
        <w:numId w:val="1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4974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4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4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4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9746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974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4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4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4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4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4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4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4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4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4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9746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974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4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4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4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4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www.a-k-d.ru/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header" Target="header1.xml"/><Relationship Id="rId12" Type="http://schemas.openxmlformats.org/officeDocument/2006/relationships/hyperlink" Target="http://zakupki.rosatom.ru" TargetMode="External"/><Relationship Id="rId17" Type="http://schemas.openxmlformats.org/officeDocument/2006/relationships/header" Target="header3.xm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egrul.nalog.ru/" TargetMode="External"/><Relationship Id="rId20" Type="http://schemas.openxmlformats.org/officeDocument/2006/relationships/header" Target="head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mailto:bodrenko@eleron.org" TargetMode="External"/><Relationship Id="rId23" Type="http://schemas.openxmlformats.org/officeDocument/2006/relationships/footer" Target="footer4.xml"/><Relationship Id="rId10" Type="http://schemas.openxmlformats.org/officeDocument/2006/relationships/hyperlink" Target="http://www.a-k-d.ru/" TargetMode="External"/><Relationship Id="rId19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mailto:arbitration@rosatom.ru" TargetMode="External"/><Relationship Id="rId22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782</TotalTime>
  <Pages>30</Pages>
  <Words>8008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249</cp:revision>
  <cp:lastPrinted>2015-09-02T11:51:00Z</cp:lastPrinted>
  <dcterms:created xsi:type="dcterms:W3CDTF">2015-01-15T12:16:00Z</dcterms:created>
  <dcterms:modified xsi:type="dcterms:W3CDTF">2015-09-09T15:14:00Z</dcterms:modified>
</cp:coreProperties>
</file>