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627B53">
        <w:rPr>
          <w:sz w:val="24"/>
        </w:rPr>
        <w:t>11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w:t>
      </w:r>
      <w:proofErr w:type="gramStart"/>
      <w:r>
        <w:rPr>
          <w:sz w:val="24"/>
        </w:rPr>
        <w:t>другой</w:t>
      </w:r>
      <w:proofErr w:type="gramEnd"/>
      <w:r>
        <w:rPr>
          <w:sz w:val="24"/>
        </w:rPr>
        <w:t xml:space="preserve">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Условия оплаты согласно счет</w:t>
      </w:r>
      <w:r w:rsidR="00101340">
        <w:rPr>
          <w:sz w:val="24"/>
        </w:rPr>
        <w:t>у</w:t>
      </w:r>
      <w:r w:rsidR="00627B53">
        <w:rPr>
          <w:sz w:val="24"/>
        </w:rPr>
        <w:t xml:space="preserve"> </w:t>
      </w:r>
      <w:r w:rsidR="00FB38A7">
        <w:rPr>
          <w:sz w:val="24"/>
        </w:rPr>
        <w:t>после поставки Товара на склад Покупателя в течени</w:t>
      </w:r>
      <w:proofErr w:type="gramStart"/>
      <w:r w:rsidR="00FB38A7">
        <w:rPr>
          <w:sz w:val="24"/>
        </w:rPr>
        <w:t>и</w:t>
      </w:r>
      <w:proofErr w:type="gramEnd"/>
      <w:r w:rsidR="00FB38A7">
        <w:rPr>
          <w:sz w:val="24"/>
        </w:rPr>
        <w:t xml:space="preserve"> 5 банковских дней.</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627B53">
        <w:rPr>
          <w:sz w:val="24"/>
        </w:rPr>
        <w:t>доставки на склад Покупателя.</w:t>
      </w:r>
      <w:r w:rsidR="00031D22">
        <w:rPr>
          <w:sz w:val="24"/>
        </w:rPr>
        <w:t xml:space="preserve"> </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627B53">
        <w:rPr>
          <w:sz w:val="24"/>
        </w:rPr>
        <w:t>5</w:t>
      </w:r>
      <w:r w:rsidR="00BF22BC">
        <w:rPr>
          <w:sz w:val="24"/>
        </w:rPr>
        <w:t xml:space="preserve"> (</w:t>
      </w:r>
      <w:r w:rsidR="00627B53">
        <w:rPr>
          <w:sz w:val="24"/>
        </w:rPr>
        <w:t>пять</w:t>
      </w:r>
      <w:r w:rsidR="00BF22BC">
        <w:rPr>
          <w:sz w:val="24"/>
        </w:rPr>
        <w:t xml:space="preserve">) рабочих дня с момента </w:t>
      </w:r>
      <w:r w:rsidR="00627B53">
        <w:rPr>
          <w:sz w:val="24"/>
        </w:rPr>
        <w:t>подписания договора</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37510F" w:rsidRDefault="0037510F" w:rsidP="00DC6C5D">
      <w:pPr>
        <w:jc w:val="center"/>
        <w:rPr>
          <w:b/>
          <w:sz w:val="24"/>
        </w:rPr>
      </w:pPr>
    </w:p>
    <w:p w:rsidR="0037510F" w:rsidRDefault="0037510F" w:rsidP="00DC6C5D">
      <w:pPr>
        <w:jc w:val="center"/>
        <w:rPr>
          <w:b/>
          <w:sz w:val="24"/>
        </w:rPr>
      </w:pPr>
    </w:p>
    <w:p w:rsidR="00F545EC" w:rsidRDefault="00F545EC" w:rsidP="00DC6C5D">
      <w:pPr>
        <w:jc w:val="center"/>
        <w:rPr>
          <w:b/>
          <w:sz w:val="24"/>
        </w:rPr>
      </w:pPr>
      <w:r>
        <w:rPr>
          <w:b/>
          <w:sz w:val="24"/>
        </w:rPr>
        <w:lastRenderedPageBreak/>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lastRenderedPageBreak/>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37510F" w:rsidRDefault="0037510F" w:rsidP="00400B9C">
      <w:pPr>
        <w:rPr>
          <w:sz w:val="18"/>
          <w:szCs w:val="18"/>
        </w:rPr>
      </w:pPr>
    </w:p>
    <w:p w:rsidR="0037510F" w:rsidRDefault="0037510F" w:rsidP="00400B9C">
      <w:pPr>
        <w:rPr>
          <w:sz w:val="18"/>
          <w:szCs w:val="18"/>
        </w:rPr>
      </w:pPr>
    </w:p>
    <w:p w:rsidR="0037510F" w:rsidRDefault="0037510F" w:rsidP="00400B9C">
      <w:pPr>
        <w:rPr>
          <w:sz w:val="18"/>
          <w:szCs w:val="18"/>
        </w:rPr>
      </w:pPr>
    </w:p>
    <w:p w:rsidR="00E4722C" w:rsidRPr="00E4722C" w:rsidRDefault="00E4722C" w:rsidP="00400B9C">
      <w:pPr>
        <w:rPr>
          <w:sz w:val="18"/>
          <w:szCs w:val="18"/>
        </w:rPr>
      </w:pPr>
      <w:r w:rsidRPr="00E4722C">
        <w:rPr>
          <w:sz w:val="18"/>
          <w:szCs w:val="18"/>
        </w:rPr>
        <w:lastRenderedPageBreak/>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627B53"/>
    <w:rsid w:val="00003FA8"/>
    <w:rsid w:val="00005AF5"/>
    <w:rsid w:val="00024F88"/>
    <w:rsid w:val="00031D22"/>
    <w:rsid w:val="00074472"/>
    <w:rsid w:val="000861D5"/>
    <w:rsid w:val="000C4C9D"/>
    <w:rsid w:val="000F2971"/>
    <w:rsid w:val="00101340"/>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7510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27B53"/>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5E3C"/>
    <w:rsid w:val="009575B2"/>
    <w:rsid w:val="009620F9"/>
    <w:rsid w:val="0096745E"/>
    <w:rsid w:val="0097522E"/>
    <w:rsid w:val="00997200"/>
    <w:rsid w:val="009D0E3F"/>
    <w:rsid w:val="009D4431"/>
    <w:rsid w:val="009E3F4E"/>
    <w:rsid w:val="00A07B15"/>
    <w:rsid w:val="00A22EA6"/>
    <w:rsid w:val="00A413DF"/>
    <w:rsid w:val="00A4572A"/>
    <w:rsid w:val="00AA3427"/>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9182A"/>
    <w:rsid w:val="00DB1784"/>
    <w:rsid w:val="00DB427D"/>
    <w:rsid w:val="00DB5DBA"/>
    <w:rsid w:val="00DB7A9A"/>
    <w:rsid w:val="00DC6C5D"/>
    <w:rsid w:val="00DD668E"/>
    <w:rsid w:val="00E31AAB"/>
    <w:rsid w:val="00E40A18"/>
    <w:rsid w:val="00E4641B"/>
    <w:rsid w:val="00E4722C"/>
    <w:rsid w:val="00E528B2"/>
    <w:rsid w:val="00E53050"/>
    <w:rsid w:val="00E61A97"/>
    <w:rsid w:val="00EA67D5"/>
    <w:rsid w:val="00EF0FE6"/>
    <w:rsid w:val="00F106C7"/>
    <w:rsid w:val="00F24792"/>
    <w:rsid w:val="00F545EC"/>
    <w:rsid w:val="00F85C7B"/>
    <w:rsid w:val="00FB38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169</TotalTime>
  <Pages>4</Pages>
  <Words>1458</Words>
  <Characters>8315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3</cp:revision>
  <cp:lastPrinted>2011-02-04T07:34:00Z</cp:lastPrinted>
  <dcterms:created xsi:type="dcterms:W3CDTF">2011-02-04T07:30:00Z</dcterms:created>
  <dcterms:modified xsi:type="dcterms:W3CDTF">2011-02-14T08:17:00Z</dcterms:modified>
</cp:coreProperties>
</file>