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446" w:rsidRPr="00331F42" w:rsidRDefault="00C83446" w:rsidP="00416AFB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C83446" w:rsidRPr="00331F42" w:rsidRDefault="00C83446" w:rsidP="00416AFB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224/11.02-04/14-427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C83446" w:rsidRPr="00550519" w:rsidRDefault="00C83446" w:rsidP="00416AF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C83446" w:rsidRPr="00345001" w:rsidRDefault="00C83446" w:rsidP="00416AFB">
      <w:pPr>
        <w:numPr>
          <w:ilvl w:val="0"/>
          <w:numId w:val="1"/>
        </w:numPr>
        <w:tabs>
          <w:tab w:val="clear" w:pos="108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635FE8">
        <w:rPr>
          <w:rFonts w:ascii="Times New Roman" w:hAnsi="Times New Roman" w:cs="Times New Roman"/>
        </w:rPr>
        <w:t xml:space="preserve">оказание услуг по </w:t>
      </w:r>
      <w:r w:rsidRPr="00635FE8">
        <w:rPr>
          <w:rFonts w:ascii="Times New Roman" w:hAnsi="Times New Roman" w:cs="Times New Roman"/>
          <w:color w:val="000000"/>
        </w:rPr>
        <w:t>обучению персонала по теме «Внедрение и организация эксплуатации АССаД»</w:t>
      </w:r>
      <w:r>
        <w:rPr>
          <w:rFonts w:ascii="Times New Roman" w:hAnsi="Times New Roman" w:cs="Times New Roman"/>
          <w:spacing w:val="-6"/>
        </w:rPr>
        <w:t xml:space="preserve"> </w:t>
      </w:r>
      <w:r w:rsidRPr="0034500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C83446" w:rsidRPr="00331F42" w:rsidRDefault="00C83446" w:rsidP="00416AF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83446" w:rsidRPr="00331F42" w:rsidRDefault="00C83446" w:rsidP="00416AFB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C83446" w:rsidRPr="00331F42" w:rsidRDefault="00C83446" w:rsidP="00416AF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C83446" w:rsidRDefault="00C83446" w:rsidP="00416AF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 w:rsidRPr="00635FE8">
        <w:rPr>
          <w:rFonts w:ascii="Times New Roman" w:hAnsi="Times New Roman" w:cs="Times New Roman"/>
          <w:color w:val="000000"/>
        </w:rPr>
        <w:t>Жаткин Сергей Николаевич</w:t>
      </w:r>
      <w:r w:rsidRPr="007D5733">
        <w:rPr>
          <w:rFonts w:ascii="Times New Roman" w:hAnsi="Times New Roman" w:cs="Times New Roman"/>
          <w:color w:val="000000"/>
        </w:rPr>
        <w:t xml:space="preserve"> (48439) 9-8</w:t>
      </w:r>
      <w:r>
        <w:rPr>
          <w:rFonts w:ascii="Times New Roman" w:hAnsi="Times New Roman" w:cs="Times New Roman"/>
          <w:color w:val="000000"/>
        </w:rPr>
        <w:t>4</w:t>
      </w:r>
      <w:r w:rsidRPr="007D5733"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0</w:t>
      </w:r>
      <w:r w:rsidRPr="007D5733">
        <w:rPr>
          <w:rFonts w:ascii="Times New Roman" w:hAnsi="Times New Roman" w:cs="Times New Roman"/>
          <w:color w:val="000000"/>
        </w:rPr>
        <w:t>6,</w:t>
      </w:r>
      <w:r w:rsidRPr="00635FE8">
        <w:rPr>
          <w:rFonts w:ascii="Times New Roman" w:hAnsi="Times New Roman" w:cs="Times New Roman"/>
          <w:color w:val="000000"/>
        </w:rPr>
        <w:t xml:space="preserve"> </w:t>
      </w:r>
      <w:r w:rsidRPr="007D5733">
        <w:rPr>
          <w:rFonts w:ascii="Times New Roman" w:hAnsi="Times New Roman" w:cs="Times New Roman"/>
          <w:color w:val="000000"/>
        </w:rPr>
        <w:t>(48439) 9-</w:t>
      </w:r>
      <w:r>
        <w:rPr>
          <w:rFonts w:ascii="Times New Roman" w:hAnsi="Times New Roman" w:cs="Times New Roman"/>
          <w:color w:val="000000"/>
        </w:rPr>
        <w:t>47</w:t>
      </w:r>
      <w:r w:rsidRPr="007D5733"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52,</w:t>
      </w:r>
      <w:r w:rsidRPr="007D5733">
        <w:rPr>
          <w:rFonts w:ascii="Times New Roman" w:hAnsi="Times New Roman" w:cs="Times New Roman"/>
          <w:color w:val="000000"/>
        </w:rPr>
        <w:t xml:space="preserve"> </w:t>
      </w:r>
      <w:r w:rsidRPr="00635FE8">
        <w:rPr>
          <w:rFonts w:ascii="Times New Roman" w:hAnsi="Times New Roman" w:cs="Times New Roman"/>
          <w:lang w:val="en-US"/>
        </w:rPr>
        <w:t>szhatkin</w:t>
      </w:r>
      <w:r w:rsidRPr="00635FE8">
        <w:rPr>
          <w:rFonts w:ascii="Times New Roman" w:hAnsi="Times New Roman" w:cs="Times New Roman"/>
        </w:rPr>
        <w:t>@</w:t>
      </w:r>
      <w:r w:rsidRPr="00635FE8">
        <w:rPr>
          <w:rFonts w:ascii="Times New Roman" w:hAnsi="Times New Roman" w:cs="Times New Roman"/>
          <w:lang w:val="en-US"/>
        </w:rPr>
        <w:t>ippe</w:t>
      </w:r>
      <w:r w:rsidRPr="00635FE8">
        <w:rPr>
          <w:rFonts w:ascii="Times New Roman" w:hAnsi="Times New Roman" w:cs="Times New Roman"/>
        </w:rPr>
        <w:t>.</w:t>
      </w:r>
      <w:r w:rsidRPr="00635FE8">
        <w:rPr>
          <w:rFonts w:ascii="Times New Roman" w:hAnsi="Times New Roman" w:cs="Times New Roman"/>
          <w:lang w:val="en-US"/>
        </w:rPr>
        <w:t>ru</w:t>
      </w:r>
      <w:r w:rsidRPr="00635FE8">
        <w:rPr>
          <w:rFonts w:ascii="Times New Roman" w:hAnsi="Times New Roman" w:cs="Times New Roman"/>
        </w:rPr>
        <w:t xml:space="preserve"> </w:t>
      </w:r>
    </w:p>
    <w:p w:rsidR="00C83446" w:rsidRPr="00550519" w:rsidRDefault="00C83446" w:rsidP="00416AF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C83446" w:rsidRPr="00345001" w:rsidRDefault="00C83446" w:rsidP="00416AFB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635FE8">
        <w:rPr>
          <w:rFonts w:ascii="Times New Roman" w:hAnsi="Times New Roman" w:cs="Times New Roman"/>
        </w:rPr>
        <w:t xml:space="preserve">оказание услуг по </w:t>
      </w:r>
      <w:r w:rsidRPr="00635FE8">
        <w:rPr>
          <w:rFonts w:ascii="Times New Roman" w:hAnsi="Times New Roman" w:cs="Times New Roman"/>
          <w:color w:val="000000"/>
        </w:rPr>
        <w:t>обучению персонала по теме «Внедрение и организация эксплуатации АССаД»</w:t>
      </w:r>
      <w:r>
        <w:rPr>
          <w:rFonts w:ascii="Times New Roman" w:hAnsi="Times New Roman" w:cs="Times New Roman"/>
          <w:color w:val="000000"/>
        </w:rPr>
        <w:t>.</w:t>
      </w:r>
    </w:p>
    <w:p w:rsidR="00C83446" w:rsidRDefault="00C83446" w:rsidP="00416AF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C83446" w:rsidRPr="00C4110B" w:rsidRDefault="00C83446" w:rsidP="00416AFB">
      <w:pPr>
        <w:pStyle w:val="BodyText"/>
        <w:tabs>
          <w:tab w:val="left" w:pos="851"/>
        </w:tabs>
        <w:spacing w:after="0"/>
        <w:ind w:firstLine="720"/>
        <w:jc w:val="both"/>
        <w:rPr>
          <w:b/>
          <w:bCs/>
        </w:rPr>
      </w:pPr>
      <w:r w:rsidRPr="00345001">
        <w:rPr>
          <w:b/>
          <w:bCs/>
        </w:rPr>
        <w:t>Срок поставки товара/работ/услуг</w:t>
      </w:r>
      <w:r w:rsidRPr="00794789">
        <w:rPr>
          <w:b/>
          <w:bCs/>
          <w:color w:val="000000"/>
        </w:rPr>
        <w:t xml:space="preserve">: </w:t>
      </w:r>
      <w:r>
        <w:rPr>
          <w:color w:val="000000"/>
        </w:rPr>
        <w:t>до 14.12.2014 г.</w:t>
      </w:r>
    </w:p>
    <w:p w:rsidR="00C83446" w:rsidRPr="00C573AC" w:rsidRDefault="00C83446" w:rsidP="00416AF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5. </w:t>
      </w: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2A3B6C">
        <w:rPr>
          <w:rFonts w:ascii="Times New Roman" w:hAnsi="Times New Roman" w:cs="Times New Roman"/>
        </w:rPr>
        <w:t>Калужская область, г. Обнинск.</w:t>
      </w:r>
    </w:p>
    <w:p w:rsidR="00C83446" w:rsidRPr="00331F42" w:rsidRDefault="00C83446" w:rsidP="005376A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6.</w:t>
      </w: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83446" w:rsidRPr="00331F42" w:rsidRDefault="00C83446" w:rsidP="00416AF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83446" w:rsidRPr="00331F42" w:rsidRDefault="00C83446" w:rsidP="00416AF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3446" w:rsidRPr="00331F42" w:rsidRDefault="00C83446" w:rsidP="00416AF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83446" w:rsidRPr="00E3190D" w:rsidRDefault="00C83446" w:rsidP="005376AA">
      <w:pPr>
        <w:numPr>
          <w:ilvl w:val="0"/>
          <w:numId w:val="2"/>
        </w:numPr>
        <w:tabs>
          <w:tab w:val="clear" w:pos="1080"/>
          <w:tab w:val="left" w:pos="0"/>
          <w:tab w:val="left" w:pos="1260"/>
        </w:tabs>
        <w:suppressAutoHyphens w:val="0"/>
        <w:ind w:left="0" w:firstLine="720"/>
        <w:jc w:val="both"/>
        <w:rPr>
          <w:rFonts w:ascii="Times New Roman" w:hAnsi="Times New Roman" w:cs="Times New Roman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A909AB">
        <w:rPr>
          <w:rFonts w:ascii="Times New Roman" w:hAnsi="Times New Roman" w:cs="Times New Roman"/>
        </w:rPr>
        <w:t>1</w:t>
      </w:r>
      <w:r w:rsidRPr="00A909AB">
        <w:rPr>
          <w:rFonts w:ascii="Times New Roman" w:hAnsi="Times New Roman" w:cs="Times New Roman"/>
          <w:lang w:val="en-US"/>
        </w:rPr>
        <w:t> </w:t>
      </w:r>
      <w:r w:rsidRPr="00A909AB">
        <w:rPr>
          <w:rFonts w:ascii="Times New Roman" w:hAnsi="Times New Roman" w:cs="Times New Roman"/>
        </w:rPr>
        <w:t>118 070, 00</w:t>
      </w:r>
      <w:r w:rsidRPr="000B1410">
        <w:rPr>
          <w:rFonts w:ascii="Times New Roman" w:hAnsi="Times New Roman" w:cs="Times New Roman"/>
        </w:rPr>
        <w:t xml:space="preserve"> (</w:t>
      </w:r>
      <w:r w:rsidRPr="00A909AB">
        <w:rPr>
          <w:rFonts w:ascii="Times New Roman" w:hAnsi="Times New Roman" w:cs="Times New Roman"/>
        </w:rPr>
        <w:t>один миллион сто восемнадцать тысяч семьдесят рублей</w:t>
      </w:r>
      <w:r>
        <w:rPr>
          <w:rFonts w:ascii="Times New Roman" w:hAnsi="Times New Roman" w:cs="Times New Roman"/>
        </w:rPr>
        <w:t xml:space="preserve"> 00 копеек</w:t>
      </w:r>
      <w:r w:rsidRPr="000B1410">
        <w:rPr>
          <w:rFonts w:ascii="Times New Roman" w:hAnsi="Times New Roman" w:cs="Times New Roman"/>
        </w:rPr>
        <w:t xml:space="preserve">) рублей, </w:t>
      </w:r>
      <w:r w:rsidRPr="00A909AB">
        <w:rPr>
          <w:rFonts w:ascii="Times New Roman" w:hAnsi="Times New Roman" w:cs="Times New Roman"/>
        </w:rPr>
        <w:t>НДС не облагается</w:t>
      </w:r>
      <w:r w:rsidRPr="000B1410">
        <w:rPr>
          <w:rFonts w:ascii="Times New Roman" w:hAnsi="Times New Roman" w:cs="Times New Roman"/>
        </w:rPr>
        <w:t xml:space="preserve">. </w:t>
      </w:r>
      <w:r w:rsidRPr="00E3190D">
        <w:rPr>
          <w:rFonts w:ascii="Times New Roman" w:hAnsi="Times New Roman" w:cs="Times New Roman"/>
          <w:color w:val="000000"/>
        </w:rPr>
        <w:t>В цену входят все расходы исполнителя, связанные с использованием обязательств по договору оказания услуг с учётом налогов, сборов и других обязательных платежей, предусмотренных законодательством РФ; расходы на оформление результатов обучения и проверки знаний по данному курсу обучения.</w:t>
      </w:r>
    </w:p>
    <w:p w:rsidR="00C83446" w:rsidRPr="00D37E19" w:rsidRDefault="00C83446" w:rsidP="005376AA">
      <w:pPr>
        <w:numPr>
          <w:ilvl w:val="0"/>
          <w:numId w:val="2"/>
        </w:numPr>
        <w:tabs>
          <w:tab w:val="left" w:pos="0"/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83446" w:rsidRPr="00331F42" w:rsidRDefault="00C83446" w:rsidP="00416AF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83446" w:rsidRDefault="00C83446" w:rsidP="00903DD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C83446" w:rsidRPr="00903DDC" w:rsidRDefault="00C83446" w:rsidP="00903DD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C83446" w:rsidRPr="00331F42" w:rsidRDefault="00C83446" w:rsidP="00416AF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903DDC">
        <w:rPr>
          <w:rFonts w:ascii="Times New Roman" w:hAnsi="Times New Roman" w:cs="Times New Roman"/>
          <w:b/>
          <w:bCs/>
          <w:spacing w:val="-6"/>
        </w:rPr>
        <w:t>10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83446" w:rsidRPr="00331F42" w:rsidRDefault="00C83446" w:rsidP="00416AFB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903DDC">
        <w:rPr>
          <w:rFonts w:ascii="Times New Roman" w:hAnsi="Times New Roman" w:cs="Times New Roman"/>
          <w:spacing w:val="-6"/>
          <w:highlight w:val="yellow"/>
        </w:rPr>
        <w:t>14</w:t>
      </w:r>
      <w:r>
        <w:rPr>
          <w:rFonts w:ascii="Times New Roman" w:hAnsi="Times New Roman" w:cs="Times New Roman"/>
          <w:spacing w:val="-6"/>
          <w:highlight w:val="yellow"/>
        </w:rPr>
        <w:t>» но</w:t>
      </w:r>
      <w:r w:rsidRPr="00DA43C4">
        <w:rPr>
          <w:rFonts w:ascii="Times New Roman" w:hAnsi="Times New Roman" w:cs="Times New Roman"/>
          <w:spacing w:val="-6"/>
          <w:highlight w:val="yellow"/>
        </w:rPr>
        <w:t>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C83446" w:rsidRPr="00331F42" w:rsidRDefault="00C83446" w:rsidP="00416AF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903DDC">
        <w:rPr>
          <w:rFonts w:ascii="Times New Roman" w:hAnsi="Times New Roman" w:cs="Times New Roman"/>
          <w:b/>
          <w:bCs/>
          <w:spacing w:val="-6"/>
        </w:rPr>
        <w:t>11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25</w:t>
      </w:r>
      <w:r w:rsidRPr="008C2DA9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но</w:t>
      </w:r>
      <w:r w:rsidRPr="00DA43C4">
        <w:rPr>
          <w:rFonts w:ascii="Times New Roman" w:hAnsi="Times New Roman" w:cs="Times New Roman"/>
          <w:spacing w:val="-6"/>
          <w:highlight w:val="yellow"/>
        </w:rPr>
        <w:t>ября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83446" w:rsidRPr="00331F42" w:rsidRDefault="00C83446" w:rsidP="00416AF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903DDC">
        <w:rPr>
          <w:rFonts w:ascii="Times New Roman" w:hAnsi="Times New Roman" w:cs="Times New Roman"/>
          <w:b/>
          <w:bCs/>
          <w:spacing w:val="-6"/>
        </w:rPr>
        <w:t>2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25</w:t>
      </w:r>
      <w:r w:rsidRPr="008C2DA9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но</w:t>
      </w:r>
      <w:r w:rsidRPr="00DA43C4">
        <w:rPr>
          <w:rFonts w:ascii="Times New Roman" w:hAnsi="Times New Roman" w:cs="Times New Roman"/>
          <w:spacing w:val="-6"/>
          <w:highlight w:val="yellow"/>
        </w:rPr>
        <w:t>ября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83446" w:rsidRPr="00331F42" w:rsidRDefault="00C83446" w:rsidP="00416AF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903DDC">
        <w:rPr>
          <w:rFonts w:ascii="Times New Roman" w:hAnsi="Times New Roman" w:cs="Times New Roman"/>
          <w:b/>
          <w:bCs/>
          <w:spacing w:val="-6"/>
        </w:rPr>
        <w:t>3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 xml:space="preserve">а официальном сайте и не более </w:t>
      </w:r>
      <w:r w:rsidRPr="00F76603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 w:rsidRPr="00331F42">
        <w:rPr>
          <w:rFonts w:ascii="Times New Roman" w:hAnsi="Times New Roman" w:cs="Times New Roman"/>
        </w:rPr>
        <w:t xml:space="preserve"> дней.</w:t>
      </w:r>
    </w:p>
    <w:p w:rsidR="00C83446" w:rsidRPr="00331F42" w:rsidRDefault="00C83446" w:rsidP="00416AF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903DDC">
        <w:rPr>
          <w:rFonts w:ascii="Times New Roman" w:hAnsi="Times New Roman" w:cs="Times New Roman"/>
          <w:b/>
          <w:bCs/>
          <w:spacing w:val="-6"/>
        </w:rPr>
        <w:t>4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C83446" w:rsidRPr="00E87132" w:rsidRDefault="00C83446" w:rsidP="00416AF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 w:rsidRPr="00903DDC"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C83446" w:rsidRPr="00E87132" w:rsidRDefault="00C83446" w:rsidP="00416AF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 w:rsidRPr="00903DDC"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83446" w:rsidRPr="00E87132" w:rsidRDefault="00C83446" w:rsidP="00416AF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83446" w:rsidRPr="00E87132" w:rsidRDefault="00C83446" w:rsidP="00416AF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3446" w:rsidRPr="00E87132" w:rsidRDefault="00C83446" w:rsidP="00416AF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83446" w:rsidRPr="00A6215E" w:rsidRDefault="00C83446" w:rsidP="00416AF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 w:rsidRPr="00903DDC"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3446" w:rsidRDefault="00C83446">
      <w:pPr>
        <w:rPr>
          <w:rFonts w:cs="Times New Roman"/>
        </w:rPr>
      </w:pPr>
    </w:p>
    <w:sectPr w:rsidR="00C83446" w:rsidSect="003A23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368F2"/>
    <w:multiLevelType w:val="hybridMultilevel"/>
    <w:tmpl w:val="4CE68904"/>
    <w:lvl w:ilvl="0" w:tplc="279C077A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1DFB"/>
    <w:rsid w:val="000B1410"/>
    <w:rsid w:val="000E1028"/>
    <w:rsid w:val="001F4D81"/>
    <w:rsid w:val="00227A02"/>
    <w:rsid w:val="002A3B6C"/>
    <w:rsid w:val="00331F42"/>
    <w:rsid w:val="00345001"/>
    <w:rsid w:val="003832B4"/>
    <w:rsid w:val="003A23F7"/>
    <w:rsid w:val="00416AFB"/>
    <w:rsid w:val="00536BA0"/>
    <w:rsid w:val="005376AA"/>
    <w:rsid w:val="00550519"/>
    <w:rsid w:val="005A326A"/>
    <w:rsid w:val="00635FE8"/>
    <w:rsid w:val="007757DE"/>
    <w:rsid w:val="00794789"/>
    <w:rsid w:val="007D5733"/>
    <w:rsid w:val="008930FD"/>
    <w:rsid w:val="008C2DA9"/>
    <w:rsid w:val="008E3C0C"/>
    <w:rsid w:val="00903DDC"/>
    <w:rsid w:val="00A6215E"/>
    <w:rsid w:val="00A909AB"/>
    <w:rsid w:val="00AF2D02"/>
    <w:rsid w:val="00B656CB"/>
    <w:rsid w:val="00C4110B"/>
    <w:rsid w:val="00C572F3"/>
    <w:rsid w:val="00C573AC"/>
    <w:rsid w:val="00C83446"/>
    <w:rsid w:val="00C91DFB"/>
    <w:rsid w:val="00D2148B"/>
    <w:rsid w:val="00D37E19"/>
    <w:rsid w:val="00D42E6F"/>
    <w:rsid w:val="00DA43C4"/>
    <w:rsid w:val="00E3190D"/>
    <w:rsid w:val="00E87132"/>
    <w:rsid w:val="00F0368B"/>
    <w:rsid w:val="00F26FEC"/>
    <w:rsid w:val="00F76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AF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16AFB"/>
    <w:pPr>
      <w:suppressAutoHyphens w:val="0"/>
      <w:spacing w:after="120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16AFB"/>
    <w:rPr>
      <w:rFonts w:eastAsia="Times New Roman"/>
      <w:lang w:eastAsia="ru-RU"/>
    </w:rPr>
  </w:style>
  <w:style w:type="character" w:customStyle="1" w:styleId="a">
    <w:name w:val="Основной текст Знак"/>
    <w:basedOn w:val="DefaultParagraphFont"/>
    <w:uiPriority w:val="99"/>
    <w:semiHidden/>
    <w:rsid w:val="00416AFB"/>
    <w:rPr>
      <w:rFonts w:ascii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781</Words>
  <Characters>4458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dcterms:created xsi:type="dcterms:W3CDTF">2014-10-30T06:24:00Z</dcterms:created>
  <dcterms:modified xsi:type="dcterms:W3CDTF">2014-11-07T08:53:00Z</dcterms:modified>
</cp:coreProperties>
</file>