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797C13" w:rsidRPr="005942D4">
        <w:tc>
          <w:tcPr>
            <w:tcW w:w="4001" w:type="dxa"/>
            <w:gridSpan w:val="2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797C13" w:rsidRPr="005942D4">
        <w:tc>
          <w:tcPr>
            <w:tcW w:w="4140" w:type="dxa"/>
            <w:gridSpan w:val="3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97C13" w:rsidRPr="005942D4" w:rsidRDefault="00797C13" w:rsidP="000C2E8B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797C13" w:rsidRPr="005942D4">
        <w:tc>
          <w:tcPr>
            <w:tcW w:w="1971" w:type="dxa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797C13" w:rsidRPr="005942D4">
        <w:tc>
          <w:tcPr>
            <w:tcW w:w="1971" w:type="dxa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97C13" w:rsidRPr="005942D4">
        <w:tc>
          <w:tcPr>
            <w:tcW w:w="1971" w:type="dxa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97C13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797C13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797C13" w:rsidRPr="005942D4">
        <w:trPr>
          <w:gridAfter w:val="3"/>
          <w:wAfter w:w="5847" w:type="dxa"/>
        </w:trPr>
        <w:tc>
          <w:tcPr>
            <w:tcW w:w="1971" w:type="dxa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797C13" w:rsidRPr="005942D4">
        <w:trPr>
          <w:gridAfter w:val="3"/>
          <w:wAfter w:w="5847" w:type="dxa"/>
        </w:trPr>
        <w:tc>
          <w:tcPr>
            <w:tcW w:w="1971" w:type="dxa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97C13" w:rsidRPr="005942D4">
        <w:trPr>
          <w:gridAfter w:val="4"/>
          <w:wAfter w:w="5986" w:type="dxa"/>
        </w:trPr>
        <w:tc>
          <w:tcPr>
            <w:tcW w:w="1971" w:type="dxa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97C13" w:rsidRPr="005942D4" w:rsidRDefault="00797C13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797C13" w:rsidRPr="00563FFA" w:rsidRDefault="00797C13" w:rsidP="007D34D5">
      <w:pPr>
        <w:jc w:val="center"/>
        <w:rPr>
          <w:sz w:val="28"/>
          <w:szCs w:val="28"/>
        </w:rPr>
      </w:pPr>
    </w:p>
    <w:p w:rsidR="00797C13" w:rsidRPr="00563FFA" w:rsidRDefault="00797C13" w:rsidP="007D34D5">
      <w:pPr>
        <w:pStyle w:val="110"/>
        <w:keepNext w:val="0"/>
        <w:rPr>
          <w:sz w:val="28"/>
          <w:szCs w:val="28"/>
        </w:rPr>
      </w:pPr>
    </w:p>
    <w:p w:rsidR="00797C13" w:rsidRPr="00563FFA" w:rsidRDefault="00797C13" w:rsidP="007D34D5">
      <w:pPr>
        <w:jc w:val="center"/>
        <w:rPr>
          <w:sz w:val="28"/>
          <w:szCs w:val="28"/>
        </w:rPr>
      </w:pPr>
    </w:p>
    <w:p w:rsidR="00797C13" w:rsidRPr="00563FFA" w:rsidRDefault="00797C13" w:rsidP="007D34D5">
      <w:pPr>
        <w:jc w:val="center"/>
        <w:rPr>
          <w:sz w:val="28"/>
          <w:szCs w:val="28"/>
        </w:rPr>
      </w:pPr>
    </w:p>
    <w:p w:rsidR="00797C13" w:rsidRPr="00563FFA" w:rsidRDefault="00797C13" w:rsidP="007D34D5">
      <w:pPr>
        <w:jc w:val="center"/>
        <w:rPr>
          <w:sz w:val="28"/>
          <w:szCs w:val="28"/>
        </w:rPr>
      </w:pPr>
    </w:p>
    <w:p w:rsidR="00797C13" w:rsidRPr="00563FFA" w:rsidRDefault="00797C13" w:rsidP="007D34D5">
      <w:pPr>
        <w:jc w:val="center"/>
        <w:rPr>
          <w:sz w:val="28"/>
          <w:szCs w:val="28"/>
        </w:rPr>
      </w:pPr>
    </w:p>
    <w:p w:rsidR="00797C13" w:rsidRPr="00563FFA" w:rsidRDefault="00797C13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18586781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797C13" w:rsidRPr="00BA276C" w:rsidRDefault="00797C13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bCs/>
          <w:i/>
          <w:iCs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797C13" w:rsidRPr="00BA276C" w:rsidRDefault="00797C13" w:rsidP="007D34D5">
      <w:pPr>
        <w:jc w:val="center"/>
        <w:rPr>
          <w:b/>
          <w:bCs/>
          <w:i/>
          <w:iCs/>
        </w:rPr>
      </w:pPr>
      <w:r w:rsidRPr="00BA276C">
        <w:rPr>
          <w:sz w:val="28"/>
          <w:szCs w:val="28"/>
        </w:rPr>
        <w:t xml:space="preserve">на право заключения договора на поставку </w:t>
      </w:r>
      <w:r>
        <w:rPr>
          <w:sz w:val="28"/>
          <w:szCs w:val="28"/>
          <w:lang w:eastAsia="ar-SA"/>
        </w:rPr>
        <w:t xml:space="preserve">модулей и коммутаторов </w:t>
      </w:r>
    </w:p>
    <w:p w:rsidR="00797C13" w:rsidRPr="00563FFA" w:rsidRDefault="00797C13" w:rsidP="007D34D5">
      <w:pPr>
        <w:jc w:val="center"/>
        <w:rPr>
          <w:sz w:val="28"/>
          <w:szCs w:val="28"/>
        </w:rPr>
      </w:pPr>
    </w:p>
    <w:p w:rsidR="00797C13" w:rsidRPr="00563FFA" w:rsidRDefault="00797C13" w:rsidP="007D34D5">
      <w:pPr>
        <w:jc w:val="center"/>
        <w:rPr>
          <w:sz w:val="28"/>
          <w:szCs w:val="28"/>
        </w:rPr>
      </w:pPr>
    </w:p>
    <w:p w:rsidR="00797C13" w:rsidRDefault="00797C13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797C13" w:rsidRDefault="00797C13" w:rsidP="007D34D5">
      <w:pPr>
        <w:jc w:val="center"/>
        <w:rPr>
          <w:sz w:val="28"/>
          <w:szCs w:val="28"/>
        </w:rPr>
      </w:pPr>
    </w:p>
    <w:p w:rsidR="00797C13" w:rsidRDefault="00797C13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  </w:t>
      </w:r>
      <w:r w:rsidRPr="000E46AF">
        <w:rPr>
          <w:sz w:val="28"/>
          <w:szCs w:val="28"/>
        </w:rPr>
        <w:t>17</w:t>
      </w:r>
      <w:r w:rsidRPr="00266B57">
        <w:rPr>
          <w:sz w:val="28"/>
          <w:szCs w:val="28"/>
        </w:rPr>
        <w:t>.</w:t>
      </w:r>
      <w:r w:rsidRPr="000E46AF">
        <w:rPr>
          <w:sz w:val="28"/>
          <w:szCs w:val="28"/>
        </w:rPr>
        <w:t>06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</w:t>
      </w:r>
      <w:r w:rsidRPr="000E46AF">
        <w:rPr>
          <w:sz w:val="28"/>
          <w:szCs w:val="28"/>
        </w:rPr>
        <w:t>196</w:t>
      </w:r>
      <w:r>
        <w:rPr>
          <w:sz w:val="28"/>
          <w:szCs w:val="28"/>
        </w:rPr>
        <w:t>-ЗЦ-Э</w:t>
      </w:r>
    </w:p>
    <w:p w:rsidR="00797C13" w:rsidRPr="00563FFA" w:rsidRDefault="00797C13" w:rsidP="007D34D5">
      <w:pPr>
        <w:jc w:val="center"/>
        <w:rPr>
          <w:sz w:val="28"/>
          <w:szCs w:val="28"/>
        </w:rPr>
      </w:pPr>
    </w:p>
    <w:p w:rsidR="00797C13" w:rsidRPr="00563FFA" w:rsidRDefault="00797C13" w:rsidP="007D34D5">
      <w:pPr>
        <w:jc w:val="center"/>
        <w:rPr>
          <w:sz w:val="28"/>
          <w:szCs w:val="28"/>
        </w:rPr>
      </w:pPr>
    </w:p>
    <w:p w:rsidR="00797C13" w:rsidRPr="00563FFA" w:rsidRDefault="00797C13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797C13" w:rsidRPr="00563FFA" w:rsidRDefault="00797C13" w:rsidP="007D34D5">
      <w:pPr>
        <w:jc w:val="center"/>
        <w:rPr>
          <w:sz w:val="28"/>
          <w:szCs w:val="28"/>
        </w:rPr>
      </w:pPr>
    </w:p>
    <w:p w:rsidR="00797C13" w:rsidRPr="00563FFA" w:rsidRDefault="00797C13" w:rsidP="007D34D5">
      <w:pPr>
        <w:jc w:val="center"/>
        <w:rPr>
          <w:sz w:val="28"/>
          <w:szCs w:val="28"/>
        </w:rPr>
      </w:pPr>
    </w:p>
    <w:p w:rsidR="00797C13" w:rsidRPr="00563FFA" w:rsidRDefault="00797C13" w:rsidP="007D34D5">
      <w:pPr>
        <w:jc w:val="center"/>
        <w:rPr>
          <w:sz w:val="28"/>
          <w:szCs w:val="28"/>
        </w:rPr>
      </w:pPr>
    </w:p>
    <w:p w:rsidR="00797C13" w:rsidRPr="00563FFA" w:rsidRDefault="00797C13" w:rsidP="007D34D5">
      <w:pPr>
        <w:jc w:val="center"/>
        <w:rPr>
          <w:sz w:val="28"/>
          <w:szCs w:val="28"/>
        </w:rPr>
      </w:pPr>
    </w:p>
    <w:p w:rsidR="00797C13" w:rsidRPr="00563FFA" w:rsidRDefault="00797C13" w:rsidP="007D34D5">
      <w:pPr>
        <w:jc w:val="center"/>
        <w:rPr>
          <w:sz w:val="28"/>
          <w:szCs w:val="28"/>
        </w:rPr>
      </w:pPr>
    </w:p>
    <w:p w:rsidR="00797C13" w:rsidRPr="00563FFA" w:rsidRDefault="00797C13" w:rsidP="007D34D5">
      <w:pPr>
        <w:jc w:val="center"/>
        <w:rPr>
          <w:sz w:val="28"/>
          <w:szCs w:val="28"/>
        </w:rPr>
      </w:pPr>
    </w:p>
    <w:p w:rsidR="00797C13" w:rsidRPr="00563FFA" w:rsidRDefault="00797C13" w:rsidP="007D34D5">
      <w:pPr>
        <w:jc w:val="center"/>
        <w:rPr>
          <w:sz w:val="28"/>
          <w:szCs w:val="28"/>
        </w:rPr>
      </w:pPr>
    </w:p>
    <w:p w:rsidR="00797C13" w:rsidRPr="00563FFA" w:rsidRDefault="00797C13" w:rsidP="007D34D5">
      <w:pPr>
        <w:jc w:val="center"/>
        <w:rPr>
          <w:sz w:val="28"/>
          <w:szCs w:val="28"/>
        </w:rPr>
      </w:pPr>
    </w:p>
    <w:p w:rsidR="00797C13" w:rsidRPr="00563FFA" w:rsidRDefault="00797C13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797C13" w:rsidRPr="00563FFA" w:rsidRDefault="00797C13" w:rsidP="00CA2886">
      <w:pPr>
        <w:sectPr w:rsidR="00797C13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797C13" w:rsidRPr="00563FFA" w:rsidRDefault="00797C13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8586782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5"/>
      <w:bookmarkEnd w:id="6"/>
      <w:bookmarkEnd w:id="7"/>
    </w:p>
    <w:p w:rsidR="00797C13" w:rsidRPr="00563FFA" w:rsidRDefault="00797C13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797C13" w:rsidRDefault="00797C13">
      <w:pPr>
        <w:pStyle w:val="TOC1"/>
        <w:rPr>
          <w:rFonts w:ascii="Calibri" w:hAnsi="Calibri" w:cs="Calibri"/>
          <w:sz w:val="22"/>
          <w:szCs w:val="22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18586781" w:history="1">
        <w:r w:rsidRPr="00AD2B59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797C13" w:rsidRDefault="00797C13">
      <w:pPr>
        <w:pStyle w:val="TOC1"/>
        <w:rPr>
          <w:rFonts w:ascii="Calibri" w:hAnsi="Calibri" w:cs="Calibri"/>
          <w:sz w:val="22"/>
          <w:szCs w:val="22"/>
        </w:rPr>
      </w:pPr>
      <w:hyperlink w:anchor="_Toc418586782" w:history="1">
        <w:r w:rsidRPr="00AD2B59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797C13" w:rsidRDefault="00797C13">
      <w:pPr>
        <w:pStyle w:val="TOC1"/>
        <w:rPr>
          <w:rFonts w:ascii="Calibri" w:hAnsi="Calibri" w:cs="Calibri"/>
          <w:sz w:val="22"/>
          <w:szCs w:val="22"/>
        </w:rPr>
      </w:pPr>
      <w:hyperlink w:anchor="_Toc418586783" w:history="1">
        <w:r w:rsidRPr="00AD2B59">
          <w:rPr>
            <w:rStyle w:val="Hyperlink"/>
          </w:rPr>
          <w:t>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97C13" w:rsidRDefault="00797C13">
      <w:pPr>
        <w:pStyle w:val="TOC1"/>
        <w:rPr>
          <w:rFonts w:ascii="Calibri" w:hAnsi="Calibri" w:cs="Calibri"/>
          <w:sz w:val="22"/>
          <w:szCs w:val="22"/>
        </w:rPr>
      </w:pPr>
      <w:hyperlink w:anchor="_Toc418586784" w:history="1">
        <w:r w:rsidRPr="00AD2B59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797C13" w:rsidRDefault="00797C13">
      <w:pPr>
        <w:pStyle w:val="TOC1"/>
        <w:rPr>
          <w:rFonts w:ascii="Calibri" w:hAnsi="Calibri" w:cs="Calibri"/>
          <w:sz w:val="22"/>
          <w:szCs w:val="22"/>
        </w:rPr>
      </w:pPr>
      <w:hyperlink w:anchor="_Toc418586785" w:history="1">
        <w:r w:rsidRPr="00AD2B59">
          <w:rPr>
            <w:rStyle w:val="Hyperlink"/>
          </w:rPr>
          <w:t>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797C13" w:rsidRDefault="00797C13">
      <w:pPr>
        <w:pStyle w:val="TOC1"/>
        <w:rPr>
          <w:rFonts w:ascii="Calibri" w:hAnsi="Calibri" w:cs="Calibri"/>
          <w:sz w:val="22"/>
          <w:szCs w:val="22"/>
        </w:rPr>
      </w:pPr>
      <w:hyperlink w:anchor="_Toc418586786" w:history="1">
        <w:r w:rsidRPr="00AD2B59">
          <w:rPr>
            <w:rStyle w:val="Hyperlink"/>
          </w:rPr>
          <w:t>2.1.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797C13" w:rsidRDefault="00797C13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7" w:history="1">
        <w:r w:rsidRPr="00AD2B59">
          <w:rPr>
            <w:rStyle w:val="Hyperlink"/>
          </w:rPr>
          <w:t>2.1.1.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797C13" w:rsidRDefault="00797C13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8" w:history="1">
        <w:r w:rsidRPr="00AD2B59">
          <w:rPr>
            <w:rStyle w:val="Hyperlink"/>
          </w:rPr>
          <w:t>2.1.2.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97C13" w:rsidRDefault="00797C13">
      <w:pPr>
        <w:pStyle w:val="TOC1"/>
        <w:rPr>
          <w:rFonts w:ascii="Calibri" w:hAnsi="Calibri" w:cs="Calibri"/>
          <w:sz w:val="22"/>
          <w:szCs w:val="22"/>
        </w:rPr>
      </w:pPr>
      <w:hyperlink w:anchor="_Toc418586789" w:history="1">
        <w:r w:rsidRPr="00AD2B59">
          <w:rPr>
            <w:rStyle w:val="Hyperlink"/>
          </w:rPr>
          <w:t>2.2.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97C13" w:rsidRDefault="00797C13">
      <w:pPr>
        <w:pStyle w:val="TOC1"/>
        <w:rPr>
          <w:rFonts w:ascii="Calibri" w:hAnsi="Calibri" w:cs="Calibri"/>
          <w:sz w:val="22"/>
          <w:szCs w:val="22"/>
        </w:rPr>
      </w:pPr>
      <w:hyperlink w:anchor="_Toc418586790" w:history="1">
        <w:r w:rsidRPr="00AD2B59">
          <w:rPr>
            <w:rStyle w:val="Hyperlink"/>
          </w:rPr>
          <w:t>3.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797C13" w:rsidRDefault="00797C13">
      <w:pPr>
        <w:pStyle w:val="TOC1"/>
        <w:rPr>
          <w:rFonts w:ascii="Calibri" w:hAnsi="Calibri" w:cs="Calibri"/>
          <w:sz w:val="22"/>
          <w:szCs w:val="22"/>
        </w:rPr>
      </w:pPr>
      <w:hyperlink w:anchor="_Toc418586791" w:history="1">
        <w:r w:rsidRPr="00AD2B59">
          <w:rPr>
            <w:rStyle w:val="Hyperlink"/>
          </w:rPr>
          <w:t>4.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797C13" w:rsidRDefault="00797C13">
      <w:pPr>
        <w:pStyle w:val="TOC1"/>
        <w:rPr>
          <w:rFonts w:ascii="Calibri" w:hAnsi="Calibri" w:cs="Calibri"/>
          <w:sz w:val="22"/>
          <w:szCs w:val="22"/>
        </w:rPr>
      </w:pPr>
      <w:hyperlink w:anchor="_Toc418586792" w:history="1">
        <w:r w:rsidRPr="00AD2B59">
          <w:rPr>
            <w:rStyle w:val="Hyperlink"/>
          </w:rPr>
          <w:t>5.1.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797C13" w:rsidRPr="005C1E93" w:rsidRDefault="00797C13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3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З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аявка на участие в закупке (форма 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_Toc418586793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10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797C13" w:rsidRPr="005C1E93" w:rsidRDefault="00797C13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4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принадлежности к субъектам малого и среднего предпринимательства (форма 1.1)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_Toc418586794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15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797C13" w:rsidRPr="005C1E93" w:rsidRDefault="00797C13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5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цепочке собственников, включая бенефициаров (в том числе конечных) (форма 1.2)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_Toc418586795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17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797C13" w:rsidRPr="005C1E93" w:rsidRDefault="00797C13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21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797C13" w:rsidRDefault="00797C13">
      <w:pPr>
        <w:pStyle w:val="TOC1"/>
        <w:rPr>
          <w:rFonts w:ascii="Calibri" w:hAnsi="Calibri" w:cs="Calibri"/>
          <w:sz w:val="22"/>
          <w:szCs w:val="22"/>
        </w:rPr>
      </w:pPr>
      <w:hyperlink w:anchor="_Toc418586797" w:history="1">
        <w:r w:rsidRPr="00AD2B59">
          <w:rPr>
            <w:rStyle w:val="Hyperlink"/>
            <w:b/>
            <w:bCs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797C13" w:rsidRDefault="00797C13">
      <w:pPr>
        <w:pStyle w:val="TOC1"/>
        <w:rPr>
          <w:rFonts w:ascii="Calibri" w:hAnsi="Calibri" w:cs="Calibri"/>
          <w:sz w:val="22"/>
          <w:szCs w:val="22"/>
        </w:rPr>
      </w:pPr>
      <w:hyperlink w:anchor="_Toc418586798" w:history="1">
        <w:r w:rsidRPr="00AD2B59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797C13" w:rsidRPr="00563FFA" w:rsidRDefault="00797C13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D4043B">
        <w:fldChar w:fldCharType="end"/>
      </w:r>
    </w:p>
    <w:p w:rsidR="00797C13" w:rsidRPr="00563FFA" w:rsidRDefault="00797C13" w:rsidP="005D6E3F">
      <w:pPr>
        <w:rPr>
          <w:sz w:val="28"/>
          <w:szCs w:val="28"/>
        </w:rPr>
      </w:pPr>
    </w:p>
    <w:p w:rsidR="00797C13" w:rsidRPr="00563FFA" w:rsidRDefault="00797C13" w:rsidP="00600E86"/>
    <w:p w:rsidR="00797C13" w:rsidRPr="00563FFA" w:rsidRDefault="00797C13" w:rsidP="00600E86">
      <w:pPr>
        <w:sectPr w:rsidR="00797C13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797C13" w:rsidRPr="00563FFA" w:rsidRDefault="00797C13" w:rsidP="004B3019">
      <w:pPr>
        <w:rPr>
          <w:sz w:val="28"/>
          <w:szCs w:val="28"/>
        </w:rPr>
      </w:pPr>
      <w:bookmarkStart w:id="8" w:name="_Toc397064010"/>
    </w:p>
    <w:p w:rsidR="00797C13" w:rsidRPr="00563FFA" w:rsidRDefault="00797C13" w:rsidP="00334058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586783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Pr="00563FFA">
        <w:rPr>
          <w:sz w:val="28"/>
          <w:szCs w:val="28"/>
        </w:rPr>
        <w:t>ЗАКУПКИ</w:t>
      </w:r>
      <w:bookmarkEnd w:id="11"/>
    </w:p>
    <w:p w:rsidR="00797C13" w:rsidRPr="00563FFA" w:rsidRDefault="00797C13" w:rsidP="00347B82">
      <w:pPr>
        <w:rPr>
          <w:sz w:val="28"/>
          <w:szCs w:val="28"/>
        </w:rPr>
      </w:pPr>
    </w:p>
    <w:p w:rsidR="00797C13" w:rsidRPr="0099548E" w:rsidRDefault="00797C13" w:rsidP="00334058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797C13" w:rsidRPr="004B0F9E" w:rsidRDefault="00797C13" w:rsidP="00334058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63FFA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29.04.2015 г. № 72), с учетом приказа/-ов генерального директора Госкорпорации «Росатом» от 29.04.2015 г.  № 1/431-П.</w:t>
      </w:r>
    </w:p>
    <w:p w:rsidR="00797C13" w:rsidRDefault="00797C13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797C13" w:rsidRPr="00563FFA" w:rsidRDefault="00797C13" w:rsidP="00334058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 xml:space="preserve">поставку </w:t>
      </w:r>
      <w:r w:rsidRPr="001C17A0">
        <w:rPr>
          <w:rFonts w:ascii="Times New Roman" w:hAnsi="Times New Roman" w:cs="Times New Roman"/>
          <w:spacing w:val="-6"/>
          <w:sz w:val="28"/>
          <w:szCs w:val="28"/>
        </w:rPr>
        <w:t>модулей и коммутаторов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797C13" w:rsidRPr="00563FFA" w:rsidRDefault="00797C13" w:rsidP="00334058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797C13" w:rsidRPr="00563F70" w:rsidRDefault="00797C13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797C13" w:rsidRPr="00563F70" w:rsidRDefault="00797C13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797C13" w:rsidRPr="00563FFA" w:rsidRDefault="00797C13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797C13" w:rsidRPr="00563FFA" w:rsidRDefault="00797C13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797C13" w:rsidRPr="00563FFA" w:rsidRDefault="00797C13" w:rsidP="00334058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797C13" w:rsidRPr="00563FFA" w:rsidRDefault="00797C13" w:rsidP="00334058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Pr="001C17A0">
        <w:rPr>
          <w:rFonts w:ascii="Times New Roman" w:hAnsi="Times New Roman" w:cs="Times New Roman"/>
          <w:sz w:val="28"/>
          <w:szCs w:val="28"/>
        </w:rPr>
        <w:t>модулей и коммутаторов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7C13" w:rsidRDefault="00797C13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797C13" w:rsidRDefault="00797C13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>– не позднее</w:t>
      </w:r>
      <w:r w:rsidRPr="001B21EB">
        <w:rPr>
          <w:sz w:val="28"/>
          <w:szCs w:val="28"/>
        </w:rPr>
        <w:t xml:space="preserve"> </w:t>
      </w:r>
      <w:r>
        <w:rPr>
          <w:sz w:val="28"/>
          <w:szCs w:val="28"/>
        </w:rPr>
        <w:t>8 недель</w:t>
      </w:r>
      <w:r w:rsidRPr="001B21EB">
        <w:rPr>
          <w:sz w:val="28"/>
          <w:szCs w:val="28"/>
        </w:rPr>
        <w:t xml:space="preserve"> с даты подписания договора.</w:t>
      </w:r>
    </w:p>
    <w:p w:rsidR="00797C13" w:rsidRPr="00563FFA" w:rsidRDefault="00797C13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Москва, ул. Генерала Белова, д.14, силами и средствами Поставщика.</w:t>
      </w:r>
    </w:p>
    <w:p w:rsidR="00797C13" w:rsidRPr="00563FFA" w:rsidRDefault="00797C13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797C13" w:rsidRPr="00563FFA" w:rsidRDefault="00797C13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797C13" w:rsidRDefault="00797C13" w:rsidP="00334058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7C13" w:rsidRPr="00B34D3D" w:rsidRDefault="00797C13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</w:t>
      </w:r>
      <w:r>
        <w:rPr>
          <w:sz w:val="28"/>
          <w:szCs w:val="28"/>
        </w:rPr>
        <w:t xml:space="preserve">30  </w:t>
      </w:r>
      <w:r w:rsidRPr="00B34D3D">
        <w:rPr>
          <w:sz w:val="28"/>
          <w:szCs w:val="28"/>
        </w:rPr>
        <w:t xml:space="preserve">дней с момента фактической приемки товара на </w:t>
      </w:r>
      <w:r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паспорта, сертификаты, счета-фактуры, ТТН и т.д.) </w:t>
      </w:r>
    </w:p>
    <w:p w:rsidR="00797C13" w:rsidRPr="00A043E8" w:rsidRDefault="00797C13" w:rsidP="00D33B07">
      <w:pPr>
        <w:ind w:right="153" w:firstLine="709"/>
        <w:jc w:val="both"/>
        <w:rPr>
          <w:b/>
          <w:bCs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797C13" w:rsidRPr="00563FFA" w:rsidRDefault="00797C13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797C13" w:rsidRPr="00563FFA" w:rsidRDefault="00797C13" w:rsidP="00334058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2 227 525 (Два миллиона двести двадцать семь тысяч пятьсот двадцать пять) рублей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>
        <w:rPr>
          <w:rFonts w:ascii="Times New Roman" w:hAnsi="Times New Roman" w:cs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 w:cs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797C13" w:rsidRPr="00563FFA" w:rsidRDefault="00797C13" w:rsidP="00334058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797C13" w:rsidRPr="00563FFA" w:rsidRDefault="00797C13" w:rsidP="00334058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797C13" w:rsidRPr="00563FFA" w:rsidRDefault="00797C13" w:rsidP="00334058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r w:rsidRPr="00F64A6B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 w:rsidRPr="001627D9">
        <w:rPr>
          <w:rFonts w:ascii="Times New Roman" w:hAnsi="Times New Roman" w:cs="Times New Roman"/>
          <w:sz w:val="28"/>
          <w:szCs w:val="28"/>
        </w:rPr>
        <w:t>.</w:t>
      </w:r>
    </w:p>
    <w:p w:rsidR="00797C13" w:rsidRPr="00563FFA" w:rsidRDefault="00797C13" w:rsidP="00334058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797C13" w:rsidRPr="00563FFA" w:rsidRDefault="00797C13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A47A04">
          <w:rPr>
            <w:rStyle w:val="Hyperlink"/>
            <w:sz w:val="28"/>
            <w:szCs w:val="28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797C13" w:rsidRPr="00563FFA" w:rsidRDefault="00797C13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797C13" w:rsidRDefault="00797C13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97C13" w:rsidRPr="00563FFA" w:rsidRDefault="00797C13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97C13" w:rsidRPr="00563FFA" w:rsidRDefault="00797C13" w:rsidP="00334058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797C13" w:rsidRPr="00563FFA" w:rsidRDefault="00797C13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797C13" w:rsidRPr="00563FFA" w:rsidRDefault="00797C13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797C13" w:rsidRPr="00563FFA" w:rsidRDefault="00797C13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797C13" w:rsidRPr="00563FFA" w:rsidRDefault="00797C13" w:rsidP="00334058">
      <w:pPr>
        <w:pStyle w:val="ListParagraph"/>
        <w:numPr>
          <w:ilvl w:val="0"/>
          <w:numId w:val="21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797C13" w:rsidRPr="00563FFA" w:rsidRDefault="00797C13" w:rsidP="00334058">
      <w:pPr>
        <w:pStyle w:val="ListParagraph"/>
        <w:numPr>
          <w:ilvl w:val="0"/>
          <w:numId w:val="21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0522A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0522AF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797C13" w:rsidRPr="00563FFA" w:rsidRDefault="00797C13" w:rsidP="00334058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Pr="000E46AF">
        <w:rPr>
          <w:rFonts w:ascii="Times New Roman" w:hAnsi="Times New Roman" w:cs="Times New Roman"/>
          <w:spacing w:val="-6"/>
          <w:sz w:val="28"/>
          <w:szCs w:val="28"/>
        </w:rPr>
        <w:t>23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июня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 w:rsidRPr="000E46AF"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797C13" w:rsidRPr="00563FFA" w:rsidRDefault="00797C13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797C13" w:rsidRPr="00563FFA" w:rsidRDefault="00797C13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bCs/>
          <w:i/>
          <w:iCs/>
        </w:rPr>
        <w:t xml:space="preserve"> </w:t>
      </w:r>
      <w:r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23</w:t>
      </w:r>
      <w:r w:rsidRPr="00563FF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563FFA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 xml:space="preserve">15 </w:t>
      </w:r>
      <w:r w:rsidRPr="00563FFA">
        <w:rPr>
          <w:spacing w:val="-6"/>
          <w:sz w:val="28"/>
          <w:szCs w:val="28"/>
        </w:rPr>
        <w:t>года</w:t>
      </w:r>
    </w:p>
    <w:p w:rsidR="00797C13" w:rsidRPr="00563FFA" w:rsidRDefault="00797C13" w:rsidP="00334058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797C13" w:rsidRPr="00563FFA" w:rsidRDefault="00797C13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24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797C13" w:rsidRPr="00117DD4" w:rsidRDefault="00797C13" w:rsidP="00334058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797C13" w:rsidRDefault="00797C13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797C13" w:rsidRDefault="00797C13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797C13" w:rsidRDefault="00797C13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797C13" w:rsidRDefault="00797C13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797C13" w:rsidRDefault="00797C13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 xml:space="preserve">в течение 5 (пяти) дней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97C13" w:rsidRPr="00563FFA" w:rsidRDefault="00797C13" w:rsidP="00334058">
      <w:pPr>
        <w:numPr>
          <w:ilvl w:val="0"/>
          <w:numId w:val="2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 w:rsidRPr="000C2E8B">
        <w:rPr>
          <w:b/>
          <w:bCs/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797C13" w:rsidRPr="00563FFA" w:rsidRDefault="00797C13" w:rsidP="00334058">
      <w:pPr>
        <w:numPr>
          <w:ilvl w:val="0"/>
          <w:numId w:val="2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bCs/>
          <w:i/>
          <w:iCs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797C13" w:rsidRPr="00563FFA" w:rsidRDefault="00797C13" w:rsidP="00334058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</w:p>
    <w:p w:rsidR="00797C13" w:rsidRPr="00563FFA" w:rsidRDefault="00797C13" w:rsidP="002913B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3B9">
        <w:rPr>
          <w:rFonts w:ascii="Times New Roman" w:hAnsi="Times New Roman" w:cs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797C13" w:rsidRPr="00563FFA" w:rsidRDefault="00797C13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97C13" w:rsidRPr="00563FFA" w:rsidRDefault="00797C13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97C13" w:rsidRPr="00563FFA" w:rsidRDefault="00797C13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97C13" w:rsidRPr="00563FFA" w:rsidRDefault="00797C13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797C13" w:rsidRPr="00563FFA" w:rsidRDefault="00797C13" w:rsidP="00334058">
      <w:pPr>
        <w:pStyle w:val="ListParagraph"/>
        <w:numPr>
          <w:ilvl w:val="0"/>
          <w:numId w:val="2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797C13" w:rsidRDefault="00797C13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797C13" w:rsidRPr="008A0248" w:rsidRDefault="00797C13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_GoBack"/>
      <w:r w:rsidRPr="00951693">
        <w:rPr>
          <w:rFonts w:ascii="Times New Roman" w:hAnsi="Times New Roman" w:cs="Times New Roman"/>
          <w:b/>
          <w:bCs/>
          <w:sz w:val="28"/>
          <w:szCs w:val="28"/>
        </w:rPr>
        <w:t>По факту нарушения процедуры закупки можно обращаться</w:t>
      </w:r>
      <w:bookmarkEnd w:id="13"/>
      <w:r w:rsidRPr="008A0248">
        <w:rPr>
          <w:rFonts w:ascii="Times New Roman" w:hAnsi="Times New Roman" w:cs="Times New Roman"/>
          <w:sz w:val="28"/>
          <w:szCs w:val="28"/>
        </w:rPr>
        <w:t xml:space="preserve">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797C13" w:rsidRPr="00563FFA" w:rsidRDefault="00797C13" w:rsidP="00CD6C43">
      <w:pPr>
        <w:pStyle w:val="NormalWeb"/>
        <w:spacing w:before="0" w:beforeAutospacing="0" w:after="0" w:afterAutospacing="0"/>
        <w:ind w:right="153"/>
        <w:jc w:val="both"/>
        <w:sectPr w:rsidR="00797C13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797C13" w:rsidRPr="00563FFA" w:rsidRDefault="00797C13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4" w:name="_Toc398564571"/>
      <w:bookmarkStart w:id="15" w:name="_Toc399408081"/>
      <w:bookmarkStart w:id="16" w:name="_Toc418586784"/>
      <w:r w:rsidRPr="00563FFA">
        <w:rPr>
          <w:b/>
          <w:bCs/>
          <w:sz w:val="28"/>
          <w:szCs w:val="28"/>
        </w:rPr>
        <w:t>ЧАСТЬ 1</w:t>
      </w:r>
      <w:bookmarkEnd w:id="14"/>
      <w:bookmarkEnd w:id="15"/>
      <w:bookmarkEnd w:id="16"/>
    </w:p>
    <w:p w:rsidR="00797C13" w:rsidRPr="00563FFA" w:rsidRDefault="00797C13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797C13" w:rsidRPr="00563FFA" w:rsidRDefault="00797C13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797C13" w:rsidRPr="00563FFA" w:rsidRDefault="00797C13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797C13" w:rsidRPr="00563FFA" w:rsidRDefault="00797C13" w:rsidP="00334058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586785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7"/>
      <w:bookmarkEnd w:id="18"/>
      <w:bookmarkEnd w:id="19"/>
    </w:p>
    <w:p w:rsidR="00797C13" w:rsidRPr="00563FFA" w:rsidRDefault="00797C13" w:rsidP="00334058">
      <w:pPr>
        <w:pStyle w:val="Heading1"/>
        <w:numPr>
          <w:ilvl w:val="1"/>
          <w:numId w:val="23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586786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0"/>
      <w:bookmarkEnd w:id="41"/>
      <w:bookmarkEnd w:id="42"/>
    </w:p>
    <w:p w:rsidR="00797C13" w:rsidRPr="00563FFA" w:rsidRDefault="00797C13" w:rsidP="00334058">
      <w:pPr>
        <w:pStyle w:val="Heading1"/>
        <w:numPr>
          <w:ilvl w:val="2"/>
          <w:numId w:val="23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586787"/>
      <w:r w:rsidRPr="00563FFA">
        <w:rPr>
          <w:sz w:val="28"/>
          <w:szCs w:val="28"/>
        </w:rPr>
        <w:t>Требования к участникам закупки</w:t>
      </w:r>
      <w:bookmarkEnd w:id="43"/>
    </w:p>
    <w:p w:rsidR="00797C13" w:rsidRPr="00563FFA" w:rsidRDefault="00797C13" w:rsidP="00E716C3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51"/>
        <w:gridCol w:w="6237"/>
        <w:gridCol w:w="8363"/>
      </w:tblGrid>
      <w:tr w:rsidR="00797C13" w:rsidRPr="00E04F63">
        <w:trPr>
          <w:trHeight w:val="440"/>
          <w:tblHeader/>
        </w:trPr>
        <w:tc>
          <w:tcPr>
            <w:tcW w:w="851" w:type="dxa"/>
            <w:tcBorders>
              <w:left w:val="single" w:sz="4" w:space="0" w:color="808080"/>
            </w:tcBorders>
            <w:vAlign w:val="center"/>
          </w:tcPr>
          <w:p w:rsidR="00797C13" w:rsidRPr="00E04F63" w:rsidRDefault="00797C13" w:rsidP="00E04F63">
            <w:pPr>
              <w:jc w:val="center"/>
            </w:pPr>
            <w:r w:rsidRPr="00E04F63">
              <w:t>№ п/п</w:t>
            </w:r>
          </w:p>
        </w:tc>
        <w:tc>
          <w:tcPr>
            <w:tcW w:w="6237" w:type="dxa"/>
            <w:tcBorders>
              <w:right w:val="single" w:sz="4" w:space="0" w:color="808080"/>
            </w:tcBorders>
            <w:vAlign w:val="center"/>
          </w:tcPr>
          <w:p w:rsidR="00797C13" w:rsidRPr="00E04F63" w:rsidRDefault="00797C13" w:rsidP="00E04F63">
            <w:pPr>
              <w:ind w:right="153"/>
              <w:jc w:val="center"/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/>
            </w:tcBorders>
            <w:vAlign w:val="center"/>
          </w:tcPr>
          <w:p w:rsidR="00797C13" w:rsidRPr="00E04F63" w:rsidRDefault="00797C13" w:rsidP="00E04F63">
            <w:pPr>
              <w:ind w:right="153"/>
              <w:jc w:val="center"/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797C13" w:rsidRPr="00E04F63">
        <w:trPr>
          <w:trHeight w:val="367"/>
        </w:trPr>
        <w:tc>
          <w:tcPr>
            <w:tcW w:w="851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797C13" w:rsidRPr="00E04F63" w:rsidRDefault="00797C13" w:rsidP="002F77F7">
            <w:pPr>
              <w:numPr>
                <w:ilvl w:val="0"/>
                <w:numId w:val="38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797C13" w:rsidRPr="00E04F63" w:rsidRDefault="00797C13" w:rsidP="00E04F63">
            <w:pPr>
              <w:ind w:right="153"/>
              <w:jc w:val="both"/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97C13" w:rsidRPr="00E04F63">
        <w:trPr>
          <w:trHeight w:val="649"/>
        </w:trPr>
        <w:tc>
          <w:tcPr>
            <w:tcW w:w="851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797C13" w:rsidRPr="00E04F63" w:rsidRDefault="00797C13" w:rsidP="002F77F7">
            <w:pPr>
              <w:numPr>
                <w:ilvl w:val="0"/>
                <w:numId w:val="39"/>
              </w:numPr>
              <w:tabs>
                <w:tab w:val="left" w:pos="495"/>
              </w:tabs>
              <w:spacing w:before="120" w:line="360" w:lineRule="auto"/>
              <w:jc w:val="both"/>
            </w:pPr>
            <w:bookmarkStart w:id="44" w:name="_Ref410145081"/>
          </w:p>
        </w:tc>
        <w:bookmarkEnd w:id="44"/>
        <w:tc>
          <w:tcPr>
            <w:tcW w:w="6237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797C13" w:rsidRPr="00E04F63" w:rsidRDefault="00797C13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/>
              <w:bottom w:val="single" w:sz="4" w:space="0" w:color="808080"/>
            </w:tcBorders>
          </w:tcPr>
          <w:p w:rsidR="00797C13" w:rsidRPr="00E04F63" w:rsidRDefault="00797C13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7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://</w:t>
              </w:r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797C13" w:rsidRPr="00E04F63" w:rsidRDefault="00797C13" w:rsidP="00E04F63">
            <w:pPr>
              <w:tabs>
                <w:tab w:val="left" w:pos="300"/>
              </w:tabs>
              <w:ind w:right="153"/>
            </w:pPr>
          </w:p>
        </w:tc>
      </w:tr>
      <w:tr w:rsidR="00797C13" w:rsidRPr="00E04F63">
        <w:trPr>
          <w:trHeight w:val="24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7C13" w:rsidRPr="00E04F63" w:rsidRDefault="00797C13" w:rsidP="002F77F7">
            <w:pPr>
              <w:numPr>
                <w:ilvl w:val="2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797C13" w:rsidRPr="00E04F63" w:rsidRDefault="00797C13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797C13" w:rsidRPr="00862B1C" w:rsidRDefault="00797C13" w:rsidP="00334058">
            <w:pPr>
              <w:numPr>
                <w:ilvl w:val="0"/>
                <w:numId w:val="40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797C13" w:rsidRPr="00E04F63" w:rsidRDefault="00797C13" w:rsidP="00334058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797C13" w:rsidRPr="00E04F63" w:rsidRDefault="00797C13" w:rsidP="00334058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797C13" w:rsidRPr="00E04F63">
        <w:trPr>
          <w:trHeight w:val="300"/>
        </w:trPr>
        <w:tc>
          <w:tcPr>
            <w:tcW w:w="85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97C13" w:rsidRPr="00E04F63" w:rsidRDefault="00797C13" w:rsidP="002F77F7">
            <w:pPr>
              <w:numPr>
                <w:ilvl w:val="2"/>
                <w:numId w:val="38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797C13" w:rsidRPr="00E04F63" w:rsidRDefault="00797C13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797C13" w:rsidRPr="00E04F63" w:rsidRDefault="00797C13" w:rsidP="002F77F7">
            <w:pPr>
              <w:numPr>
                <w:ilvl w:val="0"/>
                <w:numId w:val="41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797C13" w:rsidRPr="00E04F63" w:rsidRDefault="00797C13" w:rsidP="00334058">
            <w:pPr>
              <w:numPr>
                <w:ilvl w:val="0"/>
                <w:numId w:val="36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97C13" w:rsidRPr="00E04F63" w:rsidRDefault="00797C13" w:rsidP="00334058">
            <w:pPr>
              <w:numPr>
                <w:ilvl w:val="0"/>
                <w:numId w:val="36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97C13" w:rsidRPr="00E04F63" w:rsidRDefault="00797C13" w:rsidP="00E04F63">
            <w:pPr>
              <w:tabs>
                <w:tab w:val="left" w:pos="353"/>
              </w:tabs>
              <w:ind w:right="153" w:firstLine="353"/>
              <w:jc w:val="both"/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97C13" w:rsidRPr="00E04F63">
        <w:trPr>
          <w:trHeight w:val="699"/>
        </w:trPr>
        <w:tc>
          <w:tcPr>
            <w:tcW w:w="851" w:type="dxa"/>
            <w:vAlign w:val="center"/>
          </w:tcPr>
          <w:p w:rsidR="00797C13" w:rsidRPr="00E04F63" w:rsidRDefault="00797C13" w:rsidP="002F77F7">
            <w:pPr>
              <w:numPr>
                <w:ilvl w:val="0"/>
                <w:numId w:val="39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Align w:val="center"/>
          </w:tcPr>
          <w:p w:rsidR="00797C13" w:rsidRPr="00E04F63" w:rsidRDefault="00797C13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797C13" w:rsidRPr="00862B1C" w:rsidRDefault="00797C13" w:rsidP="00334058">
            <w:pPr>
              <w:numPr>
                <w:ilvl w:val="0"/>
                <w:numId w:val="40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797C13" w:rsidRPr="00E04F63" w:rsidRDefault="00797C13" w:rsidP="00334058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 ненахождении участника закупки в процессе ликвидации (для юридического лица);</w:t>
            </w:r>
          </w:p>
          <w:p w:rsidR="00797C13" w:rsidRPr="00E04F63" w:rsidRDefault="00797C13" w:rsidP="00334058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97C13" w:rsidRPr="00E04F63" w:rsidRDefault="00797C13" w:rsidP="00334058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97C13" w:rsidRPr="00E04F63" w:rsidRDefault="00797C13" w:rsidP="00334058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 неприостановлении деятельности участника закупки.</w:t>
            </w:r>
          </w:p>
        </w:tc>
      </w:tr>
      <w:tr w:rsidR="00797C13" w:rsidRPr="00E04F63">
        <w:trPr>
          <w:trHeight w:val="440"/>
        </w:trPr>
        <w:tc>
          <w:tcPr>
            <w:tcW w:w="851" w:type="dxa"/>
            <w:vAlign w:val="center"/>
          </w:tcPr>
          <w:p w:rsidR="00797C13" w:rsidRPr="00E04F63" w:rsidRDefault="00797C13" w:rsidP="002F77F7">
            <w:pPr>
              <w:numPr>
                <w:ilvl w:val="0"/>
                <w:numId w:val="39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797C13" w:rsidRPr="00E04F63" w:rsidRDefault="00797C13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797C13" w:rsidRPr="00E04F63" w:rsidRDefault="00797C13" w:rsidP="002F77F7">
            <w:pPr>
              <w:numPr>
                <w:ilvl w:val="0"/>
                <w:numId w:val="34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</w:pPr>
          </w:p>
        </w:tc>
      </w:tr>
      <w:tr w:rsidR="00797C13" w:rsidRPr="00E04F63">
        <w:trPr>
          <w:trHeight w:val="440"/>
        </w:trPr>
        <w:tc>
          <w:tcPr>
            <w:tcW w:w="851" w:type="dxa"/>
            <w:vAlign w:val="center"/>
          </w:tcPr>
          <w:p w:rsidR="00797C13" w:rsidRPr="00E04F63" w:rsidRDefault="00797C13" w:rsidP="002F77F7">
            <w:pPr>
              <w:numPr>
                <w:ilvl w:val="0"/>
                <w:numId w:val="39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797C13" w:rsidRPr="00E04F63" w:rsidRDefault="00797C13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97C13" w:rsidRPr="00E04F63" w:rsidRDefault="00797C13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797C13" w:rsidRPr="00E04F63" w:rsidRDefault="00797C13" w:rsidP="00334058">
            <w:pPr>
              <w:numPr>
                <w:ilvl w:val="0"/>
                <w:numId w:val="40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797C13" w:rsidRPr="00E04F63" w:rsidRDefault="00797C13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bCs/>
                <w:caps/>
              </w:rPr>
            </w:pPr>
          </w:p>
        </w:tc>
      </w:tr>
      <w:tr w:rsidR="00797C13" w:rsidRPr="00E04F63">
        <w:trPr>
          <w:trHeight w:val="70"/>
        </w:trPr>
        <w:tc>
          <w:tcPr>
            <w:tcW w:w="851" w:type="dxa"/>
            <w:vAlign w:val="center"/>
          </w:tcPr>
          <w:p w:rsidR="00797C13" w:rsidRPr="00E04F63" w:rsidRDefault="00797C13" w:rsidP="002F77F7">
            <w:pPr>
              <w:numPr>
                <w:ilvl w:val="0"/>
                <w:numId w:val="39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797C13" w:rsidRPr="00E04F63" w:rsidRDefault="00797C13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>отсутствие сведений об участнике закупки в следующих реестрах недобросовестных поставщиков:</w:t>
            </w:r>
          </w:p>
          <w:p w:rsidR="00797C13" w:rsidRPr="00E04F63" w:rsidRDefault="00797C13" w:rsidP="00334058">
            <w:pPr>
              <w:numPr>
                <w:ilvl w:val="0"/>
                <w:numId w:val="37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797C13" w:rsidRPr="00E04F63" w:rsidRDefault="00797C13" w:rsidP="00334058">
            <w:pPr>
              <w:numPr>
                <w:ilvl w:val="0"/>
                <w:numId w:val="37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97C13" w:rsidRPr="00E04F63" w:rsidRDefault="00797C13" w:rsidP="00334058">
            <w:pPr>
              <w:numPr>
                <w:ilvl w:val="0"/>
                <w:numId w:val="37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797C13" w:rsidRPr="00E04F63" w:rsidRDefault="00797C13" w:rsidP="00E04F63">
            <w:pPr>
              <w:jc w:val="both"/>
            </w:pPr>
            <w:r w:rsidRPr="00E04F6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97C13" w:rsidRPr="00563FFA" w:rsidRDefault="00797C13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797C13" w:rsidRPr="00563FFA" w:rsidRDefault="00797C13" w:rsidP="00334058">
      <w:pPr>
        <w:pStyle w:val="Heading1"/>
        <w:numPr>
          <w:ilvl w:val="2"/>
          <w:numId w:val="23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586788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97C13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97C13" w:rsidRPr="00563FFA" w:rsidRDefault="00797C13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97C13" w:rsidRPr="00563FFA" w:rsidRDefault="00797C13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797C13" w:rsidRPr="00563FFA" w:rsidRDefault="00797C13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797C13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797C13" w:rsidRPr="00563FFA" w:rsidRDefault="00797C13" w:rsidP="00334058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797C13" w:rsidRPr="00563FFA" w:rsidRDefault="00797C13" w:rsidP="00703F4C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797C13" w:rsidRPr="00563FFA" w:rsidRDefault="00797C13" w:rsidP="006414F1">
            <w:pPr>
              <w:widowControl w:val="0"/>
              <w:shd w:val="clear" w:color="auto" w:fill="FFFFFF"/>
              <w:jc w:val="both"/>
            </w:pPr>
            <w:r w:rsidRPr="00563FFA">
              <w:t>Техническое предложение (соответствующая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797C13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797C13" w:rsidRPr="00563FFA" w:rsidRDefault="00797C13" w:rsidP="00334058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797C13" w:rsidRPr="00563FFA" w:rsidRDefault="00797C13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797C13" w:rsidRPr="00563FFA" w:rsidRDefault="00797C13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797C13" w:rsidRPr="00563FFA" w:rsidRDefault="00797C13" w:rsidP="00703F4C"/>
    <w:p w:rsidR="00797C13" w:rsidRPr="00563FFA" w:rsidRDefault="00797C13" w:rsidP="002F77F7">
      <w:pPr>
        <w:pStyle w:val="Heading1"/>
        <w:numPr>
          <w:ilvl w:val="1"/>
          <w:numId w:val="23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586789"/>
      <w:r w:rsidRPr="00563FFA">
        <w:rPr>
          <w:sz w:val="28"/>
          <w:szCs w:val="28"/>
        </w:rPr>
        <w:t>СОСТАВ ЗАЯВКИ НА УЧАСТИЕ В ЗАКУПКЕ.</w:t>
      </w:r>
      <w:bookmarkEnd w:id="46"/>
      <w:bookmarkEnd w:id="47"/>
      <w:bookmarkEnd w:id="48"/>
    </w:p>
    <w:p w:rsidR="00797C13" w:rsidRPr="00563FFA" w:rsidRDefault="00797C13" w:rsidP="00334058">
      <w:pPr>
        <w:numPr>
          <w:ilvl w:val="0"/>
          <w:numId w:val="1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Формы, заполняемые с помощью функционала ЭТП:</w:t>
      </w:r>
      <w:bookmarkEnd w:id="49"/>
    </w:p>
    <w:p w:rsidR="00797C13" w:rsidRPr="00563FFA" w:rsidRDefault="00797C13" w:rsidP="00334058">
      <w:pPr>
        <w:numPr>
          <w:ilvl w:val="0"/>
          <w:numId w:val="20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797C13" w:rsidRPr="00563FFA" w:rsidRDefault="00797C13" w:rsidP="00334058">
      <w:pPr>
        <w:numPr>
          <w:ilvl w:val="0"/>
          <w:numId w:val="19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соответствующих полях стоимости затрат без учета НДС;</w:t>
      </w:r>
    </w:p>
    <w:p w:rsidR="00797C13" w:rsidRPr="00563FFA" w:rsidRDefault="00797C13" w:rsidP="00334058">
      <w:pPr>
        <w:numPr>
          <w:ilvl w:val="0"/>
          <w:numId w:val="19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количество;</w:t>
      </w:r>
    </w:p>
    <w:p w:rsidR="00797C13" w:rsidRPr="00563FFA" w:rsidRDefault="00797C13" w:rsidP="00334058">
      <w:pPr>
        <w:numPr>
          <w:ilvl w:val="0"/>
          <w:numId w:val="19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ставка НДС.</w:t>
      </w:r>
    </w:p>
    <w:p w:rsidR="00797C13" w:rsidRPr="00563FFA" w:rsidRDefault="00797C13" w:rsidP="00334058">
      <w:pPr>
        <w:numPr>
          <w:ilvl w:val="0"/>
          <w:numId w:val="20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график оплаты с указанием следующей информации:</w:t>
      </w:r>
    </w:p>
    <w:p w:rsidR="00797C13" w:rsidRPr="00563FFA" w:rsidRDefault="00797C13" w:rsidP="00334058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797C13" w:rsidRPr="00563FFA" w:rsidRDefault="00797C13" w:rsidP="00334058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размеры авансовых платежей, в рублях с НДС (при наличии авансов в условиях платежей);</w:t>
      </w:r>
    </w:p>
    <w:p w:rsidR="00797C13" w:rsidRPr="00563FFA" w:rsidRDefault="00797C13" w:rsidP="00334058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остальных платежей;</w:t>
      </w:r>
    </w:p>
    <w:p w:rsidR="00797C13" w:rsidRPr="00563FFA" w:rsidRDefault="00797C13" w:rsidP="00334058">
      <w:pPr>
        <w:numPr>
          <w:ilvl w:val="0"/>
          <w:numId w:val="19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 остальных платежей, в рублях с НДС.</w:t>
      </w:r>
    </w:p>
    <w:p w:rsidR="00797C13" w:rsidRPr="00563FFA" w:rsidRDefault="00797C13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</w:t>
      </w:r>
      <w:r w:rsidRPr="00862BCB">
        <w:rPr>
          <w:b/>
          <w:bCs/>
          <w:i/>
          <w:iCs/>
        </w:rPr>
        <w:t>(сроки)</w:t>
      </w:r>
      <w:r w:rsidRPr="00563FFA">
        <w:rPr>
          <w:b/>
          <w:bCs/>
          <w:i/>
          <w:iCs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797C13" w:rsidRPr="00563FFA" w:rsidRDefault="00797C13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случае отсутствия авансовых платежей, поля с информацией об авансовых платежах не заполняются.</w:t>
      </w:r>
    </w:p>
    <w:p w:rsidR="00797C13" w:rsidRPr="00563FFA" w:rsidRDefault="00797C13" w:rsidP="00334058">
      <w:pPr>
        <w:numPr>
          <w:ilvl w:val="0"/>
          <w:numId w:val="1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0"/>
    </w:p>
    <w:p w:rsidR="00797C13" w:rsidRPr="00563FFA" w:rsidRDefault="00797C13" w:rsidP="00334058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5.1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1"/>
    </w:p>
    <w:p w:rsidR="00797C13" w:rsidRDefault="00797C13" w:rsidP="00334058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fldSimple w:instr=" REF _Ref401131967 \r \h  \* MERGEFORMAT ">
        <w:r>
          <w:t>5.1</w:t>
        </w:r>
      </w:fldSimple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797C13" w:rsidRPr="00563FFA" w:rsidRDefault="00797C13" w:rsidP="00334058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797C13" w:rsidRPr="00563FFA" w:rsidRDefault="00797C13" w:rsidP="005D6E3F">
      <w:pPr>
        <w:pStyle w:val="Times12"/>
        <w:ind w:firstLine="0"/>
      </w:pPr>
    </w:p>
    <w:p w:rsidR="00797C13" w:rsidRPr="00563FFA" w:rsidRDefault="00797C13" w:rsidP="005D6E3F">
      <w:pPr>
        <w:pStyle w:val="Times12"/>
        <w:ind w:firstLine="0"/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797C13" w:rsidRPr="00563FFA" w:rsidRDefault="00797C13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797C13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97C13" w:rsidRPr="00563FFA" w:rsidRDefault="00797C13" w:rsidP="004B69B9">
      <w:pPr>
        <w:ind w:firstLine="709"/>
        <w:jc w:val="both"/>
        <w:rPr>
          <w:b/>
          <w:bCs/>
          <w:i/>
          <w:iCs/>
        </w:rPr>
      </w:pPr>
    </w:p>
    <w:p w:rsidR="00797C13" w:rsidRPr="00563FFA" w:rsidRDefault="00797C13" w:rsidP="00334058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081234"/>
      <w:bookmarkStart w:id="56" w:name="_Toc4185867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2"/>
      <w:bookmarkEnd w:id="53"/>
      <w:bookmarkEnd w:id="54"/>
      <w:bookmarkEnd w:id="55"/>
      <w:bookmarkEnd w:id="56"/>
    </w:p>
    <w:p w:rsidR="00797C13" w:rsidRPr="00563FFA" w:rsidRDefault="00797C13" w:rsidP="004B69B9">
      <w:pPr>
        <w:ind w:right="153" w:firstLine="636"/>
        <w:jc w:val="both"/>
        <w:rPr>
          <w:b/>
          <w:bCs/>
          <w:i/>
          <w:iCs/>
        </w:rPr>
      </w:pPr>
    </w:p>
    <w:p w:rsidR="00797C13" w:rsidRPr="00563FFA" w:rsidRDefault="00797C13" w:rsidP="004B69B9">
      <w:pPr>
        <w:ind w:right="153" w:firstLine="636"/>
        <w:jc w:val="both"/>
      </w:pPr>
      <w:r w:rsidRPr="00563FFA">
        <w:t>Закупочная комиссия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797C13" w:rsidRPr="00563FFA" w:rsidRDefault="00797C13" w:rsidP="004B69B9">
      <w:pPr>
        <w:ind w:right="153" w:firstLine="636"/>
        <w:jc w:val="both"/>
        <w:rPr>
          <w:b/>
          <w:bCs/>
          <w:i/>
          <w:iCs/>
        </w:rPr>
      </w:pPr>
    </w:p>
    <w:p w:rsidR="00797C13" w:rsidRPr="00563FFA" w:rsidRDefault="00797C13" w:rsidP="00334058">
      <w:pPr>
        <w:pStyle w:val="Heading1"/>
        <w:numPr>
          <w:ilvl w:val="0"/>
          <w:numId w:val="23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18081235"/>
      <w:bookmarkStart w:id="61" w:name="_Toc418586791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  <w:bookmarkEnd w:id="61"/>
    </w:p>
    <w:p w:rsidR="00797C13" w:rsidRPr="00563FFA" w:rsidRDefault="00797C13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797C13" w:rsidRPr="00563FFA" w:rsidRDefault="00797C13" w:rsidP="004B69B9">
      <w:pPr>
        <w:ind w:firstLine="709"/>
        <w:jc w:val="both"/>
        <w:rPr>
          <w:b/>
          <w:bCs/>
          <w:i/>
          <w:iCs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797C13" w:rsidRPr="00563FFA" w:rsidRDefault="00797C13" w:rsidP="00334058">
      <w:pPr>
        <w:pStyle w:val="Heading1"/>
        <w:numPr>
          <w:ilvl w:val="0"/>
          <w:numId w:val="25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8" w:name="_Ref401131967"/>
      <w:bookmarkStart w:id="69" w:name="_Toc418081236"/>
      <w:bookmarkStart w:id="70" w:name="_Toc418586792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8"/>
      <w:bookmarkEnd w:id="69"/>
      <w:bookmarkEnd w:id="70"/>
    </w:p>
    <w:p w:rsidR="00797C13" w:rsidRDefault="00797C13" w:rsidP="004B69B9">
      <w:pPr>
        <w:pStyle w:val="Times12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Форма 1</w:t>
      </w:r>
      <w:r w:rsidRPr="00FC009D">
        <w:rPr>
          <w:sz w:val="28"/>
          <w:szCs w:val="28"/>
        </w:rPr>
        <w:t>.</w:t>
      </w:r>
    </w:p>
    <w:p w:rsidR="00797C13" w:rsidRPr="00FC009D" w:rsidRDefault="00797C13" w:rsidP="004B69B9">
      <w:pPr>
        <w:pStyle w:val="Times12"/>
        <w:jc w:val="right"/>
        <w:rPr>
          <w:sz w:val="28"/>
          <w:szCs w:val="28"/>
        </w:rPr>
      </w:pPr>
    </w:p>
    <w:p w:rsidR="00797C13" w:rsidRPr="00FC009D" w:rsidRDefault="00797C13" w:rsidP="004B69B9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797C13" w:rsidRPr="00FC009D" w:rsidRDefault="00797C13" w:rsidP="004B69B9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797C13" w:rsidRDefault="00797C13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1" w:name="_Toc255987071"/>
      <w:bookmarkStart w:id="72" w:name="_Toc272505461"/>
      <w:bookmarkStart w:id="73" w:name="_Toc390267513"/>
      <w:bookmarkStart w:id="74" w:name="_Toc412201945"/>
    </w:p>
    <w:p w:rsidR="00797C13" w:rsidRPr="00FC009D" w:rsidRDefault="00797C13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5" w:name="_ЗАЯВКА_НА_УЧАСТИЕ"/>
      <w:bookmarkStart w:id="76" w:name="_Ref418068028"/>
      <w:bookmarkStart w:id="77" w:name="_Toc418081237"/>
      <w:bookmarkStart w:id="78" w:name="_Toc418586793"/>
      <w:bookmarkEnd w:id="75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1"/>
      <w:bookmarkEnd w:id="72"/>
      <w:bookmarkEnd w:id="73"/>
      <w:bookmarkEnd w:id="74"/>
      <w:bookmarkEnd w:id="76"/>
      <w:bookmarkEnd w:id="77"/>
      <w:bookmarkEnd w:id="78"/>
    </w:p>
    <w:p w:rsidR="00797C13" w:rsidRPr="00FC009D" w:rsidRDefault="00797C13" w:rsidP="004B69B9">
      <w:pPr>
        <w:tabs>
          <w:tab w:val="left" w:pos="7938"/>
        </w:tabs>
        <w:ind w:firstLine="4820"/>
        <w:jc w:val="center"/>
        <w:rPr>
          <w:b/>
          <w:bCs/>
        </w:rPr>
      </w:pPr>
    </w:p>
    <w:p w:rsidR="00797C13" w:rsidRPr="00FC009D" w:rsidRDefault="00797C13" w:rsidP="004B69B9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797C13" w:rsidRDefault="00797C13" w:rsidP="004B69B9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797C13" w:rsidRPr="00FC009D" w:rsidRDefault="00797C13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797C13" w:rsidRPr="00FC009D" w:rsidRDefault="00797C13" w:rsidP="004B69B9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797C13" w:rsidRPr="00FC009D" w:rsidRDefault="00797C13" w:rsidP="004B69B9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797C13" w:rsidRPr="00FC009D" w:rsidRDefault="00797C13" w:rsidP="004B69B9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797C13" w:rsidRPr="00FC009D" w:rsidRDefault="00797C13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797C13" w:rsidRPr="00FC009D" w:rsidRDefault="00797C13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797C13" w:rsidRPr="00FC009D" w:rsidRDefault="00797C13" w:rsidP="004B69B9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797C13" w:rsidRPr="00FC009D" w:rsidRDefault="00797C13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797C13" w:rsidRPr="00FC009D" w:rsidRDefault="00797C13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797C13" w:rsidRPr="00FC009D" w:rsidRDefault="00797C13" w:rsidP="004B69B9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797C13" w:rsidRPr="00FC009D" w:rsidRDefault="00797C13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797C13" w:rsidRPr="00FC009D">
        <w:trPr>
          <w:cantSplit/>
          <w:tblHeader/>
        </w:trPr>
        <w:tc>
          <w:tcPr>
            <w:tcW w:w="709" w:type="dxa"/>
            <w:vAlign w:val="center"/>
          </w:tcPr>
          <w:p w:rsidR="00797C13" w:rsidRPr="00FC009D" w:rsidRDefault="00797C13" w:rsidP="000C2E8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797C13" w:rsidRPr="00FC009D" w:rsidRDefault="00797C13" w:rsidP="000C2E8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97C13" w:rsidRPr="00FC009D" w:rsidRDefault="00797C13" w:rsidP="000C2E8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97C13" w:rsidRPr="00FC009D">
        <w:trPr>
          <w:cantSplit/>
        </w:trPr>
        <w:tc>
          <w:tcPr>
            <w:tcW w:w="709" w:type="dxa"/>
            <w:vAlign w:val="center"/>
          </w:tcPr>
          <w:p w:rsidR="00797C13" w:rsidRPr="00FC009D" w:rsidRDefault="00797C13" w:rsidP="00334058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97C13" w:rsidRPr="00FC009D" w:rsidRDefault="00797C13" w:rsidP="000C2E8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97C13" w:rsidRPr="00FC009D" w:rsidRDefault="00797C13" w:rsidP="000C2E8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797C13" w:rsidRPr="00FC009D">
        <w:trPr>
          <w:cantSplit/>
        </w:trPr>
        <w:tc>
          <w:tcPr>
            <w:tcW w:w="709" w:type="dxa"/>
            <w:vAlign w:val="center"/>
          </w:tcPr>
          <w:p w:rsidR="00797C13" w:rsidRPr="00FC009D" w:rsidRDefault="00797C13" w:rsidP="00334058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97C13" w:rsidRPr="00FC009D" w:rsidRDefault="00797C13" w:rsidP="000C2E8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97C13" w:rsidRPr="00FC009D" w:rsidRDefault="00797C13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797C13" w:rsidRPr="00FC009D">
        <w:trPr>
          <w:cantSplit/>
        </w:trPr>
        <w:tc>
          <w:tcPr>
            <w:tcW w:w="709" w:type="dxa"/>
            <w:vAlign w:val="center"/>
          </w:tcPr>
          <w:p w:rsidR="00797C13" w:rsidRPr="00FC009D" w:rsidRDefault="00797C13" w:rsidP="00334058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97C13" w:rsidRPr="00FC009D" w:rsidRDefault="00797C13" w:rsidP="000C2E8B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797C13" w:rsidRPr="00FC009D" w:rsidRDefault="00797C13" w:rsidP="000C2E8B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797C13" w:rsidRPr="00FC009D">
        <w:trPr>
          <w:cantSplit/>
        </w:trPr>
        <w:tc>
          <w:tcPr>
            <w:tcW w:w="709" w:type="dxa"/>
            <w:vAlign w:val="center"/>
          </w:tcPr>
          <w:p w:rsidR="00797C13" w:rsidRPr="00FC009D" w:rsidRDefault="00797C13" w:rsidP="00334058">
            <w:pPr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97C13" w:rsidRPr="00FC009D" w:rsidRDefault="00797C13" w:rsidP="000C2E8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97C13" w:rsidRPr="00FC009D" w:rsidRDefault="00797C13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797C13" w:rsidRPr="00FC009D" w:rsidRDefault="00797C13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97C13" w:rsidRDefault="00797C13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97C13" w:rsidRDefault="00797C13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797C13" w:rsidRDefault="00797C13" w:rsidP="004B69B9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797C13" w:rsidRPr="00100970" w:rsidRDefault="00797C13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97C13" w:rsidRPr="00FC009D" w:rsidRDefault="00797C13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97C13" w:rsidRDefault="00797C13" w:rsidP="00334058">
      <w:pPr>
        <w:pStyle w:val="NormalWeb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97C13" w:rsidRPr="00FC009D" w:rsidRDefault="00797C13" w:rsidP="00334058">
      <w:pPr>
        <w:pStyle w:val="NormalWeb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97C13" w:rsidRPr="00FC009D" w:rsidRDefault="00797C13" w:rsidP="00334058">
      <w:pPr>
        <w:pStyle w:val="NormalWeb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797C13" w:rsidRPr="00FC009D" w:rsidRDefault="00797C13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797C13" w:rsidRPr="00FC009D" w:rsidRDefault="00797C13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797C13" w:rsidRPr="00FC009D" w:rsidRDefault="00797C13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797C13" w:rsidRDefault="00797C13" w:rsidP="00334058">
      <w:pPr>
        <w:pStyle w:val="NormalWeb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797C13" w:rsidRDefault="00797C13" w:rsidP="004B69B9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797C13" w:rsidRPr="00FC009D" w:rsidRDefault="00797C13" w:rsidP="004B69B9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797C13" w:rsidRDefault="00797C13" w:rsidP="004B69B9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797C13" w:rsidRPr="00FC009D" w:rsidRDefault="00797C13" w:rsidP="004B69B9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797C13" w:rsidRDefault="00797C13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797C13" w:rsidRPr="00C35EF7" w:rsidRDefault="00797C13" w:rsidP="004B69B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</w:rPr>
        <w:t xml:space="preserve">         </w:t>
      </w: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97C13" w:rsidRDefault="00797C13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797C13" w:rsidRPr="00FC009D" w:rsidRDefault="00797C13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97C13" w:rsidRDefault="00797C13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797C13" w:rsidRPr="00FC009D" w:rsidRDefault="00797C13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97C13" w:rsidRPr="00FC009D" w:rsidRDefault="00797C13" w:rsidP="00334058">
      <w:pPr>
        <w:pStyle w:val="NormalWeb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97C13" w:rsidRDefault="00797C13" w:rsidP="00334058">
      <w:pPr>
        <w:pStyle w:val="NormalWeb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97C13" w:rsidRDefault="00797C13" w:rsidP="00334058">
      <w:pPr>
        <w:pStyle w:val="NormalWeb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797C13" w:rsidRPr="00914AB9" w:rsidRDefault="00797C13" w:rsidP="00334058">
      <w:pPr>
        <w:pStyle w:val="NormalWeb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797C13" w:rsidRDefault="00797C13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797C13" w:rsidRDefault="00797C13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797C13" w:rsidRDefault="00797C13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797C13" w:rsidRPr="00881537" w:rsidRDefault="00797C13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797C13" w:rsidRDefault="00797C13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797C13" w:rsidRDefault="00797C13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797C13" w:rsidRPr="001205C1" w:rsidRDefault="00797C13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797C13" w:rsidRPr="00FC009D" w:rsidRDefault="00797C13" w:rsidP="004B69B9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97C13" w:rsidRDefault="00797C13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97C13" w:rsidRPr="002C5C15" w:rsidRDefault="00797C13" w:rsidP="00334058">
      <w:pPr>
        <w:pStyle w:val="NormalWeb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97C13" w:rsidRPr="002C5C15" w:rsidRDefault="00797C13" w:rsidP="00334058">
      <w:pPr>
        <w:pStyle w:val="NormalWeb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97C13" w:rsidRPr="00FC009D" w:rsidRDefault="00797C13" w:rsidP="00334058">
      <w:pPr>
        <w:pStyle w:val="NormalWeb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97C13" w:rsidRPr="00FC009D" w:rsidRDefault="00797C13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97C13" w:rsidRPr="00FC009D" w:rsidRDefault="00797C13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797C13" w:rsidRPr="00FC009D" w:rsidRDefault="00797C13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797C13" w:rsidRPr="00FC009D">
        <w:trPr>
          <w:tblHeader/>
        </w:trPr>
        <w:tc>
          <w:tcPr>
            <w:tcW w:w="1091" w:type="dxa"/>
            <w:vAlign w:val="center"/>
          </w:tcPr>
          <w:p w:rsidR="00797C13" w:rsidRPr="00FC009D" w:rsidRDefault="00797C13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797C13" w:rsidRPr="00FC009D" w:rsidRDefault="00797C13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797C13" w:rsidRPr="00FC009D" w:rsidRDefault="00797C13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97C13" w:rsidRPr="00FC009D" w:rsidRDefault="00797C13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797C13" w:rsidRPr="00FC009D">
        <w:tc>
          <w:tcPr>
            <w:tcW w:w="1091" w:type="dxa"/>
            <w:vAlign w:val="center"/>
          </w:tcPr>
          <w:p w:rsidR="00797C13" w:rsidRPr="00FC009D" w:rsidRDefault="00797C13" w:rsidP="00334058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797C13" w:rsidRPr="00FC009D" w:rsidRDefault="00797C13" w:rsidP="000C2E8B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97C13" w:rsidRPr="00FC009D" w:rsidRDefault="00797C13" w:rsidP="000C2E8B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797C13" w:rsidRPr="00FC009D">
        <w:tc>
          <w:tcPr>
            <w:tcW w:w="1091" w:type="dxa"/>
            <w:vAlign w:val="center"/>
          </w:tcPr>
          <w:p w:rsidR="00797C13" w:rsidRPr="0083031A" w:rsidRDefault="00797C13" w:rsidP="00334058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97C13" w:rsidRPr="0083031A" w:rsidRDefault="00797C13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797C13" w:rsidRPr="00FC009D" w:rsidRDefault="00797C13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797C13" w:rsidRPr="00FC009D">
        <w:tc>
          <w:tcPr>
            <w:tcW w:w="1091" w:type="dxa"/>
            <w:vAlign w:val="center"/>
          </w:tcPr>
          <w:p w:rsidR="00797C13" w:rsidRPr="0083031A" w:rsidRDefault="00797C13" w:rsidP="00334058">
            <w:pPr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97C13" w:rsidRPr="0083031A" w:rsidRDefault="00797C13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797C13" w:rsidRPr="00FC009D" w:rsidRDefault="00797C13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797C13" w:rsidRPr="00FC009D">
        <w:tc>
          <w:tcPr>
            <w:tcW w:w="1091" w:type="dxa"/>
            <w:vAlign w:val="center"/>
          </w:tcPr>
          <w:p w:rsidR="00797C13" w:rsidRPr="0083031A" w:rsidRDefault="00797C13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97C13" w:rsidRPr="0083031A" w:rsidRDefault="00797C13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797C13" w:rsidRPr="00FC009D" w:rsidRDefault="00797C13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797C13" w:rsidRPr="00FC009D">
        <w:tc>
          <w:tcPr>
            <w:tcW w:w="1091" w:type="dxa"/>
            <w:vAlign w:val="center"/>
          </w:tcPr>
          <w:p w:rsidR="00797C13" w:rsidRPr="0083031A" w:rsidRDefault="00797C13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97C13" w:rsidRPr="0083031A" w:rsidRDefault="00797C13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797C13" w:rsidRPr="00FC009D" w:rsidRDefault="00797C13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797C13" w:rsidRPr="00FC009D">
        <w:tc>
          <w:tcPr>
            <w:tcW w:w="1091" w:type="dxa"/>
            <w:vAlign w:val="center"/>
          </w:tcPr>
          <w:p w:rsidR="00797C13" w:rsidRPr="0083031A" w:rsidRDefault="00797C13" w:rsidP="000C2E8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97C13" w:rsidRPr="0083031A" w:rsidRDefault="00797C13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797C13" w:rsidRPr="00FC009D" w:rsidRDefault="00797C13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797C13" w:rsidRPr="00FC009D">
        <w:tc>
          <w:tcPr>
            <w:tcW w:w="1091" w:type="dxa"/>
            <w:vAlign w:val="center"/>
          </w:tcPr>
          <w:p w:rsidR="00797C13" w:rsidRPr="0083031A" w:rsidRDefault="00797C13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97C13" w:rsidRPr="0083031A" w:rsidRDefault="00797C13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797C13" w:rsidRPr="0083031A" w:rsidRDefault="00797C13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797C13" w:rsidRPr="00FC009D" w:rsidRDefault="00797C13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97C13" w:rsidRPr="00FC009D" w:rsidRDefault="00797C13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97C13" w:rsidRPr="00FC009D" w:rsidRDefault="00797C13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797C13" w:rsidRPr="00FC009D" w:rsidRDefault="00797C13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797C13" w:rsidRPr="00FC009D" w:rsidRDefault="00797C13" w:rsidP="004B69B9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797C13" w:rsidRPr="00FC009D" w:rsidRDefault="00797C13" w:rsidP="004B69B9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797C13" w:rsidRPr="00FC009D" w:rsidRDefault="00797C13" w:rsidP="00334058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797C13" w:rsidRPr="00FC009D" w:rsidRDefault="00797C13" w:rsidP="00334058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797C13" w:rsidRPr="00FC009D" w:rsidRDefault="00797C13" w:rsidP="00334058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797C13" w:rsidRPr="00FC009D" w:rsidRDefault="00797C13" w:rsidP="00334058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97C13" w:rsidRPr="00FC009D" w:rsidRDefault="00797C13" w:rsidP="00334058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97C13" w:rsidRPr="009449E0" w:rsidRDefault="00797C13" w:rsidP="00334058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fldSimple w:instr=" REF _Ref418067883 \h  \* MERGEFORMAT ">
        <w:r>
          <w:t xml:space="preserve">СВЕДЕНИЯ О </w:t>
        </w:r>
        <w:r w:rsidRPr="00936804" w:rsidDel="00EC0238">
          <w:t>ПРИНАДЛЕЖНОСТ</w:t>
        </w:r>
        <w:r>
          <w:t>И</w:t>
        </w:r>
        <w:r w:rsidRPr="00772FDB" w:rsidDel="00EC0238">
          <w:t xml:space="preserve"> </w:t>
        </w:r>
        <w:r w:rsidRPr="00936804" w:rsidDel="00EC0238">
          <w:t>К СУБЪЕКТАМ МАЛОГО И СРЕДНЕГО ПРЕДПРИНИМАТЕЛЬСТВА</w:t>
        </w:r>
        <w:r w:rsidRPr="007E57C6">
          <w:rPr>
            <w:b/>
            <w:bCs/>
            <w:i/>
            <w:iCs/>
          </w:rPr>
          <w:t xml:space="preserve"> (Форма 1.1)</w:t>
        </w:r>
      </w:fldSimple>
      <w:r w:rsidRPr="009449E0" w:rsidDel="00EC0238">
        <w:t>.</w:t>
      </w:r>
    </w:p>
    <w:p w:rsidR="00797C13" w:rsidRDefault="00797C13" w:rsidP="00334058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797C13" w:rsidRPr="00100970" w:rsidRDefault="00797C13" w:rsidP="00334058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84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4"/>
    </w:p>
    <w:p w:rsidR="00797C13" w:rsidRPr="00100970" w:rsidRDefault="00797C13" w:rsidP="00334058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85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5"/>
    </w:p>
    <w:p w:rsidR="00797C13" w:rsidRPr="00100970" w:rsidRDefault="00797C13" w:rsidP="00334058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797C13" w:rsidRDefault="00797C13" w:rsidP="00334058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6"/>
    </w:p>
    <w:p w:rsidR="00797C13" w:rsidRPr="00A356CF" w:rsidRDefault="00797C13" w:rsidP="00334058">
      <w:pPr>
        <w:pStyle w:val="Times12"/>
        <w:numPr>
          <w:ilvl w:val="0"/>
          <w:numId w:val="27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797C13" w:rsidRDefault="00797C13" w:rsidP="004B69B9">
      <w:pPr>
        <w:pStyle w:val="Times12"/>
        <w:ind w:right="-29"/>
        <w:rPr>
          <w:b/>
          <w:bCs/>
          <w:i/>
          <w:iCs/>
        </w:rPr>
      </w:pPr>
      <w:r w:rsidRPr="00FC009D">
        <w:rPr>
          <w:sz w:val="22"/>
          <w:szCs w:val="22"/>
        </w:rPr>
        <w:br w:type="page"/>
      </w:r>
      <w:bookmarkEnd w:id="79"/>
      <w:bookmarkEnd w:id="80"/>
      <w:bookmarkEnd w:id="81"/>
      <w:bookmarkEnd w:id="82"/>
      <w:bookmarkEnd w:id="83"/>
    </w:p>
    <w:p w:rsidR="00797C13" w:rsidRPr="00FC009D" w:rsidRDefault="00797C13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97C13" w:rsidRPr="0022001A" w:rsidRDefault="00797C13" w:rsidP="004B69B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797C13" w:rsidRPr="0022001A" w:rsidRDefault="00797C13" w:rsidP="004B69B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797C13" w:rsidRPr="00FC009D" w:rsidRDefault="00797C13" w:rsidP="004B69B9">
      <w:pPr>
        <w:jc w:val="right"/>
        <w:rPr>
          <w:b/>
          <w:bCs/>
          <w:sz w:val="22"/>
          <w:szCs w:val="22"/>
        </w:rPr>
      </w:pPr>
    </w:p>
    <w:p w:rsidR="00797C13" w:rsidRPr="00B03ADB" w:rsidRDefault="00797C13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797C13" w:rsidRDefault="00797C13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797C13" w:rsidRPr="00FC009D" w:rsidRDefault="00797C13" w:rsidP="004B69B9">
      <w:pPr>
        <w:jc w:val="right"/>
        <w:rPr>
          <w:b/>
          <w:bCs/>
          <w:i/>
          <w:iCs/>
        </w:rPr>
      </w:pPr>
    </w:p>
    <w:p w:rsidR="00797C13" w:rsidRPr="00936804" w:rsidDel="00EC0238" w:rsidRDefault="00797C13" w:rsidP="004B69B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Ref418067883"/>
      <w:bookmarkStart w:id="91" w:name="_Toc418081238"/>
      <w:bookmarkStart w:id="92" w:name="_Ref418148596"/>
      <w:bookmarkStart w:id="93" w:name="_Toc418586794"/>
      <w:bookmarkEnd w:id="87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8"/>
      <w:bookmarkEnd w:id="89"/>
      <w:bookmarkEnd w:id="90"/>
      <w:bookmarkEnd w:id="91"/>
      <w:bookmarkEnd w:id="92"/>
      <w:bookmarkEnd w:id="93"/>
    </w:p>
    <w:p w:rsidR="00797C13" w:rsidRPr="00FC009D" w:rsidRDefault="00797C13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97C13" w:rsidRDefault="00797C13" w:rsidP="004B69B9">
      <w:pPr>
        <w:jc w:val="both"/>
        <w:rPr>
          <w:lang w:eastAsia="en-US"/>
        </w:rPr>
      </w:pPr>
    </w:p>
    <w:p w:rsidR="00797C13" w:rsidDel="00EC0238" w:rsidRDefault="00797C13" w:rsidP="004B69B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797C13" w:rsidRPr="002B303E" w:rsidDel="00EC0238" w:rsidRDefault="00797C13" w:rsidP="004B69B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797C13" w:rsidRPr="002B303E" w:rsidDel="00EC0238">
        <w:trPr>
          <w:tblHeader/>
        </w:trPr>
        <w:tc>
          <w:tcPr>
            <w:tcW w:w="540" w:type="dxa"/>
            <w:vAlign w:val="center"/>
          </w:tcPr>
          <w:p w:rsidR="00797C13" w:rsidRPr="005F6473" w:rsidDel="00EC0238" w:rsidRDefault="00797C13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797C13" w:rsidRPr="005F6473" w:rsidDel="00EC0238" w:rsidRDefault="00797C13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797C13" w:rsidRPr="005F6473" w:rsidDel="00EC0238" w:rsidRDefault="00797C13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797C13" w:rsidRPr="005F6473" w:rsidDel="00EC0238" w:rsidRDefault="00797C13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797C13" w:rsidRPr="005F6473" w:rsidDel="00EC0238" w:rsidRDefault="00797C13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797C13" w:rsidRPr="002B303E" w:rsidDel="00EC0238">
        <w:trPr>
          <w:tblHeader/>
        </w:trPr>
        <w:tc>
          <w:tcPr>
            <w:tcW w:w="540" w:type="dxa"/>
            <w:vAlign w:val="center"/>
          </w:tcPr>
          <w:p w:rsidR="00797C13" w:rsidRPr="002B303E" w:rsidDel="00EC0238" w:rsidRDefault="00797C13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797C13" w:rsidRPr="005F6473" w:rsidDel="00EC0238" w:rsidRDefault="00797C13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797C13" w:rsidRPr="005F6473" w:rsidDel="00EC0238" w:rsidRDefault="00797C13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797C13" w:rsidRPr="005F6473" w:rsidDel="00EC0238" w:rsidRDefault="00797C13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797C13" w:rsidRPr="005F6473" w:rsidDel="00EC0238" w:rsidRDefault="00797C13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797C13" w:rsidRPr="002B303E" w:rsidDel="00EC0238">
        <w:tc>
          <w:tcPr>
            <w:tcW w:w="540" w:type="dxa"/>
          </w:tcPr>
          <w:p w:rsidR="00797C13" w:rsidRPr="002B303E" w:rsidDel="00EC0238" w:rsidRDefault="00797C13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797C13" w:rsidRPr="002B303E" w:rsidDel="00EC0238" w:rsidRDefault="00797C13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797C13" w:rsidRPr="002B303E" w:rsidDel="00EC0238" w:rsidRDefault="00797C13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97C13" w:rsidRPr="002B303E" w:rsidDel="00EC0238" w:rsidRDefault="00797C13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797C13" w:rsidRPr="005F6473" w:rsidDel="00EC0238" w:rsidRDefault="00797C13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97C13" w:rsidRPr="005F6473" w:rsidDel="00EC0238" w:rsidRDefault="00797C13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797C13" w:rsidRPr="002B303E" w:rsidDel="00EC0238">
        <w:tc>
          <w:tcPr>
            <w:tcW w:w="540" w:type="dxa"/>
          </w:tcPr>
          <w:p w:rsidR="00797C13" w:rsidRPr="002B303E" w:rsidDel="00EC0238" w:rsidRDefault="00797C13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797C13" w:rsidRPr="002B303E" w:rsidDel="00EC0238" w:rsidRDefault="00797C13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797C13" w:rsidRPr="002B303E" w:rsidDel="00EC0238" w:rsidRDefault="00797C13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797C13" w:rsidRPr="005F6473" w:rsidDel="00EC0238" w:rsidRDefault="00797C13" w:rsidP="000C2E8B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797C13" w:rsidRPr="005F6473" w:rsidDel="00EC0238" w:rsidRDefault="00797C13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797C13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797C13" w:rsidRPr="002B303E" w:rsidDel="00EC0238" w:rsidRDefault="00797C13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797C13" w:rsidRPr="002B303E" w:rsidDel="00EC0238" w:rsidRDefault="00797C13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797C13" w:rsidRPr="002B303E" w:rsidDel="00EC0238" w:rsidRDefault="00797C13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797C13" w:rsidRPr="002B303E" w:rsidDel="00EC0238" w:rsidRDefault="00797C13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797C13" w:rsidRPr="002B303E" w:rsidDel="00EC0238" w:rsidRDefault="00797C13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797C13" w:rsidRPr="002B303E" w:rsidDel="00EC0238" w:rsidRDefault="00797C13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797C13" w:rsidRPr="002B303E" w:rsidDel="00EC0238">
        <w:trPr>
          <w:trHeight w:val="1903"/>
        </w:trPr>
        <w:tc>
          <w:tcPr>
            <w:tcW w:w="540" w:type="dxa"/>
            <w:vMerge/>
          </w:tcPr>
          <w:p w:rsidR="00797C13" w:rsidRPr="002B303E" w:rsidDel="00EC0238" w:rsidRDefault="00797C13" w:rsidP="000C2E8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797C13" w:rsidRPr="002B303E" w:rsidDel="00EC0238" w:rsidRDefault="00797C13" w:rsidP="000C2E8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97C13" w:rsidRPr="005F6473" w:rsidDel="00EC0238" w:rsidRDefault="00797C13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797C13" w:rsidRPr="005F6473" w:rsidDel="00EC0238" w:rsidRDefault="00797C13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797C13" w:rsidRPr="002B303E" w:rsidDel="00EC0238" w:rsidRDefault="00797C13" w:rsidP="000C2E8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797C13" w:rsidRPr="002B303E" w:rsidDel="00EC0238" w:rsidRDefault="00797C13" w:rsidP="000C2E8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797C13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797C13" w:rsidRPr="002B303E" w:rsidDel="00EC0238" w:rsidRDefault="00797C13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797C13" w:rsidRPr="005F6473" w:rsidDel="00EC0238" w:rsidRDefault="00797C13" w:rsidP="000C2E8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797C13" w:rsidRPr="005F6473" w:rsidDel="00EC0238" w:rsidRDefault="00797C13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797C13" w:rsidRPr="00241B8D" w:rsidDel="00EC0238" w:rsidRDefault="00797C13" w:rsidP="000C2E8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797C13" w:rsidRPr="00241B8D" w:rsidDel="00EC0238" w:rsidRDefault="00797C13" w:rsidP="000C2E8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797C13" w:rsidRPr="002B303E" w:rsidDel="00EC0238">
        <w:trPr>
          <w:trHeight w:val="1267"/>
        </w:trPr>
        <w:tc>
          <w:tcPr>
            <w:tcW w:w="540" w:type="dxa"/>
            <w:vMerge/>
          </w:tcPr>
          <w:p w:rsidR="00797C13" w:rsidRPr="002B303E" w:rsidDel="00EC0238" w:rsidRDefault="00797C13" w:rsidP="000C2E8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797C13" w:rsidRPr="002B303E" w:rsidDel="00EC0238" w:rsidRDefault="00797C13" w:rsidP="000C2E8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797C13" w:rsidRPr="005F6473" w:rsidDel="00EC0238" w:rsidRDefault="00797C13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797C13" w:rsidRPr="005F6473" w:rsidDel="00EC0238" w:rsidRDefault="00797C13" w:rsidP="000C2E8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797C13" w:rsidRPr="002B303E" w:rsidDel="00EC0238" w:rsidRDefault="00797C13" w:rsidP="000C2E8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797C13" w:rsidRPr="00012898" w:rsidDel="00EC0238" w:rsidRDefault="00797C13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97C13" w:rsidRPr="008B0FDE" w:rsidDel="00EC0238" w:rsidRDefault="00797C13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797C13" w:rsidRPr="008B0FDE" w:rsidDel="00EC0238" w:rsidRDefault="00797C13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797C13" w:rsidDel="00EC0238" w:rsidRDefault="00797C13" w:rsidP="004B69B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797C13" w:rsidRPr="00FC009D" w:rsidDel="00EC0238" w:rsidRDefault="00797C13" w:rsidP="004B69B9">
      <w:pPr>
        <w:jc w:val="center"/>
        <w:rPr>
          <w:b/>
          <w:bCs/>
        </w:rPr>
      </w:pPr>
    </w:p>
    <w:p w:rsidR="00797C13" w:rsidRPr="00FC009D" w:rsidDel="00EC0238" w:rsidRDefault="00797C13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797C13" w:rsidRDefault="00797C13" w:rsidP="00334058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797C13" w:rsidRPr="00FC009D" w:rsidDel="00EC0238" w:rsidRDefault="00797C13" w:rsidP="00334058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797C13" w:rsidRPr="00FC009D" w:rsidDel="00EC0238" w:rsidRDefault="00797C13" w:rsidP="00334058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797C13" w:rsidRPr="0076483D" w:rsidDel="00EC0238" w:rsidRDefault="00797C13" w:rsidP="00334058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797C13" w:rsidRPr="00770FB1" w:rsidDel="00EC0238" w:rsidRDefault="00797C13" w:rsidP="00334058">
      <w:pPr>
        <w:pStyle w:val="Times12"/>
        <w:numPr>
          <w:ilvl w:val="1"/>
          <w:numId w:val="33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797C13" w:rsidRDefault="00797C13" w:rsidP="004B69B9">
      <w:pPr>
        <w:pStyle w:val="Times12"/>
        <w:ind w:right="-29"/>
        <w:rPr>
          <w:b/>
          <w:bCs/>
          <w:i/>
          <w:iCs/>
        </w:rPr>
        <w:sectPr w:rsidR="00797C13" w:rsidSect="000C2E8B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797C13" w:rsidRPr="00815223" w:rsidRDefault="00797C13" w:rsidP="004B69B9">
      <w:pPr>
        <w:pStyle w:val="Times12"/>
        <w:ind w:left="2977" w:right="2806" w:firstLine="0"/>
        <w:jc w:val="center"/>
        <w:rPr>
          <w:b/>
          <w:bCs/>
          <w:i/>
          <w:iCs/>
        </w:rPr>
      </w:pPr>
      <w:bookmarkStart w:id="94" w:name="_Справка_об_участии_в_судебных_разби"/>
      <w:bookmarkStart w:id="95" w:name="_Справка_об_участии"/>
      <w:bookmarkEnd w:id="62"/>
      <w:bookmarkEnd w:id="63"/>
      <w:bookmarkEnd w:id="94"/>
      <w:bookmarkEnd w:id="95"/>
      <w:r w:rsidRPr="00914AB9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797C13" w:rsidRPr="00FC009D" w:rsidRDefault="00797C13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97C13" w:rsidRPr="00FC009D" w:rsidRDefault="00797C13" w:rsidP="004B69B9">
      <w:pPr>
        <w:pStyle w:val="Times12"/>
        <w:ind w:left="10065" w:firstLine="0"/>
        <w:jc w:val="left"/>
      </w:pPr>
    </w:p>
    <w:p w:rsidR="00797C13" w:rsidRPr="00FC009D" w:rsidRDefault="00797C13" w:rsidP="004B69B9">
      <w:pPr>
        <w:jc w:val="right"/>
        <w:rPr>
          <w:b/>
          <w:bCs/>
          <w:sz w:val="22"/>
          <w:szCs w:val="22"/>
        </w:rPr>
      </w:pPr>
    </w:p>
    <w:p w:rsidR="00797C13" w:rsidRPr="00FC009D" w:rsidRDefault="00797C13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586795"/>
      <w:bookmarkEnd w:id="96"/>
      <w:bookmarkEnd w:id="97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8"/>
      <w:bookmarkEnd w:id="99"/>
      <w:bookmarkEnd w:id="100"/>
    </w:p>
    <w:p w:rsidR="00797C13" w:rsidRPr="00FC009D" w:rsidRDefault="00797C13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97C13" w:rsidRPr="00FC009D" w:rsidRDefault="00797C13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97C13" w:rsidRPr="00FC009D" w:rsidRDefault="00797C13" w:rsidP="004B69B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97C13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797C13" w:rsidRPr="00FC009D" w:rsidRDefault="00797C1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797C13" w:rsidRPr="00FC009D" w:rsidRDefault="00797C1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797C13" w:rsidRPr="00FC009D" w:rsidRDefault="00797C1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797C13" w:rsidRPr="00FC009D" w:rsidRDefault="00797C1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97C13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797C13" w:rsidRPr="00FC009D" w:rsidRDefault="00797C1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797C13" w:rsidRPr="00FC009D" w:rsidRDefault="00797C1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797C13" w:rsidRPr="00FC009D" w:rsidRDefault="00797C1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797C13" w:rsidRPr="00FC009D" w:rsidRDefault="00797C1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797C13" w:rsidRPr="00FC009D" w:rsidRDefault="00797C1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797C13" w:rsidRPr="00FC009D" w:rsidRDefault="00797C1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797C13" w:rsidRPr="00FC009D" w:rsidRDefault="00797C1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797C13" w:rsidRPr="00FC009D" w:rsidRDefault="00797C1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797C13" w:rsidRPr="00FC009D" w:rsidRDefault="00797C1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797C13" w:rsidRPr="00FC009D" w:rsidRDefault="00797C1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797C13" w:rsidRPr="00FC009D" w:rsidRDefault="00797C1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797C13" w:rsidRPr="00FC009D" w:rsidRDefault="00797C13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797C13" w:rsidRPr="00FC009D" w:rsidRDefault="00797C1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</w:tr>
      <w:tr w:rsidR="00797C13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797C13" w:rsidRPr="00FC009D" w:rsidRDefault="00797C1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797C13" w:rsidRPr="00FC009D" w:rsidRDefault="00797C1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797C13" w:rsidRPr="00FC009D" w:rsidRDefault="00797C1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797C13" w:rsidRPr="00FC009D" w:rsidRDefault="00797C1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797C13" w:rsidRPr="00FC009D" w:rsidRDefault="00797C1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797C13" w:rsidRPr="00FC009D" w:rsidRDefault="00797C1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797C13" w:rsidRPr="00FC009D" w:rsidRDefault="00797C1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797C13" w:rsidRPr="00FC009D" w:rsidRDefault="00797C1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797C13" w:rsidRPr="00FC009D" w:rsidRDefault="00797C1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797C13" w:rsidRPr="00FC009D" w:rsidRDefault="00797C1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797C13" w:rsidRPr="00FC009D" w:rsidRDefault="00797C1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797C13" w:rsidRPr="00FC009D" w:rsidRDefault="00797C1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97C13" w:rsidRPr="00FC009D" w:rsidRDefault="00797C1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797C13" w:rsidRPr="00FC009D" w:rsidRDefault="00797C1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797C13" w:rsidRPr="00FC009D" w:rsidRDefault="00797C13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797C13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797C13" w:rsidRPr="00FC009D" w:rsidRDefault="00797C13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97C13" w:rsidRPr="00FC009D" w:rsidRDefault="00797C13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</w:tr>
      <w:tr w:rsidR="00797C13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</w:tr>
      <w:tr w:rsidR="00797C13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797C13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</w:tr>
      <w:tr w:rsidR="00797C13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797C13" w:rsidRPr="00FC009D" w:rsidRDefault="00797C13" w:rsidP="000C2E8B">
            <w:pPr>
              <w:rPr>
                <w:sz w:val="20"/>
                <w:szCs w:val="20"/>
              </w:rPr>
            </w:pPr>
          </w:p>
        </w:tc>
      </w:tr>
    </w:tbl>
    <w:p w:rsidR="00797C13" w:rsidRPr="00FC009D" w:rsidRDefault="00797C13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97C13" w:rsidRPr="00FC009D" w:rsidRDefault="00797C13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97C13" w:rsidRPr="00FC009D" w:rsidRDefault="00797C13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797C13" w:rsidRPr="00FC009D" w:rsidRDefault="00797C13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797C13" w:rsidRPr="00FC009D" w:rsidRDefault="00797C13" w:rsidP="004B69B9">
      <w:pPr>
        <w:jc w:val="center"/>
        <w:rPr>
          <w:b/>
          <w:bCs/>
        </w:rPr>
      </w:pPr>
    </w:p>
    <w:p w:rsidR="00797C13" w:rsidRPr="00FC009D" w:rsidRDefault="00797C13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797C13" w:rsidRPr="00FC009D" w:rsidRDefault="00797C13" w:rsidP="0033405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797C13" w:rsidRPr="00FC009D" w:rsidRDefault="00797C13" w:rsidP="0033405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797C13" w:rsidRPr="00FC009D" w:rsidRDefault="00797C13" w:rsidP="0033405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797C13" w:rsidRPr="00FC009D" w:rsidRDefault="00797C13" w:rsidP="0033405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797C13" w:rsidRPr="00FC009D" w:rsidRDefault="00797C13" w:rsidP="0033405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97C13" w:rsidRPr="00FC009D" w:rsidRDefault="00797C13" w:rsidP="0033405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797C13" w:rsidRPr="00FC009D" w:rsidRDefault="00797C13" w:rsidP="0033405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97C13" w:rsidRPr="00FC009D" w:rsidRDefault="00797C13" w:rsidP="0033405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797C13" w:rsidRPr="00FC009D" w:rsidRDefault="00797C13" w:rsidP="0033405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97C13" w:rsidRPr="00FC009D" w:rsidRDefault="00797C13" w:rsidP="0033405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797C13" w:rsidRPr="00FC009D" w:rsidRDefault="00797C13" w:rsidP="0033405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797C13" w:rsidRPr="00FC009D" w:rsidRDefault="00797C13" w:rsidP="0033405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97C13" w:rsidRPr="00FC009D" w:rsidRDefault="00797C13" w:rsidP="0033405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797C13" w:rsidRPr="00FC009D" w:rsidRDefault="00797C13" w:rsidP="0033405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797C13" w:rsidRPr="00FC009D" w:rsidRDefault="00797C13" w:rsidP="0033405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97C13" w:rsidRPr="00FC009D" w:rsidRDefault="00797C13" w:rsidP="00334058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97C13" w:rsidRPr="00FC009D" w:rsidRDefault="00797C13" w:rsidP="004B69B9">
      <w:pPr>
        <w:pStyle w:val="Times12"/>
        <w:ind w:firstLine="0"/>
        <w:jc w:val="left"/>
      </w:pPr>
    </w:p>
    <w:p w:rsidR="00797C13" w:rsidRPr="00023AED" w:rsidRDefault="00797C13" w:rsidP="004B69B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797C13" w:rsidRPr="00023AED" w:rsidRDefault="00797C13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97C13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797C13" w:rsidRPr="00023AED" w:rsidRDefault="00797C1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797C13" w:rsidRPr="00023AED" w:rsidRDefault="00797C1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797C13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797C13" w:rsidRPr="00023AED" w:rsidRDefault="00797C13" w:rsidP="000C2E8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797C13" w:rsidRPr="00023AED" w:rsidRDefault="00797C1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797C13" w:rsidRPr="00023AED" w:rsidRDefault="00797C1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797C13" w:rsidRPr="00023AED" w:rsidRDefault="00797C1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797C13" w:rsidRPr="00023AED" w:rsidRDefault="00797C1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797C13" w:rsidRPr="00023AED" w:rsidRDefault="00797C1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797C13" w:rsidRPr="00023AED" w:rsidRDefault="00797C1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97C13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797C13" w:rsidRPr="00023AED" w:rsidRDefault="00797C1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797C13" w:rsidRPr="00023AED" w:rsidRDefault="00797C1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797C13" w:rsidRPr="00023AED" w:rsidRDefault="00797C1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797C13" w:rsidRPr="00023AED" w:rsidRDefault="00797C1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797C13" w:rsidRPr="00023AED" w:rsidRDefault="00797C1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797C13" w:rsidRPr="00023AED" w:rsidRDefault="00797C1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797C13" w:rsidRPr="00023AED" w:rsidRDefault="00797C1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97C13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797C13" w:rsidRPr="00023AED" w:rsidRDefault="00797C13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797C13" w:rsidRPr="00023AED" w:rsidRDefault="00797C13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97C1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</w:tr>
      <w:tr w:rsidR="00797C1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797C1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</w:tr>
      <w:tr w:rsidR="00797C1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</w:tr>
      <w:tr w:rsidR="00797C1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</w:tr>
      <w:tr w:rsidR="00797C1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</w:tr>
      <w:tr w:rsidR="00797C1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</w:tr>
      <w:tr w:rsidR="00797C1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</w:tr>
      <w:tr w:rsidR="00797C1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</w:tr>
      <w:tr w:rsidR="00797C1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</w:tr>
      <w:tr w:rsidR="00797C1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</w:tr>
      <w:tr w:rsidR="00797C1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</w:tr>
      <w:tr w:rsidR="00797C1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</w:tr>
      <w:tr w:rsidR="00797C13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</w:p>
        </w:tc>
      </w:tr>
    </w:tbl>
    <w:p w:rsidR="00797C13" w:rsidRPr="00023AED" w:rsidRDefault="00797C13" w:rsidP="004B69B9">
      <w:pPr>
        <w:overflowPunct w:val="0"/>
        <w:autoSpaceDE w:val="0"/>
        <w:autoSpaceDN w:val="0"/>
        <w:adjustRightInd w:val="0"/>
        <w:sectPr w:rsidR="00797C13" w:rsidRPr="00023AED" w:rsidSect="000C2E8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797C13" w:rsidRPr="00023AED" w:rsidRDefault="00797C13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97C13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797C13" w:rsidRPr="00023AED" w:rsidRDefault="00797C1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797C13" w:rsidRPr="00023AED" w:rsidRDefault="00797C1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97C13" w:rsidRPr="00023AED">
        <w:trPr>
          <w:trHeight w:val="1590"/>
        </w:trPr>
        <w:tc>
          <w:tcPr>
            <w:tcW w:w="851" w:type="dxa"/>
            <w:vAlign w:val="center"/>
          </w:tcPr>
          <w:p w:rsidR="00797C13" w:rsidRPr="00023AED" w:rsidRDefault="00797C1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797C13" w:rsidRPr="00023AED" w:rsidRDefault="00797C1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797C13" w:rsidRPr="00023AED" w:rsidRDefault="00797C1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797C13" w:rsidRPr="00023AED" w:rsidRDefault="00797C1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797C13" w:rsidRPr="00023AED" w:rsidRDefault="00797C1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797C13" w:rsidRPr="00023AED" w:rsidRDefault="00797C13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797C13" w:rsidRPr="00023AED" w:rsidRDefault="00797C1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797C13" w:rsidRPr="00023AED" w:rsidRDefault="00797C13" w:rsidP="000C2E8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797C13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797C13" w:rsidRPr="00023AED" w:rsidRDefault="00797C1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797C13" w:rsidRPr="00023AED" w:rsidRDefault="00797C1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797C13" w:rsidRPr="00023AED" w:rsidRDefault="00797C1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797C13" w:rsidRPr="00023AED" w:rsidRDefault="00797C1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797C13" w:rsidRPr="00023AED" w:rsidRDefault="00797C1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797C13" w:rsidRPr="00023AED" w:rsidRDefault="00797C1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797C13" w:rsidRPr="00023AED" w:rsidRDefault="00797C1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797C13" w:rsidRPr="00023AED" w:rsidRDefault="00797C13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97C13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97C13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797C13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97C13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97C1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797C1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97C1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97C1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97C1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797C1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97C1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97C1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97C1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97C1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97C13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797C13" w:rsidRPr="00023AED" w:rsidRDefault="00797C13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97C13" w:rsidRDefault="00797C13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797C13" w:rsidRDefault="00797C13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797C13" w:rsidRDefault="00797C13" w:rsidP="004B69B9">
      <w:pPr>
        <w:pStyle w:val="Times12"/>
        <w:jc w:val="right"/>
        <w:rPr>
          <w:sz w:val="28"/>
          <w:szCs w:val="28"/>
        </w:rPr>
        <w:sectPr w:rsidR="00797C13" w:rsidSect="000C2E8B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797C13" w:rsidRPr="00FC009D" w:rsidRDefault="00797C13" w:rsidP="004B69B9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797C13" w:rsidRPr="00FC009D" w:rsidRDefault="00797C13" w:rsidP="004B69B9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797C13" w:rsidRPr="00FC009D" w:rsidRDefault="00797C13" w:rsidP="004B69B9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797C13" w:rsidRPr="00FC009D" w:rsidRDefault="00797C13" w:rsidP="004B69B9">
      <w:pPr>
        <w:pStyle w:val="Times12"/>
        <w:jc w:val="center"/>
        <w:rPr>
          <w:b/>
          <w:bCs/>
          <w:snapToGrid w:val="0"/>
        </w:rPr>
      </w:pPr>
    </w:p>
    <w:p w:rsidR="00797C13" w:rsidRPr="00B03ADB" w:rsidRDefault="00797C13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797C13" w:rsidRPr="00FC009D" w:rsidRDefault="00797C13" w:rsidP="004B69B9">
      <w:pPr>
        <w:widowControl w:val="0"/>
        <w:autoSpaceDE w:val="0"/>
        <w:autoSpaceDN w:val="0"/>
        <w:adjustRightInd w:val="0"/>
        <w:jc w:val="center"/>
      </w:pPr>
    </w:p>
    <w:p w:rsidR="00797C13" w:rsidRPr="00FC009D" w:rsidRDefault="00797C13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1" w:name="_Техническое_предложение__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End w:id="101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2"/>
      <w:bookmarkEnd w:id="103"/>
      <w:bookmarkEnd w:id="104"/>
      <w:bookmarkEnd w:id="105"/>
      <w:bookmarkEnd w:id="106"/>
    </w:p>
    <w:p w:rsidR="00797C13" w:rsidRPr="00FC009D" w:rsidRDefault="00797C13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797C13" w:rsidRPr="00927CFA" w:rsidRDefault="00797C13" w:rsidP="004B69B9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797C13" w:rsidRPr="00FC009D" w:rsidRDefault="00797C13" w:rsidP="004B69B9">
      <w:pPr>
        <w:pStyle w:val="Times12"/>
        <w:rPr>
          <w:i/>
          <w:iCs/>
          <w:sz w:val="22"/>
          <w:szCs w:val="22"/>
        </w:rPr>
      </w:pPr>
    </w:p>
    <w:p w:rsidR="00797C13" w:rsidRPr="00FC009D" w:rsidRDefault="00797C13" w:rsidP="004B69B9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797C13" w:rsidRPr="00FC009D" w:rsidRDefault="00797C13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97C13" w:rsidRPr="00102E0C" w:rsidRDefault="00797C13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797C13" w:rsidRPr="00102E0C" w:rsidRDefault="00797C13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797C13" w:rsidRPr="00102E0C" w:rsidRDefault="00797C13" w:rsidP="004B69B9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797C13" w:rsidRPr="00FC009D" w:rsidRDefault="00797C13" w:rsidP="004B69B9">
      <w:pPr>
        <w:jc w:val="center"/>
        <w:rPr>
          <w:b/>
          <w:bCs/>
        </w:rPr>
      </w:pPr>
    </w:p>
    <w:p w:rsidR="00797C13" w:rsidRPr="00FC009D" w:rsidRDefault="00797C13" w:rsidP="004B69B9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797C13" w:rsidRPr="00FC009D" w:rsidRDefault="00797C13" w:rsidP="00334058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797C13" w:rsidRPr="00FC009D" w:rsidRDefault="00797C13" w:rsidP="00334058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797C13" w:rsidRPr="00102E0C" w:rsidRDefault="00797C13" w:rsidP="00334058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797C13" w:rsidRPr="00FC009D" w:rsidRDefault="00797C13" w:rsidP="00334058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797C13" w:rsidRPr="00FC009D" w:rsidRDefault="00797C13" w:rsidP="00334058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797C13" w:rsidRPr="00FC009D" w:rsidRDefault="00797C13" w:rsidP="00334058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797C13" w:rsidRPr="00FC009D" w:rsidRDefault="00797C13" w:rsidP="00334058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97C13" w:rsidRPr="00FC009D" w:rsidRDefault="00797C13" w:rsidP="00334058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97C13" w:rsidRPr="00FC009D" w:rsidRDefault="00797C13" w:rsidP="00334058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797C13" w:rsidRPr="00FC009D" w:rsidRDefault="00797C13" w:rsidP="00334058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797C13" w:rsidRDefault="00797C13" w:rsidP="004B69B9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797C13" w:rsidRPr="00FC009D" w:rsidRDefault="00797C13" w:rsidP="004B69B9">
      <w:pPr>
        <w:spacing w:before="60" w:after="60"/>
        <w:ind w:firstLine="709"/>
        <w:jc w:val="both"/>
        <w:rPr>
          <w:i/>
          <w:iCs/>
        </w:rPr>
      </w:pPr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</w:p>
    <w:p w:rsidR="00797C13" w:rsidRPr="00FC009D" w:rsidRDefault="00797C13" w:rsidP="004B69B9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97C13" w:rsidRPr="00FC009D" w:rsidRDefault="00797C13" w:rsidP="00334058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797C13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97C13" w:rsidRPr="00FC009D" w:rsidRDefault="00797C13" w:rsidP="000C2E8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97C13" w:rsidRPr="00FC009D" w:rsidRDefault="00797C13" w:rsidP="000C2E8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97C13" w:rsidRPr="00FC009D" w:rsidRDefault="00797C13" w:rsidP="000C2E8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97C13" w:rsidRPr="00FC009D" w:rsidRDefault="00797C13" w:rsidP="000C2E8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7C13" w:rsidRPr="00FC009D" w:rsidRDefault="00797C13" w:rsidP="000C2E8B">
            <w:pPr>
              <w:jc w:val="center"/>
            </w:pPr>
            <w:r w:rsidRPr="00FC009D">
              <w:t>Ссылки на ПП</w:t>
            </w:r>
          </w:p>
        </w:tc>
      </w:tr>
      <w:tr w:rsidR="00797C13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97C13" w:rsidRPr="00FC009D" w:rsidRDefault="00797C13" w:rsidP="000C2E8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97C13" w:rsidRPr="00FC009D" w:rsidRDefault="00797C13" w:rsidP="000C2E8B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97C13" w:rsidRPr="00FC009D" w:rsidRDefault="00797C13" w:rsidP="000C2E8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97C13" w:rsidRPr="00FC009D" w:rsidRDefault="00797C13" w:rsidP="000C2E8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7C13" w:rsidRPr="00FC009D" w:rsidRDefault="00797C13" w:rsidP="000C2E8B">
            <w:pPr>
              <w:jc w:val="center"/>
            </w:pPr>
          </w:p>
        </w:tc>
      </w:tr>
      <w:tr w:rsidR="00797C1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97C13" w:rsidRPr="00FC009D" w:rsidRDefault="00797C13" w:rsidP="000C2E8B"/>
          <w:p w:rsidR="00797C13" w:rsidRPr="00FC009D" w:rsidRDefault="00797C13" w:rsidP="000C2E8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97C13" w:rsidRPr="00FC009D" w:rsidRDefault="00797C13" w:rsidP="000C2E8B"/>
          <w:p w:rsidR="00797C13" w:rsidRPr="00FC009D" w:rsidRDefault="00797C13" w:rsidP="000C2E8B">
            <w:r w:rsidRPr="00FC009D">
              <w:t>порядковый номер</w:t>
            </w:r>
          </w:p>
        </w:tc>
      </w:tr>
      <w:tr w:rsidR="00797C1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97C13" w:rsidRPr="00FC009D" w:rsidRDefault="00797C13" w:rsidP="000C2E8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797C13" w:rsidRPr="00FC009D" w:rsidRDefault="00797C13" w:rsidP="000C2E8B">
            <w:r w:rsidRPr="00FC009D">
              <w:t xml:space="preserve">номер пункта Технических требований </w:t>
            </w:r>
          </w:p>
        </w:tc>
      </w:tr>
      <w:tr w:rsidR="00797C1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97C13" w:rsidRPr="00FC009D" w:rsidRDefault="00797C13" w:rsidP="000C2E8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97C13" w:rsidRPr="00FC009D" w:rsidRDefault="00797C13" w:rsidP="000C2E8B"/>
        </w:tc>
      </w:tr>
      <w:tr w:rsidR="00797C1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97C13" w:rsidRPr="00FC009D" w:rsidRDefault="00797C13" w:rsidP="000C2E8B"/>
        </w:tc>
        <w:tc>
          <w:tcPr>
            <w:tcW w:w="7513" w:type="dxa"/>
            <w:gridSpan w:val="3"/>
          </w:tcPr>
          <w:p w:rsidR="00797C13" w:rsidRPr="00FC009D" w:rsidRDefault="00797C13" w:rsidP="000C2E8B">
            <w:r w:rsidRPr="00FC009D">
              <w:t>"да" - будет выполнен полностью</w:t>
            </w:r>
          </w:p>
        </w:tc>
      </w:tr>
      <w:tr w:rsidR="00797C1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97C13" w:rsidRPr="00FC009D" w:rsidRDefault="00797C13" w:rsidP="000C2E8B"/>
        </w:tc>
        <w:tc>
          <w:tcPr>
            <w:tcW w:w="7513" w:type="dxa"/>
            <w:gridSpan w:val="3"/>
          </w:tcPr>
          <w:p w:rsidR="00797C13" w:rsidRPr="00FC009D" w:rsidRDefault="00797C13" w:rsidP="000C2E8B">
            <w:r w:rsidRPr="00FC009D">
              <w:t>"нет" - не будет выполнен</w:t>
            </w:r>
          </w:p>
        </w:tc>
      </w:tr>
      <w:tr w:rsidR="00797C1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97C13" w:rsidRPr="00FC009D" w:rsidRDefault="00797C13" w:rsidP="000C2E8B"/>
        </w:tc>
        <w:tc>
          <w:tcPr>
            <w:tcW w:w="7513" w:type="dxa"/>
            <w:gridSpan w:val="3"/>
          </w:tcPr>
          <w:p w:rsidR="00797C13" w:rsidRPr="00FC009D" w:rsidRDefault="00797C13" w:rsidP="000C2E8B">
            <w:r w:rsidRPr="00FC009D">
              <w:t>"частично" – выполняется с "такими-то" ограничениями</w:t>
            </w:r>
          </w:p>
        </w:tc>
      </w:tr>
      <w:tr w:rsidR="00797C1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97C13" w:rsidRPr="00FC009D" w:rsidRDefault="00797C13" w:rsidP="000C2E8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97C13" w:rsidRPr="00FC009D" w:rsidRDefault="00797C13" w:rsidP="000C2E8B">
            <w:r w:rsidRPr="00FC009D">
              <w:t>необходимые пояснения</w:t>
            </w:r>
          </w:p>
        </w:tc>
      </w:tr>
      <w:tr w:rsidR="00797C13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797C13" w:rsidRPr="00FC009D" w:rsidRDefault="00797C13" w:rsidP="000C2E8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97C13" w:rsidRPr="00FC009D" w:rsidRDefault="00797C13" w:rsidP="000C2E8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97C13" w:rsidRPr="00FC009D" w:rsidRDefault="00797C13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797C13" w:rsidRPr="00FC009D" w:rsidRDefault="00797C13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797C13" w:rsidRPr="00FC009D" w:rsidRDefault="00797C13" w:rsidP="004B69B9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97C13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797C13" w:rsidRPr="00FC009D" w:rsidRDefault="00797C13" w:rsidP="000C2E8B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797C13" w:rsidRPr="00FC009D" w:rsidRDefault="00797C13" w:rsidP="000C2E8B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797C13" w:rsidRPr="00FC009D" w:rsidRDefault="00797C13" w:rsidP="000C2E8B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797C13" w:rsidRPr="00FC009D" w:rsidRDefault="00797C13" w:rsidP="000C2E8B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797C13" w:rsidRPr="00FC009D">
        <w:trPr>
          <w:trHeight w:val="371"/>
        </w:trPr>
        <w:tc>
          <w:tcPr>
            <w:tcW w:w="600" w:type="dxa"/>
          </w:tcPr>
          <w:p w:rsidR="00797C13" w:rsidRPr="00FC009D" w:rsidRDefault="00797C13" w:rsidP="000C2E8B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797C13" w:rsidRPr="00FC009D" w:rsidRDefault="00797C13" w:rsidP="000C2E8B"/>
        </w:tc>
        <w:tc>
          <w:tcPr>
            <w:tcW w:w="1440" w:type="dxa"/>
          </w:tcPr>
          <w:p w:rsidR="00797C13" w:rsidRPr="00FC009D" w:rsidRDefault="00797C13" w:rsidP="000C2E8B"/>
        </w:tc>
        <w:tc>
          <w:tcPr>
            <w:tcW w:w="2880" w:type="dxa"/>
          </w:tcPr>
          <w:p w:rsidR="00797C13" w:rsidRPr="00FC009D" w:rsidRDefault="00797C13" w:rsidP="000C2E8B">
            <w:pPr>
              <w:ind w:firstLine="16"/>
              <w:jc w:val="center"/>
            </w:pPr>
          </w:p>
        </w:tc>
      </w:tr>
      <w:tr w:rsidR="00797C13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797C13" w:rsidRPr="00FC009D" w:rsidRDefault="00797C13" w:rsidP="000C2E8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797C13" w:rsidRPr="00FC009D" w:rsidRDefault="00797C13" w:rsidP="000C2E8B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797C13" w:rsidRPr="00FC009D" w:rsidRDefault="00797C13" w:rsidP="000C2E8B"/>
        </w:tc>
        <w:tc>
          <w:tcPr>
            <w:tcW w:w="2880" w:type="dxa"/>
            <w:tcBorders>
              <w:bottom w:val="double" w:sz="4" w:space="0" w:color="auto"/>
            </w:tcBorders>
          </w:tcPr>
          <w:p w:rsidR="00797C13" w:rsidRPr="00FC009D" w:rsidRDefault="00797C13" w:rsidP="000C2E8B">
            <w:pPr>
              <w:ind w:firstLine="16"/>
              <w:jc w:val="center"/>
            </w:pPr>
          </w:p>
        </w:tc>
      </w:tr>
    </w:tbl>
    <w:p w:rsidR="00797C13" w:rsidRPr="00FC009D" w:rsidRDefault="00797C13" w:rsidP="004B69B9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97C13" w:rsidRPr="00FC009D" w:rsidRDefault="00797C13" w:rsidP="00334058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797C13" w:rsidRPr="00FC009D" w:rsidRDefault="00797C13" w:rsidP="00334058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97C13" w:rsidRPr="00FC009D" w:rsidRDefault="00797C13" w:rsidP="00334058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797C13" w:rsidRDefault="00797C13" w:rsidP="004B69B9">
      <w:pPr>
        <w:pStyle w:val="Times12"/>
        <w:ind w:firstLine="0"/>
        <w:jc w:val="center"/>
        <w:rPr>
          <w:b/>
          <w:bCs/>
          <w:i/>
          <w:iCs/>
        </w:rPr>
        <w:sectPr w:rsidR="00797C13" w:rsidSect="000C2E8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97C13" w:rsidRDefault="00797C13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797C13" w:rsidRPr="00563FFA" w:rsidRDefault="00797C13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07" w:name="_Toc418081239"/>
      <w:bookmarkStart w:id="108" w:name="_Toc418586797"/>
      <w:r w:rsidRPr="00563FFA">
        <w:rPr>
          <w:b/>
          <w:bCs/>
          <w:sz w:val="28"/>
          <w:szCs w:val="28"/>
        </w:rPr>
        <w:t>ЧАСТЬ 2</w:t>
      </w:r>
      <w:bookmarkEnd w:id="107"/>
      <w:bookmarkEnd w:id="108"/>
    </w:p>
    <w:p w:rsidR="00797C13" w:rsidRPr="00563FFA" w:rsidRDefault="00797C13" w:rsidP="004B69B9">
      <w:pPr>
        <w:pStyle w:val="Times12"/>
        <w:ind w:left="5387" w:firstLine="0"/>
        <w:jc w:val="left"/>
      </w:pPr>
    </w:p>
    <w:p w:rsidR="00797C13" w:rsidRPr="00563FFA" w:rsidRDefault="00797C13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9" w:name="_Ref317259044"/>
      <w:bookmarkStart w:id="110" w:name="_Toc390267492"/>
      <w:r w:rsidRPr="00563FFA">
        <w:rPr>
          <w:sz w:val="28"/>
          <w:szCs w:val="28"/>
        </w:rPr>
        <w:t xml:space="preserve">Порядок проведения </w:t>
      </w:r>
      <w:bookmarkEnd w:id="109"/>
      <w:bookmarkEnd w:id="110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797C13" w:rsidRPr="00563FFA" w:rsidRDefault="00797C13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97C13" w:rsidRPr="00563FFA" w:rsidRDefault="00797C13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1" w:name="_Toc418081240"/>
      <w:bookmarkStart w:id="112" w:name="_Toc418586798"/>
      <w:r w:rsidRPr="00563FFA">
        <w:rPr>
          <w:b/>
          <w:bCs/>
          <w:sz w:val="28"/>
          <w:szCs w:val="28"/>
        </w:rPr>
        <w:t>ЧАСТЬ 3</w:t>
      </w:r>
      <w:bookmarkEnd w:id="111"/>
      <w:bookmarkEnd w:id="112"/>
    </w:p>
    <w:p w:rsidR="00797C13" w:rsidRPr="00563FFA" w:rsidRDefault="00797C13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bCs/>
          <w:i/>
          <w:iCs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797C13" w:rsidRPr="00563FFA" w:rsidRDefault="00797C13" w:rsidP="004B69B9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sectPr w:rsidR="00797C13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C13" w:rsidRDefault="00797C13">
      <w:r>
        <w:separator/>
      </w:r>
    </w:p>
  </w:endnote>
  <w:endnote w:type="continuationSeparator" w:id="0">
    <w:p w:rsidR="00797C13" w:rsidRDefault="00797C13">
      <w:r>
        <w:continuationSeparator/>
      </w:r>
    </w:p>
  </w:endnote>
  <w:endnote w:type="continuationNotice" w:id="1">
    <w:p w:rsidR="00797C13" w:rsidRDefault="00797C1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C13" w:rsidRPr="00FE6219" w:rsidRDefault="00797C13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C13" w:rsidRPr="00FE6219" w:rsidRDefault="00797C13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C13" w:rsidRDefault="00797C13">
      <w:r>
        <w:separator/>
      </w:r>
    </w:p>
  </w:footnote>
  <w:footnote w:type="continuationSeparator" w:id="0">
    <w:p w:rsidR="00797C13" w:rsidRDefault="00797C13">
      <w:r>
        <w:continuationSeparator/>
      </w:r>
    </w:p>
  </w:footnote>
  <w:footnote w:type="continuationNotice" w:id="1">
    <w:p w:rsidR="00797C13" w:rsidRDefault="00797C1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C13" w:rsidRPr="00157639" w:rsidRDefault="00797C13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797C13" w:rsidRPr="00157639" w:rsidRDefault="00797C13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797C13" w:rsidRPr="00157639" w:rsidRDefault="00797C13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797C13" w:rsidRPr="00157639" w:rsidRDefault="00797C13" w:rsidP="007D34D5">
    <w:pPr>
      <w:jc w:val="center"/>
      <w:rPr>
        <w:b/>
        <w:bCs/>
        <w:caps/>
      </w:rPr>
    </w:pPr>
  </w:p>
  <w:p w:rsidR="00797C13" w:rsidRPr="007D34D5" w:rsidRDefault="00797C13" w:rsidP="007D34D5">
    <w:pPr>
      <w:spacing w:beforeAutospacing="1" w:after="100" w:afterAutospacing="1"/>
      <w:jc w:val="both"/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C13" w:rsidRPr="00F429FC" w:rsidRDefault="00797C13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7C13" w:rsidRPr="00F429FC" w:rsidRDefault="00797C13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8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02CE124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8300299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</w:num>
  <w:num w:numId="6">
    <w:abstractNumId w:val="1"/>
  </w:num>
  <w:num w:numId="7">
    <w:abstractNumId w:val="2"/>
  </w:num>
  <w:num w:numId="8">
    <w:abstractNumId w:val="36"/>
  </w:num>
  <w:num w:numId="9">
    <w:abstractNumId w:val="24"/>
  </w:num>
  <w:num w:numId="10">
    <w:abstractNumId w:val="22"/>
  </w:num>
  <w:num w:numId="11">
    <w:abstractNumId w:val="19"/>
  </w:num>
  <w:num w:numId="12">
    <w:abstractNumId w:val="18"/>
  </w:num>
  <w:num w:numId="13">
    <w:abstractNumId w:val="12"/>
  </w:num>
  <w:num w:numId="14">
    <w:abstractNumId w:val="10"/>
  </w:num>
  <w:num w:numId="15">
    <w:abstractNumId w:val="16"/>
  </w:num>
  <w:num w:numId="16">
    <w:abstractNumId w:val="33"/>
  </w:num>
  <w:num w:numId="17">
    <w:abstractNumId w:val="23"/>
  </w:num>
  <w:num w:numId="18">
    <w:abstractNumId w:val="15"/>
  </w:num>
  <w:num w:numId="19">
    <w:abstractNumId w:val="38"/>
  </w:num>
  <w:num w:numId="20">
    <w:abstractNumId w:val="20"/>
  </w:num>
  <w:num w:numId="21">
    <w:abstractNumId w:val="37"/>
  </w:num>
  <w:num w:numId="22">
    <w:abstractNumId w:val="21"/>
  </w:num>
  <w:num w:numId="23">
    <w:abstractNumId w:val="30"/>
  </w:num>
  <w:num w:numId="24">
    <w:abstractNumId w:val="13"/>
  </w:num>
  <w:num w:numId="25">
    <w:abstractNumId w:val="29"/>
  </w:num>
  <w:num w:numId="26">
    <w:abstractNumId w:val="34"/>
  </w:num>
  <w:num w:numId="27">
    <w:abstractNumId w:val="39"/>
  </w:num>
  <w:num w:numId="28">
    <w:abstractNumId w:val="14"/>
  </w:num>
  <w:num w:numId="29">
    <w:abstractNumId w:val="35"/>
  </w:num>
  <w:num w:numId="30">
    <w:abstractNumId w:val="17"/>
  </w:num>
  <w:num w:numId="31">
    <w:abstractNumId w:val="5"/>
  </w:num>
  <w:num w:numId="32">
    <w:abstractNumId w:val="26"/>
  </w:num>
  <w:num w:numId="33">
    <w:abstractNumId w:val="25"/>
  </w:num>
  <w:num w:numId="34">
    <w:abstractNumId w:val="9"/>
  </w:num>
  <w:num w:numId="35">
    <w:abstractNumId w:val="11"/>
  </w:num>
  <w:num w:numId="36">
    <w:abstractNumId w:val="32"/>
  </w:num>
  <w:num w:numId="37">
    <w:abstractNumId w:val="6"/>
  </w:num>
  <w:num w:numId="38">
    <w:abstractNumId w:val="27"/>
  </w:num>
  <w:num w:numId="39">
    <w:abstractNumId w:val="28"/>
  </w:num>
  <w:num w:numId="40">
    <w:abstractNumId w:val="4"/>
  </w:num>
  <w:num w:numId="41">
    <w:abstractNumId w:val="7"/>
  </w:num>
  <w:num w:numId="42">
    <w:abstractNumId w:val="8"/>
  </w:num>
  <w:num w:numId="43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3AED"/>
    <w:rsid w:val="0002404A"/>
    <w:rsid w:val="000272AF"/>
    <w:rsid w:val="00027766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CDC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9FA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46AF"/>
    <w:rsid w:val="000E6013"/>
    <w:rsid w:val="000E6268"/>
    <w:rsid w:val="000F05B1"/>
    <w:rsid w:val="000F0B55"/>
    <w:rsid w:val="000F0D24"/>
    <w:rsid w:val="000F0D8D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937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0517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1EB"/>
    <w:rsid w:val="001B29F2"/>
    <w:rsid w:val="001B2C65"/>
    <w:rsid w:val="001B6AE7"/>
    <w:rsid w:val="001B7DBD"/>
    <w:rsid w:val="001B7FED"/>
    <w:rsid w:val="001C09E9"/>
    <w:rsid w:val="001C17A0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5620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B6488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4058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4FD5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2CB6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76E"/>
    <w:rsid w:val="0047403E"/>
    <w:rsid w:val="00474975"/>
    <w:rsid w:val="0047567D"/>
    <w:rsid w:val="00475C2C"/>
    <w:rsid w:val="00475C30"/>
    <w:rsid w:val="00476A16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3F7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E57"/>
    <w:rsid w:val="006D6C20"/>
    <w:rsid w:val="006D70CB"/>
    <w:rsid w:val="006D7261"/>
    <w:rsid w:val="006D7C02"/>
    <w:rsid w:val="006E046C"/>
    <w:rsid w:val="006E1EA3"/>
    <w:rsid w:val="006E2007"/>
    <w:rsid w:val="006E232C"/>
    <w:rsid w:val="006E33FB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1E8C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5661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97C1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7C6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1C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183E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12B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1693"/>
    <w:rsid w:val="00953477"/>
    <w:rsid w:val="00954E81"/>
    <w:rsid w:val="00955EB5"/>
    <w:rsid w:val="00957B7B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5D8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A04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A6E91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A36"/>
    <w:rsid w:val="00AB5B20"/>
    <w:rsid w:val="00AB68C2"/>
    <w:rsid w:val="00AB7AAF"/>
    <w:rsid w:val="00AB7FED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B59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D3D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FDC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0C0D"/>
    <w:rsid w:val="00B7201C"/>
    <w:rsid w:val="00B722EB"/>
    <w:rsid w:val="00B7295E"/>
    <w:rsid w:val="00B73B31"/>
    <w:rsid w:val="00B7439B"/>
    <w:rsid w:val="00B751F4"/>
    <w:rsid w:val="00B756AB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76C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276"/>
    <w:rsid w:val="00C53931"/>
    <w:rsid w:val="00C55E88"/>
    <w:rsid w:val="00C56053"/>
    <w:rsid w:val="00C56222"/>
    <w:rsid w:val="00C57849"/>
    <w:rsid w:val="00C57A01"/>
    <w:rsid w:val="00C57DC7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1BE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FE6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2718B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1DC"/>
    <w:rsid w:val="00F62BD9"/>
    <w:rsid w:val="00F632B9"/>
    <w:rsid w:val="00F63FFF"/>
    <w:rsid w:val="00F64A6B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1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2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2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F2718B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F2718B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1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0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F2718B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F2718B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F2718B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F2718B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F2718B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F2718B"/>
    <w:pPr>
      <w:numPr>
        <w:ilvl w:val="2"/>
        <w:numId w:val="8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F2718B"/>
    <w:pPr>
      <w:numPr>
        <w:numId w:val="1"/>
      </w:numPr>
    </w:pPr>
  </w:style>
  <w:style w:type="paragraph" w:styleId="ListNumber3">
    <w:name w:val="List Number 3"/>
    <w:basedOn w:val="Normal"/>
    <w:uiPriority w:val="99"/>
    <w:rsid w:val="00F2718B"/>
    <w:pPr>
      <w:numPr>
        <w:numId w:val="2"/>
      </w:numPr>
    </w:pPr>
  </w:style>
  <w:style w:type="paragraph" w:styleId="ListContinue">
    <w:name w:val="List Continue"/>
    <w:basedOn w:val="Normal"/>
    <w:uiPriority w:val="99"/>
    <w:rsid w:val="00F2718B"/>
    <w:pPr>
      <w:spacing w:after="120"/>
      <w:ind w:left="283"/>
    </w:pPr>
  </w:style>
  <w:style w:type="paragraph" w:styleId="ListNumber">
    <w:name w:val="List Number"/>
    <w:basedOn w:val="Normal"/>
    <w:uiPriority w:val="99"/>
    <w:rsid w:val="00F2718B"/>
    <w:pPr>
      <w:numPr>
        <w:numId w:val="3"/>
      </w:numPr>
    </w:pPr>
  </w:style>
  <w:style w:type="paragraph" w:customStyle="1" w:styleId="ConsNonformat">
    <w:name w:val="ConsNonformat"/>
    <w:uiPriority w:val="99"/>
    <w:rsid w:val="00F2718B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F2718B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F2718B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rsid w:val="00F2718B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F2718B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F2718B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F2718B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F2718B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F2718B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F2718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F2718B"/>
    <w:pPr>
      <w:numPr>
        <w:numId w:val="5"/>
      </w:numPr>
    </w:pPr>
  </w:style>
  <w:style w:type="paragraph" w:customStyle="1" w:styleId="ConsPlusNonformat">
    <w:name w:val="ConsPlusNonformat"/>
    <w:uiPriority w:val="99"/>
    <w:rsid w:val="00F2718B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F2718B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F2718B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F2718B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F2718B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F2718B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F2718B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F2718B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F2718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F2718B"/>
  </w:style>
  <w:style w:type="character" w:customStyle="1" w:styleId="afa">
    <w:name w:val="Подпункт Знак"/>
    <w:uiPriority w:val="99"/>
    <w:rsid w:val="00F2718B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F2718B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F2718B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F2718B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F2718B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F2718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F2718B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F2718B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F271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F2718B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F2718B"/>
    <w:pPr>
      <w:numPr>
        <w:ilvl w:val="3"/>
        <w:numId w:val="9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F2718B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numbering" w:customStyle="1" w:styleId="21">
    <w:name w:val="Стиль21"/>
    <w:rsid w:val="00FA10EA"/>
    <w:pPr>
      <w:numPr>
        <w:numId w:val="18"/>
      </w:numPr>
    </w:pPr>
  </w:style>
  <w:style w:type="numbering" w:customStyle="1" w:styleId="1">
    <w:name w:val="Стиль1"/>
    <w:rsid w:val="00FA10EA"/>
    <w:pPr>
      <w:numPr>
        <w:numId w:val="15"/>
      </w:numPr>
    </w:pPr>
  </w:style>
  <w:style w:type="numbering" w:customStyle="1" w:styleId="11">
    <w:name w:val="Стиль11"/>
    <w:rsid w:val="00FA10EA"/>
    <w:pPr>
      <w:numPr>
        <w:numId w:val="17"/>
      </w:numPr>
    </w:pPr>
  </w:style>
  <w:style w:type="numbering" w:customStyle="1" w:styleId="2">
    <w:name w:val="Стиль2"/>
    <w:rsid w:val="00FA10EA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953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3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35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953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3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3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3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3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3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3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3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3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3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3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953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3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3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3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egrul.nalog.ru/" TargetMode="Externa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134</TotalTime>
  <Pages>23</Pages>
  <Words>6586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yakimova</cp:lastModifiedBy>
  <cp:revision>59</cp:revision>
  <cp:lastPrinted>2015-05-07T13:04:00Z</cp:lastPrinted>
  <dcterms:created xsi:type="dcterms:W3CDTF">2015-05-05T06:59:00Z</dcterms:created>
  <dcterms:modified xsi:type="dcterms:W3CDTF">2015-06-17T13:53:00Z</dcterms:modified>
</cp:coreProperties>
</file>