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E04" w:rsidRPr="00A319B9" w:rsidRDefault="00617E04" w:rsidP="00A05AE6">
      <w:pPr>
        <w:jc w:val="center"/>
        <w:outlineLvl w:val="0"/>
        <w:rPr>
          <w:rFonts w:ascii="Times New Roman" w:hAnsi="Times New Roman" w:cs="Times New Roman"/>
        </w:rPr>
      </w:pPr>
      <w:r w:rsidRPr="00A319B9">
        <w:rPr>
          <w:rFonts w:ascii="Times New Roman" w:hAnsi="Times New Roman" w:cs="Times New Roman"/>
        </w:rPr>
        <w:t>ИЗВЕЩЕНИЕ О ПРОДЛЕНИИ СРОКА ПОДАЧИ ЗАЯВОК</w:t>
      </w:r>
    </w:p>
    <w:p w:rsidR="00617E04" w:rsidRDefault="00617E04" w:rsidP="00A05AE6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224/67-03/13-121</w:t>
      </w:r>
      <w:r>
        <w:rPr>
          <w:rFonts w:ascii="Times New Roman" w:hAnsi="Times New Roman" w:cs="Times New Roman"/>
          <w:lang w:val="en-US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617E04" w:rsidRPr="00A6215E" w:rsidRDefault="00617E04" w:rsidP="00A05AE6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617E04" w:rsidRPr="00A6215E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617E04" w:rsidRPr="00A6215E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17E04" w:rsidRPr="00A6215E" w:rsidRDefault="00617E04" w:rsidP="00A05AE6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617E04" w:rsidRDefault="00617E04" w:rsidP="00A05AE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617E04" w:rsidRPr="006F3094" w:rsidRDefault="00617E04" w:rsidP="00A05AE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>
        <w:rPr>
          <w:rFonts w:ascii="Times New Roman" w:hAnsi="Times New Roman" w:cs="Times New Roman"/>
          <w:lang w:val="en-US"/>
        </w:rPr>
        <w:t>yupavlova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617E04" w:rsidRPr="00BD1E5B" w:rsidRDefault="00617E04" w:rsidP="00A05AE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617E04" w:rsidRPr="008958A5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 w:rsidRPr="008958A5">
        <w:rPr>
          <w:rFonts w:ascii="Times New Roman" w:hAnsi="Times New Roman" w:cs="Times New Roman"/>
        </w:rPr>
        <w:t>поставка моющих и чистящих средств для нужд ФГУП «ГНЦ РФ-ФЭИ».</w:t>
      </w:r>
    </w:p>
    <w:p w:rsidR="00617E04" w:rsidRPr="00A6215E" w:rsidRDefault="00617E04" w:rsidP="00A05AE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617E04" w:rsidRPr="00A6215E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617E04" w:rsidRPr="00A6215E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17E04" w:rsidRPr="00A6215E" w:rsidRDefault="00617E04" w:rsidP="00A05AE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17E04" w:rsidRPr="00A6215E" w:rsidRDefault="00617E04" w:rsidP="00A05AE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7E04" w:rsidRPr="00A6215E" w:rsidRDefault="00617E04" w:rsidP="00A05AE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7E04" w:rsidRPr="009C628F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C628F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9C628F">
        <w:rPr>
          <w:rFonts w:ascii="Times New Roman" w:hAnsi="Times New Roman" w:cs="Times New Roman"/>
        </w:rPr>
        <w:t xml:space="preserve">: </w:t>
      </w:r>
      <w:r w:rsidRPr="008958A5">
        <w:rPr>
          <w:rFonts w:ascii="Times New Roman" w:hAnsi="Times New Roman" w:cs="Times New Roman"/>
        </w:rPr>
        <w:t>372</w:t>
      </w:r>
      <w:r>
        <w:rPr>
          <w:rFonts w:ascii="Times New Roman" w:hAnsi="Times New Roman" w:cs="Times New Roman"/>
        </w:rPr>
        <w:t xml:space="preserve"> </w:t>
      </w:r>
      <w:r w:rsidRPr="008958A5">
        <w:rPr>
          <w:rFonts w:ascii="Times New Roman" w:hAnsi="Times New Roman" w:cs="Times New Roman"/>
        </w:rPr>
        <w:t>859,</w:t>
      </w:r>
      <w:r>
        <w:rPr>
          <w:rFonts w:ascii="Times New Roman" w:hAnsi="Times New Roman" w:cs="Times New Roman"/>
        </w:rPr>
        <w:t xml:space="preserve"> </w:t>
      </w:r>
      <w:r w:rsidRPr="008958A5">
        <w:rPr>
          <w:rFonts w:ascii="Times New Roman" w:hAnsi="Times New Roman" w:cs="Times New Roman"/>
        </w:rPr>
        <w:t>44 (Триста семьдесят две тысяч</w:t>
      </w:r>
      <w:r>
        <w:rPr>
          <w:rFonts w:ascii="Times New Roman" w:hAnsi="Times New Roman" w:cs="Times New Roman"/>
        </w:rPr>
        <w:t>и</w:t>
      </w:r>
      <w:r w:rsidRPr="008958A5">
        <w:rPr>
          <w:rFonts w:ascii="Times New Roman" w:hAnsi="Times New Roman" w:cs="Times New Roman"/>
        </w:rPr>
        <w:t xml:space="preserve"> восемьсот пятьдесят девять</w:t>
      </w:r>
      <w:r w:rsidRPr="009C628F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44</w:t>
      </w:r>
      <w:r w:rsidRPr="009C628F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й</w:t>
      </w:r>
      <w:r w:rsidRPr="009C628F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и</w:t>
      </w:r>
      <w:r w:rsidRPr="009C628F">
        <w:rPr>
          <w:rFonts w:ascii="Times New Roman" w:hAnsi="Times New Roman" w:cs="Times New Roman"/>
        </w:rPr>
        <w:t xml:space="preserve">) рубля с НДС. 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9C628F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17E04" w:rsidRPr="009C628F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C628F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9C628F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17E04" w:rsidRPr="00A6215E" w:rsidRDefault="00617E04" w:rsidP="00A05AE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17E04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617E04" w:rsidRPr="00A319B9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319B9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319B9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319B9">
        <w:rPr>
          <w:rFonts w:ascii="Times New Roman" w:hAnsi="Times New Roman" w:cs="Times New Roman"/>
          <w:b/>
          <w:bCs/>
        </w:rPr>
        <w:t>:</w:t>
      </w:r>
    </w:p>
    <w:p w:rsidR="00617E04" w:rsidRPr="00A319B9" w:rsidRDefault="00617E04" w:rsidP="00A319B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A319B9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319B9">
        <w:rPr>
          <w:rFonts w:ascii="Times New Roman" w:hAnsi="Times New Roman" w:cs="Times New Roman"/>
          <w:color w:val="0000FF"/>
        </w:rPr>
        <w:t xml:space="preserve"> </w:t>
      </w:r>
      <w:r w:rsidRPr="00A319B9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319B9">
        <w:rPr>
          <w:rFonts w:ascii="Times New Roman" w:hAnsi="Times New Roman" w:cs="Times New Roman"/>
          <w:spacing w:val="-6"/>
        </w:rPr>
        <w:t>на участие в запросе цен</w:t>
      </w:r>
      <w:r w:rsidRPr="00A319B9">
        <w:rPr>
          <w:rFonts w:ascii="Times New Roman" w:hAnsi="Times New Roman" w:cs="Times New Roman"/>
        </w:rPr>
        <w:t xml:space="preserve"> продлевается на 4 рабочих дня.</w:t>
      </w:r>
    </w:p>
    <w:p w:rsidR="00617E04" w:rsidRPr="00A6215E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17E04" w:rsidRPr="00A6215E" w:rsidRDefault="00617E04" w:rsidP="00A05AE6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22»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617E04" w:rsidRPr="00A6215E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31</w:t>
      </w:r>
      <w:r>
        <w:rPr>
          <w:rFonts w:ascii="Times New Roman" w:hAnsi="Times New Roman" w:cs="Times New Roman"/>
          <w:spacing w:val="-6"/>
          <w:highlight w:val="yellow"/>
        </w:rPr>
        <w:t>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17E04" w:rsidRPr="00A6215E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31</w:t>
      </w:r>
      <w:r>
        <w:rPr>
          <w:rFonts w:ascii="Times New Roman" w:hAnsi="Times New Roman" w:cs="Times New Roman"/>
          <w:spacing w:val="-6"/>
          <w:highlight w:val="yellow"/>
        </w:rPr>
        <w:t>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17E04" w:rsidRPr="00A6215E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617E04" w:rsidRPr="00A6215E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617E04" w:rsidRPr="00A6215E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17E04" w:rsidRPr="00D55FE5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17E04" w:rsidRPr="00A6215E" w:rsidRDefault="00617E04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17E04" w:rsidRDefault="00617E04" w:rsidP="00A05AE6">
      <w:pPr>
        <w:jc w:val="both"/>
      </w:pPr>
    </w:p>
    <w:sectPr w:rsidR="00617E04" w:rsidSect="00804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7265"/>
    <w:rsid w:val="002E761A"/>
    <w:rsid w:val="0036723D"/>
    <w:rsid w:val="003D771F"/>
    <w:rsid w:val="00407265"/>
    <w:rsid w:val="00454708"/>
    <w:rsid w:val="004E5D69"/>
    <w:rsid w:val="00617E04"/>
    <w:rsid w:val="00654A44"/>
    <w:rsid w:val="00694A23"/>
    <w:rsid w:val="006F3094"/>
    <w:rsid w:val="007C6F24"/>
    <w:rsid w:val="00804AFB"/>
    <w:rsid w:val="00887A00"/>
    <w:rsid w:val="008958A5"/>
    <w:rsid w:val="008E3C0C"/>
    <w:rsid w:val="009C628F"/>
    <w:rsid w:val="00A05AE6"/>
    <w:rsid w:val="00A319B9"/>
    <w:rsid w:val="00A6215E"/>
    <w:rsid w:val="00B15C4C"/>
    <w:rsid w:val="00BA40B6"/>
    <w:rsid w:val="00BD1E5B"/>
    <w:rsid w:val="00C572F3"/>
    <w:rsid w:val="00D14104"/>
    <w:rsid w:val="00D42E6F"/>
    <w:rsid w:val="00D55FE5"/>
    <w:rsid w:val="00D822F8"/>
    <w:rsid w:val="00DA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AE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A05AE6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A319B9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731</Words>
  <Characters>4168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2013-05-07T12:38:00Z</dcterms:created>
  <dcterms:modified xsi:type="dcterms:W3CDTF">2013-05-15T08:11:00Z</dcterms:modified>
</cp:coreProperties>
</file>