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D9" w:rsidRPr="0005479F" w:rsidRDefault="0005479F" w:rsidP="0005479F">
      <w:pPr>
        <w:pStyle w:val="a3"/>
        <w:spacing w:beforeLines="40" w:before="96" w:afterLines="40" w:after="96"/>
        <w:contextualSpacing/>
        <w:jc w:val="right"/>
        <w:rPr>
          <w:b w:val="0"/>
        </w:rPr>
      </w:pPr>
      <w:r w:rsidRPr="0005479F">
        <w:rPr>
          <w:b w:val="0"/>
        </w:rPr>
        <w:t>ПРОЕКТ ДОГОВОРА</w:t>
      </w:r>
    </w:p>
    <w:p w:rsidR="003549D2" w:rsidRPr="00C014CD" w:rsidRDefault="002F570F" w:rsidP="004615A6">
      <w:pPr>
        <w:pStyle w:val="a3"/>
        <w:spacing w:beforeLines="40" w:before="96" w:afterLines="40" w:after="96"/>
        <w:ind w:left="24"/>
        <w:contextualSpacing/>
      </w:pPr>
      <w:r w:rsidRPr="00C014CD">
        <w:t xml:space="preserve">ДОГОВОР № </w:t>
      </w:r>
      <w:r w:rsidR="00C014CD">
        <w:t>________</w:t>
      </w:r>
    </w:p>
    <w:p w:rsidR="000E4916" w:rsidRDefault="00947752" w:rsidP="004615A6">
      <w:pPr>
        <w:pStyle w:val="a3"/>
        <w:spacing w:beforeLines="40" w:before="96" w:afterLines="40" w:after="96"/>
        <w:ind w:left="24"/>
        <w:contextualSpacing/>
      </w:pPr>
      <w:r>
        <w:t xml:space="preserve">на поставку и </w:t>
      </w:r>
      <w:r w:rsidR="00C014CD">
        <w:t xml:space="preserve"> </w:t>
      </w:r>
      <w:r w:rsidR="00637503" w:rsidRPr="00C014CD">
        <w:t>монтаж</w:t>
      </w:r>
      <w:r w:rsidR="000E4916" w:rsidRPr="00C014CD">
        <w:t xml:space="preserve"> </w:t>
      </w:r>
      <w:r>
        <w:t>оборудования системы спутникового слежения</w:t>
      </w:r>
    </w:p>
    <w:p w:rsidR="00947752" w:rsidRPr="006D011B" w:rsidRDefault="00947752" w:rsidP="004615A6">
      <w:pPr>
        <w:pStyle w:val="a3"/>
        <w:spacing w:beforeLines="40" w:before="96" w:afterLines="40" w:after="96"/>
        <w:ind w:left="24"/>
        <w:contextualSpacing/>
      </w:pPr>
    </w:p>
    <w:tbl>
      <w:tblPr>
        <w:tblW w:w="0" w:type="auto"/>
        <w:tblInd w:w="24" w:type="dxa"/>
        <w:tblLook w:val="01E0" w:firstRow="1" w:lastRow="1" w:firstColumn="1" w:lastColumn="1" w:noHBand="0" w:noVBand="0"/>
      </w:tblPr>
      <w:tblGrid>
        <w:gridCol w:w="3467"/>
        <w:gridCol w:w="3448"/>
        <w:gridCol w:w="3482"/>
      </w:tblGrid>
      <w:tr w:rsidR="002105D2" w:rsidRPr="00C014CD" w:rsidTr="008F22A5">
        <w:tc>
          <w:tcPr>
            <w:tcW w:w="3467" w:type="dxa"/>
          </w:tcPr>
          <w:p w:rsidR="003549D2" w:rsidRPr="00C014CD" w:rsidRDefault="003549D2" w:rsidP="004615A6">
            <w:pPr>
              <w:spacing w:beforeLines="40" w:before="96" w:afterLines="40" w:after="96"/>
              <w:contextualSpacing/>
              <w:rPr>
                <w:b/>
                <w:bCs/>
              </w:rPr>
            </w:pPr>
            <w:r w:rsidRPr="00C014CD">
              <w:rPr>
                <w:b/>
              </w:rPr>
              <w:t>г. Москва</w:t>
            </w:r>
          </w:p>
        </w:tc>
        <w:tc>
          <w:tcPr>
            <w:tcW w:w="3448" w:type="dxa"/>
          </w:tcPr>
          <w:p w:rsidR="003549D2" w:rsidRPr="00C014CD" w:rsidRDefault="003549D2" w:rsidP="004615A6">
            <w:pPr>
              <w:spacing w:beforeLines="40" w:before="96" w:afterLines="40" w:after="96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3482" w:type="dxa"/>
          </w:tcPr>
          <w:p w:rsidR="003549D2" w:rsidRPr="00C014CD" w:rsidRDefault="00F94EB1" w:rsidP="006D011B">
            <w:pPr>
              <w:spacing w:beforeLines="40" w:before="96" w:afterLines="40" w:after="96"/>
              <w:contextualSpacing/>
              <w:jc w:val="right"/>
              <w:rPr>
                <w:b/>
              </w:rPr>
            </w:pPr>
            <w:r w:rsidRPr="00C014CD">
              <w:rPr>
                <w:b/>
              </w:rPr>
              <w:t xml:space="preserve">«___» ____________ </w:t>
            </w:r>
            <w:r w:rsidR="00D5282E" w:rsidRPr="00C014CD">
              <w:rPr>
                <w:b/>
              </w:rPr>
              <w:t>201</w:t>
            </w:r>
            <w:r w:rsidR="006D011B">
              <w:rPr>
                <w:b/>
              </w:rPr>
              <w:t xml:space="preserve">3 </w:t>
            </w:r>
            <w:r w:rsidR="006D240B" w:rsidRPr="00C014CD">
              <w:rPr>
                <w:b/>
              </w:rPr>
              <w:t>г.</w:t>
            </w:r>
          </w:p>
        </w:tc>
      </w:tr>
    </w:tbl>
    <w:p w:rsidR="008F22A5" w:rsidRDefault="008F22A5" w:rsidP="003549D2">
      <w:pPr>
        <w:pStyle w:val="HTML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51C20" w:rsidRPr="00C014CD" w:rsidRDefault="00751C20" w:rsidP="003549D2">
      <w:pPr>
        <w:pStyle w:val="HTML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4C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proofErr w:type="gramStart"/>
      <w:r w:rsidR="00C014CD">
        <w:rPr>
          <w:rFonts w:ascii="Times New Roman" w:hAnsi="Times New Roman" w:cs="Times New Roman"/>
          <w:b/>
          <w:sz w:val="24"/>
          <w:szCs w:val="24"/>
        </w:rPr>
        <w:t>_______________________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 именуемое в дальнейшем </w:t>
      </w:r>
      <w:r w:rsidR="003549D2" w:rsidRPr="00C014CD">
        <w:rPr>
          <w:rFonts w:ascii="Times New Roman" w:hAnsi="Times New Roman" w:cs="Times New Roman"/>
          <w:b/>
          <w:sz w:val="24"/>
          <w:szCs w:val="24"/>
        </w:rPr>
        <w:t>«Исполнитель»,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 в лице </w:t>
      </w:r>
      <w:r w:rsidR="00C014CD">
        <w:rPr>
          <w:rFonts w:ascii="Times New Roman" w:hAnsi="Times New Roman" w:cs="Times New Roman"/>
          <w:sz w:val="24"/>
          <w:szCs w:val="24"/>
        </w:rPr>
        <w:t>_________________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, действующего на основании </w:t>
      </w:r>
      <w:r w:rsidR="00C014CD">
        <w:rPr>
          <w:rFonts w:ascii="Times New Roman" w:hAnsi="Times New Roman" w:cs="Times New Roman"/>
          <w:sz w:val="24"/>
          <w:szCs w:val="24"/>
        </w:rPr>
        <w:t>____________</w:t>
      </w:r>
      <w:r w:rsidR="003549D2" w:rsidRPr="00C014CD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2B0E09" w:rsidRPr="00C014CD">
        <w:rPr>
          <w:rFonts w:ascii="Times New Roman" w:hAnsi="Times New Roman" w:cs="Times New Roman"/>
          <w:sz w:val="24"/>
          <w:szCs w:val="24"/>
        </w:rPr>
        <w:t xml:space="preserve"> </w:t>
      </w:r>
      <w:r w:rsidR="00F162DF" w:rsidRPr="00C014C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</w:p>
    <w:p w:rsidR="003549D2" w:rsidRDefault="00751C20" w:rsidP="003549D2">
      <w:pPr>
        <w:pStyle w:val="HTML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014C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544CBC">
        <w:rPr>
          <w:rFonts w:ascii="Times New Roman" w:hAnsi="Times New Roman" w:cs="Times New Roman"/>
          <w:b/>
          <w:sz w:val="24"/>
          <w:szCs w:val="24"/>
        </w:rPr>
        <w:t xml:space="preserve">Открытое акционерное общество </w:t>
      </w:r>
      <w:r w:rsidR="00C014CD">
        <w:rPr>
          <w:rFonts w:ascii="Times New Roman" w:hAnsi="Times New Roman" w:cs="Times New Roman"/>
          <w:b/>
          <w:sz w:val="24"/>
          <w:szCs w:val="24"/>
        </w:rPr>
        <w:t>«</w:t>
      </w:r>
      <w:r w:rsidR="002B0182" w:rsidRPr="00C014CD">
        <w:rPr>
          <w:rFonts w:ascii="Times New Roman" w:hAnsi="Times New Roman" w:cs="Times New Roman"/>
          <w:b/>
          <w:sz w:val="24"/>
          <w:szCs w:val="24"/>
        </w:rPr>
        <w:t>Альянстрансатом</w:t>
      </w:r>
      <w:r w:rsidR="00C014CD">
        <w:rPr>
          <w:rFonts w:ascii="Times New Roman" w:hAnsi="Times New Roman" w:cs="Times New Roman"/>
          <w:b/>
          <w:sz w:val="24"/>
          <w:szCs w:val="24"/>
        </w:rPr>
        <w:t>»</w:t>
      </w:r>
      <w:r w:rsidR="002B0182" w:rsidRPr="00C014CD">
        <w:rPr>
          <w:rFonts w:ascii="Times New Roman" w:hAnsi="Times New Roman" w:cs="Times New Roman"/>
          <w:b/>
          <w:sz w:val="24"/>
          <w:szCs w:val="24"/>
        </w:rPr>
        <w:t xml:space="preserve"> (ОАО  </w:t>
      </w:r>
      <w:r w:rsidR="00C014CD">
        <w:rPr>
          <w:rFonts w:ascii="Times New Roman" w:hAnsi="Times New Roman" w:cs="Times New Roman"/>
          <w:b/>
          <w:sz w:val="24"/>
          <w:szCs w:val="24"/>
        </w:rPr>
        <w:t>«</w:t>
      </w:r>
      <w:r w:rsidR="002B0182" w:rsidRPr="00C014CD">
        <w:rPr>
          <w:rFonts w:ascii="Times New Roman" w:hAnsi="Times New Roman" w:cs="Times New Roman"/>
          <w:b/>
          <w:sz w:val="24"/>
          <w:szCs w:val="24"/>
        </w:rPr>
        <w:t>АТА</w:t>
      </w:r>
      <w:r w:rsidR="00C014CD">
        <w:rPr>
          <w:rFonts w:ascii="Times New Roman" w:hAnsi="Times New Roman" w:cs="Times New Roman"/>
          <w:b/>
          <w:sz w:val="24"/>
          <w:szCs w:val="24"/>
        </w:rPr>
        <w:t>»</w:t>
      </w:r>
      <w:r w:rsidR="002B0182" w:rsidRPr="00C014CD">
        <w:rPr>
          <w:rFonts w:ascii="Times New Roman" w:hAnsi="Times New Roman" w:cs="Times New Roman"/>
          <w:b/>
          <w:sz w:val="24"/>
          <w:szCs w:val="24"/>
        </w:rPr>
        <w:t xml:space="preserve">), </w:t>
      </w:r>
      <w:r w:rsidR="002B0182" w:rsidRPr="00C014CD">
        <w:rPr>
          <w:rFonts w:ascii="Times New Roman" w:hAnsi="Times New Roman" w:cs="Times New Roman"/>
          <w:sz w:val="24"/>
          <w:szCs w:val="24"/>
        </w:rPr>
        <w:t>именуемое в дальнейшем</w:t>
      </w:r>
      <w:r w:rsidR="002B0182" w:rsidRPr="00C014CD">
        <w:rPr>
          <w:rFonts w:ascii="Times New Roman" w:hAnsi="Times New Roman" w:cs="Times New Roman"/>
          <w:b/>
          <w:sz w:val="24"/>
          <w:szCs w:val="24"/>
        </w:rPr>
        <w:t xml:space="preserve"> «Заказчик», </w:t>
      </w:r>
      <w:r w:rsidR="002B0182" w:rsidRPr="00C014CD">
        <w:rPr>
          <w:rFonts w:ascii="Times New Roman" w:hAnsi="Times New Roman" w:cs="Times New Roman"/>
          <w:sz w:val="24"/>
          <w:szCs w:val="24"/>
        </w:rPr>
        <w:t xml:space="preserve">в лице Генерального директора </w:t>
      </w:r>
      <w:proofErr w:type="spellStart"/>
      <w:r w:rsidR="002B0182" w:rsidRPr="00C014CD">
        <w:rPr>
          <w:rFonts w:ascii="Times New Roman" w:hAnsi="Times New Roman" w:cs="Times New Roman"/>
          <w:sz w:val="24"/>
          <w:szCs w:val="24"/>
        </w:rPr>
        <w:t>Размазина</w:t>
      </w:r>
      <w:proofErr w:type="spellEnd"/>
      <w:r w:rsidR="002B0182" w:rsidRPr="00C014CD">
        <w:rPr>
          <w:rFonts w:ascii="Times New Roman" w:hAnsi="Times New Roman" w:cs="Times New Roman"/>
          <w:sz w:val="24"/>
          <w:szCs w:val="24"/>
        </w:rPr>
        <w:t xml:space="preserve"> Валерия Викторовича</w:t>
      </w:r>
      <w:r w:rsidR="00143A4D" w:rsidRPr="00C014CD">
        <w:rPr>
          <w:rFonts w:ascii="Times New Roman" w:hAnsi="Times New Roman" w:cs="Times New Roman"/>
          <w:sz w:val="24"/>
          <w:szCs w:val="24"/>
        </w:rPr>
        <w:t>, де</w:t>
      </w:r>
      <w:r w:rsidR="00143A4D" w:rsidRPr="00C014CD">
        <w:rPr>
          <w:rFonts w:ascii="Times New Roman" w:hAnsi="Times New Roman" w:cs="Times New Roman"/>
          <w:sz w:val="24"/>
          <w:szCs w:val="24"/>
        </w:rPr>
        <w:t>й</w:t>
      </w:r>
      <w:r w:rsidR="00BE1727" w:rsidRPr="00C014CD">
        <w:rPr>
          <w:rFonts w:ascii="Times New Roman" w:hAnsi="Times New Roman" w:cs="Times New Roman"/>
          <w:sz w:val="24"/>
          <w:szCs w:val="24"/>
        </w:rPr>
        <w:t>ствующего</w:t>
      </w:r>
      <w:r w:rsidR="00200D6D" w:rsidRPr="00C014CD"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 w:rsidR="001C6005" w:rsidRPr="00C014CD">
        <w:rPr>
          <w:rFonts w:ascii="Times New Roman" w:hAnsi="Times New Roman" w:cs="Times New Roman"/>
          <w:sz w:val="24"/>
          <w:szCs w:val="24"/>
        </w:rPr>
        <w:t xml:space="preserve"> Устава</w:t>
      </w:r>
      <w:r w:rsidR="00200D6D" w:rsidRPr="00C014CD">
        <w:rPr>
          <w:rFonts w:ascii="Times New Roman" w:hAnsi="Times New Roman" w:cs="Times New Roman"/>
          <w:sz w:val="24"/>
          <w:szCs w:val="24"/>
        </w:rPr>
        <w:t xml:space="preserve">, 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с другой стороны, далее совместно именуемые </w:t>
      </w:r>
      <w:r w:rsidR="003549D2" w:rsidRPr="00C014CD">
        <w:rPr>
          <w:rFonts w:ascii="Times New Roman" w:hAnsi="Times New Roman" w:cs="Times New Roman"/>
          <w:b/>
          <w:sz w:val="24"/>
          <w:szCs w:val="24"/>
        </w:rPr>
        <w:t>«Стороны»,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 з</w:t>
      </w:r>
      <w:r w:rsidR="003549D2" w:rsidRPr="00C014CD">
        <w:rPr>
          <w:rFonts w:ascii="Times New Roman" w:hAnsi="Times New Roman" w:cs="Times New Roman"/>
          <w:sz w:val="24"/>
          <w:szCs w:val="24"/>
        </w:rPr>
        <w:t>а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ключили настоящий Договор, именуемый в дальнейшем </w:t>
      </w:r>
      <w:r w:rsidR="003549D2" w:rsidRPr="00C014CD">
        <w:rPr>
          <w:rFonts w:ascii="Times New Roman" w:hAnsi="Times New Roman" w:cs="Times New Roman"/>
          <w:b/>
          <w:sz w:val="24"/>
          <w:szCs w:val="24"/>
        </w:rPr>
        <w:t>«Договор»,</w:t>
      </w:r>
      <w:r w:rsidR="003549D2" w:rsidRPr="00C014CD">
        <w:rPr>
          <w:rFonts w:ascii="Times New Roman" w:hAnsi="Times New Roman" w:cs="Times New Roman"/>
          <w:sz w:val="24"/>
          <w:szCs w:val="24"/>
        </w:rPr>
        <w:t xml:space="preserve"> о нижеследующем:</w:t>
      </w:r>
    </w:p>
    <w:p w:rsidR="007C47A8" w:rsidRPr="00C014CD" w:rsidRDefault="007C47A8" w:rsidP="003549D2">
      <w:pPr>
        <w:pStyle w:val="HTML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549D2" w:rsidRPr="00C014CD" w:rsidRDefault="003549D2" w:rsidP="00BD0C5F">
      <w:pPr>
        <w:pStyle w:val="a9"/>
        <w:numPr>
          <w:ilvl w:val="0"/>
          <w:numId w:val="6"/>
        </w:numPr>
        <w:tabs>
          <w:tab w:val="left" w:pos="180"/>
        </w:tabs>
        <w:spacing w:beforeLines="40" w:before="96" w:afterLines="40" w:after="96"/>
        <w:jc w:val="center"/>
        <w:rPr>
          <w:b/>
        </w:rPr>
      </w:pPr>
      <w:r w:rsidRPr="00C014CD">
        <w:rPr>
          <w:b/>
        </w:rPr>
        <w:t>ПРЕДМЕТ ДОГОВОРА</w:t>
      </w:r>
    </w:p>
    <w:p w:rsidR="003549D2" w:rsidRPr="00C014CD" w:rsidRDefault="003549D2" w:rsidP="003549D2">
      <w:pPr>
        <w:ind w:firstLine="708"/>
        <w:jc w:val="both"/>
      </w:pPr>
      <w:r w:rsidRPr="00C014CD">
        <w:t xml:space="preserve">1.1. Исполнитель обязуется поставить </w:t>
      </w:r>
      <w:r w:rsidR="006D011B">
        <w:t>навигац</w:t>
      </w:r>
      <w:bookmarkStart w:id="0" w:name="_GoBack"/>
      <w:bookmarkEnd w:id="0"/>
      <w:r w:rsidR="006D011B">
        <w:t>ионно</w:t>
      </w:r>
      <w:r w:rsidR="00012995">
        <w:t>е</w:t>
      </w:r>
      <w:r w:rsidR="006D011B">
        <w:t xml:space="preserve"> </w:t>
      </w:r>
      <w:r w:rsidR="0085049C">
        <w:t>оборудование</w:t>
      </w:r>
      <w:r w:rsidR="006D011B" w:rsidRPr="00C014CD">
        <w:t xml:space="preserve"> системы</w:t>
      </w:r>
      <w:r w:rsidR="006D011B">
        <w:t xml:space="preserve"> </w:t>
      </w:r>
      <w:r w:rsidR="006D011B" w:rsidRPr="00C014CD">
        <w:t xml:space="preserve">спутникового </w:t>
      </w:r>
      <w:r w:rsidR="009C07BA">
        <w:t>слежения</w:t>
      </w:r>
      <w:r w:rsidR="007C47A8">
        <w:t xml:space="preserve"> «GLONASS </w:t>
      </w:r>
      <w:proofErr w:type="spellStart"/>
      <w:r w:rsidR="007C47A8">
        <w:t>System</w:t>
      </w:r>
      <w:proofErr w:type="spellEnd"/>
      <w:r w:rsidR="007C47A8">
        <w:t>»</w:t>
      </w:r>
      <w:r w:rsidR="00DE65AE" w:rsidRPr="00C014CD">
        <w:t>(да</w:t>
      </w:r>
      <w:r w:rsidR="00DE65AE">
        <w:t>лее</w:t>
      </w:r>
      <w:r w:rsidR="001F37A7">
        <w:t xml:space="preserve"> </w:t>
      </w:r>
      <w:r w:rsidR="00DE65AE">
        <w:t xml:space="preserve">- </w:t>
      </w:r>
      <w:r w:rsidR="001F37A7">
        <w:t>Товар</w:t>
      </w:r>
      <w:r w:rsidR="00DE65AE">
        <w:t xml:space="preserve">), </w:t>
      </w:r>
      <w:r w:rsidRPr="00C014CD">
        <w:t xml:space="preserve">осуществить </w:t>
      </w:r>
      <w:r w:rsidR="002B196D">
        <w:t>настройку</w:t>
      </w:r>
      <w:r w:rsidRPr="00C014CD">
        <w:t xml:space="preserve"> </w:t>
      </w:r>
      <w:r w:rsidR="002B196D">
        <w:t xml:space="preserve">данного оборудования </w:t>
      </w:r>
      <w:r w:rsidRPr="00C014CD">
        <w:t>на транспортных средствах (</w:t>
      </w:r>
      <w:r w:rsidR="00DE65AE">
        <w:t xml:space="preserve">далее - </w:t>
      </w:r>
      <w:r w:rsidRPr="00C014CD">
        <w:t>ТС) Заказчика, на условиях, предусмотренных Договором и Пр</w:t>
      </w:r>
      <w:r w:rsidRPr="00C014CD">
        <w:t>и</w:t>
      </w:r>
      <w:r w:rsidRPr="00C014CD">
        <w:t>ложениями к нему.</w:t>
      </w:r>
    </w:p>
    <w:p w:rsidR="003549D2" w:rsidRPr="00C014CD" w:rsidRDefault="003549D2" w:rsidP="003549D2">
      <w:pPr>
        <w:ind w:firstLine="708"/>
        <w:jc w:val="both"/>
      </w:pPr>
      <w:r w:rsidRPr="00C014CD">
        <w:t xml:space="preserve">В рамках </w:t>
      </w:r>
      <w:r w:rsidR="00306CE4" w:rsidRPr="00C014CD">
        <w:t>Д</w:t>
      </w:r>
      <w:r w:rsidRPr="00C014CD">
        <w:t>оговора, Исполнитель совершает следующие действия:</w:t>
      </w:r>
    </w:p>
    <w:p w:rsidR="003549D2" w:rsidRPr="00C014CD" w:rsidRDefault="003549D2" w:rsidP="00573FB9">
      <w:pPr>
        <w:numPr>
          <w:ilvl w:val="0"/>
          <w:numId w:val="8"/>
        </w:numPr>
        <w:tabs>
          <w:tab w:val="clear" w:pos="1040"/>
          <w:tab w:val="num" w:pos="0"/>
        </w:tabs>
        <w:jc w:val="both"/>
      </w:pPr>
      <w:r w:rsidRPr="00C014CD">
        <w:t>передает  в со</w:t>
      </w:r>
      <w:r w:rsidR="00306CE4" w:rsidRPr="00C014CD">
        <w:t xml:space="preserve">бственность Заказчика </w:t>
      </w:r>
      <w:r w:rsidR="001F37A7">
        <w:t>Товар</w:t>
      </w:r>
      <w:r w:rsidR="00476697" w:rsidRPr="00C014CD">
        <w:t xml:space="preserve"> </w:t>
      </w:r>
      <w:r w:rsidRPr="00C014CD">
        <w:t xml:space="preserve">в соответствии с Приложением №1 к </w:t>
      </w:r>
      <w:r w:rsidR="00306CE4" w:rsidRPr="00C014CD">
        <w:t>Д</w:t>
      </w:r>
      <w:r w:rsidRPr="00C014CD">
        <w:t>ог</w:t>
      </w:r>
      <w:r w:rsidRPr="00C014CD">
        <w:t>о</w:t>
      </w:r>
      <w:r w:rsidRPr="00C014CD">
        <w:t>вору;</w:t>
      </w:r>
    </w:p>
    <w:p w:rsidR="003549D2" w:rsidRPr="00C014CD" w:rsidRDefault="003549D2" w:rsidP="00BD0C5F">
      <w:pPr>
        <w:numPr>
          <w:ilvl w:val="0"/>
          <w:numId w:val="8"/>
        </w:numPr>
        <w:jc w:val="both"/>
      </w:pPr>
      <w:r w:rsidRPr="00C014CD">
        <w:t>проводит работы по монтажу</w:t>
      </w:r>
      <w:r w:rsidR="003230FD" w:rsidRPr="00C014CD">
        <w:t xml:space="preserve"> </w:t>
      </w:r>
      <w:r w:rsidR="001F37A7">
        <w:t>Товара</w:t>
      </w:r>
      <w:r w:rsidRPr="00C014CD">
        <w:t xml:space="preserve"> на </w:t>
      </w:r>
      <w:r w:rsidR="00012995">
        <w:t>ТС</w:t>
      </w:r>
      <w:r w:rsidRPr="00C014CD">
        <w:t xml:space="preserve"> Заказчика</w:t>
      </w:r>
      <w:r w:rsidR="00B50ADE" w:rsidRPr="00B50ADE">
        <w:t xml:space="preserve"> </w:t>
      </w:r>
      <w:r w:rsidR="00B50ADE" w:rsidRPr="00C014CD">
        <w:t>в соответствии с Приложением №1 к Договору</w:t>
      </w:r>
      <w:r w:rsidRPr="00C014CD">
        <w:t>;</w:t>
      </w:r>
    </w:p>
    <w:p w:rsidR="00306CE4" w:rsidRDefault="00B50ADE" w:rsidP="00B50ADE">
      <w:pPr>
        <w:numPr>
          <w:ilvl w:val="0"/>
          <w:numId w:val="8"/>
        </w:numPr>
        <w:tabs>
          <w:tab w:val="clear" w:pos="1040"/>
          <w:tab w:val="num" w:pos="0"/>
          <w:tab w:val="left" w:pos="993"/>
        </w:tabs>
        <w:ind w:left="0" w:firstLine="709"/>
        <w:jc w:val="both"/>
      </w:pPr>
      <w:r>
        <w:t xml:space="preserve"> </w:t>
      </w:r>
      <w:r w:rsidR="00012995">
        <w:t>производит пуско-наладочные работы с</w:t>
      </w:r>
      <w:r w:rsidR="003230FD" w:rsidRPr="00C014CD">
        <w:t xml:space="preserve"> </w:t>
      </w:r>
      <w:r w:rsidR="001F37A7">
        <w:t>Товаро</w:t>
      </w:r>
      <w:r w:rsidR="00012995">
        <w:t>м</w:t>
      </w:r>
      <w:r w:rsidR="003230FD" w:rsidRPr="00C014CD">
        <w:t xml:space="preserve"> и </w:t>
      </w:r>
      <w:r w:rsidR="003549D2" w:rsidRPr="00C014CD">
        <w:t xml:space="preserve">передает Заказчику право на </w:t>
      </w:r>
      <w:r w:rsidR="00203667" w:rsidRPr="00C014CD">
        <w:t>бе</w:t>
      </w:r>
      <w:r w:rsidR="00203667" w:rsidRPr="00C014CD">
        <w:t>с</w:t>
      </w:r>
      <w:r w:rsidR="00203667" w:rsidRPr="00C014CD">
        <w:t xml:space="preserve">срочное </w:t>
      </w:r>
      <w:r w:rsidR="003549D2" w:rsidRPr="00C014CD">
        <w:t xml:space="preserve">пользование </w:t>
      </w:r>
      <w:r w:rsidR="003230FD" w:rsidRPr="00C014CD">
        <w:t xml:space="preserve">доступом через сервера Исполнителя к системе мониторинга объектов и </w:t>
      </w:r>
      <w:r w:rsidR="00012995">
        <w:t>ТС</w:t>
      </w:r>
      <w:r w:rsidR="003549D2" w:rsidRPr="00C014CD">
        <w:t xml:space="preserve"> в пределах тех прав и теми способами, которые предусмотрены Договором</w:t>
      </w:r>
      <w:r w:rsidR="003230FD" w:rsidRPr="00C014CD">
        <w:t xml:space="preserve"> и Приложениями </w:t>
      </w:r>
      <w:r w:rsidR="00012995">
        <w:t>к</w:t>
      </w:r>
      <w:r w:rsidR="003230FD" w:rsidRPr="00C014CD">
        <w:t xml:space="preserve"> нему</w:t>
      </w:r>
      <w:r w:rsidR="00306CE4" w:rsidRPr="00C014CD">
        <w:t>;</w:t>
      </w:r>
      <w:r w:rsidR="003549D2" w:rsidRPr="00C014CD">
        <w:t xml:space="preserve"> </w:t>
      </w:r>
    </w:p>
    <w:p w:rsidR="003549D2" w:rsidRPr="00C014CD" w:rsidRDefault="003549D2" w:rsidP="003549D2">
      <w:pPr>
        <w:ind w:firstLine="708"/>
        <w:jc w:val="both"/>
      </w:pPr>
      <w:r w:rsidRPr="00C014CD">
        <w:t>1.</w:t>
      </w:r>
      <w:r w:rsidR="00CF2132" w:rsidRPr="00C014CD">
        <w:t xml:space="preserve">2. </w:t>
      </w:r>
      <w:r w:rsidR="001F37A7">
        <w:t>Товар</w:t>
      </w:r>
      <w:r w:rsidRPr="00C014CD">
        <w:t>, указанн</w:t>
      </w:r>
      <w:r w:rsidR="008F22A5">
        <w:t>ый</w:t>
      </w:r>
      <w:r w:rsidRPr="00C014CD">
        <w:t xml:space="preserve"> в п.1.1. </w:t>
      </w:r>
      <w:r w:rsidR="00306CE4" w:rsidRPr="00C014CD">
        <w:t>Д</w:t>
      </w:r>
      <w:r w:rsidRPr="00C014CD">
        <w:t xml:space="preserve">оговора, представляет собой </w:t>
      </w:r>
      <w:r w:rsidR="00CF2132" w:rsidRPr="00C014CD">
        <w:t xml:space="preserve">комплекс </w:t>
      </w:r>
      <w:r w:rsidRPr="00C014CD">
        <w:t>специально</w:t>
      </w:r>
      <w:r w:rsidR="00CF2132" w:rsidRPr="00C014CD">
        <w:t xml:space="preserve">го </w:t>
      </w:r>
      <w:r w:rsidR="001F37A7">
        <w:t>Товара</w:t>
      </w:r>
      <w:r w:rsidR="00CF2132" w:rsidRPr="00C014CD">
        <w:t xml:space="preserve"> и информационно-технологических услуг</w:t>
      </w:r>
      <w:r w:rsidRPr="00C014CD">
        <w:t xml:space="preserve">, позволяющее Заказчику контролировать состояние специальных устройств, установленных на </w:t>
      </w:r>
      <w:r w:rsidR="00F2388A">
        <w:t>ТС</w:t>
      </w:r>
      <w:r w:rsidRPr="00C014CD">
        <w:t>, определять</w:t>
      </w:r>
      <w:r w:rsidR="0099595E" w:rsidRPr="00C014CD">
        <w:t xml:space="preserve"> их местонахождение, а так же получать иную аналитическую информацию при наличии установленного дополнительного </w:t>
      </w:r>
      <w:r w:rsidR="001F37A7">
        <w:t>Товара</w:t>
      </w:r>
      <w:r w:rsidR="0099595E" w:rsidRPr="00C014CD">
        <w:t xml:space="preserve"> в соо</w:t>
      </w:r>
      <w:r w:rsidR="0099595E" w:rsidRPr="00C014CD">
        <w:t>т</w:t>
      </w:r>
      <w:r w:rsidR="0099595E" w:rsidRPr="00C014CD">
        <w:t>ветствии с Приложением №1 к Договору</w:t>
      </w:r>
      <w:r w:rsidRPr="00C014CD">
        <w:t>.</w:t>
      </w:r>
    </w:p>
    <w:p w:rsidR="003549D2" w:rsidRPr="00C014CD" w:rsidRDefault="003549D2" w:rsidP="003549D2">
      <w:pPr>
        <w:ind w:firstLine="708"/>
        <w:jc w:val="both"/>
      </w:pPr>
      <w:r w:rsidRPr="00C014CD">
        <w:t>Регион действия системы: предоставление информации о местоположении – зона действия</w:t>
      </w:r>
      <w:r w:rsidR="00DB2BB2" w:rsidRPr="00C014CD">
        <w:t xml:space="preserve"> систем</w:t>
      </w:r>
      <w:r w:rsidRPr="00C014CD">
        <w:t xml:space="preserve"> GPS</w:t>
      </w:r>
      <w:r w:rsidR="00D80C29" w:rsidRPr="00C014CD">
        <w:t>, ГЛОНАСС</w:t>
      </w:r>
      <w:r w:rsidR="00DB2BB2" w:rsidRPr="00C014CD">
        <w:t xml:space="preserve"> и GSM</w:t>
      </w:r>
      <w:r w:rsidR="00CF2132" w:rsidRPr="00C014CD">
        <w:t>.</w:t>
      </w: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3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ПРАВА И ОБЯЗАННОСТИ СТОРОН</w:t>
      </w:r>
    </w:p>
    <w:p w:rsidR="003549D2" w:rsidRPr="00C014CD" w:rsidRDefault="003549D2" w:rsidP="00BD0C5F">
      <w:pPr>
        <w:numPr>
          <w:ilvl w:val="2"/>
          <w:numId w:val="3"/>
        </w:numPr>
        <w:jc w:val="both"/>
      </w:pPr>
      <w:r w:rsidRPr="00C014CD">
        <w:t>Исполнитель обязуется:</w:t>
      </w:r>
    </w:p>
    <w:p w:rsidR="003549D2" w:rsidRPr="00C014CD" w:rsidRDefault="003549D2" w:rsidP="00BD0C5F">
      <w:pPr>
        <w:numPr>
          <w:ilvl w:val="2"/>
          <w:numId w:val="3"/>
        </w:numPr>
        <w:ind w:left="426" w:firstLine="368"/>
        <w:jc w:val="both"/>
      </w:pPr>
      <w:r w:rsidRPr="00C014CD">
        <w:t xml:space="preserve">поставить Заказчику </w:t>
      </w:r>
      <w:r w:rsidR="001F37A7">
        <w:t>Товар</w:t>
      </w:r>
      <w:r w:rsidRPr="00C014CD">
        <w:t xml:space="preserve"> в соответствии с Приложением №1 к </w:t>
      </w:r>
      <w:r w:rsidR="00306CE4" w:rsidRPr="00C014CD">
        <w:t>Д</w:t>
      </w:r>
      <w:r w:rsidRPr="00C014CD">
        <w:t>оговору;</w:t>
      </w:r>
    </w:p>
    <w:p w:rsidR="003549D2" w:rsidRPr="00C014CD" w:rsidRDefault="00983D9D" w:rsidP="00BD0C5F">
      <w:pPr>
        <w:numPr>
          <w:ilvl w:val="2"/>
          <w:numId w:val="3"/>
        </w:numPr>
        <w:ind w:left="426" w:firstLine="368"/>
        <w:jc w:val="both"/>
      </w:pPr>
      <w:r w:rsidRPr="00C014CD">
        <w:t>п</w:t>
      </w:r>
      <w:r w:rsidR="003549D2" w:rsidRPr="00C014CD">
        <w:t xml:space="preserve">ровести работы по монтажу </w:t>
      </w:r>
      <w:r w:rsidR="001F37A7">
        <w:t>Товара</w:t>
      </w:r>
      <w:r w:rsidR="003549D2" w:rsidRPr="00C014CD">
        <w:t xml:space="preserve"> на </w:t>
      </w:r>
      <w:r w:rsidR="00565677">
        <w:t>ТС Заказчика</w:t>
      </w:r>
      <w:r w:rsidRPr="00C014CD">
        <w:t>;</w:t>
      </w:r>
    </w:p>
    <w:p w:rsidR="003549D2" w:rsidRPr="00C014CD" w:rsidRDefault="004D0766" w:rsidP="00BD0C5F">
      <w:pPr>
        <w:numPr>
          <w:ilvl w:val="2"/>
          <w:numId w:val="3"/>
        </w:numPr>
        <w:ind w:left="426" w:firstLine="368"/>
        <w:jc w:val="both"/>
      </w:pPr>
      <w:r w:rsidRPr="00C014CD">
        <w:t xml:space="preserve">произвести настройку </w:t>
      </w:r>
      <w:r w:rsidR="001F37A7">
        <w:t>Товара</w:t>
      </w:r>
      <w:r w:rsidRPr="00C014CD">
        <w:t xml:space="preserve"> и </w:t>
      </w:r>
      <w:r w:rsidR="003549D2" w:rsidRPr="00C014CD">
        <w:t xml:space="preserve">передать </w:t>
      </w:r>
      <w:r w:rsidRPr="00C014CD">
        <w:t xml:space="preserve">Заказчику право на бессрочное пользование доступом через сервера Исполнителя к системе мониторинга объектов и </w:t>
      </w:r>
      <w:r w:rsidR="00565677">
        <w:t>ТС</w:t>
      </w:r>
      <w:r w:rsidRPr="00C014CD">
        <w:t>;</w:t>
      </w:r>
    </w:p>
    <w:p w:rsidR="003549D2" w:rsidRPr="00C014CD" w:rsidRDefault="003549D2" w:rsidP="00BD0C5F">
      <w:pPr>
        <w:numPr>
          <w:ilvl w:val="2"/>
          <w:numId w:val="3"/>
        </w:numPr>
        <w:ind w:left="426" w:firstLine="368"/>
        <w:jc w:val="both"/>
      </w:pPr>
      <w:r w:rsidRPr="00C014CD">
        <w:t>оказывать Заказчику техническое сопров</w:t>
      </w:r>
      <w:r w:rsidR="004D0766" w:rsidRPr="00C014CD">
        <w:t>ождение</w:t>
      </w:r>
      <w:r w:rsidRPr="00C014CD">
        <w:t>, в том числе консультативную п</w:t>
      </w:r>
      <w:r w:rsidRPr="00C014CD">
        <w:t>о</w:t>
      </w:r>
      <w:r w:rsidRPr="00C014CD">
        <w:t>мощь по р</w:t>
      </w:r>
      <w:r w:rsidR="004D0766" w:rsidRPr="00C014CD">
        <w:t xml:space="preserve">аботе с системой мониторинга объектов и </w:t>
      </w:r>
      <w:r w:rsidR="00565677">
        <w:t>ТС</w:t>
      </w:r>
      <w:r w:rsidR="004D0766" w:rsidRPr="00C014CD">
        <w:t xml:space="preserve"> через </w:t>
      </w:r>
      <w:r w:rsidR="004D0766" w:rsidRPr="00C014CD">
        <w:rPr>
          <w:lang w:val="en-US"/>
        </w:rPr>
        <w:t>web</w:t>
      </w:r>
      <w:r w:rsidR="004D0766" w:rsidRPr="00C014CD">
        <w:t>-интерфейс «</w:t>
      </w:r>
      <w:r w:rsidR="004D0766" w:rsidRPr="00C014CD">
        <w:rPr>
          <w:lang w:val="en-US"/>
        </w:rPr>
        <w:t>GLONASS</w:t>
      </w:r>
      <w:r w:rsidR="004D0766" w:rsidRPr="00C014CD">
        <w:t xml:space="preserve"> </w:t>
      </w:r>
      <w:r w:rsidR="004D0766" w:rsidRPr="00C014CD">
        <w:rPr>
          <w:lang w:val="en-US"/>
        </w:rPr>
        <w:t>Sy</w:t>
      </w:r>
      <w:r w:rsidR="004D0766" w:rsidRPr="00C014CD">
        <w:rPr>
          <w:lang w:val="en-US"/>
        </w:rPr>
        <w:t>s</w:t>
      </w:r>
      <w:r w:rsidR="004D0766" w:rsidRPr="00C014CD">
        <w:rPr>
          <w:lang w:val="en-US"/>
        </w:rPr>
        <w:t>tem</w:t>
      </w:r>
      <w:r w:rsidR="004D0766" w:rsidRPr="00C014CD">
        <w:t>»</w:t>
      </w:r>
      <w:r w:rsidRPr="00C014CD">
        <w:t>;</w:t>
      </w:r>
    </w:p>
    <w:p w:rsidR="003549D2" w:rsidRDefault="003549D2" w:rsidP="00BD0C5F">
      <w:pPr>
        <w:numPr>
          <w:ilvl w:val="2"/>
          <w:numId w:val="3"/>
        </w:numPr>
        <w:ind w:left="426" w:firstLine="368"/>
        <w:jc w:val="both"/>
      </w:pPr>
      <w:r w:rsidRPr="00C014CD">
        <w:t>не разглашать третьим лицам информацию конфиденциального характера;</w:t>
      </w:r>
    </w:p>
    <w:p w:rsidR="003549D2" w:rsidRPr="00C014CD" w:rsidRDefault="003549D2" w:rsidP="00BD0C5F">
      <w:pPr>
        <w:numPr>
          <w:ilvl w:val="2"/>
          <w:numId w:val="3"/>
        </w:numPr>
        <w:ind w:left="426" w:firstLine="368"/>
        <w:jc w:val="both"/>
      </w:pPr>
      <w:r w:rsidRPr="00C014CD">
        <w:t xml:space="preserve">не передавать третьим лицам права и обязанности по </w:t>
      </w:r>
      <w:r w:rsidR="00306CE4" w:rsidRPr="00C014CD">
        <w:t>Д</w:t>
      </w:r>
      <w:r w:rsidRPr="00C014CD">
        <w:t>оговору без предварительн</w:t>
      </w:r>
      <w:r w:rsidRPr="00C014CD">
        <w:t>о</w:t>
      </w:r>
      <w:r w:rsidRPr="00C014CD">
        <w:t>го письменного согласия Заказчика.</w:t>
      </w:r>
    </w:p>
    <w:p w:rsidR="003549D2" w:rsidRPr="00C014CD" w:rsidRDefault="003549D2" w:rsidP="003549D2">
      <w:pPr>
        <w:ind w:firstLine="708"/>
        <w:jc w:val="both"/>
      </w:pPr>
    </w:p>
    <w:p w:rsidR="003549D2" w:rsidRPr="00C014CD" w:rsidRDefault="003549D2" w:rsidP="00BD0C5F">
      <w:pPr>
        <w:numPr>
          <w:ilvl w:val="1"/>
          <w:numId w:val="3"/>
        </w:numPr>
        <w:tabs>
          <w:tab w:val="clear" w:pos="792"/>
          <w:tab w:val="num" w:pos="426"/>
        </w:tabs>
        <w:ind w:left="426" w:firstLine="425"/>
        <w:jc w:val="both"/>
      </w:pPr>
      <w:r w:rsidRPr="00C014CD">
        <w:t>Заказчик обязуется: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 xml:space="preserve">своевременно </w:t>
      </w:r>
      <w:proofErr w:type="gramStart"/>
      <w:r w:rsidRPr="00C014CD">
        <w:t xml:space="preserve">оплатить </w:t>
      </w:r>
      <w:r w:rsidR="00DE5CEF" w:rsidRPr="00C014CD">
        <w:t xml:space="preserve">стоимость </w:t>
      </w:r>
      <w:r w:rsidR="001F37A7">
        <w:t>Товара</w:t>
      </w:r>
      <w:proofErr w:type="gramEnd"/>
      <w:r w:rsidRPr="00C014CD">
        <w:t>, а также услуги Исполнителя в соотве</w:t>
      </w:r>
      <w:r w:rsidRPr="00C014CD">
        <w:t>т</w:t>
      </w:r>
      <w:r w:rsidRPr="00C014CD">
        <w:t>ствии с условиями настоящего Договора;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lastRenderedPageBreak/>
        <w:t xml:space="preserve">использовать </w:t>
      </w:r>
      <w:r w:rsidR="001F37A7">
        <w:t>Товар</w:t>
      </w:r>
      <w:r w:rsidRPr="00C014CD">
        <w:t xml:space="preserve">, </w:t>
      </w:r>
      <w:proofErr w:type="gramStart"/>
      <w:r w:rsidRPr="00C014CD">
        <w:t>установленное</w:t>
      </w:r>
      <w:proofErr w:type="gramEnd"/>
      <w:r w:rsidRPr="00C014CD">
        <w:t xml:space="preserve"> на </w:t>
      </w:r>
      <w:r w:rsidR="001D1644" w:rsidRPr="00C014CD">
        <w:t>транспортном средстве</w:t>
      </w:r>
      <w:r w:rsidRPr="00C014CD">
        <w:t>, в соответствии с пр</w:t>
      </w:r>
      <w:r w:rsidRPr="00C014CD">
        <w:t>а</w:t>
      </w:r>
      <w:r w:rsidRPr="00C014CD">
        <w:t>вилами эксплуатации;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>немедленно извещать Исполнителя обо всех замеченных неисправностях, поврежд</w:t>
      </w:r>
      <w:r w:rsidRPr="00C014CD">
        <w:t>е</w:t>
      </w:r>
      <w:r w:rsidRPr="00C014CD">
        <w:t xml:space="preserve">ниях </w:t>
      </w:r>
      <w:r w:rsidR="001F37A7">
        <w:t>Товара</w:t>
      </w:r>
      <w:r w:rsidRPr="00C014CD">
        <w:t xml:space="preserve">, установленного на </w:t>
      </w:r>
      <w:r w:rsidR="001D1644" w:rsidRPr="00C014CD">
        <w:t>транспортн</w:t>
      </w:r>
      <w:r w:rsidR="00DE5CEF" w:rsidRPr="00C014CD">
        <w:t>ых</w:t>
      </w:r>
      <w:r w:rsidR="001D1644" w:rsidRPr="00C014CD">
        <w:t xml:space="preserve"> средств</w:t>
      </w:r>
      <w:r w:rsidR="00DE5CEF" w:rsidRPr="00C014CD">
        <w:t>ах</w:t>
      </w:r>
      <w:r w:rsidRPr="00C014CD">
        <w:t xml:space="preserve">; 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 xml:space="preserve">не разглашать информацию об установленном </w:t>
      </w:r>
      <w:r w:rsidR="00544CBC">
        <w:t>Товаре</w:t>
      </w:r>
      <w:r w:rsidRPr="00C014CD">
        <w:t xml:space="preserve"> третьим лицам;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 xml:space="preserve">обеспечить </w:t>
      </w:r>
      <w:r w:rsidR="004615A6" w:rsidRPr="00C014CD">
        <w:t xml:space="preserve">по предварительному согласованию сторон содействие Исполнителю в организации и выполнении ремонтных и наладочных работ </w:t>
      </w:r>
      <w:r w:rsidR="001F37A7">
        <w:t>Товара</w:t>
      </w:r>
      <w:r w:rsidR="004615A6" w:rsidRPr="00C014CD">
        <w:t xml:space="preserve"> и последующего ос</w:t>
      </w:r>
      <w:r w:rsidR="004615A6" w:rsidRPr="00C014CD">
        <w:t>у</w:t>
      </w:r>
      <w:r w:rsidR="004615A6" w:rsidRPr="00C014CD">
        <w:t xml:space="preserve">ществления работ по гарантийному ремонту и сервисному обслуживанию, обеспечив </w:t>
      </w:r>
      <w:r w:rsidRPr="00C014CD">
        <w:t>свобо</w:t>
      </w:r>
      <w:r w:rsidRPr="00C014CD">
        <w:t>д</w:t>
      </w:r>
      <w:r w:rsidRPr="00C014CD">
        <w:t xml:space="preserve">ный доступ представителей Исполнителя к установленному </w:t>
      </w:r>
      <w:r w:rsidR="00544CBC">
        <w:t>Товару</w:t>
      </w:r>
      <w:r w:rsidRPr="00C014CD">
        <w:t>;</w:t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>не передавать третьим лицам права и обязанности по настоящему Договору без письменного уведомления и согласия Исполнителя.</w:t>
      </w:r>
    </w:p>
    <w:p w:rsidR="007C55C2" w:rsidRPr="00C014CD" w:rsidRDefault="007C55C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>заказчик оплачивает все налоги и сборы, установленные действующим законод</w:t>
      </w:r>
      <w:r w:rsidRPr="00C014CD">
        <w:t>а</w:t>
      </w:r>
      <w:r w:rsidRPr="00C014CD">
        <w:t>тельством Российской Федерации, а также расходы по переводу денежных средств</w:t>
      </w:r>
      <w:r w:rsidR="004615A6" w:rsidRPr="00C014CD">
        <w:t>,</w:t>
      </w:r>
      <w:r w:rsidRPr="00C014CD">
        <w:t xml:space="preserve"> в случае их возникновения.</w:t>
      </w:r>
    </w:p>
    <w:p w:rsidR="003549D2" w:rsidRPr="00C014CD" w:rsidRDefault="003549D2" w:rsidP="00BD0C5F">
      <w:pPr>
        <w:numPr>
          <w:ilvl w:val="1"/>
          <w:numId w:val="3"/>
        </w:numPr>
        <w:tabs>
          <w:tab w:val="clear" w:pos="792"/>
          <w:tab w:val="num" w:pos="426"/>
          <w:tab w:val="left" w:pos="1418"/>
        </w:tabs>
        <w:ind w:left="426" w:firstLine="425"/>
        <w:jc w:val="both"/>
      </w:pPr>
      <w:r w:rsidRPr="00C014CD">
        <w:t>Заказчик имеет право:</w:t>
      </w:r>
      <w:r w:rsidRPr="00C014CD">
        <w:tab/>
      </w:r>
    </w:p>
    <w:p w:rsidR="003549D2" w:rsidRPr="00C014CD" w:rsidRDefault="003549D2" w:rsidP="00BD0C5F">
      <w:pPr>
        <w:numPr>
          <w:ilvl w:val="2"/>
          <w:numId w:val="3"/>
        </w:numPr>
        <w:tabs>
          <w:tab w:val="num" w:pos="426"/>
        </w:tabs>
        <w:ind w:left="426" w:firstLine="425"/>
        <w:jc w:val="both"/>
      </w:pPr>
      <w:r w:rsidRPr="00C014CD">
        <w:t>по согласованию с Исполнителем изменять набор предоставляемых услуг. Вносимые по желанию Заказчика изменения оформляются дополнительным соглашением к настоящему Договору и считаются действительными, только если они выполнены в письменной форме и подписаны уполномоченными представителями Сторон.</w:t>
      </w: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F878EB" w:rsidRDefault="00F878EB" w:rsidP="00F878EB">
      <w:pPr>
        <w:pStyle w:val="a4"/>
        <w:spacing w:beforeLines="40" w:before="96" w:afterLines="40" w:after="96"/>
        <w:contextualSpacing/>
        <w:jc w:val="center"/>
        <w:rPr>
          <w:b/>
        </w:rPr>
      </w:pPr>
      <w:r>
        <w:rPr>
          <w:b/>
        </w:rPr>
        <w:t xml:space="preserve">3. </w:t>
      </w:r>
      <w:r w:rsidR="0020189D">
        <w:rPr>
          <w:b/>
        </w:rPr>
        <w:t>ПОСТАВКА, МОНТАЖ И ПРОВЕДЕНИЕ ПУСКО-НАЛАДОЧНЫХ РАБОТ</w:t>
      </w:r>
    </w:p>
    <w:p w:rsidR="00F878EB" w:rsidRPr="00D5302B" w:rsidRDefault="00F878EB" w:rsidP="00F878EB">
      <w:pPr>
        <w:ind w:firstLine="708"/>
      </w:pPr>
      <w:r>
        <w:t>3.1. Исполнитель</w:t>
      </w:r>
      <w:r w:rsidRPr="00D5302B">
        <w:t xml:space="preserve"> обязуется произвести </w:t>
      </w:r>
      <w:r>
        <w:t>п</w:t>
      </w:r>
      <w:r w:rsidRPr="00D5302B">
        <w:t xml:space="preserve">оставку </w:t>
      </w:r>
      <w:r w:rsidR="001F37A7">
        <w:t>Товара</w:t>
      </w:r>
      <w:r w:rsidRPr="00D5302B">
        <w:t xml:space="preserve"> и произвести монтаж и пуско-наладочные работы в течение 10 календарных дней с момента предоплаты </w:t>
      </w:r>
      <w:r>
        <w:t xml:space="preserve">Заказчиком </w:t>
      </w:r>
      <w:r w:rsidR="001F37A7">
        <w:t>Товара</w:t>
      </w:r>
      <w:r w:rsidRPr="00D5302B">
        <w:t xml:space="preserve"> по</w:t>
      </w:r>
      <w:r>
        <w:t xml:space="preserve"> настоящему</w:t>
      </w:r>
      <w:r w:rsidRPr="00D5302B">
        <w:t xml:space="preserve"> Договору между обеими сторонами, в соответствии с адресами, указанными </w:t>
      </w:r>
      <w:r>
        <w:t>Заказч</w:t>
      </w:r>
      <w:r>
        <w:t>и</w:t>
      </w:r>
      <w:r>
        <w:t>ком</w:t>
      </w:r>
      <w:r w:rsidRPr="00D5302B">
        <w:t xml:space="preserve"> и количеством </w:t>
      </w:r>
      <w:r w:rsidR="001F37A7">
        <w:t>Товара</w:t>
      </w:r>
      <w:r w:rsidRPr="00D5302B">
        <w:t xml:space="preserve">. </w:t>
      </w:r>
    </w:p>
    <w:p w:rsidR="00F878EB" w:rsidRPr="00D5302B" w:rsidRDefault="00F878EB" w:rsidP="00F878EB">
      <w:pPr>
        <w:ind w:firstLine="708"/>
      </w:pPr>
      <w:r w:rsidRPr="00D5302B">
        <w:t>3.2</w:t>
      </w:r>
      <w:r>
        <w:t>. Исполнитель</w:t>
      </w:r>
      <w:r w:rsidRPr="00D5302B">
        <w:t xml:space="preserve"> должен известить </w:t>
      </w:r>
      <w:r>
        <w:t>Заказчика</w:t>
      </w:r>
      <w:r w:rsidRPr="00D5302B">
        <w:t xml:space="preserve"> за 5 (пять) рабочих дней о готовности к п</w:t>
      </w:r>
      <w:r w:rsidRPr="00D5302B">
        <w:t>о</w:t>
      </w:r>
      <w:r w:rsidRPr="00D5302B">
        <w:t xml:space="preserve">ставке </w:t>
      </w:r>
      <w:r w:rsidR="001F37A7">
        <w:t>Товара</w:t>
      </w:r>
      <w:r w:rsidRPr="00D5302B">
        <w:t xml:space="preserve"> письменно или посредством факсимильной связи. </w:t>
      </w:r>
    </w:p>
    <w:p w:rsidR="00F878EB" w:rsidRDefault="00F878EB" w:rsidP="00F878EB">
      <w:pPr>
        <w:ind w:firstLine="708"/>
      </w:pPr>
      <w:r>
        <w:t xml:space="preserve">3.4. </w:t>
      </w:r>
      <w:r w:rsidRPr="00D5302B">
        <w:t xml:space="preserve">Обязательства </w:t>
      </w:r>
      <w:r>
        <w:t>Исполнителя</w:t>
      </w:r>
      <w:r w:rsidRPr="00D5302B">
        <w:t xml:space="preserve"> по поставке </w:t>
      </w:r>
      <w:r w:rsidR="001F37A7">
        <w:t>Товара</w:t>
      </w:r>
      <w:r w:rsidRPr="00D5302B">
        <w:t xml:space="preserve"> считаются исполненными, а право со</w:t>
      </w:r>
      <w:r w:rsidRPr="00D5302B">
        <w:t>б</w:t>
      </w:r>
      <w:r w:rsidRPr="00D5302B">
        <w:t xml:space="preserve">ственности на </w:t>
      </w:r>
      <w:r w:rsidR="001F37A7">
        <w:t>Товар</w:t>
      </w:r>
      <w:r w:rsidRPr="00D5302B">
        <w:t xml:space="preserve">, а также риски случайной гибели и/или утраты и/или повреждения </w:t>
      </w:r>
      <w:r w:rsidR="001F37A7">
        <w:t>Товара</w:t>
      </w:r>
      <w:r w:rsidRPr="00D5302B">
        <w:t xml:space="preserve"> п</w:t>
      </w:r>
      <w:r w:rsidRPr="00D5302B">
        <w:t>е</w:t>
      </w:r>
      <w:r w:rsidRPr="00D5302B">
        <w:t>рехо</w:t>
      </w:r>
      <w:r>
        <w:t xml:space="preserve">дят на Заказчика </w:t>
      </w:r>
      <w:r w:rsidRPr="00D5302B">
        <w:t xml:space="preserve"> с момента подписания представителями Сторон по месту нахождения </w:t>
      </w:r>
      <w:r>
        <w:t>З</w:t>
      </w:r>
      <w:r>
        <w:t>а</w:t>
      </w:r>
      <w:r>
        <w:t>казчика</w:t>
      </w:r>
      <w:r w:rsidRPr="00D5302B">
        <w:t xml:space="preserve"> товарной накладной</w:t>
      </w:r>
      <w:r>
        <w:t xml:space="preserve"> </w:t>
      </w:r>
      <w:r w:rsidRPr="00D5302B">
        <w:t xml:space="preserve"> и акта приема-передачи.</w:t>
      </w:r>
    </w:p>
    <w:p w:rsidR="00F878EB" w:rsidRPr="00D5302B" w:rsidRDefault="00F878EB" w:rsidP="00F878EB">
      <w:pPr>
        <w:ind w:firstLine="708"/>
      </w:pPr>
      <w:r>
        <w:t xml:space="preserve">Место нахождения заказчика: г. Москва, ул. </w:t>
      </w:r>
      <w:proofErr w:type="spellStart"/>
      <w:r>
        <w:t>Нагатинская</w:t>
      </w:r>
      <w:proofErr w:type="spellEnd"/>
      <w:r>
        <w:t>, д. 4 А.</w:t>
      </w:r>
    </w:p>
    <w:p w:rsidR="00F878EB" w:rsidRPr="00D5302B" w:rsidRDefault="00F878EB" w:rsidP="00F878EB">
      <w:pPr>
        <w:ind w:firstLine="708"/>
      </w:pPr>
      <w:r w:rsidRPr="00D5302B">
        <w:t>3.3</w:t>
      </w:r>
      <w:r>
        <w:t xml:space="preserve">. </w:t>
      </w:r>
      <w:r w:rsidRPr="00D5302B">
        <w:t xml:space="preserve">Вместе с поставкой </w:t>
      </w:r>
      <w:r w:rsidR="001F37A7">
        <w:t>Товара</w:t>
      </w:r>
      <w:r w:rsidRPr="00D5302B">
        <w:t xml:space="preserve"> должны быть предоставлены следующие документы:</w:t>
      </w:r>
    </w:p>
    <w:p w:rsidR="00F878EB" w:rsidRPr="00D5302B" w:rsidRDefault="00F878EB" w:rsidP="00F878EB">
      <w:r w:rsidRPr="00D5302B">
        <w:t xml:space="preserve">  </w:t>
      </w:r>
      <w:r>
        <w:t xml:space="preserve">- </w:t>
      </w:r>
      <w:r w:rsidRPr="00D5302B">
        <w:t xml:space="preserve">товарная накладная (2 экземпляра); </w:t>
      </w:r>
    </w:p>
    <w:p w:rsidR="00F878EB" w:rsidRPr="00D5302B" w:rsidRDefault="00F878EB" w:rsidP="00F878EB">
      <w:r w:rsidRPr="00D5302B">
        <w:t xml:space="preserve">  </w:t>
      </w:r>
      <w:r>
        <w:t xml:space="preserve">- </w:t>
      </w:r>
      <w:r w:rsidRPr="00D5302B">
        <w:t>счет-фактура;</w:t>
      </w:r>
    </w:p>
    <w:p w:rsidR="00F878EB" w:rsidRPr="00D5302B" w:rsidRDefault="00F878EB" w:rsidP="00F878EB">
      <w:r w:rsidRPr="00D5302B">
        <w:t xml:space="preserve">  </w:t>
      </w:r>
      <w:r>
        <w:t xml:space="preserve">- </w:t>
      </w:r>
      <w:r w:rsidRPr="00D5302B">
        <w:t>сертификат соответствия установленного образца (либо надлежащим образом заверенная к</w:t>
      </w:r>
      <w:r w:rsidRPr="00D5302B">
        <w:t>о</w:t>
      </w:r>
      <w:r w:rsidRPr="00D5302B">
        <w:t>пия);</w:t>
      </w:r>
    </w:p>
    <w:p w:rsidR="00F878EB" w:rsidRPr="00D5302B" w:rsidRDefault="00F878EB" w:rsidP="00F878EB">
      <w:r w:rsidRPr="00D5302B">
        <w:t xml:space="preserve">- </w:t>
      </w:r>
      <w:r>
        <w:t>л</w:t>
      </w:r>
      <w:r w:rsidRPr="00D5302B">
        <w:t xml:space="preserve">ицензия на оказание </w:t>
      </w:r>
      <w:proofErr w:type="spellStart"/>
      <w:r w:rsidRPr="00D5302B">
        <w:t>телематических</w:t>
      </w:r>
      <w:proofErr w:type="spellEnd"/>
      <w:r w:rsidRPr="00D5302B">
        <w:t xml:space="preserve"> услуг связи;</w:t>
      </w:r>
    </w:p>
    <w:p w:rsidR="00F878EB" w:rsidRPr="00D5302B" w:rsidRDefault="00F878EB" w:rsidP="00F878EB">
      <w:r>
        <w:t>-</w:t>
      </w:r>
      <w:r w:rsidRPr="00D5302B">
        <w:t xml:space="preserve"> инструкция по эксплуатации на русском языке;</w:t>
      </w:r>
    </w:p>
    <w:p w:rsidR="00F878EB" w:rsidRDefault="00F878EB" w:rsidP="00F878EB">
      <w:r>
        <w:t xml:space="preserve">- </w:t>
      </w:r>
      <w:r w:rsidRPr="00D5302B">
        <w:t>документ, подтверждающий предоставление гарантии на товар.</w:t>
      </w:r>
    </w:p>
    <w:p w:rsidR="00F878EB" w:rsidRPr="00D5302B" w:rsidRDefault="00F878EB" w:rsidP="00F878EB">
      <w:pPr>
        <w:ind w:firstLine="708"/>
      </w:pPr>
      <w:r w:rsidRPr="00D5302B">
        <w:t>3.4</w:t>
      </w:r>
      <w:r>
        <w:t xml:space="preserve">. </w:t>
      </w:r>
      <w:r w:rsidRPr="00D5302B">
        <w:t>При проведении монтажных работ следует предусматривать меры по защите приборов, пультов, электрических проводок от влияния атмосферных осадков, загрязнения, механических повреждений.</w:t>
      </w:r>
    </w:p>
    <w:p w:rsidR="00F878EB" w:rsidRPr="00D5302B" w:rsidRDefault="00F878EB" w:rsidP="007D1BD5">
      <w:pPr>
        <w:ind w:firstLine="708"/>
      </w:pPr>
      <w:r w:rsidRPr="00D5302B">
        <w:t>Выбор места расположения ГЛОНАСС/GPS-антенны:</w:t>
      </w:r>
    </w:p>
    <w:p w:rsidR="00F878EB" w:rsidRPr="00D5302B" w:rsidRDefault="007D1BD5" w:rsidP="00F878EB">
      <w:r>
        <w:t xml:space="preserve">- </w:t>
      </w:r>
      <w:r w:rsidR="00F878EB" w:rsidRPr="00D5302B">
        <w:t xml:space="preserve">ГЛОНАСС/GPS-антенна устанавливаться на внешней металлической поверхности ТС, на крыше кабины, на внешних неподвижных и несъемных металлических конструкциях. Антенна не должна экранироваться сверху или по бокам металлическими или металлосодержащими конструкциями или материалами. Ближайшие к антенне металлические преграды могут перекрывать горизонт не более чем на 5º от основания антенны. Антенна может быть размещена скрытно под обтекателем, кожухом или фонарем из радиопрозрачного материала. </w:t>
      </w:r>
    </w:p>
    <w:p w:rsidR="00F878EB" w:rsidRPr="00D5302B" w:rsidRDefault="00F878EB" w:rsidP="007D1BD5">
      <w:pPr>
        <w:ind w:firstLine="708"/>
      </w:pPr>
      <w:r w:rsidRPr="00D5302B">
        <w:t xml:space="preserve">Требования к монтажу </w:t>
      </w:r>
      <w:r w:rsidR="001F37A7">
        <w:t>Товара</w:t>
      </w:r>
      <w:r w:rsidRPr="00D5302B">
        <w:t>:</w:t>
      </w:r>
    </w:p>
    <w:p w:rsidR="00F878EB" w:rsidRPr="00D5302B" w:rsidRDefault="00F878EB" w:rsidP="00F878EB">
      <w:r w:rsidRPr="00D5302B">
        <w:t>-</w:t>
      </w:r>
      <w:r w:rsidR="007D1BD5">
        <w:t xml:space="preserve"> </w:t>
      </w:r>
      <w:r w:rsidRPr="00D5302B">
        <w:t xml:space="preserve">Схема монтажа </w:t>
      </w:r>
      <w:r w:rsidR="001F37A7">
        <w:t>Товара</w:t>
      </w:r>
      <w:r w:rsidRPr="00D5302B">
        <w:t xml:space="preserve"> соответств</w:t>
      </w:r>
      <w:r w:rsidR="007D1BD5">
        <w:t>ует</w:t>
      </w:r>
      <w:r w:rsidRPr="00D5302B">
        <w:t xml:space="preserve"> инструкции по </w:t>
      </w:r>
      <w:proofErr w:type="gramStart"/>
      <w:r w:rsidRPr="00D5302B">
        <w:t>установке</w:t>
      </w:r>
      <w:proofErr w:type="gramEnd"/>
      <w:r w:rsidRPr="00D5302B">
        <w:t xml:space="preserve"> и проводиться без  изменений в конструктивные особенности ТС.</w:t>
      </w:r>
    </w:p>
    <w:p w:rsidR="00F878EB" w:rsidRDefault="00F878EB" w:rsidP="00F878EB">
      <w:r w:rsidRPr="00D5302B">
        <w:lastRenderedPageBreak/>
        <w:t>-</w:t>
      </w:r>
      <w:r w:rsidR="007D1BD5">
        <w:t xml:space="preserve"> </w:t>
      </w:r>
      <w:r w:rsidRPr="00D5302B">
        <w:t>Питание ТМ осуществля</w:t>
      </w:r>
      <w:r w:rsidR="007D1BD5">
        <w:t>ет</w:t>
      </w:r>
      <w:r w:rsidRPr="00D5302B">
        <w:t xml:space="preserve">ся от бортовой сети ТС с напряжением 12-24 В. Предельные значения напряжения питания 9-36 В. Для подключения питания необходимо использовать кабель питания из комплекта </w:t>
      </w:r>
      <w:r w:rsidR="001F37A7">
        <w:t>Товара</w:t>
      </w:r>
      <w:r w:rsidRPr="00D5302B">
        <w:t>. Кабель питания должен подключаться к соответствующим контактам с с</w:t>
      </w:r>
      <w:r w:rsidRPr="00D5302B">
        <w:t>о</w:t>
      </w:r>
      <w:r w:rsidRPr="00D5302B">
        <w:t>блюдением полярности.</w:t>
      </w:r>
    </w:p>
    <w:p w:rsidR="007D1BD5" w:rsidRDefault="007D1BD5" w:rsidP="00F878EB"/>
    <w:p w:rsidR="007D1BD5" w:rsidRDefault="007D1BD5" w:rsidP="00834B33">
      <w:pPr>
        <w:pStyle w:val="a4"/>
        <w:spacing w:beforeLines="40" w:before="96" w:afterLines="40" w:after="96"/>
        <w:ind w:left="1776" w:firstLine="348"/>
        <w:contextualSpacing/>
        <w:jc w:val="left"/>
        <w:rPr>
          <w:b/>
        </w:rPr>
      </w:pPr>
      <w:r w:rsidRPr="007D1BD5">
        <w:rPr>
          <w:b/>
        </w:rPr>
        <w:t xml:space="preserve">4. </w:t>
      </w:r>
      <w:r>
        <w:rPr>
          <w:b/>
        </w:rPr>
        <w:t xml:space="preserve">КАЧЕСТВО ПОСТАВЛЯЕМОГО </w:t>
      </w:r>
      <w:r w:rsidR="001F37A7">
        <w:rPr>
          <w:b/>
        </w:rPr>
        <w:t>ТОВАРА</w:t>
      </w:r>
    </w:p>
    <w:p w:rsidR="007D1BD5" w:rsidRDefault="007D1BD5" w:rsidP="00834B33">
      <w:pPr>
        <w:pStyle w:val="a4"/>
        <w:spacing w:beforeLines="40" w:before="96" w:afterLines="40" w:after="96"/>
        <w:ind w:left="1776" w:firstLine="348"/>
        <w:contextualSpacing/>
        <w:jc w:val="left"/>
        <w:rPr>
          <w:b/>
        </w:rPr>
      </w:pPr>
      <w:r>
        <w:rPr>
          <w:b/>
        </w:rPr>
        <w:t>И ГАРАНТИЙНЫЕ ОБЯЗАТЕЛЬСТВА</w:t>
      </w:r>
    </w:p>
    <w:p w:rsidR="00082982" w:rsidRPr="00D5302B" w:rsidRDefault="00082982" w:rsidP="00082982">
      <w:pPr>
        <w:ind w:firstLine="708"/>
        <w:jc w:val="both"/>
      </w:pPr>
      <w:r>
        <w:t>4</w:t>
      </w:r>
      <w:r w:rsidRPr="00D5302B">
        <w:t>.1.</w:t>
      </w:r>
      <w:r>
        <w:t xml:space="preserve"> </w:t>
      </w:r>
      <w:r w:rsidR="001F37A7">
        <w:t>Товар</w:t>
      </w:r>
      <w:r w:rsidR="00834B33">
        <w:t xml:space="preserve"> должен</w:t>
      </w:r>
      <w:r w:rsidRPr="00D5302B">
        <w:t xml:space="preserve"> быть нов</w:t>
      </w:r>
      <w:r w:rsidR="00834B33">
        <w:t>ый</w:t>
      </w:r>
      <w:r w:rsidRPr="00D5302B">
        <w:t xml:space="preserve"> (выпуска не ранее 3 кв. 2012 года) технически исправн</w:t>
      </w:r>
      <w:r w:rsidR="00834B33">
        <w:t>ый</w:t>
      </w:r>
      <w:r w:rsidRPr="00D5302B">
        <w:t xml:space="preserve">, без дефектов и повреждений, не </w:t>
      </w:r>
      <w:proofErr w:type="gramStart"/>
      <w:r w:rsidRPr="00D5302B">
        <w:t>подвергавшееся</w:t>
      </w:r>
      <w:proofErr w:type="gramEnd"/>
      <w:r w:rsidRPr="00D5302B">
        <w:t xml:space="preserve"> ремонту, в фирменной упаковке производителя, не обремененное правами третьих лиц, готовое к эксплуатации.</w:t>
      </w:r>
    </w:p>
    <w:p w:rsidR="00082982" w:rsidRPr="00D5302B" w:rsidRDefault="00082982" w:rsidP="00082982">
      <w:pPr>
        <w:ind w:firstLine="708"/>
        <w:jc w:val="both"/>
      </w:pPr>
      <w:r>
        <w:t xml:space="preserve">4.2. </w:t>
      </w:r>
      <w:r w:rsidRPr="00D5302B">
        <w:t xml:space="preserve">Гарантийный срок на </w:t>
      </w:r>
      <w:r w:rsidR="001F37A7">
        <w:t>Товар</w:t>
      </w:r>
      <w:r w:rsidRPr="00D5302B">
        <w:t xml:space="preserve"> </w:t>
      </w:r>
      <w:r>
        <w:t>составляет</w:t>
      </w:r>
      <w:r w:rsidRPr="00D5302B">
        <w:t xml:space="preserve"> не менее 24 месяц</w:t>
      </w:r>
      <w:r w:rsidR="00146F43">
        <w:t>ев</w:t>
      </w:r>
      <w:r w:rsidRPr="00D5302B">
        <w:t xml:space="preserve"> </w:t>
      </w:r>
      <w:proofErr w:type="gramStart"/>
      <w:r w:rsidRPr="00D5302B">
        <w:t>с даты подписания</w:t>
      </w:r>
      <w:proofErr w:type="gramEnd"/>
      <w:r w:rsidRPr="00D5302B">
        <w:t xml:space="preserve"> Акта </w:t>
      </w:r>
      <w:r>
        <w:t>приема - передачи</w:t>
      </w:r>
      <w:r w:rsidRPr="00D5302B">
        <w:t xml:space="preserve">. </w:t>
      </w:r>
    </w:p>
    <w:p w:rsidR="00082982" w:rsidRPr="00D5302B" w:rsidRDefault="00082982" w:rsidP="00082982">
      <w:pPr>
        <w:jc w:val="both"/>
      </w:pPr>
      <w:r w:rsidRPr="00D5302B">
        <w:t xml:space="preserve"> Гарантия распространя</w:t>
      </w:r>
      <w:r>
        <w:t xml:space="preserve">ется на все составляющие части </w:t>
      </w:r>
      <w:r w:rsidR="001F37A7">
        <w:t>Товара</w:t>
      </w:r>
      <w:r w:rsidRPr="00D5302B">
        <w:t xml:space="preserve"> (комплектующие изделия).</w:t>
      </w:r>
    </w:p>
    <w:p w:rsidR="00082982" w:rsidRPr="00D5302B" w:rsidRDefault="00082982" w:rsidP="00082982">
      <w:pPr>
        <w:ind w:firstLine="708"/>
        <w:jc w:val="both"/>
      </w:pPr>
      <w:r>
        <w:t xml:space="preserve">4.3. </w:t>
      </w:r>
      <w:r w:rsidRPr="00D5302B">
        <w:t xml:space="preserve">Если в течение гарантийного срока в </w:t>
      </w:r>
      <w:r w:rsidR="00544CBC">
        <w:t>Товаре</w:t>
      </w:r>
      <w:r w:rsidRPr="00D5302B">
        <w:t xml:space="preserve"> (комплектующих изделиях) Заказчиком будут обнаружены недостатки, </w:t>
      </w:r>
      <w:r>
        <w:t>Исполнитель</w:t>
      </w:r>
      <w:r w:rsidRPr="00D5302B">
        <w:t xml:space="preserve"> обязан устранить выявленные недостатки за свой счет или заменить некачественн</w:t>
      </w:r>
      <w:r w:rsidR="000B1BD9">
        <w:t>ый</w:t>
      </w:r>
      <w:r w:rsidRPr="00D5302B">
        <w:t xml:space="preserve"> </w:t>
      </w:r>
      <w:r w:rsidR="001F37A7">
        <w:t>Товар</w:t>
      </w:r>
      <w:r>
        <w:t xml:space="preserve"> </w:t>
      </w:r>
      <w:r w:rsidRPr="00D5302B">
        <w:t xml:space="preserve">(комплектующие изделия) или его часть новым </w:t>
      </w:r>
      <w:r w:rsidR="001F37A7">
        <w:t>Товар</w:t>
      </w:r>
      <w:r w:rsidR="00834B33">
        <w:t>о</w:t>
      </w:r>
      <w:r>
        <w:t>м</w:t>
      </w:r>
      <w:r w:rsidRPr="00D5302B">
        <w:t xml:space="preserve"> (комплектующими изделиями). Недостатки, выявленные в процессе эксплуатации </w:t>
      </w:r>
      <w:r w:rsidR="001F37A7">
        <w:t>Товара</w:t>
      </w:r>
      <w:r w:rsidRPr="00D5302B">
        <w:t>, в пер</w:t>
      </w:r>
      <w:r w:rsidRPr="00D5302B">
        <w:t>и</w:t>
      </w:r>
      <w:r w:rsidRPr="00D5302B">
        <w:t xml:space="preserve">од гарантийного срока </w:t>
      </w:r>
      <w:r>
        <w:t>Исполнитель</w:t>
      </w:r>
      <w:r w:rsidRPr="00D5302B">
        <w:t xml:space="preserve"> обязан устранить в течение 3 дней </w:t>
      </w:r>
      <w:proofErr w:type="gramStart"/>
      <w:r w:rsidRPr="00D5302B">
        <w:t xml:space="preserve">с даты </w:t>
      </w:r>
      <w:r w:rsidR="00DE65AE">
        <w:t>получения</w:t>
      </w:r>
      <w:proofErr w:type="gramEnd"/>
      <w:r w:rsidRPr="00D5302B">
        <w:t xml:space="preserve"> требов</w:t>
      </w:r>
      <w:r w:rsidRPr="00D5302B">
        <w:t>а</w:t>
      </w:r>
      <w:r w:rsidRPr="00D5302B">
        <w:t>ния от Заказчика.</w:t>
      </w:r>
    </w:p>
    <w:p w:rsidR="00082982" w:rsidRPr="00D5302B" w:rsidRDefault="00082982" w:rsidP="00082982">
      <w:pPr>
        <w:ind w:firstLine="708"/>
        <w:jc w:val="both"/>
      </w:pPr>
      <w:r>
        <w:t xml:space="preserve">4.4. </w:t>
      </w:r>
      <w:r w:rsidRPr="00D5302B">
        <w:t xml:space="preserve">Гарантийный срок на комплектующие </w:t>
      </w:r>
      <w:r w:rsidR="00DE65AE">
        <w:t xml:space="preserve">изделия </w:t>
      </w:r>
      <w:r w:rsidR="001F37A7">
        <w:t>Товара</w:t>
      </w:r>
      <w:r w:rsidRPr="00D5302B">
        <w:t xml:space="preserve"> и составные части считается равным гарантийному сроку на </w:t>
      </w:r>
      <w:r w:rsidR="00DE65AE">
        <w:t>основн</w:t>
      </w:r>
      <w:r w:rsidR="000B1BD9">
        <w:t>ый</w:t>
      </w:r>
      <w:r w:rsidR="00DE65AE">
        <w:t xml:space="preserve"> </w:t>
      </w:r>
      <w:r w:rsidR="001F37A7">
        <w:t>Товар</w:t>
      </w:r>
      <w:r w:rsidRPr="00D5302B">
        <w:t xml:space="preserve"> и истекает одновременно с истечением гаранти</w:t>
      </w:r>
      <w:r w:rsidRPr="00D5302B">
        <w:t>й</w:t>
      </w:r>
      <w:r w:rsidRPr="00D5302B">
        <w:t xml:space="preserve">ного срока на этот </w:t>
      </w:r>
      <w:r w:rsidR="001F37A7">
        <w:t>Товар</w:t>
      </w:r>
      <w:r w:rsidRPr="00D5302B">
        <w:t xml:space="preserve">. Претензии </w:t>
      </w:r>
      <w:r w:rsidR="00DE65AE">
        <w:t xml:space="preserve">по комплектности поставляемого </w:t>
      </w:r>
      <w:r w:rsidR="001F37A7">
        <w:t>Товара</w:t>
      </w:r>
      <w:r w:rsidRPr="00D5302B">
        <w:t xml:space="preserve"> принимаются </w:t>
      </w:r>
      <w:r w:rsidR="00DE65AE">
        <w:t>и</w:t>
      </w:r>
      <w:r w:rsidR="00DE65AE">
        <w:t>с</w:t>
      </w:r>
      <w:r w:rsidR="00DE65AE">
        <w:t>полнителем</w:t>
      </w:r>
      <w:r w:rsidRPr="00D5302B">
        <w:t xml:space="preserve"> в течение 30 дней со дня приемки, а претензии по качеству - в течение </w:t>
      </w:r>
      <w:r w:rsidR="00DE65AE">
        <w:t xml:space="preserve">всего </w:t>
      </w:r>
      <w:r w:rsidRPr="00D5302B">
        <w:t>гара</w:t>
      </w:r>
      <w:r w:rsidRPr="00D5302B">
        <w:t>н</w:t>
      </w:r>
      <w:r w:rsidRPr="00D5302B">
        <w:t>тийного срока.</w:t>
      </w:r>
    </w:p>
    <w:p w:rsidR="00082982" w:rsidRPr="00D5302B" w:rsidRDefault="00082982" w:rsidP="00834B33">
      <w:pPr>
        <w:ind w:firstLine="709"/>
        <w:jc w:val="both"/>
      </w:pPr>
      <w:r>
        <w:t>4</w:t>
      </w:r>
      <w:r w:rsidRPr="00D5302B">
        <w:t>.5.</w:t>
      </w:r>
      <w:r>
        <w:t xml:space="preserve"> </w:t>
      </w:r>
      <w:r w:rsidRPr="00D5302B">
        <w:t xml:space="preserve">Срок гарантии </w:t>
      </w:r>
      <w:r w:rsidR="00DE65AE">
        <w:t>Исполнителя</w:t>
      </w:r>
      <w:r w:rsidRPr="00D5302B">
        <w:t xml:space="preserve"> на поставленн</w:t>
      </w:r>
      <w:r w:rsidR="000B1BD9">
        <w:t>ый</w:t>
      </w:r>
      <w:r w:rsidRPr="00D5302B">
        <w:t xml:space="preserve"> </w:t>
      </w:r>
      <w:r w:rsidR="001F37A7">
        <w:t>Товар</w:t>
      </w:r>
      <w:r w:rsidRPr="00D5302B">
        <w:t xml:space="preserve"> не менее срока действия гарантии производителя </w:t>
      </w:r>
      <w:r w:rsidR="001F37A7">
        <w:t>Товара</w:t>
      </w:r>
      <w:r w:rsidRPr="00D5302B">
        <w:t xml:space="preserve">, при этом предоставление такой гарантии осуществляется вместе с </w:t>
      </w:r>
      <w:r w:rsidR="001F37A7">
        <w:t>Тов</w:t>
      </w:r>
      <w:r w:rsidR="001F37A7">
        <w:t>а</w:t>
      </w:r>
      <w:r w:rsidR="001F37A7">
        <w:t>ро</w:t>
      </w:r>
      <w:r w:rsidR="00DE65AE">
        <w:t>м</w:t>
      </w:r>
      <w:r w:rsidRPr="00D5302B">
        <w:t>.</w:t>
      </w:r>
    </w:p>
    <w:p w:rsidR="0020189D" w:rsidRDefault="0020189D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>
        <w:rPr>
          <w:b/>
        </w:rPr>
        <w:t xml:space="preserve">ТЕХНИЧЕСКОЕ ОБСЛУЖИВАНИЕ </w:t>
      </w:r>
      <w:r w:rsidR="001F37A7">
        <w:rPr>
          <w:b/>
        </w:rPr>
        <w:t>ТОВАРА</w:t>
      </w:r>
    </w:p>
    <w:p w:rsidR="0020189D" w:rsidRPr="00D5302B" w:rsidRDefault="0020189D" w:rsidP="0020189D">
      <w:pPr>
        <w:pStyle w:val="a9"/>
        <w:ind w:hanging="294"/>
        <w:jc w:val="both"/>
      </w:pPr>
      <w:r>
        <w:t>5</w:t>
      </w:r>
      <w:r w:rsidRPr="00D5302B">
        <w:t>.1</w:t>
      </w:r>
      <w:r>
        <w:t xml:space="preserve">. </w:t>
      </w:r>
      <w:r w:rsidRPr="00D5302B">
        <w:t>Техническое обслуживание включает в себя:</w:t>
      </w:r>
    </w:p>
    <w:p w:rsidR="0020189D" w:rsidRPr="00D5302B" w:rsidRDefault="0020189D" w:rsidP="0020189D">
      <w:pPr>
        <w:pStyle w:val="a9"/>
        <w:ind w:left="0"/>
        <w:jc w:val="both"/>
      </w:pPr>
      <w:r w:rsidRPr="00D5302B">
        <w:t>-</w:t>
      </w:r>
      <w:r>
        <w:t xml:space="preserve"> </w:t>
      </w:r>
      <w:r w:rsidRPr="00D5302B">
        <w:t xml:space="preserve">создание личного доступа Заказчику к </w:t>
      </w:r>
      <w:proofErr w:type="spellStart"/>
      <w:r w:rsidRPr="00D5302B">
        <w:t>Web</w:t>
      </w:r>
      <w:proofErr w:type="spellEnd"/>
      <w:r w:rsidRPr="00D5302B">
        <w:t>-интерфейсу, присвоение логина и пароля, к месту хранения информации о местонахождении ТС Заказчика;</w:t>
      </w:r>
    </w:p>
    <w:p w:rsidR="0020189D" w:rsidRPr="00D5302B" w:rsidRDefault="0020189D" w:rsidP="0020189D">
      <w:pPr>
        <w:pStyle w:val="a9"/>
        <w:ind w:left="0"/>
        <w:jc w:val="both"/>
      </w:pPr>
      <w:r w:rsidRPr="00D5302B">
        <w:t>-</w:t>
      </w:r>
      <w:r>
        <w:t xml:space="preserve"> </w:t>
      </w:r>
      <w:r w:rsidRPr="00D5302B">
        <w:t xml:space="preserve">предоставление учетной записи </w:t>
      </w:r>
      <w:proofErr w:type="spellStart"/>
      <w:r w:rsidRPr="00D5302B">
        <w:t>Web</w:t>
      </w:r>
      <w:proofErr w:type="spellEnd"/>
      <w:r w:rsidRPr="00D5302B">
        <w:t>-интерфейса мониторинга ТС Заказчика и ее администрир</w:t>
      </w:r>
      <w:r w:rsidRPr="00D5302B">
        <w:t>о</w:t>
      </w:r>
      <w:r w:rsidRPr="00D5302B">
        <w:t>вание;</w:t>
      </w:r>
    </w:p>
    <w:p w:rsidR="0020189D" w:rsidRPr="00D5302B" w:rsidRDefault="0020189D" w:rsidP="0020189D">
      <w:pPr>
        <w:pStyle w:val="a9"/>
        <w:ind w:left="0"/>
        <w:jc w:val="both"/>
      </w:pPr>
      <w:r w:rsidRPr="00D5302B">
        <w:t>-</w:t>
      </w:r>
      <w:r>
        <w:t xml:space="preserve"> </w:t>
      </w:r>
      <w:r w:rsidRPr="00D5302B">
        <w:t>обновление программного обеспечения модулей Заказчика, установленных на ТС Заказчика;</w:t>
      </w:r>
    </w:p>
    <w:p w:rsidR="0020189D" w:rsidRPr="00D5302B" w:rsidRDefault="0020189D" w:rsidP="0020189D">
      <w:pPr>
        <w:pStyle w:val="a9"/>
        <w:ind w:left="0"/>
        <w:jc w:val="both"/>
      </w:pPr>
      <w:r w:rsidRPr="00D5302B">
        <w:t>-</w:t>
      </w:r>
      <w:r>
        <w:t xml:space="preserve"> </w:t>
      </w:r>
      <w:r w:rsidRPr="00D5302B">
        <w:t>обучение работников Заказчика, техническая консультация и помощь в освоении и работе с пр</w:t>
      </w:r>
      <w:r w:rsidRPr="00D5302B">
        <w:t>о</w:t>
      </w:r>
      <w:r w:rsidRPr="00D5302B">
        <w:t>граммного обеспечения модулей, установленных на ТС Заказчика;</w:t>
      </w:r>
    </w:p>
    <w:p w:rsidR="0020189D" w:rsidRPr="00D5302B" w:rsidRDefault="0020189D" w:rsidP="0020189D">
      <w:pPr>
        <w:pStyle w:val="a9"/>
        <w:ind w:left="0"/>
        <w:jc w:val="both"/>
      </w:pPr>
      <w:r w:rsidRPr="00D5302B">
        <w:t>-</w:t>
      </w:r>
      <w:r>
        <w:t xml:space="preserve"> </w:t>
      </w:r>
      <w:r w:rsidRPr="00D5302B">
        <w:t>предоставление услуг по техническому обслуживанию (абонентскому) модулей в течение 24 ч</w:t>
      </w:r>
      <w:r w:rsidRPr="00D5302B">
        <w:t>а</w:t>
      </w:r>
      <w:r w:rsidRPr="00D5302B">
        <w:t>сов в сутки ежедневно без перерывов, за исключением проведения необходимых профилактич</w:t>
      </w:r>
      <w:r w:rsidRPr="00D5302B">
        <w:t>е</w:t>
      </w:r>
      <w:r w:rsidRPr="00D5302B">
        <w:t>ских и ремонтных работ;</w:t>
      </w:r>
    </w:p>
    <w:p w:rsidR="0020189D" w:rsidRPr="00D5302B" w:rsidRDefault="0020189D" w:rsidP="0020189D">
      <w:pPr>
        <w:pStyle w:val="a9"/>
        <w:ind w:left="0" w:firstLine="426"/>
        <w:jc w:val="both"/>
      </w:pPr>
      <w:r>
        <w:t>5</w:t>
      </w:r>
      <w:r w:rsidRPr="00D5302B">
        <w:t>.2.</w:t>
      </w:r>
      <w:r>
        <w:t xml:space="preserve"> </w:t>
      </w:r>
      <w:r w:rsidRPr="00D5302B">
        <w:t xml:space="preserve"> В случае обнаружения нарушений в работе </w:t>
      </w:r>
      <w:r w:rsidR="001F37A7">
        <w:t>Товара</w:t>
      </w:r>
      <w:r w:rsidRPr="00D5302B">
        <w:t>, Заказчик направляет в техническое подразделение Исполнителя заявку на осуществление дистанционной проверки работоспособн</w:t>
      </w:r>
      <w:r w:rsidRPr="00D5302B">
        <w:t>о</w:t>
      </w:r>
      <w:r w:rsidRPr="00D5302B">
        <w:t xml:space="preserve">сти </w:t>
      </w:r>
      <w:r w:rsidR="001F37A7">
        <w:t>Товара</w:t>
      </w:r>
      <w:r w:rsidRPr="00D5302B">
        <w:t>.</w:t>
      </w:r>
    </w:p>
    <w:p w:rsidR="0020189D" w:rsidRPr="00D5302B" w:rsidRDefault="0020189D" w:rsidP="0020189D">
      <w:pPr>
        <w:pStyle w:val="a9"/>
        <w:ind w:left="0" w:firstLine="426"/>
        <w:jc w:val="both"/>
      </w:pPr>
      <w:r>
        <w:t>5</w:t>
      </w:r>
      <w:r w:rsidRPr="00D5302B">
        <w:t>.3.</w:t>
      </w:r>
      <w:r>
        <w:t xml:space="preserve"> </w:t>
      </w:r>
      <w:r w:rsidRPr="00D5302B">
        <w:t xml:space="preserve">В случае если устранить неисправность в работе </w:t>
      </w:r>
      <w:r w:rsidR="001F37A7">
        <w:t>Товара</w:t>
      </w:r>
      <w:r w:rsidRPr="00D5302B">
        <w:t xml:space="preserve"> дистанционно не представляется возможным, осуществляется выезд монтажной бригады Исполнителя в течение 24 часов с момент получения заявки Заказчика.</w:t>
      </w:r>
    </w:p>
    <w:p w:rsidR="0020189D" w:rsidRDefault="0020189D" w:rsidP="0020189D">
      <w:pPr>
        <w:pStyle w:val="a4"/>
        <w:spacing w:beforeLines="40" w:before="96" w:afterLines="40" w:after="96"/>
        <w:ind w:left="720" w:firstLine="0"/>
        <w:contextualSpacing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ЦЕНА ДОГОВОРА И ПОРЯДОК РАСЧЕТОВ.</w:t>
      </w:r>
    </w:p>
    <w:p w:rsidR="001F37A7" w:rsidRPr="00D5302B" w:rsidRDefault="001F37A7" w:rsidP="001F37A7">
      <w:pPr>
        <w:ind w:firstLine="709"/>
        <w:jc w:val="both"/>
      </w:pPr>
      <w:r w:rsidRPr="00D5302B">
        <w:t>6.1.</w:t>
      </w:r>
      <w:r>
        <w:t xml:space="preserve">    </w:t>
      </w:r>
      <w:r w:rsidRPr="00D5302B">
        <w:t xml:space="preserve"> Стоимость Товара включает в себя все расходы по доставке Товара на склад Покуп</w:t>
      </w:r>
      <w:r w:rsidRPr="00D5302B">
        <w:t>а</w:t>
      </w:r>
      <w:r w:rsidRPr="00D5302B">
        <w:t xml:space="preserve">теля, упаковке, маркировке, погрузке, транспортировке, разгрузке Товара, а также прочие расходы и налоги, уплаченные или подлежащие уплате за Товар. </w:t>
      </w:r>
    </w:p>
    <w:p w:rsidR="001F37A7" w:rsidRPr="00D5302B" w:rsidRDefault="001F37A7" w:rsidP="001F37A7">
      <w:pPr>
        <w:ind w:firstLine="709"/>
        <w:jc w:val="both"/>
      </w:pPr>
      <w:r w:rsidRPr="00D5302B">
        <w:lastRenderedPageBreak/>
        <w:t xml:space="preserve">6.2. </w:t>
      </w:r>
      <w:r>
        <w:t xml:space="preserve">    </w:t>
      </w:r>
      <w:r w:rsidRPr="00D5302B">
        <w:t>Цена Договора должна оставаться неизменной до момента исполнения обязательств по Договору.</w:t>
      </w:r>
    </w:p>
    <w:p w:rsidR="001F37A7" w:rsidRPr="00D5302B" w:rsidRDefault="001F37A7" w:rsidP="001F37A7">
      <w:pPr>
        <w:ind w:firstLine="709"/>
        <w:jc w:val="both"/>
      </w:pPr>
      <w:r w:rsidRPr="00D5302B">
        <w:t xml:space="preserve">6.3. </w:t>
      </w:r>
      <w:r>
        <w:t xml:space="preserve">    </w:t>
      </w:r>
      <w:r w:rsidRPr="00D5302B">
        <w:t xml:space="preserve">Стоимость  </w:t>
      </w:r>
      <w:r>
        <w:t>Товара</w:t>
      </w:r>
      <w:r w:rsidR="00E01F5A">
        <w:t>, указанная в Приложении № 1 к настоящему Договору,</w:t>
      </w:r>
      <w:r w:rsidRPr="00D5302B">
        <w:t xml:space="preserve"> оплачив</w:t>
      </w:r>
      <w:r w:rsidRPr="00D5302B">
        <w:t>а</w:t>
      </w:r>
      <w:r w:rsidRPr="00D5302B">
        <w:t>ется Заказчиком в порядке 100% предоплаты не позднее  5 (пяти) рабочих дней со дня и на осн</w:t>
      </w:r>
      <w:r w:rsidRPr="00D5302B">
        <w:t>о</w:t>
      </w:r>
      <w:r w:rsidRPr="00D5302B">
        <w:t>вании счета</w:t>
      </w:r>
      <w:r w:rsidR="00544CBC">
        <w:t xml:space="preserve"> на оплату</w:t>
      </w:r>
      <w:r w:rsidRPr="00D5302B">
        <w:t>, выставленного Исполнителем.</w:t>
      </w:r>
    </w:p>
    <w:p w:rsidR="001F37A7" w:rsidRPr="00D5302B" w:rsidRDefault="001F37A7" w:rsidP="001F37A7">
      <w:pPr>
        <w:ind w:firstLine="709"/>
        <w:jc w:val="both"/>
      </w:pPr>
      <w:r w:rsidRPr="00D5302B">
        <w:t xml:space="preserve">6.4. </w:t>
      </w:r>
      <w:r>
        <w:t xml:space="preserve">   </w:t>
      </w:r>
      <w:r w:rsidRPr="00D5302B">
        <w:t xml:space="preserve">Стоимость  работ по монтажу и настройке </w:t>
      </w:r>
      <w:r>
        <w:t>Товара</w:t>
      </w:r>
      <w:r w:rsidRPr="00D5302B">
        <w:t xml:space="preserve"> на транспортных средствах Зака</w:t>
      </w:r>
      <w:r w:rsidRPr="00D5302B">
        <w:t>з</w:t>
      </w:r>
      <w:r w:rsidRPr="00D5302B">
        <w:t xml:space="preserve">чика, </w:t>
      </w:r>
      <w:r w:rsidR="00E01F5A">
        <w:t xml:space="preserve">указанная в Приложении № 1 к настоящему Договору, </w:t>
      </w:r>
      <w:r w:rsidRPr="00D5302B">
        <w:t>оплачивается Заказчиком в порядке 100% предоплаты не позднее  5 (пяти) рабочих дней со дня и на основании счета, выставленного Исполнителем.</w:t>
      </w:r>
    </w:p>
    <w:p w:rsidR="001F37A7" w:rsidRPr="00D5302B" w:rsidRDefault="001F37A7" w:rsidP="001F37A7">
      <w:pPr>
        <w:ind w:firstLine="709"/>
        <w:jc w:val="both"/>
      </w:pPr>
      <w:r w:rsidRPr="00D5302B">
        <w:t>6.</w:t>
      </w:r>
      <w:r w:rsidR="00491CAC">
        <w:t>5</w:t>
      </w:r>
      <w:r w:rsidRPr="00D5302B">
        <w:t xml:space="preserve">. </w:t>
      </w:r>
      <w:r>
        <w:t xml:space="preserve">    </w:t>
      </w:r>
      <w:r w:rsidRPr="00D5302B">
        <w:t xml:space="preserve">Датой платежа считается дата </w:t>
      </w:r>
      <w:r w:rsidR="00544CBC">
        <w:t>списания</w:t>
      </w:r>
      <w:r w:rsidRPr="00D5302B">
        <w:t xml:space="preserve"> денежных средств</w:t>
      </w:r>
      <w:r w:rsidR="00544CBC">
        <w:t>,</w:t>
      </w:r>
      <w:r w:rsidRPr="00D5302B">
        <w:t xml:space="preserve"> </w:t>
      </w:r>
      <w:r w:rsidR="00544CBC">
        <w:t>с</w:t>
      </w:r>
      <w:r w:rsidRPr="00D5302B">
        <w:t xml:space="preserve"> расчетн</w:t>
      </w:r>
      <w:r w:rsidR="00544CBC">
        <w:t>ого</w:t>
      </w:r>
      <w:r w:rsidRPr="00D5302B">
        <w:t xml:space="preserve"> счет</w:t>
      </w:r>
      <w:r w:rsidR="00544CBC">
        <w:t>а</w:t>
      </w:r>
      <w:r w:rsidRPr="00D5302B">
        <w:t xml:space="preserve"> </w:t>
      </w:r>
      <w:r w:rsidR="00544CBC">
        <w:t>Зака</w:t>
      </w:r>
      <w:r w:rsidR="00544CBC">
        <w:t>з</w:t>
      </w:r>
      <w:r w:rsidR="00544CBC">
        <w:t>чика.</w:t>
      </w:r>
    </w:p>
    <w:p w:rsidR="001F37A7" w:rsidRPr="00D5302B" w:rsidRDefault="001F37A7" w:rsidP="001F37A7">
      <w:pPr>
        <w:ind w:firstLine="709"/>
        <w:jc w:val="both"/>
      </w:pPr>
      <w:r w:rsidRPr="00D5302B">
        <w:t>6.</w:t>
      </w:r>
      <w:r w:rsidR="00491CAC">
        <w:t>6</w:t>
      </w:r>
      <w:r w:rsidRPr="00D5302B">
        <w:t xml:space="preserve">. </w:t>
      </w:r>
      <w:r>
        <w:t xml:space="preserve">    </w:t>
      </w:r>
      <w:r w:rsidRPr="00D5302B">
        <w:t>При расторжении или прекращении Договора между Сторонами производится сверка взаиморасчетов, результаты которых фиксируются в акте сверки. Неизрасходованная сумма ава</w:t>
      </w:r>
      <w:r w:rsidRPr="00D5302B">
        <w:t>н</w:t>
      </w:r>
      <w:r w:rsidRPr="00D5302B">
        <w:t>сового платежа подлежит возврату Заказчику в течение 30 (тридцати) календарных дней после прекращения действия Договора.</w:t>
      </w:r>
    </w:p>
    <w:p w:rsidR="003549D2" w:rsidRPr="00C014CD" w:rsidRDefault="003549D2" w:rsidP="004615A6">
      <w:pPr>
        <w:pStyle w:val="a4"/>
        <w:spacing w:beforeLines="40" w:before="96" w:afterLines="40" w:after="96"/>
        <w:ind w:firstLine="0"/>
        <w:contextualSpacing/>
        <w:jc w:val="left"/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СЕРВИС И ГАРАНТИЯ.</w:t>
      </w:r>
    </w:p>
    <w:p w:rsidR="00F162DF" w:rsidRPr="00C014CD" w:rsidRDefault="00F162DF" w:rsidP="004615A6">
      <w:pPr>
        <w:pStyle w:val="a4"/>
        <w:spacing w:beforeLines="40" w:before="96" w:afterLines="40" w:after="96"/>
        <w:ind w:left="360" w:firstLine="0"/>
        <w:contextualSpacing/>
        <w:rPr>
          <w:b/>
        </w:rPr>
      </w:pP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7</w:t>
      </w:r>
      <w:r w:rsidR="003549D2" w:rsidRPr="00C014CD">
        <w:t>.1. </w:t>
      </w:r>
      <w:r w:rsidR="00D2691B" w:rsidRPr="00C014CD">
        <w:t xml:space="preserve">Гарантия на </w:t>
      </w:r>
      <w:r w:rsidR="001F37A7">
        <w:t>Товар</w:t>
      </w:r>
      <w:r w:rsidR="00D2691B" w:rsidRPr="00C014CD">
        <w:t xml:space="preserve"> </w:t>
      </w:r>
      <w:r w:rsidR="00485D77" w:rsidRPr="00C014CD">
        <w:t xml:space="preserve">составляет </w:t>
      </w:r>
      <w:r w:rsidR="00146F43">
        <w:t>24</w:t>
      </w:r>
      <w:r w:rsidR="00485D77" w:rsidRPr="00C014CD">
        <w:t xml:space="preserve"> </w:t>
      </w:r>
      <w:r w:rsidR="00146F43">
        <w:t>месяца</w:t>
      </w:r>
      <w:r w:rsidR="00485D77" w:rsidRPr="00C014CD">
        <w:t xml:space="preserve"> и </w:t>
      </w:r>
      <w:r w:rsidR="00D2691B" w:rsidRPr="00C014CD">
        <w:t xml:space="preserve">действует с момента </w:t>
      </w:r>
      <w:r w:rsidR="002E02FD" w:rsidRPr="00C014CD">
        <w:t>установки</w:t>
      </w:r>
      <w:r w:rsidR="00D2691B" w:rsidRPr="00C014CD">
        <w:t xml:space="preserve"> </w:t>
      </w:r>
      <w:r w:rsidR="001F37A7">
        <w:t>Товара</w:t>
      </w:r>
      <w:r w:rsidR="00485D77" w:rsidRPr="00C014CD">
        <w:t xml:space="preserve"> </w:t>
      </w:r>
      <w:r w:rsidR="00D2691B" w:rsidRPr="00C014CD">
        <w:t>и подписания а</w:t>
      </w:r>
      <w:r w:rsidR="002E02FD" w:rsidRPr="00C014CD">
        <w:t>кта приема-передачи</w:t>
      </w:r>
      <w:r w:rsidR="00DC12C6">
        <w:t xml:space="preserve"> (Приложение </w:t>
      </w:r>
      <w:r w:rsidR="00686BC6" w:rsidRPr="00C014CD">
        <w:t>№</w:t>
      </w:r>
      <w:r w:rsidR="00DC12C6">
        <w:t xml:space="preserve"> 2</w:t>
      </w:r>
      <w:r w:rsidR="00686BC6" w:rsidRPr="00C014CD">
        <w:t xml:space="preserve"> настоящего Договора)</w:t>
      </w:r>
      <w:r w:rsidR="002E02FD" w:rsidRPr="00C014CD">
        <w:t>. Срок выполнения г</w:t>
      </w:r>
      <w:r w:rsidR="002E02FD" w:rsidRPr="00C014CD">
        <w:t>а</w:t>
      </w:r>
      <w:r w:rsidR="002E02FD" w:rsidRPr="00C014CD">
        <w:t xml:space="preserve">рантийных обязательств </w:t>
      </w:r>
      <w:r w:rsidR="00485D77" w:rsidRPr="00C014CD">
        <w:t xml:space="preserve">может быть увеличен Исполнителем (в соответствии с Приложением №1 настоящего Договора) </w:t>
      </w:r>
      <w:r w:rsidR="00D2691B" w:rsidRPr="00C014CD">
        <w:t xml:space="preserve"> при условии непрерывной оплаты</w:t>
      </w:r>
      <w:r w:rsidR="00485D77" w:rsidRPr="00C014CD">
        <w:t xml:space="preserve"> Заказчиком</w:t>
      </w:r>
      <w:r w:rsidR="00D2691B" w:rsidRPr="00C014CD">
        <w:t xml:space="preserve"> ежемесячного абонентск</w:t>
      </w:r>
      <w:r w:rsidR="00485D77" w:rsidRPr="00C014CD">
        <w:t>ого обслуживания</w:t>
      </w:r>
      <w:r w:rsidR="00FD0085" w:rsidRPr="00C014CD">
        <w:t>, а так же</w:t>
      </w:r>
      <w:r w:rsidR="00485D77" w:rsidRPr="00C014CD">
        <w:t xml:space="preserve"> </w:t>
      </w:r>
      <w:r w:rsidR="00FD0085" w:rsidRPr="00C014CD">
        <w:t>выполнения необходимых требований по</w:t>
      </w:r>
      <w:r w:rsidR="00D2691B" w:rsidRPr="00C014CD">
        <w:t xml:space="preserve"> эксплуатации</w:t>
      </w:r>
      <w:r w:rsidR="00FD0085" w:rsidRPr="00C014CD">
        <w:t xml:space="preserve"> </w:t>
      </w:r>
      <w:r w:rsidR="001F37A7">
        <w:t>Товара</w:t>
      </w:r>
      <w:r w:rsidR="00D2691B" w:rsidRPr="00C014CD">
        <w:t>. В случае</w:t>
      </w:r>
      <w:r w:rsidR="00485D77" w:rsidRPr="00C014CD">
        <w:t xml:space="preserve"> прекращения или</w:t>
      </w:r>
      <w:r w:rsidR="00D2691B" w:rsidRPr="00C014CD">
        <w:t xml:space="preserve"> отказа от абонентского обслуживан</w:t>
      </w:r>
      <w:r w:rsidR="00FD0085" w:rsidRPr="00C014CD">
        <w:t xml:space="preserve">ия гарантийный срок составляет </w:t>
      </w:r>
      <w:r w:rsidR="000B1BD9">
        <w:t>24 месяца</w:t>
      </w:r>
      <w:r w:rsidR="00D2691B" w:rsidRPr="00C014CD">
        <w:t xml:space="preserve"> с момента установки </w:t>
      </w:r>
      <w:r w:rsidR="001F37A7">
        <w:t>Товара</w:t>
      </w:r>
      <w:r w:rsidR="00D2691B" w:rsidRPr="00C014CD">
        <w:t xml:space="preserve"> и подписания а</w:t>
      </w:r>
      <w:r w:rsidR="00FD0085" w:rsidRPr="00C014CD">
        <w:t>кта приема-передачи</w:t>
      </w:r>
      <w:r w:rsidR="00D2691B" w:rsidRPr="00C014CD">
        <w:t>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7</w:t>
      </w:r>
      <w:r w:rsidR="00F8436C" w:rsidRPr="00C014CD">
        <w:t xml:space="preserve">.2. </w:t>
      </w:r>
      <w:r w:rsidR="003549D2" w:rsidRPr="00C014CD">
        <w:t xml:space="preserve">Гарантийное обслуживание осуществляется Исполнителем </w:t>
      </w:r>
      <w:r w:rsidR="00E14460" w:rsidRPr="00C014CD">
        <w:t>за свой счет</w:t>
      </w:r>
      <w:r w:rsidR="003549D2" w:rsidRPr="00C014CD">
        <w:t>.</w:t>
      </w:r>
    </w:p>
    <w:p w:rsidR="00F8436C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7</w:t>
      </w:r>
      <w:r w:rsidR="00F8436C" w:rsidRPr="00C014CD">
        <w:t>.3. При возникновении неиспр</w:t>
      </w:r>
      <w:r w:rsidR="00C7523F" w:rsidRPr="00C014CD">
        <w:t>авност</w:t>
      </w:r>
      <w:r w:rsidR="000B1BD9">
        <w:t>ей</w:t>
      </w:r>
      <w:r w:rsidR="00C7523F" w:rsidRPr="00C014CD">
        <w:t xml:space="preserve"> </w:t>
      </w:r>
      <w:r w:rsidR="001F37A7">
        <w:t>Товара</w:t>
      </w:r>
      <w:r w:rsidR="00F8436C" w:rsidRPr="00C014CD">
        <w:t xml:space="preserve"> </w:t>
      </w:r>
      <w:r w:rsidR="00C7523F" w:rsidRPr="00C014CD">
        <w:t xml:space="preserve">и невозможности их устранения удалённо </w:t>
      </w:r>
      <w:r w:rsidR="00AD09B0" w:rsidRPr="00C014CD">
        <w:t>Исполнитель</w:t>
      </w:r>
      <w:r w:rsidR="00F8436C" w:rsidRPr="00C014CD">
        <w:t xml:space="preserve"> </w:t>
      </w:r>
      <w:r w:rsidR="007C0173" w:rsidRPr="00C014CD">
        <w:t>организует выезд специалистов по месту нахождения объект</w:t>
      </w:r>
      <w:r w:rsidR="00603C37" w:rsidRPr="00C014CD">
        <w:t>а</w:t>
      </w:r>
      <w:r w:rsidR="00DC12C6">
        <w:t xml:space="preserve"> </w:t>
      </w:r>
      <w:r w:rsidR="00603C37" w:rsidRPr="00C014CD">
        <w:t>(</w:t>
      </w:r>
      <w:proofErr w:type="spellStart"/>
      <w:r w:rsidR="007C0173" w:rsidRPr="00C014CD">
        <w:t>ов</w:t>
      </w:r>
      <w:proofErr w:type="spellEnd"/>
      <w:r w:rsidR="00603C37" w:rsidRPr="00C014CD">
        <w:t>)</w:t>
      </w:r>
      <w:r w:rsidR="007C0173" w:rsidRPr="00C014CD">
        <w:t xml:space="preserve"> мониторинга</w:t>
      </w:r>
      <w:r w:rsidR="00AD09B0" w:rsidRPr="00C014CD">
        <w:t xml:space="preserve"> З</w:t>
      </w:r>
      <w:r w:rsidR="00AD09B0" w:rsidRPr="00C014CD">
        <w:t>а</w:t>
      </w:r>
      <w:r w:rsidR="00AD09B0" w:rsidRPr="00C014CD">
        <w:t>казчика</w:t>
      </w:r>
      <w:r w:rsidR="007C0173" w:rsidRPr="00C014CD">
        <w:t xml:space="preserve">. Заказчик оказывает содействие Исполнителю в организации и выполнении ремонтных и наладочных работ </w:t>
      </w:r>
      <w:r w:rsidR="001F37A7">
        <w:t>Товара</w:t>
      </w:r>
      <w:r w:rsidR="007C0173" w:rsidRPr="00C014CD">
        <w:t xml:space="preserve">. В случае выявления неисправностей стороны </w:t>
      </w:r>
      <w:r w:rsidR="00603C37" w:rsidRPr="00C014CD">
        <w:t>создают комиссию</w:t>
      </w:r>
      <w:r w:rsidR="007556C4" w:rsidRPr="00C014CD">
        <w:t xml:space="preserve"> в к</w:t>
      </w:r>
      <w:r w:rsidR="007556C4" w:rsidRPr="00C014CD">
        <w:t>о</w:t>
      </w:r>
      <w:r w:rsidR="007556C4" w:rsidRPr="00C014CD">
        <w:t>личестве не менее 2 (двух) чело</w:t>
      </w:r>
      <w:r w:rsidR="00AD09B0" w:rsidRPr="00C014CD">
        <w:t>век,</w:t>
      </w:r>
      <w:r w:rsidR="007556C4" w:rsidRPr="00C014CD">
        <w:t xml:space="preserve"> по одному с каждой стороны</w:t>
      </w:r>
      <w:r w:rsidR="00603C37" w:rsidRPr="00C014CD">
        <w:t>, которая фиксируе</w:t>
      </w:r>
      <w:r w:rsidR="007556C4" w:rsidRPr="00C014CD">
        <w:t>т все неи</w:t>
      </w:r>
      <w:r w:rsidR="007556C4" w:rsidRPr="00C014CD">
        <w:t>с</w:t>
      </w:r>
      <w:r w:rsidR="007556C4" w:rsidRPr="00C014CD">
        <w:t>правности</w:t>
      </w:r>
      <w:r w:rsidR="007C0173" w:rsidRPr="00C014CD">
        <w:t xml:space="preserve"> в </w:t>
      </w:r>
      <w:r w:rsidR="00603C37" w:rsidRPr="00C014CD">
        <w:t>рекламационном акте «ГЛОНАСС Систем» (Приложение №</w:t>
      </w:r>
      <w:r w:rsidR="00DC12C6">
        <w:t xml:space="preserve"> 3</w:t>
      </w:r>
      <w:r w:rsidR="00603C37" w:rsidRPr="00C014CD">
        <w:t xml:space="preserve"> настоящего Договора).</w:t>
      </w:r>
      <w:r w:rsidR="00AD09B0" w:rsidRPr="00C014CD">
        <w:t xml:space="preserve"> Исполнитель демонтирует </w:t>
      </w:r>
      <w:r w:rsidR="001F37A7">
        <w:t>Товар</w:t>
      </w:r>
      <w:r w:rsidR="00AD09B0" w:rsidRPr="00C014CD">
        <w:t xml:space="preserve">, заменив его </w:t>
      </w:r>
      <w:r w:rsidR="001F37A7">
        <w:t>Товар</w:t>
      </w:r>
      <w:r w:rsidR="00DC12C6">
        <w:t>о</w:t>
      </w:r>
      <w:r w:rsidR="00AD09B0" w:rsidRPr="00C014CD">
        <w:t>м аналогичных свойств, для проведения эк</w:t>
      </w:r>
      <w:r w:rsidR="00AD09B0" w:rsidRPr="00C014CD">
        <w:t>с</w:t>
      </w:r>
      <w:r w:rsidR="00AD09B0" w:rsidRPr="00C014CD">
        <w:t xml:space="preserve">пертизы, и выявления источника и причин неисправностей. </w:t>
      </w:r>
      <w:r w:rsidR="00603C37" w:rsidRPr="00C014CD">
        <w:t xml:space="preserve"> На основа</w:t>
      </w:r>
      <w:r w:rsidR="00AD09B0" w:rsidRPr="00C014CD">
        <w:t xml:space="preserve">нии </w:t>
      </w:r>
      <w:r w:rsidR="007556C4" w:rsidRPr="00C014CD">
        <w:t>зафиксированных да</w:t>
      </w:r>
      <w:r w:rsidR="007556C4" w:rsidRPr="00C014CD">
        <w:t>н</w:t>
      </w:r>
      <w:r w:rsidR="007556C4" w:rsidRPr="00C014CD">
        <w:t>ных, а так же проведенной</w:t>
      </w:r>
      <w:r w:rsidR="00AD09B0" w:rsidRPr="00C014CD">
        <w:t xml:space="preserve"> экспертизы, сторо</w:t>
      </w:r>
      <w:r w:rsidR="00E1593F" w:rsidRPr="00C014CD">
        <w:t>ны определяют, является ли неисправность гара</w:t>
      </w:r>
      <w:r w:rsidR="00E1593F" w:rsidRPr="00C014CD">
        <w:t>н</w:t>
      </w:r>
      <w:r w:rsidR="00E1593F" w:rsidRPr="00C014CD">
        <w:t>тийным случаем или результатом нарушения правил эксплуатации. При возникновении</w:t>
      </w:r>
      <w:r w:rsidR="00B6098B" w:rsidRPr="00C014CD">
        <w:t xml:space="preserve"> гаранти</w:t>
      </w:r>
      <w:r w:rsidR="00B6098B" w:rsidRPr="00C014CD">
        <w:t>й</w:t>
      </w:r>
      <w:r w:rsidR="00B6098B" w:rsidRPr="00C014CD">
        <w:t xml:space="preserve">ного случая </w:t>
      </w:r>
      <w:r w:rsidR="002361B4" w:rsidRPr="00C014CD">
        <w:t>р</w:t>
      </w:r>
      <w:r w:rsidR="00B6098B" w:rsidRPr="00C014CD">
        <w:t>аботы</w:t>
      </w:r>
      <w:r w:rsidR="00E1593F" w:rsidRPr="00C014CD">
        <w:t xml:space="preserve"> по замене, пуско-нала</w:t>
      </w:r>
      <w:r w:rsidR="002361B4" w:rsidRPr="00C014CD">
        <w:t>дочные</w:t>
      </w:r>
      <w:r w:rsidR="00E1593F" w:rsidRPr="00C014CD">
        <w:t xml:space="preserve"> рабо</w:t>
      </w:r>
      <w:r w:rsidR="002361B4" w:rsidRPr="00C014CD">
        <w:t>ты</w:t>
      </w:r>
      <w:r w:rsidR="00E1593F" w:rsidRPr="00C014CD">
        <w:t xml:space="preserve"> Исполнитель производит</w:t>
      </w:r>
      <w:r w:rsidR="002361B4" w:rsidRPr="00C014CD">
        <w:t xml:space="preserve"> </w:t>
      </w:r>
      <w:r w:rsidR="00B6098B" w:rsidRPr="00C014CD">
        <w:t>своими силами</w:t>
      </w:r>
      <w:r w:rsidR="002361B4" w:rsidRPr="00C014CD">
        <w:t xml:space="preserve"> и за свой счет</w:t>
      </w:r>
      <w:r w:rsidR="00E1593F" w:rsidRPr="00C014CD">
        <w:t>. В случае нарушения правил эксплуатации, а так же в результате воздействия трет</w:t>
      </w:r>
      <w:r w:rsidR="00E1593F" w:rsidRPr="00C014CD">
        <w:t>ь</w:t>
      </w:r>
      <w:r w:rsidR="00E1593F" w:rsidRPr="00C014CD">
        <w:t>их лиц</w:t>
      </w:r>
      <w:r w:rsidR="003D5D2C" w:rsidRPr="00C014CD">
        <w:t>, после их устранения</w:t>
      </w:r>
      <w:r w:rsidR="0037418E" w:rsidRPr="00C014CD">
        <w:t xml:space="preserve"> Исполнителем,</w:t>
      </w:r>
      <w:r w:rsidR="00E1593F" w:rsidRPr="00C014CD">
        <w:t xml:space="preserve"> Заказчик </w:t>
      </w:r>
      <w:r w:rsidR="00F8436C" w:rsidRPr="00C014CD">
        <w:t>оплачивает</w:t>
      </w:r>
      <w:r w:rsidR="00C7523F" w:rsidRPr="00C014CD">
        <w:t xml:space="preserve"> </w:t>
      </w:r>
      <w:r w:rsidR="0037418E" w:rsidRPr="00C014CD">
        <w:t xml:space="preserve">по прейскуранту </w:t>
      </w:r>
      <w:r w:rsidR="00C7523F" w:rsidRPr="00C014CD">
        <w:t>Исполните</w:t>
      </w:r>
      <w:r w:rsidR="0037418E" w:rsidRPr="00C014CD">
        <w:t xml:space="preserve">ля </w:t>
      </w:r>
      <w:r w:rsidR="00F8436C" w:rsidRPr="00C014CD">
        <w:t>командировочные</w:t>
      </w:r>
      <w:r w:rsidR="00C7523F" w:rsidRPr="00C014CD">
        <w:t xml:space="preserve"> и транспортные</w:t>
      </w:r>
      <w:r w:rsidR="00F8436C" w:rsidRPr="00C014CD">
        <w:t xml:space="preserve"> расхо</w:t>
      </w:r>
      <w:r w:rsidR="003D5D2C" w:rsidRPr="00C014CD">
        <w:t>ды, связанные с</w:t>
      </w:r>
      <w:r w:rsidR="00F8436C" w:rsidRPr="00C014CD">
        <w:t xml:space="preserve"> проез</w:t>
      </w:r>
      <w:r w:rsidR="003D5D2C" w:rsidRPr="00C014CD">
        <w:t>дом</w:t>
      </w:r>
      <w:r w:rsidR="00C7523F" w:rsidRPr="00C014CD">
        <w:t xml:space="preserve"> специалистов</w:t>
      </w:r>
      <w:r w:rsidR="00F8436C" w:rsidRPr="00C014CD">
        <w:t xml:space="preserve"> к месту </w:t>
      </w:r>
      <w:r w:rsidR="00C7523F" w:rsidRPr="00C014CD">
        <w:t>демо</w:t>
      </w:r>
      <w:r w:rsidR="00C7523F" w:rsidRPr="00C014CD">
        <w:t>н</w:t>
      </w:r>
      <w:r w:rsidR="00C7523F" w:rsidRPr="00C014CD">
        <w:t xml:space="preserve">тажа </w:t>
      </w:r>
      <w:r w:rsidR="001F37A7">
        <w:t>Товара</w:t>
      </w:r>
      <w:r w:rsidR="00C7523F" w:rsidRPr="00C014CD">
        <w:t xml:space="preserve"> и </w:t>
      </w:r>
      <w:r w:rsidR="00F8436C" w:rsidRPr="00C014CD">
        <w:t>ра</w:t>
      </w:r>
      <w:r w:rsidR="00E1593F" w:rsidRPr="00C014CD">
        <w:t>бот</w:t>
      </w:r>
      <w:r w:rsidR="0037418E" w:rsidRPr="00C014CD">
        <w:t>ы</w:t>
      </w:r>
      <w:r w:rsidR="00E1593F" w:rsidRPr="00C014CD">
        <w:t xml:space="preserve"> по устранению неисправностей</w:t>
      </w:r>
      <w:r w:rsidR="0037418E" w:rsidRPr="00C014CD">
        <w:t xml:space="preserve"> или замене </w:t>
      </w:r>
      <w:r w:rsidR="001F37A7">
        <w:t>Товара</w:t>
      </w:r>
      <w:r w:rsidR="003D5D2C" w:rsidRPr="00C014CD">
        <w:t xml:space="preserve">. 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7</w:t>
      </w:r>
      <w:r w:rsidR="00C7523F" w:rsidRPr="00C014CD">
        <w:t>.4</w:t>
      </w:r>
      <w:r w:rsidR="003549D2" w:rsidRPr="00C014CD">
        <w:t xml:space="preserve">. По истечении гарантийного срока сервисное обслуживание </w:t>
      </w:r>
      <w:r w:rsidR="001F37A7">
        <w:t>Товара</w:t>
      </w:r>
      <w:r w:rsidR="003549D2" w:rsidRPr="00C014CD">
        <w:t xml:space="preserve"> осуществляется И</w:t>
      </w:r>
      <w:r w:rsidR="003549D2" w:rsidRPr="00C014CD">
        <w:t>с</w:t>
      </w:r>
      <w:r w:rsidR="003549D2" w:rsidRPr="00C014CD">
        <w:t>полнителем при наличии договора на данный вид услуг.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7</w:t>
      </w:r>
      <w:r w:rsidR="00C7523F" w:rsidRPr="00C014CD">
        <w:t>.5</w:t>
      </w:r>
      <w:r w:rsidR="000F0F13" w:rsidRPr="00C014CD">
        <w:t xml:space="preserve">. Для корректной и </w:t>
      </w:r>
      <w:r w:rsidR="00315935" w:rsidRPr="00C014CD">
        <w:t>полнофункциональной работоспособности</w:t>
      </w:r>
      <w:r w:rsidR="000F0F13" w:rsidRPr="00C014CD">
        <w:t xml:space="preserve"> системы</w:t>
      </w:r>
      <w:r w:rsidR="00315935" w:rsidRPr="00C014CD">
        <w:t xml:space="preserve"> мониторинга</w:t>
      </w:r>
      <w:r w:rsidR="000F0F13" w:rsidRPr="00C014CD">
        <w:t xml:space="preserve"> «GLONASS System», Исполнителем рекомендуются минимальны</w:t>
      </w:r>
      <w:r w:rsidR="00315935" w:rsidRPr="00C014CD">
        <w:t>е</w:t>
      </w:r>
      <w:r w:rsidR="000F0F13" w:rsidRPr="00C014CD">
        <w:t xml:space="preserve"> т</w:t>
      </w:r>
      <w:r w:rsidR="003549D2" w:rsidRPr="00C014CD">
        <w:t>ребов</w:t>
      </w:r>
      <w:r w:rsidR="00315935" w:rsidRPr="00C014CD">
        <w:t>ания к компьютерам</w:t>
      </w:r>
      <w:r w:rsidR="000F0F13" w:rsidRPr="00C014CD">
        <w:t xml:space="preserve"> З</w:t>
      </w:r>
      <w:r w:rsidR="000F0F13" w:rsidRPr="00C014CD">
        <w:t>а</w:t>
      </w:r>
      <w:r w:rsidR="000F0F13" w:rsidRPr="00C014CD">
        <w:t>казчика</w:t>
      </w:r>
      <w:r w:rsidR="00D2180C" w:rsidRPr="00C014CD">
        <w:t>: Celeron 2 Ггц. (или выше), RAM от 512 Мб., сетевая карта; для создания отчетов необх</w:t>
      </w:r>
      <w:r w:rsidR="00D2180C" w:rsidRPr="00C014CD">
        <w:t>о</w:t>
      </w:r>
      <w:r w:rsidR="00D2180C" w:rsidRPr="00C014CD">
        <w:t>димо наличие MS Office (XP,2003); подключение к сети «Интернет» на скорости не менее 256 кб/</w:t>
      </w:r>
      <w:proofErr w:type="gramStart"/>
      <w:r w:rsidR="00D2180C" w:rsidRPr="00C014CD">
        <w:t>с</w:t>
      </w:r>
      <w:proofErr w:type="gramEnd"/>
      <w:r w:rsidR="00D2180C" w:rsidRPr="00C014CD">
        <w:t>.</w:t>
      </w:r>
    </w:p>
    <w:p w:rsidR="003549D2" w:rsidRPr="00C014CD" w:rsidRDefault="003549D2" w:rsidP="004615A6">
      <w:pPr>
        <w:pStyle w:val="a4"/>
        <w:spacing w:beforeLines="40" w:before="96" w:afterLines="40" w:after="96"/>
        <w:ind w:firstLine="0"/>
        <w:contextualSpacing/>
        <w:jc w:val="left"/>
        <w:rPr>
          <w:b/>
        </w:rPr>
      </w:pPr>
    </w:p>
    <w:p w:rsidR="00F162DF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 xml:space="preserve">ПОРЯДОК ВЫЯВЛЕНИЯ И УСТРАНЕНИЯ НЕПОЛАДОК В РАБОТЕ </w:t>
      </w:r>
      <w:r w:rsidR="001F37A7">
        <w:rPr>
          <w:b/>
        </w:rPr>
        <w:t>ТОВАРА</w:t>
      </w:r>
    </w:p>
    <w:p w:rsidR="003549D2" w:rsidRPr="00C014CD" w:rsidRDefault="003549D2" w:rsidP="004615A6">
      <w:pPr>
        <w:pStyle w:val="a4"/>
        <w:spacing w:beforeLines="40" w:before="96" w:afterLines="40" w:after="96"/>
        <w:ind w:left="360" w:firstLine="0"/>
        <w:contextualSpacing/>
        <w:rPr>
          <w:b/>
        </w:rPr>
      </w:pPr>
      <w:r w:rsidRPr="00C014CD">
        <w:rPr>
          <w:b/>
        </w:rPr>
        <w:t xml:space="preserve"> 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8</w:t>
      </w:r>
      <w:r w:rsidR="003549D2" w:rsidRPr="00C014CD">
        <w:t xml:space="preserve">.1. Контроль работоспособности </w:t>
      </w:r>
      <w:r w:rsidR="001F37A7">
        <w:t>Товара</w:t>
      </w:r>
      <w:r w:rsidR="003549D2" w:rsidRPr="00C014CD">
        <w:t xml:space="preserve"> возлагается на Заказчика.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lastRenderedPageBreak/>
        <w:t>8</w:t>
      </w:r>
      <w:r w:rsidR="003549D2" w:rsidRPr="00C014CD">
        <w:t xml:space="preserve">.2. В случае обнаружения нарушений в работе </w:t>
      </w:r>
      <w:r w:rsidR="001F37A7">
        <w:t>Товара</w:t>
      </w:r>
      <w:r w:rsidR="003549D2" w:rsidRPr="00C014CD">
        <w:t xml:space="preserve"> Заказчик направляет в техническое подразделение Исполнителя заявку на осуществление дистанционной проверки работоспособн</w:t>
      </w:r>
      <w:r w:rsidR="003549D2" w:rsidRPr="00C014CD">
        <w:t>о</w:t>
      </w:r>
      <w:r w:rsidR="003549D2" w:rsidRPr="00C014CD">
        <w:t xml:space="preserve">сти </w:t>
      </w:r>
      <w:r w:rsidR="001F37A7">
        <w:t>Товара</w:t>
      </w:r>
      <w:r w:rsidR="003549D2" w:rsidRPr="00C014CD">
        <w:t>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</w:pPr>
      <w:r>
        <w:t>8</w:t>
      </w:r>
      <w:r w:rsidR="003549D2" w:rsidRPr="00C014CD">
        <w:t xml:space="preserve">.3. При невозможности устранить неполадки в работе </w:t>
      </w:r>
      <w:r w:rsidR="001F37A7">
        <w:t>Товара</w:t>
      </w:r>
      <w:r w:rsidR="003549D2" w:rsidRPr="00C014CD">
        <w:t xml:space="preserve"> дистанционными методами – служба сервиса и обслуживания клиентов Исполнителя назначает время проведения ремонтн</w:t>
      </w:r>
      <w:r w:rsidR="00315935" w:rsidRPr="00C014CD">
        <w:t xml:space="preserve">ых </w:t>
      </w:r>
      <w:r w:rsidR="00765801" w:rsidRPr="00C014CD">
        <w:t xml:space="preserve">и сервисных </w:t>
      </w:r>
      <w:r w:rsidR="00315935" w:rsidRPr="00C014CD">
        <w:t>работ, но в срок не позднее 5 (пяти</w:t>
      </w:r>
      <w:r w:rsidR="003549D2" w:rsidRPr="00C014CD">
        <w:t>) суток с момента подтверждения невозможности дистанционного устранения неисправности.</w:t>
      </w: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ОТВЕТСТВЕННОСТЬ СТОРОН</w:t>
      </w:r>
    </w:p>
    <w:p w:rsidR="00F162DF" w:rsidRPr="00C014CD" w:rsidRDefault="00F162DF" w:rsidP="004615A6">
      <w:pPr>
        <w:pStyle w:val="a4"/>
        <w:spacing w:beforeLines="40" w:before="96" w:afterLines="40" w:after="96"/>
        <w:ind w:left="360" w:firstLine="0"/>
        <w:contextualSpacing/>
      </w:pP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3549D2" w:rsidRPr="00C014CD">
        <w:t>.1. В случае нарушения Заказчиком срока оплаты, установленного в статье 3 настоящего Договора, Исполнитель вправе потребовать от Заказчика уплаты пени в размере 0,</w:t>
      </w:r>
      <w:r w:rsidR="00431E45" w:rsidRPr="00C014CD">
        <w:t>0</w:t>
      </w:r>
      <w:r w:rsidR="00705AD3" w:rsidRPr="00C014CD">
        <w:t>1% (ноль ц</w:t>
      </w:r>
      <w:r w:rsidR="00705AD3" w:rsidRPr="00C014CD">
        <w:t>е</w:t>
      </w:r>
      <w:r w:rsidR="00705AD3" w:rsidRPr="00C014CD">
        <w:t>лых одн</w:t>
      </w:r>
      <w:r w:rsidR="00720148" w:rsidRPr="00C014CD">
        <w:t xml:space="preserve">а </w:t>
      </w:r>
      <w:r w:rsidR="00431E45" w:rsidRPr="00C014CD">
        <w:t>сотая</w:t>
      </w:r>
      <w:r w:rsidR="003549D2" w:rsidRPr="00C014CD">
        <w:t xml:space="preserve"> процента) в день от суммы просроченного платежа. 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3549D2" w:rsidRPr="00C014CD">
        <w:t>.2. В случае нарушения сроков поставки и /или работ, установленных в п.2.1. настоящего Договора, Заказчик вправе потребовать от Исполнителя уплаты пени в размере 0,</w:t>
      </w:r>
      <w:r w:rsidR="00431E45" w:rsidRPr="00C014CD">
        <w:t>0</w:t>
      </w:r>
      <w:r w:rsidR="002F3135" w:rsidRPr="00C014CD">
        <w:t xml:space="preserve">1% (ноль целых одна </w:t>
      </w:r>
      <w:r w:rsidR="00431E45" w:rsidRPr="00C014CD">
        <w:t>сотая</w:t>
      </w:r>
      <w:r w:rsidR="003549D2" w:rsidRPr="00C014CD">
        <w:t xml:space="preserve"> процента) в день от стоимости не</w:t>
      </w:r>
      <w:r w:rsidR="00705AD3" w:rsidRPr="00C014CD">
        <w:t xml:space="preserve"> </w:t>
      </w:r>
      <w:r w:rsidR="003549D2" w:rsidRPr="00C014CD">
        <w:t xml:space="preserve">поставленного в срок </w:t>
      </w:r>
      <w:r w:rsidR="001F37A7">
        <w:t>Товара</w:t>
      </w:r>
      <w:r w:rsidR="00705AD3" w:rsidRPr="00C014CD">
        <w:t xml:space="preserve"> или </w:t>
      </w:r>
      <w:r w:rsidR="003549D2" w:rsidRPr="00C014CD">
        <w:t>не</w:t>
      </w:r>
      <w:r w:rsidR="00705AD3" w:rsidRPr="00C014CD">
        <w:t xml:space="preserve"> </w:t>
      </w:r>
      <w:r w:rsidR="003549D2" w:rsidRPr="00C014CD">
        <w:t>проведенных р</w:t>
      </w:r>
      <w:r w:rsidR="003549D2" w:rsidRPr="00C014CD">
        <w:t>а</w:t>
      </w:r>
      <w:r w:rsidR="003549D2" w:rsidRPr="00C014CD">
        <w:t>бот.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3549D2" w:rsidRPr="00C014CD">
        <w:t xml:space="preserve">.3. Исполнитель не несет ответственность за угон </w:t>
      </w:r>
      <w:r w:rsidR="009F4631" w:rsidRPr="00C014CD">
        <w:t>транспортного средства</w:t>
      </w:r>
      <w:r w:rsidR="003549D2" w:rsidRPr="00C014CD">
        <w:t>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9F4631" w:rsidRPr="00C014CD">
        <w:t xml:space="preserve">.4. </w:t>
      </w:r>
      <w:r w:rsidR="003549D2" w:rsidRPr="00C014CD">
        <w:t>Исполнитель не несет ответственности за нарушение связи, возникшее по вине опер</w:t>
      </w:r>
      <w:r w:rsidR="003549D2" w:rsidRPr="00C014CD">
        <w:t>а</w:t>
      </w:r>
      <w:r w:rsidR="003549D2" w:rsidRPr="00C014CD">
        <w:t xml:space="preserve">тора связи </w:t>
      </w:r>
      <w:r w:rsidR="003549D2" w:rsidRPr="00C014CD">
        <w:rPr>
          <w:lang w:val="en-US"/>
        </w:rPr>
        <w:t>GSM</w:t>
      </w:r>
      <w:r w:rsidR="003549D2" w:rsidRPr="00C014CD">
        <w:t xml:space="preserve">, за изменение орбитальных данных группировки спутников </w:t>
      </w:r>
      <w:r w:rsidR="00380A1F" w:rsidRPr="00C014CD">
        <w:t>ГЛОНАСС</w:t>
      </w:r>
      <w:r w:rsidR="00705AD3" w:rsidRPr="00C014CD">
        <w:t>/</w:t>
      </w:r>
      <w:r w:rsidR="003549D2" w:rsidRPr="00C014CD">
        <w:rPr>
          <w:lang w:val="en-US"/>
        </w:rPr>
        <w:t>GPS</w:t>
      </w:r>
      <w:r w:rsidR="003549D2" w:rsidRPr="00C014CD">
        <w:t>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3549D2" w:rsidRPr="00C014CD">
        <w:t>.</w:t>
      </w:r>
      <w:r w:rsidR="009F4631" w:rsidRPr="00C014CD">
        <w:t>5</w:t>
      </w:r>
      <w:r w:rsidR="003549D2" w:rsidRPr="00C014CD">
        <w:t>. Все споры и разногласия, возникшие в связи с исполнением настоящего Договора, Ст</w:t>
      </w:r>
      <w:r w:rsidR="003549D2" w:rsidRPr="00C014CD">
        <w:t>о</w:t>
      </w:r>
      <w:r w:rsidR="003549D2" w:rsidRPr="00C014CD">
        <w:t>роны обязуются решать путем переговоров. Разногласия, по которым Стороны не придут к ед</w:t>
      </w:r>
      <w:r w:rsidR="003549D2" w:rsidRPr="00C014CD">
        <w:t>и</w:t>
      </w:r>
      <w:r w:rsidR="003549D2" w:rsidRPr="00C014CD">
        <w:t>ному мнению рассматриваются в судебном порядке в соответствии с действующим законодател</w:t>
      </w:r>
      <w:r w:rsidR="003549D2" w:rsidRPr="00C014CD">
        <w:t>ь</w:t>
      </w:r>
      <w:r w:rsidR="003549D2" w:rsidRPr="00C014CD">
        <w:t>ством РФ.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9</w:t>
      </w:r>
      <w:r w:rsidR="003549D2" w:rsidRPr="00C014CD">
        <w:t>.</w:t>
      </w:r>
      <w:r w:rsidR="009F4631" w:rsidRPr="00C014CD">
        <w:t>6</w:t>
      </w:r>
      <w:r w:rsidR="003549D2" w:rsidRPr="00C014CD">
        <w:t>. Применение штрафных санкций Сторонами, осуществляется только на основании письменной претензии. Каждая из Сторон оставляет за собой право не применять штрафные сан</w:t>
      </w:r>
      <w:r w:rsidR="003549D2" w:rsidRPr="00C014CD">
        <w:t>к</w:t>
      </w:r>
      <w:r w:rsidR="003549D2" w:rsidRPr="00C014CD">
        <w:t>ции к другой Стороне.</w:t>
      </w: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ФОРС-МАЖОРНЫЕ ОБСТОЯТЕЛЬСТВА</w:t>
      </w:r>
    </w:p>
    <w:p w:rsidR="00F162DF" w:rsidRPr="00C014CD" w:rsidRDefault="00F162DF" w:rsidP="004615A6">
      <w:pPr>
        <w:pStyle w:val="a4"/>
        <w:spacing w:beforeLines="40" w:before="96" w:afterLines="40" w:after="96"/>
        <w:ind w:left="360" w:firstLine="0"/>
        <w:contextualSpacing/>
      </w:pPr>
    </w:p>
    <w:p w:rsidR="00F652A3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10</w:t>
      </w:r>
      <w:r w:rsidR="003549D2" w:rsidRPr="00C014CD">
        <w:t xml:space="preserve">.1. </w:t>
      </w:r>
      <w:r w:rsidR="00F652A3" w:rsidRPr="00C014CD">
        <w:t>В случае наступления обстоятельств непреодолимой силы для исполнения любой из сторон обязательств по настоящему договору, срок исполнения обязательств по договору отодв</w:t>
      </w:r>
      <w:r w:rsidR="00F652A3" w:rsidRPr="00C014CD">
        <w:t>и</w:t>
      </w:r>
      <w:r w:rsidR="00F652A3" w:rsidRPr="00C014CD">
        <w:t xml:space="preserve">гается соразмерно времени, в течение которого будут действовать такие обстоятельства. </w:t>
      </w:r>
      <w:proofErr w:type="gramStart"/>
      <w:r w:rsidR="00F652A3" w:rsidRPr="00C014CD">
        <w:t>Под о</w:t>
      </w:r>
      <w:r w:rsidR="00F652A3" w:rsidRPr="00C014CD">
        <w:t>б</w:t>
      </w:r>
      <w:r w:rsidR="00F652A3" w:rsidRPr="00C014CD">
        <w:t>стоятельствами непреодолимой силы следует понимать: войну, военные действия, землетрясения, пожар, наводнения, эпидемии, забастовки, взрыв, террористические акты.</w:t>
      </w:r>
      <w:proofErr w:type="gramEnd"/>
    </w:p>
    <w:p w:rsidR="00F652A3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10</w:t>
      </w:r>
      <w:r w:rsidR="00F652A3" w:rsidRPr="00C014CD">
        <w:t>.2. Сторона, для которой создалась невозможность исполнения обязательств по договору, должна в течение 48 часов известить телеграммой или по факсу или иным доступным способом другую сторону о наступлении и прекращении указанных обстоятельств. Доказательством обсто</w:t>
      </w:r>
      <w:r w:rsidR="00F652A3" w:rsidRPr="00C014CD">
        <w:t>я</w:t>
      </w:r>
      <w:r w:rsidR="00F652A3" w:rsidRPr="00C014CD">
        <w:t>тельства непреодолимой силы может служить только официальный документ компетентной орг</w:t>
      </w:r>
      <w:r w:rsidR="00F652A3" w:rsidRPr="00C014CD">
        <w:t>а</w:t>
      </w:r>
      <w:r w:rsidR="00F652A3" w:rsidRPr="00C014CD">
        <w:t>низации с указанием дат наступления и прекращения форс-мажорных обстоятельств.</w:t>
      </w:r>
    </w:p>
    <w:p w:rsidR="005A5518" w:rsidRPr="00C014CD" w:rsidRDefault="005A5518" w:rsidP="004615A6">
      <w:pPr>
        <w:pStyle w:val="a4"/>
        <w:spacing w:beforeLines="40" w:before="96" w:afterLines="40" w:after="96"/>
        <w:ind w:firstLine="0"/>
        <w:contextualSpacing/>
      </w:pP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СРОК ДЕЙСТВИЯ И УСЛОВИЯ РАСТОРЖЕНИЯ ДОГОВОРА</w:t>
      </w:r>
    </w:p>
    <w:p w:rsidR="00F162DF" w:rsidRPr="00C014CD" w:rsidRDefault="00F162DF" w:rsidP="004615A6">
      <w:pPr>
        <w:pStyle w:val="a4"/>
        <w:spacing w:beforeLines="40" w:before="96" w:afterLines="40" w:after="96"/>
        <w:ind w:left="360" w:firstLine="0"/>
        <w:contextualSpacing/>
        <w:rPr>
          <w:b/>
        </w:rPr>
      </w:pP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11</w:t>
      </w:r>
      <w:r w:rsidR="003549D2" w:rsidRPr="00C014CD">
        <w:t xml:space="preserve">.1. </w:t>
      </w:r>
      <w:r w:rsidR="007249BE" w:rsidRPr="00C014CD">
        <w:t xml:space="preserve">Настоящий </w:t>
      </w:r>
      <w:r w:rsidR="003549D2" w:rsidRPr="00C014CD">
        <w:t xml:space="preserve">Договор действует </w:t>
      </w:r>
      <w:r w:rsidR="0049026C" w:rsidRPr="00C014CD">
        <w:t>с момента его подписания</w:t>
      </w:r>
      <w:r w:rsidR="007249BE" w:rsidRPr="00C014CD">
        <w:t xml:space="preserve"> обеими </w:t>
      </w:r>
      <w:r w:rsidR="00901935" w:rsidRPr="00C014CD">
        <w:t>С</w:t>
      </w:r>
      <w:r w:rsidR="003549D2" w:rsidRPr="00C014CD">
        <w:t>торонами</w:t>
      </w:r>
      <w:r w:rsidR="00E01F5A">
        <w:t xml:space="preserve"> до и</w:t>
      </w:r>
      <w:r w:rsidR="00E01F5A">
        <w:t>с</w:t>
      </w:r>
      <w:r w:rsidR="00E01F5A">
        <w:t>полнения Сторонами всех обязательств по настоящему Договору, но не более 12 (двенадцати) м</w:t>
      </w:r>
      <w:r w:rsidR="00E01F5A">
        <w:t>е</w:t>
      </w:r>
      <w:r w:rsidR="00E01F5A">
        <w:t>сяцев.</w:t>
      </w:r>
    </w:p>
    <w:p w:rsidR="007249BE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11</w:t>
      </w:r>
      <w:r w:rsidR="00446320" w:rsidRPr="00C014CD">
        <w:t>.</w:t>
      </w:r>
      <w:r w:rsidR="00565677">
        <w:t>2</w:t>
      </w:r>
      <w:r w:rsidR="007249BE" w:rsidRPr="00C014CD">
        <w:t>. Настоящий Договор</w:t>
      </w:r>
      <w:r w:rsidR="00E01F5A">
        <w:t>,</w:t>
      </w:r>
      <w:r w:rsidR="007249BE" w:rsidRPr="00C014CD">
        <w:t xml:space="preserve"> может быть</w:t>
      </w:r>
      <w:r w:rsidR="00E01F5A">
        <w:t>,</w:t>
      </w:r>
      <w:r w:rsidR="007249BE" w:rsidRPr="00C014CD">
        <w:t xml:space="preserve"> расторгнут в следующих случаях:</w:t>
      </w:r>
    </w:p>
    <w:p w:rsidR="00446320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11</w:t>
      </w:r>
      <w:r w:rsidR="007249BE" w:rsidRPr="00C014CD">
        <w:t>.</w:t>
      </w:r>
      <w:r w:rsidR="00565677">
        <w:t>2</w:t>
      </w:r>
      <w:r w:rsidR="007249BE" w:rsidRPr="00C014CD">
        <w:t>.1.</w:t>
      </w:r>
      <w:r w:rsidR="00446320" w:rsidRPr="00C014CD">
        <w:t xml:space="preserve"> любой из Сторон в одностороннем порядке пут</w:t>
      </w:r>
      <w:r w:rsidR="00934385" w:rsidRPr="00C014CD">
        <w:t>ем предварительного (но не менее</w:t>
      </w:r>
      <w:r w:rsidR="00446320" w:rsidRPr="00C014CD">
        <w:t xml:space="preserve"> чем за 60 календарных дней до срока расторжения) письменн</w:t>
      </w:r>
      <w:r w:rsidR="0049026C" w:rsidRPr="00C014CD">
        <w:t>ого уведомления другой Стороны;</w:t>
      </w:r>
    </w:p>
    <w:p w:rsidR="007249BE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11</w:t>
      </w:r>
      <w:r w:rsidR="00446320" w:rsidRPr="00C014CD">
        <w:t>.</w:t>
      </w:r>
      <w:r w:rsidR="00565677">
        <w:t>2</w:t>
      </w:r>
      <w:r w:rsidR="00446320" w:rsidRPr="00C014CD">
        <w:t xml:space="preserve">.2. </w:t>
      </w:r>
      <w:r w:rsidR="0049026C" w:rsidRPr="00C014CD">
        <w:t>по взаимному согласованию С</w:t>
      </w:r>
      <w:r w:rsidR="007249BE" w:rsidRPr="00C014CD">
        <w:t>торон, совершенному в письменной форме за подп</w:t>
      </w:r>
      <w:r w:rsidR="007249BE" w:rsidRPr="00C014CD">
        <w:t>и</w:t>
      </w:r>
      <w:r w:rsidR="007249BE" w:rsidRPr="00C014CD">
        <w:t>сью уполномоченных лиц;</w:t>
      </w:r>
    </w:p>
    <w:p w:rsidR="001E21CA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11</w:t>
      </w:r>
      <w:r w:rsidR="00446320" w:rsidRPr="00C014CD">
        <w:t>.</w:t>
      </w:r>
      <w:r w:rsidR="00565677">
        <w:t>2</w:t>
      </w:r>
      <w:r w:rsidR="00446320" w:rsidRPr="00C014CD">
        <w:t>.3</w:t>
      </w:r>
      <w:r w:rsidR="007249BE" w:rsidRPr="00C014CD">
        <w:t xml:space="preserve">. по решению </w:t>
      </w:r>
      <w:r w:rsidR="00264293">
        <w:t xml:space="preserve">третейского </w:t>
      </w:r>
      <w:r w:rsidR="007249BE" w:rsidRPr="00C014CD">
        <w:t>суда.</w:t>
      </w:r>
    </w:p>
    <w:p w:rsidR="00264293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lastRenderedPageBreak/>
        <w:t>11</w:t>
      </w:r>
      <w:r w:rsidR="00264293">
        <w:t>.3. 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Исполнителе, зан</w:t>
      </w:r>
      <w:r w:rsidR="00264293">
        <w:t>о</w:t>
      </w:r>
      <w:r w:rsidR="00264293">
        <w:t xml:space="preserve">сится в реестр недобросовестных поставщиков </w:t>
      </w:r>
      <w:proofErr w:type="spellStart"/>
      <w:r w:rsidR="00264293">
        <w:t>Госкорпорации</w:t>
      </w:r>
      <w:proofErr w:type="spellEnd"/>
      <w:r w:rsidR="00264293">
        <w:t xml:space="preserve"> «</w:t>
      </w:r>
      <w:proofErr w:type="spellStart"/>
      <w:r w:rsidR="00264293">
        <w:t>Росатом</w:t>
      </w:r>
      <w:proofErr w:type="spellEnd"/>
      <w:r w:rsidR="00264293">
        <w:t xml:space="preserve">» и организаций </w:t>
      </w:r>
      <w:proofErr w:type="spellStart"/>
      <w:r w:rsidR="00264293">
        <w:t>Госко</w:t>
      </w:r>
      <w:r w:rsidR="00264293">
        <w:t>р</w:t>
      </w:r>
      <w:r w:rsidR="00264293">
        <w:t>порации</w:t>
      </w:r>
      <w:proofErr w:type="spellEnd"/>
      <w:r w:rsidR="00264293">
        <w:t xml:space="preserve"> «</w:t>
      </w:r>
      <w:proofErr w:type="spellStart"/>
      <w:r w:rsidR="00264293">
        <w:t>Росатом</w:t>
      </w:r>
      <w:proofErr w:type="spellEnd"/>
      <w:r w:rsidR="00264293">
        <w:t>» сроком на 2 года.</w:t>
      </w:r>
    </w:p>
    <w:p w:rsidR="00357394" w:rsidRPr="00C014CD" w:rsidRDefault="00357394" w:rsidP="004615A6">
      <w:pPr>
        <w:pStyle w:val="a4"/>
        <w:spacing w:beforeLines="40" w:before="96" w:afterLines="40" w:after="96"/>
        <w:ind w:left="24" w:firstLine="0"/>
        <w:contextualSpacing/>
        <w:jc w:val="left"/>
        <w:rPr>
          <w:b/>
        </w:rPr>
      </w:pPr>
    </w:p>
    <w:p w:rsidR="003549D2" w:rsidRPr="00C014CD" w:rsidRDefault="003549D2" w:rsidP="00BD0C5F">
      <w:pPr>
        <w:pStyle w:val="a4"/>
        <w:numPr>
          <w:ilvl w:val="0"/>
          <w:numId w:val="7"/>
        </w:numPr>
        <w:spacing w:beforeLines="40" w:before="96" w:afterLines="40" w:after="96"/>
        <w:contextualSpacing/>
        <w:jc w:val="center"/>
        <w:rPr>
          <w:b/>
        </w:rPr>
      </w:pPr>
      <w:r w:rsidRPr="00C014CD">
        <w:rPr>
          <w:b/>
        </w:rPr>
        <w:t>ДОПОЛНИТЕЛЬНЫЕ УСЛОВИЯ</w:t>
      </w:r>
    </w:p>
    <w:p w:rsidR="00F162DF" w:rsidRPr="00C014CD" w:rsidRDefault="00F162DF" w:rsidP="004615A6">
      <w:pPr>
        <w:pStyle w:val="a4"/>
        <w:spacing w:beforeLines="40" w:before="96" w:afterLines="40" w:after="96"/>
        <w:ind w:left="360" w:firstLine="0"/>
        <w:contextualSpacing/>
        <w:rPr>
          <w:b/>
        </w:rPr>
      </w:pPr>
    </w:p>
    <w:p w:rsidR="00264293" w:rsidRPr="007C30C9" w:rsidRDefault="00264293" w:rsidP="00264293">
      <w:pPr>
        <w:pStyle w:val="10"/>
        <w:shd w:val="clear" w:color="auto" w:fill="auto"/>
        <w:tabs>
          <w:tab w:val="left" w:pos="709"/>
        </w:tabs>
        <w:spacing w:before="0" w:after="0" w:line="240" w:lineRule="auto"/>
        <w:rPr>
          <w:rStyle w:val="11"/>
          <w:sz w:val="24"/>
          <w:szCs w:val="24"/>
        </w:rPr>
      </w:pPr>
      <w:r>
        <w:tab/>
      </w:r>
      <w:r w:rsidR="00B50ADE">
        <w:rPr>
          <w:sz w:val="24"/>
          <w:szCs w:val="24"/>
        </w:rPr>
        <w:t>12</w:t>
      </w:r>
      <w:r w:rsidR="003549D2" w:rsidRPr="00264293">
        <w:rPr>
          <w:sz w:val="24"/>
          <w:szCs w:val="24"/>
        </w:rPr>
        <w:t xml:space="preserve">.1. </w:t>
      </w:r>
      <w:r w:rsidRPr="00264293">
        <w:rPr>
          <w:rStyle w:val="11"/>
          <w:sz w:val="24"/>
          <w:szCs w:val="24"/>
        </w:rPr>
        <w:t>Споры</w:t>
      </w:r>
      <w:r w:rsidRPr="007C30C9">
        <w:rPr>
          <w:rStyle w:val="11"/>
          <w:sz w:val="24"/>
          <w:szCs w:val="24"/>
        </w:rPr>
        <w:t>,  возникающие между сторонами при  исполнении  обязательств по настоящ</w:t>
      </w:r>
      <w:r w:rsidRPr="007C30C9">
        <w:rPr>
          <w:rStyle w:val="11"/>
          <w:sz w:val="24"/>
          <w:szCs w:val="24"/>
        </w:rPr>
        <w:t>е</w:t>
      </w:r>
      <w:r w:rsidRPr="007C30C9">
        <w:rPr>
          <w:rStyle w:val="11"/>
          <w:sz w:val="24"/>
          <w:szCs w:val="24"/>
        </w:rPr>
        <w:t xml:space="preserve">му договору, разрешаются путем переговоров. </w:t>
      </w:r>
    </w:p>
    <w:p w:rsidR="00264293" w:rsidRPr="007C30C9" w:rsidRDefault="00B50ADE" w:rsidP="00B50ADE">
      <w:pPr>
        <w:pStyle w:val="10"/>
        <w:numPr>
          <w:ilvl w:val="1"/>
          <w:numId w:val="7"/>
        </w:numPr>
        <w:shd w:val="clear" w:color="auto" w:fill="auto"/>
        <w:tabs>
          <w:tab w:val="left" w:pos="1142"/>
        </w:tabs>
        <w:spacing w:before="0" w:after="0" w:line="240" w:lineRule="auto"/>
        <w:ind w:left="0" w:firstLine="709"/>
        <w:rPr>
          <w:rStyle w:val="11"/>
          <w:sz w:val="24"/>
          <w:szCs w:val="24"/>
        </w:rPr>
      </w:pPr>
      <w:r>
        <w:rPr>
          <w:rStyle w:val="11"/>
          <w:sz w:val="24"/>
          <w:szCs w:val="24"/>
        </w:rPr>
        <w:t xml:space="preserve"> </w:t>
      </w:r>
      <w:proofErr w:type="gramStart"/>
      <w:r w:rsidR="00264293" w:rsidRPr="007C30C9">
        <w:rPr>
          <w:rStyle w:val="11"/>
          <w:sz w:val="24"/>
          <w:szCs w:val="24"/>
        </w:rPr>
        <w:t>В случае если Сторонам не удалось достичь мирного урегулирования споров, то все споры, разногласия или требования, возникающие из Договора или в связи с ним, в том числе к</w:t>
      </w:r>
      <w:r w:rsidR="00264293" w:rsidRPr="007C30C9">
        <w:rPr>
          <w:rStyle w:val="11"/>
          <w:sz w:val="24"/>
          <w:szCs w:val="24"/>
        </w:rPr>
        <w:t>а</w:t>
      </w:r>
      <w:r w:rsidR="00264293" w:rsidRPr="007C30C9">
        <w:rPr>
          <w:rStyle w:val="11"/>
          <w:sz w:val="24"/>
          <w:szCs w:val="24"/>
        </w:rPr>
        <w:t>сающиеся его исполнения, нарушения, прекращения или недействительности, подлежат разреш</w:t>
      </w:r>
      <w:r w:rsidR="00264293" w:rsidRPr="007C30C9">
        <w:rPr>
          <w:rStyle w:val="11"/>
          <w:sz w:val="24"/>
          <w:szCs w:val="24"/>
        </w:rPr>
        <w:t>е</w:t>
      </w:r>
      <w:r w:rsidR="00264293" w:rsidRPr="007C30C9">
        <w:rPr>
          <w:rStyle w:val="11"/>
          <w:sz w:val="24"/>
          <w:szCs w:val="24"/>
        </w:rPr>
        <w:t>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</w:t>
      </w:r>
      <w:proofErr w:type="gramEnd"/>
      <w:r w:rsidR="00264293" w:rsidRPr="007C30C9">
        <w:rPr>
          <w:rStyle w:val="11"/>
          <w:sz w:val="24"/>
          <w:szCs w:val="24"/>
        </w:rPr>
        <w:t xml:space="preserve"> Решение Третейского суда является окончательным.</w:t>
      </w:r>
    </w:p>
    <w:p w:rsidR="003549D2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12</w:t>
      </w:r>
      <w:r w:rsidR="00264293">
        <w:t xml:space="preserve">.3. </w:t>
      </w:r>
      <w:r w:rsidR="003549D2" w:rsidRPr="00C014CD">
        <w:t>Договор составлен в двух экземплярах по одному для каждой стороны,</w:t>
      </w:r>
      <w:r w:rsidR="005A5518" w:rsidRPr="00C014CD">
        <w:t xml:space="preserve"> оба из которых имеют равную</w:t>
      </w:r>
      <w:r w:rsidR="003549D2" w:rsidRPr="00C014CD">
        <w:t xml:space="preserve"> юридическую силу.</w:t>
      </w:r>
    </w:p>
    <w:p w:rsidR="00A71127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12</w:t>
      </w:r>
      <w:r w:rsidR="00181A94" w:rsidRPr="00C014CD">
        <w:t>.</w:t>
      </w:r>
      <w:r w:rsidR="00264293">
        <w:t>4</w:t>
      </w:r>
      <w:r w:rsidR="00181A94" w:rsidRPr="00C014CD">
        <w:t>. Все Приложения,</w:t>
      </w:r>
      <w:r w:rsidR="00A71127" w:rsidRPr="00C014CD">
        <w:t xml:space="preserve"> </w:t>
      </w:r>
      <w:r w:rsidR="00181A94" w:rsidRPr="00C014CD">
        <w:t>Изменения и Д</w:t>
      </w:r>
      <w:r w:rsidR="00A71127" w:rsidRPr="00C014CD">
        <w:t xml:space="preserve">ополнения к </w:t>
      </w:r>
      <w:r w:rsidR="00181A94" w:rsidRPr="00C014CD">
        <w:t xml:space="preserve">настоящему </w:t>
      </w:r>
      <w:r w:rsidR="00A71127" w:rsidRPr="00C014CD">
        <w:t>Договору</w:t>
      </w:r>
      <w:r w:rsidR="00181A94" w:rsidRPr="00C014CD">
        <w:t xml:space="preserve"> являются неот</w:t>
      </w:r>
      <w:r w:rsidR="00181A94" w:rsidRPr="00C014CD">
        <w:t>ъ</w:t>
      </w:r>
      <w:r w:rsidR="00181A94" w:rsidRPr="00C014CD">
        <w:t>емлемой его частью и</w:t>
      </w:r>
      <w:r w:rsidR="00A71127" w:rsidRPr="00C014CD">
        <w:t xml:space="preserve"> имеют юридическую силу в случае, если они составлены в письменной форме</w:t>
      </w:r>
      <w:r w:rsidR="00181A94" w:rsidRPr="00C014CD">
        <w:t xml:space="preserve"> и подписаны обеими</w:t>
      </w:r>
      <w:r w:rsidR="00A71127" w:rsidRPr="00C014CD">
        <w:t xml:space="preserve"> Сторон</w:t>
      </w:r>
      <w:r w:rsidR="00181A94" w:rsidRPr="00C014CD">
        <w:t>ами</w:t>
      </w:r>
      <w:r w:rsidR="00A71127" w:rsidRPr="00C014CD">
        <w:t xml:space="preserve"> или надлежаще уполно</w:t>
      </w:r>
      <w:r w:rsidR="00181A94" w:rsidRPr="00C014CD">
        <w:t>моченными представителями Ст</w:t>
      </w:r>
      <w:r w:rsidR="00181A94" w:rsidRPr="00C014CD">
        <w:t>о</w:t>
      </w:r>
      <w:r w:rsidR="00181A94" w:rsidRPr="00C014CD">
        <w:t>рон</w:t>
      </w:r>
      <w:r w:rsidR="00A71127" w:rsidRPr="00C014CD">
        <w:t>.</w:t>
      </w:r>
    </w:p>
    <w:p w:rsidR="00A71127" w:rsidRPr="00C014CD" w:rsidRDefault="00B50ADE" w:rsidP="004615A6">
      <w:pPr>
        <w:pStyle w:val="a4"/>
        <w:spacing w:beforeLines="40" w:before="96" w:afterLines="40" w:after="96"/>
        <w:ind w:left="24" w:firstLine="684"/>
        <w:contextualSpacing/>
      </w:pPr>
      <w:r>
        <w:t>12</w:t>
      </w:r>
      <w:r w:rsidR="00A71127" w:rsidRPr="00C014CD">
        <w:t>.</w:t>
      </w:r>
      <w:r w:rsidR="00264293">
        <w:t>5</w:t>
      </w:r>
      <w:r w:rsidR="00A71127" w:rsidRPr="00C014CD">
        <w:t>. Факсимильная копия настоящего Договора, П</w:t>
      </w:r>
      <w:r w:rsidR="005A5518" w:rsidRPr="00C014CD">
        <w:t>риложений или Д</w:t>
      </w:r>
      <w:r w:rsidR="00A71127" w:rsidRPr="00C014CD">
        <w:t>ополнительных согл</w:t>
      </w:r>
      <w:r w:rsidR="00A71127" w:rsidRPr="00C014CD">
        <w:t>а</w:t>
      </w:r>
      <w:r w:rsidR="00A71127" w:rsidRPr="00C014CD">
        <w:t>шений к нему, подписанные обеими сторонами, являются оригиналами до момента обмена фа</w:t>
      </w:r>
      <w:r w:rsidR="00A71127" w:rsidRPr="00C014CD">
        <w:t>к</w:t>
      </w:r>
      <w:r w:rsidR="00A71127" w:rsidRPr="00C014CD">
        <w:t>симильного варианта на оригиналы.</w:t>
      </w:r>
    </w:p>
    <w:p w:rsidR="00A71127" w:rsidRDefault="00B50ADE" w:rsidP="00264293">
      <w:pPr>
        <w:pStyle w:val="a4"/>
        <w:spacing w:line="240" w:lineRule="atLeast"/>
        <w:ind w:left="24" w:firstLine="684"/>
        <w:contextualSpacing/>
      </w:pPr>
      <w:r>
        <w:t>12</w:t>
      </w:r>
      <w:r w:rsidR="00A71127" w:rsidRPr="00C014CD">
        <w:t>.</w:t>
      </w:r>
      <w:r w:rsidR="00264293">
        <w:t>6</w:t>
      </w:r>
      <w:r w:rsidR="00A71127" w:rsidRPr="00C014CD">
        <w:t xml:space="preserve">. В случае изменения адресов, платежных реквизитов сторон в течение срока действия настоящего Договора, сторона, чьи реквизиты изменились, обязана письменно уведомить другую сторону в течение трех рабочих дней </w:t>
      </w:r>
      <w:proofErr w:type="gramStart"/>
      <w:r w:rsidR="00A71127" w:rsidRPr="00C014CD">
        <w:t>с даты</w:t>
      </w:r>
      <w:proofErr w:type="gramEnd"/>
      <w:r w:rsidR="00A71127" w:rsidRPr="00C014CD">
        <w:t xml:space="preserve"> таких изменений.</w:t>
      </w:r>
    </w:p>
    <w:p w:rsidR="00264293" w:rsidRPr="00264293" w:rsidRDefault="00B50ADE" w:rsidP="00264293">
      <w:pPr>
        <w:pStyle w:val="10"/>
        <w:shd w:val="clear" w:color="auto" w:fill="auto"/>
        <w:tabs>
          <w:tab w:val="left" w:pos="1142"/>
        </w:tabs>
        <w:spacing w:before="0" w:after="0" w:line="240" w:lineRule="atLeast"/>
        <w:ind w:firstLine="709"/>
        <w:rPr>
          <w:rStyle w:val="11"/>
          <w:sz w:val="24"/>
          <w:szCs w:val="24"/>
        </w:rPr>
      </w:pPr>
      <w:r>
        <w:rPr>
          <w:sz w:val="24"/>
          <w:szCs w:val="24"/>
        </w:rPr>
        <w:t>12</w:t>
      </w:r>
      <w:r w:rsidR="00264293" w:rsidRPr="00264293">
        <w:rPr>
          <w:sz w:val="24"/>
          <w:szCs w:val="24"/>
        </w:rPr>
        <w:t>.</w:t>
      </w:r>
      <w:r w:rsidR="00264293">
        <w:rPr>
          <w:sz w:val="24"/>
          <w:szCs w:val="24"/>
        </w:rPr>
        <w:t>7</w:t>
      </w:r>
      <w:r w:rsidR="00264293" w:rsidRPr="00264293">
        <w:rPr>
          <w:sz w:val="24"/>
          <w:szCs w:val="24"/>
        </w:rPr>
        <w:t xml:space="preserve">. </w:t>
      </w:r>
      <w:r w:rsidR="00264293" w:rsidRPr="00264293">
        <w:rPr>
          <w:rStyle w:val="11"/>
          <w:sz w:val="24"/>
          <w:szCs w:val="24"/>
        </w:rPr>
        <w:t>Исполнитель гарантирует Заказчику, что сведения в отношении всей цепочки со</w:t>
      </w:r>
      <w:r w:rsidR="00264293" w:rsidRPr="00264293">
        <w:rPr>
          <w:rStyle w:val="11"/>
          <w:sz w:val="24"/>
          <w:szCs w:val="24"/>
        </w:rPr>
        <w:t>б</w:t>
      </w:r>
      <w:r w:rsidR="00264293" w:rsidRPr="00264293">
        <w:rPr>
          <w:rStyle w:val="11"/>
          <w:sz w:val="24"/>
          <w:szCs w:val="24"/>
        </w:rPr>
        <w:t>ственников и руководителей, включая бенефициаров (в том числе конечных),  направленные с а</w:t>
      </w:r>
      <w:r w:rsidR="00264293" w:rsidRPr="00264293">
        <w:rPr>
          <w:rStyle w:val="11"/>
          <w:sz w:val="24"/>
          <w:szCs w:val="24"/>
        </w:rPr>
        <w:t>д</w:t>
      </w:r>
      <w:r w:rsidR="00264293" w:rsidRPr="00264293">
        <w:rPr>
          <w:rStyle w:val="11"/>
          <w:sz w:val="24"/>
          <w:szCs w:val="24"/>
        </w:rPr>
        <w:t>реса электронной почты Исполнителя _____________ на адреса электронной почты Заказчика info@oaoata.ru (далее - Сведения), являются полными, точными и достоверными.</w:t>
      </w:r>
    </w:p>
    <w:p w:rsidR="00264293" w:rsidRPr="00264293" w:rsidRDefault="00264293" w:rsidP="00264293">
      <w:pPr>
        <w:pStyle w:val="10"/>
        <w:shd w:val="clear" w:color="auto" w:fill="auto"/>
        <w:tabs>
          <w:tab w:val="left" w:pos="709"/>
        </w:tabs>
        <w:spacing w:before="0" w:after="0" w:line="240" w:lineRule="atLeast"/>
        <w:rPr>
          <w:rStyle w:val="11"/>
          <w:sz w:val="24"/>
          <w:szCs w:val="24"/>
        </w:rPr>
      </w:pPr>
      <w:r>
        <w:rPr>
          <w:rStyle w:val="11"/>
          <w:sz w:val="24"/>
          <w:szCs w:val="24"/>
        </w:rPr>
        <w:tab/>
      </w:r>
      <w:r w:rsidR="00B50ADE">
        <w:rPr>
          <w:rStyle w:val="11"/>
          <w:sz w:val="24"/>
          <w:szCs w:val="24"/>
        </w:rPr>
        <w:t>12</w:t>
      </w:r>
      <w:r>
        <w:rPr>
          <w:rStyle w:val="11"/>
          <w:sz w:val="24"/>
          <w:szCs w:val="24"/>
        </w:rPr>
        <w:t xml:space="preserve">.8. </w:t>
      </w:r>
      <w:r w:rsidRPr="00264293">
        <w:rPr>
          <w:rStyle w:val="11"/>
          <w:sz w:val="24"/>
          <w:szCs w:val="24"/>
        </w:rPr>
        <w:t>При изменении Сведений Исполнитель обязан не позднее 5 (пяти) дней с момента т</w:t>
      </w:r>
      <w:r w:rsidRPr="00264293">
        <w:rPr>
          <w:rStyle w:val="11"/>
          <w:sz w:val="24"/>
          <w:szCs w:val="24"/>
        </w:rPr>
        <w:t>а</w:t>
      </w:r>
      <w:r w:rsidRPr="00264293">
        <w:rPr>
          <w:rStyle w:val="11"/>
          <w:sz w:val="24"/>
          <w:szCs w:val="24"/>
        </w:rPr>
        <w:t>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Заказчика.</w:t>
      </w:r>
    </w:p>
    <w:p w:rsidR="00264293" w:rsidRPr="00264293" w:rsidRDefault="00264293" w:rsidP="00E01F5A">
      <w:pPr>
        <w:pStyle w:val="10"/>
        <w:numPr>
          <w:ilvl w:val="1"/>
          <w:numId w:val="11"/>
        </w:numPr>
        <w:shd w:val="clear" w:color="auto" w:fill="auto"/>
        <w:tabs>
          <w:tab w:val="left" w:pos="0"/>
        </w:tabs>
        <w:spacing w:before="0" w:after="0" w:line="240" w:lineRule="atLeast"/>
        <w:ind w:left="0" w:firstLine="709"/>
        <w:rPr>
          <w:rStyle w:val="11"/>
          <w:sz w:val="24"/>
          <w:szCs w:val="24"/>
        </w:rPr>
      </w:pPr>
      <w:proofErr w:type="gramStart"/>
      <w:r w:rsidRPr="00264293">
        <w:rPr>
          <w:rStyle w:val="11"/>
          <w:sz w:val="24"/>
          <w:szCs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</w:t>
      </w:r>
      <w:r w:rsidRPr="00264293">
        <w:rPr>
          <w:rStyle w:val="11"/>
          <w:sz w:val="24"/>
          <w:szCs w:val="24"/>
        </w:rPr>
        <w:t>е</w:t>
      </w:r>
      <w:r w:rsidRPr="00264293">
        <w:rPr>
          <w:rStyle w:val="11"/>
          <w:sz w:val="24"/>
          <w:szCs w:val="24"/>
        </w:rPr>
        <w:t>ресованных или причастных к Сведениям лиц на обработку предоставленных Сведений Заказч</w:t>
      </w:r>
      <w:r w:rsidRPr="00264293">
        <w:rPr>
          <w:rStyle w:val="11"/>
          <w:sz w:val="24"/>
          <w:szCs w:val="24"/>
        </w:rPr>
        <w:t>и</w:t>
      </w:r>
      <w:r w:rsidRPr="00264293">
        <w:rPr>
          <w:rStyle w:val="11"/>
          <w:sz w:val="24"/>
          <w:szCs w:val="24"/>
        </w:rPr>
        <w:t>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264293">
        <w:rPr>
          <w:rStyle w:val="11"/>
          <w:sz w:val="24"/>
          <w:szCs w:val="24"/>
        </w:rPr>
        <w:t xml:space="preserve"> </w:t>
      </w:r>
      <w:proofErr w:type="gramStart"/>
      <w:r w:rsidRPr="00264293">
        <w:rPr>
          <w:rStyle w:val="11"/>
          <w:sz w:val="24"/>
          <w:szCs w:val="24"/>
        </w:rPr>
        <w:t xml:space="preserve">Федеральной налоговой службе, Минэнерго России, </w:t>
      </w:r>
      <w:proofErr w:type="spellStart"/>
      <w:r w:rsidRPr="00264293">
        <w:rPr>
          <w:rStyle w:val="11"/>
          <w:sz w:val="24"/>
          <w:szCs w:val="24"/>
        </w:rPr>
        <w:t>Ро</w:t>
      </w:r>
      <w:r w:rsidRPr="00264293">
        <w:rPr>
          <w:rStyle w:val="11"/>
          <w:sz w:val="24"/>
          <w:szCs w:val="24"/>
        </w:rPr>
        <w:t>с</w:t>
      </w:r>
      <w:r w:rsidRPr="00264293">
        <w:rPr>
          <w:rStyle w:val="11"/>
          <w:sz w:val="24"/>
          <w:szCs w:val="24"/>
        </w:rPr>
        <w:t>финмониторингу</w:t>
      </w:r>
      <w:proofErr w:type="spellEnd"/>
      <w:r w:rsidRPr="00264293">
        <w:rPr>
          <w:rStyle w:val="11"/>
          <w:sz w:val="24"/>
          <w:szCs w:val="24"/>
        </w:rPr>
        <w:t>, Правительству Российской Федерации) и последующую обработку Сведений такими органами (далее - Раскрытие).</w:t>
      </w:r>
      <w:proofErr w:type="gramEnd"/>
      <w:r w:rsidRPr="00264293">
        <w:rPr>
          <w:rStyle w:val="11"/>
          <w:sz w:val="24"/>
          <w:szCs w:val="24"/>
        </w:rPr>
        <w:t xml:space="preserve"> Исполнитель освобождает Заказчика от любой ответстве</w:t>
      </w:r>
      <w:r w:rsidRPr="00264293">
        <w:rPr>
          <w:rStyle w:val="11"/>
          <w:sz w:val="24"/>
          <w:szCs w:val="24"/>
        </w:rPr>
        <w:t>н</w:t>
      </w:r>
      <w:r w:rsidRPr="00264293">
        <w:rPr>
          <w:rStyle w:val="11"/>
          <w:sz w:val="24"/>
          <w:szCs w:val="24"/>
        </w:rPr>
        <w:t>ности в связи с Раскрытием, в том числе возмещает Заказчику убытки, понесённые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264293" w:rsidRPr="00264293" w:rsidRDefault="00264293" w:rsidP="00B50ADE">
      <w:pPr>
        <w:pStyle w:val="10"/>
        <w:numPr>
          <w:ilvl w:val="1"/>
          <w:numId w:val="11"/>
        </w:numPr>
        <w:shd w:val="clear" w:color="auto" w:fill="auto"/>
        <w:tabs>
          <w:tab w:val="left" w:pos="1142"/>
        </w:tabs>
        <w:spacing w:before="0" w:after="0" w:line="240" w:lineRule="atLeast"/>
        <w:ind w:left="0" w:firstLine="567"/>
        <w:rPr>
          <w:rStyle w:val="11"/>
          <w:sz w:val="24"/>
          <w:szCs w:val="24"/>
        </w:rPr>
      </w:pPr>
      <w:r w:rsidRPr="00264293">
        <w:rPr>
          <w:rStyle w:val="11"/>
          <w:sz w:val="24"/>
          <w:szCs w:val="24"/>
        </w:rPr>
        <w:t>Исполнитель и Заказчик подтверждают, что условия настоящего Договора о пред</w:t>
      </w:r>
      <w:r w:rsidRPr="00264293">
        <w:rPr>
          <w:rStyle w:val="11"/>
          <w:sz w:val="24"/>
          <w:szCs w:val="24"/>
        </w:rPr>
        <w:t>о</w:t>
      </w:r>
      <w:r w:rsidRPr="00264293">
        <w:rPr>
          <w:rStyle w:val="11"/>
          <w:sz w:val="24"/>
          <w:szCs w:val="24"/>
        </w:rPr>
        <w:t>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</w:t>
      </w:r>
      <w:r w:rsidRPr="00264293">
        <w:rPr>
          <w:rStyle w:val="11"/>
          <w:sz w:val="24"/>
          <w:szCs w:val="24"/>
        </w:rPr>
        <w:t>а</w:t>
      </w:r>
      <w:r w:rsidRPr="00264293">
        <w:rPr>
          <w:rStyle w:val="11"/>
          <w:sz w:val="24"/>
          <w:szCs w:val="24"/>
        </w:rPr>
        <w:t>ции.</w:t>
      </w:r>
    </w:p>
    <w:p w:rsidR="00264293" w:rsidRPr="00264293" w:rsidRDefault="00264293" w:rsidP="00264293">
      <w:pPr>
        <w:pStyle w:val="10"/>
        <w:shd w:val="clear" w:color="auto" w:fill="auto"/>
        <w:tabs>
          <w:tab w:val="left" w:pos="1142"/>
        </w:tabs>
        <w:spacing w:before="0" w:after="0" w:line="240" w:lineRule="atLeast"/>
        <w:ind w:firstLine="709"/>
        <w:rPr>
          <w:rStyle w:val="11"/>
          <w:sz w:val="24"/>
          <w:szCs w:val="24"/>
        </w:rPr>
      </w:pPr>
      <w:proofErr w:type="gramStart"/>
      <w:r w:rsidRPr="00264293">
        <w:rPr>
          <w:rStyle w:val="11"/>
          <w:sz w:val="24"/>
          <w:szCs w:val="24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</w:t>
      </w:r>
      <w:r w:rsidRPr="00264293">
        <w:rPr>
          <w:rStyle w:val="11"/>
          <w:sz w:val="24"/>
          <w:szCs w:val="24"/>
        </w:rPr>
        <w:t>е</w:t>
      </w:r>
      <w:r w:rsidRPr="00264293">
        <w:rPr>
          <w:rStyle w:val="11"/>
          <w:sz w:val="24"/>
          <w:szCs w:val="24"/>
        </w:rPr>
        <w:t xml:space="preserve">полное предоставление Сведений (в том числе уведомлений об изменениях с подтверждающими </w:t>
      </w:r>
      <w:r w:rsidRPr="00264293">
        <w:rPr>
          <w:rStyle w:val="11"/>
          <w:sz w:val="24"/>
          <w:szCs w:val="24"/>
        </w:rPr>
        <w:lastRenderedPageBreak/>
        <w:t>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</w:t>
      </w:r>
      <w:r w:rsidRPr="00264293">
        <w:rPr>
          <w:rStyle w:val="11"/>
          <w:sz w:val="24"/>
          <w:szCs w:val="24"/>
        </w:rPr>
        <w:t>е</w:t>
      </w:r>
      <w:r w:rsidRPr="00264293">
        <w:rPr>
          <w:rStyle w:val="11"/>
          <w:sz w:val="24"/>
          <w:szCs w:val="24"/>
        </w:rPr>
        <w:t>кращением Договора.</w:t>
      </w:r>
      <w:proofErr w:type="gramEnd"/>
      <w:r w:rsidRPr="00264293">
        <w:rPr>
          <w:rStyle w:val="11"/>
          <w:sz w:val="24"/>
          <w:szCs w:val="24"/>
        </w:rPr>
        <w:t xml:space="preserve"> Договор считается расторгнутым </w:t>
      </w:r>
      <w:proofErr w:type="gramStart"/>
      <w:r w:rsidRPr="00264293">
        <w:rPr>
          <w:rStyle w:val="11"/>
          <w:sz w:val="24"/>
          <w:szCs w:val="24"/>
        </w:rPr>
        <w:t>с даты получения</w:t>
      </w:r>
      <w:proofErr w:type="gramEnd"/>
      <w:r w:rsidRPr="00264293">
        <w:rPr>
          <w:rStyle w:val="11"/>
          <w:sz w:val="24"/>
          <w:szCs w:val="24"/>
        </w:rPr>
        <w:t xml:space="preserve"> Исполнителем соотве</w:t>
      </w:r>
      <w:r w:rsidRPr="00264293">
        <w:rPr>
          <w:rStyle w:val="11"/>
          <w:sz w:val="24"/>
          <w:szCs w:val="24"/>
        </w:rPr>
        <w:t>т</w:t>
      </w:r>
      <w:r w:rsidRPr="00264293">
        <w:rPr>
          <w:rStyle w:val="11"/>
          <w:sz w:val="24"/>
          <w:szCs w:val="24"/>
        </w:rPr>
        <w:t>ствующего письменного уведомления Заказчика, если более поздняя дата не будет установлена в уведомлении.</w:t>
      </w:r>
    </w:p>
    <w:p w:rsidR="00264293" w:rsidRDefault="00264293" w:rsidP="004615A6">
      <w:pPr>
        <w:pStyle w:val="a4"/>
        <w:spacing w:beforeLines="40" w:before="96" w:afterLines="40" w:after="96"/>
        <w:ind w:left="24" w:firstLine="0"/>
        <w:contextualSpacing/>
        <w:jc w:val="center"/>
        <w:rPr>
          <w:b/>
        </w:rPr>
      </w:pP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center"/>
        <w:rPr>
          <w:b/>
        </w:rPr>
      </w:pPr>
      <w:r w:rsidRPr="00C014CD">
        <w:rPr>
          <w:b/>
        </w:rPr>
        <w:t>1</w:t>
      </w:r>
      <w:r w:rsidR="00B50ADE">
        <w:rPr>
          <w:b/>
        </w:rPr>
        <w:t>3</w:t>
      </w:r>
      <w:r w:rsidRPr="00C014CD">
        <w:rPr>
          <w:b/>
        </w:rPr>
        <w:t>. АДРЕСА И РЕКВИЗИТЫ СТОРОН</w:t>
      </w:r>
    </w:p>
    <w:p w:rsidR="003549D2" w:rsidRPr="00C014CD" w:rsidRDefault="003549D2" w:rsidP="004615A6">
      <w:pPr>
        <w:pStyle w:val="a4"/>
        <w:spacing w:beforeLines="40" w:before="96" w:afterLines="40" w:after="96"/>
        <w:ind w:left="24" w:firstLine="0"/>
        <w:contextualSpacing/>
        <w:jc w:val="center"/>
        <w:rPr>
          <w:b/>
        </w:rPr>
      </w:pPr>
    </w:p>
    <w:tbl>
      <w:tblPr>
        <w:tblpPr w:leftFromText="180" w:rightFromText="180" w:vertAnchor="text" w:tblpY="1"/>
        <w:tblOverlap w:val="never"/>
        <w:tblW w:w="0" w:type="auto"/>
        <w:tblLayout w:type="fixed"/>
        <w:tblLook w:val="0000" w:firstRow="0" w:lastRow="0" w:firstColumn="0" w:lastColumn="0" w:noHBand="0" w:noVBand="0"/>
      </w:tblPr>
      <w:tblGrid>
        <w:gridCol w:w="4613"/>
        <w:gridCol w:w="992"/>
        <w:gridCol w:w="4249"/>
      </w:tblGrid>
      <w:tr w:rsidR="009D683C" w:rsidTr="009D683C">
        <w:tc>
          <w:tcPr>
            <w:tcW w:w="4613" w:type="dxa"/>
            <w:shd w:val="clear" w:color="auto" w:fill="auto"/>
          </w:tcPr>
          <w:p w:rsidR="009D683C" w:rsidRPr="00DB4885" w:rsidRDefault="009D683C" w:rsidP="009D683C">
            <w:pPr>
              <w:snapToGrid w:val="0"/>
              <w:jc w:val="center"/>
              <w:rPr>
                <w:b/>
              </w:rPr>
            </w:pPr>
            <w:r w:rsidRPr="00DB4885">
              <w:rPr>
                <w:b/>
              </w:rPr>
              <w:t>«ЗАКАЗЧИК»</w:t>
            </w:r>
          </w:p>
          <w:p w:rsidR="009D683C" w:rsidRPr="00DB4885" w:rsidRDefault="009D683C" w:rsidP="009D683C">
            <w:pPr>
              <w:rPr>
                <w:b/>
              </w:rPr>
            </w:pPr>
            <w:r>
              <w:rPr>
                <w:b/>
              </w:rPr>
              <w:t xml:space="preserve">ОАО </w:t>
            </w:r>
            <w:r w:rsidRPr="00DB4885">
              <w:rPr>
                <w:b/>
              </w:rPr>
              <w:t>«АТА»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 xml:space="preserve">Юр. адрес: 115230 Москва. </w:t>
            </w:r>
            <w:proofErr w:type="spellStart"/>
            <w:r w:rsidRPr="00571A19">
              <w:rPr>
                <w:rFonts w:cs="Courier New"/>
              </w:rPr>
              <w:t>Нагатинская</w:t>
            </w:r>
            <w:proofErr w:type="spellEnd"/>
            <w:r w:rsidRPr="00571A19">
              <w:rPr>
                <w:rFonts w:cs="Courier New"/>
              </w:rPr>
              <w:t xml:space="preserve"> ул., д.4А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 xml:space="preserve">Фактический адрес: 115230 Москва.    </w:t>
            </w:r>
            <w:proofErr w:type="spellStart"/>
            <w:r w:rsidRPr="00571A19">
              <w:rPr>
                <w:rFonts w:cs="Courier New"/>
              </w:rPr>
              <w:t>Нагатинская</w:t>
            </w:r>
            <w:proofErr w:type="spellEnd"/>
            <w:r w:rsidRPr="00571A19">
              <w:rPr>
                <w:rFonts w:cs="Courier New"/>
              </w:rPr>
              <w:t xml:space="preserve"> ул., д.4А         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 xml:space="preserve">Банк: Московский банк Сбербанка России ОАО 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Расчетный счет: 40702810438060132244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proofErr w:type="gramStart"/>
            <w:r w:rsidRPr="00571A19">
              <w:rPr>
                <w:rFonts w:cs="Courier New"/>
              </w:rPr>
              <w:t>Кор/счёт</w:t>
            </w:r>
            <w:proofErr w:type="gramEnd"/>
            <w:r w:rsidRPr="00571A19">
              <w:rPr>
                <w:rFonts w:cs="Courier New"/>
              </w:rPr>
              <w:t>: 30101810400000000225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БИК: 044525225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ИНН: 7724560930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КПП: 772401001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ОГРН: 1057749068002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 w:rsidRPr="00571A19">
              <w:rPr>
                <w:rFonts w:cs="Courier New"/>
              </w:rPr>
              <w:t>ОКПО: 52827387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>
              <w:rPr>
                <w:rFonts w:cs="Courier New"/>
              </w:rPr>
              <w:t>Тел./Факс: 8-495</w:t>
            </w:r>
            <w:r w:rsidRPr="00571A19">
              <w:rPr>
                <w:rFonts w:cs="Courier New"/>
              </w:rPr>
              <w:t>-6</w:t>
            </w:r>
            <w:r>
              <w:rPr>
                <w:rFonts w:cs="Courier New"/>
              </w:rPr>
              <w:t>45</w:t>
            </w:r>
            <w:r w:rsidRPr="00571A19">
              <w:rPr>
                <w:rFonts w:cs="Courier New"/>
              </w:rPr>
              <w:t>-</w:t>
            </w:r>
            <w:r>
              <w:rPr>
                <w:rFonts w:cs="Courier New"/>
              </w:rPr>
              <w:t>82</w:t>
            </w:r>
            <w:r w:rsidRPr="00571A19">
              <w:rPr>
                <w:rFonts w:cs="Courier New"/>
              </w:rPr>
              <w:t>-</w:t>
            </w:r>
            <w:r>
              <w:rPr>
                <w:rFonts w:cs="Courier New"/>
              </w:rPr>
              <w:t>66/77</w:t>
            </w:r>
          </w:p>
          <w:p w:rsidR="009D683C" w:rsidRPr="00571A19" w:rsidRDefault="009D683C" w:rsidP="009D683C">
            <w:pPr>
              <w:tabs>
                <w:tab w:val="left" w:pos="350"/>
              </w:tabs>
              <w:autoSpaceDE w:val="0"/>
              <w:autoSpaceDN w:val="0"/>
              <w:adjustRightInd w:val="0"/>
              <w:rPr>
                <w:rFonts w:cs="Courier New"/>
              </w:rPr>
            </w:pPr>
            <w:r>
              <w:rPr>
                <w:rFonts w:cs="Courier New"/>
              </w:rPr>
              <w:t>/8-499-949-22-72</w:t>
            </w:r>
          </w:p>
          <w:p w:rsidR="009D683C" w:rsidRDefault="009D683C" w:rsidP="009D683C"/>
          <w:p w:rsidR="009D683C" w:rsidRDefault="009D683C" w:rsidP="009D683C">
            <w:r w:rsidRPr="00864BBB">
              <w:t xml:space="preserve">Генеральный директор </w:t>
            </w:r>
          </w:p>
          <w:p w:rsidR="009D683C" w:rsidRPr="005824FD" w:rsidRDefault="009D683C" w:rsidP="009D683C">
            <w:r>
              <w:t>ОАО «АТА»</w:t>
            </w:r>
          </w:p>
          <w:p w:rsidR="009D683C" w:rsidRPr="005824FD" w:rsidRDefault="009D683C" w:rsidP="009D683C"/>
          <w:p w:rsidR="009D683C" w:rsidRPr="005824FD" w:rsidRDefault="009D683C" w:rsidP="009D683C"/>
          <w:p w:rsidR="009D683C" w:rsidRDefault="009D683C" w:rsidP="009D683C">
            <w:r w:rsidRPr="005824FD">
              <w:t>______________</w:t>
            </w:r>
            <w:r>
              <w:t>______ В. В. Размазин</w:t>
            </w:r>
          </w:p>
        </w:tc>
        <w:tc>
          <w:tcPr>
            <w:tcW w:w="992" w:type="dxa"/>
            <w:shd w:val="clear" w:color="auto" w:fill="auto"/>
          </w:tcPr>
          <w:p w:rsidR="009D683C" w:rsidRDefault="009D683C" w:rsidP="009D683C">
            <w:pPr>
              <w:snapToGrid w:val="0"/>
            </w:pPr>
          </w:p>
        </w:tc>
        <w:tc>
          <w:tcPr>
            <w:tcW w:w="4249" w:type="dxa"/>
            <w:shd w:val="clear" w:color="auto" w:fill="auto"/>
          </w:tcPr>
          <w:p w:rsidR="009D683C" w:rsidRPr="00DB4885" w:rsidRDefault="009D683C" w:rsidP="009D683C">
            <w:pPr>
              <w:snapToGrid w:val="0"/>
              <w:jc w:val="center"/>
              <w:rPr>
                <w:b/>
              </w:rPr>
            </w:pPr>
            <w:r w:rsidRPr="00DB4885">
              <w:rPr>
                <w:b/>
              </w:rPr>
              <w:t>«ИСПОЛНИТЕЛЬ»</w:t>
            </w:r>
          </w:p>
          <w:p w:rsidR="009D683C" w:rsidRDefault="009D683C" w:rsidP="009D683C">
            <w:pPr>
              <w:jc w:val="center"/>
            </w:pPr>
          </w:p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>
            <w:r>
              <w:t>_______</w:t>
            </w:r>
          </w:p>
          <w:p w:rsidR="009D683C" w:rsidRDefault="009D683C" w:rsidP="009D683C"/>
          <w:p w:rsidR="009D683C" w:rsidRDefault="009D683C" w:rsidP="009D683C"/>
          <w:p w:rsidR="009D683C" w:rsidRDefault="009D683C" w:rsidP="009D683C"/>
          <w:p w:rsidR="009D683C" w:rsidRDefault="009D683C" w:rsidP="009D683C">
            <w:r>
              <w:t>_______________ _____________</w:t>
            </w:r>
          </w:p>
        </w:tc>
      </w:tr>
    </w:tbl>
    <w:p w:rsidR="003549D2" w:rsidRDefault="003549D2" w:rsidP="004615A6">
      <w:pPr>
        <w:pStyle w:val="a4"/>
        <w:spacing w:beforeLines="40" w:before="96" w:afterLines="40" w:after="96"/>
        <w:ind w:firstLine="0"/>
        <w:contextualSpacing/>
      </w:pPr>
      <w:r w:rsidRPr="00C014CD">
        <w:t xml:space="preserve">                                        </w:t>
      </w: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491CAC" w:rsidRDefault="00491CAC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947752" w:rsidRDefault="00947752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947752" w:rsidRDefault="00947752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947752" w:rsidRDefault="00947752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8F22A5" w:rsidRDefault="008F22A5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</w:p>
    <w:p w:rsidR="003549D2" w:rsidRPr="00C014CD" w:rsidRDefault="00264293" w:rsidP="00DC12C6">
      <w:pPr>
        <w:pStyle w:val="a4"/>
        <w:spacing w:beforeLines="40" w:before="96" w:afterLines="40" w:after="96"/>
        <w:ind w:left="24" w:firstLine="0"/>
        <w:contextualSpacing/>
        <w:jc w:val="right"/>
        <w:rPr>
          <w:b/>
        </w:rPr>
      </w:pPr>
      <w:r>
        <w:rPr>
          <w:b/>
        </w:rPr>
        <w:lastRenderedPageBreak/>
        <w:t>П</w:t>
      </w:r>
      <w:r w:rsidR="003549D2" w:rsidRPr="00C014CD">
        <w:rPr>
          <w:b/>
        </w:rPr>
        <w:t>риложение №1</w:t>
      </w:r>
    </w:p>
    <w:p w:rsidR="00A05112" w:rsidRPr="00C014CD" w:rsidRDefault="00AC77BC" w:rsidP="00B50ADE">
      <w:pPr>
        <w:contextualSpacing/>
        <w:jc w:val="right"/>
        <w:rPr>
          <w:b/>
        </w:rPr>
      </w:pPr>
      <w:r w:rsidRPr="00C014CD">
        <w:rPr>
          <w:b/>
        </w:rPr>
        <w:t>к Д</w:t>
      </w:r>
      <w:r w:rsidR="00116F62" w:rsidRPr="00C014CD">
        <w:rPr>
          <w:b/>
        </w:rPr>
        <w:t>оговору №</w:t>
      </w:r>
      <w:r w:rsidR="002F570F" w:rsidRPr="00C014CD">
        <w:rPr>
          <w:b/>
        </w:rPr>
        <w:t xml:space="preserve"> </w:t>
      </w:r>
      <w:r w:rsidR="00C014CD">
        <w:rPr>
          <w:b/>
        </w:rPr>
        <w:t>___________</w:t>
      </w:r>
    </w:p>
    <w:p w:rsidR="003549D2" w:rsidRPr="00B50ADE" w:rsidRDefault="003549D2" w:rsidP="003549D2">
      <w:pPr>
        <w:pStyle w:val="a3"/>
        <w:tabs>
          <w:tab w:val="left" w:pos="142"/>
        </w:tabs>
        <w:contextualSpacing/>
        <w:jc w:val="both"/>
      </w:pP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="00B50ADE">
        <w:rPr>
          <w:b w:val="0"/>
        </w:rPr>
        <w:tab/>
        <w:t xml:space="preserve"> </w:t>
      </w:r>
      <w:r w:rsidR="00B50ADE" w:rsidRPr="00B50ADE">
        <w:t>от «____» __________ 2013 г.</w:t>
      </w:r>
    </w:p>
    <w:p w:rsidR="00B50ADE" w:rsidRPr="00C014CD" w:rsidRDefault="00B50ADE" w:rsidP="003549D2">
      <w:pPr>
        <w:pStyle w:val="a3"/>
        <w:tabs>
          <w:tab w:val="left" w:pos="142"/>
        </w:tabs>
        <w:contextualSpacing/>
        <w:jc w:val="both"/>
        <w:rPr>
          <w:b w:val="0"/>
        </w:rPr>
      </w:pPr>
    </w:p>
    <w:tbl>
      <w:tblPr>
        <w:tblW w:w="10045" w:type="dxa"/>
        <w:tblInd w:w="-72" w:type="dxa"/>
        <w:tblLook w:val="01E0" w:firstRow="1" w:lastRow="1" w:firstColumn="1" w:lastColumn="1" w:noHBand="0" w:noVBand="0"/>
      </w:tblPr>
      <w:tblGrid>
        <w:gridCol w:w="3240"/>
        <w:gridCol w:w="3312"/>
        <w:gridCol w:w="3493"/>
      </w:tblGrid>
      <w:tr w:rsidR="003549D2" w:rsidRPr="00C014CD">
        <w:tc>
          <w:tcPr>
            <w:tcW w:w="3240" w:type="dxa"/>
          </w:tcPr>
          <w:p w:rsidR="003549D2" w:rsidRPr="00C014CD" w:rsidRDefault="003549D2" w:rsidP="004615A6">
            <w:pPr>
              <w:spacing w:beforeLines="40" w:before="96" w:afterLines="40" w:after="96"/>
              <w:contextualSpacing/>
              <w:rPr>
                <w:b/>
                <w:bCs/>
              </w:rPr>
            </w:pPr>
            <w:r w:rsidRPr="00C014CD">
              <w:rPr>
                <w:b/>
              </w:rPr>
              <w:t>г. Москва</w:t>
            </w:r>
          </w:p>
        </w:tc>
        <w:tc>
          <w:tcPr>
            <w:tcW w:w="3312" w:type="dxa"/>
          </w:tcPr>
          <w:p w:rsidR="003549D2" w:rsidRPr="00C014CD" w:rsidRDefault="003549D2" w:rsidP="004615A6">
            <w:pPr>
              <w:spacing w:beforeLines="40" w:before="96" w:afterLines="40" w:after="96"/>
              <w:contextualSpacing/>
              <w:jc w:val="center"/>
              <w:rPr>
                <w:b/>
                <w:bCs/>
              </w:rPr>
            </w:pPr>
          </w:p>
        </w:tc>
        <w:tc>
          <w:tcPr>
            <w:tcW w:w="3493" w:type="dxa"/>
          </w:tcPr>
          <w:p w:rsidR="003549D2" w:rsidRPr="00C014CD" w:rsidRDefault="00637503" w:rsidP="00C014CD">
            <w:pPr>
              <w:spacing w:beforeLines="40" w:before="96" w:afterLines="40" w:after="96"/>
              <w:contextualSpacing/>
              <w:jc w:val="right"/>
              <w:rPr>
                <w:b/>
                <w:bCs/>
              </w:rPr>
            </w:pPr>
            <w:r w:rsidRPr="00C014CD">
              <w:rPr>
                <w:b/>
                <w:bCs/>
              </w:rPr>
              <w:t xml:space="preserve">«___» ___________ </w:t>
            </w:r>
            <w:r w:rsidR="00D5282E" w:rsidRPr="00C014CD">
              <w:rPr>
                <w:b/>
                <w:bCs/>
              </w:rPr>
              <w:t>201</w:t>
            </w:r>
            <w:r w:rsidR="00C014CD">
              <w:rPr>
                <w:b/>
                <w:bCs/>
              </w:rPr>
              <w:t>3</w:t>
            </w:r>
            <w:r w:rsidR="00B94929" w:rsidRPr="00C014CD">
              <w:rPr>
                <w:b/>
                <w:bCs/>
              </w:rPr>
              <w:t>г.</w:t>
            </w:r>
          </w:p>
        </w:tc>
      </w:tr>
    </w:tbl>
    <w:p w:rsidR="003549D2" w:rsidRPr="00C014CD" w:rsidRDefault="003549D2" w:rsidP="00B94929">
      <w:pPr>
        <w:contextualSpacing/>
        <w:jc w:val="center"/>
        <w:rPr>
          <w:b/>
        </w:rPr>
      </w:pPr>
      <w:r w:rsidRPr="00C014CD">
        <w:rPr>
          <w:b/>
        </w:rPr>
        <w:t xml:space="preserve">Стоимость </w:t>
      </w:r>
      <w:r w:rsidR="001F37A7">
        <w:rPr>
          <w:b/>
        </w:rPr>
        <w:t>Товара</w:t>
      </w:r>
      <w:r w:rsidRPr="00C014CD">
        <w:rPr>
          <w:b/>
        </w:rPr>
        <w:t xml:space="preserve"> и услуг:</w:t>
      </w:r>
    </w:p>
    <w:p w:rsidR="00410C4D" w:rsidRPr="00C014CD" w:rsidRDefault="00410C4D" w:rsidP="00410C4D">
      <w:pPr>
        <w:contextualSpacing/>
        <w:jc w:val="center"/>
        <w:rPr>
          <w:b/>
        </w:rPr>
      </w:pPr>
    </w:p>
    <w:p w:rsidR="000C58C8" w:rsidRPr="00C014CD" w:rsidRDefault="001F37A7" w:rsidP="00BD0C5F">
      <w:pPr>
        <w:numPr>
          <w:ilvl w:val="0"/>
          <w:numId w:val="2"/>
        </w:numPr>
        <w:contextualSpacing/>
      </w:pPr>
      <w:r>
        <w:rPr>
          <w:b/>
        </w:rPr>
        <w:t>Товар</w:t>
      </w:r>
      <w:r w:rsidR="000C58C8" w:rsidRPr="00C014CD">
        <w:t xml:space="preserve">: </w:t>
      </w:r>
    </w:p>
    <w:tbl>
      <w:tblPr>
        <w:tblW w:w="1010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"/>
        <w:gridCol w:w="4961"/>
        <w:gridCol w:w="1134"/>
        <w:gridCol w:w="993"/>
        <w:gridCol w:w="1134"/>
        <w:gridCol w:w="992"/>
      </w:tblGrid>
      <w:tr w:rsidR="004D6BED" w:rsidRPr="00C014CD" w:rsidTr="00E8372C">
        <w:tc>
          <w:tcPr>
            <w:tcW w:w="889" w:type="dxa"/>
            <w:shd w:val="clear" w:color="auto" w:fill="BFBFBF"/>
            <w:vAlign w:val="center"/>
          </w:tcPr>
          <w:p w:rsidR="004D6BED" w:rsidRPr="00C014CD" w:rsidRDefault="004D6BED" w:rsidP="00E8372C">
            <w:pPr>
              <w:spacing w:before="20" w:after="20"/>
              <w:contextualSpacing/>
              <w:rPr>
                <w:b/>
              </w:rPr>
            </w:pPr>
            <w:r w:rsidRPr="00C014CD">
              <w:rPr>
                <w:b/>
              </w:rPr>
              <w:t xml:space="preserve">№ </w:t>
            </w:r>
            <w:proofErr w:type="gramStart"/>
            <w:r w:rsidRPr="00C014CD">
              <w:rPr>
                <w:b/>
              </w:rPr>
              <w:t>п</w:t>
            </w:r>
            <w:proofErr w:type="gramEnd"/>
            <w:r w:rsidRPr="00C014CD">
              <w:rPr>
                <w:b/>
              </w:rPr>
              <w:t>/п</w:t>
            </w:r>
          </w:p>
        </w:tc>
        <w:tc>
          <w:tcPr>
            <w:tcW w:w="4961" w:type="dxa"/>
            <w:shd w:val="clear" w:color="auto" w:fill="BFBFBF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 xml:space="preserve">Наименование </w:t>
            </w:r>
            <w:r w:rsidR="001F37A7">
              <w:rPr>
                <w:b/>
              </w:rPr>
              <w:t>Товара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Гара</w:t>
            </w:r>
            <w:r w:rsidRPr="00C014CD">
              <w:rPr>
                <w:b/>
              </w:rPr>
              <w:t>н</w:t>
            </w:r>
            <w:r w:rsidRPr="00C014CD">
              <w:rPr>
                <w:b/>
              </w:rPr>
              <w:t xml:space="preserve">тия на </w:t>
            </w:r>
            <w:r w:rsidR="001F37A7">
              <w:rPr>
                <w:b/>
              </w:rPr>
              <w:t>Товар</w:t>
            </w:r>
            <w:r w:rsidRPr="00C014CD">
              <w:rPr>
                <w:b/>
              </w:rPr>
              <w:t>, в мес.</w:t>
            </w:r>
          </w:p>
        </w:tc>
        <w:tc>
          <w:tcPr>
            <w:tcW w:w="993" w:type="dxa"/>
            <w:shd w:val="clear" w:color="auto" w:fill="BFBFBF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Кол</w:t>
            </w:r>
            <w:r w:rsidRPr="00C014CD">
              <w:rPr>
                <w:b/>
              </w:rPr>
              <w:t>и</w:t>
            </w:r>
            <w:r w:rsidRPr="00C014CD">
              <w:rPr>
                <w:b/>
              </w:rPr>
              <w:t>чество ед. (шт.)</w:t>
            </w:r>
          </w:p>
        </w:tc>
        <w:tc>
          <w:tcPr>
            <w:tcW w:w="1134" w:type="dxa"/>
            <w:shd w:val="clear" w:color="auto" w:fill="BFBFBF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Цена  за ед. (шт.), в руб.</w:t>
            </w:r>
          </w:p>
        </w:tc>
        <w:tc>
          <w:tcPr>
            <w:tcW w:w="992" w:type="dxa"/>
            <w:shd w:val="clear" w:color="auto" w:fill="BFBFBF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Су</w:t>
            </w:r>
            <w:r w:rsidRPr="00C014CD">
              <w:rPr>
                <w:b/>
              </w:rPr>
              <w:t>м</w:t>
            </w:r>
            <w:r w:rsidRPr="00C014CD">
              <w:rPr>
                <w:b/>
              </w:rPr>
              <w:t>ма, в руб.</w:t>
            </w:r>
          </w:p>
        </w:tc>
      </w:tr>
      <w:tr w:rsidR="004D6BED" w:rsidRPr="00C014CD" w:rsidTr="00E8372C">
        <w:tc>
          <w:tcPr>
            <w:tcW w:w="889" w:type="dxa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</w:pPr>
            <w:r w:rsidRPr="00C014CD">
              <w:t>1.</w:t>
            </w:r>
          </w:p>
        </w:tc>
        <w:tc>
          <w:tcPr>
            <w:tcW w:w="4961" w:type="dxa"/>
          </w:tcPr>
          <w:p w:rsidR="004D6BED" w:rsidRPr="00C014CD" w:rsidRDefault="00163CA1" w:rsidP="00947752">
            <w:pPr>
              <w:spacing w:before="20" w:after="20"/>
              <w:contextualSpacing/>
            </w:pPr>
            <w:r w:rsidRPr="00C014CD">
              <w:t xml:space="preserve">Терминал мониторинга </w:t>
            </w:r>
            <w:r w:rsidRPr="00C014CD">
              <w:rPr>
                <w:b/>
              </w:rPr>
              <w:t>«</w:t>
            </w:r>
            <w:r w:rsidR="00573FB9">
              <w:rPr>
                <w:b/>
                <w:lang w:val="en-US"/>
              </w:rPr>
              <w:t>GALLILEO</w:t>
            </w:r>
            <w:r w:rsidR="00573FB9" w:rsidRPr="00573FB9">
              <w:rPr>
                <w:b/>
              </w:rPr>
              <w:t xml:space="preserve"> </w:t>
            </w:r>
            <w:r w:rsidR="00573FB9">
              <w:rPr>
                <w:b/>
              </w:rPr>
              <w:t>ГЛ</w:t>
            </w:r>
            <w:r w:rsidR="00573FB9">
              <w:rPr>
                <w:b/>
              </w:rPr>
              <w:t>О</w:t>
            </w:r>
            <w:r w:rsidR="00573FB9">
              <w:rPr>
                <w:b/>
              </w:rPr>
              <w:t xml:space="preserve">НАСС </w:t>
            </w:r>
            <w:r w:rsidR="00573FB9">
              <w:rPr>
                <w:b/>
                <w:lang w:val="en-US"/>
              </w:rPr>
              <w:t>v</w:t>
            </w:r>
            <w:r w:rsidR="00573FB9" w:rsidRPr="00573FB9">
              <w:rPr>
                <w:b/>
              </w:rPr>
              <w:t>5.0.</w:t>
            </w:r>
            <w:r w:rsidR="00573FB9">
              <w:rPr>
                <w:b/>
              </w:rPr>
              <w:t>х</w:t>
            </w:r>
            <w:r w:rsidRPr="00C014CD">
              <w:rPr>
                <w:b/>
              </w:rPr>
              <w:t>»</w:t>
            </w:r>
            <w:r w:rsidR="00573FB9">
              <w:t xml:space="preserve"> или его аналог</w:t>
            </w:r>
            <w:r w:rsidR="00E01F5A">
              <w:t>,</w:t>
            </w:r>
            <w:r w:rsidRPr="00C014CD">
              <w:t xml:space="preserve">   (4 униве</w:t>
            </w:r>
            <w:r w:rsidRPr="00C014CD">
              <w:t>р</w:t>
            </w:r>
            <w:r w:rsidRPr="00C014CD">
              <w:t>сальных входа (могут работать в частотном, импульсном, дискретном и аналоговом р</w:t>
            </w:r>
            <w:r w:rsidRPr="00C014CD">
              <w:t>е</w:t>
            </w:r>
            <w:r w:rsidRPr="00C014CD">
              <w:t xml:space="preserve">жимах); 3 </w:t>
            </w:r>
            <w:proofErr w:type="spellStart"/>
            <w:r w:rsidRPr="00C014CD">
              <w:t>дискр</w:t>
            </w:r>
            <w:proofErr w:type="gramStart"/>
            <w:r w:rsidRPr="00C014CD">
              <w:t>.в</w:t>
            </w:r>
            <w:proofErr w:type="gramEnd"/>
            <w:r w:rsidRPr="00C014CD">
              <w:t>ых</w:t>
            </w:r>
            <w:proofErr w:type="spellEnd"/>
            <w:r w:rsidRPr="00C014CD">
              <w:t>. (для управления вне</w:t>
            </w:r>
            <w:r w:rsidRPr="00C014CD">
              <w:t>ш</w:t>
            </w:r>
            <w:r w:rsidRPr="00C014CD">
              <w:t xml:space="preserve">ним </w:t>
            </w:r>
            <w:r w:rsidR="00947752">
              <w:t>Оборудованием</w:t>
            </w:r>
            <w:r w:rsidRPr="00C014CD">
              <w:t xml:space="preserve">); </w:t>
            </w:r>
            <w:r w:rsidR="00947752">
              <w:rPr>
                <w:lang w:val="en-US"/>
              </w:rPr>
              <w:t>RS</w:t>
            </w:r>
            <w:r w:rsidR="00947752" w:rsidRPr="00947752">
              <w:t>232,</w:t>
            </w:r>
            <w:r w:rsidRPr="00C014CD">
              <w:t>CAN-интерфейс (</w:t>
            </w:r>
            <w:r w:rsidR="00947752">
              <w:rPr>
                <w:lang w:val="en-US"/>
              </w:rPr>
              <w:t>J</w:t>
            </w:r>
            <w:r w:rsidR="00947752" w:rsidRPr="00947752">
              <w:t>1939,</w:t>
            </w:r>
            <w:r w:rsidRPr="00C014CD">
              <w:t xml:space="preserve"> FMS-</w:t>
            </w:r>
            <w:proofErr w:type="spellStart"/>
            <w:r w:rsidRPr="00C014CD">
              <w:t>standard</w:t>
            </w:r>
            <w:proofErr w:type="spellEnd"/>
            <w:r w:rsidRPr="00C014CD">
              <w:t>, пользовательский р</w:t>
            </w:r>
            <w:r w:rsidRPr="00C014CD">
              <w:t>е</w:t>
            </w:r>
            <w:r w:rsidRPr="00C014CD">
              <w:t xml:space="preserve">жим </w:t>
            </w:r>
            <w:proofErr w:type="spellStart"/>
            <w:r w:rsidRPr="00C014CD">
              <w:t>iCAN</w:t>
            </w:r>
            <w:proofErr w:type="spellEnd"/>
            <w:r w:rsidRPr="00C014CD">
              <w:t xml:space="preserve"> и встроенный сканнер CAN-шины); 1-Wire (для идентификации водит</w:t>
            </w:r>
            <w:r w:rsidRPr="00C014CD">
              <w:t>е</w:t>
            </w:r>
            <w:r w:rsidRPr="00C014CD">
              <w:t xml:space="preserve">лей и измерения температуры (до 8 датчиков температуры и 8 ключей </w:t>
            </w:r>
            <w:proofErr w:type="spellStart"/>
            <w:r w:rsidRPr="00C014CD">
              <w:t>iButton</w:t>
            </w:r>
            <w:proofErr w:type="spellEnd"/>
            <w:r w:rsidRPr="00C014CD">
              <w:t>)), ГЛ</w:t>
            </w:r>
            <w:r w:rsidRPr="00C014CD">
              <w:t>О</w:t>
            </w:r>
            <w:r w:rsidRPr="00C014CD">
              <w:t xml:space="preserve">НАСС/GSM/GPRS; </w:t>
            </w:r>
            <w:proofErr w:type="gramStart"/>
            <w:r w:rsidRPr="00C014CD">
              <w:t xml:space="preserve">ГЛОНАСС/GPS-приемник; внешняя ГЛОНАСС/GPS антенна; двухуровневая защита от перенапряжения; встроенная АКБ </w:t>
            </w:r>
            <w:proofErr w:type="spellStart"/>
            <w:r w:rsidRPr="00C014CD">
              <w:t>Li-Ion</w:t>
            </w:r>
            <w:proofErr w:type="spellEnd"/>
            <w:r w:rsidRPr="00C014CD">
              <w:t>, 600 мА (работа в а</w:t>
            </w:r>
            <w:r w:rsidRPr="00C014CD">
              <w:t>в</w:t>
            </w:r>
            <w:r w:rsidRPr="00C014CD">
              <w:t>тономном режиме до 24 часов); антивандал</w:t>
            </w:r>
            <w:r w:rsidRPr="00C014CD">
              <w:t>ь</w:t>
            </w:r>
            <w:r w:rsidRPr="00C014CD">
              <w:t>ный металлический корпус; диапазон раб</w:t>
            </w:r>
            <w:r w:rsidRPr="00C014CD">
              <w:t>о</w:t>
            </w:r>
            <w:r w:rsidRPr="00C014CD">
              <w:t>чих температур -40...+85 °C.)</w:t>
            </w:r>
            <w:proofErr w:type="gramEnd"/>
          </w:p>
        </w:tc>
        <w:tc>
          <w:tcPr>
            <w:tcW w:w="1134" w:type="dxa"/>
            <w:vAlign w:val="center"/>
          </w:tcPr>
          <w:p w:rsidR="004D6BED" w:rsidRPr="00C014CD" w:rsidRDefault="00573FB9" w:rsidP="008B368C">
            <w:pPr>
              <w:spacing w:before="20" w:after="20"/>
              <w:contextualSpacing/>
              <w:jc w:val="center"/>
            </w:pPr>
            <w:r>
              <w:t>24</w:t>
            </w:r>
          </w:p>
        </w:tc>
        <w:tc>
          <w:tcPr>
            <w:tcW w:w="993" w:type="dxa"/>
            <w:vAlign w:val="center"/>
          </w:tcPr>
          <w:p w:rsidR="004D6BED" w:rsidRPr="00C014CD" w:rsidRDefault="00573FB9" w:rsidP="008B368C">
            <w:pPr>
              <w:spacing w:before="20" w:after="20"/>
              <w:contextualSpacing/>
              <w:jc w:val="center"/>
            </w:pPr>
            <w:r>
              <w:t>40</w:t>
            </w:r>
          </w:p>
        </w:tc>
        <w:tc>
          <w:tcPr>
            <w:tcW w:w="1134" w:type="dxa"/>
            <w:vAlign w:val="center"/>
          </w:tcPr>
          <w:p w:rsidR="004D6BED" w:rsidRPr="00C014CD" w:rsidRDefault="00573FB9" w:rsidP="008B368C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992" w:type="dxa"/>
            <w:vAlign w:val="center"/>
          </w:tcPr>
          <w:p w:rsidR="004D6BED" w:rsidRPr="00947752" w:rsidRDefault="00573FB9" w:rsidP="0082067D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163CA1" w:rsidRPr="00C014CD" w:rsidTr="00E8372C">
        <w:tc>
          <w:tcPr>
            <w:tcW w:w="889" w:type="dxa"/>
          </w:tcPr>
          <w:p w:rsidR="00163CA1" w:rsidRPr="00C014CD" w:rsidRDefault="00163CA1" w:rsidP="008B368C">
            <w:pPr>
              <w:spacing w:before="20" w:after="20"/>
              <w:contextualSpacing/>
              <w:jc w:val="center"/>
            </w:pPr>
            <w:r w:rsidRPr="00C014CD">
              <w:t>2.</w:t>
            </w:r>
          </w:p>
        </w:tc>
        <w:tc>
          <w:tcPr>
            <w:tcW w:w="4961" w:type="dxa"/>
          </w:tcPr>
          <w:p w:rsidR="00163CA1" w:rsidRPr="00C014CD" w:rsidRDefault="00163CA1" w:rsidP="00573FB9">
            <w:pPr>
              <w:spacing w:before="20" w:after="20"/>
              <w:contextualSpacing/>
            </w:pPr>
            <w:r w:rsidRPr="00C014CD">
              <w:rPr>
                <w:b/>
              </w:rPr>
              <w:t>AGS-CAN-LOGER</w:t>
            </w:r>
            <w:r w:rsidRPr="00C014CD">
              <w:t xml:space="preserve"> (универсальный ко</w:t>
            </w:r>
            <w:r w:rsidRPr="00C014CD">
              <w:t>н</w:t>
            </w:r>
            <w:r w:rsidRPr="00C014CD">
              <w:t>троллер CAN-шины)       позволит на ТС, имеющих CAN-шину, получать информацию: статус ключа в замке зажигания; состояние штатной сигнализации (двери, капот, бага</w:t>
            </w:r>
            <w:r w:rsidRPr="00C014CD">
              <w:t>ж</w:t>
            </w:r>
            <w:r w:rsidRPr="00C014CD">
              <w:t>ник); уровень топлива в баке, полный расход топлива; скорость и пробег ТС; показания по оборотам двигателя, температуре, полное время работы двигателя; давление (нагрузка) на оси; статус тормозной систе</w:t>
            </w:r>
            <w:r w:rsidR="00573FB9">
              <w:t>мы ручной тормоз, ножной тормоз</w:t>
            </w:r>
            <w:proofErr w:type="gramStart"/>
            <w:r w:rsidR="00573FB9">
              <w:t xml:space="preserve"> .</w:t>
            </w:r>
            <w:proofErr w:type="gramEnd"/>
          </w:p>
        </w:tc>
        <w:tc>
          <w:tcPr>
            <w:tcW w:w="1134" w:type="dxa"/>
            <w:vAlign w:val="center"/>
          </w:tcPr>
          <w:p w:rsidR="00163CA1" w:rsidRPr="00C014CD" w:rsidRDefault="00573FB9" w:rsidP="008B368C">
            <w:pPr>
              <w:spacing w:before="20" w:after="20"/>
              <w:contextualSpacing/>
              <w:jc w:val="center"/>
            </w:pPr>
            <w:r>
              <w:t>24</w:t>
            </w:r>
          </w:p>
        </w:tc>
        <w:tc>
          <w:tcPr>
            <w:tcW w:w="993" w:type="dxa"/>
            <w:vAlign w:val="center"/>
          </w:tcPr>
          <w:p w:rsidR="00163CA1" w:rsidRPr="00C014CD" w:rsidRDefault="00573FB9" w:rsidP="008B368C">
            <w:pPr>
              <w:spacing w:before="20" w:after="20"/>
              <w:contextualSpacing/>
              <w:jc w:val="center"/>
            </w:pPr>
            <w:r>
              <w:t>40</w:t>
            </w:r>
          </w:p>
        </w:tc>
        <w:tc>
          <w:tcPr>
            <w:tcW w:w="1134" w:type="dxa"/>
            <w:vAlign w:val="center"/>
          </w:tcPr>
          <w:p w:rsidR="00163CA1" w:rsidRPr="00C014CD" w:rsidRDefault="00573FB9" w:rsidP="008B368C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  <w:tc>
          <w:tcPr>
            <w:tcW w:w="992" w:type="dxa"/>
            <w:vAlign w:val="center"/>
          </w:tcPr>
          <w:p w:rsidR="00163CA1" w:rsidRPr="00C014CD" w:rsidRDefault="00573FB9" w:rsidP="0082067D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-</w:t>
            </w:r>
          </w:p>
        </w:tc>
      </w:tr>
      <w:tr w:rsidR="004D6BED" w:rsidRPr="00C014CD" w:rsidTr="00E8372C">
        <w:tc>
          <w:tcPr>
            <w:tcW w:w="889" w:type="dxa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</w:pPr>
          </w:p>
        </w:tc>
        <w:tc>
          <w:tcPr>
            <w:tcW w:w="4961" w:type="dxa"/>
          </w:tcPr>
          <w:p w:rsidR="004D6BED" w:rsidRPr="00C014CD" w:rsidRDefault="004D6BED" w:rsidP="008B368C">
            <w:pPr>
              <w:pStyle w:val="Arial"/>
              <w:spacing w:before="20" w:after="20"/>
              <w:contextualSpacing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014CD">
              <w:rPr>
                <w:rFonts w:ascii="Times New Roman" w:hAnsi="Times New Roman" w:cs="Times New Roman"/>
                <w:sz w:val="24"/>
                <w:szCs w:val="24"/>
              </w:rPr>
              <w:t>Подключение (Регистрация в сети GSM)</w:t>
            </w:r>
          </w:p>
        </w:tc>
        <w:tc>
          <w:tcPr>
            <w:tcW w:w="1134" w:type="dxa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Cs/>
              </w:rPr>
            </w:pPr>
            <w:r w:rsidRPr="00C014CD">
              <w:rPr>
                <w:bCs/>
              </w:rPr>
              <w:t>-</w:t>
            </w:r>
          </w:p>
        </w:tc>
        <w:tc>
          <w:tcPr>
            <w:tcW w:w="993" w:type="dxa"/>
            <w:vAlign w:val="center"/>
          </w:tcPr>
          <w:p w:rsidR="004D6BED" w:rsidRPr="00C014CD" w:rsidRDefault="005A2ABF" w:rsidP="008B368C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40</w:t>
            </w:r>
          </w:p>
        </w:tc>
        <w:tc>
          <w:tcPr>
            <w:tcW w:w="1134" w:type="dxa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Cs/>
              </w:rPr>
            </w:pPr>
            <w:r w:rsidRPr="00C014CD">
              <w:rPr>
                <w:bCs/>
              </w:rPr>
              <w:t>0</w:t>
            </w:r>
          </w:p>
        </w:tc>
        <w:tc>
          <w:tcPr>
            <w:tcW w:w="992" w:type="dxa"/>
            <w:vAlign w:val="center"/>
          </w:tcPr>
          <w:p w:rsidR="004D6BED" w:rsidRPr="00C014CD" w:rsidRDefault="004D6BED" w:rsidP="008B368C">
            <w:pPr>
              <w:spacing w:before="20" w:after="20"/>
              <w:contextualSpacing/>
              <w:jc w:val="center"/>
              <w:rPr>
                <w:bCs/>
              </w:rPr>
            </w:pPr>
            <w:r w:rsidRPr="00C014CD">
              <w:rPr>
                <w:bCs/>
              </w:rPr>
              <w:t>0</w:t>
            </w:r>
          </w:p>
        </w:tc>
      </w:tr>
      <w:tr w:rsidR="004D6BED" w:rsidRPr="00C014CD" w:rsidTr="00E8372C">
        <w:tc>
          <w:tcPr>
            <w:tcW w:w="889" w:type="dxa"/>
          </w:tcPr>
          <w:p w:rsidR="004D6BED" w:rsidRPr="00C014CD" w:rsidRDefault="004D6BED" w:rsidP="008B368C">
            <w:pPr>
              <w:spacing w:before="20" w:after="20"/>
              <w:contextualSpacing/>
            </w:pPr>
          </w:p>
        </w:tc>
        <w:tc>
          <w:tcPr>
            <w:tcW w:w="9214" w:type="dxa"/>
            <w:gridSpan w:val="5"/>
          </w:tcPr>
          <w:p w:rsidR="004D6BED" w:rsidRPr="00C014CD" w:rsidRDefault="004D6BED" w:rsidP="005A2ABF">
            <w:pPr>
              <w:spacing w:before="20" w:after="20"/>
              <w:contextualSpacing/>
            </w:pPr>
            <w:r w:rsidRPr="00C014CD">
              <w:t>ИТОГО</w:t>
            </w:r>
            <w:proofErr w:type="gramStart"/>
            <w:r w:rsidRPr="00C014CD">
              <w:t xml:space="preserve">: </w:t>
            </w:r>
            <w:r w:rsidR="005A2ABF">
              <w:rPr>
                <w:b/>
              </w:rPr>
              <w:t>__________</w:t>
            </w:r>
            <w:r w:rsidR="00DA35B5" w:rsidRPr="00C014CD">
              <w:t xml:space="preserve"> (</w:t>
            </w:r>
            <w:r w:rsidR="005A2ABF">
              <w:t>_________</w:t>
            </w:r>
            <w:r w:rsidR="00DA35B5" w:rsidRPr="00C014CD">
              <w:t xml:space="preserve">) </w:t>
            </w:r>
            <w:proofErr w:type="gramEnd"/>
            <w:r w:rsidR="00DA35B5" w:rsidRPr="00C014CD">
              <w:t xml:space="preserve">рублей </w:t>
            </w:r>
            <w:r w:rsidR="005A2ABF">
              <w:t>_______</w:t>
            </w:r>
            <w:r w:rsidR="00DA35B5" w:rsidRPr="00C014CD">
              <w:t>коп.</w:t>
            </w:r>
          </w:p>
        </w:tc>
      </w:tr>
      <w:tr w:rsidR="004D6BED" w:rsidRPr="00C014CD" w:rsidTr="00E8372C">
        <w:tc>
          <w:tcPr>
            <w:tcW w:w="889" w:type="dxa"/>
          </w:tcPr>
          <w:p w:rsidR="004D6BED" w:rsidRPr="00C014CD" w:rsidRDefault="004D6BED" w:rsidP="008B368C">
            <w:pPr>
              <w:spacing w:before="20" w:after="20"/>
              <w:contextualSpacing/>
            </w:pPr>
          </w:p>
        </w:tc>
        <w:tc>
          <w:tcPr>
            <w:tcW w:w="9214" w:type="dxa"/>
            <w:gridSpan w:val="5"/>
          </w:tcPr>
          <w:p w:rsidR="004D6BED" w:rsidRPr="00C014CD" w:rsidRDefault="006E42BD" w:rsidP="005A2ABF">
            <w:pPr>
              <w:spacing w:before="20" w:after="20"/>
              <w:contextualSpacing/>
            </w:pPr>
            <w:r w:rsidRPr="00C014CD">
              <w:t xml:space="preserve">в том числе НДС: </w:t>
            </w:r>
            <w:r w:rsidR="005A2ABF">
              <w:t>_______</w:t>
            </w:r>
            <w:r w:rsidR="00DA35B5" w:rsidRPr="00C014CD">
              <w:t xml:space="preserve"> </w:t>
            </w:r>
            <w:r w:rsidRPr="00C014CD">
              <w:t xml:space="preserve"> руб. </w:t>
            </w:r>
            <w:r w:rsidR="005A2ABF">
              <w:t>_____</w:t>
            </w:r>
            <w:r w:rsidR="004D6BED" w:rsidRPr="00C014CD">
              <w:t xml:space="preserve"> коп.</w:t>
            </w:r>
          </w:p>
        </w:tc>
      </w:tr>
    </w:tbl>
    <w:p w:rsidR="000C58C8" w:rsidRPr="00C014CD" w:rsidRDefault="000C58C8" w:rsidP="000C58C8">
      <w:pPr>
        <w:contextualSpacing/>
      </w:pPr>
    </w:p>
    <w:p w:rsidR="00A21236" w:rsidRPr="00C014CD" w:rsidRDefault="00A21236" w:rsidP="00BD0C5F">
      <w:pPr>
        <w:numPr>
          <w:ilvl w:val="0"/>
          <w:numId w:val="4"/>
        </w:numPr>
        <w:contextualSpacing/>
      </w:pPr>
      <w:r w:rsidRPr="00C014CD">
        <w:rPr>
          <w:b/>
        </w:rPr>
        <w:t xml:space="preserve">Монтаж </w:t>
      </w:r>
      <w:r w:rsidR="001F37A7">
        <w:rPr>
          <w:b/>
        </w:rPr>
        <w:t>Товара</w:t>
      </w:r>
      <w:r w:rsidRPr="00C014CD">
        <w:rPr>
          <w:b/>
        </w:rPr>
        <w:t>:</w:t>
      </w:r>
    </w:p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"/>
        <w:gridCol w:w="4107"/>
        <w:gridCol w:w="1499"/>
        <w:gridCol w:w="1967"/>
        <w:gridCol w:w="1612"/>
      </w:tblGrid>
      <w:tr w:rsidR="00A21236" w:rsidRPr="00C014CD" w:rsidTr="008B368C">
        <w:tc>
          <w:tcPr>
            <w:tcW w:w="900" w:type="dxa"/>
            <w:shd w:val="clear" w:color="auto" w:fill="BFBFBF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 xml:space="preserve">№ </w:t>
            </w:r>
            <w:proofErr w:type="gramStart"/>
            <w:r w:rsidRPr="00C014CD">
              <w:rPr>
                <w:b/>
              </w:rPr>
              <w:t>п</w:t>
            </w:r>
            <w:proofErr w:type="gramEnd"/>
            <w:r w:rsidRPr="00C014CD">
              <w:rPr>
                <w:b/>
              </w:rPr>
              <w:t>/п</w:t>
            </w:r>
          </w:p>
        </w:tc>
        <w:tc>
          <w:tcPr>
            <w:tcW w:w="4140" w:type="dxa"/>
            <w:shd w:val="clear" w:color="auto" w:fill="BFBFBF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Наименование услуг (работ)</w:t>
            </w:r>
          </w:p>
        </w:tc>
        <w:tc>
          <w:tcPr>
            <w:tcW w:w="1440" w:type="dxa"/>
            <w:shd w:val="clear" w:color="auto" w:fill="BFBFBF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Количество ТС</w:t>
            </w:r>
          </w:p>
        </w:tc>
        <w:tc>
          <w:tcPr>
            <w:tcW w:w="1980" w:type="dxa"/>
            <w:shd w:val="clear" w:color="auto" w:fill="BFBFBF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Цена за монтаж на 1 ТС,</w:t>
            </w:r>
          </w:p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в руб.</w:t>
            </w:r>
          </w:p>
        </w:tc>
        <w:tc>
          <w:tcPr>
            <w:tcW w:w="1620" w:type="dxa"/>
            <w:shd w:val="clear" w:color="auto" w:fill="BFBFBF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Сумма, в руб.</w:t>
            </w:r>
          </w:p>
        </w:tc>
      </w:tr>
      <w:tr w:rsidR="00A21236" w:rsidRPr="00C014CD" w:rsidTr="008B368C">
        <w:tc>
          <w:tcPr>
            <w:tcW w:w="900" w:type="dxa"/>
          </w:tcPr>
          <w:p w:rsidR="00A21236" w:rsidRPr="00C014CD" w:rsidRDefault="00A21236" w:rsidP="008B368C">
            <w:pPr>
              <w:spacing w:before="20" w:after="20"/>
              <w:contextualSpacing/>
            </w:pPr>
            <w:r w:rsidRPr="00C014CD">
              <w:t>1.</w:t>
            </w:r>
          </w:p>
        </w:tc>
        <w:tc>
          <w:tcPr>
            <w:tcW w:w="4140" w:type="dxa"/>
          </w:tcPr>
          <w:p w:rsidR="00A21236" w:rsidRPr="00C014CD" w:rsidRDefault="00505EA8" w:rsidP="007C47A8">
            <w:pPr>
              <w:spacing w:before="20" w:after="20"/>
              <w:contextualSpacing/>
            </w:pPr>
            <w:r w:rsidRPr="00C014CD">
              <w:t>Поставка, м</w:t>
            </w:r>
            <w:r w:rsidR="00A21236" w:rsidRPr="00C014CD">
              <w:t>онтаж устройства мон</w:t>
            </w:r>
            <w:r w:rsidR="00A21236" w:rsidRPr="00C014CD">
              <w:t>и</w:t>
            </w:r>
            <w:r w:rsidR="00A21236" w:rsidRPr="00C014CD">
              <w:t>торинг</w:t>
            </w:r>
            <w:r w:rsidR="00DA35B5" w:rsidRPr="00C014CD">
              <w:t xml:space="preserve">а </w:t>
            </w:r>
            <w:r w:rsidR="00A21236" w:rsidRPr="00C014CD">
              <w:rPr>
                <w:b/>
              </w:rPr>
              <w:t xml:space="preserve"> </w:t>
            </w:r>
            <w:r w:rsidR="005A2ABF" w:rsidRPr="00C014CD">
              <w:rPr>
                <w:b/>
              </w:rPr>
              <w:t>«</w:t>
            </w:r>
            <w:r w:rsidR="005A2ABF">
              <w:rPr>
                <w:b/>
                <w:lang w:val="en-US"/>
              </w:rPr>
              <w:t>GALLILEO</w:t>
            </w:r>
            <w:r w:rsidR="005A2ABF" w:rsidRPr="00573FB9">
              <w:rPr>
                <w:b/>
              </w:rPr>
              <w:t xml:space="preserve"> </w:t>
            </w:r>
            <w:r w:rsidR="005A2ABF">
              <w:rPr>
                <w:b/>
              </w:rPr>
              <w:t xml:space="preserve">ГЛОНАСС </w:t>
            </w:r>
            <w:r w:rsidR="005A2ABF">
              <w:rPr>
                <w:b/>
                <w:lang w:val="en-US"/>
              </w:rPr>
              <w:t>v</w:t>
            </w:r>
            <w:r w:rsidR="005A2ABF" w:rsidRPr="00573FB9">
              <w:rPr>
                <w:b/>
              </w:rPr>
              <w:t>5.0.</w:t>
            </w:r>
            <w:r w:rsidR="005A2ABF">
              <w:rPr>
                <w:b/>
              </w:rPr>
              <w:t>х</w:t>
            </w:r>
            <w:r w:rsidR="005A2ABF" w:rsidRPr="00C014CD">
              <w:rPr>
                <w:b/>
              </w:rPr>
              <w:t>»</w:t>
            </w:r>
            <w:r w:rsidR="005A2ABF">
              <w:t xml:space="preserve"> или его аналог</w:t>
            </w:r>
            <w:r w:rsidR="00E01F5A">
              <w:t>,</w:t>
            </w:r>
            <w:r w:rsidR="005A2ABF">
              <w:t xml:space="preserve">  </w:t>
            </w:r>
            <w:r w:rsidR="00A21236" w:rsidRPr="00C014CD">
              <w:t>на тран</w:t>
            </w:r>
            <w:r w:rsidR="00A21236" w:rsidRPr="00C014CD">
              <w:t>с</w:t>
            </w:r>
            <w:r w:rsidR="00A21236" w:rsidRPr="00C014CD">
              <w:lastRenderedPageBreak/>
              <w:t>портном средстве Заказчика</w:t>
            </w:r>
          </w:p>
        </w:tc>
        <w:tc>
          <w:tcPr>
            <w:tcW w:w="1440" w:type="dxa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</w:pPr>
          </w:p>
          <w:p w:rsidR="00A21236" w:rsidRPr="005A2ABF" w:rsidRDefault="005A2ABF" w:rsidP="008B368C">
            <w:pPr>
              <w:spacing w:before="20" w:after="20"/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  <w:p w:rsidR="00A21236" w:rsidRPr="00C014CD" w:rsidRDefault="00A21236" w:rsidP="008B368C">
            <w:pPr>
              <w:spacing w:before="20" w:after="20"/>
              <w:contextualSpacing/>
              <w:jc w:val="center"/>
            </w:pPr>
          </w:p>
        </w:tc>
        <w:tc>
          <w:tcPr>
            <w:tcW w:w="1980" w:type="dxa"/>
            <w:vAlign w:val="center"/>
          </w:tcPr>
          <w:p w:rsidR="00A21236" w:rsidRPr="00C014CD" w:rsidRDefault="00A21236" w:rsidP="008B368C">
            <w:pPr>
              <w:spacing w:before="20" w:after="20"/>
              <w:contextualSpacing/>
              <w:jc w:val="center"/>
              <w:rPr>
                <w:bCs/>
              </w:rPr>
            </w:pPr>
          </w:p>
        </w:tc>
        <w:tc>
          <w:tcPr>
            <w:tcW w:w="1620" w:type="dxa"/>
            <w:vAlign w:val="center"/>
          </w:tcPr>
          <w:p w:rsidR="00A21236" w:rsidRPr="00C014CD" w:rsidRDefault="00A21236" w:rsidP="00637503">
            <w:pPr>
              <w:spacing w:before="20" w:after="20"/>
              <w:contextualSpacing/>
              <w:jc w:val="center"/>
              <w:rPr>
                <w:bCs/>
              </w:rPr>
            </w:pPr>
          </w:p>
        </w:tc>
      </w:tr>
      <w:tr w:rsidR="00DA35B5" w:rsidRPr="00C014CD" w:rsidTr="008B368C">
        <w:tc>
          <w:tcPr>
            <w:tcW w:w="900" w:type="dxa"/>
          </w:tcPr>
          <w:p w:rsidR="00DA35B5" w:rsidRPr="00C014CD" w:rsidRDefault="00DA35B5" w:rsidP="008B368C">
            <w:pPr>
              <w:spacing w:before="20" w:after="20"/>
              <w:contextualSpacing/>
            </w:pPr>
            <w:r w:rsidRPr="00C014CD">
              <w:lastRenderedPageBreak/>
              <w:t>2.</w:t>
            </w:r>
          </w:p>
        </w:tc>
        <w:tc>
          <w:tcPr>
            <w:tcW w:w="4140" w:type="dxa"/>
          </w:tcPr>
          <w:p w:rsidR="00DA35B5" w:rsidRPr="00C014CD" w:rsidRDefault="00DA35B5" w:rsidP="008B368C">
            <w:pPr>
              <w:spacing w:before="20" w:after="20"/>
              <w:contextualSpacing/>
            </w:pPr>
            <w:r w:rsidRPr="00C014CD">
              <w:t xml:space="preserve">Монтаж, подключение </w:t>
            </w:r>
            <w:r w:rsidRPr="00C014CD">
              <w:rPr>
                <w:b/>
              </w:rPr>
              <w:t>AGS-CAN-LOGER</w:t>
            </w:r>
            <w:r w:rsidRPr="00C014CD">
              <w:t xml:space="preserve"> на транспортном средстве Заказчика</w:t>
            </w:r>
          </w:p>
        </w:tc>
        <w:tc>
          <w:tcPr>
            <w:tcW w:w="1440" w:type="dxa"/>
            <w:vAlign w:val="center"/>
          </w:tcPr>
          <w:p w:rsidR="00DA35B5" w:rsidRPr="005A2ABF" w:rsidRDefault="005A2ABF" w:rsidP="008B368C">
            <w:pPr>
              <w:spacing w:before="20" w:after="20"/>
              <w:contextualSpacing/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1980" w:type="dxa"/>
            <w:vAlign w:val="center"/>
          </w:tcPr>
          <w:p w:rsidR="00DA35B5" w:rsidRPr="00C014CD" w:rsidRDefault="00DA35B5" w:rsidP="008B368C">
            <w:pPr>
              <w:spacing w:before="20" w:after="20"/>
              <w:contextualSpacing/>
              <w:jc w:val="center"/>
              <w:rPr>
                <w:bCs/>
              </w:rPr>
            </w:pPr>
          </w:p>
        </w:tc>
        <w:tc>
          <w:tcPr>
            <w:tcW w:w="1620" w:type="dxa"/>
            <w:vAlign w:val="center"/>
          </w:tcPr>
          <w:p w:rsidR="00DA35B5" w:rsidRPr="00C014CD" w:rsidRDefault="00DA35B5" w:rsidP="00637503">
            <w:pPr>
              <w:spacing w:before="20" w:after="20"/>
              <w:contextualSpacing/>
              <w:jc w:val="center"/>
              <w:rPr>
                <w:bCs/>
              </w:rPr>
            </w:pPr>
          </w:p>
        </w:tc>
      </w:tr>
      <w:tr w:rsidR="00A21236" w:rsidRPr="00C014CD" w:rsidTr="005A2ABF">
        <w:trPr>
          <w:trHeight w:val="299"/>
        </w:trPr>
        <w:tc>
          <w:tcPr>
            <w:tcW w:w="900" w:type="dxa"/>
          </w:tcPr>
          <w:p w:rsidR="00A21236" w:rsidRPr="00C014CD" w:rsidRDefault="00A21236" w:rsidP="008B368C">
            <w:pPr>
              <w:spacing w:before="20" w:after="20"/>
              <w:contextualSpacing/>
            </w:pPr>
          </w:p>
        </w:tc>
        <w:tc>
          <w:tcPr>
            <w:tcW w:w="9180" w:type="dxa"/>
            <w:gridSpan w:val="4"/>
          </w:tcPr>
          <w:p w:rsidR="00A21236" w:rsidRPr="00C014CD" w:rsidRDefault="00A21236" w:rsidP="005A2ABF">
            <w:pPr>
              <w:spacing w:before="20" w:after="20"/>
              <w:contextualSpacing/>
            </w:pPr>
            <w:r w:rsidRPr="00C014CD">
              <w:t>ИТОГО</w:t>
            </w:r>
            <w:proofErr w:type="gramStart"/>
            <w:r w:rsidRPr="00C014CD">
              <w:t xml:space="preserve">: </w:t>
            </w:r>
            <w:r w:rsidR="005A2ABF" w:rsidRPr="005A2ABF">
              <w:rPr>
                <w:b/>
              </w:rPr>
              <w:t>______</w:t>
            </w:r>
            <w:r w:rsidRPr="00C014CD">
              <w:t xml:space="preserve"> (</w:t>
            </w:r>
            <w:r w:rsidR="005A2ABF">
              <w:rPr>
                <w:lang w:val="en-US"/>
              </w:rPr>
              <w:t>________</w:t>
            </w:r>
            <w:r w:rsidRPr="00C014CD">
              <w:t xml:space="preserve">) </w:t>
            </w:r>
            <w:proofErr w:type="gramEnd"/>
            <w:r w:rsidRPr="00C014CD">
              <w:t xml:space="preserve">рублей </w:t>
            </w:r>
            <w:r w:rsidR="005A2ABF">
              <w:rPr>
                <w:lang w:val="en-US"/>
              </w:rPr>
              <w:t>_____</w:t>
            </w:r>
            <w:r w:rsidRPr="00C014CD">
              <w:t xml:space="preserve"> коп.</w:t>
            </w:r>
          </w:p>
        </w:tc>
      </w:tr>
      <w:tr w:rsidR="00A21236" w:rsidRPr="00C014CD" w:rsidTr="008B368C">
        <w:tc>
          <w:tcPr>
            <w:tcW w:w="900" w:type="dxa"/>
          </w:tcPr>
          <w:p w:rsidR="00A21236" w:rsidRPr="00C014CD" w:rsidRDefault="00A21236" w:rsidP="008B368C">
            <w:pPr>
              <w:spacing w:before="20" w:after="20"/>
              <w:contextualSpacing/>
            </w:pPr>
          </w:p>
        </w:tc>
        <w:tc>
          <w:tcPr>
            <w:tcW w:w="9180" w:type="dxa"/>
            <w:gridSpan w:val="4"/>
          </w:tcPr>
          <w:p w:rsidR="00A21236" w:rsidRPr="00C014CD" w:rsidRDefault="00A21236" w:rsidP="005A2ABF">
            <w:pPr>
              <w:spacing w:before="20" w:after="20"/>
              <w:contextualSpacing/>
            </w:pPr>
            <w:r w:rsidRPr="00C014CD">
              <w:t xml:space="preserve">в том числе НДС: </w:t>
            </w:r>
            <w:r w:rsidR="005A2ABF" w:rsidRPr="005A2ABF">
              <w:t>______</w:t>
            </w:r>
            <w:r w:rsidR="00DA35B5" w:rsidRPr="00C014CD">
              <w:t xml:space="preserve"> руб. </w:t>
            </w:r>
            <w:r w:rsidR="005A2ABF">
              <w:rPr>
                <w:lang w:val="en-US"/>
              </w:rPr>
              <w:t>____</w:t>
            </w:r>
            <w:r w:rsidRPr="00C014CD">
              <w:t xml:space="preserve"> коп. </w:t>
            </w:r>
          </w:p>
        </w:tc>
      </w:tr>
    </w:tbl>
    <w:p w:rsidR="000C58C8" w:rsidRPr="00C014CD" w:rsidRDefault="000C58C8" w:rsidP="000C58C8"/>
    <w:p w:rsidR="000C58C8" w:rsidRPr="00C014CD" w:rsidRDefault="000C58C8" w:rsidP="000C58C8">
      <w:pPr>
        <w:keepNext/>
        <w:contextualSpacing/>
        <w:jc w:val="both"/>
        <w:outlineLvl w:val="1"/>
        <w:rPr>
          <w:b/>
          <w:bCs/>
        </w:rPr>
      </w:pPr>
    </w:p>
    <w:p w:rsidR="0001662F" w:rsidRPr="00C014CD" w:rsidRDefault="0001662F" w:rsidP="0001662F"/>
    <w:p w:rsidR="000C29F7" w:rsidRPr="00C014CD" w:rsidRDefault="000C29F7" w:rsidP="000C29F7">
      <w:pPr>
        <w:pStyle w:val="1"/>
        <w:numPr>
          <w:ilvl w:val="0"/>
          <w:numId w:val="0"/>
        </w:numPr>
        <w:tabs>
          <w:tab w:val="left" w:pos="5580"/>
        </w:tabs>
        <w:contextualSpacing/>
        <w:rPr>
          <w:sz w:val="24"/>
          <w:szCs w:val="24"/>
        </w:rPr>
      </w:pPr>
      <w:r w:rsidRPr="00C014CD">
        <w:rPr>
          <w:sz w:val="24"/>
          <w:szCs w:val="24"/>
        </w:rPr>
        <w:t>Исполнитель</w:t>
      </w:r>
      <w:r w:rsidR="00C014CD">
        <w:rPr>
          <w:sz w:val="24"/>
          <w:szCs w:val="24"/>
        </w:rPr>
        <w:t>:</w:t>
      </w:r>
      <w:r w:rsidRPr="00C014CD">
        <w:rPr>
          <w:sz w:val="24"/>
          <w:szCs w:val="24"/>
        </w:rPr>
        <w:t xml:space="preserve">                              </w:t>
      </w:r>
      <w:r w:rsidRPr="00C014CD">
        <w:rPr>
          <w:sz w:val="24"/>
          <w:szCs w:val="24"/>
        </w:rPr>
        <w:tab/>
      </w:r>
      <w:r w:rsidRPr="00C014CD">
        <w:rPr>
          <w:sz w:val="24"/>
          <w:szCs w:val="24"/>
        </w:rPr>
        <w:tab/>
        <w:t>Заказчик</w:t>
      </w:r>
      <w:r w:rsidR="00C014CD">
        <w:rPr>
          <w:sz w:val="24"/>
          <w:szCs w:val="24"/>
        </w:rPr>
        <w:t>:</w:t>
      </w:r>
    </w:p>
    <w:p w:rsidR="000C29F7" w:rsidRPr="00C014CD" w:rsidRDefault="000C29F7" w:rsidP="000C29F7">
      <w:pPr>
        <w:tabs>
          <w:tab w:val="left" w:pos="5580"/>
        </w:tabs>
        <w:contextualSpacing/>
      </w:pPr>
      <w:r w:rsidRPr="00C014CD">
        <w:t xml:space="preserve">                                           </w:t>
      </w:r>
      <w:r w:rsidR="00C014CD">
        <w:t xml:space="preserve">                                                    </w:t>
      </w:r>
      <w:r w:rsidR="003B7D24" w:rsidRPr="00C014CD">
        <w:t>Генеральный директор</w:t>
      </w:r>
    </w:p>
    <w:p w:rsidR="000C29F7" w:rsidRPr="00C014CD" w:rsidRDefault="00C014CD" w:rsidP="000C29F7">
      <w:pPr>
        <w:tabs>
          <w:tab w:val="left" w:pos="5580"/>
        </w:tabs>
        <w:ind w:left="5580" w:hanging="5580"/>
        <w:rPr>
          <w:color w:val="000000"/>
        </w:rPr>
      </w:pPr>
      <w:r>
        <w:tab/>
      </w:r>
      <w:r>
        <w:tab/>
        <w:t xml:space="preserve"> </w:t>
      </w:r>
      <w:r w:rsidR="00347700" w:rsidRPr="00C014CD">
        <w:t xml:space="preserve">ОАО  </w:t>
      </w:r>
      <w:r>
        <w:t>«</w:t>
      </w:r>
      <w:r w:rsidR="00347700" w:rsidRPr="00C014CD">
        <w:t>АТА</w:t>
      </w:r>
      <w:r>
        <w:t>»</w:t>
      </w:r>
    </w:p>
    <w:p w:rsidR="000C29F7" w:rsidRPr="00C014CD" w:rsidRDefault="000C29F7" w:rsidP="000C29F7">
      <w:pPr>
        <w:tabs>
          <w:tab w:val="left" w:pos="5580"/>
        </w:tabs>
        <w:contextualSpacing/>
      </w:pPr>
    </w:p>
    <w:p w:rsidR="008217DD" w:rsidRPr="00C014CD" w:rsidRDefault="008217DD" w:rsidP="000C29F7">
      <w:pPr>
        <w:tabs>
          <w:tab w:val="left" w:pos="5580"/>
        </w:tabs>
        <w:contextualSpacing/>
      </w:pPr>
    </w:p>
    <w:p w:rsidR="000C29F7" w:rsidRPr="00C014CD" w:rsidRDefault="000C29F7" w:rsidP="000C29F7">
      <w:pPr>
        <w:contextualSpacing/>
        <w:jc w:val="both"/>
      </w:pPr>
    </w:p>
    <w:p w:rsidR="000C29F7" w:rsidRPr="00C014CD" w:rsidRDefault="000C29F7" w:rsidP="000C29F7">
      <w:pPr>
        <w:tabs>
          <w:tab w:val="left" w:pos="5400"/>
        </w:tabs>
        <w:contextualSpacing/>
        <w:jc w:val="both"/>
      </w:pPr>
      <w:r w:rsidRPr="00C014CD">
        <w:t>___</w:t>
      </w:r>
      <w:r w:rsidR="00115007" w:rsidRPr="00C014CD">
        <w:t>___________________ (</w:t>
      </w:r>
      <w:r w:rsidR="00C014CD">
        <w:t>___________</w:t>
      </w:r>
      <w:r w:rsidRPr="00C014CD">
        <w:t>)</w:t>
      </w:r>
      <w:r w:rsidR="00BA3A20" w:rsidRPr="00C014CD">
        <w:tab/>
      </w:r>
      <w:r w:rsidR="005B343D" w:rsidRPr="00C014CD">
        <w:t>________________</w:t>
      </w:r>
      <w:r w:rsidRPr="00C014CD">
        <w:t>_</w:t>
      </w:r>
      <w:r w:rsidR="00BA3A20" w:rsidRPr="00C014CD">
        <w:t>____</w:t>
      </w:r>
      <w:r w:rsidRPr="00C014CD">
        <w:t>__</w:t>
      </w:r>
      <w:r w:rsidR="00D10747" w:rsidRPr="00C014CD">
        <w:t xml:space="preserve"> </w:t>
      </w:r>
      <w:r w:rsidR="00F87EEB" w:rsidRPr="00C014CD">
        <w:t>(</w:t>
      </w:r>
      <w:r w:rsidR="00DC12C6" w:rsidRPr="00C014CD">
        <w:t>В.</w:t>
      </w:r>
      <w:r w:rsidR="00DC12C6">
        <w:t xml:space="preserve"> </w:t>
      </w:r>
      <w:r w:rsidR="00DC12C6" w:rsidRPr="00C014CD">
        <w:t>В.</w:t>
      </w:r>
      <w:r w:rsidR="00DC12C6">
        <w:t xml:space="preserve"> </w:t>
      </w:r>
      <w:r w:rsidR="00BA3A20" w:rsidRPr="00C014CD">
        <w:t>Размазин)</w:t>
      </w:r>
    </w:p>
    <w:p w:rsidR="000C29F7" w:rsidRPr="00C014CD" w:rsidRDefault="000C29F7" w:rsidP="000C29F7">
      <w:pPr>
        <w:pStyle w:val="4"/>
        <w:ind w:firstLine="720"/>
        <w:contextualSpacing/>
        <w:rPr>
          <w:b w:val="0"/>
          <w:sz w:val="24"/>
          <w:szCs w:val="24"/>
        </w:rPr>
      </w:pPr>
    </w:p>
    <w:p w:rsidR="000C29F7" w:rsidRPr="00C014CD" w:rsidRDefault="00BA3A20" w:rsidP="00BA3A20">
      <w:pPr>
        <w:contextualSpacing/>
        <w:jc w:val="both"/>
        <w:rPr>
          <w:b/>
        </w:rPr>
      </w:pPr>
      <w:r w:rsidRPr="00C014CD">
        <w:rPr>
          <w:b/>
        </w:rPr>
        <w:t>М.П.</w:t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="000C29F7" w:rsidRPr="00C014CD">
        <w:rPr>
          <w:b/>
        </w:rPr>
        <w:t>М.П.</w:t>
      </w:r>
    </w:p>
    <w:p w:rsidR="00347700" w:rsidRPr="00C014CD" w:rsidRDefault="0045293C" w:rsidP="005A2ABF">
      <w:pPr>
        <w:pStyle w:val="a4"/>
        <w:spacing w:beforeLines="40" w:before="96" w:afterLines="40" w:after="96"/>
        <w:ind w:firstLine="0"/>
        <w:contextualSpacing/>
        <w:jc w:val="center"/>
        <w:rPr>
          <w:b/>
        </w:rPr>
      </w:pPr>
      <w:r w:rsidRPr="00C014CD">
        <w:rPr>
          <w:b/>
        </w:rPr>
        <w:br w:type="page"/>
      </w:r>
    </w:p>
    <w:p w:rsidR="00F56DFF" w:rsidRPr="00C014CD" w:rsidRDefault="00F56DFF" w:rsidP="005A2ABF">
      <w:pPr>
        <w:jc w:val="right"/>
        <w:rPr>
          <w:b/>
        </w:rPr>
      </w:pPr>
      <w:r w:rsidRPr="00C014CD">
        <w:rPr>
          <w:b/>
        </w:rPr>
        <w:lastRenderedPageBreak/>
        <w:t>Приложение №</w:t>
      </w:r>
      <w:r w:rsidR="00DC12C6">
        <w:rPr>
          <w:b/>
        </w:rPr>
        <w:t xml:space="preserve"> 2</w:t>
      </w:r>
    </w:p>
    <w:p w:rsidR="00B50ADE" w:rsidRPr="00C014CD" w:rsidRDefault="00B50ADE" w:rsidP="00B50ADE">
      <w:pPr>
        <w:contextualSpacing/>
        <w:jc w:val="right"/>
        <w:rPr>
          <w:b/>
        </w:rPr>
      </w:pPr>
      <w:r w:rsidRPr="00C014CD">
        <w:rPr>
          <w:b/>
        </w:rPr>
        <w:t xml:space="preserve">к Договору № </w:t>
      </w:r>
      <w:r>
        <w:rPr>
          <w:b/>
        </w:rPr>
        <w:t>___________</w:t>
      </w:r>
    </w:p>
    <w:p w:rsidR="00B50ADE" w:rsidRPr="00B50ADE" w:rsidRDefault="00B50ADE" w:rsidP="00B50ADE">
      <w:pPr>
        <w:pStyle w:val="a3"/>
        <w:tabs>
          <w:tab w:val="left" w:pos="142"/>
        </w:tabs>
        <w:contextualSpacing/>
        <w:jc w:val="both"/>
      </w:pP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 w:rsidRPr="00C014CD">
        <w:rPr>
          <w:b w:val="0"/>
        </w:rPr>
        <w:tab/>
      </w:r>
      <w:r>
        <w:rPr>
          <w:b w:val="0"/>
        </w:rPr>
        <w:tab/>
        <w:t xml:space="preserve"> </w:t>
      </w:r>
      <w:r w:rsidRPr="00B50ADE">
        <w:t>от «____» __________ 2013 г.</w:t>
      </w:r>
    </w:p>
    <w:p w:rsidR="00F56DFF" w:rsidRPr="00C014CD" w:rsidRDefault="00F56DFF" w:rsidP="00F56DFF">
      <w:pPr>
        <w:rPr>
          <w:b/>
        </w:rPr>
      </w:pPr>
    </w:p>
    <w:p w:rsidR="00F56DFF" w:rsidRPr="00C014CD" w:rsidRDefault="00F56DFF" w:rsidP="00F56DFF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C014CD">
        <w:rPr>
          <w:b/>
        </w:rPr>
        <w:t>АКТ</w:t>
      </w:r>
    </w:p>
    <w:p w:rsidR="00F56DFF" w:rsidRPr="00C014CD" w:rsidRDefault="00F56DFF" w:rsidP="00F56DFF">
      <w:pPr>
        <w:overflowPunct w:val="0"/>
        <w:autoSpaceDE w:val="0"/>
        <w:autoSpaceDN w:val="0"/>
        <w:adjustRightInd w:val="0"/>
        <w:jc w:val="center"/>
        <w:textAlignment w:val="baseline"/>
        <w:rPr>
          <w:b/>
        </w:rPr>
      </w:pPr>
      <w:r w:rsidRPr="00C014CD">
        <w:rPr>
          <w:b/>
        </w:rPr>
        <w:t>ПРИЕМА - ПЕРЕДАЧИ</w:t>
      </w:r>
    </w:p>
    <w:p w:rsidR="00F56DFF" w:rsidRPr="00C014CD" w:rsidRDefault="00F56DFF" w:rsidP="00F56DFF">
      <w:pPr>
        <w:jc w:val="center"/>
        <w:rPr>
          <w:b/>
        </w:rPr>
      </w:pPr>
      <w:r w:rsidRPr="00C014CD">
        <w:rPr>
          <w:b/>
        </w:rPr>
        <w:t>по Договору №</w:t>
      </w:r>
      <w:r w:rsidR="002F570F" w:rsidRPr="00C014CD">
        <w:rPr>
          <w:b/>
        </w:rPr>
        <w:t xml:space="preserve"> </w:t>
      </w:r>
      <w:r w:rsidR="00C014CD">
        <w:rPr>
          <w:b/>
        </w:rPr>
        <w:t>________</w:t>
      </w:r>
    </w:p>
    <w:p w:rsidR="00F56DFF" w:rsidRPr="00C014CD" w:rsidRDefault="00F56DFF" w:rsidP="00F56DFF">
      <w:pPr>
        <w:jc w:val="center"/>
        <w:rPr>
          <w:b/>
        </w:rPr>
      </w:pPr>
    </w:p>
    <w:p w:rsidR="00F56DFF" w:rsidRPr="00C014CD" w:rsidRDefault="00F56DFF" w:rsidP="00F56DFF">
      <w:r w:rsidRPr="00C014CD">
        <w:rPr>
          <w:b/>
        </w:rPr>
        <w:t>г. Москва                                                                                                       «____» ____________201</w:t>
      </w:r>
      <w:r w:rsidR="00C014CD">
        <w:rPr>
          <w:b/>
        </w:rPr>
        <w:t xml:space="preserve">3 </w:t>
      </w:r>
      <w:r w:rsidRPr="00C014CD">
        <w:rPr>
          <w:b/>
        </w:rPr>
        <w:t>г.</w:t>
      </w:r>
    </w:p>
    <w:p w:rsidR="00F56DFF" w:rsidRPr="00C014CD" w:rsidRDefault="00F56DFF" w:rsidP="00F56DFF"/>
    <w:p w:rsidR="008217DD" w:rsidRPr="00C014CD" w:rsidRDefault="008217DD" w:rsidP="00F56DFF"/>
    <w:p w:rsidR="00751C20" w:rsidRPr="00C014CD" w:rsidRDefault="00C014CD" w:rsidP="00F56DFF">
      <w:pPr>
        <w:ind w:firstLine="708"/>
      </w:pPr>
      <w:proofErr w:type="gramStart"/>
      <w:r>
        <w:rPr>
          <w:b/>
        </w:rPr>
        <w:t>_________________</w:t>
      </w:r>
      <w:r w:rsidR="00F56DFF" w:rsidRPr="00C014CD">
        <w:rPr>
          <w:b/>
        </w:rPr>
        <w:t>,</w:t>
      </w:r>
      <w:r w:rsidR="00F56DFF" w:rsidRPr="00C014CD">
        <w:t xml:space="preserve"> именуемое в дальнейшем </w:t>
      </w:r>
      <w:r w:rsidR="00F56DFF" w:rsidRPr="00C014CD">
        <w:rPr>
          <w:b/>
        </w:rPr>
        <w:t>«Исполнитель»,</w:t>
      </w:r>
      <w:r w:rsidR="00F56DFF" w:rsidRPr="00C014CD">
        <w:t xml:space="preserve"> в лице </w:t>
      </w:r>
      <w:r>
        <w:t>_____________</w:t>
      </w:r>
      <w:r w:rsidR="00F56DFF" w:rsidRPr="00C014CD">
        <w:t xml:space="preserve">, действующего на основании </w:t>
      </w:r>
      <w:r>
        <w:t>____________</w:t>
      </w:r>
      <w:r w:rsidR="00F56DFF" w:rsidRPr="00C014CD">
        <w:t>, с одной стороны, и</w:t>
      </w:r>
      <w:proofErr w:type="gramEnd"/>
    </w:p>
    <w:p w:rsidR="00163CA1" w:rsidRPr="00C014CD" w:rsidRDefault="00F56DFF" w:rsidP="00F56DFF">
      <w:pPr>
        <w:ind w:firstLine="708"/>
        <w:rPr>
          <w:b/>
        </w:rPr>
      </w:pPr>
      <w:r w:rsidRPr="00C014CD">
        <w:rPr>
          <w:b/>
        </w:rPr>
        <w:t xml:space="preserve"> </w:t>
      </w:r>
      <w:r w:rsidR="00751C20" w:rsidRPr="00C014CD">
        <w:rPr>
          <w:b/>
        </w:rPr>
        <w:t xml:space="preserve">Открытое акционерное общество   </w:t>
      </w:r>
      <w:r w:rsidR="00C014CD">
        <w:rPr>
          <w:b/>
        </w:rPr>
        <w:t>«</w:t>
      </w:r>
      <w:r w:rsidR="00751C20" w:rsidRPr="00C014CD">
        <w:rPr>
          <w:b/>
        </w:rPr>
        <w:t>Альянстрансатом</w:t>
      </w:r>
      <w:r w:rsidR="00C014CD">
        <w:rPr>
          <w:b/>
        </w:rPr>
        <w:t>»</w:t>
      </w:r>
      <w:r w:rsidR="00751C20" w:rsidRPr="00C014CD">
        <w:rPr>
          <w:b/>
        </w:rPr>
        <w:t xml:space="preserve"> (ОАО  </w:t>
      </w:r>
      <w:r w:rsidR="00C014CD">
        <w:rPr>
          <w:b/>
        </w:rPr>
        <w:t>«АТА»</w:t>
      </w:r>
      <w:r w:rsidR="00751C20" w:rsidRPr="00C014CD">
        <w:rPr>
          <w:b/>
        </w:rPr>
        <w:t xml:space="preserve">), </w:t>
      </w:r>
      <w:r w:rsidR="00751C20" w:rsidRPr="00C014CD">
        <w:t>именуемое в дальнейшем</w:t>
      </w:r>
      <w:r w:rsidR="00751C20" w:rsidRPr="00C014CD">
        <w:rPr>
          <w:b/>
        </w:rPr>
        <w:t xml:space="preserve"> «Заказчик», </w:t>
      </w:r>
      <w:r w:rsidR="00751C20" w:rsidRPr="00C014CD">
        <w:t xml:space="preserve">в лице </w:t>
      </w:r>
      <w:r w:rsidR="00C014CD">
        <w:t>___________</w:t>
      </w:r>
      <w:r w:rsidRPr="00C014CD">
        <w:t>, действующего на основании Устава, с другой ст</w:t>
      </w:r>
      <w:r w:rsidRPr="00C014CD">
        <w:t>о</w:t>
      </w:r>
      <w:r w:rsidRPr="00C014CD">
        <w:t xml:space="preserve">роны, далее совместно именуемые </w:t>
      </w:r>
      <w:r w:rsidRPr="00C014CD">
        <w:rPr>
          <w:b/>
        </w:rPr>
        <w:t>«Стороны»,</w:t>
      </w:r>
      <w:r w:rsidRPr="00C014CD">
        <w:t xml:space="preserve"> составили настоящий </w:t>
      </w:r>
      <w:r w:rsidRPr="00C014CD">
        <w:rPr>
          <w:b/>
        </w:rPr>
        <w:t>Акт</w:t>
      </w:r>
      <w:r w:rsidRPr="00C014CD">
        <w:t xml:space="preserve"> о передаче Заказчику </w:t>
      </w:r>
      <w:r w:rsidR="001F37A7">
        <w:t>Товара</w:t>
      </w:r>
      <w:r w:rsidRPr="00C014CD">
        <w:t xml:space="preserve"> и ввода его в эксплуатацию в соответствии с условиями </w:t>
      </w:r>
      <w:r w:rsidRPr="00C014CD">
        <w:rPr>
          <w:b/>
        </w:rPr>
        <w:t>Договор</w:t>
      </w:r>
      <w:r w:rsidR="002F570F" w:rsidRPr="00C014CD">
        <w:rPr>
          <w:b/>
        </w:rPr>
        <w:t xml:space="preserve">а № </w:t>
      </w:r>
      <w:r w:rsidR="00C014CD">
        <w:rPr>
          <w:b/>
        </w:rPr>
        <w:t>_______</w:t>
      </w:r>
      <w:r w:rsidRPr="00C014CD">
        <w:rPr>
          <w:b/>
        </w:rPr>
        <w:t xml:space="preserve"> </w:t>
      </w:r>
      <w:proofErr w:type="gramStart"/>
      <w:r w:rsidRPr="00C014CD">
        <w:rPr>
          <w:b/>
        </w:rPr>
        <w:t>от</w:t>
      </w:r>
      <w:proofErr w:type="gramEnd"/>
      <w:r w:rsidRPr="00C014CD">
        <w:rPr>
          <w:b/>
        </w:rPr>
        <w:t xml:space="preserve"> </w:t>
      </w:r>
    </w:p>
    <w:p w:rsidR="00F56DFF" w:rsidRPr="00C014CD" w:rsidRDefault="00C014CD" w:rsidP="00163CA1">
      <w:pPr>
        <w:rPr>
          <w:b/>
        </w:rPr>
      </w:pPr>
      <w:r>
        <w:rPr>
          <w:b/>
        </w:rPr>
        <w:t>«___» _____________ 2013 г.</w:t>
      </w:r>
    </w:p>
    <w:p w:rsidR="00163CA1" w:rsidRPr="00C014CD" w:rsidRDefault="00163CA1" w:rsidP="00163CA1"/>
    <w:p w:rsidR="00F56DFF" w:rsidRPr="00C014CD" w:rsidRDefault="00F56DFF" w:rsidP="00F56DFF"/>
    <w:tbl>
      <w:tblPr>
        <w:tblW w:w="100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3402"/>
        <w:gridCol w:w="1842"/>
        <w:gridCol w:w="1418"/>
        <w:gridCol w:w="2812"/>
      </w:tblGrid>
      <w:tr w:rsidR="00F56DFF" w:rsidRPr="00C014CD" w:rsidTr="007C0173">
        <w:trPr>
          <w:trHeight w:val="1011"/>
        </w:trPr>
        <w:tc>
          <w:tcPr>
            <w:tcW w:w="606" w:type="dxa"/>
            <w:shd w:val="clear" w:color="auto" w:fill="BFBFBF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 xml:space="preserve">№ </w:t>
            </w:r>
            <w:proofErr w:type="gramStart"/>
            <w:r w:rsidRPr="00C014CD">
              <w:rPr>
                <w:b/>
              </w:rPr>
              <w:t>п</w:t>
            </w:r>
            <w:proofErr w:type="gramEnd"/>
            <w:r w:rsidRPr="00C014CD">
              <w:rPr>
                <w:b/>
              </w:rPr>
              <w:t>/п</w:t>
            </w:r>
          </w:p>
        </w:tc>
        <w:tc>
          <w:tcPr>
            <w:tcW w:w="3402" w:type="dxa"/>
            <w:shd w:val="clear" w:color="auto" w:fill="BFBFBF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Наименование поставленн</w:t>
            </w:r>
            <w:r w:rsidRPr="00C014CD">
              <w:rPr>
                <w:b/>
              </w:rPr>
              <w:t>о</w:t>
            </w:r>
            <w:r w:rsidRPr="00C014CD">
              <w:rPr>
                <w:b/>
              </w:rPr>
              <w:t>го, установленного и вв</w:t>
            </w:r>
            <w:r w:rsidRPr="00C014CD">
              <w:rPr>
                <w:b/>
              </w:rPr>
              <w:t>е</w:t>
            </w:r>
            <w:r w:rsidRPr="00C014CD">
              <w:rPr>
                <w:b/>
              </w:rPr>
              <w:t xml:space="preserve">дённого в эксплуатацию </w:t>
            </w:r>
            <w:r w:rsidR="001F37A7">
              <w:rPr>
                <w:b/>
              </w:rPr>
              <w:t>Т</w:t>
            </w:r>
            <w:r w:rsidR="001F37A7">
              <w:rPr>
                <w:b/>
              </w:rPr>
              <w:t>о</w:t>
            </w:r>
            <w:r w:rsidR="001F37A7">
              <w:rPr>
                <w:b/>
              </w:rPr>
              <w:t>вара</w:t>
            </w:r>
          </w:p>
        </w:tc>
        <w:tc>
          <w:tcPr>
            <w:tcW w:w="1842" w:type="dxa"/>
            <w:shd w:val="clear" w:color="auto" w:fill="BFBFBF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Марка/модель транспортного средства</w:t>
            </w:r>
          </w:p>
        </w:tc>
        <w:tc>
          <w:tcPr>
            <w:tcW w:w="1418" w:type="dxa"/>
            <w:shd w:val="clear" w:color="auto" w:fill="BFBFBF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Гос. номер</w:t>
            </w:r>
          </w:p>
        </w:tc>
        <w:tc>
          <w:tcPr>
            <w:tcW w:w="2812" w:type="dxa"/>
            <w:shd w:val="clear" w:color="auto" w:fill="BFBFBF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/>
              </w:rPr>
            </w:pPr>
            <w:r w:rsidRPr="00C014CD">
              <w:rPr>
                <w:b/>
              </w:rPr>
              <w:t>Итоги произведённых работ</w:t>
            </w:r>
          </w:p>
        </w:tc>
      </w:tr>
      <w:tr w:rsidR="00F56DFF" w:rsidRPr="00C014CD" w:rsidTr="00DA35B5">
        <w:trPr>
          <w:trHeight w:val="2885"/>
        </w:trPr>
        <w:tc>
          <w:tcPr>
            <w:tcW w:w="606" w:type="dxa"/>
          </w:tcPr>
          <w:p w:rsidR="00F56DFF" w:rsidRPr="00C014CD" w:rsidRDefault="00F56DFF" w:rsidP="007C0173">
            <w:pPr>
              <w:spacing w:before="20" w:after="20"/>
              <w:contextualSpacing/>
            </w:pPr>
            <w:r w:rsidRPr="00C014CD">
              <w:t>1.</w:t>
            </w: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7C0173">
            <w:pPr>
              <w:spacing w:before="20" w:after="20"/>
              <w:contextualSpacing/>
            </w:pPr>
            <w:r w:rsidRPr="00C014CD">
              <w:t>2.</w:t>
            </w:r>
          </w:p>
        </w:tc>
        <w:tc>
          <w:tcPr>
            <w:tcW w:w="3402" w:type="dxa"/>
          </w:tcPr>
          <w:p w:rsidR="00F56DFF" w:rsidRPr="00C014CD" w:rsidRDefault="00F56DFF" w:rsidP="007C0173">
            <w:pPr>
              <w:spacing w:before="20" w:after="20"/>
              <w:contextualSpacing/>
            </w:pPr>
            <w:r w:rsidRPr="00C014CD">
              <w:t>Поставка устройства монит</w:t>
            </w:r>
            <w:r w:rsidRPr="00C014CD">
              <w:t>о</w:t>
            </w:r>
            <w:r w:rsidRPr="00C014CD">
              <w:t>ринга</w:t>
            </w:r>
            <w:r w:rsidRPr="00C014CD">
              <w:rPr>
                <w:b/>
              </w:rPr>
              <w:t xml:space="preserve"> </w:t>
            </w:r>
            <w:r w:rsidR="005A2ABF" w:rsidRPr="00C014CD">
              <w:rPr>
                <w:b/>
              </w:rPr>
              <w:t>«</w:t>
            </w:r>
            <w:r w:rsidR="005A2ABF">
              <w:rPr>
                <w:b/>
                <w:lang w:val="en-US"/>
              </w:rPr>
              <w:t>GALLILEO</w:t>
            </w:r>
            <w:r w:rsidR="005A2ABF" w:rsidRPr="00573FB9">
              <w:rPr>
                <w:b/>
              </w:rPr>
              <w:t xml:space="preserve"> </w:t>
            </w:r>
            <w:r w:rsidR="005A2ABF">
              <w:rPr>
                <w:b/>
              </w:rPr>
              <w:t>ГЛ</w:t>
            </w:r>
            <w:r w:rsidR="005A2ABF">
              <w:rPr>
                <w:b/>
              </w:rPr>
              <w:t>О</w:t>
            </w:r>
            <w:r w:rsidR="005A2ABF">
              <w:rPr>
                <w:b/>
              </w:rPr>
              <w:t xml:space="preserve">НАСС </w:t>
            </w:r>
            <w:r w:rsidR="005A2ABF">
              <w:rPr>
                <w:b/>
                <w:lang w:val="en-US"/>
              </w:rPr>
              <w:t>v</w:t>
            </w:r>
            <w:r w:rsidR="005A2ABF" w:rsidRPr="00573FB9">
              <w:rPr>
                <w:b/>
              </w:rPr>
              <w:t>5.0.</w:t>
            </w:r>
            <w:r w:rsidR="005A2ABF">
              <w:rPr>
                <w:b/>
              </w:rPr>
              <w:t>х</w:t>
            </w:r>
            <w:r w:rsidR="005A2ABF" w:rsidRPr="00C014CD">
              <w:rPr>
                <w:b/>
              </w:rPr>
              <w:t>»</w:t>
            </w:r>
            <w:r w:rsidR="005A2ABF">
              <w:t xml:space="preserve"> или его аналог</w:t>
            </w:r>
            <w:r w:rsidR="005A2ABF" w:rsidRPr="00C014CD">
              <w:t xml:space="preserve">    </w:t>
            </w:r>
            <w:r w:rsidR="00DA35B5" w:rsidRPr="00C014CD">
              <w:rPr>
                <w:b/>
              </w:rPr>
              <w:t xml:space="preserve"> </w:t>
            </w:r>
            <w:r w:rsidRPr="00C014CD">
              <w:rPr>
                <w:b/>
              </w:rPr>
              <w:t xml:space="preserve"> </w:t>
            </w:r>
            <w:r w:rsidRPr="00C014CD">
              <w:t>установка на транспортном средстве Заказчика, подкл</w:t>
            </w:r>
            <w:r w:rsidRPr="00C014CD">
              <w:t>ю</w:t>
            </w:r>
            <w:r w:rsidRPr="00C014CD">
              <w:t xml:space="preserve">чение (регистрация в сети GSM) </w:t>
            </w:r>
          </w:p>
          <w:p w:rsidR="008217DD" w:rsidRPr="00C014CD" w:rsidRDefault="008217DD" w:rsidP="007C0173">
            <w:pPr>
              <w:spacing w:before="20" w:after="20"/>
              <w:contextualSpacing/>
            </w:pPr>
          </w:p>
          <w:p w:rsidR="008217DD" w:rsidRPr="00C014CD" w:rsidRDefault="008217DD" w:rsidP="008217DD">
            <w:pPr>
              <w:spacing w:before="20" w:after="20"/>
              <w:contextualSpacing/>
            </w:pPr>
            <w:r w:rsidRPr="00C014CD">
              <w:t xml:space="preserve">Поставка устройства </w:t>
            </w:r>
            <w:r w:rsidRPr="00C014CD">
              <w:rPr>
                <w:b/>
              </w:rPr>
              <w:t>AGS-CAN-LOGER</w:t>
            </w:r>
            <w:r w:rsidRPr="00C014CD">
              <w:t xml:space="preserve"> установка на </w:t>
            </w:r>
            <w:proofErr w:type="gramStart"/>
            <w:r w:rsidRPr="00C014CD">
              <w:t>транспортном</w:t>
            </w:r>
            <w:proofErr w:type="gramEnd"/>
            <w:r w:rsidRPr="00C014CD">
              <w:t xml:space="preserve"> сред-</w:t>
            </w:r>
            <w:proofErr w:type="spellStart"/>
            <w:r w:rsidRPr="00C014CD">
              <w:t>стве</w:t>
            </w:r>
            <w:proofErr w:type="spellEnd"/>
            <w:r w:rsidRPr="00C014CD">
              <w:t xml:space="preserve"> З</w:t>
            </w:r>
            <w:r w:rsidRPr="00C014CD">
              <w:t>а</w:t>
            </w:r>
            <w:r w:rsidRPr="00C014CD">
              <w:t>казчика, подключение (ре-</w:t>
            </w:r>
            <w:proofErr w:type="spellStart"/>
            <w:r w:rsidRPr="00C014CD">
              <w:t>гистрация</w:t>
            </w:r>
            <w:proofErr w:type="spellEnd"/>
            <w:r w:rsidRPr="00C014CD">
              <w:t xml:space="preserve"> в сети GSM)</w:t>
            </w:r>
          </w:p>
        </w:tc>
        <w:tc>
          <w:tcPr>
            <w:tcW w:w="1842" w:type="dxa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</w:pPr>
          </w:p>
        </w:tc>
        <w:tc>
          <w:tcPr>
            <w:tcW w:w="1418" w:type="dxa"/>
            <w:vAlign w:val="center"/>
          </w:tcPr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Cs/>
              </w:rPr>
            </w:pPr>
          </w:p>
        </w:tc>
        <w:tc>
          <w:tcPr>
            <w:tcW w:w="2812" w:type="dxa"/>
            <w:vAlign w:val="center"/>
          </w:tcPr>
          <w:p w:rsidR="00F56DFF" w:rsidRPr="00C014CD" w:rsidRDefault="001F37A7" w:rsidP="007C0173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>Товар</w:t>
            </w:r>
            <w:r w:rsidR="005A2ABF">
              <w:rPr>
                <w:bCs/>
              </w:rPr>
              <w:t xml:space="preserve"> установлен</w:t>
            </w:r>
            <w:r w:rsidR="00F56DFF" w:rsidRPr="00C014CD">
              <w:rPr>
                <w:bCs/>
              </w:rPr>
              <w:t>,</w:t>
            </w:r>
          </w:p>
          <w:p w:rsidR="00F56DFF" w:rsidRPr="00C014CD" w:rsidRDefault="005A2ABF" w:rsidP="007C0173">
            <w:pPr>
              <w:spacing w:before="20" w:after="20"/>
              <w:contextualSpacing/>
              <w:jc w:val="center"/>
              <w:rPr>
                <w:bCs/>
              </w:rPr>
            </w:pPr>
            <w:r>
              <w:rPr>
                <w:bCs/>
              </w:rPr>
              <w:t xml:space="preserve">технически </w:t>
            </w:r>
            <w:proofErr w:type="gramStart"/>
            <w:r>
              <w:rPr>
                <w:bCs/>
              </w:rPr>
              <w:t>исправ</w:t>
            </w:r>
            <w:r w:rsidR="00947752">
              <w:rPr>
                <w:bCs/>
              </w:rPr>
              <w:t>ен</w:t>
            </w:r>
            <w:proofErr w:type="gramEnd"/>
            <w:r>
              <w:rPr>
                <w:bCs/>
              </w:rPr>
              <w:t>, введен</w:t>
            </w:r>
            <w:r w:rsidR="00F56DFF" w:rsidRPr="00C014CD">
              <w:rPr>
                <w:bCs/>
              </w:rPr>
              <w:t xml:space="preserve"> в эксплуатацию и</w:t>
            </w:r>
          </w:p>
          <w:p w:rsidR="00F56DFF" w:rsidRPr="00C014CD" w:rsidRDefault="00F56DFF" w:rsidP="007C0173">
            <w:pPr>
              <w:spacing w:before="20" w:after="20"/>
              <w:contextualSpacing/>
              <w:jc w:val="center"/>
              <w:rPr>
                <w:bCs/>
              </w:rPr>
            </w:pPr>
            <w:r w:rsidRPr="00C014CD">
              <w:rPr>
                <w:bCs/>
              </w:rPr>
              <w:t>соответствует условиям Договора</w:t>
            </w:r>
          </w:p>
        </w:tc>
      </w:tr>
      <w:tr w:rsidR="00F56DFF" w:rsidRPr="00C014CD" w:rsidTr="007C0173">
        <w:tc>
          <w:tcPr>
            <w:tcW w:w="606" w:type="dxa"/>
          </w:tcPr>
          <w:p w:rsidR="00F56DFF" w:rsidRPr="00C014CD" w:rsidRDefault="00F56DFF" w:rsidP="007C0173">
            <w:pPr>
              <w:spacing w:before="20" w:after="20"/>
              <w:contextualSpacing/>
              <w:rPr>
                <w:b/>
              </w:rPr>
            </w:pPr>
          </w:p>
        </w:tc>
        <w:tc>
          <w:tcPr>
            <w:tcW w:w="9474" w:type="dxa"/>
            <w:gridSpan w:val="4"/>
          </w:tcPr>
          <w:p w:rsidR="00F56DFF" w:rsidRPr="00C014CD" w:rsidRDefault="00F56DFF" w:rsidP="007C0173">
            <w:pPr>
              <w:spacing w:before="20" w:after="20"/>
              <w:contextualSpacing/>
              <w:rPr>
                <w:b/>
              </w:rPr>
            </w:pPr>
          </w:p>
        </w:tc>
      </w:tr>
    </w:tbl>
    <w:p w:rsidR="00F56DFF" w:rsidRPr="00C014CD" w:rsidRDefault="00F56DFF" w:rsidP="00F56DFF">
      <w:r w:rsidRPr="00C014CD">
        <w:t xml:space="preserve"> </w:t>
      </w:r>
    </w:p>
    <w:p w:rsidR="00F56DFF" w:rsidRPr="00C014CD" w:rsidRDefault="00F56DFF" w:rsidP="00F56DFF"/>
    <w:p w:rsidR="00F56DFF" w:rsidRPr="00C014CD" w:rsidRDefault="00F56DFF" w:rsidP="00F56DFF">
      <w:r w:rsidRPr="00C014CD">
        <w:t>Настоящий Акт приема-передачи составлен в 2 (двух) экземплярах, один из которых находится у Заказчика, другой - у Исполнителя</w:t>
      </w:r>
      <w:r w:rsidR="009F57D4" w:rsidRPr="00C014CD">
        <w:t>.</w:t>
      </w:r>
    </w:p>
    <w:p w:rsidR="00F56DFF" w:rsidRPr="00C014CD" w:rsidRDefault="00F56DFF" w:rsidP="00F56DFF"/>
    <w:p w:rsidR="00F56DFF" w:rsidRPr="00C014CD" w:rsidRDefault="00F56DFF" w:rsidP="00F56DFF"/>
    <w:p w:rsidR="00C014CD" w:rsidRPr="00C014CD" w:rsidRDefault="00C014CD" w:rsidP="00C014CD">
      <w:pPr>
        <w:pStyle w:val="1"/>
        <w:numPr>
          <w:ilvl w:val="0"/>
          <w:numId w:val="0"/>
        </w:numPr>
        <w:tabs>
          <w:tab w:val="left" w:pos="5580"/>
        </w:tabs>
        <w:contextualSpacing/>
        <w:rPr>
          <w:sz w:val="24"/>
          <w:szCs w:val="24"/>
        </w:rPr>
      </w:pPr>
      <w:r w:rsidRPr="00C014CD">
        <w:rPr>
          <w:sz w:val="24"/>
          <w:szCs w:val="24"/>
        </w:rPr>
        <w:t>Исполнитель</w:t>
      </w:r>
      <w:r>
        <w:rPr>
          <w:sz w:val="24"/>
          <w:szCs w:val="24"/>
        </w:rPr>
        <w:t>:</w:t>
      </w:r>
      <w:r w:rsidRPr="00C014CD">
        <w:rPr>
          <w:sz w:val="24"/>
          <w:szCs w:val="24"/>
        </w:rPr>
        <w:t xml:space="preserve">                              </w:t>
      </w:r>
      <w:r w:rsidRPr="00C014CD">
        <w:rPr>
          <w:sz w:val="24"/>
          <w:szCs w:val="24"/>
        </w:rPr>
        <w:tab/>
      </w:r>
      <w:r w:rsidRPr="00C014CD">
        <w:rPr>
          <w:sz w:val="24"/>
          <w:szCs w:val="24"/>
        </w:rPr>
        <w:tab/>
        <w:t>Заказчик</w:t>
      </w:r>
      <w:r>
        <w:rPr>
          <w:sz w:val="24"/>
          <w:szCs w:val="24"/>
        </w:rPr>
        <w:t>:</w:t>
      </w:r>
    </w:p>
    <w:p w:rsidR="00C014CD" w:rsidRPr="00C014CD" w:rsidRDefault="00C014CD" w:rsidP="00C014CD">
      <w:pPr>
        <w:tabs>
          <w:tab w:val="left" w:pos="5580"/>
        </w:tabs>
        <w:contextualSpacing/>
      </w:pPr>
      <w:r w:rsidRPr="00C014CD">
        <w:t xml:space="preserve">                                           </w:t>
      </w:r>
      <w:r>
        <w:t xml:space="preserve">                                                    </w:t>
      </w:r>
      <w:r w:rsidRPr="00C014CD">
        <w:t>Генеральный директор</w:t>
      </w:r>
    </w:p>
    <w:p w:rsidR="00C014CD" w:rsidRPr="00C014CD" w:rsidRDefault="00C014CD" w:rsidP="00C014CD">
      <w:pPr>
        <w:tabs>
          <w:tab w:val="left" w:pos="5580"/>
        </w:tabs>
        <w:ind w:left="5580" w:hanging="5580"/>
        <w:rPr>
          <w:color w:val="000000"/>
        </w:rPr>
      </w:pPr>
      <w:r>
        <w:tab/>
      </w:r>
      <w:r>
        <w:tab/>
        <w:t xml:space="preserve"> </w:t>
      </w:r>
      <w:r w:rsidRPr="00C014CD">
        <w:t xml:space="preserve">ОАО  </w:t>
      </w:r>
      <w:r>
        <w:t>«</w:t>
      </w:r>
      <w:r w:rsidRPr="00C014CD">
        <w:t>АТА</w:t>
      </w:r>
      <w:r>
        <w:t>»</w:t>
      </w:r>
    </w:p>
    <w:p w:rsidR="00C014CD" w:rsidRPr="00C014CD" w:rsidRDefault="00C014CD" w:rsidP="00C014CD">
      <w:pPr>
        <w:contextualSpacing/>
        <w:jc w:val="both"/>
      </w:pPr>
    </w:p>
    <w:p w:rsidR="00C014CD" w:rsidRPr="00C014CD" w:rsidRDefault="00C014CD" w:rsidP="00C014CD">
      <w:pPr>
        <w:tabs>
          <w:tab w:val="left" w:pos="5400"/>
        </w:tabs>
        <w:contextualSpacing/>
        <w:jc w:val="both"/>
      </w:pPr>
      <w:r w:rsidRPr="00C014CD">
        <w:t>______________________ (</w:t>
      </w:r>
      <w:r>
        <w:t>___________</w:t>
      </w:r>
      <w:r w:rsidRPr="00C014CD">
        <w:t>)</w:t>
      </w:r>
      <w:r w:rsidRPr="00C014CD">
        <w:tab/>
        <w:t>_______________________ (</w:t>
      </w:r>
      <w:r w:rsidR="00DC12C6" w:rsidRPr="00C014CD">
        <w:t>В.</w:t>
      </w:r>
      <w:r w:rsidR="00DC12C6">
        <w:t xml:space="preserve"> </w:t>
      </w:r>
      <w:r w:rsidR="00DC12C6" w:rsidRPr="00C014CD">
        <w:t>В.</w:t>
      </w:r>
      <w:r w:rsidR="00DC12C6">
        <w:t xml:space="preserve"> </w:t>
      </w:r>
      <w:r w:rsidRPr="00C014CD">
        <w:t>Размазин)</w:t>
      </w:r>
    </w:p>
    <w:p w:rsidR="00C014CD" w:rsidRPr="00C014CD" w:rsidRDefault="00C014CD" w:rsidP="00C014CD">
      <w:pPr>
        <w:pStyle w:val="4"/>
        <w:ind w:firstLine="720"/>
        <w:contextualSpacing/>
        <w:rPr>
          <w:b w:val="0"/>
          <w:sz w:val="24"/>
          <w:szCs w:val="24"/>
        </w:rPr>
      </w:pPr>
    </w:p>
    <w:p w:rsidR="00C014CD" w:rsidRPr="00C014CD" w:rsidRDefault="00C014CD" w:rsidP="00C014CD">
      <w:pPr>
        <w:contextualSpacing/>
        <w:jc w:val="both"/>
        <w:rPr>
          <w:b/>
        </w:rPr>
      </w:pPr>
      <w:r w:rsidRPr="00C014CD">
        <w:rPr>
          <w:b/>
        </w:rPr>
        <w:t>М.П.</w:t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  <w:t>М.П.</w:t>
      </w:r>
    </w:p>
    <w:p w:rsidR="008217DD" w:rsidRPr="00C014CD" w:rsidRDefault="008217DD" w:rsidP="009555F9">
      <w:pPr>
        <w:pStyle w:val="a4"/>
        <w:spacing w:beforeLines="40" w:before="96" w:afterLines="40" w:after="96"/>
        <w:contextualSpacing/>
        <w:rPr>
          <w:b/>
        </w:rPr>
      </w:pPr>
    </w:p>
    <w:p w:rsidR="001E5CFF" w:rsidRDefault="00751C20" w:rsidP="00DC12C6">
      <w:pPr>
        <w:jc w:val="right"/>
        <w:rPr>
          <w:b/>
        </w:rPr>
      </w:pPr>
      <w:r w:rsidRPr="00C014CD">
        <w:rPr>
          <w:b/>
        </w:rPr>
        <w:lastRenderedPageBreak/>
        <w:t xml:space="preserve">                                                                   </w:t>
      </w:r>
      <w:r w:rsidR="009555F9" w:rsidRPr="00C014CD">
        <w:rPr>
          <w:b/>
        </w:rPr>
        <w:t>Приложение №</w:t>
      </w:r>
      <w:r w:rsidR="00DC12C6">
        <w:rPr>
          <w:b/>
        </w:rPr>
        <w:t xml:space="preserve"> 3</w:t>
      </w:r>
    </w:p>
    <w:p w:rsidR="00F30596" w:rsidRPr="00C014CD" w:rsidRDefault="00F30596" w:rsidP="00DC12C6">
      <w:pPr>
        <w:jc w:val="right"/>
        <w:rPr>
          <w:b/>
        </w:rPr>
      </w:pPr>
      <w:r w:rsidRPr="00C014CD">
        <w:rPr>
          <w:b/>
        </w:rPr>
        <w:t xml:space="preserve">по Договору № </w:t>
      </w:r>
      <w:r>
        <w:rPr>
          <w:b/>
        </w:rPr>
        <w:t>________</w:t>
      </w:r>
    </w:p>
    <w:p w:rsidR="001E5CFF" w:rsidRPr="00491CAC" w:rsidRDefault="00491CAC" w:rsidP="00491CAC">
      <w:pPr>
        <w:jc w:val="right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491CAC">
        <w:rPr>
          <w:b/>
        </w:rPr>
        <w:t>от «___» _______ 2013 г.</w:t>
      </w:r>
    </w:p>
    <w:p w:rsidR="001E5CFF" w:rsidRPr="00C014CD" w:rsidRDefault="001E5CFF" w:rsidP="001E5CFF">
      <w:pPr>
        <w:ind w:left="540" w:right="256"/>
        <w:jc w:val="center"/>
        <w:rPr>
          <w:b/>
        </w:rPr>
      </w:pPr>
      <w:r w:rsidRPr="00C014CD">
        <w:rPr>
          <w:b/>
        </w:rPr>
        <w:t>РЕКЛАМАЦИОННЫЙ АКТ №_______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Состав комиссии: 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Название, почтовый адрес и контактный телефон Пользователя: 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Наименование изделия:__________________  Заводской номер:_______________________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Описание неисправн</w:t>
      </w:r>
      <w:r w:rsidR="008B400E" w:rsidRPr="00C014CD">
        <w:t>ости:______________________</w:t>
      </w:r>
      <w:r w:rsidRPr="00C014CD">
        <w:t>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____________________________________________________________________________________________________________________________________________________________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Описание условий обнаружения неисправност</w:t>
      </w:r>
      <w:r w:rsidR="008B400E" w:rsidRPr="00C014CD">
        <w:t>и:____________________________</w:t>
      </w:r>
      <w:r w:rsidRPr="00C014CD">
        <w:t>________</w:t>
      </w:r>
    </w:p>
    <w:p w:rsidR="001E5CFF" w:rsidRPr="00C014CD" w:rsidRDefault="008B400E" w:rsidP="001E5CFF">
      <w:pPr>
        <w:ind w:left="540" w:right="256"/>
      </w:pPr>
      <w:r w:rsidRPr="00C014CD">
        <w:t>______________________</w:t>
      </w:r>
      <w:r w:rsidR="001E5CFF" w:rsidRPr="00C014CD">
        <w:t>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____________________________________________________________________________________________________________________________________________</w:t>
      </w:r>
      <w:r w:rsidR="008B400E" w:rsidRPr="00C014CD">
        <w:t>______________________________</w:t>
      </w:r>
      <w:r w:rsidRPr="00C014CD">
        <w:t>________________________________________________________________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Комплектность изделия отправляемого в рем</w:t>
      </w:r>
      <w:r w:rsidR="008B400E" w:rsidRPr="00C014CD">
        <w:t>онт: _________________________</w:t>
      </w:r>
      <w:r w:rsidRPr="00C014CD">
        <w:t>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____________________________________________________________________________________________________________________________________________________________________________</w:t>
      </w:r>
      <w:r w:rsidR="008B400E" w:rsidRPr="00C014CD">
        <w:t>__</w:t>
      </w:r>
      <w:r w:rsidRPr="00C014CD">
        <w:t>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Дата заполнения   «___»_________________ 201__г.  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       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 xml:space="preserve">                                           ФИО, должность и подпись Пользователя</w:t>
      </w:r>
    </w:p>
    <w:p w:rsidR="001E5CFF" w:rsidRPr="00C014CD" w:rsidRDefault="001E5CFF" w:rsidP="001E5CFF">
      <w:pPr>
        <w:ind w:left="540" w:right="256"/>
      </w:pPr>
    </w:p>
    <w:p w:rsidR="00ED472B" w:rsidRPr="00C014CD" w:rsidRDefault="00ED472B" w:rsidP="001E5CFF">
      <w:pPr>
        <w:ind w:left="540" w:right="256"/>
      </w:pPr>
    </w:p>
    <w:p w:rsidR="00ED472B" w:rsidRPr="00C014CD" w:rsidRDefault="00ED472B" w:rsidP="001E5CFF">
      <w:pPr>
        <w:ind w:left="540" w:right="256"/>
      </w:pP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  <w:rPr>
          <w:b/>
          <w:u w:val="single"/>
        </w:rPr>
      </w:pPr>
      <w:r w:rsidRPr="00C014CD">
        <w:rPr>
          <w:b/>
          <w:u w:val="single"/>
        </w:rPr>
        <w:t>ЗАПОЛНЯЕТСЯ ПОЛЬЗОВАТЕЛЕМ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</w:p>
    <w:p w:rsidR="008217DD" w:rsidRPr="00C014CD" w:rsidRDefault="008217DD" w:rsidP="001E5CFF">
      <w:pPr>
        <w:ind w:left="540" w:right="256"/>
      </w:pPr>
    </w:p>
    <w:p w:rsidR="001E5CFF" w:rsidRDefault="001E5CFF" w:rsidP="001E5CFF">
      <w:pPr>
        <w:ind w:left="540" w:right="256"/>
      </w:pPr>
    </w:p>
    <w:p w:rsidR="00C014CD" w:rsidRPr="00C014CD" w:rsidRDefault="00C014CD" w:rsidP="001E5CFF">
      <w:pPr>
        <w:ind w:left="540" w:right="256"/>
      </w:pPr>
    </w:p>
    <w:p w:rsidR="001E5CFF" w:rsidRDefault="001E5CFF" w:rsidP="001E5CFF">
      <w:pPr>
        <w:ind w:left="540" w:right="256"/>
      </w:pPr>
    </w:p>
    <w:p w:rsidR="00DC12C6" w:rsidRDefault="00DC12C6" w:rsidP="001E5CFF">
      <w:pPr>
        <w:ind w:left="540" w:right="256"/>
      </w:pPr>
    </w:p>
    <w:p w:rsidR="00DC12C6" w:rsidRDefault="00DC12C6" w:rsidP="001E5CFF">
      <w:pPr>
        <w:ind w:left="540" w:right="256"/>
      </w:pPr>
    </w:p>
    <w:p w:rsidR="0085049C" w:rsidRPr="00C014CD" w:rsidRDefault="0085049C" w:rsidP="001E5CFF">
      <w:pPr>
        <w:ind w:left="540" w:right="256"/>
      </w:pPr>
    </w:p>
    <w:p w:rsidR="001E5CFF" w:rsidRPr="00C014CD" w:rsidRDefault="001E5CFF" w:rsidP="001E5CFF">
      <w:pPr>
        <w:ind w:right="256"/>
      </w:pPr>
    </w:p>
    <w:p w:rsidR="001E5CFF" w:rsidRPr="00C014CD" w:rsidRDefault="001E5CFF" w:rsidP="001E5CFF">
      <w:pPr>
        <w:ind w:left="540" w:right="256"/>
        <w:jc w:val="center"/>
        <w:rPr>
          <w:b/>
        </w:rPr>
      </w:pPr>
      <w:r w:rsidRPr="00C014CD">
        <w:rPr>
          <w:b/>
        </w:rPr>
        <w:t>РЕКЛАМАЦИОННЫЙ АКТ №_______</w:t>
      </w:r>
    </w:p>
    <w:p w:rsidR="001E5CFF" w:rsidRPr="00C014CD" w:rsidRDefault="001E5CFF" w:rsidP="001E5CFF">
      <w:pPr>
        <w:ind w:right="256"/>
      </w:pP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Дата приемки в ремонт  «____» _____________________  201__г.       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       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 xml:space="preserve">                                           ФИО, должность и подпись Приемщика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Признаки неисправности:</w:t>
      </w:r>
      <w:r w:rsidR="00ED472B" w:rsidRPr="00C014CD">
        <w:t>______________________</w:t>
      </w:r>
      <w:r w:rsidRPr="00C014CD">
        <w:t>__________________________________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</w:t>
      </w:r>
      <w:r w:rsidR="00ED472B" w:rsidRPr="00C014CD">
        <w:t>____________________________</w:t>
      </w:r>
      <w:r w:rsidRPr="00C014CD">
        <w:t>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Код и название неисправности:___________________</w:t>
      </w:r>
      <w:r w:rsidR="00ED472B" w:rsidRPr="00C014CD">
        <w:t>_________</w:t>
      </w:r>
      <w:r w:rsidRPr="00C014CD">
        <w:t>_______________________</w:t>
      </w: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_________________________________________________________________________________</w:t>
      </w:r>
      <w:r w:rsidR="00ED472B" w:rsidRPr="00C014CD">
        <w:t>____________________________</w:t>
      </w:r>
      <w:r w:rsidRPr="00C014CD">
        <w:t>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Дата диагностики  «____»  ______________   201__г.      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      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 xml:space="preserve">                                                         ФИО и подпись мастера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rPr>
          <w:b/>
          <w:u w:val="single"/>
        </w:rPr>
        <w:t>Резолюция:</w:t>
      </w:r>
      <w:r w:rsidRPr="00C014CD">
        <w:t xml:space="preserve"> </w:t>
      </w:r>
      <w:r w:rsidRPr="00C014CD">
        <w:rPr>
          <w:b/>
        </w:rPr>
        <w:t>гарантийный / не гарантийный</w:t>
      </w:r>
      <w:r w:rsidRPr="00C014CD">
        <w:t xml:space="preserve"> ремонт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Дата оплаты (</w:t>
      </w:r>
      <w:r w:rsidRPr="00C014CD">
        <w:rPr>
          <w:u w:val="single"/>
        </w:rPr>
        <w:t>для не гарантийных ремонтов</w:t>
      </w:r>
      <w:r w:rsidRPr="00C014CD">
        <w:t>)  «____» _________________  201__г.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Вид ремонта: ___________________________________________________________________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Использованные запчасти: _______________________________________________________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Профилактические работы и доработка: ________________</w:t>
      </w:r>
      <w:r w:rsidR="00ED472B" w:rsidRPr="00C014CD">
        <w:t>_____________</w:t>
      </w:r>
      <w:r w:rsidRPr="00C014CD">
        <w:t>______________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Дата ремонта  «____»  ___________________   201__г. 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       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 xml:space="preserve">                                                      ФИО и подпись мастера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Дата возврата «____»  ___________________   201__г.       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 xml:space="preserve">       _____________________________________________________________________</w:t>
      </w:r>
    </w:p>
    <w:p w:rsidR="001E5CFF" w:rsidRPr="00C014CD" w:rsidRDefault="001E5CFF" w:rsidP="001E5CFF">
      <w:pPr>
        <w:ind w:left="540" w:right="256"/>
      </w:pPr>
      <w:r w:rsidRPr="00C014CD">
        <w:t xml:space="preserve">                                                    ФИО и   подпись приемщика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</w:pPr>
      <w:r w:rsidRPr="00C014CD">
        <w:t>______________________________________________________________________________</w:t>
      </w:r>
    </w:p>
    <w:p w:rsidR="001E5CFF" w:rsidRPr="00C014CD" w:rsidRDefault="001E5CFF" w:rsidP="001E5CFF">
      <w:pPr>
        <w:ind w:left="540" w:right="256"/>
        <w:jc w:val="center"/>
      </w:pPr>
      <w:r w:rsidRPr="00C014CD">
        <w:t>ФИО и  подпись получателя или N квитанции транспортной компании</w:t>
      </w:r>
    </w:p>
    <w:p w:rsidR="001E5CFF" w:rsidRPr="00C014CD" w:rsidRDefault="001E5CFF" w:rsidP="001E5CFF">
      <w:pPr>
        <w:ind w:left="540" w:right="256"/>
      </w:pPr>
    </w:p>
    <w:p w:rsidR="001E5CFF" w:rsidRPr="00C014CD" w:rsidRDefault="001E5CFF" w:rsidP="001E5CFF">
      <w:pPr>
        <w:ind w:left="540" w:right="256"/>
        <w:rPr>
          <w:b/>
          <w:u w:val="single"/>
        </w:rPr>
      </w:pPr>
      <w:r w:rsidRPr="00C014CD">
        <w:rPr>
          <w:b/>
          <w:u w:val="single"/>
        </w:rPr>
        <w:t>ЗАПОЛНЯЕТСЯ СЕРВИСНЫМ ЦЕНТРОМ</w:t>
      </w:r>
    </w:p>
    <w:p w:rsidR="009555F9" w:rsidRPr="00C014CD" w:rsidRDefault="009555F9" w:rsidP="001E5CFF">
      <w:pPr>
        <w:pStyle w:val="a4"/>
        <w:spacing w:beforeLines="40" w:before="96" w:afterLines="40" w:after="96"/>
        <w:ind w:firstLine="0"/>
        <w:contextualSpacing/>
        <w:rPr>
          <w:b/>
        </w:rPr>
      </w:pPr>
    </w:p>
    <w:p w:rsidR="00DC12C6" w:rsidRPr="00C014CD" w:rsidRDefault="00DC12C6" w:rsidP="00DC12C6">
      <w:pPr>
        <w:pStyle w:val="1"/>
        <w:numPr>
          <w:ilvl w:val="0"/>
          <w:numId w:val="0"/>
        </w:numPr>
        <w:tabs>
          <w:tab w:val="left" w:pos="5580"/>
        </w:tabs>
        <w:contextualSpacing/>
        <w:rPr>
          <w:sz w:val="24"/>
          <w:szCs w:val="24"/>
        </w:rPr>
      </w:pPr>
      <w:r w:rsidRPr="00C014CD">
        <w:rPr>
          <w:sz w:val="24"/>
          <w:szCs w:val="24"/>
        </w:rPr>
        <w:t>Исполнитель</w:t>
      </w:r>
      <w:r>
        <w:rPr>
          <w:sz w:val="24"/>
          <w:szCs w:val="24"/>
        </w:rPr>
        <w:t>:</w:t>
      </w:r>
      <w:r w:rsidRPr="00C014CD">
        <w:rPr>
          <w:sz w:val="24"/>
          <w:szCs w:val="24"/>
        </w:rPr>
        <w:t xml:space="preserve">                              </w:t>
      </w:r>
      <w:r w:rsidRPr="00C014CD">
        <w:rPr>
          <w:sz w:val="24"/>
          <w:szCs w:val="24"/>
        </w:rPr>
        <w:tab/>
      </w:r>
      <w:r w:rsidRPr="00C014CD">
        <w:rPr>
          <w:sz w:val="24"/>
          <w:szCs w:val="24"/>
        </w:rPr>
        <w:tab/>
        <w:t>Заказчик</w:t>
      </w:r>
      <w:r>
        <w:rPr>
          <w:sz w:val="24"/>
          <w:szCs w:val="24"/>
        </w:rPr>
        <w:t>:</w:t>
      </w:r>
    </w:p>
    <w:p w:rsidR="00DC12C6" w:rsidRPr="00C014CD" w:rsidRDefault="00DC12C6" w:rsidP="00DC12C6">
      <w:pPr>
        <w:tabs>
          <w:tab w:val="left" w:pos="5580"/>
        </w:tabs>
        <w:contextualSpacing/>
      </w:pPr>
      <w:r w:rsidRPr="00C014CD">
        <w:t xml:space="preserve">                                           </w:t>
      </w:r>
      <w:r>
        <w:t xml:space="preserve">                                                    </w:t>
      </w:r>
      <w:r w:rsidRPr="00C014CD">
        <w:t>Генеральный директор</w:t>
      </w:r>
    </w:p>
    <w:p w:rsidR="00DC12C6" w:rsidRPr="00C014CD" w:rsidRDefault="00DC12C6" w:rsidP="00DC12C6">
      <w:pPr>
        <w:tabs>
          <w:tab w:val="left" w:pos="5580"/>
        </w:tabs>
        <w:ind w:left="5580" w:hanging="5580"/>
        <w:rPr>
          <w:color w:val="000000"/>
        </w:rPr>
      </w:pPr>
      <w:r>
        <w:tab/>
      </w:r>
      <w:r>
        <w:tab/>
        <w:t xml:space="preserve"> </w:t>
      </w:r>
      <w:r w:rsidRPr="00C014CD">
        <w:t xml:space="preserve">ОАО  </w:t>
      </w:r>
      <w:r>
        <w:t>«</w:t>
      </w:r>
      <w:r w:rsidRPr="00C014CD">
        <w:t>АТА</w:t>
      </w:r>
      <w:r>
        <w:t>»</w:t>
      </w:r>
    </w:p>
    <w:p w:rsidR="00DC12C6" w:rsidRPr="00C014CD" w:rsidRDefault="00DC12C6" w:rsidP="00DC12C6">
      <w:pPr>
        <w:tabs>
          <w:tab w:val="left" w:pos="5580"/>
        </w:tabs>
        <w:contextualSpacing/>
      </w:pPr>
    </w:p>
    <w:p w:rsidR="00DC12C6" w:rsidRPr="00C014CD" w:rsidRDefault="00DC12C6" w:rsidP="00DC12C6">
      <w:pPr>
        <w:tabs>
          <w:tab w:val="left" w:pos="5400"/>
        </w:tabs>
        <w:contextualSpacing/>
        <w:jc w:val="both"/>
        <w:rPr>
          <w:b/>
        </w:rPr>
      </w:pPr>
      <w:r w:rsidRPr="00C014CD">
        <w:t>_____________________ (</w:t>
      </w:r>
      <w:r>
        <w:t>___________</w:t>
      </w:r>
      <w:r w:rsidRPr="00C014CD">
        <w:t>)</w:t>
      </w:r>
      <w:r w:rsidRPr="00C014CD">
        <w:tab/>
        <w:t>_______________________ (В.</w:t>
      </w:r>
      <w:r>
        <w:t xml:space="preserve"> </w:t>
      </w:r>
      <w:r w:rsidRPr="00C014CD">
        <w:t>В.</w:t>
      </w:r>
      <w:r>
        <w:t xml:space="preserve"> </w:t>
      </w:r>
      <w:r w:rsidRPr="00C014CD">
        <w:t>Размазин)</w:t>
      </w:r>
    </w:p>
    <w:p w:rsidR="009555F9" w:rsidRPr="00C014CD" w:rsidRDefault="00DC12C6" w:rsidP="008F22A5">
      <w:pPr>
        <w:contextualSpacing/>
        <w:jc w:val="both"/>
        <w:rPr>
          <w:b/>
        </w:rPr>
      </w:pPr>
      <w:r w:rsidRPr="00C014CD">
        <w:rPr>
          <w:b/>
        </w:rPr>
        <w:t>М.П.</w:t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</w:r>
      <w:r w:rsidRPr="00C014CD">
        <w:rPr>
          <w:b/>
        </w:rPr>
        <w:tab/>
        <w:t>М.П.</w:t>
      </w:r>
    </w:p>
    <w:sectPr w:rsidR="009555F9" w:rsidRPr="00C014CD" w:rsidSect="00F162DF">
      <w:headerReference w:type="default" r:id="rId9"/>
      <w:footerReference w:type="default" r:id="rId10"/>
      <w:pgSz w:w="11906" w:h="16838"/>
      <w:pgMar w:top="851" w:right="567" w:bottom="1134" w:left="113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6304" w:rsidRDefault="00F46304">
      <w:r>
        <w:separator/>
      </w:r>
    </w:p>
  </w:endnote>
  <w:endnote w:type="continuationSeparator" w:id="0">
    <w:p w:rsidR="00F46304" w:rsidRDefault="00F463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CBC" w:rsidRPr="00EF77EC" w:rsidRDefault="00544CBC">
    <w:pPr>
      <w:pStyle w:val="a7"/>
      <w:rPr>
        <w:color w:val="C0C0C0"/>
      </w:rPr>
    </w:pPr>
    <w:r w:rsidRPr="00EF77EC">
      <w:rPr>
        <w:color w:val="C0C0C0"/>
      </w:rPr>
      <w:t>Исполнитель __________________________</w:t>
    </w:r>
    <w:r w:rsidRPr="00EF77EC">
      <w:rPr>
        <w:color w:val="C0C0C0"/>
      </w:rPr>
      <w:tab/>
      <w:t xml:space="preserve">             Заказчик _____________________________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6304" w:rsidRDefault="00F46304">
      <w:r>
        <w:separator/>
      </w:r>
    </w:p>
  </w:footnote>
  <w:footnote w:type="continuationSeparator" w:id="0">
    <w:p w:rsidR="00F46304" w:rsidRDefault="00F463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4CBC" w:rsidRDefault="00544CBC">
    <w:pPr>
      <w:pStyle w:val="a5"/>
      <w:jc w:val="right"/>
    </w:pPr>
    <w:r>
      <w:fldChar w:fldCharType="begin"/>
    </w:r>
    <w:r>
      <w:instrText>PAGE   \* MERGEFORMAT</w:instrText>
    </w:r>
    <w:r>
      <w:fldChar w:fldCharType="separate"/>
    </w:r>
    <w:r w:rsidR="0005479F">
      <w:rPr>
        <w:noProof/>
      </w:rPr>
      <w:t>12</w:t>
    </w:r>
    <w:r>
      <w:rPr>
        <w:noProof/>
      </w:rPr>
      <w:fldChar w:fldCharType="end"/>
    </w:r>
  </w:p>
  <w:p w:rsidR="00544CBC" w:rsidRPr="00ED3894" w:rsidRDefault="00544CBC" w:rsidP="003549D2">
    <w:pPr>
      <w:pStyle w:val="a5"/>
      <w:jc w:val="right"/>
      <w:rPr>
        <w:sz w:val="16"/>
        <w:szCs w:val="16"/>
        <w:u w:val="single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D3E38"/>
    <w:multiLevelType w:val="multilevel"/>
    <w:tmpl w:val="4C54996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1">
    <w:nsid w:val="149B3D85"/>
    <w:multiLevelType w:val="hybridMultilevel"/>
    <w:tmpl w:val="ACCC8D52"/>
    <w:lvl w:ilvl="0" w:tplc="7C08C3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520F97"/>
    <w:multiLevelType w:val="multilevel"/>
    <w:tmpl w:val="9B26986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3">
    <w:nsid w:val="31EC6462"/>
    <w:multiLevelType w:val="multilevel"/>
    <w:tmpl w:val="E59C25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51"/>
        </w:tabs>
        <w:ind w:left="794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4A5014D9"/>
    <w:multiLevelType w:val="hybridMultilevel"/>
    <w:tmpl w:val="06903814"/>
    <w:lvl w:ilvl="0" w:tplc="FEE2EF76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5">
    <w:nsid w:val="57BE60D7"/>
    <w:multiLevelType w:val="multilevel"/>
    <w:tmpl w:val="719A9914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5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24" w:hanging="1800"/>
      </w:pPr>
      <w:rPr>
        <w:rFonts w:hint="default"/>
      </w:rPr>
    </w:lvl>
  </w:abstractNum>
  <w:abstractNum w:abstractNumId="6">
    <w:nsid w:val="5CE62B0E"/>
    <w:multiLevelType w:val="hybridMultilevel"/>
    <w:tmpl w:val="E4701F94"/>
    <w:lvl w:ilvl="0" w:tplc="9AB0D1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F382CB9"/>
    <w:multiLevelType w:val="multilevel"/>
    <w:tmpl w:val="C3F4DB8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48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1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44" w:hanging="1800"/>
      </w:pPr>
      <w:rPr>
        <w:rFonts w:hint="default"/>
      </w:rPr>
    </w:lvl>
  </w:abstractNum>
  <w:abstractNum w:abstractNumId="8">
    <w:nsid w:val="707749EE"/>
    <w:multiLevelType w:val="hybridMultilevel"/>
    <w:tmpl w:val="02C8289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6196E32"/>
    <w:multiLevelType w:val="hybridMultilevel"/>
    <w:tmpl w:val="73E46E28"/>
    <w:lvl w:ilvl="0" w:tplc="FFFFFFFF">
      <w:start w:val="3"/>
      <w:numFmt w:val="bullet"/>
      <w:lvlText w:val="-"/>
      <w:lvlJc w:val="left"/>
      <w:pPr>
        <w:tabs>
          <w:tab w:val="num" w:pos="1040"/>
        </w:tabs>
        <w:ind w:left="1040" w:hanging="303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BAA0379"/>
    <w:multiLevelType w:val="multilevel"/>
    <w:tmpl w:val="04190023"/>
    <w:lvl w:ilvl="0">
      <w:start w:val="1"/>
      <w:numFmt w:val="upperRoman"/>
      <w:pStyle w:val="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Sectio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10"/>
  </w:num>
  <w:num w:numId="2">
    <w:abstractNumId w:val="6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5"/>
  </w:num>
  <w:num w:numId="8">
    <w:abstractNumId w:val="9"/>
  </w:num>
  <w:num w:numId="9">
    <w:abstractNumId w:val="2"/>
  </w:num>
  <w:num w:numId="10">
    <w:abstractNumId w:val="0"/>
  </w:num>
  <w:num w:numId="11">
    <w:abstractNumId w:val="7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5D2"/>
    <w:rsid w:val="0000541E"/>
    <w:rsid w:val="000074DB"/>
    <w:rsid w:val="00011A5F"/>
    <w:rsid w:val="00012995"/>
    <w:rsid w:val="0001340C"/>
    <w:rsid w:val="0001662F"/>
    <w:rsid w:val="00016E85"/>
    <w:rsid w:val="00016EB0"/>
    <w:rsid w:val="00023714"/>
    <w:rsid w:val="00024515"/>
    <w:rsid w:val="000249AB"/>
    <w:rsid w:val="00024A63"/>
    <w:rsid w:val="00026045"/>
    <w:rsid w:val="00026FA2"/>
    <w:rsid w:val="000347AF"/>
    <w:rsid w:val="000433B2"/>
    <w:rsid w:val="00044F83"/>
    <w:rsid w:val="000451C4"/>
    <w:rsid w:val="00046356"/>
    <w:rsid w:val="0005479F"/>
    <w:rsid w:val="000601CE"/>
    <w:rsid w:val="00064BA1"/>
    <w:rsid w:val="00067166"/>
    <w:rsid w:val="000767A3"/>
    <w:rsid w:val="0007692E"/>
    <w:rsid w:val="00082982"/>
    <w:rsid w:val="00090554"/>
    <w:rsid w:val="00091576"/>
    <w:rsid w:val="00093545"/>
    <w:rsid w:val="000A1998"/>
    <w:rsid w:val="000A3264"/>
    <w:rsid w:val="000A3FBA"/>
    <w:rsid w:val="000A7BD3"/>
    <w:rsid w:val="000B1BD9"/>
    <w:rsid w:val="000B6B3E"/>
    <w:rsid w:val="000C29F7"/>
    <w:rsid w:val="000C3718"/>
    <w:rsid w:val="000C41A1"/>
    <w:rsid w:val="000C47F0"/>
    <w:rsid w:val="000C58C8"/>
    <w:rsid w:val="000D1A23"/>
    <w:rsid w:val="000D31BF"/>
    <w:rsid w:val="000D5985"/>
    <w:rsid w:val="000E0BB5"/>
    <w:rsid w:val="000E4916"/>
    <w:rsid w:val="000F0F13"/>
    <w:rsid w:val="000F44DF"/>
    <w:rsid w:val="000F4754"/>
    <w:rsid w:val="001046F8"/>
    <w:rsid w:val="00104CCC"/>
    <w:rsid w:val="001068DD"/>
    <w:rsid w:val="00115007"/>
    <w:rsid w:val="00116F62"/>
    <w:rsid w:val="00122E0A"/>
    <w:rsid w:val="00123B2E"/>
    <w:rsid w:val="001271C0"/>
    <w:rsid w:val="001276AD"/>
    <w:rsid w:val="00136827"/>
    <w:rsid w:val="00136B24"/>
    <w:rsid w:val="00142550"/>
    <w:rsid w:val="00143A4D"/>
    <w:rsid w:val="00146E0D"/>
    <w:rsid w:val="00146F43"/>
    <w:rsid w:val="001474A5"/>
    <w:rsid w:val="001605E5"/>
    <w:rsid w:val="00163CA1"/>
    <w:rsid w:val="001677E5"/>
    <w:rsid w:val="00171C39"/>
    <w:rsid w:val="0017254D"/>
    <w:rsid w:val="001734D3"/>
    <w:rsid w:val="00180B17"/>
    <w:rsid w:val="00181A94"/>
    <w:rsid w:val="00185EB4"/>
    <w:rsid w:val="00186437"/>
    <w:rsid w:val="00192969"/>
    <w:rsid w:val="00193886"/>
    <w:rsid w:val="001A61AB"/>
    <w:rsid w:val="001A7848"/>
    <w:rsid w:val="001B3B66"/>
    <w:rsid w:val="001C1569"/>
    <w:rsid w:val="001C237D"/>
    <w:rsid w:val="001C387A"/>
    <w:rsid w:val="001C6005"/>
    <w:rsid w:val="001D1644"/>
    <w:rsid w:val="001D6851"/>
    <w:rsid w:val="001E21CA"/>
    <w:rsid w:val="001E5CFF"/>
    <w:rsid w:val="001E644A"/>
    <w:rsid w:val="001F37A7"/>
    <w:rsid w:val="00200504"/>
    <w:rsid w:val="00200D6D"/>
    <w:rsid w:val="0020189D"/>
    <w:rsid w:val="00201E6D"/>
    <w:rsid w:val="00203667"/>
    <w:rsid w:val="0020456E"/>
    <w:rsid w:val="002105D2"/>
    <w:rsid w:val="00214B26"/>
    <w:rsid w:val="002164D0"/>
    <w:rsid w:val="00222508"/>
    <w:rsid w:val="002244DF"/>
    <w:rsid w:val="00225007"/>
    <w:rsid w:val="002250C9"/>
    <w:rsid w:val="0022747D"/>
    <w:rsid w:val="002321EC"/>
    <w:rsid w:val="002322BF"/>
    <w:rsid w:val="002361B4"/>
    <w:rsid w:val="002366C8"/>
    <w:rsid w:val="002371B9"/>
    <w:rsid w:val="00245825"/>
    <w:rsid w:val="00246220"/>
    <w:rsid w:val="00257A5B"/>
    <w:rsid w:val="002627B8"/>
    <w:rsid w:val="00264293"/>
    <w:rsid w:val="002662EA"/>
    <w:rsid w:val="002669EB"/>
    <w:rsid w:val="002742B1"/>
    <w:rsid w:val="002858C5"/>
    <w:rsid w:val="002909CB"/>
    <w:rsid w:val="00291113"/>
    <w:rsid w:val="00292090"/>
    <w:rsid w:val="002A486C"/>
    <w:rsid w:val="002B0182"/>
    <w:rsid w:val="002B0E09"/>
    <w:rsid w:val="002B196D"/>
    <w:rsid w:val="002B2A93"/>
    <w:rsid w:val="002B76EE"/>
    <w:rsid w:val="002C5E66"/>
    <w:rsid w:val="002D09AC"/>
    <w:rsid w:val="002D25FD"/>
    <w:rsid w:val="002D2C03"/>
    <w:rsid w:val="002D38A5"/>
    <w:rsid w:val="002D3F52"/>
    <w:rsid w:val="002E02FD"/>
    <w:rsid w:val="002F010B"/>
    <w:rsid w:val="002F3135"/>
    <w:rsid w:val="002F570F"/>
    <w:rsid w:val="00300CB3"/>
    <w:rsid w:val="0030142A"/>
    <w:rsid w:val="0030197C"/>
    <w:rsid w:val="00304F84"/>
    <w:rsid w:val="003061A2"/>
    <w:rsid w:val="00306A14"/>
    <w:rsid w:val="00306CE4"/>
    <w:rsid w:val="00307B91"/>
    <w:rsid w:val="0031045F"/>
    <w:rsid w:val="00315935"/>
    <w:rsid w:val="00322A4A"/>
    <w:rsid w:val="003230FD"/>
    <w:rsid w:val="00337514"/>
    <w:rsid w:val="00341764"/>
    <w:rsid w:val="003457F9"/>
    <w:rsid w:val="00347700"/>
    <w:rsid w:val="00350EC2"/>
    <w:rsid w:val="00352A87"/>
    <w:rsid w:val="003549D2"/>
    <w:rsid w:val="00354FB6"/>
    <w:rsid w:val="00357325"/>
    <w:rsid w:val="00357394"/>
    <w:rsid w:val="00360893"/>
    <w:rsid w:val="00362B41"/>
    <w:rsid w:val="0036762E"/>
    <w:rsid w:val="00367797"/>
    <w:rsid w:val="0037342C"/>
    <w:rsid w:val="0037418E"/>
    <w:rsid w:val="00374700"/>
    <w:rsid w:val="003809D2"/>
    <w:rsid w:val="00380A1F"/>
    <w:rsid w:val="00382700"/>
    <w:rsid w:val="00384D92"/>
    <w:rsid w:val="003926A3"/>
    <w:rsid w:val="003970F1"/>
    <w:rsid w:val="003A7CF4"/>
    <w:rsid w:val="003B6612"/>
    <w:rsid w:val="003B7D24"/>
    <w:rsid w:val="003D3E08"/>
    <w:rsid w:val="003D5D2C"/>
    <w:rsid w:val="003E398F"/>
    <w:rsid w:val="003E4144"/>
    <w:rsid w:val="003F1945"/>
    <w:rsid w:val="0041016E"/>
    <w:rsid w:val="00410C4D"/>
    <w:rsid w:val="004141E1"/>
    <w:rsid w:val="00422382"/>
    <w:rsid w:val="0042501D"/>
    <w:rsid w:val="00431E45"/>
    <w:rsid w:val="00441D39"/>
    <w:rsid w:val="0044449A"/>
    <w:rsid w:val="00446320"/>
    <w:rsid w:val="004476D2"/>
    <w:rsid w:val="0045293C"/>
    <w:rsid w:val="0045378F"/>
    <w:rsid w:val="00461566"/>
    <w:rsid w:val="004615A6"/>
    <w:rsid w:val="004742EE"/>
    <w:rsid w:val="004765A5"/>
    <w:rsid w:val="0047667F"/>
    <w:rsid w:val="00476697"/>
    <w:rsid w:val="004766C5"/>
    <w:rsid w:val="00480693"/>
    <w:rsid w:val="00482CB1"/>
    <w:rsid w:val="00484BA9"/>
    <w:rsid w:val="00485793"/>
    <w:rsid w:val="00485D77"/>
    <w:rsid w:val="00485F8A"/>
    <w:rsid w:val="0049026C"/>
    <w:rsid w:val="00491CAC"/>
    <w:rsid w:val="00492C34"/>
    <w:rsid w:val="004A232F"/>
    <w:rsid w:val="004B3570"/>
    <w:rsid w:val="004B757F"/>
    <w:rsid w:val="004C0A1F"/>
    <w:rsid w:val="004C6313"/>
    <w:rsid w:val="004D0766"/>
    <w:rsid w:val="004D1A24"/>
    <w:rsid w:val="004D631B"/>
    <w:rsid w:val="004D6BED"/>
    <w:rsid w:val="004E18C7"/>
    <w:rsid w:val="004E2177"/>
    <w:rsid w:val="00501438"/>
    <w:rsid w:val="0050313E"/>
    <w:rsid w:val="00505B00"/>
    <w:rsid w:val="00505EA8"/>
    <w:rsid w:val="00511001"/>
    <w:rsid w:val="00515871"/>
    <w:rsid w:val="00532DA8"/>
    <w:rsid w:val="0054416B"/>
    <w:rsid w:val="00544CBC"/>
    <w:rsid w:val="00561A6A"/>
    <w:rsid w:val="00565677"/>
    <w:rsid w:val="00573FB9"/>
    <w:rsid w:val="0057770D"/>
    <w:rsid w:val="0058329D"/>
    <w:rsid w:val="00585B82"/>
    <w:rsid w:val="00595091"/>
    <w:rsid w:val="00597C59"/>
    <w:rsid w:val="005A12B4"/>
    <w:rsid w:val="005A2A46"/>
    <w:rsid w:val="005A2ABF"/>
    <w:rsid w:val="005A5518"/>
    <w:rsid w:val="005B343D"/>
    <w:rsid w:val="005B5CD1"/>
    <w:rsid w:val="005C0514"/>
    <w:rsid w:val="005C4004"/>
    <w:rsid w:val="005D571F"/>
    <w:rsid w:val="005E48FD"/>
    <w:rsid w:val="005E7D94"/>
    <w:rsid w:val="005F7A84"/>
    <w:rsid w:val="00603C37"/>
    <w:rsid w:val="006104CC"/>
    <w:rsid w:val="006178FB"/>
    <w:rsid w:val="00624017"/>
    <w:rsid w:val="00625B8A"/>
    <w:rsid w:val="00626A38"/>
    <w:rsid w:val="0063015C"/>
    <w:rsid w:val="00631633"/>
    <w:rsid w:val="00634D46"/>
    <w:rsid w:val="00634FD8"/>
    <w:rsid w:val="00637503"/>
    <w:rsid w:val="0064291F"/>
    <w:rsid w:val="00643468"/>
    <w:rsid w:val="00665058"/>
    <w:rsid w:val="00671129"/>
    <w:rsid w:val="00672BC3"/>
    <w:rsid w:val="0067549E"/>
    <w:rsid w:val="0067609F"/>
    <w:rsid w:val="0068202F"/>
    <w:rsid w:val="006825BF"/>
    <w:rsid w:val="00684941"/>
    <w:rsid w:val="00685934"/>
    <w:rsid w:val="00686BC6"/>
    <w:rsid w:val="006B6DBE"/>
    <w:rsid w:val="006C3712"/>
    <w:rsid w:val="006C4858"/>
    <w:rsid w:val="006C5A4F"/>
    <w:rsid w:val="006C68F4"/>
    <w:rsid w:val="006D011B"/>
    <w:rsid w:val="006D0CC3"/>
    <w:rsid w:val="006D240B"/>
    <w:rsid w:val="006D5029"/>
    <w:rsid w:val="006D7CC0"/>
    <w:rsid w:val="006E005B"/>
    <w:rsid w:val="006E0105"/>
    <w:rsid w:val="006E1AC7"/>
    <w:rsid w:val="006E2F08"/>
    <w:rsid w:val="006E42BD"/>
    <w:rsid w:val="006E4544"/>
    <w:rsid w:val="006F3C8F"/>
    <w:rsid w:val="006F4F8F"/>
    <w:rsid w:val="00705AD3"/>
    <w:rsid w:val="00716B0F"/>
    <w:rsid w:val="00720148"/>
    <w:rsid w:val="007215E4"/>
    <w:rsid w:val="007249BE"/>
    <w:rsid w:val="00725509"/>
    <w:rsid w:val="0073404C"/>
    <w:rsid w:val="00751C20"/>
    <w:rsid w:val="00751C21"/>
    <w:rsid w:val="007556C4"/>
    <w:rsid w:val="00755F86"/>
    <w:rsid w:val="00765801"/>
    <w:rsid w:val="00772141"/>
    <w:rsid w:val="00772FCF"/>
    <w:rsid w:val="0078312D"/>
    <w:rsid w:val="007863DC"/>
    <w:rsid w:val="0079620E"/>
    <w:rsid w:val="00797E83"/>
    <w:rsid w:val="007A2D44"/>
    <w:rsid w:val="007A5FD2"/>
    <w:rsid w:val="007C0173"/>
    <w:rsid w:val="007C47A8"/>
    <w:rsid w:val="007C55C2"/>
    <w:rsid w:val="007C6A05"/>
    <w:rsid w:val="007D1BD5"/>
    <w:rsid w:val="007D79F0"/>
    <w:rsid w:val="007F42A5"/>
    <w:rsid w:val="00802875"/>
    <w:rsid w:val="00813058"/>
    <w:rsid w:val="0081364A"/>
    <w:rsid w:val="00816142"/>
    <w:rsid w:val="00816323"/>
    <w:rsid w:val="0082067D"/>
    <w:rsid w:val="00820884"/>
    <w:rsid w:val="008217DD"/>
    <w:rsid w:val="00821ADF"/>
    <w:rsid w:val="00821E5D"/>
    <w:rsid w:val="00827B83"/>
    <w:rsid w:val="00834484"/>
    <w:rsid w:val="00834B33"/>
    <w:rsid w:val="00843004"/>
    <w:rsid w:val="0084319D"/>
    <w:rsid w:val="0085049C"/>
    <w:rsid w:val="00860534"/>
    <w:rsid w:val="00860808"/>
    <w:rsid w:val="0086416D"/>
    <w:rsid w:val="00874C33"/>
    <w:rsid w:val="00875017"/>
    <w:rsid w:val="00882CD9"/>
    <w:rsid w:val="00886E93"/>
    <w:rsid w:val="00887DE4"/>
    <w:rsid w:val="00887F8E"/>
    <w:rsid w:val="0089125B"/>
    <w:rsid w:val="008A0915"/>
    <w:rsid w:val="008A2F46"/>
    <w:rsid w:val="008A41D2"/>
    <w:rsid w:val="008A66B5"/>
    <w:rsid w:val="008A79BC"/>
    <w:rsid w:val="008B1489"/>
    <w:rsid w:val="008B237B"/>
    <w:rsid w:val="008B368C"/>
    <w:rsid w:val="008B400E"/>
    <w:rsid w:val="008C568E"/>
    <w:rsid w:val="008D1838"/>
    <w:rsid w:val="008E10DC"/>
    <w:rsid w:val="008F22A5"/>
    <w:rsid w:val="008F54C0"/>
    <w:rsid w:val="008F5E20"/>
    <w:rsid w:val="00900AB8"/>
    <w:rsid w:val="00901935"/>
    <w:rsid w:val="00902095"/>
    <w:rsid w:val="00905AFF"/>
    <w:rsid w:val="009110F2"/>
    <w:rsid w:val="00934385"/>
    <w:rsid w:val="00947752"/>
    <w:rsid w:val="00950D5B"/>
    <w:rsid w:val="009536DB"/>
    <w:rsid w:val="009555F9"/>
    <w:rsid w:val="00955841"/>
    <w:rsid w:val="0096338A"/>
    <w:rsid w:val="00973060"/>
    <w:rsid w:val="00973E2D"/>
    <w:rsid w:val="00975503"/>
    <w:rsid w:val="00977F4E"/>
    <w:rsid w:val="00983D9D"/>
    <w:rsid w:val="00984162"/>
    <w:rsid w:val="0098569E"/>
    <w:rsid w:val="00993A7A"/>
    <w:rsid w:val="00994F5F"/>
    <w:rsid w:val="0099595E"/>
    <w:rsid w:val="009A277E"/>
    <w:rsid w:val="009B30D5"/>
    <w:rsid w:val="009B5703"/>
    <w:rsid w:val="009C07BA"/>
    <w:rsid w:val="009C307F"/>
    <w:rsid w:val="009C30AB"/>
    <w:rsid w:val="009D4E99"/>
    <w:rsid w:val="009D5F52"/>
    <w:rsid w:val="009D683C"/>
    <w:rsid w:val="009D7EEA"/>
    <w:rsid w:val="009E1A2C"/>
    <w:rsid w:val="009F0AD6"/>
    <w:rsid w:val="009F2F15"/>
    <w:rsid w:val="009F4631"/>
    <w:rsid w:val="009F57D4"/>
    <w:rsid w:val="00A00379"/>
    <w:rsid w:val="00A0237D"/>
    <w:rsid w:val="00A02980"/>
    <w:rsid w:val="00A03D88"/>
    <w:rsid w:val="00A05112"/>
    <w:rsid w:val="00A11C1B"/>
    <w:rsid w:val="00A14F74"/>
    <w:rsid w:val="00A21236"/>
    <w:rsid w:val="00A228CD"/>
    <w:rsid w:val="00A2293F"/>
    <w:rsid w:val="00A23CAC"/>
    <w:rsid w:val="00A37FDA"/>
    <w:rsid w:val="00A43042"/>
    <w:rsid w:val="00A452A0"/>
    <w:rsid w:val="00A46F50"/>
    <w:rsid w:val="00A50D7A"/>
    <w:rsid w:val="00A64B1C"/>
    <w:rsid w:val="00A67D8A"/>
    <w:rsid w:val="00A702D8"/>
    <w:rsid w:val="00A70844"/>
    <w:rsid w:val="00A71127"/>
    <w:rsid w:val="00A73798"/>
    <w:rsid w:val="00A76AA1"/>
    <w:rsid w:val="00A82EB2"/>
    <w:rsid w:val="00A869A7"/>
    <w:rsid w:val="00A86CD8"/>
    <w:rsid w:val="00A91155"/>
    <w:rsid w:val="00A96E79"/>
    <w:rsid w:val="00AA6200"/>
    <w:rsid w:val="00AB0261"/>
    <w:rsid w:val="00AB63CB"/>
    <w:rsid w:val="00AB6C0A"/>
    <w:rsid w:val="00AC77BC"/>
    <w:rsid w:val="00AD09B0"/>
    <w:rsid w:val="00AE6069"/>
    <w:rsid w:val="00AE61DD"/>
    <w:rsid w:val="00AF5484"/>
    <w:rsid w:val="00B03EA4"/>
    <w:rsid w:val="00B1178B"/>
    <w:rsid w:val="00B32164"/>
    <w:rsid w:val="00B46D03"/>
    <w:rsid w:val="00B50ADE"/>
    <w:rsid w:val="00B51DE7"/>
    <w:rsid w:val="00B6098B"/>
    <w:rsid w:val="00B63BEF"/>
    <w:rsid w:val="00B64D59"/>
    <w:rsid w:val="00B74038"/>
    <w:rsid w:val="00B804A9"/>
    <w:rsid w:val="00B84C65"/>
    <w:rsid w:val="00B90484"/>
    <w:rsid w:val="00B94929"/>
    <w:rsid w:val="00BA070C"/>
    <w:rsid w:val="00BA3A20"/>
    <w:rsid w:val="00BB0F53"/>
    <w:rsid w:val="00BB7EA0"/>
    <w:rsid w:val="00BC1DA4"/>
    <w:rsid w:val="00BD0C5F"/>
    <w:rsid w:val="00BD1BBA"/>
    <w:rsid w:val="00BD1E57"/>
    <w:rsid w:val="00BD26A3"/>
    <w:rsid w:val="00BD3E36"/>
    <w:rsid w:val="00BD47D8"/>
    <w:rsid w:val="00BD4A11"/>
    <w:rsid w:val="00BD5B3E"/>
    <w:rsid w:val="00BD605C"/>
    <w:rsid w:val="00BD69A7"/>
    <w:rsid w:val="00BE1727"/>
    <w:rsid w:val="00BE2D76"/>
    <w:rsid w:val="00BF624E"/>
    <w:rsid w:val="00C014CD"/>
    <w:rsid w:val="00C020E5"/>
    <w:rsid w:val="00C12A2E"/>
    <w:rsid w:val="00C1312C"/>
    <w:rsid w:val="00C17F2B"/>
    <w:rsid w:val="00C2328D"/>
    <w:rsid w:val="00C259BB"/>
    <w:rsid w:val="00C3262D"/>
    <w:rsid w:val="00C3546F"/>
    <w:rsid w:val="00C454F3"/>
    <w:rsid w:val="00C46571"/>
    <w:rsid w:val="00C47CBA"/>
    <w:rsid w:val="00C52804"/>
    <w:rsid w:val="00C605A4"/>
    <w:rsid w:val="00C648D6"/>
    <w:rsid w:val="00C66D74"/>
    <w:rsid w:val="00C6709D"/>
    <w:rsid w:val="00C7523F"/>
    <w:rsid w:val="00C8089C"/>
    <w:rsid w:val="00C832B3"/>
    <w:rsid w:val="00C94696"/>
    <w:rsid w:val="00CB1BA0"/>
    <w:rsid w:val="00CB1D08"/>
    <w:rsid w:val="00CC30B8"/>
    <w:rsid w:val="00CC4023"/>
    <w:rsid w:val="00CC4ECA"/>
    <w:rsid w:val="00CC57D4"/>
    <w:rsid w:val="00CC7B60"/>
    <w:rsid w:val="00CD0DE2"/>
    <w:rsid w:val="00CD12FE"/>
    <w:rsid w:val="00CD43AB"/>
    <w:rsid w:val="00CD43CF"/>
    <w:rsid w:val="00CE173C"/>
    <w:rsid w:val="00CE4667"/>
    <w:rsid w:val="00CE769E"/>
    <w:rsid w:val="00CF02E5"/>
    <w:rsid w:val="00CF2132"/>
    <w:rsid w:val="00D07F64"/>
    <w:rsid w:val="00D10747"/>
    <w:rsid w:val="00D1333F"/>
    <w:rsid w:val="00D2180C"/>
    <w:rsid w:val="00D23945"/>
    <w:rsid w:val="00D2691B"/>
    <w:rsid w:val="00D33406"/>
    <w:rsid w:val="00D375E3"/>
    <w:rsid w:val="00D40862"/>
    <w:rsid w:val="00D5282E"/>
    <w:rsid w:val="00D54F10"/>
    <w:rsid w:val="00D6070D"/>
    <w:rsid w:val="00D63F0B"/>
    <w:rsid w:val="00D664A9"/>
    <w:rsid w:val="00D73467"/>
    <w:rsid w:val="00D73979"/>
    <w:rsid w:val="00D76BE5"/>
    <w:rsid w:val="00D80C29"/>
    <w:rsid w:val="00D8706C"/>
    <w:rsid w:val="00D95138"/>
    <w:rsid w:val="00D96B77"/>
    <w:rsid w:val="00D97CB8"/>
    <w:rsid w:val="00DA35B5"/>
    <w:rsid w:val="00DA6649"/>
    <w:rsid w:val="00DB2BB2"/>
    <w:rsid w:val="00DC12C6"/>
    <w:rsid w:val="00DC756C"/>
    <w:rsid w:val="00DD0C7B"/>
    <w:rsid w:val="00DD13F6"/>
    <w:rsid w:val="00DD41A5"/>
    <w:rsid w:val="00DD4B6A"/>
    <w:rsid w:val="00DE5CEF"/>
    <w:rsid w:val="00DE65AE"/>
    <w:rsid w:val="00DF5F82"/>
    <w:rsid w:val="00DF7662"/>
    <w:rsid w:val="00E01F5A"/>
    <w:rsid w:val="00E05F5D"/>
    <w:rsid w:val="00E11169"/>
    <w:rsid w:val="00E14460"/>
    <w:rsid w:val="00E14985"/>
    <w:rsid w:val="00E1593F"/>
    <w:rsid w:val="00E17152"/>
    <w:rsid w:val="00E217C0"/>
    <w:rsid w:val="00E274C2"/>
    <w:rsid w:val="00E31618"/>
    <w:rsid w:val="00E44A95"/>
    <w:rsid w:val="00E51AC5"/>
    <w:rsid w:val="00E52D76"/>
    <w:rsid w:val="00E53D24"/>
    <w:rsid w:val="00E55C12"/>
    <w:rsid w:val="00E57EF5"/>
    <w:rsid w:val="00E61C83"/>
    <w:rsid w:val="00E6444B"/>
    <w:rsid w:val="00E669A4"/>
    <w:rsid w:val="00E66CCB"/>
    <w:rsid w:val="00E67A48"/>
    <w:rsid w:val="00E8372C"/>
    <w:rsid w:val="00E848FA"/>
    <w:rsid w:val="00E84C51"/>
    <w:rsid w:val="00E852C8"/>
    <w:rsid w:val="00E87709"/>
    <w:rsid w:val="00E87DAD"/>
    <w:rsid w:val="00E950B8"/>
    <w:rsid w:val="00EA4453"/>
    <w:rsid w:val="00EA5E76"/>
    <w:rsid w:val="00EB0E07"/>
    <w:rsid w:val="00EB1160"/>
    <w:rsid w:val="00ED2C36"/>
    <w:rsid w:val="00ED472B"/>
    <w:rsid w:val="00ED4901"/>
    <w:rsid w:val="00ED6020"/>
    <w:rsid w:val="00EE0D4B"/>
    <w:rsid w:val="00EE44FD"/>
    <w:rsid w:val="00F07F35"/>
    <w:rsid w:val="00F10699"/>
    <w:rsid w:val="00F162DF"/>
    <w:rsid w:val="00F208A0"/>
    <w:rsid w:val="00F22022"/>
    <w:rsid w:val="00F2388A"/>
    <w:rsid w:val="00F30596"/>
    <w:rsid w:val="00F421EC"/>
    <w:rsid w:val="00F46304"/>
    <w:rsid w:val="00F51E46"/>
    <w:rsid w:val="00F53CC0"/>
    <w:rsid w:val="00F56DFF"/>
    <w:rsid w:val="00F652A3"/>
    <w:rsid w:val="00F652B0"/>
    <w:rsid w:val="00F654DE"/>
    <w:rsid w:val="00F72394"/>
    <w:rsid w:val="00F73131"/>
    <w:rsid w:val="00F7572C"/>
    <w:rsid w:val="00F8436C"/>
    <w:rsid w:val="00F878EB"/>
    <w:rsid w:val="00F87EEB"/>
    <w:rsid w:val="00F94EB1"/>
    <w:rsid w:val="00FA4E2B"/>
    <w:rsid w:val="00FB1E41"/>
    <w:rsid w:val="00FB3DD7"/>
    <w:rsid w:val="00FB56A6"/>
    <w:rsid w:val="00FB578B"/>
    <w:rsid w:val="00FC2387"/>
    <w:rsid w:val="00FC77BF"/>
    <w:rsid w:val="00FD0085"/>
    <w:rsid w:val="00FD026F"/>
    <w:rsid w:val="00FD02E9"/>
    <w:rsid w:val="00FD19AF"/>
    <w:rsid w:val="00FD5D52"/>
    <w:rsid w:val="00FF3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49D2"/>
    <w:rPr>
      <w:sz w:val="24"/>
      <w:szCs w:val="24"/>
    </w:rPr>
  </w:style>
  <w:style w:type="paragraph" w:styleId="1">
    <w:name w:val="heading 1"/>
    <w:basedOn w:val="a"/>
    <w:next w:val="a"/>
    <w:qFormat/>
    <w:rsid w:val="003549D2"/>
    <w:pPr>
      <w:keepNext/>
      <w:numPr>
        <w:numId w:val="1"/>
      </w:numPr>
      <w:jc w:val="both"/>
      <w:outlineLvl w:val="0"/>
    </w:pPr>
    <w:rPr>
      <w:b/>
      <w:sz w:val="18"/>
      <w:szCs w:val="20"/>
    </w:rPr>
  </w:style>
  <w:style w:type="paragraph" w:styleId="2">
    <w:name w:val="heading 2"/>
    <w:basedOn w:val="a"/>
    <w:next w:val="a"/>
    <w:qFormat/>
    <w:rsid w:val="003549D2"/>
    <w:pPr>
      <w:keepNext/>
      <w:numPr>
        <w:ilvl w:val="1"/>
        <w:numId w:val="1"/>
      </w:numPr>
      <w:jc w:val="both"/>
      <w:outlineLvl w:val="1"/>
    </w:pPr>
    <w:rPr>
      <w:b/>
      <w:sz w:val="20"/>
      <w:szCs w:val="20"/>
      <w:lang w:val="en-US"/>
    </w:rPr>
  </w:style>
  <w:style w:type="paragraph" w:styleId="4">
    <w:name w:val="heading 4"/>
    <w:basedOn w:val="a"/>
    <w:next w:val="a"/>
    <w:qFormat/>
    <w:rsid w:val="003549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EA445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549D2"/>
    <w:pPr>
      <w:jc w:val="center"/>
    </w:pPr>
    <w:rPr>
      <w:b/>
      <w:bCs/>
    </w:rPr>
  </w:style>
  <w:style w:type="paragraph" w:styleId="a4">
    <w:name w:val="Body Text Indent"/>
    <w:basedOn w:val="a"/>
    <w:rsid w:val="003549D2"/>
    <w:pPr>
      <w:ind w:firstLine="1080"/>
      <w:jc w:val="both"/>
    </w:pPr>
  </w:style>
  <w:style w:type="paragraph" w:styleId="a5">
    <w:name w:val="header"/>
    <w:basedOn w:val="a"/>
    <w:link w:val="a6"/>
    <w:uiPriority w:val="99"/>
    <w:rsid w:val="003549D2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3549D2"/>
    <w:pPr>
      <w:tabs>
        <w:tab w:val="center" w:pos="4677"/>
        <w:tab w:val="right" w:pos="9355"/>
      </w:tabs>
    </w:pPr>
  </w:style>
  <w:style w:type="paragraph" w:customStyle="1" w:styleId="Arial">
    <w:name w:val="Обычный + Arial"/>
    <w:aliases w:val="8 pt"/>
    <w:basedOn w:val="a"/>
    <w:rsid w:val="003549D2"/>
    <w:rPr>
      <w:rFonts w:ascii="Arial" w:hAnsi="Arial" w:cs="Arial"/>
      <w:sz w:val="16"/>
      <w:szCs w:val="16"/>
    </w:rPr>
  </w:style>
  <w:style w:type="paragraph" w:styleId="20">
    <w:name w:val="Body Text 2"/>
    <w:basedOn w:val="a"/>
    <w:rsid w:val="003549D2"/>
    <w:pPr>
      <w:jc w:val="both"/>
    </w:pPr>
    <w:rPr>
      <w:sz w:val="18"/>
      <w:szCs w:val="20"/>
    </w:rPr>
  </w:style>
  <w:style w:type="paragraph" w:customStyle="1" w:styleId="ConsNormal">
    <w:name w:val="ConsNormal"/>
    <w:rsid w:val="003549D2"/>
    <w:pPr>
      <w:ind w:firstLine="720"/>
    </w:pPr>
    <w:rPr>
      <w:rFonts w:ascii="Consultant" w:hAnsi="Consultant"/>
      <w:snapToGrid w:val="0"/>
    </w:rPr>
  </w:style>
  <w:style w:type="character" w:styleId="a8">
    <w:name w:val="Hyperlink"/>
    <w:rsid w:val="003549D2"/>
    <w:rPr>
      <w:color w:val="0000FF"/>
      <w:u w:val="single"/>
    </w:rPr>
  </w:style>
  <w:style w:type="paragraph" w:styleId="HTML">
    <w:name w:val="HTML Preformatted"/>
    <w:basedOn w:val="a"/>
    <w:rsid w:val="00354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BD605C"/>
    <w:pPr>
      <w:ind w:left="720"/>
      <w:contextualSpacing/>
    </w:pPr>
  </w:style>
  <w:style w:type="character" w:customStyle="1" w:styleId="a6">
    <w:name w:val="Верхний колонтитул Знак"/>
    <w:link w:val="a5"/>
    <w:uiPriority w:val="99"/>
    <w:rsid w:val="00A71127"/>
    <w:rPr>
      <w:sz w:val="24"/>
      <w:szCs w:val="24"/>
    </w:rPr>
  </w:style>
  <w:style w:type="character" w:customStyle="1" w:styleId="50">
    <w:name w:val="Заголовок 5 Знак"/>
    <w:link w:val="5"/>
    <w:semiHidden/>
    <w:rsid w:val="00EA445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a">
    <w:name w:val="Body Text"/>
    <w:basedOn w:val="a"/>
    <w:link w:val="ab"/>
    <w:rsid w:val="00EA4453"/>
    <w:pPr>
      <w:spacing w:after="120"/>
    </w:pPr>
  </w:style>
  <w:style w:type="character" w:customStyle="1" w:styleId="ab">
    <w:name w:val="Основной текст Знак"/>
    <w:link w:val="aa"/>
    <w:rsid w:val="00EA4453"/>
    <w:rPr>
      <w:sz w:val="24"/>
      <w:szCs w:val="24"/>
    </w:rPr>
  </w:style>
  <w:style w:type="paragraph" w:styleId="3">
    <w:name w:val="Body Text Indent 3"/>
    <w:basedOn w:val="a"/>
    <w:link w:val="30"/>
    <w:rsid w:val="00DE5C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E5CEF"/>
    <w:rPr>
      <w:sz w:val="16"/>
      <w:szCs w:val="16"/>
    </w:rPr>
  </w:style>
  <w:style w:type="character" w:customStyle="1" w:styleId="ac">
    <w:name w:val="Основной текст_"/>
    <w:basedOn w:val="a0"/>
    <w:link w:val="10"/>
    <w:rsid w:val="00264293"/>
    <w:rPr>
      <w:shd w:val="clear" w:color="auto" w:fill="FFFFFF"/>
    </w:rPr>
  </w:style>
  <w:style w:type="character" w:customStyle="1" w:styleId="11">
    <w:name w:val="Основной текст1"/>
    <w:basedOn w:val="ac"/>
    <w:rsid w:val="00264293"/>
    <w:rPr>
      <w:shd w:val="clear" w:color="auto" w:fill="FFFFFF"/>
    </w:rPr>
  </w:style>
  <w:style w:type="paragraph" w:customStyle="1" w:styleId="10">
    <w:name w:val="Основной текст10"/>
    <w:basedOn w:val="a"/>
    <w:link w:val="ac"/>
    <w:rsid w:val="00264293"/>
    <w:pPr>
      <w:shd w:val="clear" w:color="auto" w:fill="FFFFFF"/>
      <w:spacing w:before="480" w:after="300" w:line="0" w:lineRule="atLeast"/>
      <w:jc w:val="both"/>
    </w:pPr>
    <w:rPr>
      <w:sz w:val="20"/>
      <w:szCs w:val="20"/>
    </w:rPr>
  </w:style>
  <w:style w:type="paragraph" w:styleId="ad">
    <w:name w:val="Balloon Text"/>
    <w:basedOn w:val="a"/>
    <w:link w:val="ae"/>
    <w:rsid w:val="009C07B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C07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49D2"/>
    <w:rPr>
      <w:sz w:val="24"/>
      <w:szCs w:val="24"/>
    </w:rPr>
  </w:style>
  <w:style w:type="paragraph" w:styleId="1">
    <w:name w:val="heading 1"/>
    <w:basedOn w:val="a"/>
    <w:next w:val="a"/>
    <w:qFormat/>
    <w:rsid w:val="003549D2"/>
    <w:pPr>
      <w:keepNext/>
      <w:numPr>
        <w:numId w:val="1"/>
      </w:numPr>
      <w:jc w:val="both"/>
      <w:outlineLvl w:val="0"/>
    </w:pPr>
    <w:rPr>
      <w:b/>
      <w:sz w:val="18"/>
      <w:szCs w:val="20"/>
    </w:rPr>
  </w:style>
  <w:style w:type="paragraph" w:styleId="2">
    <w:name w:val="heading 2"/>
    <w:basedOn w:val="a"/>
    <w:next w:val="a"/>
    <w:qFormat/>
    <w:rsid w:val="003549D2"/>
    <w:pPr>
      <w:keepNext/>
      <w:numPr>
        <w:ilvl w:val="1"/>
        <w:numId w:val="1"/>
      </w:numPr>
      <w:jc w:val="both"/>
      <w:outlineLvl w:val="1"/>
    </w:pPr>
    <w:rPr>
      <w:b/>
      <w:sz w:val="20"/>
      <w:szCs w:val="20"/>
      <w:lang w:val="en-US"/>
    </w:rPr>
  </w:style>
  <w:style w:type="paragraph" w:styleId="4">
    <w:name w:val="heading 4"/>
    <w:basedOn w:val="a"/>
    <w:next w:val="a"/>
    <w:qFormat/>
    <w:rsid w:val="003549D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EA445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3549D2"/>
    <w:pPr>
      <w:jc w:val="center"/>
    </w:pPr>
    <w:rPr>
      <w:b/>
      <w:bCs/>
    </w:rPr>
  </w:style>
  <w:style w:type="paragraph" w:styleId="a4">
    <w:name w:val="Body Text Indent"/>
    <w:basedOn w:val="a"/>
    <w:rsid w:val="003549D2"/>
    <w:pPr>
      <w:ind w:firstLine="1080"/>
      <w:jc w:val="both"/>
    </w:pPr>
  </w:style>
  <w:style w:type="paragraph" w:styleId="a5">
    <w:name w:val="header"/>
    <w:basedOn w:val="a"/>
    <w:link w:val="a6"/>
    <w:uiPriority w:val="99"/>
    <w:rsid w:val="003549D2"/>
    <w:pPr>
      <w:tabs>
        <w:tab w:val="center" w:pos="4677"/>
        <w:tab w:val="right" w:pos="9355"/>
      </w:tabs>
    </w:pPr>
  </w:style>
  <w:style w:type="paragraph" w:styleId="a7">
    <w:name w:val="footer"/>
    <w:basedOn w:val="a"/>
    <w:rsid w:val="003549D2"/>
    <w:pPr>
      <w:tabs>
        <w:tab w:val="center" w:pos="4677"/>
        <w:tab w:val="right" w:pos="9355"/>
      </w:tabs>
    </w:pPr>
  </w:style>
  <w:style w:type="paragraph" w:customStyle="1" w:styleId="Arial">
    <w:name w:val="Обычный + Arial"/>
    <w:aliases w:val="8 pt"/>
    <w:basedOn w:val="a"/>
    <w:rsid w:val="003549D2"/>
    <w:rPr>
      <w:rFonts w:ascii="Arial" w:hAnsi="Arial" w:cs="Arial"/>
      <w:sz w:val="16"/>
      <w:szCs w:val="16"/>
    </w:rPr>
  </w:style>
  <w:style w:type="paragraph" w:styleId="20">
    <w:name w:val="Body Text 2"/>
    <w:basedOn w:val="a"/>
    <w:rsid w:val="003549D2"/>
    <w:pPr>
      <w:jc w:val="both"/>
    </w:pPr>
    <w:rPr>
      <w:sz w:val="18"/>
      <w:szCs w:val="20"/>
    </w:rPr>
  </w:style>
  <w:style w:type="paragraph" w:customStyle="1" w:styleId="ConsNormal">
    <w:name w:val="ConsNormal"/>
    <w:rsid w:val="003549D2"/>
    <w:pPr>
      <w:ind w:firstLine="720"/>
    </w:pPr>
    <w:rPr>
      <w:rFonts w:ascii="Consultant" w:hAnsi="Consultant"/>
      <w:snapToGrid w:val="0"/>
    </w:rPr>
  </w:style>
  <w:style w:type="character" w:styleId="a8">
    <w:name w:val="Hyperlink"/>
    <w:rsid w:val="003549D2"/>
    <w:rPr>
      <w:color w:val="0000FF"/>
      <w:u w:val="single"/>
    </w:rPr>
  </w:style>
  <w:style w:type="paragraph" w:styleId="HTML">
    <w:name w:val="HTML Preformatted"/>
    <w:basedOn w:val="a"/>
    <w:rsid w:val="003549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BD605C"/>
    <w:pPr>
      <w:ind w:left="720"/>
      <w:contextualSpacing/>
    </w:pPr>
  </w:style>
  <w:style w:type="character" w:customStyle="1" w:styleId="a6">
    <w:name w:val="Верхний колонтитул Знак"/>
    <w:link w:val="a5"/>
    <w:uiPriority w:val="99"/>
    <w:rsid w:val="00A71127"/>
    <w:rPr>
      <w:sz w:val="24"/>
      <w:szCs w:val="24"/>
    </w:rPr>
  </w:style>
  <w:style w:type="character" w:customStyle="1" w:styleId="50">
    <w:name w:val="Заголовок 5 Знак"/>
    <w:link w:val="5"/>
    <w:semiHidden/>
    <w:rsid w:val="00EA445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a">
    <w:name w:val="Body Text"/>
    <w:basedOn w:val="a"/>
    <w:link w:val="ab"/>
    <w:rsid w:val="00EA4453"/>
    <w:pPr>
      <w:spacing w:after="120"/>
    </w:pPr>
  </w:style>
  <w:style w:type="character" w:customStyle="1" w:styleId="ab">
    <w:name w:val="Основной текст Знак"/>
    <w:link w:val="aa"/>
    <w:rsid w:val="00EA4453"/>
    <w:rPr>
      <w:sz w:val="24"/>
      <w:szCs w:val="24"/>
    </w:rPr>
  </w:style>
  <w:style w:type="paragraph" w:styleId="3">
    <w:name w:val="Body Text Indent 3"/>
    <w:basedOn w:val="a"/>
    <w:link w:val="30"/>
    <w:rsid w:val="00DE5CEF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E5CEF"/>
    <w:rPr>
      <w:sz w:val="16"/>
      <w:szCs w:val="16"/>
    </w:rPr>
  </w:style>
  <w:style w:type="character" w:customStyle="1" w:styleId="ac">
    <w:name w:val="Основной текст_"/>
    <w:basedOn w:val="a0"/>
    <w:link w:val="10"/>
    <w:rsid w:val="00264293"/>
    <w:rPr>
      <w:shd w:val="clear" w:color="auto" w:fill="FFFFFF"/>
    </w:rPr>
  </w:style>
  <w:style w:type="character" w:customStyle="1" w:styleId="11">
    <w:name w:val="Основной текст1"/>
    <w:basedOn w:val="ac"/>
    <w:rsid w:val="00264293"/>
    <w:rPr>
      <w:shd w:val="clear" w:color="auto" w:fill="FFFFFF"/>
    </w:rPr>
  </w:style>
  <w:style w:type="paragraph" w:customStyle="1" w:styleId="10">
    <w:name w:val="Основной текст10"/>
    <w:basedOn w:val="a"/>
    <w:link w:val="ac"/>
    <w:rsid w:val="00264293"/>
    <w:pPr>
      <w:shd w:val="clear" w:color="auto" w:fill="FFFFFF"/>
      <w:spacing w:before="480" w:after="300" w:line="0" w:lineRule="atLeast"/>
      <w:jc w:val="both"/>
    </w:pPr>
    <w:rPr>
      <w:sz w:val="20"/>
      <w:szCs w:val="20"/>
    </w:rPr>
  </w:style>
  <w:style w:type="paragraph" w:styleId="ad">
    <w:name w:val="Balloon Text"/>
    <w:basedOn w:val="a"/>
    <w:link w:val="ae"/>
    <w:rsid w:val="009C07B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9C07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94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8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291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3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0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8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2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6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62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9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2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!monitor\&#1076;&#1086;&#1075;&#1086;&#1074;&#1086;&#1088;&#1099;\!&#1076;&#1086;&#1075;&#1086;&#1074;&#1086;&#1088;&#1099;\&#1086;&#1073;&#1099;&#1095;&#1085;&#1099;&#1081;%20&#1087;&#1086;&#1083;&#1085;&#1099;&#1081;%20&#1076;&#1086;&#1075;&#1086;&#1074;&#1086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7FB90-5E12-4514-8C64-553DCBEA3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обычный полный договор</Template>
  <TotalTime>13</TotalTime>
  <Pages>12</Pages>
  <Words>4359</Words>
  <Characters>24852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</vt:lpstr>
    </vt:vector>
  </TitlesOfParts>
  <Company>Организация</Company>
  <LinksUpToDate>false</LinksUpToDate>
  <CharactersWithSpaces>29153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</dc:title>
  <dc:creator>M-Auto</dc:creator>
  <cp:lastModifiedBy>Иванова Кристина Святославовна</cp:lastModifiedBy>
  <cp:revision>7</cp:revision>
  <cp:lastPrinted>2013-03-19T09:18:00Z</cp:lastPrinted>
  <dcterms:created xsi:type="dcterms:W3CDTF">2013-03-19T07:02:00Z</dcterms:created>
  <dcterms:modified xsi:type="dcterms:W3CDTF">2013-03-19T10:43:00Z</dcterms:modified>
</cp:coreProperties>
</file>