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CE7621" w:rsidRDefault="00CE7621" w:rsidP="00CE7621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оказание услуг по уборке помещений и территории </w:t>
      </w:r>
      <w:r>
        <w:rPr>
          <w:b/>
          <w:bCs/>
          <w:iCs/>
          <w:sz w:val="28"/>
          <w:szCs w:val="28"/>
        </w:rPr>
        <w:t>филиала «Сибирский территориальный округ» ФГУП «РосРАО».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80743F" w:rsidRDefault="0080743F" w:rsidP="001863D8">
      <w:pPr>
        <w:rPr>
          <w:sz w:val="28"/>
          <w:szCs w:val="28"/>
          <w:lang w:val="en-US"/>
        </w:rPr>
      </w:pPr>
    </w:p>
    <w:p w:rsidR="00CE7621" w:rsidRPr="0006083D" w:rsidRDefault="00CE7621" w:rsidP="00CE7621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06083D">
        <w:rPr>
          <w:sz w:val="28"/>
          <w:szCs w:val="28"/>
        </w:rPr>
        <w:lastRenderedPageBreak/>
        <w:t>Техническое задание</w:t>
      </w:r>
    </w:p>
    <w:p w:rsidR="00CE7621" w:rsidRPr="00333A44" w:rsidRDefault="00CE7621" w:rsidP="00CE7621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D05956">
        <w:rPr>
          <w:sz w:val="28"/>
          <w:szCs w:val="28"/>
        </w:rPr>
        <w:t>Оказание услуг по</w:t>
      </w:r>
      <w:r>
        <w:rPr>
          <w:sz w:val="28"/>
          <w:szCs w:val="28"/>
        </w:rPr>
        <w:t xml:space="preserve"> у</w:t>
      </w:r>
      <w:r w:rsidRPr="0006083D">
        <w:rPr>
          <w:sz w:val="28"/>
          <w:szCs w:val="28"/>
        </w:rPr>
        <w:t>борк</w:t>
      </w:r>
      <w:r>
        <w:rPr>
          <w:sz w:val="28"/>
          <w:szCs w:val="28"/>
        </w:rPr>
        <w:t>е</w:t>
      </w:r>
      <w:r w:rsidRPr="0006083D">
        <w:rPr>
          <w:sz w:val="28"/>
          <w:szCs w:val="28"/>
        </w:rPr>
        <w:t xml:space="preserve"> помещений и  территори</w:t>
      </w:r>
      <w:r>
        <w:rPr>
          <w:sz w:val="28"/>
          <w:szCs w:val="28"/>
        </w:rPr>
        <w:t xml:space="preserve">и </w:t>
      </w:r>
      <w:r w:rsidRPr="00333A44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CE7621" w:rsidRDefault="00CE7621" w:rsidP="00CE7621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CE7621" w:rsidRDefault="00CE7621" w:rsidP="00CE7621">
      <w:pPr>
        <w:jc w:val="center"/>
        <w:rPr>
          <w:bCs/>
          <w:sz w:val="28"/>
          <w:szCs w:val="28"/>
        </w:rPr>
      </w:pPr>
      <w:bookmarkStart w:id="0" w:name="_GoBack"/>
      <w:bookmarkEnd w:id="0"/>
    </w:p>
    <w:p w:rsidR="00CE7621" w:rsidRPr="003D4D90" w:rsidRDefault="00CE7621" w:rsidP="00CE7621">
      <w:pPr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СОДЕРЖАНИЕ</w:t>
      </w:r>
    </w:p>
    <w:p w:rsidR="00CE7621" w:rsidRDefault="00CE7621" w:rsidP="00CE7621">
      <w:pPr>
        <w:jc w:val="center"/>
        <w:rPr>
          <w:bCs/>
        </w:rPr>
      </w:pPr>
    </w:p>
    <w:p w:rsidR="00CE7621" w:rsidRPr="00675479" w:rsidRDefault="00CE7621" w:rsidP="00CE7621">
      <w:pPr>
        <w:jc w:val="center"/>
        <w:rPr>
          <w:bCs/>
        </w:rPr>
      </w:pPr>
    </w:p>
    <w:p w:rsidR="00CE7621" w:rsidRPr="003D4D90" w:rsidRDefault="00CE7621" w:rsidP="00CE7621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1. НАИМЕНОВАНИЕ УСЛУГИ</w:t>
      </w:r>
    </w:p>
    <w:p w:rsidR="00CE7621" w:rsidRPr="003D4D90" w:rsidRDefault="00CE7621" w:rsidP="00CE7621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2. ОПИСАНИЕ УСЛУГ</w:t>
      </w:r>
    </w:p>
    <w:p w:rsidR="00CE7621" w:rsidRPr="003D4D90" w:rsidRDefault="00CE7621" w:rsidP="00CE7621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2.1. Состав (перечень) оказываемых услуг</w:t>
      </w:r>
    </w:p>
    <w:p w:rsidR="00CE7621" w:rsidRPr="003D4D90" w:rsidRDefault="00CE7621" w:rsidP="00CE7621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2.2. Описание оказываемых услуг</w:t>
      </w:r>
    </w:p>
    <w:p w:rsidR="00CE7621" w:rsidRPr="003D4D90" w:rsidRDefault="00CE7621" w:rsidP="00CE7621">
      <w:pPr>
        <w:ind w:left="1134" w:hanging="85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>Подраздел 2.3. Объем оказываемых услуг либо доля оказываемых услуг</w:t>
      </w:r>
      <w:r>
        <w:rPr>
          <w:bCs/>
          <w:sz w:val="28"/>
          <w:szCs w:val="28"/>
        </w:rPr>
        <w:t xml:space="preserve"> в </w:t>
      </w:r>
      <w:r w:rsidRPr="003D4D90">
        <w:rPr>
          <w:bCs/>
          <w:sz w:val="28"/>
          <w:szCs w:val="28"/>
        </w:rPr>
        <w:t>общем объеме закупки</w:t>
      </w:r>
    </w:p>
    <w:p w:rsidR="00CE7621" w:rsidRPr="003D4D90" w:rsidRDefault="00CE7621" w:rsidP="00CE7621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3. ТРЕБОВАНИЯ К УСЛУГАМ</w:t>
      </w:r>
    </w:p>
    <w:p w:rsidR="00CE7621" w:rsidRPr="003D4D90" w:rsidRDefault="00CE7621" w:rsidP="00CE7621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3.1. Общие требования</w:t>
      </w:r>
    </w:p>
    <w:p w:rsidR="00CE7621" w:rsidRPr="003D4D90" w:rsidRDefault="00CE7621" w:rsidP="00CE7621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3.2. Требования к качеству оказываемых услуг</w:t>
      </w:r>
    </w:p>
    <w:p w:rsidR="00CE7621" w:rsidRDefault="00CE7621" w:rsidP="00CE7621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3.3. Требования к гарантийным</w:t>
      </w:r>
      <w:r>
        <w:rPr>
          <w:bCs/>
          <w:sz w:val="28"/>
          <w:szCs w:val="28"/>
        </w:rPr>
        <w:t xml:space="preserve"> обязательствам</w:t>
      </w:r>
    </w:p>
    <w:p w:rsidR="00CE7621" w:rsidRPr="003D4D90" w:rsidRDefault="00CE7621" w:rsidP="00CE7621">
      <w:pPr>
        <w:ind w:left="2550" w:firstLine="28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о</w:t>
      </w:r>
      <w:r w:rsidRPr="003D4D90">
        <w:rPr>
          <w:bCs/>
          <w:sz w:val="28"/>
          <w:szCs w:val="28"/>
        </w:rPr>
        <w:t>казываем</w:t>
      </w:r>
      <w:r>
        <w:rPr>
          <w:bCs/>
          <w:sz w:val="28"/>
          <w:szCs w:val="28"/>
        </w:rPr>
        <w:t xml:space="preserve">ых </w:t>
      </w:r>
      <w:r w:rsidRPr="003D4D90">
        <w:rPr>
          <w:bCs/>
          <w:sz w:val="28"/>
          <w:szCs w:val="28"/>
        </w:rPr>
        <w:t>услуг</w:t>
      </w:r>
    </w:p>
    <w:p w:rsidR="00CE7621" w:rsidRPr="003D4D90" w:rsidRDefault="00CE7621" w:rsidP="00CE7621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3.4. Требования к конфиденциальности</w:t>
      </w:r>
    </w:p>
    <w:p w:rsidR="00CE7621" w:rsidRPr="003D4D90" w:rsidRDefault="00CE7621" w:rsidP="00CE7621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3.5. Требования к безопасности оказания услуг и бе</w:t>
      </w:r>
      <w:r w:rsidRPr="003D4D90">
        <w:rPr>
          <w:bCs/>
          <w:sz w:val="28"/>
          <w:szCs w:val="28"/>
        </w:rPr>
        <w:t>з</w:t>
      </w:r>
      <w:r w:rsidRPr="003D4D90">
        <w:rPr>
          <w:bCs/>
          <w:sz w:val="28"/>
          <w:szCs w:val="28"/>
        </w:rPr>
        <w:t>опасности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результата оказанных услуг</w:t>
      </w:r>
    </w:p>
    <w:p w:rsidR="00CE7621" w:rsidRPr="003D4D90" w:rsidRDefault="00CE7621" w:rsidP="00CE7621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3.6. Требования по обучению персонала заказчика</w:t>
      </w:r>
    </w:p>
    <w:p w:rsidR="00CE7621" w:rsidRPr="003D4D90" w:rsidRDefault="00CE7621" w:rsidP="00CE7621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3.7. Требования к составу технического предложения</w:t>
      </w:r>
    </w:p>
    <w:p w:rsidR="00CE7621" w:rsidRPr="003D4D90" w:rsidRDefault="00CE7621" w:rsidP="00CE7621">
      <w:pPr>
        <w:ind w:left="269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участника</w:t>
      </w:r>
    </w:p>
    <w:p w:rsidR="00CE7621" w:rsidRPr="003D4D90" w:rsidRDefault="00CE7621" w:rsidP="00CE7621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3.8. Специальные требования</w:t>
      </w:r>
    </w:p>
    <w:p w:rsidR="00CE7621" w:rsidRPr="003D4D90" w:rsidRDefault="00CE7621" w:rsidP="00CE7621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p w:rsidR="00CE7621" w:rsidRPr="003D4D90" w:rsidRDefault="00CE7621" w:rsidP="00CE7621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4.1. Описание конечного результата оказанных услуг</w:t>
      </w:r>
    </w:p>
    <w:p w:rsidR="00CE7621" w:rsidRPr="003D4D90" w:rsidRDefault="00CE7621" w:rsidP="00CE7621">
      <w:pPr>
        <w:ind w:firstLine="1134"/>
        <w:rPr>
          <w:sz w:val="28"/>
          <w:szCs w:val="28"/>
        </w:rPr>
      </w:pPr>
      <w:r w:rsidRPr="003D4D90">
        <w:rPr>
          <w:bCs/>
          <w:sz w:val="28"/>
          <w:szCs w:val="28"/>
        </w:rPr>
        <w:t>Подраздел 4.2. Требования по приемке услуг</w:t>
      </w:r>
    </w:p>
    <w:p w:rsidR="00CE7621" w:rsidRPr="003D4D90" w:rsidRDefault="00CE7621" w:rsidP="00CE7621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4.3. Требования по передаче заказчику технических и иных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документов (оформление результатов оказанных услуг)</w:t>
      </w:r>
    </w:p>
    <w:p w:rsidR="00CE7621" w:rsidRPr="003D4D90" w:rsidRDefault="00CE7621" w:rsidP="00CE7621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5. ТРЕБОВАНИЯ К ТЕХНИЧЕСКОМУ ОБУЧЕНИЮ ПЕРСОНАЛА ЗАКАЗЩИКА</w:t>
      </w:r>
    </w:p>
    <w:p w:rsidR="00CE7621" w:rsidRPr="003D4D90" w:rsidRDefault="00CE7621" w:rsidP="00CE7621">
      <w:pPr>
        <w:ind w:right="849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CE7621" w:rsidRPr="00675479" w:rsidRDefault="00CE7621" w:rsidP="00CE7621">
      <w:pPr>
        <w:rPr>
          <w:bCs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p w:rsidR="00CE7621" w:rsidRPr="00675479" w:rsidRDefault="00CE7621" w:rsidP="00CE7621">
      <w:pPr>
        <w:rPr>
          <w:bCs/>
        </w:rPr>
      </w:pPr>
    </w:p>
    <w:p w:rsidR="00CE7621" w:rsidRPr="00675479" w:rsidRDefault="00CE7621" w:rsidP="00CE7621">
      <w:pPr>
        <w:rPr>
          <w:bCs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РАЗДЛ 1. </w:t>
      </w:r>
      <w:r w:rsidRPr="003D4D90">
        <w:rPr>
          <w:bCs/>
          <w:sz w:val="28"/>
          <w:szCs w:val="28"/>
        </w:rPr>
        <w:t>НАИМЕНОВАНИЕ УСЛУГИ</w:t>
      </w:r>
    </w:p>
    <w:p w:rsidR="00CE7621" w:rsidRDefault="00CE7621" w:rsidP="00CE7621">
      <w:pPr>
        <w:jc w:val="center"/>
        <w:rPr>
          <w:bCs/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E7621" w:rsidRPr="00875732" w:rsidTr="002C40B0">
        <w:tc>
          <w:tcPr>
            <w:tcW w:w="9747" w:type="dxa"/>
          </w:tcPr>
          <w:p w:rsidR="00CE7621" w:rsidRPr="00333A44" w:rsidRDefault="00CE7621" w:rsidP="002C40B0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D05956">
              <w:rPr>
                <w:sz w:val="28"/>
                <w:szCs w:val="28"/>
              </w:rPr>
              <w:t>Оказание услуг по</w:t>
            </w:r>
            <w:r>
              <w:rPr>
                <w:sz w:val="28"/>
                <w:szCs w:val="28"/>
              </w:rPr>
              <w:t xml:space="preserve"> у</w:t>
            </w:r>
            <w:r w:rsidRPr="0006083D">
              <w:rPr>
                <w:sz w:val="28"/>
                <w:szCs w:val="28"/>
              </w:rPr>
              <w:t>борк</w:t>
            </w:r>
            <w:r>
              <w:rPr>
                <w:sz w:val="28"/>
                <w:szCs w:val="28"/>
              </w:rPr>
              <w:t>е</w:t>
            </w:r>
            <w:r w:rsidRPr="0006083D">
              <w:rPr>
                <w:sz w:val="28"/>
                <w:szCs w:val="28"/>
              </w:rPr>
              <w:t xml:space="preserve"> помещений и  территори</w:t>
            </w:r>
            <w:r>
              <w:rPr>
                <w:sz w:val="28"/>
                <w:szCs w:val="28"/>
              </w:rPr>
              <w:t xml:space="preserve">и </w:t>
            </w:r>
            <w:r w:rsidRPr="00333A44">
              <w:rPr>
                <w:bCs/>
                <w:sz w:val="28"/>
                <w:szCs w:val="28"/>
              </w:rPr>
              <w:t>филиала «Сибирский те</w:t>
            </w:r>
            <w:r w:rsidRPr="00333A44">
              <w:rPr>
                <w:bCs/>
                <w:sz w:val="28"/>
                <w:szCs w:val="28"/>
              </w:rPr>
              <w:t>р</w:t>
            </w:r>
            <w:r w:rsidRPr="00333A44">
              <w:rPr>
                <w:bCs/>
                <w:sz w:val="28"/>
                <w:szCs w:val="28"/>
              </w:rPr>
              <w:t>риториальный округ» ФГУП «РосРАО»</w:t>
            </w:r>
          </w:p>
          <w:p w:rsidR="00CE7621" w:rsidRPr="000D642F" w:rsidRDefault="00CE7621" w:rsidP="002C40B0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CE7621" w:rsidRDefault="00CE7621" w:rsidP="00CE7621">
      <w:pPr>
        <w:jc w:val="center"/>
        <w:rPr>
          <w:bCs/>
          <w:sz w:val="28"/>
          <w:szCs w:val="28"/>
        </w:rPr>
      </w:pPr>
    </w:p>
    <w:p w:rsidR="00CE7621" w:rsidRDefault="00CE7621" w:rsidP="00CE762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2. </w:t>
      </w:r>
      <w:r w:rsidRPr="003D4D90">
        <w:rPr>
          <w:bCs/>
          <w:sz w:val="28"/>
          <w:szCs w:val="28"/>
        </w:rPr>
        <w:t>ОПИСАНИЕ УСЛУГ</w:t>
      </w:r>
    </w:p>
    <w:p w:rsidR="00CE7621" w:rsidRDefault="00CE7621" w:rsidP="00CE7621">
      <w:pPr>
        <w:jc w:val="center"/>
        <w:rPr>
          <w:bCs/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6429"/>
        <w:gridCol w:w="3318"/>
      </w:tblGrid>
      <w:tr w:rsidR="00CE7621" w:rsidTr="002C40B0">
        <w:tc>
          <w:tcPr>
            <w:tcW w:w="9747" w:type="dxa"/>
            <w:gridSpan w:val="2"/>
          </w:tcPr>
          <w:p w:rsidR="00CE7621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2.1. Состав (перечень) оказываемых услуг</w:t>
            </w:r>
          </w:p>
        </w:tc>
      </w:tr>
      <w:tr w:rsidR="00CE7621" w:rsidTr="002C40B0">
        <w:tc>
          <w:tcPr>
            <w:tcW w:w="9747" w:type="dxa"/>
            <w:gridSpan w:val="2"/>
          </w:tcPr>
          <w:p w:rsidR="00CE7621" w:rsidRPr="00886CD9" w:rsidRDefault="00CE7621" w:rsidP="002C40B0">
            <w:pPr>
              <w:pStyle w:val="afff"/>
              <w:tabs>
                <w:tab w:val="left" w:pos="567"/>
              </w:tabs>
              <w:spacing w:before="120" w:after="12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Обеспечение санитарных требований к содержанию служебных помещений (поддержание в чистоте внутренних помещений и прилегающей территории)</w:t>
            </w:r>
          </w:p>
        </w:tc>
      </w:tr>
      <w:tr w:rsidR="00CE7621" w:rsidTr="002C40B0">
        <w:tc>
          <w:tcPr>
            <w:tcW w:w="9747" w:type="dxa"/>
            <w:gridSpan w:val="2"/>
          </w:tcPr>
          <w:p w:rsidR="00CE7621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2.2. Описание оказываемых услуг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0D642F" w:rsidRDefault="00CE7621" w:rsidP="002C40B0">
            <w:pPr>
              <w:pStyle w:val="afffc"/>
              <w:rPr>
                <w:sz w:val="28"/>
                <w:szCs w:val="28"/>
              </w:rPr>
            </w:pPr>
            <w:r w:rsidRPr="000D642F">
              <w:rPr>
                <w:sz w:val="28"/>
                <w:szCs w:val="28"/>
              </w:rPr>
              <w:t xml:space="preserve">Удаление загрязнений с пола и столов                                        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 xml:space="preserve">5 дней в неделю 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Выемка мусора из корзин и шредеров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Ручная влажная уборка твердых полов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 xml:space="preserve">Смена полиэтиленовых пакетов 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Протирание зеркал и стеклянных поверхностей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пыли и локальных загрязнений с откр</w:t>
            </w:r>
            <w:r w:rsidRPr="00864276">
              <w:rPr>
                <w:color w:val="333333"/>
                <w:sz w:val="28"/>
                <w:szCs w:val="28"/>
              </w:rPr>
              <w:t>ы</w:t>
            </w:r>
            <w:r w:rsidRPr="00864276">
              <w:rPr>
                <w:color w:val="333333"/>
                <w:sz w:val="28"/>
                <w:szCs w:val="28"/>
              </w:rPr>
              <w:t>тых поверхностей шкафов, тумбочек, твердых эл</w:t>
            </w:r>
            <w:r w:rsidRPr="00864276">
              <w:rPr>
                <w:color w:val="333333"/>
                <w:sz w:val="28"/>
                <w:szCs w:val="28"/>
              </w:rPr>
              <w:t>е</w:t>
            </w:r>
            <w:r w:rsidRPr="00864276">
              <w:rPr>
                <w:color w:val="333333"/>
                <w:sz w:val="28"/>
                <w:szCs w:val="28"/>
              </w:rPr>
              <w:t>ментов стульев и кресел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пыли со столов, выключателей, настол</w:t>
            </w:r>
            <w:r w:rsidRPr="00864276">
              <w:rPr>
                <w:color w:val="333333"/>
                <w:sz w:val="28"/>
                <w:szCs w:val="28"/>
              </w:rPr>
              <w:t>ь</w:t>
            </w:r>
            <w:r w:rsidRPr="00864276">
              <w:rPr>
                <w:color w:val="333333"/>
                <w:sz w:val="28"/>
                <w:szCs w:val="28"/>
              </w:rPr>
              <w:t xml:space="preserve">ных ламп, розеток 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Уборка при помощи пылесоса ковровых покрытий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Уборка лестничных клеток, протирание перил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1 раз в неделю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Сбор и вынос мелкого и крупного мусора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накопления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пыли с подоконников, освобожденных от посторонних предметов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нед</w:t>
            </w:r>
            <w:r w:rsidRPr="000D642F">
              <w:rPr>
                <w:rFonts w:eastAsia="Calibri"/>
                <w:color w:val="333333"/>
                <w:sz w:val="28"/>
                <w:szCs w:val="28"/>
              </w:rPr>
              <w:t>е</w:t>
            </w:r>
            <w:r w:rsidRPr="000D642F">
              <w:rPr>
                <w:rFonts w:eastAsia="Calibri"/>
                <w:color w:val="333333"/>
                <w:sz w:val="28"/>
                <w:szCs w:val="28"/>
              </w:rPr>
              <w:t>лю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локальных загрязнений со стен, обраб</w:t>
            </w:r>
            <w:r w:rsidRPr="00864276">
              <w:rPr>
                <w:color w:val="333333"/>
                <w:sz w:val="28"/>
                <w:szCs w:val="28"/>
              </w:rPr>
              <w:t>о</w:t>
            </w:r>
            <w:r w:rsidRPr="00864276">
              <w:rPr>
                <w:color w:val="333333"/>
                <w:sz w:val="28"/>
                <w:szCs w:val="28"/>
              </w:rPr>
              <w:t>танных влагостойким покрытием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месяц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Уборка дверных блоков (протирание панелей дв</w:t>
            </w:r>
            <w:r w:rsidRPr="00864276">
              <w:rPr>
                <w:color w:val="333333"/>
                <w:sz w:val="28"/>
                <w:szCs w:val="28"/>
              </w:rPr>
              <w:t>е</w:t>
            </w:r>
            <w:r w:rsidRPr="00864276">
              <w:rPr>
                <w:color w:val="333333"/>
                <w:sz w:val="28"/>
                <w:szCs w:val="28"/>
              </w:rPr>
              <w:t>рей, наличников; удаление локальных пятен со стеклянных элементов; полировка металлических элементов)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месяц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загрязнений с ножек стульев, столов и кресел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месяц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Удаление локальных пятен с внутренней стороны окон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месяц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Мойка окон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в период весн</w:t>
            </w:r>
            <w:proofErr w:type="gramStart"/>
            <w:r w:rsidRPr="000D642F">
              <w:rPr>
                <w:rFonts w:eastAsia="Calibri"/>
                <w:color w:val="333333"/>
                <w:sz w:val="28"/>
                <w:szCs w:val="28"/>
              </w:rPr>
              <w:t>а-</w:t>
            </w:r>
            <w:proofErr w:type="gramEnd"/>
            <w:r w:rsidRPr="000D642F">
              <w:rPr>
                <w:rFonts w:eastAsia="Calibri"/>
                <w:color w:val="333333"/>
                <w:sz w:val="28"/>
                <w:szCs w:val="28"/>
              </w:rPr>
              <w:t xml:space="preserve"> осень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lastRenderedPageBreak/>
              <w:t>Очистка территории, проезды и тротуары от снега, пыли и мелкого мусора.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В зимнее время посыпка территории песком, скол, удаление снежно ледяного образования.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5 дней в неделю</w:t>
            </w:r>
          </w:p>
        </w:tc>
      </w:tr>
      <w:tr w:rsidR="00CE7621" w:rsidTr="002C40B0">
        <w:tc>
          <w:tcPr>
            <w:tcW w:w="6429" w:type="dxa"/>
            <w:vAlign w:val="center"/>
          </w:tcPr>
          <w:p w:rsidR="00CE7621" w:rsidRPr="00864276" w:rsidRDefault="00CE7621" w:rsidP="002C40B0">
            <w:pPr>
              <w:rPr>
                <w:color w:val="333333"/>
                <w:sz w:val="28"/>
                <w:szCs w:val="28"/>
              </w:rPr>
            </w:pPr>
            <w:r w:rsidRPr="00864276">
              <w:rPr>
                <w:color w:val="333333"/>
                <w:sz w:val="28"/>
                <w:szCs w:val="28"/>
              </w:rPr>
              <w:t>Очистка урн</w:t>
            </w:r>
          </w:p>
        </w:tc>
        <w:tc>
          <w:tcPr>
            <w:tcW w:w="3318" w:type="dxa"/>
            <w:vAlign w:val="center"/>
          </w:tcPr>
          <w:p w:rsidR="00CE7621" w:rsidRPr="000D642F" w:rsidRDefault="00CE7621" w:rsidP="002C40B0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0D642F">
              <w:rPr>
                <w:rFonts w:eastAsia="Calibri"/>
                <w:color w:val="333333"/>
                <w:sz w:val="28"/>
                <w:szCs w:val="28"/>
              </w:rPr>
              <w:t>по мере их загрязнения, но не реже 1 раза в нед</w:t>
            </w:r>
            <w:r w:rsidRPr="000D642F">
              <w:rPr>
                <w:rFonts w:eastAsia="Calibri"/>
                <w:color w:val="333333"/>
                <w:sz w:val="28"/>
                <w:szCs w:val="28"/>
              </w:rPr>
              <w:t>е</w:t>
            </w:r>
            <w:r w:rsidRPr="000D642F">
              <w:rPr>
                <w:rFonts w:eastAsia="Calibri"/>
                <w:color w:val="333333"/>
                <w:sz w:val="28"/>
                <w:szCs w:val="28"/>
              </w:rPr>
              <w:t>лю</w:t>
            </w:r>
          </w:p>
        </w:tc>
      </w:tr>
      <w:tr w:rsidR="00CE7621" w:rsidTr="002C40B0">
        <w:tc>
          <w:tcPr>
            <w:tcW w:w="9747" w:type="dxa"/>
            <w:gridSpan w:val="2"/>
          </w:tcPr>
          <w:p w:rsidR="00CE7621" w:rsidRDefault="00CE7621" w:rsidP="002C40B0">
            <w:pPr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2.3. Объем оказываемых услуг либо доля оказываемых услуг</w:t>
            </w:r>
            <w:r>
              <w:rPr>
                <w:bCs/>
                <w:sz w:val="28"/>
                <w:szCs w:val="28"/>
              </w:rPr>
              <w:t xml:space="preserve"> в </w:t>
            </w:r>
            <w:r w:rsidRPr="003D4D90">
              <w:rPr>
                <w:bCs/>
                <w:sz w:val="28"/>
                <w:szCs w:val="28"/>
              </w:rPr>
              <w:t>о</w:t>
            </w:r>
            <w:r w:rsidRPr="003D4D90">
              <w:rPr>
                <w:bCs/>
                <w:sz w:val="28"/>
                <w:szCs w:val="28"/>
              </w:rPr>
              <w:t>б</w:t>
            </w:r>
            <w:r w:rsidRPr="003D4D90">
              <w:rPr>
                <w:bCs/>
                <w:sz w:val="28"/>
                <w:szCs w:val="28"/>
              </w:rPr>
              <w:t>щем объеме закупки</w:t>
            </w:r>
          </w:p>
        </w:tc>
      </w:tr>
      <w:tr w:rsidR="00CE7621" w:rsidTr="002C40B0">
        <w:tc>
          <w:tcPr>
            <w:tcW w:w="9747" w:type="dxa"/>
            <w:gridSpan w:val="2"/>
          </w:tcPr>
          <w:p w:rsidR="00CE7621" w:rsidRDefault="00CE7621" w:rsidP="002C40B0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бъем оказываемых услуг складывае</w:t>
            </w:r>
            <w:r w:rsidRPr="00864AD6">
              <w:rPr>
                <w:bCs/>
                <w:sz w:val="28"/>
                <w:szCs w:val="28"/>
              </w:rPr>
              <w:t xml:space="preserve">тся из </w:t>
            </w:r>
            <w:r>
              <w:rPr>
                <w:bCs/>
                <w:sz w:val="28"/>
                <w:szCs w:val="28"/>
              </w:rPr>
              <w:t>выполненных работ согласно с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 xml:space="preserve">става (перечня) </w:t>
            </w:r>
            <w:proofErr w:type="gramStart"/>
            <w:r>
              <w:rPr>
                <w:bCs/>
                <w:sz w:val="28"/>
                <w:szCs w:val="28"/>
              </w:rPr>
              <w:t>п</w:t>
            </w:r>
            <w:proofErr w:type="gramEnd"/>
            <w:r>
              <w:rPr>
                <w:bCs/>
                <w:sz w:val="28"/>
                <w:szCs w:val="28"/>
              </w:rPr>
              <w:t xml:space="preserve"> 2.2 в течение восьми</w:t>
            </w:r>
            <w:r w:rsidRPr="00864AD6">
              <w:rPr>
                <w:bCs/>
                <w:sz w:val="28"/>
                <w:szCs w:val="28"/>
              </w:rPr>
              <w:t xml:space="preserve">  час</w:t>
            </w:r>
            <w:r>
              <w:rPr>
                <w:bCs/>
                <w:sz w:val="28"/>
                <w:szCs w:val="28"/>
              </w:rPr>
              <w:t>ового рабочего дня</w:t>
            </w:r>
            <w:r w:rsidRPr="00864AD6">
              <w:rPr>
                <w:bCs/>
                <w:sz w:val="28"/>
                <w:szCs w:val="28"/>
              </w:rPr>
              <w:t xml:space="preserve">, на </w:t>
            </w:r>
            <w:r>
              <w:rPr>
                <w:bCs/>
                <w:sz w:val="28"/>
                <w:szCs w:val="28"/>
              </w:rPr>
              <w:t>убираемой территории, количества уборщиков 4-х человек  и периода времени, на кот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рый будет заключен договор.</w:t>
            </w:r>
          </w:p>
          <w:p w:rsidR="00CE7621" w:rsidRDefault="00CE7621" w:rsidP="002C40B0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Площадь убираемой территории составляет: </w:t>
            </w:r>
          </w:p>
          <w:p w:rsidR="00CE7621" w:rsidRDefault="00CE7621" w:rsidP="002C40B0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ркутск,ул</w:t>
            </w:r>
            <w:proofErr w:type="spellEnd"/>
            <w:r>
              <w:rPr>
                <w:sz w:val="28"/>
                <w:szCs w:val="28"/>
              </w:rPr>
              <w:t xml:space="preserve"> 6-я Советская 20 :помещений в здании ПЛЗ 1203,9 м2, террит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рия 3656м2.</w:t>
            </w:r>
          </w:p>
          <w:p w:rsidR="00CE7621" w:rsidRDefault="00CE7621" w:rsidP="002C40B0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ркутск</w:t>
            </w:r>
            <w:proofErr w:type="spellEnd"/>
            <w:r>
              <w:rPr>
                <w:sz w:val="28"/>
                <w:szCs w:val="28"/>
              </w:rPr>
              <w:t xml:space="preserve"> Иркутский район 34км. Александровского тракта, ПХРО помещ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ний в зданиях 819,2м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  <w:r>
              <w:rPr>
                <w:sz w:val="28"/>
                <w:szCs w:val="28"/>
              </w:rPr>
              <w:t>, территория 5246 м2.</w:t>
            </w:r>
          </w:p>
          <w:p w:rsidR="00CE7621" w:rsidRPr="009F0F35" w:rsidRDefault="00CE7621" w:rsidP="002C40B0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в зданиях 2023,1м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  <w:r>
              <w:rPr>
                <w:sz w:val="28"/>
                <w:szCs w:val="28"/>
              </w:rPr>
              <w:t xml:space="preserve"> и территория 8902м2.</w:t>
            </w:r>
          </w:p>
          <w:p w:rsidR="00CE7621" w:rsidRDefault="00CE7621" w:rsidP="002C40B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Дата начала выполнения работ с 01.01.2015г, дата окончания 31.12.2015г.</w:t>
            </w:r>
          </w:p>
        </w:tc>
      </w:tr>
    </w:tbl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3.</w:t>
      </w:r>
      <w:r w:rsidRPr="003D4D90">
        <w:rPr>
          <w:bCs/>
          <w:sz w:val="28"/>
          <w:szCs w:val="28"/>
        </w:rPr>
        <w:t>ТРЕБОВАНИЯ К УСЛУГАМ</w:t>
      </w:r>
    </w:p>
    <w:p w:rsidR="00CE7621" w:rsidRDefault="00CE7621" w:rsidP="00CE7621">
      <w:pPr>
        <w:jc w:val="center"/>
        <w:rPr>
          <w:bCs/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E7621" w:rsidTr="002C40B0">
        <w:trPr>
          <w:trHeight w:val="655"/>
        </w:trPr>
        <w:tc>
          <w:tcPr>
            <w:tcW w:w="9747" w:type="dxa"/>
          </w:tcPr>
          <w:p w:rsidR="00CE7621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3.1. Общие требования</w:t>
            </w:r>
          </w:p>
        </w:tc>
      </w:tr>
      <w:tr w:rsidR="00CE7621" w:rsidTr="002C40B0">
        <w:tc>
          <w:tcPr>
            <w:tcW w:w="9747" w:type="dxa"/>
          </w:tcPr>
          <w:p w:rsidR="00CE7621" w:rsidRPr="009F0F35" w:rsidRDefault="00CE7621" w:rsidP="002C40B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9F0F35">
              <w:rPr>
                <w:bCs/>
                <w:sz w:val="28"/>
                <w:szCs w:val="28"/>
              </w:rPr>
              <w:t>Оказывающая услуги организация должна соответствовать требованиям, предъявляемым законодательством Российской Федерации к лицам, осущест</w:t>
            </w:r>
            <w:r w:rsidRPr="009F0F35">
              <w:rPr>
                <w:bCs/>
                <w:sz w:val="28"/>
                <w:szCs w:val="28"/>
              </w:rPr>
              <w:t>в</w:t>
            </w:r>
            <w:r w:rsidRPr="009F0F35">
              <w:rPr>
                <w:bCs/>
                <w:sz w:val="28"/>
                <w:szCs w:val="28"/>
              </w:rPr>
              <w:t>ляющим поставки товара, выполнение работ, оказание услуг, являющихся предметом закупки.</w:t>
            </w:r>
          </w:p>
          <w:p w:rsidR="00CE7621" w:rsidRPr="009F0F35" w:rsidRDefault="00CE7621" w:rsidP="002C40B0">
            <w:pPr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В</w:t>
            </w:r>
            <w:r w:rsidRPr="009F0F35">
              <w:rPr>
                <w:sz w:val="28"/>
                <w:szCs w:val="28"/>
              </w:rPr>
              <w:t>се сотрудники исполнителя должны оказывать услуги в согласованной с заказчиком спецодежде, предоставляемой исполнителем, при этом, каждый с</w:t>
            </w:r>
            <w:r w:rsidRPr="009F0F35">
              <w:rPr>
                <w:sz w:val="28"/>
                <w:szCs w:val="28"/>
              </w:rPr>
              <w:t>о</w:t>
            </w:r>
            <w:r w:rsidRPr="009F0F35">
              <w:rPr>
                <w:sz w:val="28"/>
                <w:szCs w:val="28"/>
              </w:rPr>
              <w:t>трудник должен иметь полное техническое снаряжение;</w:t>
            </w:r>
          </w:p>
          <w:p w:rsidR="00CE7621" w:rsidRPr="009F0F35" w:rsidRDefault="00CE7621" w:rsidP="002C40B0">
            <w:pPr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И</w:t>
            </w:r>
            <w:r w:rsidRPr="009F0F35">
              <w:rPr>
                <w:sz w:val="28"/>
                <w:szCs w:val="28"/>
              </w:rPr>
              <w:t xml:space="preserve">сполнитель за свой счёт обеспечивает работников инвентарём, моющими и дезинфицирующими средствами, </w:t>
            </w:r>
            <w:proofErr w:type="spellStart"/>
            <w:r w:rsidRPr="009F0F35">
              <w:rPr>
                <w:sz w:val="28"/>
                <w:szCs w:val="28"/>
              </w:rPr>
              <w:t>антискользящими</w:t>
            </w:r>
            <w:proofErr w:type="spellEnd"/>
            <w:r w:rsidRPr="009F0F35">
              <w:rPr>
                <w:sz w:val="28"/>
                <w:szCs w:val="28"/>
              </w:rPr>
              <w:t xml:space="preserve"> реагентами, оборудован</w:t>
            </w:r>
            <w:r w:rsidRPr="009F0F35">
              <w:rPr>
                <w:sz w:val="28"/>
                <w:szCs w:val="28"/>
              </w:rPr>
              <w:t>и</w:t>
            </w:r>
            <w:r w:rsidRPr="009F0F35">
              <w:rPr>
                <w:sz w:val="28"/>
                <w:szCs w:val="28"/>
              </w:rPr>
              <w:t>ем и материалами, необходимыми для оказания услуг, доставляет работников к местам оказания услуг.</w:t>
            </w:r>
          </w:p>
          <w:p w:rsidR="00CE7621" w:rsidRDefault="00CE7621" w:rsidP="002C40B0">
            <w:pPr>
              <w:pStyle w:val="24"/>
              <w:tabs>
                <w:tab w:val="num" w:pos="14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С</w:t>
            </w:r>
            <w:r w:rsidRPr="009F0F35">
              <w:rPr>
                <w:sz w:val="28"/>
                <w:szCs w:val="28"/>
              </w:rPr>
              <w:t>отрудники исполнителя обязаны соблюдать пропускной режим, действу</w:t>
            </w:r>
            <w:r w:rsidRPr="009F0F35">
              <w:rPr>
                <w:sz w:val="28"/>
                <w:szCs w:val="28"/>
              </w:rPr>
              <w:t>ю</w:t>
            </w:r>
            <w:r w:rsidRPr="009F0F35">
              <w:rPr>
                <w:sz w:val="28"/>
                <w:szCs w:val="28"/>
              </w:rPr>
              <w:t>щий на объектах заказчика</w:t>
            </w:r>
            <w:r>
              <w:rPr>
                <w:sz w:val="28"/>
                <w:szCs w:val="28"/>
              </w:rPr>
              <w:t>.</w:t>
            </w:r>
            <w:r w:rsidRPr="0025613F">
              <w:rPr>
                <w:sz w:val="28"/>
                <w:szCs w:val="28"/>
              </w:rPr>
              <w:t xml:space="preserve"> График работ</w:t>
            </w:r>
            <w:r>
              <w:rPr>
                <w:sz w:val="28"/>
                <w:szCs w:val="28"/>
              </w:rPr>
              <w:t>ы</w:t>
            </w:r>
            <w:r w:rsidRPr="0025613F">
              <w:rPr>
                <w:sz w:val="28"/>
                <w:szCs w:val="28"/>
              </w:rPr>
              <w:t xml:space="preserve"> с 08-00</w:t>
            </w:r>
            <w:r>
              <w:rPr>
                <w:sz w:val="28"/>
                <w:szCs w:val="28"/>
              </w:rPr>
              <w:t xml:space="preserve"> до</w:t>
            </w:r>
            <w:r w:rsidRPr="0025613F">
              <w:rPr>
                <w:sz w:val="28"/>
                <w:szCs w:val="28"/>
              </w:rPr>
              <w:t xml:space="preserve"> 17-00.</w:t>
            </w:r>
          </w:p>
          <w:p w:rsidR="00CE7621" w:rsidRPr="00D05956" w:rsidRDefault="00CE7621" w:rsidP="002C40B0">
            <w:pPr>
              <w:pStyle w:val="24"/>
              <w:tabs>
                <w:tab w:val="num" w:pos="1440"/>
              </w:tabs>
              <w:spacing w:after="0" w:line="240" w:lineRule="auto"/>
              <w:jc w:val="both"/>
            </w:pPr>
            <w:r w:rsidRPr="0025613F">
              <w:rPr>
                <w:sz w:val="28"/>
                <w:szCs w:val="28"/>
              </w:rPr>
              <w:t>Обед 12-00- 12-45.</w:t>
            </w:r>
          </w:p>
          <w:p w:rsidR="00CE7621" w:rsidRPr="0006083D" w:rsidRDefault="00CE7621" w:rsidP="002C40B0">
            <w:pPr>
              <w:pStyle w:val="24"/>
              <w:tabs>
                <w:tab w:val="left" w:pos="0"/>
                <w:tab w:val="num" w:pos="14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</w:t>
            </w:r>
            <w:r w:rsidRPr="00F057DC">
              <w:rPr>
                <w:sz w:val="28"/>
                <w:szCs w:val="28"/>
              </w:rPr>
              <w:t>сполнитель долж</w:t>
            </w:r>
            <w:r>
              <w:rPr>
                <w:sz w:val="28"/>
                <w:szCs w:val="28"/>
              </w:rPr>
              <w:t>е</w:t>
            </w:r>
            <w:r w:rsidRPr="00F057DC">
              <w:rPr>
                <w:sz w:val="28"/>
                <w:szCs w:val="28"/>
              </w:rPr>
              <w:t xml:space="preserve">н </w:t>
            </w:r>
            <w:r>
              <w:rPr>
                <w:sz w:val="28"/>
                <w:szCs w:val="28"/>
              </w:rPr>
              <w:t>предоставить</w:t>
            </w:r>
            <w:r w:rsidRPr="00F057DC">
              <w:rPr>
                <w:sz w:val="28"/>
                <w:szCs w:val="28"/>
              </w:rPr>
              <w:t xml:space="preserve"> персонал</w:t>
            </w:r>
            <w:r>
              <w:rPr>
                <w:sz w:val="28"/>
                <w:szCs w:val="28"/>
              </w:rPr>
              <w:t xml:space="preserve"> специалистов, имеющих гра</w:t>
            </w:r>
            <w:r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 xml:space="preserve">данство Российской Федерации и регистрацию в </w:t>
            </w:r>
            <w:proofErr w:type="spellStart"/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ркутске</w:t>
            </w:r>
            <w:proofErr w:type="spellEnd"/>
            <w:r>
              <w:rPr>
                <w:sz w:val="28"/>
                <w:szCs w:val="28"/>
              </w:rPr>
              <w:t xml:space="preserve"> или Иркутской области. </w:t>
            </w:r>
          </w:p>
        </w:tc>
      </w:tr>
      <w:tr w:rsidR="00CE7621" w:rsidTr="002C40B0">
        <w:tc>
          <w:tcPr>
            <w:tcW w:w="9747" w:type="dxa"/>
          </w:tcPr>
          <w:p w:rsidR="00CE7621" w:rsidRPr="00CF2721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3.2. Требования к качеству оказываемых услуг</w:t>
            </w:r>
          </w:p>
        </w:tc>
      </w:tr>
      <w:tr w:rsidR="00CE7621" w:rsidRPr="009F0F35" w:rsidTr="002C40B0">
        <w:tc>
          <w:tcPr>
            <w:tcW w:w="9747" w:type="dxa"/>
          </w:tcPr>
          <w:p w:rsidR="00CE7621" w:rsidRPr="009F0F35" w:rsidRDefault="00CE7621" w:rsidP="002C40B0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 xml:space="preserve">Качество услуг, предоставляемых Заказчику должно полностью </w:t>
            </w:r>
            <w:r w:rsidRPr="009F0F35">
              <w:rPr>
                <w:sz w:val="28"/>
                <w:szCs w:val="28"/>
              </w:rPr>
              <w:lastRenderedPageBreak/>
              <w:t>соответств</w:t>
            </w:r>
            <w:r w:rsidRPr="009F0F35">
              <w:rPr>
                <w:sz w:val="28"/>
                <w:szCs w:val="28"/>
              </w:rPr>
              <w:t>о</w:t>
            </w:r>
            <w:r w:rsidRPr="009F0F35">
              <w:rPr>
                <w:sz w:val="28"/>
                <w:szCs w:val="28"/>
              </w:rPr>
              <w:t xml:space="preserve">вать действующим нормативно-правовым документам, в том числе требований ГОСТ </w:t>
            </w:r>
            <w:proofErr w:type="gramStart"/>
            <w:r w:rsidRPr="009F0F35">
              <w:rPr>
                <w:sz w:val="28"/>
                <w:szCs w:val="28"/>
              </w:rPr>
              <w:t>Р</w:t>
            </w:r>
            <w:proofErr w:type="gramEnd"/>
            <w:r w:rsidRPr="009F0F35">
              <w:rPr>
                <w:sz w:val="28"/>
                <w:szCs w:val="28"/>
              </w:rPr>
              <w:t xml:space="preserve"> 51870-2002 «Услуги по уборки зданий и сооружений» </w:t>
            </w:r>
          </w:p>
          <w:p w:rsidR="00CE7621" w:rsidRPr="009F0F35" w:rsidRDefault="00CE7621" w:rsidP="002C40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9F0F35">
              <w:rPr>
                <w:sz w:val="28"/>
                <w:szCs w:val="28"/>
              </w:rPr>
              <w:t>редства для дезинфекции поверхностей в помещениях должны соответств</w:t>
            </w:r>
            <w:r w:rsidRPr="009F0F35">
              <w:rPr>
                <w:sz w:val="28"/>
                <w:szCs w:val="28"/>
              </w:rPr>
              <w:t>о</w:t>
            </w:r>
            <w:r w:rsidRPr="009F0F35">
              <w:rPr>
                <w:sz w:val="28"/>
                <w:szCs w:val="28"/>
              </w:rPr>
              <w:t>вать следующим требованиям: иметь низкую токсичность и быть безвредными для окружающей среды, быть совместимыми с различными видами матери</w:t>
            </w:r>
            <w:r w:rsidRPr="009F0F35">
              <w:rPr>
                <w:sz w:val="28"/>
                <w:szCs w:val="28"/>
              </w:rPr>
              <w:t>а</w:t>
            </w:r>
            <w:r w:rsidRPr="009F0F35">
              <w:rPr>
                <w:sz w:val="28"/>
                <w:szCs w:val="28"/>
              </w:rPr>
              <w:t>лов, быть стабильными, неогнеопасными в обращении, обеспечивать гибель возбудителей инфекций: бактерий, вирусов, не обладать резким запахом.</w:t>
            </w:r>
          </w:p>
          <w:p w:rsidR="00CE7621" w:rsidRPr="009F0F35" w:rsidRDefault="00CE7621" w:rsidP="002C40B0">
            <w:pPr>
              <w:pStyle w:val="24"/>
              <w:spacing w:after="0" w:line="240" w:lineRule="auto"/>
              <w:jc w:val="both"/>
            </w:pPr>
          </w:p>
        </w:tc>
      </w:tr>
      <w:tr w:rsidR="00CE7621" w:rsidTr="002C40B0">
        <w:tc>
          <w:tcPr>
            <w:tcW w:w="9747" w:type="dxa"/>
          </w:tcPr>
          <w:p w:rsidR="00CE7621" w:rsidRPr="00CF2721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lastRenderedPageBreak/>
              <w:t>Подраздел 3.3. Требования к гарантийным обязательствам оказываемых услуг</w:t>
            </w:r>
          </w:p>
        </w:tc>
      </w:tr>
      <w:tr w:rsidR="00CE7621" w:rsidTr="002C40B0">
        <w:tc>
          <w:tcPr>
            <w:tcW w:w="9747" w:type="dxa"/>
          </w:tcPr>
          <w:p w:rsidR="00CE7621" w:rsidRPr="009F0F35" w:rsidRDefault="00CE7621" w:rsidP="002C40B0">
            <w:pPr>
              <w:jc w:val="both"/>
              <w:rPr>
                <w:sz w:val="28"/>
                <w:szCs w:val="28"/>
              </w:rPr>
            </w:pPr>
            <w:r w:rsidRPr="009F0F35">
              <w:rPr>
                <w:sz w:val="28"/>
                <w:szCs w:val="28"/>
              </w:rPr>
              <w:t>Требования не установлены</w:t>
            </w:r>
          </w:p>
        </w:tc>
      </w:tr>
      <w:tr w:rsidR="00CE7621" w:rsidTr="002C40B0">
        <w:tc>
          <w:tcPr>
            <w:tcW w:w="9747" w:type="dxa"/>
          </w:tcPr>
          <w:p w:rsidR="00CE7621" w:rsidRPr="00CF2721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3.4. Требования к конфиденциальности</w:t>
            </w:r>
          </w:p>
        </w:tc>
      </w:tr>
      <w:tr w:rsidR="00CE7621" w:rsidTr="002C40B0">
        <w:tc>
          <w:tcPr>
            <w:tcW w:w="9747" w:type="dxa"/>
          </w:tcPr>
          <w:p w:rsidR="00CE7621" w:rsidRPr="009F0F35" w:rsidRDefault="00CE7621" w:rsidP="002C40B0">
            <w:pPr>
              <w:pStyle w:val="Default"/>
              <w:tabs>
                <w:tab w:val="left" w:pos="142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период оказания услуг и после его окончания исполнитель не должен ра</w:t>
            </w:r>
            <w:r>
              <w:rPr>
                <w:bCs/>
                <w:sz w:val="28"/>
                <w:szCs w:val="28"/>
              </w:rPr>
              <w:t>з</w:t>
            </w:r>
            <w:r>
              <w:rPr>
                <w:bCs/>
                <w:sz w:val="28"/>
                <w:szCs w:val="28"/>
              </w:rPr>
              <w:t>глашать и использовать конфиденциальную информацию, принадлежащую заказчику, которая может стать ему известной в ходе оказания услуг. Исполн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>тель несёт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CE7621" w:rsidTr="002C40B0">
        <w:tc>
          <w:tcPr>
            <w:tcW w:w="9747" w:type="dxa"/>
          </w:tcPr>
          <w:p w:rsidR="00CE7621" w:rsidRPr="00CF2721" w:rsidRDefault="00CE7621" w:rsidP="002C40B0">
            <w:pPr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3.5. Требования к безопасности оказания услуг и безопасности р</w:t>
            </w:r>
            <w:r w:rsidRPr="00CF2721">
              <w:rPr>
                <w:bCs/>
                <w:sz w:val="28"/>
                <w:szCs w:val="28"/>
              </w:rPr>
              <w:t>е</w:t>
            </w:r>
            <w:r w:rsidRPr="00CF2721">
              <w:rPr>
                <w:bCs/>
                <w:sz w:val="28"/>
                <w:szCs w:val="28"/>
              </w:rPr>
              <w:t>зультата оказанных услуг</w:t>
            </w:r>
          </w:p>
        </w:tc>
      </w:tr>
      <w:tr w:rsidR="00CE7621" w:rsidTr="002C40B0">
        <w:tc>
          <w:tcPr>
            <w:tcW w:w="9747" w:type="dxa"/>
          </w:tcPr>
          <w:p w:rsidR="00CE7621" w:rsidRPr="000D642F" w:rsidRDefault="00CE7621" w:rsidP="002C40B0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оказании услуг должны соблюдаться правила охраны труда, техники бе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опасности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охраны окружающей среды, санитарных и иных норм и правил, предусмотренных действующим законодательством РФ. и обеспечена безопасность жизни, здоровья работников Исполнителя и Заказчика, а также 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хранность имущества Заказчика. Всю ответственность за соблюдением норм и требований по технике безопасности несет Исполнитель.</w:t>
            </w:r>
          </w:p>
        </w:tc>
      </w:tr>
      <w:tr w:rsidR="00CE7621" w:rsidTr="002C40B0">
        <w:tc>
          <w:tcPr>
            <w:tcW w:w="9747" w:type="dxa"/>
          </w:tcPr>
          <w:p w:rsidR="00CE7621" w:rsidRDefault="00CE7621" w:rsidP="002C40B0">
            <w:pPr>
              <w:jc w:val="center"/>
            </w:pPr>
            <w:r w:rsidRPr="00CF2721">
              <w:rPr>
                <w:bCs/>
                <w:sz w:val="28"/>
                <w:szCs w:val="28"/>
              </w:rPr>
              <w:t xml:space="preserve">Подраздел 3.6. Требования по обучению персонала </w:t>
            </w:r>
            <w:r>
              <w:rPr>
                <w:bCs/>
                <w:sz w:val="28"/>
                <w:szCs w:val="28"/>
              </w:rPr>
              <w:t>участника</w:t>
            </w:r>
          </w:p>
        </w:tc>
      </w:tr>
      <w:tr w:rsidR="00CE7621" w:rsidTr="002C40B0">
        <w:tc>
          <w:tcPr>
            <w:tcW w:w="9747" w:type="dxa"/>
          </w:tcPr>
          <w:p w:rsidR="00CE7621" w:rsidRPr="000C6D5B" w:rsidRDefault="00CE7621" w:rsidP="002C40B0">
            <w:pPr>
              <w:jc w:val="both"/>
              <w:rPr>
                <w:sz w:val="28"/>
                <w:szCs w:val="28"/>
              </w:rPr>
            </w:pPr>
            <w:proofErr w:type="gramStart"/>
            <w:r w:rsidRPr="000C6D5B">
              <w:rPr>
                <w:sz w:val="28"/>
                <w:szCs w:val="28"/>
              </w:rPr>
              <w:t>Обучение по охране</w:t>
            </w:r>
            <w:proofErr w:type="gramEnd"/>
            <w:r w:rsidRPr="000C6D5B">
              <w:rPr>
                <w:sz w:val="28"/>
                <w:szCs w:val="28"/>
              </w:rPr>
              <w:t xml:space="preserve"> труда и проведение инструктажа на рабочем месте.</w:t>
            </w:r>
          </w:p>
          <w:p w:rsidR="00CE7621" w:rsidRPr="000C6D5B" w:rsidRDefault="00CE7621" w:rsidP="002C40B0">
            <w:pPr>
              <w:jc w:val="both"/>
              <w:rPr>
                <w:sz w:val="28"/>
                <w:szCs w:val="28"/>
              </w:rPr>
            </w:pPr>
          </w:p>
        </w:tc>
      </w:tr>
      <w:tr w:rsidR="00CE7621" w:rsidTr="002C40B0">
        <w:tc>
          <w:tcPr>
            <w:tcW w:w="9747" w:type="dxa"/>
          </w:tcPr>
          <w:p w:rsidR="00CE7621" w:rsidRPr="00CF2721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3.7. Требования к составу технического предложения участника</w:t>
            </w:r>
          </w:p>
        </w:tc>
      </w:tr>
      <w:tr w:rsidR="00CE7621" w:rsidTr="002C40B0">
        <w:tc>
          <w:tcPr>
            <w:tcW w:w="9747" w:type="dxa"/>
          </w:tcPr>
          <w:p w:rsidR="00CE7621" w:rsidRPr="00D42167" w:rsidRDefault="00CE7621" w:rsidP="002C40B0">
            <w:pPr>
              <w:rPr>
                <w:sz w:val="28"/>
                <w:szCs w:val="28"/>
              </w:rPr>
            </w:pPr>
            <w:r w:rsidRPr="00D42167">
              <w:rPr>
                <w:sz w:val="28"/>
                <w:szCs w:val="28"/>
              </w:rPr>
              <w:t>Требования не установлены.</w:t>
            </w:r>
          </w:p>
        </w:tc>
      </w:tr>
      <w:tr w:rsidR="00CE7621" w:rsidTr="002C40B0">
        <w:tc>
          <w:tcPr>
            <w:tcW w:w="9747" w:type="dxa"/>
          </w:tcPr>
          <w:p w:rsidR="00CE7621" w:rsidRPr="00CF2721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3.8. Специальные требования</w:t>
            </w:r>
          </w:p>
        </w:tc>
      </w:tr>
      <w:tr w:rsidR="00CE7621" w:rsidTr="002C40B0">
        <w:tc>
          <w:tcPr>
            <w:tcW w:w="9747" w:type="dxa"/>
          </w:tcPr>
          <w:p w:rsidR="00CE7621" w:rsidRPr="00D42167" w:rsidRDefault="00CE7621" w:rsidP="002C40B0">
            <w:pPr>
              <w:rPr>
                <w:sz w:val="28"/>
                <w:szCs w:val="28"/>
              </w:rPr>
            </w:pPr>
            <w:r w:rsidRPr="00D42167">
              <w:rPr>
                <w:sz w:val="28"/>
                <w:szCs w:val="28"/>
              </w:rPr>
              <w:t>Требования не установлены.</w:t>
            </w:r>
          </w:p>
        </w:tc>
      </w:tr>
    </w:tbl>
    <w:p w:rsidR="00CE7621" w:rsidRDefault="00CE7621" w:rsidP="00CE7621">
      <w:pPr>
        <w:rPr>
          <w:bCs/>
          <w:sz w:val="28"/>
          <w:szCs w:val="28"/>
        </w:rPr>
      </w:pPr>
    </w:p>
    <w:p w:rsidR="00CE7621" w:rsidRDefault="00CE7621" w:rsidP="00CE7621">
      <w:pPr>
        <w:jc w:val="center"/>
        <w:rPr>
          <w:bCs/>
          <w:sz w:val="28"/>
          <w:szCs w:val="28"/>
        </w:rPr>
      </w:pPr>
    </w:p>
    <w:p w:rsidR="00CE7621" w:rsidRDefault="00CE7621" w:rsidP="00CE7621">
      <w:pPr>
        <w:jc w:val="center"/>
        <w:rPr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p w:rsidR="00CE7621" w:rsidRDefault="00CE7621" w:rsidP="00CE7621">
      <w:pPr>
        <w:rPr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E7621" w:rsidTr="002C40B0">
        <w:tc>
          <w:tcPr>
            <w:tcW w:w="9747" w:type="dxa"/>
          </w:tcPr>
          <w:p w:rsidR="00CE7621" w:rsidRPr="003572FB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Подраздел 4.1. Описание конечного результата оказанных услуг</w:t>
            </w:r>
          </w:p>
        </w:tc>
      </w:tr>
      <w:tr w:rsidR="00CE7621" w:rsidTr="002C40B0">
        <w:tc>
          <w:tcPr>
            <w:tcW w:w="9747" w:type="dxa"/>
          </w:tcPr>
          <w:p w:rsidR="00CE7621" w:rsidRPr="00375EE2" w:rsidRDefault="00CE7621" w:rsidP="002C40B0">
            <w:pPr>
              <w:pStyle w:val="Default"/>
              <w:tabs>
                <w:tab w:val="left" w:pos="851"/>
              </w:tabs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услуг по уборке помещений и территорий  должны быть выполнены своевременно, качественно и в полном объеме и с соблюдением всех требов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ний указанных в техническом задании.</w:t>
            </w:r>
          </w:p>
        </w:tc>
      </w:tr>
      <w:tr w:rsidR="00CE7621" w:rsidTr="002C40B0">
        <w:tc>
          <w:tcPr>
            <w:tcW w:w="9747" w:type="dxa"/>
          </w:tcPr>
          <w:p w:rsidR="00CE7621" w:rsidRDefault="00CE7621" w:rsidP="002C40B0">
            <w:pPr>
              <w:jc w:val="center"/>
            </w:pPr>
            <w:r w:rsidRPr="003572FB">
              <w:rPr>
                <w:bCs/>
                <w:sz w:val="28"/>
                <w:szCs w:val="28"/>
              </w:rPr>
              <w:t>Подраздел 4.2. Требования по приемке услуг</w:t>
            </w:r>
          </w:p>
        </w:tc>
      </w:tr>
      <w:tr w:rsidR="00CE7621" w:rsidTr="002C40B0">
        <w:tc>
          <w:tcPr>
            <w:tcW w:w="9747" w:type="dxa"/>
          </w:tcPr>
          <w:p w:rsidR="00CE7621" w:rsidRPr="0006083D" w:rsidRDefault="00CE7621" w:rsidP="002C40B0">
            <w:pPr>
              <w:spacing w:before="120"/>
              <w:jc w:val="both"/>
              <w:rPr>
                <w:bCs/>
                <w:sz w:val="28"/>
                <w:szCs w:val="28"/>
              </w:rPr>
            </w:pPr>
            <w:r w:rsidRPr="0006083D">
              <w:rPr>
                <w:bCs/>
                <w:sz w:val="28"/>
                <w:szCs w:val="28"/>
              </w:rPr>
              <w:t xml:space="preserve">Приёмка услуг осуществляется ежемесячно путём подписания акта сдачи-приемки оказанных услуг. Услуги считаются принятыми после подписания </w:t>
            </w:r>
            <w:r w:rsidRPr="0006083D">
              <w:rPr>
                <w:bCs/>
                <w:sz w:val="28"/>
                <w:szCs w:val="28"/>
              </w:rPr>
              <w:lastRenderedPageBreak/>
              <w:t>а</w:t>
            </w:r>
            <w:r w:rsidRPr="0006083D">
              <w:rPr>
                <w:bCs/>
                <w:sz w:val="28"/>
                <w:szCs w:val="28"/>
              </w:rPr>
              <w:t>к</w:t>
            </w:r>
            <w:r w:rsidRPr="0006083D">
              <w:rPr>
                <w:bCs/>
                <w:sz w:val="28"/>
                <w:szCs w:val="28"/>
              </w:rPr>
              <w:t>та сдачи-приёмки оказанных услуг.</w:t>
            </w:r>
          </w:p>
        </w:tc>
      </w:tr>
      <w:tr w:rsidR="00CE7621" w:rsidTr="002C40B0">
        <w:tc>
          <w:tcPr>
            <w:tcW w:w="9747" w:type="dxa"/>
          </w:tcPr>
          <w:p w:rsidR="00CE7621" w:rsidRDefault="00CE7621" w:rsidP="002C40B0">
            <w:pPr>
              <w:jc w:val="center"/>
              <w:rPr>
                <w:bCs/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lastRenderedPageBreak/>
              <w:t>Подраздел 4.3. Требования по передаче заказчику технических и иных</w:t>
            </w:r>
          </w:p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документов (оформление результатов оказанных услуг)</w:t>
            </w:r>
          </w:p>
        </w:tc>
      </w:tr>
      <w:tr w:rsidR="00CE7621" w:rsidTr="002C40B0">
        <w:tc>
          <w:tcPr>
            <w:tcW w:w="9747" w:type="dxa"/>
          </w:tcPr>
          <w:p w:rsidR="00CE7621" w:rsidRDefault="00CE7621" w:rsidP="002C40B0">
            <w:pPr>
              <w:pStyle w:val="af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Исполнитель, не позднее 31 числа каждого месяца оказания услуг, предоста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ляет заказчику подписанный со своей стороны счет, счет-фактура и акта в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>полненных работ.</w:t>
            </w:r>
          </w:p>
        </w:tc>
      </w:tr>
    </w:tbl>
    <w:p w:rsidR="00CE7621" w:rsidRDefault="00CE7621" w:rsidP="00CE7621">
      <w:pPr>
        <w:rPr>
          <w:sz w:val="28"/>
          <w:szCs w:val="28"/>
        </w:rPr>
      </w:pPr>
    </w:p>
    <w:p w:rsidR="00CE7621" w:rsidRPr="003D4D90" w:rsidRDefault="00CE7621" w:rsidP="00CE7621">
      <w:pPr>
        <w:ind w:right="-425"/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5. ТРЕБОВАНИЯ  К ТЕХНИЧЕСКОМУ ОБУЧЕНИЮ ПЕРСОНАЛА ЗАКАЗ</w:t>
      </w:r>
      <w:r>
        <w:rPr>
          <w:bCs/>
          <w:sz w:val="28"/>
          <w:szCs w:val="28"/>
        </w:rPr>
        <w:t>Ч</w:t>
      </w:r>
      <w:r w:rsidRPr="003D4D90">
        <w:rPr>
          <w:bCs/>
          <w:sz w:val="28"/>
          <w:szCs w:val="28"/>
        </w:rPr>
        <w:t>ИКА</w:t>
      </w:r>
    </w:p>
    <w:p w:rsidR="00CE7621" w:rsidRDefault="00CE7621" w:rsidP="00CE7621">
      <w:pPr>
        <w:jc w:val="center"/>
        <w:rPr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E7621" w:rsidTr="002C40B0">
        <w:tc>
          <w:tcPr>
            <w:tcW w:w="9747" w:type="dxa"/>
          </w:tcPr>
          <w:p w:rsidR="00CE7621" w:rsidRDefault="00CE7621" w:rsidP="002C40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не установлены.</w:t>
            </w:r>
          </w:p>
        </w:tc>
      </w:tr>
    </w:tbl>
    <w:p w:rsidR="00CE7621" w:rsidRDefault="00CE7621" w:rsidP="00CE7621">
      <w:pPr>
        <w:jc w:val="center"/>
        <w:rPr>
          <w:sz w:val="28"/>
          <w:szCs w:val="28"/>
        </w:rPr>
      </w:pPr>
    </w:p>
    <w:p w:rsidR="00CE7621" w:rsidRPr="003D4D90" w:rsidRDefault="00CE7621" w:rsidP="00CE7621">
      <w:pPr>
        <w:ind w:right="849"/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CE7621" w:rsidRDefault="00CE7621" w:rsidP="00CE7621">
      <w:pPr>
        <w:rPr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790"/>
        <w:gridCol w:w="3214"/>
        <w:gridCol w:w="5743"/>
      </w:tblGrid>
      <w:tr w:rsidR="00CE7621" w:rsidTr="002C40B0">
        <w:tc>
          <w:tcPr>
            <w:tcW w:w="790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214" w:type="dxa"/>
            <w:vAlign w:val="center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743" w:type="dxa"/>
            <w:vAlign w:val="center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CE7621" w:rsidTr="002C40B0">
        <w:tc>
          <w:tcPr>
            <w:tcW w:w="790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4" w:type="dxa"/>
          </w:tcPr>
          <w:p w:rsidR="00CE7621" w:rsidRDefault="00CE7621" w:rsidP="002C40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«РосРАО»</w:t>
            </w:r>
          </w:p>
        </w:tc>
        <w:tc>
          <w:tcPr>
            <w:tcW w:w="5743" w:type="dxa"/>
          </w:tcPr>
          <w:p w:rsidR="00CE7621" w:rsidRDefault="00CE7621" w:rsidP="002C40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Федеральное государственное унитарное предприятие «Предприятие по обращению с радиоактивными отходами.</w:t>
            </w:r>
          </w:p>
        </w:tc>
      </w:tr>
    </w:tbl>
    <w:p w:rsidR="00CE7621" w:rsidRDefault="00CE7621" w:rsidP="00CE7621">
      <w:pPr>
        <w:rPr>
          <w:sz w:val="28"/>
          <w:szCs w:val="28"/>
        </w:rPr>
      </w:pPr>
    </w:p>
    <w:p w:rsidR="00CE7621" w:rsidRPr="00675479" w:rsidRDefault="00CE7621" w:rsidP="00CE7621">
      <w:pPr>
        <w:jc w:val="center"/>
        <w:rPr>
          <w:bCs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p w:rsidR="00CE7621" w:rsidRDefault="00CE7621" w:rsidP="00CE7621">
      <w:pPr>
        <w:rPr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790"/>
        <w:gridCol w:w="7228"/>
        <w:gridCol w:w="1729"/>
      </w:tblGrid>
      <w:tr w:rsidR="00CE7621" w:rsidTr="002C40B0">
        <w:tc>
          <w:tcPr>
            <w:tcW w:w="790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7228" w:type="dxa"/>
            <w:vAlign w:val="center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729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CE7621" w:rsidTr="002C40B0">
        <w:tc>
          <w:tcPr>
            <w:tcW w:w="790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8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9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</w:p>
        </w:tc>
      </w:tr>
      <w:tr w:rsidR="00CE7621" w:rsidTr="002C40B0">
        <w:tc>
          <w:tcPr>
            <w:tcW w:w="790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8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9" w:type="dxa"/>
          </w:tcPr>
          <w:p w:rsidR="00CE7621" w:rsidRDefault="00CE7621" w:rsidP="002C40B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E7621" w:rsidRPr="00CE7621" w:rsidRDefault="00CE7621" w:rsidP="001863D8">
      <w:pPr>
        <w:rPr>
          <w:sz w:val="28"/>
          <w:szCs w:val="28"/>
          <w:lang w:val="en-US"/>
        </w:rPr>
      </w:pPr>
    </w:p>
    <w:sectPr w:rsidR="00CE7621" w:rsidRPr="00CE7621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7621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7621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92181B"/>
    <w:multiLevelType w:val="multilevel"/>
    <w:tmpl w:val="1276BBD2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5"/>
  </w:num>
  <w:num w:numId="12">
    <w:abstractNumId w:val="11"/>
  </w:num>
  <w:num w:numId="13">
    <w:abstractNumId w:val="32"/>
  </w:num>
  <w:num w:numId="14">
    <w:abstractNumId w:val="16"/>
  </w:num>
  <w:num w:numId="15">
    <w:abstractNumId w:val="5"/>
  </w:num>
  <w:num w:numId="16">
    <w:abstractNumId w:val="14"/>
  </w:num>
  <w:num w:numId="17">
    <w:abstractNumId w:val="34"/>
  </w:num>
  <w:num w:numId="18">
    <w:abstractNumId w:val="38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9"/>
  </w:num>
  <w:num w:numId="34">
    <w:abstractNumId w:val="10"/>
  </w:num>
  <w:num w:numId="35">
    <w:abstractNumId w:val="31"/>
  </w:num>
  <w:num w:numId="36">
    <w:abstractNumId w:val="37"/>
  </w:num>
  <w:num w:numId="37">
    <w:abstractNumId w:val="17"/>
  </w:num>
  <w:num w:numId="38">
    <w:abstractNumId w:val="23"/>
  </w:num>
  <w:num w:numId="39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7621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E2E7A43-BB7A-4A07-8A1D-C740C3B40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357</TotalTime>
  <Pages>6</Pages>
  <Words>1103</Words>
  <Characters>7816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8902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102</cp:revision>
  <cp:lastPrinted>2013-05-13T10:31:00Z</cp:lastPrinted>
  <dcterms:created xsi:type="dcterms:W3CDTF">2013-12-04T11:06:00Z</dcterms:created>
  <dcterms:modified xsi:type="dcterms:W3CDTF">2014-12-22T07:27:00Z</dcterms:modified>
</cp:coreProperties>
</file>