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C05" w:rsidRDefault="00E13C05">
      <w:pPr>
        <w:jc w:val="center"/>
        <w:rPr>
          <w:sz w:val="28"/>
          <w:szCs w:val="28"/>
        </w:rPr>
      </w:pPr>
      <w:bookmarkStart w:id="0" w:name="_top"/>
      <w:bookmarkEnd w:id="0"/>
    </w:p>
    <w:p w:rsidR="00E13C05" w:rsidRPr="00E25B1F" w:rsidRDefault="00E13C05">
      <w:pPr>
        <w:jc w:val="center"/>
        <w:rPr>
          <w:sz w:val="28"/>
          <w:szCs w:val="28"/>
        </w:rPr>
      </w:pPr>
    </w:p>
    <w:tbl>
      <w:tblPr>
        <w:tblW w:w="4529" w:type="dxa"/>
        <w:jc w:val="right"/>
        <w:tblCellMar>
          <w:left w:w="28" w:type="dxa"/>
          <w:right w:w="28" w:type="dxa"/>
        </w:tblCellMar>
        <w:tblLook w:val="00A0"/>
      </w:tblPr>
      <w:tblGrid>
        <w:gridCol w:w="4529"/>
      </w:tblGrid>
      <w:tr w:rsidR="00E13C05" w:rsidRPr="00225DB0">
        <w:trPr>
          <w:trHeight w:val="513"/>
          <w:jc w:val="right"/>
        </w:trPr>
        <w:tc>
          <w:tcPr>
            <w:tcW w:w="4529" w:type="dxa"/>
          </w:tcPr>
          <w:p w:rsidR="00E13C05" w:rsidRPr="00225DB0" w:rsidRDefault="00E13C05" w:rsidP="005C3F5C">
            <w:pPr>
              <w:spacing w:before="100" w:after="100"/>
              <w:jc w:val="both"/>
            </w:pPr>
            <w:r w:rsidRPr="00225DB0">
              <w:rPr>
                <w:b/>
                <w:bCs/>
              </w:rPr>
              <w:t>УТВЕРЖДАЮ</w:t>
            </w:r>
          </w:p>
        </w:tc>
      </w:tr>
      <w:tr w:rsidR="00E13C05" w:rsidRPr="00225DB0">
        <w:trPr>
          <w:trHeight w:val="825"/>
          <w:jc w:val="right"/>
        </w:trPr>
        <w:tc>
          <w:tcPr>
            <w:tcW w:w="4529" w:type="dxa"/>
          </w:tcPr>
          <w:p w:rsidR="00E13C05" w:rsidRPr="00225DB0" w:rsidRDefault="00E13C05" w:rsidP="005C3F5C">
            <w:pPr>
              <w:spacing w:before="100" w:after="100"/>
            </w:pPr>
            <w:r>
              <w:t>Заместитель генерального директора по закупкам и логистике</w:t>
            </w:r>
          </w:p>
        </w:tc>
      </w:tr>
      <w:tr w:rsidR="00E13C05" w:rsidRPr="00225DB0">
        <w:trPr>
          <w:trHeight w:val="513"/>
          <w:jc w:val="right"/>
        </w:trPr>
        <w:tc>
          <w:tcPr>
            <w:tcW w:w="4529" w:type="dxa"/>
            <w:vAlign w:val="bottom"/>
          </w:tcPr>
          <w:p w:rsidR="00E13C05" w:rsidRPr="00225DB0" w:rsidRDefault="00E13C05" w:rsidP="005C3F5C">
            <w:pPr>
              <w:spacing w:before="100" w:after="100"/>
              <w:jc w:val="both"/>
            </w:pPr>
            <w:r>
              <w:t>Н.Н. Борисов     ________________</w:t>
            </w:r>
          </w:p>
        </w:tc>
      </w:tr>
      <w:tr w:rsidR="00E13C05" w:rsidRPr="00225DB0">
        <w:trPr>
          <w:trHeight w:val="532"/>
          <w:jc w:val="right"/>
        </w:trPr>
        <w:tc>
          <w:tcPr>
            <w:tcW w:w="4529" w:type="dxa"/>
          </w:tcPr>
          <w:p w:rsidR="00E13C05" w:rsidRPr="00225DB0" w:rsidRDefault="00E13C05" w:rsidP="005C3F5C">
            <w:pPr>
              <w:spacing w:before="100" w:after="100"/>
              <w:jc w:val="both"/>
            </w:pPr>
            <w:r>
              <w:t xml:space="preserve">«____»_________ </w:t>
            </w:r>
            <w:r w:rsidRPr="00225DB0">
              <w:t>201</w:t>
            </w:r>
            <w:r>
              <w:t>4</w:t>
            </w:r>
            <w:r w:rsidRPr="00225DB0">
              <w:t xml:space="preserve"> г.</w:t>
            </w:r>
          </w:p>
        </w:tc>
      </w:tr>
    </w:tbl>
    <w:p w:rsidR="00E13C05" w:rsidRPr="00E25B1F" w:rsidRDefault="00E13C05">
      <w:pPr>
        <w:pStyle w:val="110"/>
        <w:keepNext w:val="0"/>
        <w:rPr>
          <w:sz w:val="28"/>
          <w:szCs w:val="28"/>
        </w:rPr>
      </w:pPr>
    </w:p>
    <w:p w:rsidR="00E13C05" w:rsidRPr="00E25B1F" w:rsidRDefault="00E13C05">
      <w:pPr>
        <w:jc w:val="center"/>
        <w:rPr>
          <w:sz w:val="28"/>
          <w:szCs w:val="28"/>
        </w:rPr>
      </w:pPr>
    </w:p>
    <w:p w:rsidR="00E13C05" w:rsidRPr="00E25B1F" w:rsidRDefault="00E13C05">
      <w:pPr>
        <w:jc w:val="center"/>
        <w:rPr>
          <w:sz w:val="28"/>
          <w:szCs w:val="28"/>
        </w:rPr>
      </w:pPr>
    </w:p>
    <w:p w:rsidR="00E13C05" w:rsidRPr="00E25B1F" w:rsidRDefault="00E13C05">
      <w:pPr>
        <w:jc w:val="center"/>
        <w:rPr>
          <w:sz w:val="28"/>
          <w:szCs w:val="28"/>
        </w:rPr>
      </w:pPr>
    </w:p>
    <w:p w:rsidR="00E13C05" w:rsidRPr="00E25B1F" w:rsidRDefault="00E13C05">
      <w:pPr>
        <w:jc w:val="center"/>
        <w:rPr>
          <w:sz w:val="28"/>
          <w:szCs w:val="28"/>
        </w:rPr>
      </w:pPr>
    </w:p>
    <w:p w:rsidR="00E13C05" w:rsidRPr="00CB6AEC" w:rsidRDefault="00E13C05" w:rsidP="00CA2886">
      <w:pPr>
        <w:jc w:val="center"/>
        <w:outlineLvl w:val="0"/>
        <w:rPr>
          <w:sz w:val="28"/>
          <w:szCs w:val="28"/>
        </w:rPr>
      </w:pPr>
      <w:bookmarkStart w:id="1" w:name="_Toc390262775"/>
      <w:r w:rsidRPr="00CB6AEC">
        <w:rPr>
          <w:sz w:val="28"/>
          <w:szCs w:val="28"/>
        </w:rPr>
        <w:t>ДОКУМЕНТАЦИЯ ПО ЗАПРОСУ ЦЕН</w:t>
      </w:r>
      <w:bookmarkEnd w:id="1"/>
    </w:p>
    <w:p w:rsidR="00E13C05" w:rsidRPr="00CB6AEC" w:rsidRDefault="00E13C05" w:rsidP="00CA2886">
      <w:pPr>
        <w:jc w:val="center"/>
        <w:rPr>
          <w:sz w:val="28"/>
          <w:szCs w:val="28"/>
        </w:rPr>
      </w:pPr>
      <w:r w:rsidRPr="00CB6AEC">
        <w:rPr>
          <w:sz w:val="28"/>
          <w:szCs w:val="28"/>
        </w:rPr>
        <w:t>открытый запрос цен в электронной форме на право заключения договора</w:t>
      </w:r>
    </w:p>
    <w:p w:rsidR="00E13C05" w:rsidRDefault="00E13C05" w:rsidP="00CB5630">
      <w:pPr>
        <w:jc w:val="center"/>
        <w:rPr>
          <w:u w:val="single"/>
        </w:rPr>
      </w:pPr>
      <w:r w:rsidRPr="00CB5630">
        <w:rPr>
          <w:sz w:val="28"/>
          <w:szCs w:val="28"/>
        </w:rPr>
        <w:t xml:space="preserve">на </w:t>
      </w:r>
      <w:r w:rsidRPr="0007139E">
        <w:rPr>
          <w:sz w:val="28"/>
          <w:szCs w:val="28"/>
        </w:rPr>
        <w:t>оказание услуги междугородной и международной телефонной связи</w:t>
      </w:r>
    </w:p>
    <w:p w:rsidR="00E13C05" w:rsidRPr="00A307CD" w:rsidRDefault="00E13C05" w:rsidP="00CB5630">
      <w:pPr>
        <w:jc w:val="center"/>
        <w:rPr>
          <w:b/>
          <w:bCs/>
          <w:u w:val="single"/>
        </w:rPr>
      </w:pPr>
    </w:p>
    <w:tbl>
      <w:tblPr>
        <w:tblW w:w="0" w:type="auto"/>
        <w:tblInd w:w="-106" w:type="dxa"/>
        <w:tblLook w:val="01E0"/>
      </w:tblPr>
      <w:tblGrid>
        <w:gridCol w:w="10068"/>
      </w:tblGrid>
      <w:tr w:rsidR="00E13C05">
        <w:trPr>
          <w:trHeight w:val="600"/>
        </w:trPr>
        <w:tc>
          <w:tcPr>
            <w:tcW w:w="10068" w:type="dxa"/>
            <w:vAlign w:val="center"/>
          </w:tcPr>
          <w:p w:rsidR="00E13C05" w:rsidRDefault="00E13C05" w:rsidP="005C3F5C">
            <w:pPr>
              <w:suppressAutoHyphens/>
              <w:jc w:val="center"/>
              <w:rPr>
                <w:b/>
                <w:bCs/>
                <w:u w:val="single"/>
              </w:rPr>
            </w:pPr>
            <w:r w:rsidRPr="00CB5630">
              <w:rPr>
                <w:b/>
                <w:bCs/>
              </w:rPr>
              <w:t xml:space="preserve"> </w:t>
            </w:r>
            <w:r>
              <w:rPr>
                <w:b/>
                <w:bCs/>
                <w:u w:val="single"/>
              </w:rPr>
              <w:t xml:space="preserve">№98/4585  от «28» ноября </w:t>
            </w:r>
            <w:r w:rsidRPr="00F512FA">
              <w:rPr>
                <w:b/>
                <w:bCs/>
                <w:u w:val="single"/>
              </w:rPr>
              <w:t>201</w:t>
            </w:r>
            <w:r>
              <w:rPr>
                <w:b/>
                <w:bCs/>
                <w:u w:val="single"/>
              </w:rPr>
              <w:t>4</w:t>
            </w:r>
            <w:r w:rsidRPr="00F512FA">
              <w:rPr>
                <w:b/>
                <w:bCs/>
                <w:u w:val="single"/>
              </w:rPr>
              <w:t xml:space="preserve"> года  </w:t>
            </w:r>
          </w:p>
          <w:p w:rsidR="00E13C05" w:rsidRDefault="00E13C05" w:rsidP="005C3F5C">
            <w:pPr>
              <w:suppressAutoHyphens/>
              <w:jc w:val="center"/>
              <w:rPr>
                <w:b/>
                <w:bCs/>
              </w:rPr>
            </w:pPr>
            <w:r w:rsidRPr="00F512FA">
              <w:rPr>
                <w:b/>
                <w:bCs/>
              </w:rPr>
              <w:t>901-SH-</w:t>
            </w:r>
            <w:r>
              <w:rPr>
                <w:b/>
                <w:bCs/>
              </w:rPr>
              <w:t>17851</w:t>
            </w:r>
          </w:p>
          <w:p w:rsidR="00E13C05" w:rsidRDefault="00E13C05" w:rsidP="00E473D0">
            <w:pPr>
              <w:jc w:val="center"/>
            </w:pPr>
          </w:p>
          <w:p w:rsidR="00E13C05" w:rsidRPr="00E473D0" w:rsidRDefault="00E13C05" w:rsidP="00E473D0">
            <w:pPr>
              <w:jc w:val="center"/>
            </w:pPr>
            <w:r>
              <w:t>7596/896</w:t>
            </w:r>
          </w:p>
        </w:tc>
      </w:tr>
    </w:tbl>
    <w:p w:rsidR="00E13C05" w:rsidRPr="00225DB0" w:rsidRDefault="00E13C05" w:rsidP="00CB5630">
      <w:pPr>
        <w:jc w:val="center"/>
      </w:pPr>
    </w:p>
    <w:p w:rsidR="00E13C05" w:rsidRPr="00E25B1F" w:rsidRDefault="00E13C05" w:rsidP="00CA2886">
      <w:pPr>
        <w:jc w:val="center"/>
        <w:rPr>
          <w:sz w:val="28"/>
          <w:szCs w:val="28"/>
        </w:rPr>
      </w:pPr>
    </w:p>
    <w:p w:rsidR="00E13C05" w:rsidRPr="00E25B1F" w:rsidRDefault="00E13C05" w:rsidP="00CA2886">
      <w:pPr>
        <w:jc w:val="center"/>
        <w:rPr>
          <w:sz w:val="28"/>
          <w:szCs w:val="28"/>
        </w:rPr>
      </w:pPr>
    </w:p>
    <w:p w:rsidR="00E13C05" w:rsidRPr="00E25B1F" w:rsidRDefault="00E13C05" w:rsidP="00CA2886">
      <w:pPr>
        <w:jc w:val="center"/>
        <w:rPr>
          <w:sz w:val="28"/>
          <w:szCs w:val="28"/>
        </w:rPr>
      </w:pPr>
    </w:p>
    <w:p w:rsidR="00E13C05" w:rsidRPr="00E25B1F" w:rsidRDefault="00E13C05" w:rsidP="00CA2886">
      <w:pPr>
        <w:jc w:val="center"/>
        <w:rPr>
          <w:sz w:val="28"/>
          <w:szCs w:val="28"/>
        </w:rPr>
      </w:pPr>
    </w:p>
    <w:p w:rsidR="00E13C05" w:rsidRPr="00E25B1F" w:rsidRDefault="00E13C05" w:rsidP="00CA2886">
      <w:pPr>
        <w:jc w:val="center"/>
        <w:rPr>
          <w:caps/>
          <w:sz w:val="28"/>
          <w:szCs w:val="28"/>
        </w:rPr>
      </w:pPr>
      <w:r w:rsidRPr="00E25B1F">
        <w:rPr>
          <w:caps/>
          <w:sz w:val="28"/>
          <w:szCs w:val="28"/>
        </w:rPr>
        <w:t>том 1 «общая и коммерческая части»</w:t>
      </w:r>
    </w:p>
    <w:p w:rsidR="00E13C05" w:rsidRDefault="00E13C05" w:rsidP="00CA2886">
      <w:pPr>
        <w:jc w:val="center"/>
        <w:rPr>
          <w:sz w:val="28"/>
          <w:szCs w:val="28"/>
        </w:rPr>
      </w:pPr>
    </w:p>
    <w:p w:rsidR="00E13C05" w:rsidRDefault="00E13C05" w:rsidP="00CA2886">
      <w:pPr>
        <w:jc w:val="center"/>
        <w:rPr>
          <w:sz w:val="28"/>
          <w:szCs w:val="28"/>
        </w:rPr>
      </w:pPr>
    </w:p>
    <w:p w:rsidR="00E13C05" w:rsidRPr="00E25B1F" w:rsidRDefault="00E13C05" w:rsidP="00CA2886">
      <w:pPr>
        <w:jc w:val="center"/>
        <w:rPr>
          <w:sz w:val="28"/>
          <w:szCs w:val="28"/>
        </w:rPr>
      </w:pPr>
    </w:p>
    <w:p w:rsidR="00E13C05" w:rsidRPr="00E25B1F" w:rsidRDefault="00E13C05" w:rsidP="00CA2886">
      <w:pPr>
        <w:jc w:val="center"/>
        <w:rPr>
          <w:sz w:val="28"/>
          <w:szCs w:val="28"/>
        </w:rPr>
      </w:pPr>
    </w:p>
    <w:p w:rsidR="00E13C05" w:rsidRPr="00E25B1F" w:rsidRDefault="00E13C05" w:rsidP="00CA2886">
      <w:pPr>
        <w:jc w:val="center"/>
        <w:rPr>
          <w:sz w:val="28"/>
          <w:szCs w:val="28"/>
        </w:rPr>
      </w:pPr>
    </w:p>
    <w:p w:rsidR="00E13C05" w:rsidRPr="00AA5DAC" w:rsidRDefault="00E13C05"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Hyperlink"/>
          <w:sz w:val="20"/>
          <w:szCs w:val="20"/>
        </w:rPr>
        <w:t xml:space="preserve"> </w:t>
      </w:r>
      <w:r w:rsidRPr="00AA5DAC">
        <w:rPr>
          <w:rStyle w:val="Hyperlink"/>
          <w:sz w:val="20"/>
          <w:szCs w:val="20"/>
        </w:rPr>
        <w:t>http://</w:t>
      </w:r>
      <w:hyperlink r:id="rId7" w:history="1">
        <w:r w:rsidRPr="00AA5DAC">
          <w:rPr>
            <w:rStyle w:val="Hyperlink"/>
            <w:sz w:val="20"/>
            <w:szCs w:val="20"/>
            <w:lang w:val="en-US"/>
          </w:rPr>
          <w:t>www</w:t>
        </w:r>
        <w:r w:rsidRPr="00AA5DAC">
          <w:rPr>
            <w:rStyle w:val="Hyperlink"/>
            <w:sz w:val="20"/>
            <w:szCs w:val="20"/>
          </w:rPr>
          <w:t>.</w:t>
        </w:r>
        <w:r w:rsidRPr="00AA5DAC">
          <w:rPr>
            <w:rStyle w:val="Hyperlink"/>
            <w:sz w:val="20"/>
            <w:szCs w:val="20"/>
            <w:lang w:val="en-US"/>
          </w:rPr>
          <w:t>a</w:t>
        </w:r>
        <w:r w:rsidRPr="00AA5DAC">
          <w:rPr>
            <w:rStyle w:val="Hyperlink"/>
            <w:sz w:val="20"/>
            <w:szCs w:val="20"/>
          </w:rPr>
          <w:t>-</w:t>
        </w:r>
        <w:r w:rsidRPr="00AA5DAC">
          <w:rPr>
            <w:rStyle w:val="Hyperlink"/>
            <w:sz w:val="20"/>
            <w:szCs w:val="20"/>
            <w:lang w:val="en-US"/>
          </w:rPr>
          <w:t>k</w:t>
        </w:r>
        <w:r w:rsidRPr="00AA5DAC">
          <w:rPr>
            <w:rStyle w:val="Hyperlink"/>
            <w:sz w:val="20"/>
            <w:szCs w:val="20"/>
          </w:rPr>
          <w:t>-</w:t>
        </w:r>
        <w:r w:rsidRPr="00AA5DAC">
          <w:rPr>
            <w:rStyle w:val="Hyperlink"/>
            <w:sz w:val="20"/>
            <w:szCs w:val="20"/>
            <w:lang w:val="en-US"/>
          </w:rPr>
          <w:t>d</w:t>
        </w:r>
        <w:r w:rsidRPr="00AA5DAC">
          <w:rPr>
            <w:rStyle w:val="Hyperlink"/>
            <w:sz w:val="20"/>
            <w:szCs w:val="20"/>
          </w:rPr>
          <w:t>.</w:t>
        </w:r>
        <w:r w:rsidRPr="00AA5DAC">
          <w:rPr>
            <w:rStyle w:val="Hyperlink"/>
            <w:sz w:val="20"/>
            <w:szCs w:val="20"/>
            <w:lang w:val="en-US"/>
          </w:rPr>
          <w:t>ru</w:t>
        </w:r>
        <w:r w:rsidRPr="00AA5DAC">
          <w:rPr>
            <w:rStyle w:val="Hyperlink"/>
            <w:b/>
            <w:bCs/>
            <w:sz w:val="20"/>
            <w:szCs w:val="20"/>
          </w:rPr>
          <w:t>»</w:t>
        </w:r>
      </w:hyperlink>
      <w:r w:rsidRPr="00AA5DAC">
        <w:rPr>
          <w:b/>
          <w:bCs/>
          <w:sz w:val="20"/>
          <w:szCs w:val="20"/>
        </w:rPr>
        <w:t xml:space="preserve">, </w:t>
      </w:r>
    </w:p>
    <w:p w:rsidR="00E13C05" w:rsidRPr="00AA5DAC" w:rsidRDefault="00E13C05" w:rsidP="000C6A94">
      <w:pPr>
        <w:suppressAutoHyphens/>
        <w:ind w:right="-6"/>
        <w:jc w:val="center"/>
        <w:rPr>
          <w:sz w:val="20"/>
          <w:szCs w:val="20"/>
        </w:rPr>
      </w:pPr>
      <w:r w:rsidRPr="00AA5DAC">
        <w:rPr>
          <w:sz w:val="20"/>
          <w:szCs w:val="20"/>
        </w:rPr>
        <w:t>Оператор торгов - ООО «Аукционный Конкурсный Дом»,</w:t>
      </w:r>
    </w:p>
    <w:p w:rsidR="00E13C05" w:rsidRPr="00AA5DAC" w:rsidRDefault="00E13C05"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8" w:history="1">
        <w:r w:rsidRPr="00AA5DAC">
          <w:rPr>
            <w:rStyle w:val="Hyperlink"/>
            <w:sz w:val="20"/>
            <w:szCs w:val="20"/>
          </w:rPr>
          <w:t>www.zakupki.gov.ru</w:t>
        </w:r>
      </w:hyperlink>
      <w:r w:rsidRPr="00AA5DAC">
        <w:rPr>
          <w:color w:val="666666"/>
          <w:sz w:val="20"/>
          <w:szCs w:val="20"/>
        </w:rPr>
        <w:t>,</w:t>
      </w:r>
      <w:r w:rsidRPr="00AA5DAC">
        <w:rPr>
          <w:b/>
          <w:bCs/>
          <w:sz w:val="20"/>
          <w:szCs w:val="20"/>
        </w:rPr>
        <w:t xml:space="preserve"> </w:t>
      </w:r>
    </w:p>
    <w:p w:rsidR="00E13C05" w:rsidRPr="00AA5DAC" w:rsidRDefault="00E13C05"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Hyperlink"/>
          <w:sz w:val="20"/>
          <w:szCs w:val="20"/>
        </w:rPr>
        <w:t>http://</w:t>
      </w:r>
      <w:hyperlink r:id="rId9"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E13C05" w:rsidRPr="00E25B1F" w:rsidRDefault="00E13C05" w:rsidP="00CA2886">
      <w:pPr>
        <w:jc w:val="center"/>
        <w:rPr>
          <w:sz w:val="28"/>
          <w:szCs w:val="28"/>
        </w:rPr>
      </w:pPr>
    </w:p>
    <w:p w:rsidR="00E13C05" w:rsidRPr="00E25B1F" w:rsidRDefault="00E13C05" w:rsidP="00CA2886">
      <w:pPr>
        <w:jc w:val="center"/>
        <w:rPr>
          <w:sz w:val="28"/>
          <w:szCs w:val="28"/>
        </w:rPr>
      </w:pPr>
    </w:p>
    <w:p w:rsidR="00E13C05" w:rsidRPr="00E25B1F" w:rsidRDefault="00E13C05" w:rsidP="000C6A94">
      <w:pPr>
        <w:rPr>
          <w:sz w:val="28"/>
          <w:szCs w:val="28"/>
        </w:rPr>
      </w:pPr>
    </w:p>
    <w:p w:rsidR="00E13C05" w:rsidRPr="00E25B1F" w:rsidRDefault="00E13C05" w:rsidP="00CA2886">
      <w:pPr>
        <w:jc w:val="center"/>
        <w:rPr>
          <w:sz w:val="28"/>
          <w:szCs w:val="28"/>
        </w:rPr>
      </w:pPr>
    </w:p>
    <w:p w:rsidR="00E13C05" w:rsidRPr="00E25B1F" w:rsidRDefault="00E13C05" w:rsidP="00CA2886">
      <w:pPr>
        <w:jc w:val="center"/>
        <w:rPr>
          <w:sz w:val="28"/>
          <w:szCs w:val="28"/>
        </w:rPr>
      </w:pPr>
    </w:p>
    <w:p w:rsidR="00E13C05" w:rsidRPr="00E25B1F" w:rsidRDefault="00E13C05" w:rsidP="00CA2886">
      <w:pPr>
        <w:jc w:val="center"/>
      </w:pPr>
    </w:p>
    <w:p w:rsidR="00E13C05" w:rsidRPr="00D17AE8" w:rsidRDefault="00E13C05"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E13C05" w:rsidRPr="00E25B1F" w:rsidRDefault="00E13C05" w:rsidP="00CA2886">
      <w:pPr>
        <w:sectPr w:rsidR="00E13C05" w:rsidRPr="00E25B1F" w:rsidSect="00C87330">
          <w:headerReference w:type="default" r:id="rId10"/>
          <w:pgSz w:w="11907" w:h="16840" w:code="9"/>
          <w:pgMar w:top="1134" w:right="567" w:bottom="1134" w:left="1418" w:header="709" w:footer="1072" w:gutter="0"/>
          <w:cols w:space="708"/>
          <w:docGrid w:linePitch="360"/>
        </w:sectPr>
      </w:pPr>
    </w:p>
    <w:p w:rsidR="00E13C05" w:rsidRPr="00E25B1F" w:rsidRDefault="00E13C05"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E13C05" w:rsidRPr="00973A1D" w:rsidRDefault="00E13C05"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E13C05" w:rsidRPr="00BB00CF">
        <w:trPr>
          <w:trHeight w:val="397"/>
        </w:trPr>
        <w:tc>
          <w:tcPr>
            <w:tcW w:w="9571" w:type="dxa"/>
            <w:vAlign w:val="center"/>
          </w:tcPr>
          <w:p w:rsidR="00E13C05" w:rsidRPr="00BB00CF" w:rsidRDefault="00E13C05" w:rsidP="006071D1">
            <w:hyperlink w:anchor="_top" w:history="1">
              <w:r w:rsidRPr="00BB00CF">
                <w:rPr>
                  <w:rStyle w:val="Hyperlink"/>
                  <w:color w:val="auto"/>
                  <w:u w:val="none"/>
                </w:rPr>
                <w:t>ДОКУМЕНТАЦИЯ ПО ЗАПРОСУ ЦЕН</w:t>
              </w:r>
            </w:hyperlink>
          </w:p>
        </w:tc>
      </w:tr>
      <w:tr w:rsidR="00E13C05" w:rsidRPr="00BB00CF">
        <w:trPr>
          <w:trHeight w:val="397"/>
        </w:trPr>
        <w:tc>
          <w:tcPr>
            <w:tcW w:w="9571" w:type="dxa"/>
            <w:vAlign w:val="center"/>
          </w:tcPr>
          <w:p w:rsidR="00E13C05" w:rsidRPr="00BB00CF" w:rsidRDefault="00E13C05"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E13C05" w:rsidRPr="00BB00CF">
        <w:trPr>
          <w:trHeight w:val="397"/>
        </w:trPr>
        <w:tc>
          <w:tcPr>
            <w:tcW w:w="9571" w:type="dxa"/>
            <w:vAlign w:val="center"/>
          </w:tcPr>
          <w:p w:rsidR="00E13C05" w:rsidRPr="00BB00CF" w:rsidRDefault="00E13C05"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E13C05" w:rsidRPr="00BB00CF">
        <w:trPr>
          <w:trHeight w:val="397"/>
        </w:trPr>
        <w:tc>
          <w:tcPr>
            <w:tcW w:w="9571" w:type="dxa"/>
            <w:vAlign w:val="center"/>
          </w:tcPr>
          <w:p w:rsidR="00E13C05" w:rsidRPr="00382523" w:rsidRDefault="00E13C05" w:rsidP="006071D1">
            <w:hyperlink w:anchor="_СОКРАЩЕНИЯ" w:history="1">
              <w:r w:rsidRPr="00382523">
                <w:rPr>
                  <w:rStyle w:val="Hyperlink"/>
                  <w:color w:val="auto"/>
                  <w:u w:val="none"/>
                </w:rPr>
                <w:t>СОКРАЩЕНИЯ</w:t>
              </w:r>
            </w:hyperlink>
          </w:p>
        </w:tc>
      </w:tr>
      <w:tr w:rsidR="00E13C05" w:rsidRPr="00BB00CF">
        <w:trPr>
          <w:trHeight w:val="397"/>
        </w:trPr>
        <w:tc>
          <w:tcPr>
            <w:tcW w:w="9571" w:type="dxa"/>
            <w:vAlign w:val="center"/>
          </w:tcPr>
          <w:p w:rsidR="00E13C05" w:rsidRPr="00BB00CF" w:rsidRDefault="00E13C05" w:rsidP="006071D1">
            <w:hyperlink w:anchor="_ОБЩИЕ_ПОЛОЖЕНИЯ." w:history="1">
              <w:r w:rsidRPr="00BB00CF">
                <w:rPr>
                  <w:rStyle w:val="Hyperlink"/>
                  <w:color w:val="auto"/>
                  <w:u w:val="none"/>
                </w:rPr>
                <w:t>2. ОБЩИЕ ПОЛОЖЕНИЯ</w:t>
              </w:r>
            </w:hyperlink>
          </w:p>
        </w:tc>
      </w:tr>
      <w:tr w:rsidR="00E13C05" w:rsidRPr="00BB00CF">
        <w:trPr>
          <w:trHeight w:val="397"/>
        </w:trPr>
        <w:tc>
          <w:tcPr>
            <w:tcW w:w="9571" w:type="dxa"/>
            <w:vAlign w:val="center"/>
          </w:tcPr>
          <w:p w:rsidR="00E13C05" w:rsidRPr="00BB00CF" w:rsidRDefault="00E13C05"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E13C05" w:rsidRPr="00BB00CF" w:rsidRDefault="00E13C05"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E13C05" w:rsidRPr="00BB00CF">
        <w:trPr>
          <w:trHeight w:val="397"/>
        </w:trPr>
        <w:tc>
          <w:tcPr>
            <w:tcW w:w="9571" w:type="dxa"/>
            <w:vAlign w:val="center"/>
          </w:tcPr>
          <w:p w:rsidR="00E13C05" w:rsidRPr="00BB00CF" w:rsidRDefault="00E13C05"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E13C05" w:rsidRPr="00BB00CF">
        <w:trPr>
          <w:trHeight w:val="397"/>
        </w:trPr>
        <w:tc>
          <w:tcPr>
            <w:tcW w:w="9571" w:type="dxa"/>
            <w:vAlign w:val="center"/>
          </w:tcPr>
          <w:p w:rsidR="00E13C05" w:rsidRPr="00BB00CF" w:rsidRDefault="00E13C05"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E13C05" w:rsidRPr="00BB00CF">
        <w:trPr>
          <w:trHeight w:val="397"/>
        </w:trPr>
        <w:tc>
          <w:tcPr>
            <w:tcW w:w="9571" w:type="dxa"/>
            <w:vAlign w:val="center"/>
          </w:tcPr>
          <w:p w:rsidR="00E13C05" w:rsidRPr="00BB00CF" w:rsidRDefault="00E13C05"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E13C05" w:rsidRPr="00BB00CF">
        <w:trPr>
          <w:trHeight w:val="397"/>
        </w:trPr>
        <w:tc>
          <w:tcPr>
            <w:tcW w:w="9571" w:type="dxa"/>
            <w:vAlign w:val="center"/>
          </w:tcPr>
          <w:p w:rsidR="00E13C05" w:rsidRPr="00BB00CF" w:rsidRDefault="00E13C05"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E13C05" w:rsidRPr="00BB00CF" w:rsidRDefault="00E13C05"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E13C05" w:rsidRPr="00BB00CF">
        <w:trPr>
          <w:trHeight w:val="397"/>
        </w:trPr>
        <w:tc>
          <w:tcPr>
            <w:tcW w:w="9571" w:type="dxa"/>
            <w:vAlign w:val="center"/>
          </w:tcPr>
          <w:p w:rsidR="00E13C05" w:rsidRPr="00BB00CF" w:rsidRDefault="00E13C05" w:rsidP="006071D1">
            <w:r w:rsidRPr="00BB00CF">
              <w:t xml:space="preserve">      </w:t>
            </w:r>
            <w:hyperlink w:anchor="общие" w:history="1">
              <w:r w:rsidRPr="00BB00CF">
                <w:rPr>
                  <w:rStyle w:val="Hyperlink"/>
                  <w:color w:val="auto"/>
                  <w:u w:val="none"/>
                </w:rPr>
                <w:t>4.2. Общие требования к заявке</w:t>
              </w:r>
            </w:hyperlink>
          </w:p>
        </w:tc>
      </w:tr>
      <w:tr w:rsidR="00E13C05" w:rsidRPr="00BB00CF">
        <w:trPr>
          <w:trHeight w:val="397"/>
        </w:trPr>
        <w:tc>
          <w:tcPr>
            <w:tcW w:w="9571" w:type="dxa"/>
            <w:vAlign w:val="center"/>
          </w:tcPr>
          <w:p w:rsidR="00E13C05" w:rsidRPr="00BB00CF" w:rsidRDefault="00E13C05"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E13C05" w:rsidRPr="00BB00CF" w:rsidRDefault="00E13C05" w:rsidP="006071D1">
            <w:r w:rsidRPr="00BB00CF">
              <w:rPr>
                <w:rStyle w:val="Hyperlink"/>
                <w:color w:val="auto"/>
                <w:u w:val="none"/>
              </w:rPr>
              <w:t xml:space="preserve">             цен. Подведение итогов запроса цен.</w:t>
            </w:r>
            <w:r w:rsidRPr="00BB00CF">
              <w:fldChar w:fldCharType="end"/>
            </w:r>
          </w:p>
        </w:tc>
      </w:tr>
      <w:tr w:rsidR="00E13C05" w:rsidRPr="00BB00CF">
        <w:trPr>
          <w:trHeight w:val="397"/>
        </w:trPr>
        <w:tc>
          <w:tcPr>
            <w:tcW w:w="9571" w:type="dxa"/>
            <w:vAlign w:val="center"/>
          </w:tcPr>
          <w:p w:rsidR="00E13C05" w:rsidRPr="003329E9" w:rsidRDefault="00E13C05" w:rsidP="006071D1">
            <w:hyperlink w:anchor="заключение" w:history="1">
              <w:r w:rsidRPr="003329E9">
                <w:rPr>
                  <w:rStyle w:val="Hyperlink"/>
                  <w:color w:val="auto"/>
                  <w:u w:val="none"/>
                </w:rPr>
                <w:t xml:space="preserve">      4.4. Заключение договора</w:t>
              </w:r>
            </w:hyperlink>
          </w:p>
        </w:tc>
      </w:tr>
      <w:tr w:rsidR="00E13C05" w:rsidRPr="00BB00CF">
        <w:trPr>
          <w:trHeight w:val="397"/>
        </w:trPr>
        <w:tc>
          <w:tcPr>
            <w:tcW w:w="9571" w:type="dxa"/>
            <w:vAlign w:val="center"/>
          </w:tcPr>
          <w:p w:rsidR="00E13C05" w:rsidRPr="003329E9" w:rsidRDefault="00E13C05"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E13C05" w:rsidRPr="003329E9" w:rsidRDefault="00E13C05" w:rsidP="006071D1">
            <w:hyperlink w:anchor="преференции" w:history="1">
              <w:r w:rsidRPr="003329E9">
                <w:rPr>
                  <w:rStyle w:val="Hyperlink"/>
                  <w:color w:val="auto"/>
                  <w:u w:val="none"/>
                </w:rPr>
                <w:t xml:space="preserve">      4.6. Преференции</w:t>
              </w:r>
            </w:hyperlink>
          </w:p>
        </w:tc>
      </w:tr>
      <w:tr w:rsidR="00E13C05" w:rsidRPr="00BB00CF">
        <w:trPr>
          <w:trHeight w:val="397"/>
        </w:trPr>
        <w:tc>
          <w:tcPr>
            <w:tcW w:w="9571" w:type="dxa"/>
            <w:vAlign w:val="center"/>
          </w:tcPr>
          <w:p w:rsidR="00E13C05" w:rsidRPr="00BB00CF" w:rsidRDefault="00E13C05"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E13C05" w:rsidRPr="00BB00CF">
        <w:trPr>
          <w:trHeight w:val="397"/>
        </w:trPr>
        <w:tc>
          <w:tcPr>
            <w:tcW w:w="9571" w:type="dxa"/>
            <w:vAlign w:val="center"/>
          </w:tcPr>
          <w:p w:rsidR="00E13C05" w:rsidRPr="00BB00CF" w:rsidRDefault="00E13C05"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E13C05" w:rsidRPr="00BB00CF" w:rsidRDefault="00E13C05" w:rsidP="006071D1">
            <w:r w:rsidRPr="00BB00CF">
              <w:rPr>
                <w:rStyle w:val="Hyperlink"/>
                <w:color w:val="auto"/>
                <w:u w:val="none"/>
              </w:rPr>
              <w:t xml:space="preserve">    УЧАСТИЕ  В ЗАПРОСЕ ЦЕН</w:t>
            </w:r>
            <w:r w:rsidRPr="00BB00CF">
              <w:fldChar w:fldCharType="end"/>
            </w:r>
          </w:p>
        </w:tc>
      </w:tr>
      <w:tr w:rsidR="00E13C05" w:rsidRPr="00BB00CF">
        <w:trPr>
          <w:trHeight w:val="375"/>
        </w:trPr>
        <w:tc>
          <w:tcPr>
            <w:tcW w:w="9571" w:type="dxa"/>
            <w:vAlign w:val="center"/>
          </w:tcPr>
          <w:p w:rsidR="00E13C05" w:rsidRPr="00BB00CF" w:rsidRDefault="00E13C05"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E13C05" w:rsidRPr="00BB00CF">
        <w:trPr>
          <w:trHeight w:val="359"/>
        </w:trPr>
        <w:tc>
          <w:tcPr>
            <w:tcW w:w="9571" w:type="dxa"/>
            <w:vAlign w:val="center"/>
          </w:tcPr>
          <w:p w:rsidR="00E13C05" w:rsidRPr="00BB00CF" w:rsidRDefault="00E13C05"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E13C05" w:rsidRPr="00BB00CF">
        <w:trPr>
          <w:trHeight w:val="397"/>
        </w:trPr>
        <w:tc>
          <w:tcPr>
            <w:tcW w:w="9571" w:type="dxa"/>
            <w:vAlign w:val="center"/>
          </w:tcPr>
          <w:p w:rsidR="00E13C05" w:rsidRPr="00BB00CF" w:rsidRDefault="00E13C05"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E13C05" w:rsidRPr="00BB00CF">
        <w:trPr>
          <w:trHeight w:val="397"/>
        </w:trPr>
        <w:tc>
          <w:tcPr>
            <w:tcW w:w="9571" w:type="dxa"/>
            <w:vAlign w:val="center"/>
          </w:tcPr>
          <w:p w:rsidR="00E13C05" w:rsidRPr="00BB00CF" w:rsidRDefault="00E13C05" w:rsidP="006071D1">
            <w:hyperlink w:anchor="_Свидетельство_производителя_оборудо" w:history="1">
              <w:r w:rsidRPr="00BB00CF">
                <w:rPr>
                  <w:rStyle w:val="Hyperlink"/>
                  <w:color w:val="auto"/>
                  <w:u w:val="none"/>
                </w:rPr>
                <w:t>ЧАСТЬ 2.   «ПРОЕКТ ДОГОВОРА»</w:t>
              </w:r>
            </w:hyperlink>
          </w:p>
        </w:tc>
      </w:tr>
      <w:tr w:rsidR="00E13C05" w:rsidRPr="00BB00CF">
        <w:trPr>
          <w:trHeight w:val="397"/>
        </w:trPr>
        <w:tc>
          <w:tcPr>
            <w:tcW w:w="9571" w:type="dxa"/>
            <w:vAlign w:val="center"/>
          </w:tcPr>
          <w:p w:rsidR="00E13C05" w:rsidRPr="00BB00CF" w:rsidRDefault="00E13C05" w:rsidP="006071D1">
            <w:hyperlink w:anchor="том" w:history="1">
              <w:r w:rsidRPr="00BB00CF">
                <w:rPr>
                  <w:rStyle w:val="Hyperlink"/>
                  <w:color w:val="auto"/>
                  <w:u w:val="none"/>
                </w:rPr>
                <w:t>ТОМ 2     «ТЕХНИЧЕСКАЯ ЧАСТЬ»</w:t>
              </w:r>
            </w:hyperlink>
          </w:p>
        </w:tc>
      </w:tr>
    </w:tbl>
    <w:p w:rsidR="00E13C05" w:rsidRPr="00CB5630" w:rsidRDefault="00E13C05" w:rsidP="00600E86">
      <w:pPr>
        <w:rPr>
          <w:sz w:val="28"/>
          <w:szCs w:val="28"/>
        </w:rPr>
        <w:sectPr w:rsidR="00E13C05"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E13C05" w:rsidRPr="00D17AE8" w:rsidRDefault="00E13C05" w:rsidP="005C3F5C">
      <w:pPr>
        <w:outlineLvl w:val="0"/>
        <w:rPr>
          <w:sz w:val="26"/>
          <w:szCs w:val="26"/>
        </w:rPr>
      </w:pPr>
    </w:p>
    <w:p w:rsidR="00E13C05" w:rsidRPr="00E25B1F" w:rsidRDefault="00E13C05" w:rsidP="00E1430A">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p>
    <w:p w:rsidR="00E13C05" w:rsidRPr="00E25B1F" w:rsidRDefault="00E13C05" w:rsidP="00C14669"/>
    <w:p w:rsidR="00E13C05" w:rsidRPr="00E25B1F" w:rsidRDefault="00E13C05" w:rsidP="00426082">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E13C05" w:rsidRPr="00E25B1F" w:rsidRDefault="00E13C05"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13C05" w:rsidRPr="00E25B1F" w:rsidRDefault="00E13C05"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13C05" w:rsidRDefault="00E13C05"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13C05" w:rsidRPr="00E25B1F" w:rsidRDefault="00E13C05"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13C05" w:rsidRPr="00E25B1F" w:rsidRDefault="00E13C05"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E13C05" w:rsidRPr="00E25B1F" w:rsidRDefault="00E13C05"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E13C05" w:rsidRPr="00E25B1F" w:rsidRDefault="00E13C05" w:rsidP="0058002C">
      <w:pPr>
        <w:ind w:firstLine="720"/>
        <w:rPr>
          <w:b/>
          <w:bCs/>
        </w:rPr>
      </w:pPr>
    </w:p>
    <w:p w:rsidR="00E13C05" w:rsidRPr="005966B7" w:rsidRDefault="00E13C05"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E13C05" w:rsidRPr="005966B7" w:rsidRDefault="00E13C05"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E13C05" w:rsidRPr="005966B7" w:rsidRDefault="00E13C05"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E13C05" w:rsidRPr="00E25B1F" w:rsidRDefault="00E13C05"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E13C05" w:rsidRPr="00E25B1F" w:rsidRDefault="00E13C05" w:rsidP="00E55E60">
      <w:pPr>
        <w:ind w:firstLine="709"/>
        <w:jc w:val="both"/>
        <w:rPr>
          <w:sz w:val="28"/>
          <w:szCs w:val="28"/>
        </w:rPr>
      </w:pPr>
    </w:p>
    <w:p w:rsidR="00E13C05" w:rsidRPr="00E25B1F" w:rsidRDefault="00E13C05"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13C05" w:rsidRPr="00E25B1F" w:rsidRDefault="00E13C05"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E13C05" w:rsidRPr="00E25B1F" w:rsidRDefault="00E13C05"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E13C05" w:rsidRPr="00E25B1F" w:rsidRDefault="00E13C05"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E13C05" w:rsidRPr="00E25B1F" w:rsidRDefault="00E13C05"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E13C05" w:rsidRPr="00E25B1F" w:rsidRDefault="00E13C05"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13C05" w:rsidRPr="00E25B1F" w:rsidRDefault="00E13C05"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E13C05" w:rsidRPr="00E25B1F" w:rsidRDefault="00E13C05"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13C05" w:rsidRPr="00E25B1F" w:rsidRDefault="00E13C05"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E13C05" w:rsidRDefault="00E13C05" w:rsidP="00F35F38">
      <w:pPr>
        <w:ind w:firstLine="720"/>
        <w:jc w:val="both"/>
        <w:rPr>
          <w:sz w:val="28"/>
          <w:szCs w:val="28"/>
        </w:rPr>
      </w:pPr>
      <w:r w:rsidRPr="00E25B1F">
        <w:rPr>
          <w:sz w:val="28"/>
          <w:szCs w:val="28"/>
        </w:rPr>
        <w:t>АЭС — атомная электростанция.</w:t>
      </w:r>
    </w:p>
    <w:p w:rsidR="00E13C05" w:rsidRPr="00E25B1F" w:rsidRDefault="00E13C05"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E13C05" w:rsidRPr="00E25B1F" w:rsidRDefault="00E13C05" w:rsidP="00F35F38">
      <w:pPr>
        <w:ind w:firstLine="720"/>
        <w:jc w:val="both"/>
        <w:rPr>
          <w:sz w:val="28"/>
          <w:szCs w:val="28"/>
        </w:rPr>
      </w:pPr>
      <w:r w:rsidRPr="00E25B1F">
        <w:rPr>
          <w:sz w:val="28"/>
          <w:szCs w:val="28"/>
        </w:rPr>
        <w:t>ДЗО — дочерние либо зависимые общества.</w:t>
      </w:r>
    </w:p>
    <w:p w:rsidR="00E13C05" w:rsidRPr="00E25B1F" w:rsidRDefault="00E13C05"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3C05" w:rsidRPr="00E25B1F" w:rsidRDefault="00E13C05" w:rsidP="00F35F38">
      <w:pPr>
        <w:ind w:firstLine="720"/>
        <w:jc w:val="both"/>
        <w:rPr>
          <w:sz w:val="28"/>
          <w:szCs w:val="28"/>
        </w:rPr>
      </w:pPr>
      <w:r w:rsidRPr="00E25B1F">
        <w:rPr>
          <w:sz w:val="28"/>
          <w:szCs w:val="28"/>
        </w:rPr>
        <w:t>НДС — налог на добавленную стоимость.</w:t>
      </w:r>
    </w:p>
    <w:p w:rsidR="00E13C05" w:rsidRPr="00E25B1F" w:rsidRDefault="00E13C05"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E13C05" w:rsidRPr="00E25B1F" w:rsidRDefault="00E13C05" w:rsidP="00F35F38">
      <w:pPr>
        <w:ind w:firstLine="720"/>
        <w:jc w:val="both"/>
        <w:rPr>
          <w:sz w:val="28"/>
          <w:szCs w:val="28"/>
        </w:rPr>
      </w:pPr>
      <w:r w:rsidRPr="00E25B1F">
        <w:rPr>
          <w:sz w:val="28"/>
          <w:szCs w:val="28"/>
        </w:rPr>
        <w:t>ЭТП — электронная торговая площадка.</w:t>
      </w:r>
    </w:p>
    <w:p w:rsidR="00E13C05" w:rsidRDefault="00E13C05" w:rsidP="00CB6822">
      <w:pPr>
        <w:ind w:firstLine="720"/>
        <w:jc w:val="both"/>
        <w:rPr>
          <w:sz w:val="28"/>
          <w:szCs w:val="28"/>
        </w:rPr>
      </w:pPr>
      <w:r w:rsidRPr="00E25B1F">
        <w:rPr>
          <w:sz w:val="28"/>
          <w:szCs w:val="28"/>
        </w:rPr>
        <w:t>ЭП — электронная подпись.</w:t>
      </w:r>
    </w:p>
    <w:p w:rsidR="00E13C05" w:rsidRPr="00E25B1F" w:rsidRDefault="00E13C05"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E13C05" w:rsidRDefault="00E13C05" w:rsidP="00C87330">
      <w:pPr>
        <w:spacing w:after="120"/>
        <w:jc w:val="both"/>
      </w:pPr>
    </w:p>
    <w:p w:rsidR="00E13C05" w:rsidRPr="00510E29" w:rsidRDefault="00E13C05"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E13C05" w:rsidRPr="00E25B1F" w:rsidRDefault="00E13C05" w:rsidP="00C87330">
      <w:pPr>
        <w:spacing w:after="120"/>
        <w:jc w:val="both"/>
      </w:pPr>
      <w:r w:rsidRPr="00E25B1F">
        <w:br w:type="page"/>
      </w:r>
    </w:p>
    <w:p w:rsidR="00E13C05" w:rsidRPr="00E25B1F" w:rsidRDefault="00E13C05" w:rsidP="00426082">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E13C05" w:rsidRPr="00E25B1F" w:rsidRDefault="00E13C05" w:rsidP="00426082">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E13C05" w:rsidRPr="00E25B1F" w:rsidRDefault="00E13C05"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E13C05" w:rsidRPr="00E25B1F" w:rsidRDefault="00E13C05" w:rsidP="00426082">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E13C05" w:rsidRPr="00E25B1F" w:rsidRDefault="00E13C05" w:rsidP="00426082">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3C05" w:rsidRPr="00B36DA3" w:rsidRDefault="00E13C05" w:rsidP="00426082">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E13C05" w:rsidRPr="00B36DA3" w:rsidRDefault="00E13C05" w:rsidP="00426082">
      <w:pPr>
        <w:pStyle w:val="NormalWeb"/>
        <w:keepNext/>
        <w:numPr>
          <w:ilvl w:val="0"/>
          <w:numId w:val="4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E13C05" w:rsidRPr="00E25B1F" w:rsidRDefault="00E13C05" w:rsidP="00426082">
      <w:pPr>
        <w:pStyle w:val="NormalWeb"/>
        <w:keepNext/>
        <w:numPr>
          <w:ilvl w:val="0"/>
          <w:numId w:val="4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E13C05" w:rsidRPr="00E25B1F" w:rsidRDefault="00E13C05" w:rsidP="00426082">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13C05" w:rsidRPr="00E25B1F" w:rsidRDefault="00E13C05" w:rsidP="00426082">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E13C05" w:rsidRPr="00E25B1F" w:rsidRDefault="00E13C05" w:rsidP="00426082">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CA77C4">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E13C05" w:rsidRPr="006F6E6B" w:rsidRDefault="00E13C05" w:rsidP="00426082">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E13C05" w:rsidRPr="00FC009D" w:rsidRDefault="00E13C05" w:rsidP="00426082">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CA77C4">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E13C05" w:rsidRPr="00593843" w:rsidRDefault="00E13C05" w:rsidP="00426082">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E13C05" w:rsidRPr="0048246A" w:rsidRDefault="00E13C05"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E13C05" w:rsidRPr="0048246A" w:rsidRDefault="00E13C05"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13C05" w:rsidRPr="00FC009D" w:rsidRDefault="00E13C05"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13C05" w:rsidRDefault="00E13C05" w:rsidP="00426082">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E13C05" w:rsidRPr="00DD5EEB" w:rsidRDefault="00E13C05" w:rsidP="00426082">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E13C05" w:rsidRPr="008E7163" w:rsidRDefault="00E13C05" w:rsidP="00426082">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E13C05" w:rsidRPr="00DD5EEB" w:rsidRDefault="00E13C05" w:rsidP="00426082">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E13C05" w:rsidRPr="00DD5EEB" w:rsidRDefault="00E13C05" w:rsidP="00426082">
      <w:pPr>
        <w:pStyle w:val="ListContinue"/>
        <w:numPr>
          <w:ilvl w:val="1"/>
          <w:numId w:val="50"/>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E13C05" w:rsidRPr="00DD5EEB" w:rsidRDefault="00E13C05" w:rsidP="00426082">
      <w:pPr>
        <w:numPr>
          <w:ilvl w:val="2"/>
          <w:numId w:val="50"/>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CA77C4">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CA77C4">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 xml:space="preserve"> для российских участников;</w:t>
      </w:r>
      <w:bookmarkEnd w:id="45"/>
      <w:bookmarkEnd w:id="47"/>
    </w:p>
    <w:p w:rsidR="00E13C05" w:rsidRPr="00DD5EEB" w:rsidRDefault="00E13C05" w:rsidP="00426082">
      <w:pPr>
        <w:numPr>
          <w:ilvl w:val="2"/>
          <w:numId w:val="50"/>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CA77C4">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E13C05" w:rsidRPr="00DD5EEB" w:rsidRDefault="00E13C05" w:rsidP="00426082">
      <w:pPr>
        <w:pStyle w:val="ListContinue"/>
        <w:numPr>
          <w:ilvl w:val="1"/>
          <w:numId w:val="50"/>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E13C05" w:rsidRPr="00DD5EEB" w:rsidRDefault="00E13C05" w:rsidP="00426082">
      <w:pPr>
        <w:numPr>
          <w:ilvl w:val="2"/>
          <w:numId w:val="50"/>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CA77C4">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E13C05" w:rsidRDefault="00E13C05" w:rsidP="00426082">
      <w:pPr>
        <w:numPr>
          <w:ilvl w:val="3"/>
          <w:numId w:val="50"/>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CA77C4">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CA77C4">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CA77C4">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E13C05" w:rsidRPr="00B41184" w:rsidRDefault="00E13C05"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CA77C4">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CA77C4">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E13C05" w:rsidRPr="00B41184" w:rsidRDefault="00E13C05" w:rsidP="00426082">
      <w:pPr>
        <w:numPr>
          <w:ilvl w:val="0"/>
          <w:numId w:val="52"/>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13C05" w:rsidRPr="00B41184" w:rsidRDefault="00E13C05" w:rsidP="00426082">
      <w:pPr>
        <w:numPr>
          <w:ilvl w:val="0"/>
          <w:numId w:val="5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13C05" w:rsidRDefault="00E13C05" w:rsidP="00426082">
      <w:pPr>
        <w:numPr>
          <w:ilvl w:val="0"/>
          <w:numId w:val="5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13C05" w:rsidRPr="00DD5EEB" w:rsidRDefault="00E13C05"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E13C05" w:rsidRDefault="00E13C05" w:rsidP="00426082">
      <w:pPr>
        <w:numPr>
          <w:ilvl w:val="3"/>
          <w:numId w:val="50"/>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CA77C4">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E13C05" w:rsidRPr="00DD5EEB" w:rsidRDefault="00E13C05" w:rsidP="00426082">
      <w:pPr>
        <w:numPr>
          <w:ilvl w:val="3"/>
          <w:numId w:val="50"/>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E13C05" w:rsidRPr="00DD5EEB" w:rsidRDefault="00E13C05" w:rsidP="00426082">
      <w:pPr>
        <w:numPr>
          <w:ilvl w:val="2"/>
          <w:numId w:val="50"/>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CA77C4">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E13C05" w:rsidRDefault="00E13C05" w:rsidP="00C87330">
      <w:pPr>
        <w:pStyle w:val="Times12"/>
        <w:spacing w:after="120"/>
        <w:ind w:firstLine="0"/>
      </w:pPr>
    </w:p>
    <w:p w:rsidR="00E13C05" w:rsidRDefault="00E13C05" w:rsidP="00C87330">
      <w:pPr>
        <w:pStyle w:val="Times12"/>
        <w:spacing w:after="120"/>
        <w:ind w:firstLine="0"/>
        <w:sectPr w:rsidR="00E13C05" w:rsidSect="00C87330">
          <w:pgSz w:w="11907" w:h="16840" w:code="9"/>
          <w:pgMar w:top="1134" w:right="567" w:bottom="1134" w:left="1418" w:header="709" w:footer="624" w:gutter="0"/>
          <w:cols w:space="708"/>
          <w:docGrid w:linePitch="360"/>
        </w:sectPr>
      </w:pPr>
    </w:p>
    <w:p w:rsidR="00E13C05" w:rsidRPr="00E25B1F" w:rsidRDefault="00E13C05" w:rsidP="00C87330">
      <w:pPr>
        <w:pStyle w:val="Times12"/>
        <w:spacing w:after="120"/>
        <w:ind w:firstLine="0"/>
      </w:pPr>
    </w:p>
    <w:p w:rsidR="00E13C05" w:rsidRPr="00E25B1F" w:rsidRDefault="00E13C05" w:rsidP="00426082">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E13C05" w:rsidRDefault="00E13C05" w:rsidP="00426082">
      <w:pPr>
        <w:pStyle w:val="ListContinue"/>
        <w:numPr>
          <w:ilvl w:val="1"/>
          <w:numId w:val="54"/>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E13C05" w:rsidRPr="00E25B1F" w:rsidRDefault="00E13C05" w:rsidP="00426082">
      <w:pPr>
        <w:numPr>
          <w:ilvl w:val="2"/>
          <w:numId w:val="5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3C05" w:rsidRPr="00E25B1F" w:rsidRDefault="00E13C05" w:rsidP="00426082">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E13C05" w:rsidRDefault="00E13C05" w:rsidP="00426082">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13C05" w:rsidRPr="00C14A69" w:rsidRDefault="00E13C05" w:rsidP="00426082">
      <w:pPr>
        <w:pStyle w:val="ListContinue"/>
        <w:numPr>
          <w:ilvl w:val="1"/>
          <w:numId w:val="54"/>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E13C05" w:rsidRPr="00E25B1F" w:rsidRDefault="00E13C05" w:rsidP="00426082">
      <w:pPr>
        <w:numPr>
          <w:ilvl w:val="2"/>
          <w:numId w:val="5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E13C05" w:rsidRPr="00E25B1F" w:rsidRDefault="00E13C05" w:rsidP="00426082">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13C05" w:rsidRDefault="00E13C05" w:rsidP="00426082">
      <w:pPr>
        <w:numPr>
          <w:ilvl w:val="2"/>
          <w:numId w:val="54"/>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E13C05" w:rsidRPr="00E25B1F" w:rsidRDefault="00E13C05" w:rsidP="00426082">
      <w:pPr>
        <w:numPr>
          <w:ilvl w:val="2"/>
          <w:numId w:val="54"/>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CA77C4">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E13C05" w:rsidRPr="00E25B1F" w:rsidRDefault="00E13C05" w:rsidP="00426082">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E13C05" w:rsidRPr="00E25B1F" w:rsidRDefault="00E13C05" w:rsidP="00426082">
      <w:pPr>
        <w:numPr>
          <w:ilvl w:val="2"/>
          <w:numId w:val="54"/>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E13C05" w:rsidRPr="00E25B1F" w:rsidRDefault="00E13C05" w:rsidP="00426082">
      <w:pPr>
        <w:numPr>
          <w:ilvl w:val="2"/>
          <w:numId w:val="54"/>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E13C05" w:rsidRPr="00E25B1F" w:rsidRDefault="00E13C05" w:rsidP="00426082">
      <w:pPr>
        <w:numPr>
          <w:ilvl w:val="2"/>
          <w:numId w:val="54"/>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13C05" w:rsidRPr="00E25B1F" w:rsidRDefault="00E13C05" w:rsidP="00426082">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13C05" w:rsidRPr="00E25B1F" w:rsidRDefault="00E13C05" w:rsidP="00426082">
      <w:pPr>
        <w:numPr>
          <w:ilvl w:val="2"/>
          <w:numId w:val="54"/>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E13C05" w:rsidRPr="007452C8" w:rsidRDefault="00E13C05" w:rsidP="00426082">
      <w:pPr>
        <w:numPr>
          <w:ilvl w:val="2"/>
          <w:numId w:val="54"/>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E13C05" w:rsidRPr="00E25B1F" w:rsidRDefault="00E13C05" w:rsidP="00426082">
      <w:pPr>
        <w:pStyle w:val="ListContinue"/>
        <w:numPr>
          <w:ilvl w:val="1"/>
          <w:numId w:val="54"/>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E13C05" w:rsidRDefault="00E13C05" w:rsidP="00426082">
      <w:pPr>
        <w:numPr>
          <w:ilvl w:val="2"/>
          <w:numId w:val="54"/>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E13C05" w:rsidRDefault="00E13C05" w:rsidP="00426082">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E13C05" w:rsidRDefault="00E13C05" w:rsidP="00426082">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E13C05" w:rsidRDefault="00E13C05" w:rsidP="00426082">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E13C05" w:rsidRDefault="00E13C05" w:rsidP="00426082">
      <w:pPr>
        <w:numPr>
          <w:ilvl w:val="2"/>
          <w:numId w:val="54"/>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E13C05" w:rsidRPr="005E457C" w:rsidRDefault="00E13C05" w:rsidP="00426082">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CA77C4">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CA77C4">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E13C05" w:rsidRPr="005E457C" w:rsidRDefault="00E13C05" w:rsidP="00426082">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E13C05" w:rsidRPr="00DD5EEB" w:rsidRDefault="00E13C05" w:rsidP="00426082">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CA77C4">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CA77C4">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CA77C4">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E13C05" w:rsidRDefault="00E13C05" w:rsidP="00426082">
      <w:pPr>
        <w:numPr>
          <w:ilvl w:val="2"/>
          <w:numId w:val="54"/>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E13C05" w:rsidRDefault="00E13C05" w:rsidP="00426082">
      <w:pPr>
        <w:numPr>
          <w:ilvl w:val="3"/>
          <w:numId w:val="54"/>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E13C05" w:rsidRDefault="00E13C05" w:rsidP="00426082">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E13C05" w:rsidRDefault="00E13C05" w:rsidP="00426082">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E13C05" w:rsidRDefault="00E13C05" w:rsidP="00426082">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E13C05" w:rsidRDefault="00E13C05" w:rsidP="00426082">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E13C05" w:rsidRDefault="00E13C05" w:rsidP="00426082">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E13C05" w:rsidRPr="00FC009D" w:rsidRDefault="00E13C05" w:rsidP="00426082">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E13C05" w:rsidRDefault="00E13C05" w:rsidP="00426082">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E13C05" w:rsidRDefault="00E13C05" w:rsidP="00426082">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E13C05" w:rsidRPr="00FC009D" w:rsidRDefault="00E13C05" w:rsidP="00426082">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13C05" w:rsidRPr="00FC009D" w:rsidRDefault="00E13C05" w:rsidP="00426082">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E13C05" w:rsidRPr="00FC009D" w:rsidRDefault="00E13C05" w:rsidP="00426082">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E13C05" w:rsidRDefault="00E13C05"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E13C05" w:rsidRDefault="00E13C05" w:rsidP="00426082">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E13C05" w:rsidRDefault="00E13C05" w:rsidP="00426082">
      <w:pPr>
        <w:numPr>
          <w:ilvl w:val="0"/>
          <w:numId w:val="47"/>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3C05" w:rsidRDefault="00E13C05" w:rsidP="00426082">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CA77C4">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CA77C4">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CA77C4">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E13C05" w:rsidRDefault="00E13C05" w:rsidP="00426082">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CA77C4">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CA77C4">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CA77C4">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CA77C4">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E13C05" w:rsidRDefault="00E13C05" w:rsidP="00426082">
      <w:pPr>
        <w:numPr>
          <w:ilvl w:val="0"/>
          <w:numId w:val="47"/>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E13C05" w:rsidRDefault="00E13C05"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13C05" w:rsidRDefault="00E13C05" w:rsidP="00426082">
      <w:pPr>
        <w:numPr>
          <w:ilvl w:val="2"/>
          <w:numId w:val="54"/>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CA77C4">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13C05" w:rsidRPr="00E25B1F" w:rsidRDefault="00E13C05" w:rsidP="00426082">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CA77C4">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CA77C4">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E13C05" w:rsidRPr="00E25B1F" w:rsidRDefault="00E13C05" w:rsidP="00426082">
      <w:pPr>
        <w:numPr>
          <w:ilvl w:val="2"/>
          <w:numId w:val="54"/>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E13C05" w:rsidRPr="00E25B1F" w:rsidRDefault="00E13C05" w:rsidP="00426082">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E13C05" w:rsidRPr="00E25B1F" w:rsidRDefault="00E13C05" w:rsidP="00426082">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CA77C4">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CA77C4">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E13C05" w:rsidRPr="00D82891" w:rsidRDefault="00E13C05" w:rsidP="00426082">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CA77C4">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CA77C4">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E13C05" w:rsidRPr="00D82891" w:rsidRDefault="00E13C05" w:rsidP="00426082">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CA77C4">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CA77C4">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CA77C4">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CA77C4">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E13C05" w:rsidRDefault="00E13C05" w:rsidP="00426082">
      <w:pPr>
        <w:pStyle w:val="NormalWeb"/>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E13C05" w:rsidRDefault="00E13C05" w:rsidP="00426082">
      <w:pPr>
        <w:pStyle w:val="NormalWeb"/>
        <w:numPr>
          <w:ilvl w:val="0"/>
          <w:numId w:val="5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E13C05" w:rsidRPr="001940DC" w:rsidRDefault="00E13C05"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E13C05" w:rsidRPr="0029549A" w:rsidRDefault="00E13C05" w:rsidP="00426082">
      <w:pPr>
        <w:numPr>
          <w:ilvl w:val="2"/>
          <w:numId w:val="54"/>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E13C05" w:rsidRPr="001940DC" w:rsidRDefault="00E13C05"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E13C05" w:rsidRPr="001940DC" w:rsidRDefault="00E13C05" w:rsidP="00426082">
      <w:pPr>
        <w:numPr>
          <w:ilvl w:val="2"/>
          <w:numId w:val="54"/>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CA77C4">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E13C05" w:rsidRPr="00E25B1F" w:rsidRDefault="00E13C05" w:rsidP="00426082">
      <w:pPr>
        <w:numPr>
          <w:ilvl w:val="2"/>
          <w:numId w:val="54"/>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CA77C4">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CA77C4">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13C05" w:rsidRPr="00E25B1F" w:rsidRDefault="00E13C05" w:rsidP="00426082">
      <w:pPr>
        <w:numPr>
          <w:ilvl w:val="2"/>
          <w:numId w:val="54"/>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E13C05" w:rsidRPr="00E25B1F" w:rsidRDefault="00E13C05" w:rsidP="00426082">
      <w:pPr>
        <w:pStyle w:val="-6"/>
        <w:numPr>
          <w:ilvl w:val="0"/>
          <w:numId w:val="35"/>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E13C05" w:rsidRPr="00E25B1F" w:rsidRDefault="00E13C05" w:rsidP="00426082">
      <w:pPr>
        <w:pStyle w:val="-6"/>
        <w:numPr>
          <w:ilvl w:val="0"/>
          <w:numId w:val="35"/>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E13C05" w:rsidRPr="00E25B1F" w:rsidRDefault="00E13C05" w:rsidP="00426082">
      <w:pPr>
        <w:pStyle w:val="-6"/>
        <w:numPr>
          <w:ilvl w:val="0"/>
          <w:numId w:val="35"/>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E13C05" w:rsidRPr="00E25B1F" w:rsidRDefault="00E13C05" w:rsidP="00426082">
      <w:pPr>
        <w:pStyle w:val="-6"/>
        <w:numPr>
          <w:ilvl w:val="0"/>
          <w:numId w:val="35"/>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E13C05" w:rsidRPr="00E25B1F" w:rsidRDefault="00E13C05" w:rsidP="00426082">
      <w:pPr>
        <w:pStyle w:val="-6"/>
        <w:numPr>
          <w:ilvl w:val="0"/>
          <w:numId w:val="35"/>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E13C05" w:rsidRPr="00E25B1F" w:rsidDel="00675AAC" w:rsidRDefault="00E13C05" w:rsidP="00426082">
      <w:pPr>
        <w:pStyle w:val="ListContinue"/>
        <w:numPr>
          <w:ilvl w:val="1"/>
          <w:numId w:val="54"/>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E13C05" w:rsidRDefault="00E13C05" w:rsidP="00426082">
      <w:pPr>
        <w:numPr>
          <w:ilvl w:val="2"/>
          <w:numId w:val="54"/>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E13C05" w:rsidRDefault="00E13C05"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E13C05" w:rsidRDefault="00E13C05" w:rsidP="00426082">
      <w:pPr>
        <w:pStyle w:val="-6"/>
        <w:numPr>
          <w:ilvl w:val="0"/>
          <w:numId w:val="48"/>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E13C05" w:rsidRPr="00E25B1F" w:rsidRDefault="00E13C05" w:rsidP="00426082">
      <w:pPr>
        <w:pStyle w:val="-6"/>
        <w:numPr>
          <w:ilvl w:val="0"/>
          <w:numId w:val="48"/>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E13C05" w:rsidRPr="00E25B1F" w:rsidRDefault="00E13C05" w:rsidP="00426082">
      <w:pPr>
        <w:numPr>
          <w:ilvl w:val="2"/>
          <w:numId w:val="54"/>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E13C05" w:rsidRDefault="00E13C05" w:rsidP="00426082">
      <w:pPr>
        <w:numPr>
          <w:ilvl w:val="2"/>
          <w:numId w:val="54"/>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E13C05" w:rsidRDefault="00E13C05" w:rsidP="00426082">
      <w:pPr>
        <w:numPr>
          <w:ilvl w:val="2"/>
          <w:numId w:val="5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E13C05" w:rsidRPr="005E457C" w:rsidRDefault="00E13C05" w:rsidP="00426082">
      <w:pPr>
        <w:widowControl w:val="0"/>
        <w:numPr>
          <w:ilvl w:val="0"/>
          <w:numId w:val="5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E13C05" w:rsidRPr="00202249" w:rsidRDefault="00E13C05" w:rsidP="00426082">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E13C05" w:rsidRDefault="00E13C05" w:rsidP="00426082">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CA77C4">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CA77C4">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CA77C4">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E13C05" w:rsidRPr="00E25B1F" w:rsidRDefault="00E13C05" w:rsidP="00426082">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CA77C4">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E13C05" w:rsidRPr="00DD5EEB" w:rsidRDefault="00E13C05" w:rsidP="00426082">
      <w:pPr>
        <w:numPr>
          <w:ilvl w:val="2"/>
          <w:numId w:val="54"/>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E13C05" w:rsidRPr="00D21BC9" w:rsidRDefault="00E13C05" w:rsidP="00426082">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13C05" w:rsidRPr="00D21BC9" w:rsidRDefault="00E13C05" w:rsidP="00426082">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13C05" w:rsidRPr="00D21BC9" w:rsidRDefault="00E13C05" w:rsidP="00426082">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13C05" w:rsidRPr="00D21BC9" w:rsidRDefault="00E13C05" w:rsidP="00426082">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13C05" w:rsidRDefault="00E13C05" w:rsidP="00426082">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13C05" w:rsidRPr="00D21BC9" w:rsidRDefault="00E13C05" w:rsidP="00426082">
      <w:pPr>
        <w:pStyle w:val="NormalWeb"/>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13C05" w:rsidRPr="00DD5EEB" w:rsidRDefault="00E13C05" w:rsidP="00426082">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E13C05" w:rsidRPr="00E25B1F" w:rsidRDefault="00E13C05" w:rsidP="00426082">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E13C05" w:rsidRPr="00E25B1F" w:rsidRDefault="00E13C05" w:rsidP="00426082">
      <w:pPr>
        <w:numPr>
          <w:ilvl w:val="2"/>
          <w:numId w:val="54"/>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CA77C4">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E13C05" w:rsidRPr="00E25B1F" w:rsidRDefault="00E13C05" w:rsidP="00426082">
      <w:pPr>
        <w:numPr>
          <w:ilvl w:val="2"/>
          <w:numId w:val="54"/>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E13C05" w:rsidRPr="00E25B1F" w:rsidRDefault="00E13C05" w:rsidP="00426082">
      <w:pPr>
        <w:numPr>
          <w:ilvl w:val="0"/>
          <w:numId w:val="38"/>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E13C05" w:rsidRDefault="00E13C05" w:rsidP="00426082">
      <w:pPr>
        <w:numPr>
          <w:ilvl w:val="0"/>
          <w:numId w:val="38"/>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E13C05" w:rsidRPr="00B03EBF" w:rsidRDefault="00E13C05" w:rsidP="00426082">
      <w:pPr>
        <w:numPr>
          <w:ilvl w:val="0"/>
          <w:numId w:val="38"/>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E13C05" w:rsidRDefault="00E13C05" w:rsidP="00426082">
      <w:pPr>
        <w:numPr>
          <w:ilvl w:val="2"/>
          <w:numId w:val="54"/>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E13C05" w:rsidRPr="00E25B1F" w:rsidRDefault="00E13C05" w:rsidP="00426082">
      <w:pPr>
        <w:numPr>
          <w:ilvl w:val="2"/>
          <w:numId w:val="54"/>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E13C05" w:rsidRPr="00E25B1F" w:rsidRDefault="00E13C05" w:rsidP="0042608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E13C05" w:rsidRPr="00E25B1F" w:rsidRDefault="00E13C05" w:rsidP="0042608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CA77C4">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E13C05" w:rsidRPr="00E25B1F" w:rsidRDefault="00E13C05" w:rsidP="0042608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13C05" w:rsidRDefault="00E13C05" w:rsidP="0042608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E13C05" w:rsidRDefault="00E13C05" w:rsidP="00426082">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E13C05" w:rsidRPr="00E25B1F" w:rsidRDefault="00E13C05" w:rsidP="00426082">
      <w:pPr>
        <w:numPr>
          <w:ilvl w:val="2"/>
          <w:numId w:val="54"/>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E13C05" w:rsidRPr="00E25B1F" w:rsidRDefault="00E13C05" w:rsidP="00426082">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E13C05" w:rsidRPr="00E25B1F" w:rsidRDefault="00E13C05" w:rsidP="00426082">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E13C05" w:rsidRPr="00E25B1F" w:rsidRDefault="00E13C05" w:rsidP="00426082">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E13C05" w:rsidRPr="00E25B1F" w:rsidRDefault="00E13C05" w:rsidP="00426082">
      <w:pPr>
        <w:numPr>
          <w:ilvl w:val="2"/>
          <w:numId w:val="54"/>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E13C05" w:rsidRPr="00E25B1F" w:rsidRDefault="00E13C05" w:rsidP="00426082">
      <w:pPr>
        <w:numPr>
          <w:ilvl w:val="2"/>
          <w:numId w:val="54"/>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13C05" w:rsidRPr="00E25B1F" w:rsidRDefault="00E13C05" w:rsidP="00426082">
      <w:pPr>
        <w:pStyle w:val="NormalWeb"/>
        <w:numPr>
          <w:ilvl w:val="0"/>
          <w:numId w:val="39"/>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E13C05" w:rsidRPr="00E25B1F" w:rsidRDefault="00E13C05" w:rsidP="00426082">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E13C05" w:rsidRPr="00E25B1F" w:rsidRDefault="00E13C05" w:rsidP="00426082">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E13C05" w:rsidRPr="00E25B1F" w:rsidRDefault="00E13C05" w:rsidP="00426082">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13C05" w:rsidRPr="00E25B1F" w:rsidRDefault="00E13C05" w:rsidP="00426082">
      <w:pPr>
        <w:pStyle w:val="NormalWeb"/>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E13C05" w:rsidRPr="004B4B38" w:rsidRDefault="00E13C05" w:rsidP="00426082">
      <w:pPr>
        <w:pStyle w:val="ListContinue"/>
        <w:numPr>
          <w:ilvl w:val="1"/>
          <w:numId w:val="54"/>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E13C05" w:rsidRPr="00E25B1F" w:rsidRDefault="00E13C05" w:rsidP="00426082">
      <w:pPr>
        <w:numPr>
          <w:ilvl w:val="2"/>
          <w:numId w:val="54"/>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E13C05" w:rsidRPr="00E25B1F" w:rsidRDefault="00E13C05" w:rsidP="00426082">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E13C05" w:rsidRPr="00E25B1F" w:rsidRDefault="00E13C05" w:rsidP="00426082">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E13C05" w:rsidRPr="00B901AA" w:rsidRDefault="00E13C05" w:rsidP="00426082">
      <w:pPr>
        <w:numPr>
          <w:ilvl w:val="0"/>
          <w:numId w:val="40"/>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E13C05" w:rsidRPr="00E25B1F" w:rsidRDefault="00E13C05" w:rsidP="00426082">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E13C05" w:rsidRPr="00E25B1F" w:rsidRDefault="00E13C05" w:rsidP="00426082">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E13C05" w:rsidRDefault="00E13C05" w:rsidP="00426082">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E13C05" w:rsidRPr="00E25B1F" w:rsidRDefault="00E13C05"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13C05" w:rsidRPr="00E25B1F" w:rsidRDefault="00E13C05" w:rsidP="00426082">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E13C05" w:rsidRPr="00E25B1F" w:rsidRDefault="00E13C05" w:rsidP="00426082">
      <w:pPr>
        <w:numPr>
          <w:ilvl w:val="2"/>
          <w:numId w:val="54"/>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E13C05" w:rsidRPr="00CF5AF9" w:rsidRDefault="00E13C05" w:rsidP="00426082">
      <w:pPr>
        <w:numPr>
          <w:ilvl w:val="2"/>
          <w:numId w:val="54"/>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E13C05" w:rsidRPr="00CF5AF9" w:rsidRDefault="00E13C05" w:rsidP="00426082">
      <w:pPr>
        <w:numPr>
          <w:ilvl w:val="2"/>
          <w:numId w:val="54"/>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CA77C4">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E13C05" w:rsidRPr="00CF5AF9" w:rsidRDefault="00E13C05" w:rsidP="00426082">
      <w:pPr>
        <w:numPr>
          <w:ilvl w:val="3"/>
          <w:numId w:val="54"/>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E13C05" w:rsidRPr="001C5D29" w:rsidRDefault="00E13C05" w:rsidP="00426082">
      <w:pPr>
        <w:numPr>
          <w:ilvl w:val="3"/>
          <w:numId w:val="54"/>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E13C05" w:rsidRPr="001C5D29" w:rsidRDefault="00E13C05" w:rsidP="00426082">
      <w:pPr>
        <w:numPr>
          <w:ilvl w:val="3"/>
          <w:numId w:val="54"/>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E13C05" w:rsidRPr="00CF5AF9" w:rsidRDefault="00E13C05" w:rsidP="00426082">
      <w:pPr>
        <w:numPr>
          <w:ilvl w:val="3"/>
          <w:numId w:val="54"/>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E13C05" w:rsidRPr="001C5D29" w:rsidRDefault="00E13C05" w:rsidP="00426082">
      <w:pPr>
        <w:numPr>
          <w:ilvl w:val="2"/>
          <w:numId w:val="54"/>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E13C05" w:rsidRPr="00E25B1F" w:rsidRDefault="00E13C05" w:rsidP="00426082">
      <w:pPr>
        <w:numPr>
          <w:ilvl w:val="2"/>
          <w:numId w:val="54"/>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CA77C4">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CA77C4">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E13C05" w:rsidRPr="00E25B1F" w:rsidRDefault="00E13C05" w:rsidP="00426082">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13C05" w:rsidRPr="00E25B1F" w:rsidRDefault="00E13C05" w:rsidP="00426082">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13C05" w:rsidRPr="00E25B1F" w:rsidRDefault="00E13C05" w:rsidP="00426082">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13C05" w:rsidRPr="00E25B1F" w:rsidRDefault="00E13C05" w:rsidP="00426082">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13C05" w:rsidRPr="00E25B1F" w:rsidRDefault="00E13C05" w:rsidP="00426082">
      <w:pPr>
        <w:numPr>
          <w:ilvl w:val="2"/>
          <w:numId w:val="54"/>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E13C05" w:rsidRPr="00E25B1F" w:rsidRDefault="00E13C05" w:rsidP="00426082">
      <w:pPr>
        <w:numPr>
          <w:ilvl w:val="2"/>
          <w:numId w:val="54"/>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E13C05" w:rsidRPr="00E25B1F" w:rsidRDefault="00E13C05" w:rsidP="00426082">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E13C05" w:rsidRPr="00E25B1F" w:rsidRDefault="00E13C05" w:rsidP="00426082">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E13C05" w:rsidRPr="00E25B1F" w:rsidRDefault="00E13C05" w:rsidP="00426082">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E13C05" w:rsidRPr="00E25B1F" w:rsidRDefault="00E13C05" w:rsidP="00426082">
      <w:pPr>
        <w:numPr>
          <w:ilvl w:val="2"/>
          <w:numId w:val="54"/>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E13C05" w:rsidRPr="00E25B1F" w:rsidRDefault="00E13C05" w:rsidP="00426082">
      <w:pPr>
        <w:numPr>
          <w:ilvl w:val="2"/>
          <w:numId w:val="54"/>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13C05" w:rsidRPr="00E25B1F" w:rsidRDefault="00E13C05"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13C05" w:rsidRDefault="00E13C05"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13C05" w:rsidRPr="002B1A95" w:rsidRDefault="00E13C05"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E13C05" w:rsidRPr="002B1A95" w:rsidRDefault="00E13C05"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E13C05" w:rsidRPr="002B1A95" w:rsidRDefault="00E13C05"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13C05" w:rsidRPr="002B1A95" w:rsidRDefault="00E13C05"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E13C05" w:rsidRPr="002B1A95" w:rsidRDefault="00E13C05"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E13C05" w:rsidRPr="002B1A95" w:rsidRDefault="00E13C05"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13C05" w:rsidRPr="002B1A95" w:rsidRDefault="00E13C05"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13C05" w:rsidRPr="002B1A95" w:rsidRDefault="00E13C05"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E13C05" w:rsidRPr="0019729F" w:rsidRDefault="00E13C05" w:rsidP="0019729F">
      <w:pPr>
        <w:tabs>
          <w:tab w:val="left" w:pos="709"/>
        </w:tabs>
        <w:jc w:val="both"/>
        <w:rPr>
          <w:sz w:val="28"/>
          <w:szCs w:val="28"/>
        </w:rPr>
      </w:pPr>
    </w:p>
    <w:p w:rsidR="00E13C05" w:rsidRPr="0019729F" w:rsidRDefault="00E13C05" w:rsidP="00426082">
      <w:pPr>
        <w:numPr>
          <w:ilvl w:val="1"/>
          <w:numId w:val="75"/>
        </w:numPr>
        <w:ind w:left="0" w:firstLine="709"/>
        <w:jc w:val="both"/>
        <w:rPr>
          <w:sz w:val="28"/>
          <w:szCs w:val="28"/>
        </w:rPr>
      </w:pPr>
      <w:r w:rsidRPr="0019729F">
        <w:rPr>
          <w:sz w:val="28"/>
          <w:szCs w:val="28"/>
        </w:rPr>
        <w:t>Дополнительная информация</w:t>
      </w:r>
    </w:p>
    <w:p w:rsidR="00E13C05" w:rsidRPr="0019729F" w:rsidRDefault="00E13C05" w:rsidP="00426082">
      <w:pPr>
        <w:numPr>
          <w:ilvl w:val="2"/>
          <w:numId w:val="75"/>
        </w:numPr>
        <w:ind w:left="0" w:firstLine="0"/>
        <w:jc w:val="both"/>
        <w:rPr>
          <w:sz w:val="28"/>
          <w:szCs w:val="28"/>
        </w:rPr>
      </w:pP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E13C05" w:rsidRPr="002B1A95" w:rsidRDefault="00E13C05" w:rsidP="00A52F3D">
      <w:pPr>
        <w:tabs>
          <w:tab w:val="num" w:pos="993"/>
          <w:tab w:val="left" w:pos="1134"/>
          <w:tab w:val="num" w:pos="1701"/>
        </w:tabs>
        <w:ind w:firstLine="709"/>
        <w:jc w:val="both"/>
        <w:rPr>
          <w:sz w:val="28"/>
          <w:szCs w:val="28"/>
        </w:rPr>
      </w:pPr>
    </w:p>
    <w:p w:rsidR="00E13C05" w:rsidRPr="00E25B1F" w:rsidRDefault="00E13C05" w:rsidP="00C87330">
      <w:pPr>
        <w:tabs>
          <w:tab w:val="num" w:pos="1800"/>
          <w:tab w:val="num" w:pos="2847"/>
        </w:tabs>
        <w:spacing w:after="120"/>
        <w:jc w:val="both"/>
      </w:pPr>
    </w:p>
    <w:p w:rsidR="00E13C05" w:rsidRPr="00E25B1F" w:rsidRDefault="00E13C05" w:rsidP="00426082">
      <w:pPr>
        <w:numPr>
          <w:ilvl w:val="2"/>
          <w:numId w:val="54"/>
        </w:numPr>
        <w:tabs>
          <w:tab w:val="num" w:pos="1800"/>
        </w:tabs>
        <w:spacing w:after="120"/>
        <w:ind w:left="0" w:firstLine="0"/>
        <w:jc w:val="both"/>
        <w:rPr>
          <w:sz w:val="22"/>
          <w:szCs w:val="22"/>
        </w:rPr>
        <w:sectPr w:rsidR="00E13C05" w:rsidRPr="00E25B1F" w:rsidSect="00C87330">
          <w:pgSz w:w="11907" w:h="16840" w:code="9"/>
          <w:pgMar w:top="1134" w:right="567" w:bottom="1134" w:left="1418" w:header="709" w:footer="624" w:gutter="0"/>
          <w:cols w:space="708"/>
          <w:docGrid w:linePitch="360"/>
        </w:sectPr>
      </w:pPr>
    </w:p>
    <w:p w:rsidR="00E13C05" w:rsidRPr="00E25B1F" w:rsidRDefault="00E13C05" w:rsidP="00426082">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E13C05" w:rsidRPr="00E25B1F" w:rsidRDefault="00E13C05"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E13C05" w:rsidRPr="00E25B1F">
        <w:trPr>
          <w:trHeight w:val="440"/>
          <w:tblHeader/>
        </w:trPr>
        <w:tc>
          <w:tcPr>
            <w:tcW w:w="781" w:type="dxa"/>
            <w:vAlign w:val="center"/>
          </w:tcPr>
          <w:p w:rsidR="00E13C05" w:rsidRPr="00E25B1F" w:rsidRDefault="00E13C05" w:rsidP="00C87330">
            <w:pPr>
              <w:jc w:val="center"/>
            </w:pPr>
            <w:r w:rsidRPr="00E25B1F">
              <w:t>№ п/п</w:t>
            </w:r>
          </w:p>
        </w:tc>
        <w:tc>
          <w:tcPr>
            <w:tcW w:w="2268" w:type="dxa"/>
            <w:vAlign w:val="center"/>
          </w:tcPr>
          <w:p w:rsidR="00E13C05" w:rsidRPr="00E25B1F" w:rsidRDefault="00E13C05" w:rsidP="00C87330">
            <w:pPr>
              <w:pStyle w:val="BodyTextIndent2"/>
              <w:ind w:firstLine="0"/>
              <w:jc w:val="center"/>
            </w:pPr>
            <w:r w:rsidRPr="00E25B1F">
              <w:t>Наименование п/п</w:t>
            </w:r>
          </w:p>
        </w:tc>
        <w:tc>
          <w:tcPr>
            <w:tcW w:w="11624" w:type="dxa"/>
            <w:vAlign w:val="center"/>
          </w:tcPr>
          <w:p w:rsidR="00E13C05" w:rsidRPr="00E25B1F" w:rsidRDefault="00E13C05" w:rsidP="00C87330">
            <w:pPr>
              <w:pStyle w:val="BodyTextIndent2"/>
              <w:ind w:right="153" w:firstLine="0"/>
              <w:jc w:val="center"/>
            </w:pPr>
            <w:r w:rsidRPr="00E25B1F">
              <w:t>Содержание</w:t>
            </w:r>
          </w:p>
        </w:tc>
      </w:tr>
      <w:tr w:rsidR="00E13C05" w:rsidRPr="00E25B1F">
        <w:trPr>
          <w:trHeight w:val="1518"/>
        </w:trPr>
        <w:tc>
          <w:tcPr>
            <w:tcW w:w="781" w:type="dxa"/>
          </w:tcPr>
          <w:p w:rsidR="00E13C05" w:rsidRPr="00E25B1F" w:rsidRDefault="00E13C05" w:rsidP="00426082">
            <w:pPr>
              <w:numPr>
                <w:ilvl w:val="0"/>
                <w:numId w:val="28"/>
              </w:numPr>
              <w:tabs>
                <w:tab w:val="num" w:pos="786"/>
              </w:tabs>
              <w:ind w:left="0" w:hanging="15"/>
              <w:jc w:val="center"/>
            </w:pPr>
            <w:bookmarkStart w:id="238" w:name="_Ref317250566"/>
          </w:p>
        </w:tc>
        <w:bookmarkEnd w:id="238"/>
        <w:tc>
          <w:tcPr>
            <w:tcW w:w="2268" w:type="dxa"/>
          </w:tcPr>
          <w:p w:rsidR="00E13C05" w:rsidRDefault="00E13C05" w:rsidP="00C87330">
            <w:r w:rsidRPr="00E25B1F">
              <w:t xml:space="preserve">Предмет запроса цен </w:t>
            </w:r>
          </w:p>
          <w:p w:rsidR="00E13C05" w:rsidRPr="00E25B1F" w:rsidRDefault="00E13C05" w:rsidP="00C87330"/>
          <w:p w:rsidR="00E13C05" w:rsidRDefault="00E13C05" w:rsidP="007566BF"/>
          <w:p w:rsidR="00E13C05" w:rsidRPr="007566BF" w:rsidRDefault="00E13C05" w:rsidP="007566BF">
            <w:r w:rsidRPr="007566BF">
              <w:t>Предмет договора</w:t>
            </w:r>
          </w:p>
          <w:p w:rsidR="00E13C05" w:rsidRPr="00E25B1F" w:rsidRDefault="00E13C05" w:rsidP="00C87330"/>
          <w:p w:rsidR="00E13C05" w:rsidRPr="00D06E3C" w:rsidRDefault="00E13C05" w:rsidP="00D17AE8"/>
          <w:p w:rsidR="00E13C05" w:rsidRPr="00E25B1F" w:rsidRDefault="00E13C05" w:rsidP="00F55B8B">
            <w:r w:rsidRPr="00E25B1F">
              <w:t xml:space="preserve">Состав и объем </w:t>
            </w:r>
            <w:r>
              <w:t>товара/работ/услуг</w:t>
            </w:r>
          </w:p>
        </w:tc>
        <w:tc>
          <w:tcPr>
            <w:tcW w:w="11624" w:type="dxa"/>
          </w:tcPr>
          <w:p w:rsidR="00E13C05" w:rsidRPr="001B69EC" w:rsidRDefault="00E13C05" w:rsidP="008F5930">
            <w:pPr>
              <w:pStyle w:val="BodyTextIndent2"/>
              <w:ind w:firstLine="0"/>
              <w:jc w:val="left"/>
            </w:pPr>
            <w:r>
              <w:t>П</w:t>
            </w:r>
            <w:r w:rsidRPr="00D17AE8">
              <w:t xml:space="preserve">раво заключения </w:t>
            </w:r>
            <w:r w:rsidRPr="001B69EC">
              <w:t xml:space="preserve">договора </w:t>
            </w:r>
            <w:r>
              <w:t xml:space="preserve">на </w:t>
            </w:r>
            <w:r w:rsidRPr="00E24411">
              <w:t>оказание услуги междугородной и</w:t>
            </w:r>
            <w:r>
              <w:t xml:space="preserve"> международной телефонной связи</w:t>
            </w:r>
          </w:p>
          <w:p w:rsidR="00E13C05" w:rsidRDefault="00E13C05" w:rsidP="007566BF"/>
          <w:p w:rsidR="00E13C05" w:rsidRDefault="00E13C05" w:rsidP="007566BF"/>
          <w:p w:rsidR="00E13C05" w:rsidRDefault="00E13C05" w:rsidP="007566BF"/>
          <w:p w:rsidR="00E13C05" w:rsidRPr="00D17AE8" w:rsidRDefault="00E13C05" w:rsidP="00426082">
            <w:r>
              <w:t xml:space="preserve">Предмет договор: </w:t>
            </w:r>
            <w:r w:rsidRPr="00E24411">
              <w:t>услуги междугородной и</w:t>
            </w:r>
            <w:r>
              <w:t xml:space="preserve"> международной телефонной связи</w:t>
            </w:r>
          </w:p>
          <w:p w:rsidR="00E13C05" w:rsidRDefault="00E13C05" w:rsidP="00871FAF">
            <w:pPr>
              <w:ind w:right="153"/>
              <w:jc w:val="both"/>
            </w:pPr>
          </w:p>
          <w:p w:rsidR="00E13C05" w:rsidRDefault="00E13C05" w:rsidP="00871FAF">
            <w:pPr>
              <w:ind w:right="153"/>
              <w:jc w:val="both"/>
            </w:pPr>
          </w:p>
          <w:p w:rsidR="00E13C05" w:rsidRPr="00D17AE8" w:rsidRDefault="00E13C05" w:rsidP="00871FAF">
            <w:pPr>
              <w:ind w:right="153"/>
              <w:jc w:val="both"/>
            </w:pPr>
            <w:r w:rsidRPr="00D17AE8">
              <w:t>Состав и объем</w:t>
            </w:r>
            <w:r>
              <w:t xml:space="preserve"> услуг</w:t>
            </w:r>
            <w:r w:rsidRPr="00D17AE8">
              <w:t>: в соответствии с Томом 2 «Техническая часть» документации</w:t>
            </w:r>
          </w:p>
          <w:p w:rsidR="00E13C05" w:rsidRPr="00D17AE8" w:rsidRDefault="00E13C05" w:rsidP="00C87330">
            <w:pPr>
              <w:ind w:right="153"/>
              <w:jc w:val="both"/>
            </w:pPr>
          </w:p>
        </w:tc>
      </w:tr>
      <w:tr w:rsidR="00E13C05" w:rsidRPr="00E25B1F">
        <w:trPr>
          <w:trHeight w:val="641"/>
        </w:trPr>
        <w:tc>
          <w:tcPr>
            <w:tcW w:w="781" w:type="dxa"/>
          </w:tcPr>
          <w:p w:rsidR="00E13C05" w:rsidRPr="00E25B1F" w:rsidRDefault="00E13C05" w:rsidP="00426082">
            <w:pPr>
              <w:numPr>
                <w:ilvl w:val="0"/>
                <w:numId w:val="28"/>
              </w:numPr>
              <w:tabs>
                <w:tab w:val="num" w:pos="786"/>
              </w:tabs>
              <w:ind w:left="0" w:hanging="15"/>
              <w:jc w:val="center"/>
            </w:pPr>
            <w:bookmarkStart w:id="239" w:name="_Ref320260537"/>
          </w:p>
        </w:tc>
        <w:bookmarkEnd w:id="239"/>
        <w:tc>
          <w:tcPr>
            <w:tcW w:w="2268" w:type="dxa"/>
          </w:tcPr>
          <w:p w:rsidR="00E13C05" w:rsidRPr="00E25B1F" w:rsidRDefault="00E13C05" w:rsidP="00FF5992">
            <w:pPr>
              <w:ind w:right="70"/>
            </w:pPr>
            <w:r w:rsidRPr="00E25B1F">
              <w:t>Нормативный документ, в соответствии с которым проводится запрос цен</w:t>
            </w:r>
          </w:p>
        </w:tc>
        <w:tc>
          <w:tcPr>
            <w:tcW w:w="11624" w:type="dxa"/>
          </w:tcPr>
          <w:p w:rsidR="00E13C05" w:rsidRPr="00E25B1F" w:rsidRDefault="00E13C05"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E13C05" w:rsidRPr="00E25B1F">
        <w:trPr>
          <w:trHeight w:val="152"/>
        </w:trPr>
        <w:tc>
          <w:tcPr>
            <w:tcW w:w="781" w:type="dxa"/>
          </w:tcPr>
          <w:p w:rsidR="00E13C05" w:rsidRPr="00E25B1F" w:rsidRDefault="00E13C05" w:rsidP="00426082">
            <w:pPr>
              <w:numPr>
                <w:ilvl w:val="0"/>
                <w:numId w:val="28"/>
              </w:numPr>
              <w:tabs>
                <w:tab w:val="num" w:pos="786"/>
              </w:tabs>
              <w:ind w:left="0" w:hanging="15"/>
              <w:jc w:val="center"/>
            </w:pPr>
            <w:bookmarkStart w:id="240" w:name="_Ref317250598"/>
          </w:p>
        </w:tc>
        <w:bookmarkEnd w:id="240"/>
        <w:tc>
          <w:tcPr>
            <w:tcW w:w="2268" w:type="dxa"/>
          </w:tcPr>
          <w:p w:rsidR="00E13C05" w:rsidRPr="00E25B1F" w:rsidRDefault="00E13C05" w:rsidP="00C87330">
            <w:pPr>
              <w:ind w:right="153"/>
            </w:pPr>
            <w:r w:rsidRPr="00E25B1F">
              <w:t>Условия договора:</w:t>
            </w:r>
          </w:p>
          <w:p w:rsidR="00E13C05" w:rsidRPr="00261FA6" w:rsidRDefault="00E13C05" w:rsidP="005333A7">
            <w:pPr>
              <w:ind w:right="153"/>
              <w:rPr>
                <w:shd w:val="clear" w:color="auto" w:fill="FDE9D9"/>
              </w:rPr>
            </w:pPr>
            <w:r w:rsidRPr="00261FA6">
              <w:t>Сроки поставки товара/ выполнения работ или оказания услуг</w:t>
            </w:r>
          </w:p>
          <w:p w:rsidR="00E13C05" w:rsidRDefault="00E13C05" w:rsidP="005333A7">
            <w:pPr>
              <w:ind w:right="153"/>
            </w:pPr>
            <w:r w:rsidRPr="00261FA6">
              <w:t>Место поставки товара/ выполнения работ или оказания услуг</w:t>
            </w:r>
          </w:p>
          <w:p w:rsidR="00E13C05" w:rsidRPr="00261FA6" w:rsidRDefault="00E13C05" w:rsidP="005333A7">
            <w:pPr>
              <w:ind w:right="153"/>
            </w:pPr>
            <w:r w:rsidRPr="00261FA6">
              <w:t xml:space="preserve">Условия оплаты </w:t>
            </w:r>
          </w:p>
          <w:p w:rsidR="00E13C05" w:rsidRPr="00E25B1F" w:rsidRDefault="00E13C05" w:rsidP="00D17AE8">
            <w:pPr>
              <w:ind w:right="153"/>
            </w:pPr>
          </w:p>
        </w:tc>
        <w:tc>
          <w:tcPr>
            <w:tcW w:w="11624" w:type="dxa"/>
          </w:tcPr>
          <w:p w:rsidR="00E13C05" w:rsidRPr="00D17AE8" w:rsidRDefault="00E13C05"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t>оказания услуг:</w:t>
            </w:r>
          </w:p>
          <w:p w:rsidR="00E13C05" w:rsidRPr="00D17AE8" w:rsidRDefault="00E13C05" w:rsidP="00D17AE8">
            <w:pPr>
              <w:tabs>
                <w:tab w:val="left" w:pos="0"/>
              </w:tabs>
              <w:jc w:val="both"/>
              <w:rPr>
                <w:spacing w:val="-6"/>
              </w:rPr>
            </w:pPr>
            <w:r w:rsidRPr="009B64A4">
              <w:rPr>
                <w:color w:val="000000"/>
              </w:rPr>
              <w:t>с момента заключения договора и в течени</w:t>
            </w:r>
            <w:r>
              <w:rPr>
                <w:color w:val="000000"/>
              </w:rPr>
              <w:t>е одно</w:t>
            </w:r>
            <w:r w:rsidRPr="009B64A4">
              <w:rPr>
                <w:color w:val="000000"/>
              </w:rPr>
              <w:t>го календ</w:t>
            </w:r>
            <w:r>
              <w:rPr>
                <w:color w:val="000000"/>
              </w:rPr>
              <w:t xml:space="preserve">арного </w:t>
            </w:r>
            <w:r w:rsidRPr="009B64A4">
              <w:rPr>
                <w:color w:val="000000"/>
              </w:rPr>
              <w:t>года</w:t>
            </w:r>
            <w:r>
              <w:rPr>
                <w:color w:val="000000"/>
              </w:rPr>
              <w:t>.</w:t>
            </w:r>
          </w:p>
          <w:p w:rsidR="00E13C05" w:rsidRPr="005D6B8B" w:rsidRDefault="00E13C05" w:rsidP="00F55B8B">
            <w:pPr>
              <w:pStyle w:val="1c"/>
              <w:spacing w:after="0" w:line="240" w:lineRule="auto"/>
              <w:ind w:left="0"/>
              <w:jc w:val="both"/>
              <w:rPr>
                <w:rFonts w:ascii="Times New Roman" w:hAnsi="Times New Roman" w:cs="Times New Roman"/>
                <w:i/>
                <w:iCs/>
              </w:rPr>
            </w:pPr>
          </w:p>
          <w:p w:rsidR="00E13C05" w:rsidRPr="005D6B8B" w:rsidRDefault="00E13C05" w:rsidP="00F55B8B">
            <w:pPr>
              <w:pStyle w:val="1c"/>
              <w:spacing w:after="0" w:line="240" w:lineRule="auto"/>
              <w:ind w:left="0"/>
              <w:jc w:val="both"/>
              <w:rPr>
                <w:rFonts w:ascii="Times New Roman" w:hAnsi="Times New Roman" w:cs="Times New Roman"/>
                <w:i/>
                <w:iCs/>
              </w:rPr>
            </w:pPr>
          </w:p>
          <w:p w:rsidR="00E13C05" w:rsidRPr="005D6B8B" w:rsidRDefault="00E13C05" w:rsidP="00F55B8B">
            <w:pPr>
              <w:pStyle w:val="1c"/>
              <w:spacing w:after="0" w:line="240" w:lineRule="auto"/>
              <w:ind w:left="0"/>
              <w:jc w:val="both"/>
              <w:rPr>
                <w:rFonts w:ascii="Times New Roman" w:hAnsi="Times New Roman" w:cs="Times New Roman"/>
                <w:i/>
                <w:iCs/>
              </w:rPr>
            </w:pPr>
          </w:p>
          <w:p w:rsidR="00E13C05" w:rsidRDefault="00E13C05" w:rsidP="00F55B8B">
            <w:pPr>
              <w:ind w:right="153"/>
              <w:rPr>
                <w:i/>
                <w:iCs/>
                <w:lang w:eastAsia="en-US"/>
              </w:rPr>
            </w:pPr>
          </w:p>
          <w:p w:rsidR="00E13C05" w:rsidRPr="008F5930" w:rsidRDefault="00E13C05" w:rsidP="008F5930">
            <w:pPr>
              <w:ind w:right="153"/>
            </w:pPr>
            <w:r w:rsidRPr="00D17AE8">
              <w:t xml:space="preserve">Место </w:t>
            </w:r>
            <w:r>
              <w:t>оказания услуг: Томская область, ЗАТО Северск, АО «СХК»</w:t>
            </w:r>
          </w:p>
          <w:p w:rsidR="00E13C05" w:rsidRPr="005D6B8B" w:rsidRDefault="00E13C05" w:rsidP="00F55B8B">
            <w:pPr>
              <w:pStyle w:val="1c"/>
              <w:spacing w:after="0" w:line="240" w:lineRule="auto"/>
              <w:ind w:left="0"/>
              <w:jc w:val="both"/>
              <w:rPr>
                <w:rFonts w:ascii="Times New Roman" w:hAnsi="Times New Roman" w:cs="Times New Roman"/>
                <w:i/>
                <w:iCs/>
              </w:rPr>
            </w:pPr>
            <w:r w:rsidRPr="005D6B8B">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E13C05" w:rsidRPr="005D6B8B" w:rsidRDefault="00E13C05" w:rsidP="00F55B8B">
            <w:pPr>
              <w:pStyle w:val="1c"/>
              <w:spacing w:after="0" w:line="240" w:lineRule="auto"/>
              <w:ind w:left="0"/>
              <w:jc w:val="both"/>
              <w:rPr>
                <w:rFonts w:ascii="Times New Roman" w:hAnsi="Times New Roman" w:cs="Times New Roman"/>
                <w:i/>
                <w:iCs/>
              </w:rPr>
            </w:pPr>
            <w:r w:rsidRPr="005D6B8B">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13C05" w:rsidRPr="009D29C5" w:rsidRDefault="00E13C05"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E13C05" w:rsidRDefault="00E13C05" w:rsidP="008F5930">
            <w:pPr>
              <w:jc w:val="both"/>
              <w:rPr>
                <w:color w:val="000000"/>
              </w:rPr>
            </w:pPr>
            <w:r>
              <w:t xml:space="preserve">Условия оплаты: </w:t>
            </w:r>
            <w:r w:rsidRPr="00D80525">
              <w:t>Аванс не предусмотрен</w:t>
            </w:r>
            <w:r>
              <w:t xml:space="preserve">. Оператор связи передаёт Заказчику первичную документацию </w:t>
            </w:r>
            <w:r w:rsidRPr="00713E34">
              <w:t>до</w:t>
            </w:r>
            <w:r>
              <w:t xml:space="preserve"> 10 числа месяца, следующего за расчетным. Если у Оператора связи нет филиала в г. Северске, тогда первичная документация отправляется Заказчику по факсу или по электронной почте, а оригиналы высылаются в адрес Заказчика почтовой службой. Вместе со счетами Оператор предоставляет Заказчику детализированный отчет междугородних и международных соединений в электронном виде.</w:t>
            </w:r>
          </w:p>
          <w:p w:rsidR="00E13C05" w:rsidRPr="005F4803" w:rsidRDefault="00E13C05" w:rsidP="008F5930">
            <w:pPr>
              <w:tabs>
                <w:tab w:val="left" w:pos="6840"/>
              </w:tabs>
              <w:jc w:val="both"/>
            </w:pPr>
            <w:r w:rsidRPr="00E25B1F">
              <w:rPr>
                <w:b/>
                <w:bCs/>
                <w:i/>
                <w:iCs/>
              </w:rPr>
              <w:t xml:space="preserve"> </w:t>
            </w:r>
            <w:r>
              <w:rPr>
                <w:color w:val="000000"/>
              </w:rPr>
              <w:t>За</w:t>
            </w:r>
            <w:r>
              <w:rPr>
                <w:color w:val="000000"/>
              </w:rPr>
              <w:softHyphen/>
              <w:t>казчик производит</w:t>
            </w:r>
            <w:r w:rsidRPr="00F80189">
              <w:rPr>
                <w:color w:val="000000"/>
              </w:rPr>
              <w:t xml:space="preserve"> </w:t>
            </w:r>
            <w:r>
              <w:rPr>
                <w:color w:val="000000"/>
              </w:rPr>
              <w:t xml:space="preserve">оплату за </w:t>
            </w:r>
            <w:r w:rsidRPr="005F4803">
              <w:rPr>
                <w:color w:val="000000"/>
              </w:rPr>
              <w:t>услуги связи  в течение  30 дней  с момента получения Заказчиком от Оператора связи счета, счета-фактуры и  акта  выполненных работ.</w:t>
            </w:r>
          </w:p>
          <w:p w:rsidR="00E13C05" w:rsidRPr="005F4803" w:rsidRDefault="00E13C05" w:rsidP="00D17AE8">
            <w:pPr>
              <w:tabs>
                <w:tab w:val="left" w:pos="6840"/>
              </w:tabs>
              <w:jc w:val="both"/>
            </w:pPr>
          </w:p>
          <w:p w:rsidR="00E13C05" w:rsidRDefault="00E13C05" w:rsidP="00D17AE8">
            <w:pPr>
              <w:tabs>
                <w:tab w:val="left" w:pos="6840"/>
              </w:tabs>
              <w:jc w:val="both"/>
            </w:pPr>
            <w:r w:rsidRPr="005F4803">
              <w:t>В соответствии с подпунктом б) пункта 28.4.2 ЕОСЗ Заказчик имеет право на проведение преддоговорных переговоров по изменению объемов продукции не более чем на 10% и без увеличения цен (расценок).</w:t>
            </w:r>
          </w:p>
          <w:p w:rsidR="00E13C05" w:rsidRDefault="00E13C05" w:rsidP="00D17AE8">
            <w:pPr>
              <w:tabs>
                <w:tab w:val="left" w:pos="6840"/>
              </w:tabs>
              <w:jc w:val="both"/>
            </w:pPr>
          </w:p>
          <w:p w:rsidR="00E13C05" w:rsidRPr="00E25B1F" w:rsidRDefault="00E13C05"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E13C05" w:rsidRPr="00E25B1F">
        <w:trPr>
          <w:trHeight w:val="152"/>
        </w:trPr>
        <w:tc>
          <w:tcPr>
            <w:tcW w:w="781" w:type="dxa"/>
          </w:tcPr>
          <w:p w:rsidR="00E13C05" w:rsidRPr="00E25B1F" w:rsidRDefault="00E13C05" w:rsidP="00E1430A">
            <w:pPr>
              <w:numPr>
                <w:ilvl w:val="1"/>
                <w:numId w:val="53"/>
              </w:numPr>
            </w:pPr>
          </w:p>
        </w:tc>
        <w:tc>
          <w:tcPr>
            <w:tcW w:w="2268" w:type="dxa"/>
          </w:tcPr>
          <w:p w:rsidR="00E13C05" w:rsidRPr="00E25B1F" w:rsidRDefault="00E13C05" w:rsidP="00C87330">
            <w:pPr>
              <w:ind w:right="153"/>
            </w:pPr>
            <w:r w:rsidRPr="00F21B5F">
              <w:t>Встречные предложения по условиям договора</w:t>
            </w:r>
          </w:p>
        </w:tc>
        <w:tc>
          <w:tcPr>
            <w:tcW w:w="11624" w:type="dxa"/>
          </w:tcPr>
          <w:p w:rsidR="00E13C05" w:rsidRPr="007566BF" w:rsidRDefault="00E13C05"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E13C05" w:rsidRPr="00E25B1F" w:rsidRDefault="00E13C05"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E13C05" w:rsidRPr="00E25B1F">
        <w:trPr>
          <w:trHeight w:val="416"/>
        </w:trPr>
        <w:tc>
          <w:tcPr>
            <w:tcW w:w="781" w:type="dxa"/>
          </w:tcPr>
          <w:p w:rsidR="00E13C05" w:rsidRPr="00E25B1F" w:rsidRDefault="00E13C05" w:rsidP="00426082">
            <w:pPr>
              <w:numPr>
                <w:ilvl w:val="0"/>
                <w:numId w:val="28"/>
              </w:numPr>
              <w:tabs>
                <w:tab w:val="num" w:pos="786"/>
              </w:tabs>
              <w:ind w:left="0" w:hanging="15"/>
              <w:jc w:val="center"/>
            </w:pPr>
            <w:bookmarkStart w:id="241" w:name="_Ref317250606"/>
          </w:p>
        </w:tc>
        <w:bookmarkEnd w:id="241"/>
        <w:tc>
          <w:tcPr>
            <w:tcW w:w="2268" w:type="dxa"/>
          </w:tcPr>
          <w:p w:rsidR="00E13C05" w:rsidRPr="00E25B1F" w:rsidRDefault="00E13C05" w:rsidP="00C87330">
            <w:pPr>
              <w:ind w:right="153"/>
            </w:pPr>
            <w:r w:rsidRPr="00E25B1F">
              <w:t xml:space="preserve">Количество лотов </w:t>
            </w:r>
          </w:p>
        </w:tc>
        <w:tc>
          <w:tcPr>
            <w:tcW w:w="11624" w:type="dxa"/>
          </w:tcPr>
          <w:p w:rsidR="00E13C05" w:rsidRPr="00E25B1F" w:rsidRDefault="00E13C05" w:rsidP="00C87330">
            <w:pPr>
              <w:ind w:right="153"/>
            </w:pPr>
            <w:r>
              <w:t>1</w:t>
            </w:r>
          </w:p>
        </w:tc>
      </w:tr>
      <w:tr w:rsidR="00E13C05" w:rsidRPr="00E25B1F">
        <w:trPr>
          <w:trHeight w:val="152"/>
        </w:trPr>
        <w:tc>
          <w:tcPr>
            <w:tcW w:w="781" w:type="dxa"/>
          </w:tcPr>
          <w:p w:rsidR="00E13C05" w:rsidRPr="00E25B1F" w:rsidRDefault="00E13C05" w:rsidP="00426082">
            <w:pPr>
              <w:numPr>
                <w:ilvl w:val="0"/>
                <w:numId w:val="28"/>
              </w:numPr>
              <w:tabs>
                <w:tab w:val="num" w:pos="786"/>
              </w:tabs>
              <w:ind w:left="0" w:hanging="15"/>
              <w:jc w:val="center"/>
            </w:pPr>
            <w:bookmarkStart w:id="242" w:name="_Ref317249928"/>
          </w:p>
        </w:tc>
        <w:bookmarkEnd w:id="242"/>
        <w:tc>
          <w:tcPr>
            <w:tcW w:w="2268" w:type="dxa"/>
          </w:tcPr>
          <w:p w:rsidR="00E13C05" w:rsidRPr="00E25B1F" w:rsidRDefault="00E13C05" w:rsidP="00C87330">
            <w:r w:rsidRPr="00E25B1F">
              <w:t>Заказчик</w:t>
            </w:r>
          </w:p>
        </w:tc>
        <w:tc>
          <w:tcPr>
            <w:tcW w:w="11624" w:type="dxa"/>
          </w:tcPr>
          <w:p w:rsidR="00E13C05" w:rsidRPr="001F147C" w:rsidRDefault="00E13C05" w:rsidP="00F55B8B">
            <w:pPr>
              <w:ind w:right="153"/>
              <w:jc w:val="both"/>
            </w:pPr>
            <w:r w:rsidRPr="001F147C">
              <w:t xml:space="preserve">Акционерное Общество «Сибирский химический </w:t>
            </w:r>
            <w:r>
              <w:t>комбинат»  (</w:t>
            </w:r>
            <w:r w:rsidRPr="001F147C">
              <w:t>АО «СХК»)</w:t>
            </w:r>
          </w:p>
          <w:p w:rsidR="00E13C05" w:rsidRPr="001F147C" w:rsidRDefault="00E13C05"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E13C05" w:rsidRPr="00D17AE8" w:rsidRDefault="00E13C05"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E13C05" w:rsidRPr="00E25B1F">
        <w:trPr>
          <w:trHeight w:val="152"/>
        </w:trPr>
        <w:tc>
          <w:tcPr>
            <w:tcW w:w="781" w:type="dxa"/>
          </w:tcPr>
          <w:p w:rsidR="00E13C05" w:rsidRPr="00E25B1F" w:rsidRDefault="00E13C05" w:rsidP="00426082">
            <w:pPr>
              <w:numPr>
                <w:ilvl w:val="0"/>
                <w:numId w:val="28"/>
              </w:numPr>
              <w:tabs>
                <w:tab w:val="num" w:pos="786"/>
              </w:tabs>
              <w:ind w:left="0" w:hanging="15"/>
              <w:jc w:val="center"/>
            </w:pPr>
            <w:bookmarkStart w:id="243" w:name="_Ref317250471"/>
          </w:p>
        </w:tc>
        <w:bookmarkEnd w:id="243"/>
        <w:tc>
          <w:tcPr>
            <w:tcW w:w="2268" w:type="dxa"/>
          </w:tcPr>
          <w:p w:rsidR="00E13C05" w:rsidRPr="00E25B1F" w:rsidRDefault="00E13C05" w:rsidP="006037AB">
            <w:pPr>
              <w:ind w:right="153"/>
            </w:pPr>
            <w:r w:rsidRPr="00E25B1F">
              <w:t>Организатор запроса цен</w:t>
            </w:r>
          </w:p>
        </w:tc>
        <w:tc>
          <w:tcPr>
            <w:tcW w:w="11624" w:type="dxa"/>
          </w:tcPr>
          <w:p w:rsidR="00E13C05" w:rsidRPr="001F147C" w:rsidRDefault="00E13C05" w:rsidP="00F55B8B">
            <w:pPr>
              <w:ind w:right="153"/>
              <w:jc w:val="both"/>
            </w:pPr>
            <w:r w:rsidRPr="001F147C">
              <w:t xml:space="preserve">Акционерное Общество «Сибирский </w:t>
            </w:r>
            <w:r>
              <w:t>химический комбинат»  (</w:t>
            </w:r>
            <w:r w:rsidRPr="001F147C">
              <w:t>АО «СХК»)</w:t>
            </w:r>
          </w:p>
          <w:p w:rsidR="00E13C05" w:rsidRPr="001F147C" w:rsidRDefault="00E13C05"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E13C05" w:rsidRPr="00F55B8B" w:rsidRDefault="00E13C05"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E13C05" w:rsidRPr="00D24A90" w:rsidRDefault="00E13C05" w:rsidP="00F55B8B">
            <w:pPr>
              <w:ind w:right="153"/>
              <w:jc w:val="both"/>
              <w:rPr>
                <w:color w:val="000000"/>
              </w:rPr>
            </w:pPr>
            <w:r w:rsidRPr="00D24A90">
              <w:t xml:space="preserve">Контактное лицо </w:t>
            </w:r>
            <w:r w:rsidRPr="00D24A90">
              <w:rPr>
                <w:color w:val="000000"/>
              </w:rPr>
              <w:t xml:space="preserve">по вопросам предмета закупки: </w:t>
            </w:r>
          </w:p>
          <w:p w:rsidR="00E13C05" w:rsidRDefault="00E13C05" w:rsidP="00F55B8B">
            <w:pPr>
              <w:jc w:val="both"/>
            </w:pPr>
            <w:r w:rsidRPr="00D24A90">
              <w:t>Гринадеров Иван Владимирович, телефон: (3823) 52-80-89</w:t>
            </w:r>
          </w:p>
          <w:p w:rsidR="00E13C05" w:rsidRPr="00235118" w:rsidRDefault="00E13C05" w:rsidP="00F55B8B">
            <w:pPr>
              <w:jc w:val="both"/>
            </w:pPr>
            <w:r w:rsidRPr="00235118">
              <w:t xml:space="preserve">Контактное лицо по вопросам проведения закупки: </w:t>
            </w:r>
          </w:p>
          <w:p w:rsidR="00E13C05" w:rsidRPr="00F512FA" w:rsidRDefault="00E13C05" w:rsidP="00F55B8B">
            <w:pPr>
              <w:jc w:val="both"/>
            </w:pPr>
            <w:r w:rsidRPr="00F512FA">
              <w:t>Митюкевич Яна Александровна, телефон: (3823) 52-34-80  , факс (3823) 56-25-50</w:t>
            </w:r>
          </w:p>
          <w:p w:rsidR="00E13C05" w:rsidRPr="00F512FA" w:rsidRDefault="00E13C05" w:rsidP="00F55B8B">
            <w:pPr>
              <w:ind w:right="153"/>
              <w:jc w:val="both"/>
              <w:rPr>
                <w:lang w:val="en-US"/>
              </w:rPr>
            </w:pPr>
            <w:r w:rsidRPr="00F512FA">
              <w:rPr>
                <w:lang w:val="en-US"/>
              </w:rPr>
              <w:t xml:space="preserve">e-mail: </w:t>
            </w:r>
            <w:hyperlink r:id="rId14" w:history="1">
              <w:r w:rsidRPr="00F512FA">
                <w:rPr>
                  <w:rStyle w:val="Hyperlink"/>
                  <w:color w:val="auto"/>
                  <w:lang w:val="en-US"/>
                </w:rPr>
                <w:t>mitukevich@seversk.tomsknet.ru</w:t>
              </w:r>
            </w:hyperlink>
          </w:p>
          <w:p w:rsidR="00E13C05" w:rsidRPr="00D17AE8" w:rsidRDefault="00E13C05"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E13C05" w:rsidRPr="00E25B1F">
        <w:trPr>
          <w:trHeight w:val="70"/>
        </w:trPr>
        <w:tc>
          <w:tcPr>
            <w:tcW w:w="781" w:type="dxa"/>
          </w:tcPr>
          <w:p w:rsidR="00E13C05" w:rsidRPr="00E25B1F" w:rsidRDefault="00E13C05" w:rsidP="00426082">
            <w:pPr>
              <w:numPr>
                <w:ilvl w:val="0"/>
                <w:numId w:val="28"/>
              </w:numPr>
              <w:tabs>
                <w:tab w:val="num" w:pos="786"/>
              </w:tabs>
              <w:ind w:left="0" w:hanging="15"/>
              <w:jc w:val="center"/>
            </w:pPr>
            <w:bookmarkStart w:id="244" w:name="_Ref317250534"/>
          </w:p>
        </w:tc>
        <w:bookmarkEnd w:id="244"/>
        <w:tc>
          <w:tcPr>
            <w:tcW w:w="2268" w:type="dxa"/>
          </w:tcPr>
          <w:p w:rsidR="00E13C05" w:rsidRPr="00E25B1F" w:rsidRDefault="00E13C05" w:rsidP="00D17AE8">
            <w:pPr>
              <w:ind w:right="153"/>
            </w:pPr>
            <w:r w:rsidRPr="00E25B1F">
              <w:t xml:space="preserve">Информационное обеспечение проведения запроса цен </w:t>
            </w:r>
          </w:p>
        </w:tc>
        <w:tc>
          <w:tcPr>
            <w:tcW w:w="11624" w:type="dxa"/>
          </w:tcPr>
          <w:p w:rsidR="00E13C05" w:rsidRPr="00E25B1F" w:rsidRDefault="00E13C05"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Hyperlink"/>
                </w:rPr>
                <w:t>http://zakupki.gov.ru</w:t>
              </w:r>
            </w:hyperlink>
            <w:r w:rsidRPr="0048518A">
              <w:rPr>
                <w:color w:val="0000FF"/>
              </w:rPr>
              <w:t>),</w:t>
            </w:r>
            <w:r w:rsidRPr="00E25B1F">
              <w:t xml:space="preserve"> </w:t>
            </w:r>
          </w:p>
          <w:p w:rsidR="00E13C05" w:rsidRPr="00E25B1F" w:rsidRDefault="00E13C05"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Hyperlink"/>
                </w:rPr>
                <w:t>http://zakupki.rosatom.ru</w:t>
              </w:r>
            </w:hyperlink>
            <w:r w:rsidRPr="0048518A">
              <w:rPr>
                <w:color w:val="0000FF"/>
                <w:spacing w:val="-6"/>
              </w:rPr>
              <w:t>).</w:t>
            </w:r>
          </w:p>
          <w:p w:rsidR="00E13C05" w:rsidRPr="00E25B1F" w:rsidRDefault="00E13C05"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Hyperlink"/>
                </w:rPr>
                <w:t>www.a-k-d.ru</w:t>
              </w:r>
            </w:hyperlink>
          </w:p>
        </w:tc>
      </w:tr>
      <w:tr w:rsidR="00E13C05" w:rsidRPr="00E25B1F">
        <w:trPr>
          <w:trHeight w:val="152"/>
        </w:trPr>
        <w:tc>
          <w:tcPr>
            <w:tcW w:w="781" w:type="dxa"/>
          </w:tcPr>
          <w:p w:rsidR="00E13C05" w:rsidRPr="00E25B1F" w:rsidRDefault="00E13C05" w:rsidP="00426082">
            <w:pPr>
              <w:numPr>
                <w:ilvl w:val="0"/>
                <w:numId w:val="28"/>
              </w:numPr>
              <w:tabs>
                <w:tab w:val="num" w:pos="786"/>
              </w:tabs>
              <w:ind w:left="0" w:hanging="15"/>
              <w:jc w:val="center"/>
            </w:pPr>
            <w:bookmarkStart w:id="245" w:name="_Ref317250440"/>
          </w:p>
        </w:tc>
        <w:bookmarkEnd w:id="245"/>
        <w:tc>
          <w:tcPr>
            <w:tcW w:w="2268" w:type="dxa"/>
          </w:tcPr>
          <w:p w:rsidR="00E13C05" w:rsidRDefault="00E13C05"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E13C05" w:rsidRDefault="00E13C05" w:rsidP="00D17AE8">
            <w:pPr>
              <w:pStyle w:val="34"/>
              <w:tabs>
                <w:tab w:val="clear" w:pos="1307"/>
              </w:tabs>
              <w:ind w:left="0" w:right="153"/>
              <w:jc w:val="left"/>
            </w:pPr>
          </w:p>
          <w:p w:rsidR="00E13C05" w:rsidRDefault="00E13C05"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E13C05" w:rsidRDefault="00E13C05" w:rsidP="00961F5E">
            <w:pPr>
              <w:pStyle w:val="34"/>
              <w:tabs>
                <w:tab w:val="clear" w:pos="1307"/>
              </w:tabs>
              <w:ind w:left="0" w:right="153"/>
              <w:jc w:val="left"/>
            </w:pPr>
          </w:p>
          <w:p w:rsidR="00E13C05" w:rsidRDefault="00E13C05" w:rsidP="00D17AE8">
            <w:pPr>
              <w:pStyle w:val="34"/>
              <w:tabs>
                <w:tab w:val="clear" w:pos="1307"/>
              </w:tabs>
              <w:ind w:left="0" w:right="153"/>
              <w:jc w:val="left"/>
            </w:pPr>
            <w:r>
              <w:t>Единый базис сравнения ценовых предложений</w:t>
            </w:r>
          </w:p>
          <w:p w:rsidR="00E13C05" w:rsidRDefault="00E13C05" w:rsidP="00D17AE8">
            <w:pPr>
              <w:pStyle w:val="34"/>
              <w:tabs>
                <w:tab w:val="clear" w:pos="1307"/>
              </w:tabs>
              <w:ind w:left="0" w:right="153"/>
              <w:jc w:val="left"/>
            </w:pPr>
          </w:p>
          <w:p w:rsidR="00E13C05" w:rsidRPr="00E25B1F" w:rsidRDefault="00E13C05"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E13C05" w:rsidRDefault="00E13C05" w:rsidP="00F55B8B"/>
          <w:p w:rsidR="00E13C05" w:rsidRDefault="00E13C05" w:rsidP="00F55B8B">
            <w:pPr>
              <w:rPr>
                <w:b/>
                <w:bCs/>
                <w:color w:val="000000"/>
              </w:rPr>
            </w:pPr>
            <w:r>
              <w:rPr>
                <w:b/>
                <w:bCs/>
                <w:color w:val="000000"/>
              </w:rPr>
              <w:t>600 000 (</w:t>
            </w:r>
            <w:r w:rsidRPr="00D24A90">
              <w:rPr>
                <w:color w:val="000000"/>
              </w:rPr>
              <w:t xml:space="preserve">шестьсот тысяч) </w:t>
            </w:r>
            <w:r>
              <w:rPr>
                <w:b/>
                <w:bCs/>
                <w:color w:val="000000"/>
              </w:rPr>
              <w:t>рублей 00</w:t>
            </w:r>
            <w:r w:rsidRPr="00254E05">
              <w:rPr>
                <w:b/>
                <w:bCs/>
                <w:color w:val="000000"/>
              </w:rPr>
              <w:t xml:space="preserve"> копеек</w:t>
            </w:r>
            <w:r>
              <w:rPr>
                <w:b/>
                <w:bCs/>
                <w:color w:val="000000"/>
              </w:rPr>
              <w:t>, включая</w:t>
            </w:r>
            <w:r w:rsidRPr="00254E05">
              <w:rPr>
                <w:b/>
                <w:bCs/>
                <w:color w:val="000000"/>
              </w:rPr>
              <w:t xml:space="preserve"> НДС 18% </w:t>
            </w:r>
          </w:p>
          <w:p w:rsidR="00E13C05" w:rsidRPr="00CA1BE0" w:rsidRDefault="00E13C05" w:rsidP="00F55B8B">
            <w:pPr>
              <w:rPr>
                <w:b/>
                <w:bCs/>
                <w:color w:val="000000"/>
              </w:rPr>
            </w:pPr>
          </w:p>
          <w:p w:rsidR="00E13C05" w:rsidRDefault="00E13C05" w:rsidP="00F55B8B"/>
          <w:p w:rsidR="00E13C05" w:rsidRDefault="00E13C05" w:rsidP="00F55B8B"/>
          <w:p w:rsidR="00E13C05" w:rsidRDefault="00E13C05" w:rsidP="00F55B8B">
            <w:pPr>
              <w:rPr>
                <w:b/>
                <w:bCs/>
                <w:color w:val="000000"/>
              </w:rPr>
            </w:pPr>
            <w:r>
              <w:rPr>
                <w:b/>
                <w:bCs/>
                <w:color w:val="000000"/>
              </w:rPr>
              <w:t>508 474</w:t>
            </w:r>
            <w:r>
              <w:rPr>
                <w:color w:val="000000"/>
              </w:rPr>
              <w:t xml:space="preserve"> (пятьсот восемь тысяч четыреста семьдесят четыре) </w:t>
            </w:r>
            <w:r>
              <w:rPr>
                <w:b/>
                <w:bCs/>
                <w:color w:val="000000"/>
              </w:rPr>
              <w:t>рубля 58</w:t>
            </w:r>
            <w:r w:rsidRPr="00254E05">
              <w:rPr>
                <w:b/>
                <w:bCs/>
                <w:color w:val="000000"/>
              </w:rPr>
              <w:t xml:space="preserve"> копеек</w:t>
            </w:r>
            <w:r>
              <w:rPr>
                <w:b/>
                <w:bCs/>
                <w:color w:val="000000"/>
              </w:rPr>
              <w:t>, без учета НДС</w:t>
            </w:r>
          </w:p>
          <w:p w:rsidR="00E13C05" w:rsidRDefault="00E13C05" w:rsidP="005333A7">
            <w:pPr>
              <w:pStyle w:val="34"/>
              <w:tabs>
                <w:tab w:val="clear" w:pos="1307"/>
                <w:tab w:val="left" w:pos="-72"/>
              </w:tabs>
              <w:ind w:left="0" w:right="153"/>
            </w:pPr>
          </w:p>
          <w:p w:rsidR="00E13C05" w:rsidRDefault="00E13C05" w:rsidP="005333A7">
            <w:pPr>
              <w:pStyle w:val="34"/>
              <w:tabs>
                <w:tab w:val="clear" w:pos="1307"/>
                <w:tab w:val="left" w:pos="-72"/>
              </w:tabs>
              <w:ind w:left="0" w:right="153"/>
              <w:rPr>
                <w:i/>
                <w:iCs/>
              </w:rPr>
            </w:pPr>
          </w:p>
          <w:p w:rsidR="00E13C05" w:rsidRDefault="00E13C05" w:rsidP="005333A7">
            <w:pPr>
              <w:pStyle w:val="34"/>
              <w:tabs>
                <w:tab w:val="clear" w:pos="1307"/>
                <w:tab w:val="left" w:pos="-72"/>
              </w:tabs>
              <w:ind w:left="0" w:right="153"/>
              <w:rPr>
                <w:i/>
                <w:iCs/>
              </w:rPr>
            </w:pPr>
          </w:p>
          <w:p w:rsidR="00E13C05" w:rsidRDefault="00E13C05" w:rsidP="005333A7">
            <w:pPr>
              <w:pStyle w:val="34"/>
              <w:tabs>
                <w:tab w:val="clear" w:pos="1307"/>
                <w:tab w:val="left" w:pos="-72"/>
              </w:tabs>
              <w:ind w:left="0" w:right="153"/>
              <w:rPr>
                <w:i/>
                <w:iCs/>
              </w:rPr>
            </w:pPr>
          </w:p>
          <w:p w:rsidR="00E13C05" w:rsidRPr="005333A7" w:rsidRDefault="00E13C05"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E13C05" w:rsidRPr="00CA1BE0" w:rsidRDefault="00E13C05" w:rsidP="00F55B8B">
            <w:pPr>
              <w:rPr>
                <w:b/>
                <w:bCs/>
                <w:color w:val="000000"/>
              </w:rPr>
            </w:pPr>
          </w:p>
          <w:p w:rsidR="00E13C05" w:rsidRDefault="00E13C05" w:rsidP="00F55B8B"/>
          <w:p w:rsidR="00E13C05" w:rsidRDefault="00E13C05" w:rsidP="00F55B8B"/>
          <w:p w:rsidR="00E13C05" w:rsidRDefault="00E13C05" w:rsidP="00D24A90">
            <w:r w:rsidRPr="00E5573E">
              <w:t xml:space="preserve">Цена договора включает </w:t>
            </w:r>
            <w:r>
              <w:t xml:space="preserve">в себя: </w:t>
            </w:r>
            <w:r w:rsidRPr="00486346">
              <w:t xml:space="preserve">все расходы, связанные с оказанием услуг. </w:t>
            </w:r>
            <w:r>
              <w:t>Тарифы</w:t>
            </w:r>
            <w:r w:rsidRPr="00177157">
              <w:t xml:space="preserve"> договора должн</w:t>
            </w:r>
            <w:r>
              <w:t>ы</w:t>
            </w:r>
            <w:r w:rsidRPr="00177157">
              <w:t xml:space="preserve"> оставаться фиксированн</w:t>
            </w:r>
            <w:r>
              <w:t>ыми</w:t>
            </w:r>
            <w:r w:rsidRPr="00177157">
              <w:t xml:space="preserve"> в течение всего срока действия договора.</w:t>
            </w:r>
          </w:p>
          <w:p w:rsidR="00E13C05" w:rsidRPr="000E1975" w:rsidRDefault="00E13C05" w:rsidP="000E1975">
            <w:pPr>
              <w:pStyle w:val="-3"/>
              <w:tabs>
                <w:tab w:val="clear" w:pos="1701"/>
                <w:tab w:val="left" w:pos="1985"/>
              </w:tabs>
              <w:spacing w:line="240" w:lineRule="auto"/>
              <w:ind w:firstLine="0"/>
              <w:rPr>
                <w:i/>
                <w:iCs/>
                <w:sz w:val="24"/>
                <w:szCs w:val="24"/>
              </w:rPr>
            </w:pPr>
          </w:p>
        </w:tc>
      </w:tr>
      <w:tr w:rsidR="00E13C05" w:rsidRPr="00E25B1F">
        <w:trPr>
          <w:trHeight w:val="397"/>
        </w:trPr>
        <w:tc>
          <w:tcPr>
            <w:tcW w:w="781" w:type="dxa"/>
          </w:tcPr>
          <w:p w:rsidR="00E13C05" w:rsidRPr="00E25B1F" w:rsidRDefault="00E13C05" w:rsidP="00426082">
            <w:pPr>
              <w:numPr>
                <w:ilvl w:val="0"/>
                <w:numId w:val="28"/>
              </w:numPr>
              <w:tabs>
                <w:tab w:val="num" w:pos="786"/>
              </w:tabs>
              <w:ind w:left="0" w:hanging="15"/>
              <w:jc w:val="center"/>
            </w:pPr>
          </w:p>
        </w:tc>
        <w:tc>
          <w:tcPr>
            <w:tcW w:w="2268" w:type="dxa"/>
          </w:tcPr>
          <w:p w:rsidR="00E13C05" w:rsidRPr="00E25B1F" w:rsidRDefault="00E13C05" w:rsidP="00C87330">
            <w:pPr>
              <w:ind w:right="153"/>
              <w:rPr>
                <w:lang w:val="en-US"/>
              </w:rPr>
            </w:pPr>
            <w:r w:rsidRPr="00E25B1F">
              <w:t>Официальный язык запроса цен</w:t>
            </w:r>
          </w:p>
        </w:tc>
        <w:tc>
          <w:tcPr>
            <w:tcW w:w="11624" w:type="dxa"/>
          </w:tcPr>
          <w:p w:rsidR="00E13C05" w:rsidRPr="00E25B1F" w:rsidRDefault="00E13C05" w:rsidP="00C87330">
            <w:pPr>
              <w:ind w:right="153"/>
            </w:pPr>
            <w:r w:rsidRPr="00E25B1F">
              <w:t>русский</w:t>
            </w:r>
          </w:p>
        </w:tc>
      </w:tr>
      <w:tr w:rsidR="00E13C05" w:rsidRPr="00E25B1F">
        <w:trPr>
          <w:trHeight w:val="397"/>
        </w:trPr>
        <w:tc>
          <w:tcPr>
            <w:tcW w:w="781" w:type="dxa"/>
          </w:tcPr>
          <w:p w:rsidR="00E13C05" w:rsidRPr="00E25B1F" w:rsidRDefault="00E13C05" w:rsidP="00426082">
            <w:pPr>
              <w:numPr>
                <w:ilvl w:val="0"/>
                <w:numId w:val="28"/>
              </w:numPr>
              <w:tabs>
                <w:tab w:val="num" w:pos="786"/>
              </w:tabs>
              <w:ind w:left="0" w:hanging="15"/>
              <w:jc w:val="center"/>
            </w:pPr>
            <w:bookmarkStart w:id="246" w:name="_Ref317253392"/>
          </w:p>
        </w:tc>
        <w:bookmarkEnd w:id="246"/>
        <w:tc>
          <w:tcPr>
            <w:tcW w:w="2268" w:type="dxa"/>
          </w:tcPr>
          <w:p w:rsidR="00E13C05" w:rsidRPr="00E25B1F" w:rsidRDefault="00E13C05" w:rsidP="00C87330">
            <w:pPr>
              <w:ind w:right="153"/>
              <w:rPr>
                <w:lang w:val="en-US"/>
              </w:rPr>
            </w:pPr>
            <w:r w:rsidRPr="00E25B1F">
              <w:t>Валюта запроса цен</w:t>
            </w:r>
          </w:p>
        </w:tc>
        <w:tc>
          <w:tcPr>
            <w:tcW w:w="11624" w:type="dxa"/>
          </w:tcPr>
          <w:p w:rsidR="00E13C05" w:rsidRPr="00E25B1F" w:rsidRDefault="00E13C05" w:rsidP="00C87330">
            <w:pPr>
              <w:ind w:right="153"/>
            </w:pPr>
            <w:r w:rsidRPr="00E25B1F">
              <w:t>российский рубль</w:t>
            </w:r>
          </w:p>
          <w:p w:rsidR="00E13C05" w:rsidRPr="00E25B1F" w:rsidRDefault="00E13C05" w:rsidP="00BE6945">
            <w:pPr>
              <w:ind w:right="153"/>
              <w:jc w:val="both"/>
            </w:pPr>
          </w:p>
        </w:tc>
      </w:tr>
      <w:tr w:rsidR="00E13C05" w:rsidRPr="00E25B1F">
        <w:trPr>
          <w:trHeight w:val="709"/>
        </w:trPr>
        <w:tc>
          <w:tcPr>
            <w:tcW w:w="781" w:type="dxa"/>
          </w:tcPr>
          <w:p w:rsidR="00E13C05" w:rsidRPr="00E25B1F" w:rsidRDefault="00E13C05" w:rsidP="00426082">
            <w:pPr>
              <w:numPr>
                <w:ilvl w:val="0"/>
                <w:numId w:val="28"/>
              </w:numPr>
              <w:tabs>
                <w:tab w:val="num" w:pos="786"/>
              </w:tabs>
              <w:ind w:left="0" w:hanging="15"/>
              <w:jc w:val="center"/>
            </w:pPr>
            <w:bookmarkStart w:id="247" w:name="_Ref388972886"/>
          </w:p>
        </w:tc>
        <w:bookmarkEnd w:id="247"/>
        <w:tc>
          <w:tcPr>
            <w:tcW w:w="2268" w:type="dxa"/>
          </w:tcPr>
          <w:p w:rsidR="00E13C05" w:rsidRPr="00E25B1F" w:rsidRDefault="00E13C05" w:rsidP="00610BC8">
            <w:pPr>
              <w:pStyle w:val="34"/>
              <w:tabs>
                <w:tab w:val="clear" w:pos="1307"/>
              </w:tabs>
              <w:ind w:left="45" w:right="70"/>
            </w:pPr>
            <w:r w:rsidRPr="00E25B1F">
              <w:t>Требования, предъявляемые к участникам запроса цен</w:t>
            </w:r>
          </w:p>
        </w:tc>
        <w:tc>
          <w:tcPr>
            <w:tcW w:w="11624" w:type="dxa"/>
          </w:tcPr>
          <w:p w:rsidR="00E13C05" w:rsidRDefault="00E13C05" w:rsidP="00426082">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E13C05" w:rsidRPr="00E25B1F" w:rsidRDefault="00E13C05" w:rsidP="00426082">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E13C05" w:rsidRDefault="00E13C05" w:rsidP="00426082">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E13C05" w:rsidRPr="00E25B1F" w:rsidRDefault="00E13C05" w:rsidP="00426082">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E13C05" w:rsidRPr="00E25B1F" w:rsidRDefault="00E13C05"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E13C05" w:rsidRDefault="00E13C05"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E13C05" w:rsidRPr="00810B44" w:rsidRDefault="00E13C05" w:rsidP="00426082">
            <w:pPr>
              <w:numPr>
                <w:ilvl w:val="0"/>
                <w:numId w:val="26"/>
              </w:numPr>
              <w:tabs>
                <w:tab w:val="left" w:pos="0"/>
                <w:tab w:val="left" w:pos="1204"/>
              </w:tabs>
              <w:ind w:left="0" w:right="153" w:firstLine="495"/>
              <w:jc w:val="both"/>
            </w:pPr>
            <w:bookmarkStart w:id="252" w:name="_Ref352666109"/>
            <w:r>
              <w:t>д</w:t>
            </w:r>
            <w:r w:rsidRPr="00E25B1F">
              <w:t xml:space="preserve">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252"/>
            <w:r>
              <w:t>), в том числе</w:t>
            </w:r>
            <w:r w:rsidRPr="00810B44">
              <w:t>:</w:t>
            </w:r>
          </w:p>
          <w:p w:rsidR="00E13C05" w:rsidRDefault="00E13C05" w:rsidP="00426082">
            <w:pPr>
              <w:numPr>
                <w:ilvl w:val="0"/>
                <w:numId w:val="76"/>
              </w:numPr>
              <w:tabs>
                <w:tab w:val="left" w:pos="0"/>
                <w:tab w:val="left" w:pos="779"/>
              </w:tabs>
              <w:ind w:left="0" w:right="153" w:firstLine="779"/>
              <w:jc w:val="both"/>
            </w:pPr>
            <w:r>
              <w:t>лицензию</w:t>
            </w:r>
            <w:r w:rsidRPr="00845F29">
              <w:t xml:space="preserve"> на оказание услуг междугородн</w:t>
            </w:r>
            <w:r>
              <w:t>е</w:t>
            </w:r>
            <w:r w:rsidRPr="00845F29">
              <w:t xml:space="preserve">й и международной телефонной связи, выданную Федеральной службой по надзору в сфере связи, информационных технологий и массовых коммуникаций. </w:t>
            </w:r>
          </w:p>
          <w:p w:rsidR="00E13C05" w:rsidRDefault="00E13C05" w:rsidP="00426082">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E13C05" w:rsidRPr="005333A7" w:rsidRDefault="00E13C05" w:rsidP="00426082">
            <w:pPr>
              <w:numPr>
                <w:ilvl w:val="0"/>
                <w:numId w:val="49"/>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13C05" w:rsidRPr="005333A7" w:rsidRDefault="00E13C05" w:rsidP="00426082">
            <w:pPr>
              <w:numPr>
                <w:ilvl w:val="0"/>
                <w:numId w:val="49"/>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13C05" w:rsidRDefault="00E13C05" w:rsidP="00426082">
            <w:pPr>
              <w:numPr>
                <w:ilvl w:val="0"/>
                <w:numId w:val="49"/>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p w:rsidR="00E13C05" w:rsidRPr="004E064B" w:rsidRDefault="00E13C05" w:rsidP="00D24A90">
            <w:pPr>
              <w:tabs>
                <w:tab w:val="left" w:pos="1094"/>
              </w:tabs>
              <w:ind w:right="153"/>
              <w:jc w:val="both"/>
            </w:pPr>
          </w:p>
        </w:tc>
      </w:tr>
      <w:tr w:rsidR="00E13C05" w:rsidRPr="00E25B1F">
        <w:trPr>
          <w:trHeight w:val="709"/>
        </w:trPr>
        <w:tc>
          <w:tcPr>
            <w:tcW w:w="781" w:type="dxa"/>
          </w:tcPr>
          <w:p w:rsidR="00E13C05" w:rsidRPr="00E25B1F" w:rsidRDefault="00E13C05" w:rsidP="00426082">
            <w:pPr>
              <w:numPr>
                <w:ilvl w:val="0"/>
                <w:numId w:val="28"/>
              </w:numPr>
              <w:tabs>
                <w:tab w:val="num" w:pos="786"/>
              </w:tabs>
              <w:ind w:left="0" w:hanging="15"/>
              <w:jc w:val="center"/>
            </w:pPr>
            <w:bookmarkStart w:id="253" w:name="_Ref317257394"/>
          </w:p>
        </w:tc>
        <w:bookmarkEnd w:id="253"/>
        <w:tc>
          <w:tcPr>
            <w:tcW w:w="2268" w:type="dxa"/>
          </w:tcPr>
          <w:p w:rsidR="00E13C05" w:rsidRPr="00E25B1F" w:rsidRDefault="00E13C05"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E13C05" w:rsidRDefault="00E13C05"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E13C05" w:rsidRDefault="00E13C05" w:rsidP="00DE333A">
            <w:pPr>
              <w:tabs>
                <w:tab w:val="left" w:pos="495"/>
                <w:tab w:val="left" w:pos="5657"/>
              </w:tabs>
              <w:ind w:right="153"/>
              <w:jc w:val="both"/>
            </w:pPr>
            <w:r w:rsidRPr="00E25B1F">
              <w:rPr>
                <w:b/>
                <w:bCs/>
                <w:i/>
                <w:iCs/>
              </w:rPr>
              <w:t>в томе 2</w:t>
            </w:r>
            <w:r w:rsidRPr="00E25B1F">
              <w:t xml:space="preserve"> «Техническая часть».</w:t>
            </w:r>
          </w:p>
          <w:p w:rsidR="00E13C05" w:rsidRPr="00E25B1F" w:rsidRDefault="00E13C05" w:rsidP="004E064B">
            <w:pPr>
              <w:widowControl w:val="0"/>
              <w:tabs>
                <w:tab w:val="left" w:pos="709"/>
              </w:tabs>
              <w:adjustRightInd w:val="0"/>
              <w:ind w:left="495" w:right="153"/>
              <w:jc w:val="both"/>
              <w:textAlignment w:val="baseline"/>
            </w:pPr>
          </w:p>
          <w:p w:rsidR="00E13C05" w:rsidRPr="004E064B" w:rsidRDefault="00E13C05"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13C05" w:rsidRPr="00E25B1F">
        <w:trPr>
          <w:trHeight w:val="1031"/>
        </w:trPr>
        <w:tc>
          <w:tcPr>
            <w:tcW w:w="781" w:type="dxa"/>
          </w:tcPr>
          <w:p w:rsidR="00E13C05" w:rsidRPr="00E25B1F" w:rsidRDefault="00E13C05" w:rsidP="00426082">
            <w:pPr>
              <w:numPr>
                <w:ilvl w:val="0"/>
                <w:numId w:val="28"/>
              </w:numPr>
              <w:tabs>
                <w:tab w:val="num" w:pos="786"/>
              </w:tabs>
              <w:ind w:left="0" w:hanging="15"/>
              <w:jc w:val="center"/>
            </w:pPr>
            <w:bookmarkStart w:id="254" w:name="_Ref317257698"/>
          </w:p>
        </w:tc>
        <w:bookmarkEnd w:id="254"/>
        <w:tc>
          <w:tcPr>
            <w:tcW w:w="2268" w:type="dxa"/>
          </w:tcPr>
          <w:p w:rsidR="00E13C05" w:rsidRPr="00E25B1F" w:rsidRDefault="00E13C05"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E13C05" w:rsidRPr="00E25B1F" w:rsidRDefault="00E13C05" w:rsidP="00426082">
            <w:pPr>
              <w:widowControl w:val="0"/>
              <w:numPr>
                <w:ilvl w:val="0"/>
                <w:numId w:val="27"/>
              </w:numPr>
              <w:tabs>
                <w:tab w:val="left" w:pos="636"/>
              </w:tabs>
              <w:adjustRightInd w:val="0"/>
              <w:ind w:left="0" w:right="153" w:firstLine="495"/>
              <w:jc w:val="both"/>
              <w:textAlignment w:val="baseline"/>
            </w:pPr>
            <w:bookmarkStart w:id="255"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5"/>
          </w:p>
          <w:p w:rsidR="00E13C05" w:rsidRDefault="00E13C05" w:rsidP="00426082">
            <w:pPr>
              <w:widowControl w:val="0"/>
              <w:numPr>
                <w:ilvl w:val="0"/>
                <w:numId w:val="27"/>
              </w:numPr>
              <w:tabs>
                <w:tab w:val="left" w:pos="636"/>
              </w:tabs>
              <w:adjustRightInd w:val="0"/>
              <w:ind w:left="0" w:right="153" w:firstLine="495"/>
              <w:jc w:val="both"/>
              <w:textAlignment w:val="baseline"/>
            </w:pPr>
            <w:bookmarkStart w:id="256"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E13C05" w:rsidRDefault="00E13C05" w:rsidP="00426082">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E13C05" w:rsidRDefault="00E13C05" w:rsidP="00426082">
            <w:pPr>
              <w:widowControl w:val="0"/>
              <w:numPr>
                <w:ilvl w:val="0"/>
                <w:numId w:val="27"/>
              </w:numPr>
              <w:tabs>
                <w:tab w:val="left" w:pos="636"/>
              </w:tabs>
              <w:adjustRightInd w:val="0"/>
              <w:ind w:left="0" w:right="153" w:firstLine="495"/>
              <w:jc w:val="both"/>
              <w:textAlignment w:val="baseline"/>
            </w:pPr>
            <w:bookmarkStart w:id="257" w:name="_Ref389753582"/>
            <w:r w:rsidRPr="002740D9">
              <w:t>документы, подтверждающие сведения о цепочке собственников, включая бене</w:t>
            </w:r>
            <w:r>
              <w:t>фициаров (в том числе конечных);</w:t>
            </w:r>
            <w:bookmarkEnd w:id="256"/>
            <w:bookmarkEnd w:id="257"/>
          </w:p>
          <w:p w:rsidR="00E13C05" w:rsidRDefault="00E13C05" w:rsidP="00426082">
            <w:pPr>
              <w:widowControl w:val="0"/>
              <w:numPr>
                <w:ilvl w:val="0"/>
                <w:numId w:val="27"/>
              </w:numPr>
              <w:tabs>
                <w:tab w:val="left" w:pos="636"/>
              </w:tabs>
              <w:adjustRightInd w:val="0"/>
              <w:ind w:left="0" w:right="153" w:firstLine="495"/>
              <w:jc w:val="both"/>
              <w:textAlignment w:val="baseline"/>
            </w:pPr>
            <w:bookmarkStart w:id="258" w:name="_Ref317257428"/>
            <w:r>
              <w:t>к</w:t>
            </w:r>
            <w:r w:rsidRPr="00651D8E">
              <w:t>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651D8E">
              <w:rPr>
                <w:lang w:val="en-US"/>
              </w:rPr>
              <w:t> </w:t>
            </w:r>
            <w:r w:rsidRPr="00651D8E">
              <w:t>состав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с указанием срока действия нового разрешающего документа, действие которого распространяется на срок не мен</w:t>
            </w:r>
            <w:r>
              <w:t>ее</w:t>
            </w:r>
            <w:r w:rsidRPr="00651D8E">
              <w:t xml:space="preserve"> срока окончания выполнения договора)</w:t>
            </w:r>
            <w:bookmarkEnd w:id="258"/>
            <w:r w:rsidRPr="00810B44">
              <w:t>:</w:t>
            </w:r>
          </w:p>
          <w:p w:rsidR="00E13C05" w:rsidRDefault="00E13C05" w:rsidP="00DE333A">
            <w:pPr>
              <w:tabs>
                <w:tab w:val="left" w:pos="0"/>
              </w:tabs>
              <w:ind w:left="70" w:right="153" w:firstLine="425"/>
              <w:jc w:val="both"/>
              <w:rPr>
                <w:highlight w:val="yellow"/>
              </w:rPr>
            </w:pPr>
            <w:r>
              <w:t>-к</w:t>
            </w:r>
            <w:r w:rsidRPr="00845F29">
              <w:t xml:space="preserve">опию лицензии </w:t>
            </w:r>
            <w:r>
              <w:t xml:space="preserve">на </w:t>
            </w:r>
            <w:r w:rsidRPr="00845F29">
              <w:t>оказание услуг междугородной и международной телефонной связи, выданную Федеральной службой по надзору в сфере связи, информационных технологий и массовых коммуникаций.</w:t>
            </w:r>
          </w:p>
          <w:p w:rsidR="00E13C05" w:rsidRPr="00DE333A" w:rsidRDefault="00E13C05" w:rsidP="00DE333A">
            <w:pPr>
              <w:tabs>
                <w:tab w:val="left" w:pos="0"/>
              </w:tabs>
              <w:ind w:left="70" w:right="153" w:firstLine="425"/>
              <w:jc w:val="both"/>
              <w:rPr>
                <w:highlight w:val="yellow"/>
              </w:rPr>
            </w:pPr>
          </w:p>
          <w:p w:rsidR="00E13C05" w:rsidRPr="00E25B1F" w:rsidRDefault="00E13C05"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13C05" w:rsidRPr="00E25B1F" w:rsidRDefault="00E13C05"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E13C05" w:rsidRPr="00E25B1F">
        <w:trPr>
          <w:trHeight w:val="615"/>
        </w:trPr>
        <w:tc>
          <w:tcPr>
            <w:tcW w:w="781" w:type="dxa"/>
          </w:tcPr>
          <w:p w:rsidR="00E13C05" w:rsidRPr="00E25B1F" w:rsidRDefault="00E13C05" w:rsidP="00426082">
            <w:pPr>
              <w:numPr>
                <w:ilvl w:val="0"/>
                <w:numId w:val="28"/>
              </w:numPr>
              <w:tabs>
                <w:tab w:val="num" w:pos="786"/>
              </w:tabs>
              <w:ind w:left="0" w:hanging="15"/>
              <w:jc w:val="center"/>
            </w:pPr>
            <w:bookmarkStart w:id="259" w:name="_Ref317252608"/>
          </w:p>
        </w:tc>
        <w:bookmarkEnd w:id="259"/>
        <w:tc>
          <w:tcPr>
            <w:tcW w:w="2268" w:type="dxa"/>
          </w:tcPr>
          <w:p w:rsidR="00E13C05" w:rsidRPr="00E25B1F" w:rsidRDefault="00E13C05"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E13C05" w:rsidRPr="00E25B1F" w:rsidRDefault="00E13C05" w:rsidP="00426082">
            <w:pPr>
              <w:pStyle w:val="Times12"/>
              <w:numPr>
                <w:ilvl w:val="1"/>
                <w:numId w:val="43"/>
              </w:numPr>
              <w:tabs>
                <w:tab w:val="left" w:pos="0"/>
                <w:tab w:val="left" w:pos="1346"/>
              </w:tabs>
              <w:ind w:left="0" w:right="153" w:firstLine="652"/>
              <w:rPr>
                <w:b/>
                <w:bCs/>
                <w:i/>
                <w:iCs/>
              </w:rPr>
            </w:pPr>
            <w:r w:rsidRPr="00E25B1F">
              <w:rPr>
                <w:b/>
                <w:bCs/>
                <w:i/>
                <w:iCs/>
              </w:rPr>
              <w:t>формы, заполняемые с помощью функционала ЭТП:</w:t>
            </w:r>
          </w:p>
          <w:p w:rsidR="00E13C05" w:rsidRPr="00E25B1F" w:rsidRDefault="00E13C05" w:rsidP="00426082">
            <w:pPr>
              <w:pStyle w:val="Times12"/>
              <w:numPr>
                <w:ilvl w:val="0"/>
                <w:numId w:val="42"/>
              </w:numPr>
              <w:tabs>
                <w:tab w:val="left" w:pos="0"/>
              </w:tabs>
              <w:ind w:left="0" w:right="153" w:firstLine="669"/>
              <w:rPr>
                <w:b/>
                <w:bCs/>
                <w:i/>
                <w:iCs/>
              </w:rPr>
            </w:pPr>
            <w:r w:rsidRPr="00E25B1F">
              <w:rPr>
                <w:b/>
                <w:bCs/>
                <w:i/>
                <w:iCs/>
              </w:rPr>
              <w:t>заявка (предложение) с указанием цены заявки (предложения);</w:t>
            </w:r>
          </w:p>
          <w:p w:rsidR="00E13C05" w:rsidRPr="008928A2" w:rsidRDefault="00E13C05"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13C05" w:rsidRPr="00E25B1F" w:rsidRDefault="00E13C05" w:rsidP="004E064B">
            <w:pPr>
              <w:pStyle w:val="Times12"/>
              <w:tabs>
                <w:tab w:val="left" w:pos="0"/>
                <w:tab w:val="left" w:pos="1803"/>
              </w:tabs>
              <w:ind w:right="153" w:firstLine="0"/>
              <w:rPr>
                <w:b/>
                <w:bCs/>
                <w:i/>
                <w:iCs/>
              </w:rPr>
            </w:pPr>
          </w:p>
          <w:p w:rsidR="00E13C05" w:rsidRPr="00E25B1F" w:rsidRDefault="00E13C05" w:rsidP="00426082">
            <w:pPr>
              <w:pStyle w:val="Times12"/>
              <w:numPr>
                <w:ilvl w:val="1"/>
                <w:numId w:val="43"/>
              </w:numPr>
              <w:tabs>
                <w:tab w:val="left" w:pos="0"/>
                <w:tab w:val="left" w:pos="1346"/>
              </w:tabs>
              <w:ind w:left="0" w:right="153" w:firstLine="652"/>
              <w:rPr>
                <w:b/>
                <w:bCs/>
                <w:i/>
                <w:iCs/>
              </w:rPr>
            </w:pPr>
            <w:bookmarkStart w:id="260"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60"/>
          </w:p>
          <w:p w:rsidR="00E13C05" w:rsidRPr="00E25B1F" w:rsidRDefault="00E13C05" w:rsidP="00426082">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E13C05" w:rsidRDefault="00E13C05" w:rsidP="00426082">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E13C05" w:rsidRPr="00E25B1F" w:rsidRDefault="00E13C05"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13C05" w:rsidRPr="00E25B1F" w:rsidRDefault="00E13C05"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13C05" w:rsidRPr="00E25B1F" w:rsidRDefault="00E13C05"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E13C05" w:rsidRPr="00E25B1F" w:rsidRDefault="00E13C05" w:rsidP="00426082">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E13C05" w:rsidRPr="00E25B1F" w:rsidRDefault="00E13C05" w:rsidP="00426082">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E13C05" w:rsidRDefault="00E13C05" w:rsidP="00DE333A">
            <w:pPr>
              <w:pStyle w:val="a2"/>
              <w:numPr>
                <w:ilvl w:val="0"/>
                <w:numId w:val="0"/>
              </w:numPr>
              <w:spacing w:line="240" w:lineRule="auto"/>
              <w:rPr>
                <w:i/>
                <w:iCs/>
                <w:sz w:val="24"/>
                <w:szCs w:val="24"/>
              </w:rPr>
            </w:pPr>
          </w:p>
          <w:p w:rsidR="00E13C05" w:rsidRPr="00A857F8" w:rsidRDefault="00E13C05" w:rsidP="00426082">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13C05" w:rsidRPr="00DE333A" w:rsidRDefault="00E13C05" w:rsidP="00426082">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объема работ или услуг или порядка его определения.</w:t>
            </w:r>
          </w:p>
        </w:tc>
      </w:tr>
      <w:tr w:rsidR="00E13C05" w:rsidRPr="00E25B1F">
        <w:trPr>
          <w:trHeight w:val="232"/>
        </w:trPr>
        <w:tc>
          <w:tcPr>
            <w:tcW w:w="781" w:type="dxa"/>
          </w:tcPr>
          <w:p w:rsidR="00E13C05" w:rsidRPr="00E25B1F" w:rsidRDefault="00E13C05" w:rsidP="00426082">
            <w:pPr>
              <w:numPr>
                <w:ilvl w:val="0"/>
                <w:numId w:val="28"/>
              </w:numPr>
              <w:tabs>
                <w:tab w:val="num" w:pos="786"/>
              </w:tabs>
              <w:ind w:left="0" w:hanging="15"/>
              <w:jc w:val="center"/>
            </w:pPr>
            <w:bookmarkStart w:id="261" w:name="_Ref317250778"/>
          </w:p>
        </w:tc>
        <w:bookmarkEnd w:id="261"/>
        <w:tc>
          <w:tcPr>
            <w:tcW w:w="2268" w:type="dxa"/>
          </w:tcPr>
          <w:p w:rsidR="00E13C05" w:rsidRPr="00E25B1F" w:rsidRDefault="00E13C05"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13C05" w:rsidRDefault="00E13C05"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E13C05" w:rsidRDefault="00E13C05"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Hyperlink"/>
                </w:rPr>
                <w:t>www.a-k-d.ru</w:t>
              </w:r>
            </w:hyperlink>
          </w:p>
          <w:p w:rsidR="00E13C05" w:rsidRPr="00CB6AEC" w:rsidRDefault="00E13C05" w:rsidP="00E40F04">
            <w:pPr>
              <w:pStyle w:val="Times12"/>
              <w:ind w:firstLine="0"/>
            </w:pPr>
          </w:p>
          <w:p w:rsidR="00E13C05" w:rsidRPr="00CB6AEC" w:rsidRDefault="00E13C05"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E13C05" w:rsidRDefault="00E13C05" w:rsidP="00E40F04">
            <w:pPr>
              <w:pStyle w:val="Times12"/>
              <w:ind w:firstLine="0"/>
              <w:rPr>
                <w:b/>
                <w:bCs/>
                <w:i/>
                <w:iCs/>
              </w:rPr>
            </w:pPr>
            <w:r>
              <w:rPr>
                <w:b/>
                <w:bCs/>
                <w:i/>
                <w:iCs/>
              </w:rPr>
              <w:t>«05</w:t>
            </w:r>
            <w:r w:rsidRPr="00CB6AEC">
              <w:rPr>
                <w:b/>
                <w:bCs/>
                <w:i/>
                <w:iCs/>
              </w:rPr>
              <w:t xml:space="preserve">» </w:t>
            </w:r>
            <w:r>
              <w:rPr>
                <w:b/>
                <w:bCs/>
                <w:i/>
                <w:iCs/>
              </w:rPr>
              <w:t>декабря</w:t>
            </w:r>
            <w:r w:rsidRPr="00CB6AEC">
              <w:rPr>
                <w:b/>
                <w:bCs/>
                <w:i/>
                <w:iCs/>
              </w:rPr>
              <w:t xml:space="preserve"> 2014 года</w:t>
            </w:r>
          </w:p>
          <w:p w:rsidR="00E13C05" w:rsidRPr="00CB6AEC" w:rsidRDefault="00E13C05" w:rsidP="00E40F04">
            <w:pPr>
              <w:pStyle w:val="Times12"/>
              <w:ind w:firstLine="0"/>
              <w:rPr>
                <w:b/>
                <w:bCs/>
                <w:i/>
                <w:iCs/>
              </w:rPr>
            </w:pPr>
          </w:p>
          <w:p w:rsidR="00E13C05" w:rsidRPr="00E01693" w:rsidRDefault="00E13C05"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Hyperlink"/>
                </w:rPr>
                <w:t>www.a-k-d.ru</w:t>
              </w:r>
            </w:hyperlink>
            <w:r w:rsidRPr="00E01693">
              <w:t>, в автоматическом режиме после окончания приема заявок</w:t>
            </w:r>
            <w:r>
              <w:t>:</w:t>
            </w:r>
          </w:p>
          <w:p w:rsidR="00E13C05" w:rsidRPr="00E01693" w:rsidRDefault="00E13C05" w:rsidP="002554E4">
            <w:pPr>
              <w:jc w:val="both"/>
              <w:rPr>
                <w:b/>
                <w:bCs/>
                <w:i/>
                <w:iCs/>
                <w:u w:val="single"/>
              </w:rPr>
            </w:pPr>
            <w:r>
              <w:rPr>
                <w:b/>
                <w:bCs/>
                <w:i/>
                <w:iCs/>
              </w:rPr>
              <w:t>Дата и время: 05:00 (время московское) «05</w:t>
            </w:r>
            <w:r w:rsidRPr="002709EA">
              <w:rPr>
                <w:b/>
                <w:bCs/>
                <w:i/>
                <w:iCs/>
              </w:rPr>
              <w:t xml:space="preserve">» </w:t>
            </w:r>
            <w:r>
              <w:rPr>
                <w:b/>
                <w:bCs/>
                <w:i/>
                <w:iCs/>
              </w:rPr>
              <w:t>декабря</w:t>
            </w:r>
            <w:r w:rsidRPr="002709EA">
              <w:rPr>
                <w:b/>
                <w:bCs/>
                <w:i/>
                <w:iCs/>
              </w:rPr>
              <w:t xml:space="preserve">  2014 года</w:t>
            </w:r>
          </w:p>
          <w:p w:rsidR="00E13C05" w:rsidRPr="00CB6AEC" w:rsidRDefault="00E13C05" w:rsidP="000E1975">
            <w:pPr>
              <w:pStyle w:val="Times12"/>
              <w:ind w:firstLine="0"/>
            </w:pPr>
          </w:p>
        </w:tc>
      </w:tr>
      <w:tr w:rsidR="00E13C05" w:rsidRPr="00E25B1F">
        <w:trPr>
          <w:trHeight w:val="232"/>
        </w:trPr>
        <w:tc>
          <w:tcPr>
            <w:tcW w:w="781" w:type="dxa"/>
          </w:tcPr>
          <w:p w:rsidR="00E13C05" w:rsidRPr="00E25B1F" w:rsidRDefault="00E13C05" w:rsidP="00426082">
            <w:pPr>
              <w:numPr>
                <w:ilvl w:val="0"/>
                <w:numId w:val="28"/>
              </w:numPr>
              <w:tabs>
                <w:tab w:val="num" w:pos="786"/>
              </w:tabs>
              <w:ind w:left="0" w:hanging="15"/>
              <w:jc w:val="center"/>
            </w:pPr>
            <w:bookmarkStart w:id="262" w:name="_Ref317254136"/>
          </w:p>
        </w:tc>
        <w:bookmarkEnd w:id="262"/>
        <w:tc>
          <w:tcPr>
            <w:tcW w:w="2268" w:type="dxa"/>
          </w:tcPr>
          <w:p w:rsidR="00E13C05" w:rsidRPr="00E25B1F" w:rsidRDefault="00E13C05"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E13C05" w:rsidRPr="009E2FC9" w:rsidRDefault="00E13C05" w:rsidP="009E2FC9">
            <w:r w:rsidRPr="00D12912">
              <w:t xml:space="preserve">г. Северск, </w:t>
            </w:r>
            <w:r>
              <w:t xml:space="preserve">улица Курчатова, 1, </w:t>
            </w:r>
            <w:r w:rsidRPr="00D12912">
              <w:t>АО «СХК»</w:t>
            </w:r>
            <w:r>
              <w:t>, Единая закупочная комиссия</w:t>
            </w:r>
          </w:p>
          <w:p w:rsidR="00E13C05" w:rsidRPr="00CB6AEC" w:rsidRDefault="00E13C05" w:rsidP="00E23E17">
            <w:pPr>
              <w:pStyle w:val="Times12"/>
              <w:ind w:firstLine="0"/>
            </w:pPr>
            <w:r w:rsidRPr="00CB6AEC">
              <w:t xml:space="preserve">Отборочная стадия рассмотрения заявок на участие в запросе цен: </w:t>
            </w:r>
            <w:r>
              <w:rPr>
                <w:b/>
                <w:bCs/>
                <w:i/>
                <w:iCs/>
              </w:rPr>
              <w:t>не позднее «19</w:t>
            </w:r>
            <w:r w:rsidRPr="00F456C2">
              <w:rPr>
                <w:b/>
                <w:bCs/>
                <w:i/>
                <w:iCs/>
              </w:rPr>
              <w:t xml:space="preserve">» </w:t>
            </w:r>
            <w:r>
              <w:rPr>
                <w:b/>
                <w:bCs/>
                <w:i/>
                <w:iCs/>
              </w:rPr>
              <w:t>декабря</w:t>
            </w:r>
            <w:r w:rsidRPr="00F456C2">
              <w:rPr>
                <w:b/>
                <w:bCs/>
                <w:i/>
                <w:iCs/>
              </w:rPr>
              <w:t xml:space="preserve"> 2014 г.</w:t>
            </w:r>
          </w:p>
          <w:p w:rsidR="00E13C05" w:rsidRPr="00CB6AEC" w:rsidRDefault="00E13C05" w:rsidP="002A0216">
            <w:pPr>
              <w:pStyle w:val="Times12"/>
              <w:ind w:firstLine="0"/>
            </w:pPr>
            <w:r w:rsidRPr="00CB6AEC">
              <w:t xml:space="preserve">Подведение итогов запроса цен: </w:t>
            </w:r>
            <w:r>
              <w:rPr>
                <w:b/>
                <w:bCs/>
                <w:i/>
                <w:iCs/>
              </w:rPr>
              <w:t>не позднее «19</w:t>
            </w:r>
            <w:r w:rsidRPr="00F456C2">
              <w:rPr>
                <w:b/>
                <w:bCs/>
                <w:i/>
                <w:iCs/>
              </w:rPr>
              <w:t xml:space="preserve">» </w:t>
            </w:r>
            <w:r>
              <w:rPr>
                <w:b/>
                <w:bCs/>
                <w:i/>
                <w:iCs/>
              </w:rPr>
              <w:t>декабря</w:t>
            </w:r>
            <w:r w:rsidRPr="00F456C2">
              <w:rPr>
                <w:b/>
                <w:bCs/>
                <w:i/>
                <w:iCs/>
              </w:rPr>
              <w:t xml:space="preserve"> 2014 г.</w:t>
            </w:r>
          </w:p>
        </w:tc>
      </w:tr>
      <w:tr w:rsidR="00E13C05" w:rsidRPr="00E25B1F">
        <w:trPr>
          <w:trHeight w:val="232"/>
        </w:trPr>
        <w:tc>
          <w:tcPr>
            <w:tcW w:w="781" w:type="dxa"/>
          </w:tcPr>
          <w:p w:rsidR="00E13C05" w:rsidRPr="005F4803" w:rsidRDefault="00E13C05" w:rsidP="00426082">
            <w:pPr>
              <w:numPr>
                <w:ilvl w:val="0"/>
                <w:numId w:val="28"/>
              </w:numPr>
              <w:tabs>
                <w:tab w:val="num" w:pos="786"/>
              </w:tabs>
              <w:ind w:left="0" w:hanging="15"/>
              <w:jc w:val="center"/>
            </w:pPr>
            <w:bookmarkStart w:id="263" w:name="_Ref389750175"/>
          </w:p>
        </w:tc>
        <w:bookmarkEnd w:id="263"/>
        <w:tc>
          <w:tcPr>
            <w:tcW w:w="2268" w:type="dxa"/>
          </w:tcPr>
          <w:p w:rsidR="00E13C05" w:rsidRPr="005F4803" w:rsidRDefault="00E13C05" w:rsidP="009D1291">
            <w:pPr>
              <w:pStyle w:val="Times12"/>
              <w:ind w:firstLine="0"/>
            </w:pPr>
            <w:r w:rsidRPr="005F4803">
              <w:t>Ранжирование (оценка) заявок на участие в запросе цен</w:t>
            </w:r>
          </w:p>
        </w:tc>
        <w:tc>
          <w:tcPr>
            <w:tcW w:w="11624" w:type="dxa"/>
          </w:tcPr>
          <w:p w:rsidR="00E13C05" w:rsidRDefault="00E13C05" w:rsidP="00DE333A">
            <w:pPr>
              <w:pStyle w:val="Times12"/>
              <w:ind w:firstLine="0"/>
            </w:pPr>
            <w:r w:rsidRPr="004311A1">
              <w:t>Закупочная комиссия ранжирует заявк</w:t>
            </w:r>
            <w:r>
              <w:t>и по цене, начиная с наименьшей по оценочной стоимости предложений, рассчитанной по следующей формуле:</w:t>
            </w:r>
          </w:p>
          <w:p w:rsidR="00E13C05" w:rsidRPr="005D6B8B" w:rsidRDefault="00E13C05" w:rsidP="00DE333A">
            <w:pPr>
              <w:pStyle w:val="NormalWeb"/>
              <w:tabs>
                <w:tab w:val="left" w:pos="1346"/>
              </w:tabs>
              <w:spacing w:before="120" w:beforeAutospacing="0" w:after="0" w:afterAutospacing="0"/>
              <w:ind w:left="1346" w:right="113" w:hanging="1346"/>
              <w:jc w:val="both"/>
              <w:rPr>
                <w:vertAlign w:val="subscript"/>
              </w:rPr>
            </w:pPr>
            <w:r w:rsidRPr="005D6B8B">
              <w:t>ОЦ</w:t>
            </w:r>
            <w:r w:rsidRPr="00682371">
              <w:rPr>
                <w:vertAlign w:val="subscript"/>
                <w:lang w:val="en-US"/>
              </w:rPr>
              <w:t>i</w:t>
            </w:r>
            <w:r w:rsidRPr="005D6B8B">
              <w:rPr>
                <w:vertAlign w:val="subscript"/>
              </w:rPr>
              <w:t xml:space="preserve"> = </w:t>
            </w:r>
            <w:r w:rsidRPr="005D6B8B">
              <w:t xml:space="preserve">∑ </w:t>
            </w:r>
            <w:r w:rsidRPr="00682371">
              <w:rPr>
                <w:lang w:val="en-US"/>
              </w:rPr>
              <w:t>V</w:t>
            </w:r>
            <w:r w:rsidRPr="005D6B8B">
              <w:t>*Ц</w:t>
            </w:r>
            <w:r w:rsidRPr="00682371">
              <w:rPr>
                <w:vertAlign w:val="subscript"/>
                <w:lang w:val="en-US"/>
              </w:rPr>
              <w:t>i</w:t>
            </w:r>
          </w:p>
          <w:p w:rsidR="00E13C05" w:rsidRPr="005D6B8B" w:rsidRDefault="00E13C05" w:rsidP="00DE333A">
            <w:pPr>
              <w:pStyle w:val="NormalWeb"/>
              <w:tabs>
                <w:tab w:val="left" w:pos="1346"/>
              </w:tabs>
              <w:spacing w:before="120" w:beforeAutospacing="0" w:after="0" w:afterAutospacing="0"/>
              <w:ind w:left="1346" w:right="113" w:hanging="1346"/>
              <w:jc w:val="both"/>
            </w:pPr>
            <w:r w:rsidRPr="005D6B8B">
              <w:t>где:</w:t>
            </w:r>
          </w:p>
          <w:p w:rsidR="00E13C05" w:rsidRPr="005D6B8B" w:rsidRDefault="00E13C05" w:rsidP="00DE333A">
            <w:pPr>
              <w:pStyle w:val="NormalWeb"/>
              <w:tabs>
                <w:tab w:val="left" w:pos="1346"/>
              </w:tabs>
              <w:spacing w:before="120" w:beforeAutospacing="0" w:after="0" w:afterAutospacing="0"/>
              <w:ind w:left="1346" w:right="113" w:hanging="1346"/>
              <w:jc w:val="both"/>
            </w:pPr>
            <w:r w:rsidRPr="005D6B8B">
              <w:t xml:space="preserve">ОЦ= общая цена </w:t>
            </w:r>
            <w:r>
              <w:rPr>
                <w:lang w:val="en-US"/>
              </w:rPr>
              <w:t>i</w:t>
            </w:r>
            <w:r w:rsidRPr="005D6B8B">
              <w:t>-го участника запроса цен, руб. с НДС;</w:t>
            </w:r>
          </w:p>
          <w:p w:rsidR="00E13C05" w:rsidRPr="005D6B8B" w:rsidRDefault="00E13C05" w:rsidP="00DE333A">
            <w:pPr>
              <w:pStyle w:val="NormalWeb"/>
              <w:spacing w:before="120" w:beforeAutospacing="0" w:after="0" w:afterAutospacing="0"/>
              <w:ind w:right="113"/>
              <w:jc w:val="both"/>
            </w:pPr>
            <w:r w:rsidRPr="005D6B8B">
              <w:t>Ц</w:t>
            </w:r>
            <w:r w:rsidRPr="003E6285">
              <w:rPr>
                <w:vertAlign w:val="subscript"/>
                <w:lang w:val="en-US"/>
              </w:rPr>
              <w:t>i</w:t>
            </w:r>
            <w:r w:rsidRPr="005D6B8B">
              <w:rPr>
                <w:i/>
                <w:iCs/>
                <w:vertAlign w:val="subscript"/>
              </w:rPr>
              <w:t xml:space="preserve"> </w:t>
            </w:r>
            <w:r w:rsidRPr="005D6B8B">
              <w:t xml:space="preserve">– стоимость единицы услуги, указанная в Заявке на участие в запросе цен </w:t>
            </w:r>
            <w:r>
              <w:rPr>
                <w:lang w:val="en-US"/>
              </w:rPr>
              <w:t>i</w:t>
            </w:r>
            <w:r w:rsidRPr="005D6B8B">
              <w:t>-го участника запроса цен, руб. с НДС;</w:t>
            </w:r>
          </w:p>
          <w:p w:rsidR="00E13C05" w:rsidRPr="005D6B8B" w:rsidRDefault="00E13C05" w:rsidP="00DE333A">
            <w:pPr>
              <w:pStyle w:val="NormalWeb"/>
              <w:spacing w:before="120" w:beforeAutospacing="0" w:after="0" w:afterAutospacing="0"/>
              <w:ind w:right="113"/>
              <w:jc w:val="both"/>
            </w:pPr>
            <w:r>
              <w:rPr>
                <w:lang w:val="en-US"/>
              </w:rPr>
              <w:t>V</w:t>
            </w:r>
            <w:r w:rsidRPr="005D6B8B">
              <w:t xml:space="preserve"> – объем услуг, рассчитанный из предельной стоимости цены договора в нижеприведенной таблице. </w:t>
            </w:r>
          </w:p>
          <w:p w:rsidR="00E13C05" w:rsidRPr="005D6B8B" w:rsidRDefault="00E13C05" w:rsidP="00DE333A">
            <w:pPr>
              <w:pStyle w:val="NormalWeb"/>
              <w:spacing w:before="120" w:beforeAutospacing="0" w:after="0" w:afterAutospacing="0"/>
              <w:ind w:right="113"/>
              <w:jc w:val="both"/>
            </w:pPr>
          </w:p>
          <w:p w:rsidR="00E13C05" w:rsidRPr="005D6B8B" w:rsidRDefault="00E13C05" w:rsidP="00DE333A">
            <w:pPr>
              <w:pStyle w:val="NormalWeb"/>
              <w:spacing w:before="120" w:beforeAutospacing="0" w:after="0" w:afterAutospacing="0"/>
              <w:ind w:right="113"/>
              <w:jc w:val="both"/>
            </w:pPr>
          </w:p>
          <w:tbl>
            <w:tblPr>
              <w:tblW w:w="10296"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000"/>
            </w:tblPr>
            <w:tblGrid>
              <w:gridCol w:w="5786"/>
              <w:gridCol w:w="4510"/>
            </w:tblGrid>
            <w:tr w:rsidR="00E13C05" w:rsidRPr="008E0A07">
              <w:trPr>
                <w:trHeight w:val="360"/>
              </w:trPr>
              <w:tc>
                <w:tcPr>
                  <w:tcW w:w="5786"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suppressAutoHyphens/>
                    <w:snapToGrid w:val="0"/>
                    <w:jc w:val="center"/>
                    <w:rPr>
                      <w:color w:val="000000"/>
                      <w:kern w:val="1"/>
                      <w:lang w:eastAsia="ar-SA"/>
                    </w:rPr>
                  </w:pPr>
                  <w:r w:rsidRPr="008E0A07">
                    <w:rPr>
                      <w:color w:val="000000"/>
                      <w:kern w:val="1"/>
                      <w:lang w:eastAsia="ar-SA"/>
                    </w:rPr>
                    <w:t>На</w:t>
                  </w:r>
                  <w:r>
                    <w:rPr>
                      <w:color w:val="000000"/>
                      <w:kern w:val="1"/>
                      <w:lang w:eastAsia="ar-SA"/>
                    </w:rPr>
                    <w:t>звание услуги</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suppressAutoHyphens/>
                    <w:snapToGrid w:val="0"/>
                    <w:jc w:val="center"/>
                    <w:rPr>
                      <w:color w:val="000000"/>
                      <w:kern w:val="1"/>
                      <w:lang w:eastAsia="ar-SA"/>
                    </w:rPr>
                  </w:pPr>
                  <w:r w:rsidRPr="008E0A07">
                    <w:rPr>
                      <w:color w:val="000000"/>
                      <w:kern w:val="1"/>
                      <w:lang w:eastAsia="ar-SA"/>
                    </w:rPr>
                    <w:t xml:space="preserve">Объем услуг, </w:t>
                  </w:r>
                  <w:r>
                    <w:rPr>
                      <w:color w:val="000000"/>
                      <w:kern w:val="1"/>
                      <w:lang w:eastAsia="ar-SA"/>
                    </w:rPr>
                    <w:t>рассчитанный из предельной цены договора (НМЦД),</w:t>
                  </w:r>
                  <w:r w:rsidRPr="008E0A07">
                    <w:rPr>
                      <w:color w:val="000000"/>
                      <w:kern w:val="1"/>
                      <w:lang w:eastAsia="ar-SA"/>
                    </w:rPr>
                    <w:t xml:space="preserve"> мин.</w:t>
                  </w:r>
                </w:p>
              </w:tc>
            </w:tr>
            <w:tr w:rsidR="00E13C05" w:rsidRPr="008E0A07">
              <w:trPr>
                <w:trHeight w:val="67"/>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Москва</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Pr>
                      <w:color w:val="000000"/>
                    </w:rPr>
                    <w:t>15103</w:t>
                  </w:r>
                </w:p>
              </w:tc>
            </w:tr>
            <w:tr w:rsidR="00E13C05" w:rsidRPr="008E0A07">
              <w:trPr>
                <w:trHeight w:val="183"/>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Мобильные по России</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sidRPr="008E0A07">
                    <w:rPr>
                      <w:color w:val="000000"/>
                    </w:rPr>
                    <w:t>8998</w:t>
                  </w:r>
                </w:p>
              </w:tc>
            </w:tr>
            <w:tr w:rsidR="00E13C05" w:rsidRPr="008E0A07">
              <w:trPr>
                <w:trHeight w:val="206"/>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С.-Петербург</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sidRPr="008E0A07">
                    <w:rPr>
                      <w:color w:val="000000"/>
                    </w:rPr>
                    <w:t>2250</w:t>
                  </w:r>
                </w:p>
              </w:tc>
            </w:tr>
            <w:tr w:rsidR="00E13C05" w:rsidRPr="008E0A07">
              <w:trPr>
                <w:trHeight w:val="226"/>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Новосибирск</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sidRPr="008E0A07">
                    <w:rPr>
                      <w:color w:val="000000"/>
                    </w:rPr>
                    <w:t>1285</w:t>
                  </w:r>
                </w:p>
              </w:tc>
            </w:tr>
            <w:tr w:rsidR="00E13C05" w:rsidRPr="008E0A07">
              <w:trPr>
                <w:trHeight w:val="249"/>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Кемерово</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Pr>
                      <w:color w:val="000000"/>
                    </w:rPr>
                    <w:t>964</w:t>
                  </w:r>
                </w:p>
              </w:tc>
            </w:tr>
            <w:tr w:rsidR="00E13C05" w:rsidRPr="008E0A07">
              <w:trPr>
                <w:trHeight w:val="139"/>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Свердловск</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sidRPr="008E0A07">
                    <w:rPr>
                      <w:color w:val="000000"/>
                    </w:rPr>
                    <w:t>321</w:t>
                  </w:r>
                </w:p>
              </w:tc>
            </w:tr>
            <w:tr w:rsidR="00E13C05" w:rsidRPr="008E0A07">
              <w:trPr>
                <w:trHeight w:val="330"/>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Красноярск</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sidRPr="008E0A07">
                    <w:rPr>
                      <w:color w:val="000000"/>
                    </w:rPr>
                    <w:t>643</w:t>
                  </w:r>
                </w:p>
              </w:tc>
            </w:tr>
            <w:tr w:rsidR="00E13C05" w:rsidRPr="008E0A07">
              <w:trPr>
                <w:trHeight w:val="319"/>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Челябинск</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sidRPr="008E0A07">
                    <w:rPr>
                      <w:color w:val="000000"/>
                    </w:rPr>
                    <w:t>32</w:t>
                  </w:r>
                  <w:r>
                    <w:rPr>
                      <w:color w:val="000000"/>
                    </w:rPr>
                    <w:t>1</w:t>
                  </w:r>
                </w:p>
              </w:tc>
            </w:tr>
            <w:tr w:rsidR="00E13C05" w:rsidRPr="008E0A07">
              <w:trPr>
                <w:trHeight w:val="340"/>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Иркутск</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sidRPr="008E0A07">
                    <w:rPr>
                      <w:color w:val="000000"/>
                    </w:rPr>
                    <w:t>321</w:t>
                  </w:r>
                </w:p>
              </w:tc>
            </w:tr>
            <w:tr w:rsidR="00E13C05" w:rsidRPr="008E0A07">
              <w:trPr>
                <w:trHeight w:val="340"/>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Украина</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sidRPr="008E0A07">
                    <w:rPr>
                      <w:color w:val="000000"/>
                    </w:rPr>
                    <w:t>793</w:t>
                  </w:r>
                </w:p>
              </w:tc>
            </w:tr>
            <w:tr w:rsidR="00E13C05" w:rsidRPr="008E0A07">
              <w:trPr>
                <w:trHeight w:val="340"/>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Беларусь</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sidRPr="008E0A07">
                    <w:rPr>
                      <w:color w:val="000000"/>
                    </w:rPr>
                    <w:t>450</w:t>
                  </w:r>
                </w:p>
              </w:tc>
            </w:tr>
            <w:tr w:rsidR="00E13C05" w:rsidRPr="008E0A07">
              <w:trPr>
                <w:trHeight w:val="340"/>
              </w:trPr>
              <w:tc>
                <w:tcPr>
                  <w:tcW w:w="5786" w:type="dxa"/>
                  <w:tcBorders>
                    <w:top w:val="single" w:sz="4" w:space="0" w:color="auto"/>
                    <w:left w:val="single" w:sz="4" w:space="0" w:color="auto"/>
                    <w:bottom w:val="single" w:sz="4" w:space="0" w:color="auto"/>
                    <w:right w:val="single" w:sz="4" w:space="0" w:color="auto"/>
                  </w:tcBorders>
                </w:tcPr>
                <w:p w:rsidR="00E13C05" w:rsidRPr="008E0A07" w:rsidRDefault="00E13C05" w:rsidP="0070666D">
                  <w:pPr>
                    <w:rPr>
                      <w:color w:val="000000"/>
                    </w:rPr>
                  </w:pPr>
                  <w:r w:rsidRPr="008E0A07">
                    <w:rPr>
                      <w:color w:val="000000"/>
                    </w:rPr>
                    <w:t>Казахстан</w:t>
                  </w:r>
                </w:p>
              </w:tc>
              <w:tc>
                <w:tcPr>
                  <w:tcW w:w="4510" w:type="dxa"/>
                  <w:tcBorders>
                    <w:top w:val="single" w:sz="4" w:space="0" w:color="auto"/>
                    <w:left w:val="single" w:sz="4" w:space="0" w:color="auto"/>
                    <w:bottom w:val="single" w:sz="4" w:space="0" w:color="auto"/>
                    <w:right w:val="single" w:sz="4" w:space="0" w:color="auto"/>
                  </w:tcBorders>
                  <w:vAlign w:val="center"/>
                </w:tcPr>
                <w:p w:rsidR="00E13C05" w:rsidRPr="008E0A07" w:rsidRDefault="00E13C05" w:rsidP="0070666D">
                  <w:pPr>
                    <w:jc w:val="center"/>
                    <w:rPr>
                      <w:color w:val="000000"/>
                    </w:rPr>
                  </w:pPr>
                  <w:r w:rsidRPr="008E0A07">
                    <w:rPr>
                      <w:color w:val="000000"/>
                    </w:rPr>
                    <w:t>685</w:t>
                  </w:r>
                </w:p>
              </w:tc>
            </w:tr>
          </w:tbl>
          <w:p w:rsidR="00E13C05" w:rsidRDefault="00E13C05" w:rsidP="009E2FC9">
            <w:pPr>
              <w:pStyle w:val="Times12"/>
              <w:ind w:firstLine="0"/>
              <w:rPr>
                <w:b/>
                <w:bCs/>
                <w:i/>
                <w:iCs/>
              </w:rPr>
            </w:pPr>
          </w:p>
          <w:p w:rsidR="00E13C05" w:rsidRDefault="00E13C05" w:rsidP="008E0A07">
            <w:pPr>
              <w:pStyle w:val="Times12"/>
              <w:ind w:firstLine="0"/>
            </w:pPr>
            <w:r w:rsidRPr="004311A1">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E13C05" w:rsidRDefault="00E13C05" w:rsidP="009E2FC9">
            <w:pPr>
              <w:pStyle w:val="Times12"/>
              <w:ind w:firstLine="0"/>
              <w:rPr>
                <w:b/>
                <w:bCs/>
                <w:i/>
                <w:iCs/>
              </w:rPr>
            </w:pPr>
          </w:p>
          <w:p w:rsidR="00E13C05" w:rsidRDefault="00E13C05" w:rsidP="008E0A07">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E13C05" w:rsidRPr="008E0A07" w:rsidRDefault="00E13C05" w:rsidP="008E0A07">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13C05" w:rsidRDefault="00E13C05" w:rsidP="009E2FC9">
            <w:pPr>
              <w:pStyle w:val="Times12"/>
              <w:ind w:firstLine="0"/>
              <w:rPr>
                <w:b/>
                <w:bCs/>
                <w:i/>
                <w:iCs/>
              </w:rPr>
            </w:pPr>
          </w:p>
          <w:p w:rsidR="00E13C05" w:rsidRPr="00E25B1F" w:rsidRDefault="00E13C05" w:rsidP="009E2FC9">
            <w:pPr>
              <w:pStyle w:val="Times12"/>
              <w:ind w:firstLine="0"/>
              <w:rPr>
                <w:b/>
                <w:bCs/>
                <w:i/>
                <w:iCs/>
              </w:rPr>
            </w:pPr>
          </w:p>
        </w:tc>
      </w:tr>
      <w:tr w:rsidR="00E13C05" w:rsidRPr="00E25B1F">
        <w:trPr>
          <w:trHeight w:val="194"/>
        </w:trPr>
        <w:tc>
          <w:tcPr>
            <w:tcW w:w="781" w:type="dxa"/>
          </w:tcPr>
          <w:p w:rsidR="00E13C05" w:rsidRPr="00E25B1F" w:rsidRDefault="00E13C05" w:rsidP="00426082">
            <w:pPr>
              <w:numPr>
                <w:ilvl w:val="0"/>
                <w:numId w:val="28"/>
              </w:numPr>
              <w:tabs>
                <w:tab w:val="num" w:pos="786"/>
              </w:tabs>
              <w:ind w:left="0" w:hanging="15"/>
              <w:jc w:val="center"/>
            </w:pPr>
            <w:bookmarkStart w:id="264" w:name="_Ref317254659"/>
          </w:p>
        </w:tc>
        <w:bookmarkEnd w:id="264"/>
        <w:tc>
          <w:tcPr>
            <w:tcW w:w="2268" w:type="dxa"/>
          </w:tcPr>
          <w:p w:rsidR="00E13C05" w:rsidRPr="00E25B1F" w:rsidRDefault="00E13C05" w:rsidP="00610BC8">
            <w:pPr>
              <w:ind w:right="153"/>
              <w:rPr>
                <w:spacing w:val="-6"/>
              </w:rPr>
            </w:pPr>
            <w:r w:rsidRPr="00E25B1F">
              <w:rPr>
                <w:spacing w:val="-6"/>
              </w:rPr>
              <w:t>Срок заключения договора</w:t>
            </w:r>
          </w:p>
        </w:tc>
        <w:tc>
          <w:tcPr>
            <w:tcW w:w="11624" w:type="dxa"/>
          </w:tcPr>
          <w:p w:rsidR="00E13C05" w:rsidRDefault="00E13C05"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E13C05" w:rsidRPr="00225DB0" w:rsidRDefault="00E13C05"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E13C05" w:rsidRPr="00225DB0" w:rsidRDefault="00E13C05" w:rsidP="0012282F">
            <w:pPr>
              <w:jc w:val="both"/>
            </w:pPr>
            <w:r>
              <w:t xml:space="preserve">        </w:t>
            </w:r>
            <w:r w:rsidRPr="00225DB0">
              <w:t xml:space="preserve">Договор заключается в течение </w:t>
            </w:r>
            <w:r>
              <w:rPr>
                <w:b/>
                <w:bCs/>
                <w:i/>
                <w:iCs/>
              </w:rPr>
              <w:t>2</w:t>
            </w:r>
            <w:r w:rsidRPr="006E33ED">
              <w:rPr>
                <w:b/>
                <w:bCs/>
                <w:i/>
                <w:iCs/>
              </w:rPr>
              <w:t>0</w:t>
            </w:r>
            <w:r w:rsidRPr="00225DB0">
              <w:rPr>
                <w:b/>
                <w:bCs/>
                <w:i/>
                <w:iCs/>
              </w:rPr>
              <w:t xml:space="preserve"> </w:t>
            </w:r>
            <w:r>
              <w:rPr>
                <w:b/>
                <w:bCs/>
                <w:i/>
                <w:iCs/>
              </w:rPr>
              <w:t xml:space="preserve">(двадцати)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E13C05" w:rsidRPr="00242BFB" w:rsidRDefault="00E13C05"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E13C05" w:rsidRPr="009E58BB" w:rsidRDefault="00E13C05" w:rsidP="0012282F">
            <w:pPr>
              <w:pStyle w:val="-3"/>
              <w:tabs>
                <w:tab w:val="clear" w:pos="1701"/>
                <w:tab w:val="left" w:pos="1985"/>
              </w:tabs>
              <w:spacing w:line="240" w:lineRule="auto"/>
              <w:ind w:firstLine="0"/>
              <w:rPr>
                <w:sz w:val="24"/>
                <w:szCs w:val="24"/>
              </w:rPr>
            </w:pPr>
            <w:bookmarkStart w:id="265"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5"/>
          </w:p>
          <w:p w:rsidR="00E13C05" w:rsidRPr="00E25B1F" w:rsidRDefault="00E13C05"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E13C05" w:rsidRPr="00E25B1F">
        <w:trPr>
          <w:trHeight w:val="194"/>
        </w:trPr>
        <w:tc>
          <w:tcPr>
            <w:tcW w:w="781" w:type="dxa"/>
          </w:tcPr>
          <w:p w:rsidR="00E13C05" w:rsidRPr="00E25B1F" w:rsidRDefault="00E13C05" w:rsidP="00426082">
            <w:pPr>
              <w:numPr>
                <w:ilvl w:val="0"/>
                <w:numId w:val="28"/>
              </w:numPr>
              <w:tabs>
                <w:tab w:val="num" w:pos="786"/>
              </w:tabs>
              <w:ind w:left="0" w:hanging="15"/>
              <w:jc w:val="center"/>
            </w:pPr>
            <w:bookmarkStart w:id="266" w:name="_Ref317256138"/>
          </w:p>
        </w:tc>
        <w:bookmarkEnd w:id="266"/>
        <w:tc>
          <w:tcPr>
            <w:tcW w:w="2268" w:type="dxa"/>
          </w:tcPr>
          <w:p w:rsidR="00E13C05" w:rsidRPr="00E25B1F" w:rsidRDefault="00E13C05" w:rsidP="00610BC8">
            <w:pPr>
              <w:ind w:right="153"/>
              <w:rPr>
                <w:spacing w:val="-6"/>
              </w:rPr>
            </w:pPr>
            <w:r w:rsidRPr="00E25B1F">
              <w:rPr>
                <w:spacing w:val="-6"/>
              </w:rPr>
              <w:t>Обеспечение исполнения обязательств по договору</w:t>
            </w:r>
          </w:p>
        </w:tc>
        <w:tc>
          <w:tcPr>
            <w:tcW w:w="11624" w:type="dxa"/>
          </w:tcPr>
          <w:p w:rsidR="00E13C05" w:rsidRPr="00DD5EEB" w:rsidRDefault="00E13C05" w:rsidP="0052642E">
            <w:pPr>
              <w:ind w:right="153"/>
              <w:jc w:val="both"/>
            </w:pPr>
            <w:r>
              <w:rPr>
                <w:b/>
                <w:bCs/>
                <w:i/>
                <w:iCs/>
              </w:rPr>
              <w:t>Не требуется</w:t>
            </w:r>
          </w:p>
          <w:p w:rsidR="00E13C05" w:rsidRPr="00E25B1F" w:rsidRDefault="00E13C05" w:rsidP="00D502D9">
            <w:pPr>
              <w:ind w:right="153" w:firstLine="636"/>
              <w:jc w:val="both"/>
              <w:rPr>
                <w:spacing w:val="-6"/>
              </w:rPr>
            </w:pPr>
          </w:p>
        </w:tc>
      </w:tr>
      <w:tr w:rsidR="00E13C05" w:rsidRPr="00E25B1F">
        <w:trPr>
          <w:trHeight w:val="194"/>
        </w:trPr>
        <w:tc>
          <w:tcPr>
            <w:tcW w:w="781" w:type="dxa"/>
          </w:tcPr>
          <w:p w:rsidR="00E13C05" w:rsidRPr="00E25B1F" w:rsidRDefault="00E13C05" w:rsidP="00426082">
            <w:pPr>
              <w:numPr>
                <w:ilvl w:val="0"/>
                <w:numId w:val="28"/>
              </w:numPr>
              <w:tabs>
                <w:tab w:val="num" w:pos="786"/>
              </w:tabs>
              <w:ind w:left="0" w:hanging="15"/>
              <w:jc w:val="center"/>
            </w:pPr>
          </w:p>
        </w:tc>
        <w:tc>
          <w:tcPr>
            <w:tcW w:w="2268" w:type="dxa"/>
          </w:tcPr>
          <w:p w:rsidR="00E13C05" w:rsidRPr="00E25B1F" w:rsidRDefault="00E13C05"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13C05" w:rsidRPr="00E25B1F" w:rsidRDefault="00E13C05" w:rsidP="0012282F">
            <w:pPr>
              <w:ind w:right="153"/>
              <w:jc w:val="both"/>
              <w:rPr>
                <w:b/>
                <w:bCs/>
                <w:i/>
                <w:iCs/>
              </w:rPr>
            </w:pPr>
            <w:r>
              <w:rPr>
                <w:b/>
                <w:bCs/>
                <w:i/>
                <w:iCs/>
              </w:rPr>
              <w:t>Не требуется</w:t>
            </w:r>
            <w:r w:rsidRPr="00E25B1F">
              <w:rPr>
                <w:b/>
                <w:bCs/>
                <w:i/>
                <w:iCs/>
              </w:rPr>
              <w:t xml:space="preserve"> </w:t>
            </w:r>
          </w:p>
        </w:tc>
      </w:tr>
      <w:tr w:rsidR="00E13C05" w:rsidRPr="00E25B1F">
        <w:trPr>
          <w:trHeight w:val="194"/>
        </w:trPr>
        <w:tc>
          <w:tcPr>
            <w:tcW w:w="781" w:type="dxa"/>
          </w:tcPr>
          <w:p w:rsidR="00E13C05" w:rsidRPr="00E25B1F" w:rsidRDefault="00E13C05" w:rsidP="00426082">
            <w:pPr>
              <w:numPr>
                <w:ilvl w:val="0"/>
                <w:numId w:val="28"/>
              </w:numPr>
              <w:tabs>
                <w:tab w:val="num" w:pos="786"/>
              </w:tabs>
              <w:ind w:left="0" w:hanging="15"/>
              <w:jc w:val="center"/>
            </w:pPr>
            <w:bookmarkStart w:id="267" w:name="_Ref321836744"/>
          </w:p>
        </w:tc>
        <w:bookmarkEnd w:id="267"/>
        <w:tc>
          <w:tcPr>
            <w:tcW w:w="2268" w:type="dxa"/>
          </w:tcPr>
          <w:p w:rsidR="00E13C05" w:rsidRPr="00E25B1F" w:rsidRDefault="00E13C05"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E13C05" w:rsidRPr="005D6B8B" w:rsidRDefault="00E13C05" w:rsidP="00E40F04">
            <w:pPr>
              <w:pStyle w:val="NormalWeb"/>
              <w:spacing w:before="0" w:beforeAutospacing="0" w:after="0" w:afterAutospacing="0"/>
              <w:ind w:right="153"/>
              <w:jc w:val="both"/>
            </w:pPr>
            <w:r w:rsidRPr="005D6B8B">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5D6B8B">
                <w:rPr>
                  <w:rStyle w:val="Hyperlink"/>
                  <w:color w:val="auto"/>
                </w:rPr>
                <w:t>arbitration@rosatom.ru</w:t>
              </w:r>
            </w:hyperlink>
            <w:r w:rsidRPr="005D6B8B">
              <w:t>.</w:t>
            </w:r>
          </w:p>
          <w:p w:rsidR="00E13C05" w:rsidRPr="005D6B8B" w:rsidRDefault="00E13C05" w:rsidP="00E40F04">
            <w:pPr>
              <w:pStyle w:val="NormalWeb"/>
              <w:spacing w:before="0" w:beforeAutospacing="0" w:after="0" w:afterAutospacing="0"/>
              <w:ind w:right="153"/>
              <w:jc w:val="both"/>
            </w:pPr>
            <w:r w:rsidRPr="005D6B8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13C05" w:rsidRPr="005D6B8B" w:rsidRDefault="00E13C05" w:rsidP="00E40F04">
            <w:pPr>
              <w:pStyle w:val="NormalWeb"/>
              <w:spacing w:before="0" w:beforeAutospacing="0" w:after="0" w:afterAutospacing="0"/>
              <w:ind w:right="153"/>
              <w:jc w:val="both"/>
            </w:pPr>
            <w:r w:rsidRPr="005D6B8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13C05" w:rsidRPr="005D6B8B" w:rsidRDefault="00E13C05" w:rsidP="00E40F04">
            <w:pPr>
              <w:pStyle w:val="NormalWeb"/>
              <w:spacing w:before="0" w:beforeAutospacing="0" w:after="0" w:afterAutospacing="0"/>
              <w:ind w:right="153"/>
              <w:jc w:val="both"/>
            </w:pPr>
            <w:r w:rsidRPr="005D6B8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13C05" w:rsidRPr="005D6B8B" w:rsidRDefault="00E13C05" w:rsidP="00E40F04">
            <w:pPr>
              <w:pStyle w:val="NormalWeb"/>
              <w:spacing w:before="0" w:beforeAutospacing="0" w:after="0" w:afterAutospacing="0"/>
              <w:ind w:right="153"/>
              <w:jc w:val="both"/>
            </w:pPr>
            <w:r w:rsidRPr="005D6B8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13C05" w:rsidRPr="005D6B8B" w:rsidRDefault="00E13C05" w:rsidP="001B69EC">
            <w:pPr>
              <w:pStyle w:val="NormalWeb"/>
              <w:spacing w:before="0" w:beforeAutospacing="0" w:after="0" w:afterAutospacing="0"/>
              <w:ind w:right="153"/>
              <w:jc w:val="both"/>
            </w:pPr>
            <w:r w:rsidRPr="005D6B8B">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E13C05" w:rsidRPr="00E25B1F">
        <w:trPr>
          <w:trHeight w:val="194"/>
        </w:trPr>
        <w:tc>
          <w:tcPr>
            <w:tcW w:w="781" w:type="dxa"/>
          </w:tcPr>
          <w:p w:rsidR="00E13C05" w:rsidRPr="00E25B1F" w:rsidRDefault="00E13C05" w:rsidP="00426082">
            <w:pPr>
              <w:numPr>
                <w:ilvl w:val="0"/>
                <w:numId w:val="28"/>
              </w:numPr>
              <w:tabs>
                <w:tab w:val="num" w:pos="786"/>
              </w:tabs>
              <w:ind w:left="0" w:hanging="15"/>
              <w:jc w:val="center"/>
            </w:pPr>
          </w:p>
        </w:tc>
        <w:tc>
          <w:tcPr>
            <w:tcW w:w="2268" w:type="dxa"/>
          </w:tcPr>
          <w:p w:rsidR="00E13C05" w:rsidRPr="00E25B1F" w:rsidRDefault="00E13C05"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E13C05" w:rsidRPr="005D6B8B" w:rsidRDefault="00E13C05" w:rsidP="00E40F04">
            <w:pPr>
              <w:pStyle w:val="NormalWeb"/>
              <w:spacing w:before="0" w:beforeAutospacing="0" w:after="0" w:afterAutospacing="0"/>
              <w:ind w:right="153"/>
              <w:jc w:val="both"/>
            </w:pPr>
            <w:r w:rsidRPr="005D6B8B">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E13C05" w:rsidRPr="005D6B8B" w:rsidRDefault="00E13C05" w:rsidP="00E40F04">
            <w:pPr>
              <w:pStyle w:val="NormalWeb"/>
              <w:tabs>
                <w:tab w:val="left" w:pos="330"/>
              </w:tabs>
              <w:spacing w:before="0" w:beforeAutospacing="0" w:after="0" w:afterAutospacing="0"/>
              <w:ind w:right="153"/>
              <w:jc w:val="both"/>
            </w:pPr>
            <w:r w:rsidRPr="005D6B8B">
              <w:t>1.</w:t>
            </w:r>
            <w:r w:rsidRPr="005D6B8B">
              <w:tab/>
              <w:t>Телефон «горячей линии»: 8-800-100-07-07, 8-3823-52-01-01  (многоканальный, круглосуточно, бесплатно из любой точки страны);</w:t>
            </w:r>
          </w:p>
          <w:p w:rsidR="00E13C05" w:rsidRPr="005D6B8B" w:rsidRDefault="00E13C05" w:rsidP="00E40F04">
            <w:pPr>
              <w:pStyle w:val="NormalWeb"/>
              <w:tabs>
                <w:tab w:val="left" w:pos="360"/>
              </w:tabs>
              <w:spacing w:before="0" w:beforeAutospacing="0" w:after="0" w:afterAutospacing="0"/>
              <w:ind w:right="153"/>
              <w:jc w:val="both"/>
            </w:pPr>
            <w:r w:rsidRPr="005D6B8B">
              <w:t>2.</w:t>
            </w:r>
            <w:r w:rsidRPr="005D6B8B">
              <w:tab/>
              <w:t xml:space="preserve">Адрес электронной почты: </w:t>
            </w:r>
            <w:hyperlink r:id="rId21" w:history="1">
              <w:r w:rsidRPr="005D6B8B">
                <w:rPr>
                  <w:rStyle w:val="Hyperlink"/>
                </w:rPr>
                <w:t>0707@rosatom.ru</w:t>
              </w:r>
            </w:hyperlink>
            <w:r w:rsidRPr="005D6B8B">
              <w:t xml:space="preserve">; </w:t>
            </w:r>
            <w:hyperlink r:id="rId22" w:history="1">
              <w:r w:rsidRPr="005D6B8B">
                <w:rPr>
                  <w:rStyle w:val="Hyperlink"/>
                </w:rPr>
                <w:t>info@atomsib.ru</w:t>
              </w:r>
            </w:hyperlink>
          </w:p>
          <w:p w:rsidR="00E13C05" w:rsidRPr="005D6B8B" w:rsidRDefault="00E13C05" w:rsidP="00E40F04">
            <w:pPr>
              <w:pStyle w:val="NormalWeb"/>
              <w:tabs>
                <w:tab w:val="left" w:pos="330"/>
              </w:tabs>
              <w:spacing w:before="0" w:beforeAutospacing="0" w:after="0" w:afterAutospacing="0"/>
              <w:ind w:right="153"/>
              <w:jc w:val="both"/>
            </w:pPr>
            <w:r w:rsidRPr="005D6B8B">
              <w:t>3.</w:t>
            </w:r>
            <w:r w:rsidRPr="005D6B8B">
              <w:tab/>
              <w:t>Адрес для почтовых отправлений: 119017, Москва, а/я 226, Департамент защиты активов Госкорпорации «Росатом».</w:t>
            </w:r>
          </w:p>
        </w:tc>
      </w:tr>
    </w:tbl>
    <w:p w:rsidR="00E13C05" w:rsidRPr="00E25B1F" w:rsidRDefault="00E13C05" w:rsidP="00C87330">
      <w:pPr>
        <w:tabs>
          <w:tab w:val="num" w:pos="1800"/>
        </w:tabs>
        <w:spacing w:after="120"/>
        <w:jc w:val="both"/>
        <w:rPr>
          <w:sz w:val="22"/>
          <w:szCs w:val="22"/>
        </w:rPr>
        <w:sectPr w:rsidR="00E13C05" w:rsidRPr="00E25B1F" w:rsidSect="00871FAF">
          <w:pgSz w:w="16840" w:h="11907" w:orient="landscape" w:code="9"/>
          <w:pgMar w:top="1418" w:right="1134" w:bottom="567" w:left="1134" w:header="567" w:footer="567" w:gutter="0"/>
          <w:cols w:space="708"/>
          <w:docGrid w:linePitch="360"/>
        </w:sectPr>
      </w:pPr>
    </w:p>
    <w:p w:rsidR="00E13C05" w:rsidRPr="00E25B1F" w:rsidRDefault="00E13C05" w:rsidP="00426082">
      <w:pPr>
        <w:pStyle w:val="Heading1"/>
        <w:numPr>
          <w:ilvl w:val="1"/>
          <w:numId w:val="10"/>
        </w:numPr>
        <w:tabs>
          <w:tab w:val="clear" w:pos="1440"/>
          <w:tab w:val="num" w:pos="0"/>
          <w:tab w:val="num" w:pos="1134"/>
          <w:tab w:val="left" w:pos="1418"/>
        </w:tabs>
        <w:ind w:left="0" w:firstLine="709"/>
        <w:jc w:val="both"/>
        <w:rPr>
          <w:sz w:val="28"/>
          <w:szCs w:val="28"/>
        </w:rPr>
      </w:pPr>
      <w:bookmarkStart w:id="268" w:name="_ОБРАЗЦЫ_ФОРМ_ОСНОВНЫХ"/>
      <w:bookmarkStart w:id="269" w:name="_Ref317252392"/>
      <w:bookmarkStart w:id="270" w:name="_Ref317252770"/>
      <w:bookmarkStart w:id="271" w:name="_Ref317258826"/>
      <w:bookmarkStart w:id="272" w:name="_Ref317258847"/>
      <w:bookmarkStart w:id="273" w:name="_Ref317258884"/>
      <w:bookmarkStart w:id="274" w:name="_Ref317259078"/>
      <w:bookmarkStart w:id="275" w:name="_Ref317259086"/>
      <w:bookmarkStart w:id="276" w:name="_Ref317259097"/>
      <w:bookmarkStart w:id="277" w:name="_Ref317259107"/>
      <w:bookmarkStart w:id="278" w:name="_Ref317259121"/>
      <w:bookmarkStart w:id="279" w:name="_Ref317259138"/>
      <w:bookmarkStart w:id="280" w:name="_Ref317259149"/>
      <w:bookmarkStart w:id="281" w:name="_Ref317259167"/>
      <w:bookmarkStart w:id="282" w:name="_Ref317259176"/>
      <w:bookmarkStart w:id="283" w:name="_Ref317259188"/>
      <w:bookmarkStart w:id="284" w:name="_Ref317259197"/>
      <w:bookmarkStart w:id="285" w:name="_Ref317259206"/>
      <w:bookmarkStart w:id="286" w:name="_Ref317259217"/>
      <w:bookmarkStart w:id="287" w:name="_Ref317259233"/>
      <w:bookmarkStart w:id="288" w:name="_Toc390262797"/>
      <w:bookmarkStart w:id="289" w:name="_Toc255987070"/>
      <w:bookmarkEnd w:id="268"/>
      <w:r w:rsidRPr="00E25B1F">
        <w:rPr>
          <w:sz w:val="28"/>
          <w:szCs w:val="28"/>
        </w:rPr>
        <w:t>ОБРАЗЦЫ ФОРМ ОСНОВНЫХ ДОКУМЕНТОВ, ВКЛЮЧАЕМЫХ В ЗАЯВКУ НА УЧАСТИЕ В ЗАПРОСЕ ЦЕН</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E13C05" w:rsidRPr="00E25B1F" w:rsidRDefault="00E13C05"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E13C05" w:rsidRPr="00E25B1F" w:rsidRDefault="00E13C05"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E13C05" w:rsidRPr="00E25B1F" w:rsidRDefault="00E13C05" w:rsidP="00C87330"/>
    <w:p w:rsidR="00E13C05" w:rsidRPr="00E25B1F" w:rsidRDefault="00E13C05" w:rsidP="00C87330">
      <w:pPr>
        <w:pStyle w:val="Times12"/>
        <w:jc w:val="right"/>
        <w:rPr>
          <w:sz w:val="28"/>
          <w:szCs w:val="28"/>
        </w:rPr>
      </w:pPr>
      <w:bookmarkStart w:id="290" w:name="форма1"/>
      <w:bookmarkStart w:id="291" w:name="_Toc98251753"/>
      <w:bookmarkEnd w:id="289"/>
      <w:r w:rsidRPr="00E25B1F">
        <w:rPr>
          <w:sz w:val="28"/>
          <w:szCs w:val="28"/>
        </w:rPr>
        <w:t>Форма 1.</w:t>
      </w:r>
      <w:bookmarkEnd w:id="290"/>
    </w:p>
    <w:p w:rsidR="00E13C05" w:rsidRPr="00E25B1F" w:rsidRDefault="00E13C05" w:rsidP="00C87330">
      <w:pPr>
        <w:rPr>
          <w:b/>
          <w:bCs/>
          <w:i/>
          <w:iCs/>
        </w:rPr>
      </w:pPr>
      <w:r w:rsidRPr="00E25B1F">
        <w:rPr>
          <w:b/>
          <w:bCs/>
          <w:i/>
          <w:iCs/>
        </w:rPr>
        <w:t>Фирменный бланк участника запроса цен</w:t>
      </w:r>
    </w:p>
    <w:p w:rsidR="00E13C05" w:rsidRPr="00E25B1F" w:rsidRDefault="00E13C05" w:rsidP="00C87330">
      <w:pPr>
        <w:pStyle w:val="Times12"/>
        <w:spacing w:before="120"/>
        <w:ind w:firstLine="0"/>
        <w:jc w:val="left"/>
      </w:pPr>
      <w:r w:rsidRPr="00E25B1F">
        <w:t>«___» __________ 20___ года №______</w:t>
      </w:r>
    </w:p>
    <w:p w:rsidR="00E13C05" w:rsidRPr="00E25B1F" w:rsidRDefault="00E13C05" w:rsidP="00C87330">
      <w:pPr>
        <w:pStyle w:val="Times12"/>
        <w:spacing w:before="120"/>
        <w:ind w:firstLine="0"/>
        <w:jc w:val="right"/>
        <w:rPr>
          <w:b/>
          <w:bCs/>
          <w:i/>
          <w:iCs/>
        </w:rPr>
      </w:pPr>
      <w:r w:rsidRPr="00E25B1F">
        <w:rPr>
          <w:b/>
          <w:bCs/>
          <w:i/>
          <w:iCs/>
        </w:rPr>
        <w:t>Лот __</w:t>
      </w:r>
    </w:p>
    <w:p w:rsidR="00E13C05" w:rsidRPr="00E25B1F" w:rsidRDefault="00E13C05" w:rsidP="00C87330">
      <w:pPr>
        <w:pStyle w:val="Heading2"/>
        <w:numPr>
          <w:ilvl w:val="0"/>
          <w:numId w:val="0"/>
        </w:numPr>
        <w:spacing w:before="0" w:after="0"/>
        <w:jc w:val="center"/>
        <w:rPr>
          <w:rFonts w:ascii="Times New Roman" w:hAnsi="Times New Roman" w:cs="Times New Roman"/>
          <w:b w:val="0"/>
          <w:bCs w:val="0"/>
          <w:i w:val="0"/>
          <w:iCs w:val="0"/>
        </w:rPr>
      </w:pPr>
      <w:bookmarkStart w:id="292" w:name="_Письмо_о_подаче"/>
      <w:bookmarkStart w:id="293" w:name="_ЗАЯВКА_НА_УЧАСТИЕ"/>
      <w:bookmarkStart w:id="294" w:name="_Toc255987071"/>
      <w:bookmarkStart w:id="295" w:name="_Toc272505461"/>
      <w:bookmarkStart w:id="296" w:name="_Toc390262798"/>
      <w:bookmarkEnd w:id="292"/>
      <w:bookmarkEnd w:id="293"/>
      <w:r w:rsidRPr="00E25B1F">
        <w:rPr>
          <w:rFonts w:ascii="Times New Roman" w:hAnsi="Times New Roman" w:cs="Times New Roman"/>
          <w:b w:val="0"/>
          <w:bCs w:val="0"/>
          <w:i w:val="0"/>
          <w:iCs w:val="0"/>
        </w:rPr>
        <w:t>ЗАЯВКА НА УЧАСТИЕ В ЗАПРОСЕ ЦЕН (Форма 1)</w:t>
      </w:r>
      <w:bookmarkEnd w:id="294"/>
      <w:bookmarkEnd w:id="295"/>
      <w:bookmarkEnd w:id="296"/>
    </w:p>
    <w:p w:rsidR="00E13C05" w:rsidRPr="00E25B1F" w:rsidRDefault="00E13C05" w:rsidP="00C87330">
      <w:pPr>
        <w:tabs>
          <w:tab w:val="left" w:pos="7938"/>
        </w:tabs>
        <w:ind w:firstLine="4820"/>
        <w:jc w:val="center"/>
        <w:rPr>
          <w:b/>
          <w:bCs/>
        </w:rPr>
      </w:pPr>
    </w:p>
    <w:p w:rsidR="00E13C05" w:rsidRPr="00E25B1F" w:rsidRDefault="00E13C05"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E13C05" w:rsidRPr="00E25B1F" w:rsidRDefault="00E13C05"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E13C05" w:rsidRPr="00E25B1F" w:rsidRDefault="00E13C05"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E13C05" w:rsidRPr="00E25B1F" w:rsidRDefault="00E13C05"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E13C05" w:rsidRPr="00E25B1F" w:rsidRDefault="00E13C05"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E13C05" w:rsidRPr="00E25B1F" w:rsidRDefault="00E13C05"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E13C05" w:rsidRPr="00E25B1F" w:rsidRDefault="00E13C05"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E13C05" w:rsidRPr="00E25B1F" w:rsidRDefault="00E13C05"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E13C05" w:rsidRDefault="00E13C05"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p w:rsidR="00E13C05" w:rsidRDefault="00E13C05" w:rsidP="009B4E7C">
      <w:pPr>
        <w:jc w:val="both"/>
        <w:rPr>
          <w:b/>
          <w:bCs/>
          <w:i/>
          <w:iCs/>
        </w:rPr>
      </w:pPr>
    </w:p>
    <w:tbl>
      <w:tblPr>
        <w:tblW w:w="10007"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57" w:type="dxa"/>
        </w:tblCellMar>
        <w:tblLook w:val="0000"/>
      </w:tblPr>
      <w:tblGrid>
        <w:gridCol w:w="2932"/>
        <w:gridCol w:w="1736"/>
        <w:gridCol w:w="2353"/>
        <w:gridCol w:w="1527"/>
        <w:gridCol w:w="1459"/>
      </w:tblGrid>
      <w:tr w:rsidR="00E13C05" w:rsidRPr="005F4803">
        <w:trPr>
          <w:trHeight w:val="307"/>
        </w:trPr>
        <w:tc>
          <w:tcPr>
            <w:tcW w:w="2932" w:type="dxa"/>
            <w:vAlign w:val="center"/>
          </w:tcPr>
          <w:p w:rsidR="00E13C05" w:rsidRPr="005F4803" w:rsidRDefault="00E13C05" w:rsidP="003B52FE">
            <w:pPr>
              <w:suppressAutoHyphens/>
              <w:snapToGrid w:val="0"/>
              <w:jc w:val="center"/>
              <w:rPr>
                <w:b/>
                <w:bCs/>
                <w:color w:val="000000"/>
                <w:kern w:val="1"/>
                <w:lang w:eastAsia="ar-SA"/>
              </w:rPr>
            </w:pPr>
            <w:r w:rsidRPr="005F4803">
              <w:rPr>
                <w:b/>
                <w:bCs/>
                <w:color w:val="000000"/>
                <w:kern w:val="1"/>
                <w:lang w:eastAsia="ar-SA"/>
              </w:rPr>
              <w:t>Наименование направления</w:t>
            </w:r>
          </w:p>
        </w:tc>
        <w:tc>
          <w:tcPr>
            <w:tcW w:w="1736" w:type="dxa"/>
            <w:vAlign w:val="center"/>
          </w:tcPr>
          <w:p w:rsidR="00E13C05" w:rsidRPr="005F4803" w:rsidRDefault="00E13C05" w:rsidP="003B52FE">
            <w:pPr>
              <w:suppressAutoHyphens/>
              <w:snapToGrid w:val="0"/>
              <w:jc w:val="center"/>
              <w:rPr>
                <w:b/>
                <w:bCs/>
                <w:color w:val="000000"/>
                <w:kern w:val="1"/>
                <w:lang w:eastAsia="ar-SA"/>
              </w:rPr>
            </w:pPr>
            <w:r w:rsidRPr="005F4803">
              <w:rPr>
                <w:b/>
                <w:bCs/>
                <w:color w:val="000000"/>
              </w:rPr>
              <w:t>Количество минут в год</w:t>
            </w:r>
          </w:p>
        </w:tc>
        <w:tc>
          <w:tcPr>
            <w:tcW w:w="2353" w:type="dxa"/>
            <w:vAlign w:val="center"/>
          </w:tcPr>
          <w:p w:rsidR="00E13C05" w:rsidRPr="005F4803" w:rsidRDefault="00E13C05" w:rsidP="003B52FE">
            <w:pPr>
              <w:suppressAutoHyphens/>
              <w:snapToGrid w:val="0"/>
              <w:jc w:val="center"/>
              <w:rPr>
                <w:b/>
                <w:bCs/>
                <w:color w:val="000000"/>
              </w:rPr>
            </w:pPr>
            <w:r w:rsidRPr="005F4803">
              <w:rPr>
                <w:b/>
                <w:bCs/>
                <w:color w:val="000000"/>
              </w:rPr>
              <w:t xml:space="preserve">Тариф </w:t>
            </w:r>
          </w:p>
          <w:p w:rsidR="00E13C05" w:rsidRPr="005F4803" w:rsidRDefault="00E13C05" w:rsidP="003B52FE">
            <w:pPr>
              <w:suppressAutoHyphens/>
              <w:snapToGrid w:val="0"/>
              <w:jc w:val="center"/>
              <w:rPr>
                <w:b/>
                <w:bCs/>
                <w:color w:val="000000"/>
              </w:rPr>
            </w:pPr>
            <w:r w:rsidRPr="005F4803">
              <w:rPr>
                <w:b/>
                <w:bCs/>
                <w:color w:val="000000"/>
              </w:rPr>
              <w:t>за 1 минуту соединения, руб.</w:t>
            </w:r>
            <w:r w:rsidRPr="005F4803">
              <w:rPr>
                <w:b/>
                <w:bCs/>
                <w:color w:val="000000"/>
                <w:kern w:val="1"/>
                <w:lang w:eastAsia="ar-SA"/>
              </w:rPr>
              <w:t xml:space="preserve"> руб. без НДС</w:t>
            </w:r>
          </w:p>
        </w:tc>
        <w:tc>
          <w:tcPr>
            <w:tcW w:w="1527" w:type="dxa"/>
            <w:vAlign w:val="center"/>
          </w:tcPr>
          <w:p w:rsidR="00E13C05" w:rsidRPr="005F4803" w:rsidRDefault="00E13C05" w:rsidP="003B52FE">
            <w:pPr>
              <w:suppressAutoHyphens/>
              <w:snapToGrid w:val="0"/>
              <w:jc w:val="center"/>
              <w:rPr>
                <w:b/>
                <w:bCs/>
                <w:color w:val="000000"/>
                <w:kern w:val="1"/>
                <w:lang w:eastAsia="ar-SA"/>
              </w:rPr>
            </w:pPr>
            <w:r w:rsidRPr="005F4803">
              <w:rPr>
                <w:b/>
                <w:bCs/>
                <w:color w:val="000000"/>
                <w:kern w:val="1"/>
                <w:lang w:eastAsia="ar-SA"/>
              </w:rPr>
              <w:t>Цена всего, руб. без НДС</w:t>
            </w:r>
          </w:p>
        </w:tc>
        <w:tc>
          <w:tcPr>
            <w:tcW w:w="1459" w:type="dxa"/>
            <w:vAlign w:val="center"/>
          </w:tcPr>
          <w:p w:rsidR="00E13C05" w:rsidRPr="005F4803" w:rsidRDefault="00E13C05" w:rsidP="003B52FE">
            <w:pPr>
              <w:suppressAutoHyphens/>
              <w:snapToGrid w:val="0"/>
              <w:jc w:val="center"/>
              <w:rPr>
                <w:b/>
                <w:bCs/>
                <w:color w:val="000000"/>
                <w:kern w:val="1"/>
                <w:lang w:eastAsia="ar-SA"/>
              </w:rPr>
            </w:pPr>
            <w:r w:rsidRPr="005F4803">
              <w:rPr>
                <w:b/>
                <w:bCs/>
                <w:color w:val="000000"/>
                <w:kern w:val="1"/>
                <w:lang w:eastAsia="ar-SA"/>
              </w:rPr>
              <w:t>Цена всего, руб. с НДС</w:t>
            </w:r>
          </w:p>
        </w:tc>
      </w:tr>
      <w:tr w:rsidR="00E13C05" w:rsidRPr="005F4803">
        <w:trPr>
          <w:trHeight w:val="57"/>
        </w:trPr>
        <w:tc>
          <w:tcPr>
            <w:tcW w:w="2932" w:type="dxa"/>
          </w:tcPr>
          <w:p w:rsidR="00E13C05" w:rsidRPr="005F4803" w:rsidRDefault="00E13C05" w:rsidP="0070666D">
            <w:pPr>
              <w:rPr>
                <w:color w:val="000000"/>
              </w:rPr>
            </w:pPr>
            <w:r w:rsidRPr="005F4803">
              <w:rPr>
                <w:color w:val="000000"/>
              </w:rPr>
              <w:t>Москва</w:t>
            </w:r>
          </w:p>
        </w:tc>
        <w:tc>
          <w:tcPr>
            <w:tcW w:w="1736" w:type="dxa"/>
            <w:vAlign w:val="center"/>
          </w:tcPr>
          <w:p w:rsidR="00E13C05" w:rsidRPr="005F4803" w:rsidRDefault="00E13C05" w:rsidP="0070666D">
            <w:pPr>
              <w:jc w:val="center"/>
              <w:rPr>
                <w:color w:val="000000"/>
              </w:rPr>
            </w:pPr>
            <w:r w:rsidRPr="005F4803">
              <w:rPr>
                <w:color w:val="000000"/>
              </w:rPr>
              <w:t>15103</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5F4803">
        <w:trPr>
          <w:trHeight w:val="156"/>
        </w:trPr>
        <w:tc>
          <w:tcPr>
            <w:tcW w:w="2932" w:type="dxa"/>
          </w:tcPr>
          <w:p w:rsidR="00E13C05" w:rsidRPr="005F4803" w:rsidRDefault="00E13C05" w:rsidP="0070666D">
            <w:pPr>
              <w:rPr>
                <w:color w:val="000000"/>
              </w:rPr>
            </w:pPr>
            <w:r w:rsidRPr="005F4803">
              <w:rPr>
                <w:color w:val="000000"/>
              </w:rPr>
              <w:t>Мобильные по России</w:t>
            </w:r>
          </w:p>
        </w:tc>
        <w:tc>
          <w:tcPr>
            <w:tcW w:w="1736" w:type="dxa"/>
            <w:vAlign w:val="center"/>
          </w:tcPr>
          <w:p w:rsidR="00E13C05" w:rsidRPr="005F4803" w:rsidRDefault="00E13C05" w:rsidP="0070666D">
            <w:pPr>
              <w:jc w:val="center"/>
              <w:rPr>
                <w:color w:val="000000"/>
              </w:rPr>
            </w:pPr>
            <w:r w:rsidRPr="005F4803">
              <w:rPr>
                <w:color w:val="000000"/>
              </w:rPr>
              <w:t>8998</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5F4803">
        <w:trPr>
          <w:trHeight w:val="176"/>
        </w:trPr>
        <w:tc>
          <w:tcPr>
            <w:tcW w:w="2932" w:type="dxa"/>
          </w:tcPr>
          <w:p w:rsidR="00E13C05" w:rsidRPr="005F4803" w:rsidRDefault="00E13C05" w:rsidP="0070666D">
            <w:pPr>
              <w:rPr>
                <w:color w:val="000000"/>
              </w:rPr>
            </w:pPr>
            <w:r w:rsidRPr="005F4803">
              <w:rPr>
                <w:color w:val="000000"/>
              </w:rPr>
              <w:t>С.-Петербург</w:t>
            </w:r>
          </w:p>
        </w:tc>
        <w:tc>
          <w:tcPr>
            <w:tcW w:w="1736" w:type="dxa"/>
            <w:vAlign w:val="center"/>
          </w:tcPr>
          <w:p w:rsidR="00E13C05" w:rsidRPr="005F4803" w:rsidRDefault="00E13C05" w:rsidP="0070666D">
            <w:pPr>
              <w:jc w:val="center"/>
              <w:rPr>
                <w:color w:val="000000"/>
              </w:rPr>
            </w:pPr>
            <w:r w:rsidRPr="005F4803">
              <w:rPr>
                <w:color w:val="000000"/>
              </w:rPr>
              <w:t>2250</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5F4803">
        <w:trPr>
          <w:trHeight w:val="193"/>
        </w:trPr>
        <w:tc>
          <w:tcPr>
            <w:tcW w:w="2932" w:type="dxa"/>
          </w:tcPr>
          <w:p w:rsidR="00E13C05" w:rsidRPr="005F4803" w:rsidRDefault="00E13C05" w:rsidP="0070666D">
            <w:pPr>
              <w:rPr>
                <w:color w:val="000000"/>
              </w:rPr>
            </w:pPr>
            <w:r w:rsidRPr="005F4803">
              <w:rPr>
                <w:color w:val="000000"/>
              </w:rPr>
              <w:t>Новосибирск</w:t>
            </w:r>
          </w:p>
        </w:tc>
        <w:tc>
          <w:tcPr>
            <w:tcW w:w="1736" w:type="dxa"/>
            <w:vAlign w:val="center"/>
          </w:tcPr>
          <w:p w:rsidR="00E13C05" w:rsidRPr="005F4803" w:rsidRDefault="00E13C05" w:rsidP="0070666D">
            <w:pPr>
              <w:jc w:val="center"/>
              <w:rPr>
                <w:color w:val="000000"/>
              </w:rPr>
            </w:pPr>
            <w:r w:rsidRPr="005F4803">
              <w:rPr>
                <w:color w:val="000000"/>
              </w:rPr>
              <w:t>1285</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5F4803">
        <w:trPr>
          <w:trHeight w:val="212"/>
        </w:trPr>
        <w:tc>
          <w:tcPr>
            <w:tcW w:w="2932" w:type="dxa"/>
          </w:tcPr>
          <w:p w:rsidR="00E13C05" w:rsidRPr="005F4803" w:rsidRDefault="00E13C05" w:rsidP="0070666D">
            <w:pPr>
              <w:rPr>
                <w:color w:val="000000"/>
              </w:rPr>
            </w:pPr>
            <w:r w:rsidRPr="005F4803">
              <w:rPr>
                <w:color w:val="000000"/>
              </w:rPr>
              <w:t>Кемерово</w:t>
            </w:r>
          </w:p>
        </w:tc>
        <w:tc>
          <w:tcPr>
            <w:tcW w:w="1736" w:type="dxa"/>
            <w:vAlign w:val="center"/>
          </w:tcPr>
          <w:p w:rsidR="00E13C05" w:rsidRPr="005F4803" w:rsidRDefault="00E13C05" w:rsidP="0070666D">
            <w:pPr>
              <w:jc w:val="center"/>
              <w:rPr>
                <w:color w:val="000000"/>
              </w:rPr>
            </w:pPr>
            <w:r w:rsidRPr="005F4803">
              <w:rPr>
                <w:color w:val="000000"/>
              </w:rPr>
              <w:t>964</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5F4803">
        <w:trPr>
          <w:trHeight w:val="119"/>
        </w:trPr>
        <w:tc>
          <w:tcPr>
            <w:tcW w:w="2932" w:type="dxa"/>
          </w:tcPr>
          <w:p w:rsidR="00E13C05" w:rsidRPr="005F4803" w:rsidRDefault="00E13C05" w:rsidP="0070666D">
            <w:pPr>
              <w:rPr>
                <w:color w:val="000000"/>
              </w:rPr>
            </w:pPr>
            <w:r w:rsidRPr="005F4803">
              <w:rPr>
                <w:color w:val="000000"/>
              </w:rPr>
              <w:t>Свердловск</w:t>
            </w:r>
          </w:p>
        </w:tc>
        <w:tc>
          <w:tcPr>
            <w:tcW w:w="1736" w:type="dxa"/>
            <w:vAlign w:val="center"/>
          </w:tcPr>
          <w:p w:rsidR="00E13C05" w:rsidRPr="005F4803" w:rsidRDefault="00E13C05" w:rsidP="0070666D">
            <w:pPr>
              <w:jc w:val="center"/>
              <w:rPr>
                <w:color w:val="000000"/>
              </w:rPr>
            </w:pPr>
            <w:r w:rsidRPr="005F4803">
              <w:rPr>
                <w:color w:val="000000"/>
              </w:rPr>
              <w:t>321</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5F4803">
        <w:trPr>
          <w:trHeight w:val="282"/>
        </w:trPr>
        <w:tc>
          <w:tcPr>
            <w:tcW w:w="2932" w:type="dxa"/>
          </w:tcPr>
          <w:p w:rsidR="00E13C05" w:rsidRPr="005F4803" w:rsidRDefault="00E13C05" w:rsidP="0070666D">
            <w:pPr>
              <w:rPr>
                <w:color w:val="000000"/>
              </w:rPr>
            </w:pPr>
            <w:r w:rsidRPr="005F4803">
              <w:rPr>
                <w:color w:val="000000"/>
              </w:rPr>
              <w:t>Красноярск</w:t>
            </w:r>
          </w:p>
        </w:tc>
        <w:tc>
          <w:tcPr>
            <w:tcW w:w="1736" w:type="dxa"/>
            <w:vAlign w:val="center"/>
          </w:tcPr>
          <w:p w:rsidR="00E13C05" w:rsidRPr="005F4803" w:rsidRDefault="00E13C05" w:rsidP="0070666D">
            <w:pPr>
              <w:jc w:val="center"/>
              <w:rPr>
                <w:color w:val="000000"/>
              </w:rPr>
            </w:pPr>
            <w:r w:rsidRPr="005F4803">
              <w:rPr>
                <w:color w:val="000000"/>
              </w:rPr>
              <w:t>643</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5F4803">
        <w:trPr>
          <w:trHeight w:val="272"/>
        </w:trPr>
        <w:tc>
          <w:tcPr>
            <w:tcW w:w="2932" w:type="dxa"/>
          </w:tcPr>
          <w:p w:rsidR="00E13C05" w:rsidRPr="005F4803" w:rsidRDefault="00E13C05" w:rsidP="0070666D">
            <w:pPr>
              <w:rPr>
                <w:color w:val="000000"/>
              </w:rPr>
            </w:pPr>
            <w:r w:rsidRPr="005F4803">
              <w:rPr>
                <w:color w:val="000000"/>
              </w:rPr>
              <w:t>Челябинск</w:t>
            </w:r>
          </w:p>
        </w:tc>
        <w:tc>
          <w:tcPr>
            <w:tcW w:w="1736" w:type="dxa"/>
            <w:vAlign w:val="center"/>
          </w:tcPr>
          <w:p w:rsidR="00E13C05" w:rsidRPr="005F4803" w:rsidRDefault="00E13C05" w:rsidP="0070666D">
            <w:pPr>
              <w:jc w:val="center"/>
              <w:rPr>
                <w:color w:val="000000"/>
              </w:rPr>
            </w:pPr>
            <w:r w:rsidRPr="005F4803">
              <w:rPr>
                <w:color w:val="000000"/>
              </w:rPr>
              <w:t>321</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5F4803">
        <w:trPr>
          <w:trHeight w:val="290"/>
        </w:trPr>
        <w:tc>
          <w:tcPr>
            <w:tcW w:w="2932" w:type="dxa"/>
          </w:tcPr>
          <w:p w:rsidR="00E13C05" w:rsidRPr="005F4803" w:rsidRDefault="00E13C05" w:rsidP="0070666D">
            <w:pPr>
              <w:rPr>
                <w:color w:val="000000"/>
              </w:rPr>
            </w:pPr>
            <w:r w:rsidRPr="005F4803">
              <w:rPr>
                <w:color w:val="000000"/>
              </w:rPr>
              <w:t>Иркутск</w:t>
            </w:r>
          </w:p>
        </w:tc>
        <w:tc>
          <w:tcPr>
            <w:tcW w:w="1736" w:type="dxa"/>
            <w:vAlign w:val="center"/>
          </w:tcPr>
          <w:p w:rsidR="00E13C05" w:rsidRPr="005F4803" w:rsidRDefault="00E13C05" w:rsidP="0070666D">
            <w:pPr>
              <w:jc w:val="center"/>
              <w:rPr>
                <w:color w:val="000000"/>
              </w:rPr>
            </w:pPr>
            <w:r w:rsidRPr="005F4803">
              <w:rPr>
                <w:color w:val="000000"/>
              </w:rPr>
              <w:t>321</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5F4803">
        <w:trPr>
          <w:trHeight w:val="290"/>
        </w:trPr>
        <w:tc>
          <w:tcPr>
            <w:tcW w:w="2932" w:type="dxa"/>
          </w:tcPr>
          <w:p w:rsidR="00E13C05" w:rsidRPr="005F4803" w:rsidRDefault="00E13C05" w:rsidP="0070666D">
            <w:pPr>
              <w:rPr>
                <w:color w:val="000000"/>
              </w:rPr>
            </w:pPr>
            <w:r w:rsidRPr="005F4803">
              <w:rPr>
                <w:color w:val="000000"/>
              </w:rPr>
              <w:t>Украина</w:t>
            </w:r>
          </w:p>
        </w:tc>
        <w:tc>
          <w:tcPr>
            <w:tcW w:w="1736" w:type="dxa"/>
            <w:vAlign w:val="center"/>
          </w:tcPr>
          <w:p w:rsidR="00E13C05" w:rsidRPr="005F4803" w:rsidRDefault="00E13C05" w:rsidP="0070666D">
            <w:pPr>
              <w:jc w:val="center"/>
              <w:rPr>
                <w:color w:val="000000"/>
              </w:rPr>
            </w:pPr>
            <w:r w:rsidRPr="005F4803">
              <w:rPr>
                <w:color w:val="000000"/>
              </w:rPr>
              <w:t>793</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5F4803">
        <w:trPr>
          <w:trHeight w:val="290"/>
        </w:trPr>
        <w:tc>
          <w:tcPr>
            <w:tcW w:w="2932" w:type="dxa"/>
          </w:tcPr>
          <w:p w:rsidR="00E13C05" w:rsidRPr="005F4803" w:rsidRDefault="00E13C05" w:rsidP="0070666D">
            <w:pPr>
              <w:rPr>
                <w:color w:val="000000"/>
              </w:rPr>
            </w:pPr>
            <w:r w:rsidRPr="005F4803">
              <w:rPr>
                <w:color w:val="000000"/>
              </w:rPr>
              <w:t>Беларусь</w:t>
            </w:r>
          </w:p>
        </w:tc>
        <w:tc>
          <w:tcPr>
            <w:tcW w:w="1736" w:type="dxa"/>
            <w:vAlign w:val="center"/>
          </w:tcPr>
          <w:p w:rsidR="00E13C05" w:rsidRPr="005F4803" w:rsidRDefault="00E13C05" w:rsidP="0070666D">
            <w:pPr>
              <w:jc w:val="center"/>
              <w:rPr>
                <w:color w:val="000000"/>
              </w:rPr>
            </w:pPr>
            <w:r w:rsidRPr="005F4803">
              <w:rPr>
                <w:color w:val="000000"/>
              </w:rPr>
              <w:t>450</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5F4803">
        <w:trPr>
          <w:trHeight w:val="290"/>
        </w:trPr>
        <w:tc>
          <w:tcPr>
            <w:tcW w:w="2932" w:type="dxa"/>
          </w:tcPr>
          <w:p w:rsidR="00E13C05" w:rsidRPr="005F4803" w:rsidRDefault="00E13C05" w:rsidP="0070666D">
            <w:pPr>
              <w:rPr>
                <w:color w:val="000000"/>
              </w:rPr>
            </w:pPr>
            <w:r w:rsidRPr="005F4803">
              <w:rPr>
                <w:color w:val="000000"/>
              </w:rPr>
              <w:t>Казахстан</w:t>
            </w:r>
          </w:p>
        </w:tc>
        <w:tc>
          <w:tcPr>
            <w:tcW w:w="1736" w:type="dxa"/>
            <w:vAlign w:val="center"/>
          </w:tcPr>
          <w:p w:rsidR="00E13C05" w:rsidRPr="005F4803" w:rsidRDefault="00E13C05" w:rsidP="0070666D">
            <w:pPr>
              <w:jc w:val="center"/>
              <w:rPr>
                <w:color w:val="000000"/>
              </w:rPr>
            </w:pPr>
            <w:r w:rsidRPr="005F4803">
              <w:rPr>
                <w:color w:val="000000"/>
              </w:rPr>
              <w:t>685</w:t>
            </w:r>
          </w:p>
        </w:tc>
        <w:tc>
          <w:tcPr>
            <w:tcW w:w="2353" w:type="dxa"/>
          </w:tcPr>
          <w:p w:rsidR="00E13C05" w:rsidRPr="005F4803" w:rsidRDefault="00E13C05" w:rsidP="00CB39AB">
            <w:pPr>
              <w:jc w:val="center"/>
              <w:rPr>
                <w:color w:val="000000"/>
              </w:rPr>
            </w:pPr>
          </w:p>
        </w:tc>
        <w:tc>
          <w:tcPr>
            <w:tcW w:w="1527" w:type="dxa"/>
          </w:tcPr>
          <w:p w:rsidR="00E13C05" w:rsidRPr="005F4803" w:rsidRDefault="00E13C05" w:rsidP="00CB39AB">
            <w:pPr>
              <w:jc w:val="center"/>
              <w:rPr>
                <w:color w:val="000000"/>
              </w:rPr>
            </w:pPr>
          </w:p>
        </w:tc>
        <w:tc>
          <w:tcPr>
            <w:tcW w:w="1459" w:type="dxa"/>
          </w:tcPr>
          <w:p w:rsidR="00E13C05" w:rsidRPr="005F4803" w:rsidRDefault="00E13C05" w:rsidP="00CB39AB">
            <w:pPr>
              <w:jc w:val="center"/>
              <w:rPr>
                <w:color w:val="000000"/>
              </w:rPr>
            </w:pPr>
          </w:p>
        </w:tc>
      </w:tr>
      <w:tr w:rsidR="00E13C05" w:rsidRPr="00CB39AB">
        <w:trPr>
          <w:trHeight w:val="290"/>
        </w:trPr>
        <w:tc>
          <w:tcPr>
            <w:tcW w:w="2932" w:type="dxa"/>
          </w:tcPr>
          <w:p w:rsidR="00E13C05" w:rsidRPr="00CB39AB" w:rsidRDefault="00E13C05" w:rsidP="00CB39AB">
            <w:pPr>
              <w:rPr>
                <w:b/>
                <w:bCs/>
                <w:color w:val="000000"/>
              </w:rPr>
            </w:pPr>
            <w:r w:rsidRPr="005F4803">
              <w:rPr>
                <w:b/>
                <w:bCs/>
                <w:color w:val="000000"/>
              </w:rPr>
              <w:t>ИТОГО:</w:t>
            </w:r>
          </w:p>
        </w:tc>
        <w:tc>
          <w:tcPr>
            <w:tcW w:w="1736" w:type="dxa"/>
            <w:vAlign w:val="center"/>
          </w:tcPr>
          <w:p w:rsidR="00E13C05" w:rsidRPr="00CB39AB" w:rsidRDefault="00E13C05" w:rsidP="00CB39AB">
            <w:pPr>
              <w:jc w:val="center"/>
              <w:rPr>
                <w:b/>
                <w:bCs/>
                <w:color w:val="000000"/>
              </w:rPr>
            </w:pPr>
          </w:p>
        </w:tc>
        <w:tc>
          <w:tcPr>
            <w:tcW w:w="2353" w:type="dxa"/>
          </w:tcPr>
          <w:p w:rsidR="00E13C05" w:rsidRPr="00CB39AB" w:rsidRDefault="00E13C05" w:rsidP="00CB39AB">
            <w:pPr>
              <w:jc w:val="center"/>
              <w:rPr>
                <w:b/>
                <w:bCs/>
                <w:color w:val="000000"/>
              </w:rPr>
            </w:pPr>
          </w:p>
        </w:tc>
        <w:tc>
          <w:tcPr>
            <w:tcW w:w="1527" w:type="dxa"/>
          </w:tcPr>
          <w:p w:rsidR="00E13C05" w:rsidRPr="00CB39AB" w:rsidRDefault="00E13C05" w:rsidP="00CB39AB">
            <w:pPr>
              <w:jc w:val="center"/>
              <w:rPr>
                <w:b/>
                <w:bCs/>
                <w:color w:val="000000"/>
              </w:rPr>
            </w:pPr>
          </w:p>
        </w:tc>
        <w:tc>
          <w:tcPr>
            <w:tcW w:w="1459" w:type="dxa"/>
          </w:tcPr>
          <w:p w:rsidR="00E13C05" w:rsidRPr="00CB39AB" w:rsidRDefault="00E13C05" w:rsidP="00CB39AB">
            <w:pPr>
              <w:jc w:val="center"/>
              <w:rPr>
                <w:b/>
                <w:bCs/>
                <w:color w:val="000000"/>
              </w:rPr>
            </w:pPr>
          </w:p>
        </w:tc>
      </w:tr>
    </w:tbl>
    <w:p w:rsidR="00E13C05" w:rsidRPr="00E25B1F" w:rsidRDefault="00E13C05"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E13C05" w:rsidRDefault="00E13C05" w:rsidP="009F7243">
      <w:pPr>
        <w:jc w:val="both"/>
        <w:rPr>
          <w:sz w:val="28"/>
          <w:szCs w:val="28"/>
        </w:rPr>
      </w:pPr>
      <w:r>
        <w:rPr>
          <w:sz w:val="28"/>
          <w:szCs w:val="28"/>
        </w:rPr>
        <w:t xml:space="preserve">Данное предложение действительно до «___» ___________ 2015 года. </w:t>
      </w:r>
    </w:p>
    <w:p w:rsidR="00E13C05" w:rsidRPr="004D40AC" w:rsidRDefault="00E13C05"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E13C05" w:rsidRPr="00B57BB2" w:rsidRDefault="00E13C05"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/выполнения работ/оказания услуг:</w:t>
      </w:r>
      <w:r>
        <w:rPr>
          <w:sz w:val="28"/>
          <w:szCs w:val="28"/>
        </w:rPr>
        <w:t xml:space="preserve"> _____________________</w:t>
      </w:r>
      <w:r w:rsidRPr="00B57BB2">
        <w:rPr>
          <w:sz w:val="28"/>
          <w:szCs w:val="28"/>
        </w:rPr>
        <w:t>;</w:t>
      </w:r>
    </w:p>
    <w:p w:rsidR="00E13C05" w:rsidRPr="00C2254C" w:rsidRDefault="00E13C05" w:rsidP="009F7243">
      <w:pPr>
        <w:rPr>
          <w:sz w:val="28"/>
          <w:szCs w:val="28"/>
        </w:rPr>
      </w:pPr>
      <w:r w:rsidRPr="00B57BB2">
        <w:rPr>
          <w:sz w:val="28"/>
          <w:szCs w:val="28"/>
        </w:rPr>
        <w:t>Место поставки товара</w:t>
      </w:r>
      <w:r>
        <w:rPr>
          <w:sz w:val="28"/>
          <w:szCs w:val="28"/>
        </w:rPr>
        <w:t>/</w:t>
      </w:r>
      <w:r w:rsidRPr="004978F4">
        <w:rPr>
          <w:sz w:val="28"/>
          <w:szCs w:val="28"/>
        </w:rPr>
        <w:t>выполнения работ/оказания услуг</w:t>
      </w:r>
      <w:r>
        <w:rPr>
          <w:sz w:val="28"/>
          <w:szCs w:val="28"/>
        </w:rPr>
        <w:t>:___________________</w:t>
      </w:r>
      <w:r w:rsidRPr="00B57BB2">
        <w:rPr>
          <w:sz w:val="28"/>
          <w:szCs w:val="28"/>
        </w:rPr>
        <w:t>;</w:t>
      </w:r>
    </w:p>
    <w:p w:rsidR="00E13C05" w:rsidRDefault="00E13C05" w:rsidP="009F7243">
      <w:pPr>
        <w:jc w:val="both"/>
        <w:rPr>
          <w:sz w:val="28"/>
          <w:szCs w:val="28"/>
        </w:rPr>
      </w:pPr>
      <w:r w:rsidRPr="00E25B1F">
        <w:rPr>
          <w:sz w:val="28"/>
          <w:szCs w:val="28"/>
        </w:rPr>
        <w:t>Сроки и условия оплаты: ___________________________.</w:t>
      </w:r>
    </w:p>
    <w:p w:rsidR="00E13C05" w:rsidRDefault="00E13C05"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E13C05" w:rsidRPr="00E25B1F" w:rsidRDefault="00E13C05" w:rsidP="00F94E82">
      <w:pPr>
        <w:jc w:val="both"/>
        <w:rPr>
          <w:sz w:val="28"/>
          <w:szCs w:val="28"/>
        </w:rPr>
      </w:pPr>
    </w:p>
    <w:p w:rsidR="00E13C05" w:rsidRDefault="00E13C05"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E13C05" w:rsidRPr="00B63621" w:rsidRDefault="00E13C05" w:rsidP="00426082">
      <w:pPr>
        <w:pStyle w:val="NormalWeb"/>
        <w:numPr>
          <w:ilvl w:val="0"/>
          <w:numId w:val="44"/>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E13C05" w:rsidRPr="00B63621" w:rsidRDefault="00E13C05"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E13C05" w:rsidRPr="00B63621" w:rsidRDefault="00E13C05"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E13C05" w:rsidRDefault="00E13C05"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E13C05" w:rsidRPr="00822CB9" w:rsidRDefault="00E13C05" w:rsidP="00426082">
      <w:pPr>
        <w:pStyle w:val="NormalWeb"/>
        <w:numPr>
          <w:ilvl w:val="0"/>
          <w:numId w:val="44"/>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CA77C4">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CA77C4">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E13C05" w:rsidRPr="00E25B1F" w:rsidRDefault="00E13C05"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13C05" w:rsidRPr="00E25B1F" w:rsidRDefault="00E13C05"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13C05" w:rsidRDefault="00E13C05"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E13C05" w:rsidRDefault="00E13C05" w:rsidP="00426082">
      <w:pPr>
        <w:pStyle w:val="NormalWeb"/>
        <w:numPr>
          <w:ilvl w:val="0"/>
          <w:numId w:val="4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E13C05" w:rsidRDefault="00E13C05" w:rsidP="00426082">
      <w:pPr>
        <w:pStyle w:val="NormalWeb"/>
        <w:numPr>
          <w:ilvl w:val="0"/>
          <w:numId w:val="45"/>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E13C05" w:rsidRPr="00E25B1F" w:rsidRDefault="00E13C05"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13C05" w:rsidRPr="00973A1D" w:rsidRDefault="00E13C05" w:rsidP="00454B58">
      <w:pPr>
        <w:ind w:firstLine="709"/>
        <w:jc w:val="both"/>
        <w:rPr>
          <w:sz w:val="28"/>
          <w:szCs w:val="28"/>
        </w:rPr>
      </w:pPr>
    </w:p>
    <w:p w:rsidR="00E13C05" w:rsidRPr="00E25B1F" w:rsidRDefault="00E13C05" w:rsidP="00C87330">
      <w:pPr>
        <w:pStyle w:val="TOC3"/>
        <w:ind w:firstLine="709"/>
        <w:rPr>
          <w:sz w:val="28"/>
          <w:szCs w:val="28"/>
        </w:rPr>
      </w:pPr>
      <w:r w:rsidRPr="00E25B1F">
        <w:rPr>
          <w:sz w:val="28"/>
          <w:szCs w:val="28"/>
        </w:rPr>
        <w:t xml:space="preserve">Мы, _____________________________________________________________ </w:t>
      </w:r>
    </w:p>
    <w:p w:rsidR="00E13C05" w:rsidRPr="00E25B1F" w:rsidRDefault="00E13C05"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E13C05" w:rsidRPr="00E25B1F" w:rsidRDefault="00E13C05"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CA77C4">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E13C05" w:rsidRPr="00E25B1F" w:rsidRDefault="00E13C05"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13C05" w:rsidRPr="00E25B1F" w:rsidRDefault="00E13C05"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E13C05" w:rsidRPr="00E25B1F">
        <w:trPr>
          <w:tblHeader/>
        </w:trPr>
        <w:tc>
          <w:tcPr>
            <w:tcW w:w="1107" w:type="dxa"/>
            <w:vAlign w:val="center"/>
          </w:tcPr>
          <w:p w:rsidR="00E13C05" w:rsidRPr="00E25B1F" w:rsidRDefault="00E13C05" w:rsidP="00C87330">
            <w:pPr>
              <w:pStyle w:val="afb"/>
              <w:jc w:val="center"/>
              <w:rPr>
                <w:rFonts w:ascii="Times New Roman" w:hAnsi="Times New Roman" w:cs="Times New Roman"/>
              </w:rPr>
            </w:pPr>
            <w:r w:rsidRPr="00E25B1F">
              <w:rPr>
                <w:rFonts w:ascii="Times New Roman" w:hAnsi="Times New Roman" w:cs="Times New Roman"/>
              </w:rPr>
              <w:t>№</w:t>
            </w:r>
          </w:p>
          <w:p w:rsidR="00E13C05" w:rsidRPr="00E25B1F" w:rsidRDefault="00E13C05"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E13C05" w:rsidRPr="00E25B1F" w:rsidRDefault="00E13C05"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E13C05" w:rsidRPr="00E25B1F" w:rsidRDefault="00E13C05" w:rsidP="00C87330">
            <w:pPr>
              <w:pStyle w:val="afb"/>
              <w:jc w:val="center"/>
              <w:rPr>
                <w:rFonts w:ascii="Times New Roman" w:hAnsi="Times New Roman" w:cs="Times New Roman"/>
              </w:rPr>
            </w:pPr>
            <w:r w:rsidRPr="00E25B1F">
              <w:rPr>
                <w:rFonts w:ascii="Times New Roman" w:hAnsi="Times New Roman" w:cs="Times New Roman"/>
              </w:rPr>
              <w:t>Число</w:t>
            </w:r>
          </w:p>
          <w:p w:rsidR="00E13C05" w:rsidRPr="00E25B1F" w:rsidRDefault="00E13C05"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E13C05" w:rsidRPr="00E25B1F">
        <w:tc>
          <w:tcPr>
            <w:tcW w:w="1107" w:type="dxa"/>
            <w:vAlign w:val="center"/>
          </w:tcPr>
          <w:p w:rsidR="00E13C05" w:rsidRPr="00E25B1F" w:rsidRDefault="00E13C05" w:rsidP="00426082">
            <w:pPr>
              <w:numPr>
                <w:ilvl w:val="0"/>
                <w:numId w:val="24"/>
              </w:numPr>
              <w:tabs>
                <w:tab w:val="left" w:pos="284"/>
              </w:tabs>
              <w:spacing w:before="40" w:after="40"/>
              <w:ind w:left="0" w:firstLine="0"/>
              <w:jc w:val="center"/>
              <w:rPr>
                <w:i/>
                <w:iCs/>
              </w:rPr>
            </w:pPr>
          </w:p>
        </w:tc>
        <w:tc>
          <w:tcPr>
            <w:tcW w:w="7540" w:type="dxa"/>
          </w:tcPr>
          <w:p w:rsidR="00E13C05" w:rsidRPr="00E25B1F" w:rsidRDefault="00E13C05"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E13C05" w:rsidRPr="00E25B1F" w:rsidRDefault="00E13C05" w:rsidP="00C87330">
            <w:pPr>
              <w:pStyle w:val="afb"/>
              <w:rPr>
                <w:rFonts w:ascii="Times New Roman" w:hAnsi="Times New Roman" w:cs="Times New Roman"/>
                <w:i/>
                <w:iCs/>
              </w:rPr>
            </w:pPr>
          </w:p>
        </w:tc>
      </w:tr>
      <w:tr w:rsidR="00E13C05" w:rsidRPr="00E25B1F">
        <w:tc>
          <w:tcPr>
            <w:tcW w:w="1107" w:type="dxa"/>
            <w:vAlign w:val="center"/>
          </w:tcPr>
          <w:p w:rsidR="00E13C05" w:rsidRPr="00E25B1F" w:rsidRDefault="00E13C05" w:rsidP="00426082">
            <w:pPr>
              <w:numPr>
                <w:ilvl w:val="0"/>
                <w:numId w:val="24"/>
              </w:numPr>
              <w:tabs>
                <w:tab w:val="left" w:pos="284"/>
              </w:tabs>
              <w:spacing w:before="40" w:after="40"/>
              <w:ind w:left="0" w:firstLine="0"/>
              <w:jc w:val="center"/>
              <w:rPr>
                <w:i/>
                <w:iCs/>
              </w:rPr>
            </w:pPr>
          </w:p>
        </w:tc>
        <w:tc>
          <w:tcPr>
            <w:tcW w:w="7540" w:type="dxa"/>
          </w:tcPr>
          <w:p w:rsidR="00E13C05" w:rsidRPr="00E25B1F" w:rsidRDefault="00E13C05"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E13C05" w:rsidRPr="00E25B1F" w:rsidRDefault="00E13C05" w:rsidP="00C87330">
            <w:pPr>
              <w:pStyle w:val="afb"/>
              <w:rPr>
                <w:rFonts w:ascii="Times New Roman" w:hAnsi="Times New Roman" w:cs="Times New Roman"/>
                <w:i/>
                <w:iCs/>
              </w:rPr>
            </w:pPr>
          </w:p>
        </w:tc>
      </w:tr>
      <w:tr w:rsidR="00E13C05" w:rsidRPr="00E25B1F">
        <w:tc>
          <w:tcPr>
            <w:tcW w:w="1107" w:type="dxa"/>
            <w:vAlign w:val="center"/>
          </w:tcPr>
          <w:p w:rsidR="00E13C05" w:rsidRPr="00E25B1F" w:rsidRDefault="00E13C05" w:rsidP="00426082">
            <w:pPr>
              <w:numPr>
                <w:ilvl w:val="0"/>
                <w:numId w:val="24"/>
              </w:numPr>
              <w:tabs>
                <w:tab w:val="left" w:pos="284"/>
              </w:tabs>
              <w:spacing w:before="40" w:after="40"/>
              <w:ind w:left="0" w:firstLine="0"/>
              <w:jc w:val="center"/>
            </w:pPr>
          </w:p>
        </w:tc>
        <w:tc>
          <w:tcPr>
            <w:tcW w:w="7540" w:type="dxa"/>
          </w:tcPr>
          <w:p w:rsidR="00E13C05" w:rsidRPr="00E25B1F" w:rsidRDefault="00E13C05"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E13C05" w:rsidRPr="00E25B1F" w:rsidRDefault="00E13C05" w:rsidP="00C87330">
            <w:pPr>
              <w:pStyle w:val="afb"/>
              <w:rPr>
                <w:rFonts w:ascii="Times New Roman" w:hAnsi="Times New Roman" w:cs="Times New Roman"/>
              </w:rPr>
            </w:pPr>
          </w:p>
        </w:tc>
      </w:tr>
      <w:tr w:rsidR="00E13C05" w:rsidRPr="00E25B1F">
        <w:tc>
          <w:tcPr>
            <w:tcW w:w="1107" w:type="dxa"/>
            <w:vAlign w:val="center"/>
          </w:tcPr>
          <w:p w:rsidR="00E13C05" w:rsidRPr="00E25B1F" w:rsidRDefault="00E13C05" w:rsidP="00426082">
            <w:pPr>
              <w:numPr>
                <w:ilvl w:val="0"/>
                <w:numId w:val="24"/>
              </w:numPr>
              <w:tabs>
                <w:tab w:val="left" w:pos="284"/>
              </w:tabs>
              <w:spacing w:before="40" w:after="40"/>
              <w:ind w:left="0" w:firstLine="0"/>
              <w:jc w:val="center"/>
            </w:pPr>
          </w:p>
        </w:tc>
        <w:tc>
          <w:tcPr>
            <w:tcW w:w="7540" w:type="dxa"/>
          </w:tcPr>
          <w:p w:rsidR="00E13C05" w:rsidRPr="00E25B1F" w:rsidRDefault="00E13C05"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E13C05" w:rsidRPr="00E25B1F" w:rsidRDefault="00E13C05" w:rsidP="00C87330">
            <w:pPr>
              <w:pStyle w:val="afb"/>
              <w:rPr>
                <w:rFonts w:ascii="Times New Roman" w:hAnsi="Times New Roman" w:cs="Times New Roman"/>
              </w:rPr>
            </w:pPr>
          </w:p>
        </w:tc>
      </w:tr>
      <w:tr w:rsidR="00E13C05" w:rsidRPr="00E25B1F">
        <w:tc>
          <w:tcPr>
            <w:tcW w:w="1107" w:type="dxa"/>
            <w:vAlign w:val="center"/>
          </w:tcPr>
          <w:p w:rsidR="00E13C05" w:rsidRPr="00E25B1F" w:rsidRDefault="00E13C05" w:rsidP="00AF3E12">
            <w:pPr>
              <w:tabs>
                <w:tab w:val="left" w:pos="284"/>
              </w:tabs>
              <w:spacing w:before="40" w:after="40"/>
              <w:jc w:val="center"/>
            </w:pPr>
            <w:r w:rsidRPr="00E25B1F">
              <w:t>…</w:t>
            </w:r>
          </w:p>
        </w:tc>
        <w:tc>
          <w:tcPr>
            <w:tcW w:w="7540" w:type="dxa"/>
          </w:tcPr>
          <w:p w:rsidR="00E13C05" w:rsidRPr="00E25B1F" w:rsidRDefault="00E13C05" w:rsidP="00C87330">
            <w:pPr>
              <w:pStyle w:val="afb"/>
              <w:spacing w:before="40" w:after="40"/>
              <w:rPr>
                <w:rFonts w:ascii="Times New Roman" w:hAnsi="Times New Roman" w:cs="Times New Roman"/>
              </w:rPr>
            </w:pPr>
          </w:p>
        </w:tc>
        <w:tc>
          <w:tcPr>
            <w:tcW w:w="1276" w:type="dxa"/>
          </w:tcPr>
          <w:p w:rsidR="00E13C05" w:rsidRPr="00E25B1F" w:rsidRDefault="00E13C05" w:rsidP="00C87330">
            <w:pPr>
              <w:pStyle w:val="afb"/>
              <w:rPr>
                <w:rFonts w:ascii="Times New Roman" w:hAnsi="Times New Roman" w:cs="Times New Roman"/>
              </w:rPr>
            </w:pPr>
          </w:p>
        </w:tc>
      </w:tr>
      <w:tr w:rsidR="00E13C05" w:rsidRPr="00E25B1F">
        <w:tc>
          <w:tcPr>
            <w:tcW w:w="1107" w:type="dxa"/>
            <w:vAlign w:val="center"/>
          </w:tcPr>
          <w:p w:rsidR="00E13C05" w:rsidRPr="00E25B1F" w:rsidRDefault="00E13C05" w:rsidP="00AF3E12">
            <w:pPr>
              <w:tabs>
                <w:tab w:val="left" w:pos="284"/>
              </w:tabs>
              <w:spacing w:before="40" w:after="40"/>
              <w:jc w:val="center"/>
            </w:pPr>
            <w:r w:rsidRPr="00E25B1F">
              <w:t>…</w:t>
            </w:r>
          </w:p>
        </w:tc>
        <w:tc>
          <w:tcPr>
            <w:tcW w:w="7540" w:type="dxa"/>
          </w:tcPr>
          <w:p w:rsidR="00E13C05" w:rsidRPr="00E25B1F" w:rsidRDefault="00E13C05" w:rsidP="00C87330">
            <w:pPr>
              <w:pStyle w:val="afb"/>
              <w:spacing w:before="40" w:after="40"/>
              <w:rPr>
                <w:rFonts w:ascii="Times New Roman" w:hAnsi="Times New Roman" w:cs="Times New Roman"/>
              </w:rPr>
            </w:pPr>
          </w:p>
        </w:tc>
        <w:tc>
          <w:tcPr>
            <w:tcW w:w="1276" w:type="dxa"/>
          </w:tcPr>
          <w:p w:rsidR="00E13C05" w:rsidRPr="00E25B1F" w:rsidRDefault="00E13C05" w:rsidP="00C87330">
            <w:pPr>
              <w:pStyle w:val="afb"/>
              <w:rPr>
                <w:rFonts w:ascii="Times New Roman" w:hAnsi="Times New Roman" w:cs="Times New Roman"/>
              </w:rPr>
            </w:pPr>
          </w:p>
        </w:tc>
      </w:tr>
      <w:tr w:rsidR="00E13C05" w:rsidRPr="00E25B1F">
        <w:tc>
          <w:tcPr>
            <w:tcW w:w="1107" w:type="dxa"/>
            <w:vAlign w:val="center"/>
          </w:tcPr>
          <w:p w:rsidR="00E13C05" w:rsidRPr="00E25B1F" w:rsidRDefault="00E13C05" w:rsidP="00AF3E12">
            <w:pPr>
              <w:tabs>
                <w:tab w:val="left" w:pos="284"/>
              </w:tabs>
              <w:spacing w:before="40" w:after="40"/>
              <w:jc w:val="center"/>
            </w:pPr>
          </w:p>
        </w:tc>
        <w:tc>
          <w:tcPr>
            <w:tcW w:w="7540" w:type="dxa"/>
          </w:tcPr>
          <w:p w:rsidR="00E13C05" w:rsidRPr="00E25B1F" w:rsidRDefault="00E13C05" w:rsidP="00AF3E12">
            <w:pPr>
              <w:pStyle w:val="afb"/>
              <w:spacing w:before="40" w:after="40"/>
              <w:rPr>
                <w:rFonts w:ascii="Times New Roman" w:hAnsi="Times New Roman" w:cs="Times New Roman"/>
              </w:rPr>
            </w:pPr>
          </w:p>
        </w:tc>
        <w:tc>
          <w:tcPr>
            <w:tcW w:w="1276" w:type="dxa"/>
          </w:tcPr>
          <w:p w:rsidR="00E13C05" w:rsidRPr="00E25B1F" w:rsidRDefault="00E13C05" w:rsidP="00AF3E12">
            <w:pPr>
              <w:pStyle w:val="afb"/>
              <w:rPr>
                <w:rFonts w:ascii="Times New Roman" w:hAnsi="Times New Roman" w:cs="Times New Roman"/>
              </w:rPr>
            </w:pPr>
          </w:p>
        </w:tc>
      </w:tr>
      <w:tr w:rsidR="00E13C05" w:rsidRPr="00E25B1F">
        <w:tc>
          <w:tcPr>
            <w:tcW w:w="1107" w:type="dxa"/>
            <w:vAlign w:val="center"/>
          </w:tcPr>
          <w:p w:rsidR="00E13C05" w:rsidRPr="00E25B1F" w:rsidRDefault="00E13C05" w:rsidP="00AF3E12">
            <w:pPr>
              <w:tabs>
                <w:tab w:val="left" w:pos="284"/>
              </w:tabs>
              <w:spacing w:before="40" w:after="40"/>
              <w:jc w:val="center"/>
            </w:pPr>
            <w:r w:rsidRPr="00E25B1F">
              <w:t>…</w:t>
            </w:r>
          </w:p>
        </w:tc>
        <w:tc>
          <w:tcPr>
            <w:tcW w:w="7540" w:type="dxa"/>
          </w:tcPr>
          <w:p w:rsidR="00E13C05" w:rsidRPr="00E25B1F" w:rsidRDefault="00E13C05" w:rsidP="00C87330">
            <w:pPr>
              <w:pStyle w:val="afb"/>
              <w:spacing w:before="40" w:after="40"/>
              <w:rPr>
                <w:rFonts w:ascii="Times New Roman" w:hAnsi="Times New Roman" w:cs="Times New Roman"/>
              </w:rPr>
            </w:pPr>
          </w:p>
        </w:tc>
        <w:tc>
          <w:tcPr>
            <w:tcW w:w="1276" w:type="dxa"/>
          </w:tcPr>
          <w:p w:rsidR="00E13C05" w:rsidRPr="00E25B1F" w:rsidRDefault="00E13C05" w:rsidP="00C87330">
            <w:pPr>
              <w:pStyle w:val="afb"/>
              <w:spacing w:before="40" w:after="40"/>
              <w:rPr>
                <w:rFonts w:ascii="Times New Roman" w:hAnsi="Times New Roman" w:cs="Times New Roman"/>
              </w:rPr>
            </w:pPr>
          </w:p>
        </w:tc>
      </w:tr>
    </w:tbl>
    <w:p w:rsidR="00E13C05" w:rsidRPr="00E25B1F" w:rsidRDefault="00E13C05" w:rsidP="00C87330">
      <w:pPr>
        <w:pStyle w:val="afa"/>
        <w:tabs>
          <w:tab w:val="clear" w:pos="1134"/>
        </w:tabs>
        <w:autoSpaceDE w:val="0"/>
        <w:autoSpaceDN w:val="0"/>
        <w:spacing w:line="240" w:lineRule="auto"/>
        <w:ind w:firstLine="0"/>
        <w:rPr>
          <w:sz w:val="28"/>
          <w:szCs w:val="28"/>
        </w:rPr>
      </w:pPr>
    </w:p>
    <w:p w:rsidR="00E13C05" w:rsidRPr="00E25B1F" w:rsidRDefault="00E13C05"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E13C05" w:rsidRPr="00E25B1F" w:rsidRDefault="00E13C05"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3C05" w:rsidRPr="00E25B1F" w:rsidRDefault="00E13C05" w:rsidP="00C87330">
      <w:pPr>
        <w:pStyle w:val="Times12"/>
        <w:ind w:firstLine="709"/>
        <w:rPr>
          <w:sz w:val="28"/>
          <w:szCs w:val="28"/>
        </w:rPr>
      </w:pPr>
      <w:r w:rsidRPr="00E25B1F">
        <w:rPr>
          <w:sz w:val="28"/>
          <w:szCs w:val="28"/>
        </w:rPr>
        <w:t>М.П.</w:t>
      </w:r>
    </w:p>
    <w:p w:rsidR="00E13C05" w:rsidRPr="00E25B1F" w:rsidRDefault="00E13C05" w:rsidP="00C87330">
      <w:pPr>
        <w:pStyle w:val="af9"/>
        <w:spacing w:before="0" w:after="0" w:line="240" w:lineRule="auto"/>
        <w:rPr>
          <w:rFonts w:ascii="Times New Roman" w:hAnsi="Times New Roman" w:cs="Times New Roman"/>
          <w:b/>
          <w:bCs/>
          <w:sz w:val="22"/>
          <w:szCs w:val="22"/>
        </w:rPr>
      </w:pPr>
    </w:p>
    <w:p w:rsidR="00E13C05" w:rsidRPr="00E25B1F" w:rsidRDefault="00E13C05" w:rsidP="00C87330">
      <w:pPr>
        <w:pStyle w:val="Times12"/>
        <w:tabs>
          <w:tab w:val="left" w:pos="709"/>
        </w:tabs>
        <w:ind w:firstLine="709"/>
      </w:pPr>
      <w:r w:rsidRPr="00E25B1F">
        <w:t>ИНСТРУКЦИИ ПО ЗАПОЛНЕНИЮ</w:t>
      </w:r>
    </w:p>
    <w:p w:rsidR="00E13C05" w:rsidRPr="00E25B1F" w:rsidRDefault="00E13C05" w:rsidP="00426082">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E13C05" w:rsidRPr="00E25B1F" w:rsidRDefault="00E13C05" w:rsidP="00426082">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E13C05" w:rsidRPr="00E25B1F" w:rsidRDefault="00E13C05" w:rsidP="00426082">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13C05" w:rsidRPr="00E25B1F" w:rsidRDefault="00E13C05" w:rsidP="00426082">
      <w:pPr>
        <w:pStyle w:val="Times12"/>
        <w:numPr>
          <w:ilvl w:val="0"/>
          <w:numId w:val="19"/>
        </w:numPr>
        <w:tabs>
          <w:tab w:val="clear" w:pos="960"/>
          <w:tab w:val="left" w:pos="1134"/>
        </w:tabs>
        <w:ind w:left="0" w:firstLine="709"/>
      </w:pPr>
      <w:r w:rsidRPr="00E25B1F">
        <w:t xml:space="preserve">Участник запроса цен </w:t>
      </w:r>
      <w:bookmarkEnd w:id="291"/>
      <w:r w:rsidRPr="00E25B1F">
        <w:t>должен указать свое полное наименование (с указанием организационно-правовой формы) и юридический адрес.</w:t>
      </w:r>
    </w:p>
    <w:p w:rsidR="00E13C05" w:rsidRPr="00E25B1F" w:rsidRDefault="00E13C05" w:rsidP="00426082">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E13C05" w:rsidRPr="00E25B1F" w:rsidRDefault="00E13C05" w:rsidP="00426082">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E13C05" w:rsidRPr="00E25B1F" w:rsidRDefault="00E13C05" w:rsidP="00C87330">
      <w:pPr>
        <w:jc w:val="right"/>
        <w:rPr>
          <w:sz w:val="28"/>
          <w:szCs w:val="28"/>
        </w:rPr>
      </w:pPr>
      <w:bookmarkStart w:id="297" w:name="_Ref55335821"/>
      <w:bookmarkStart w:id="298" w:name="_Ref55336345"/>
      <w:bookmarkStart w:id="299" w:name="_Toc57314674"/>
      <w:bookmarkStart w:id="300" w:name="_Toc69728988"/>
      <w:bookmarkStart w:id="301" w:name="_Toc98251754"/>
      <w:r w:rsidRPr="00E25B1F">
        <w:rPr>
          <w:sz w:val="22"/>
          <w:szCs w:val="22"/>
        </w:rPr>
        <w:br w:type="page"/>
      </w:r>
      <w:bookmarkEnd w:id="297"/>
      <w:bookmarkEnd w:id="298"/>
      <w:bookmarkEnd w:id="299"/>
      <w:bookmarkEnd w:id="300"/>
      <w:bookmarkEnd w:id="301"/>
      <w:r w:rsidRPr="00E25B1F">
        <w:rPr>
          <w:sz w:val="28"/>
          <w:szCs w:val="28"/>
        </w:rPr>
        <w:t>Форма 2.</w:t>
      </w:r>
    </w:p>
    <w:p w:rsidR="00E13C05" w:rsidRPr="00E25B1F" w:rsidRDefault="00E13C05" w:rsidP="00FD7A69">
      <w:pPr>
        <w:pStyle w:val="Times12"/>
        <w:ind w:left="5103" w:firstLine="0"/>
        <w:jc w:val="left"/>
      </w:pPr>
      <w:r w:rsidRPr="00E25B1F">
        <w:t>Приложение к заявке на участие в запросе цен</w:t>
      </w:r>
    </w:p>
    <w:p w:rsidR="00E13C05" w:rsidRPr="00E25B1F" w:rsidRDefault="00E13C05" w:rsidP="00FD7A69">
      <w:pPr>
        <w:pStyle w:val="Times12"/>
        <w:ind w:left="5103" w:firstLine="0"/>
        <w:jc w:val="left"/>
      </w:pPr>
      <w:r w:rsidRPr="00E25B1F">
        <w:t>от «___» __________ 20___ г. № ______</w:t>
      </w:r>
    </w:p>
    <w:p w:rsidR="00E13C05" w:rsidRPr="00E25B1F" w:rsidRDefault="00E13C05" w:rsidP="00C87330">
      <w:pPr>
        <w:jc w:val="right"/>
        <w:rPr>
          <w:b/>
          <w:bCs/>
          <w:sz w:val="22"/>
          <w:szCs w:val="22"/>
        </w:rPr>
      </w:pPr>
    </w:p>
    <w:p w:rsidR="00E13C05" w:rsidRPr="00E25B1F" w:rsidRDefault="00E13C05"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E13C05" w:rsidRPr="00E25B1F" w:rsidRDefault="00E13C05" w:rsidP="00C87330">
      <w:pPr>
        <w:jc w:val="right"/>
        <w:rPr>
          <w:b/>
          <w:bCs/>
          <w:sz w:val="22"/>
          <w:szCs w:val="22"/>
        </w:rPr>
      </w:pPr>
    </w:p>
    <w:p w:rsidR="00E13C05" w:rsidRPr="00E25B1F" w:rsidRDefault="00E13C05" w:rsidP="00C87330">
      <w:pPr>
        <w:pStyle w:val="Heading2"/>
        <w:numPr>
          <w:ilvl w:val="0"/>
          <w:numId w:val="0"/>
        </w:numPr>
        <w:spacing w:before="0" w:after="0"/>
        <w:jc w:val="center"/>
        <w:rPr>
          <w:rFonts w:ascii="Times New Roman" w:hAnsi="Times New Roman" w:cs="Times New Roman"/>
          <w:b w:val="0"/>
          <w:bCs w:val="0"/>
          <w:i w:val="0"/>
          <w:iCs w:val="0"/>
        </w:rPr>
      </w:pPr>
      <w:bookmarkStart w:id="302" w:name="_Анкета_Претендента_на"/>
      <w:bookmarkStart w:id="303" w:name="_Анкета_Участника_процедуры"/>
      <w:bookmarkStart w:id="304" w:name="_АНКЕТА_УЧАСТНИКА_ЗАПРОСА"/>
      <w:bookmarkStart w:id="305" w:name="_Toc255987077"/>
      <w:bookmarkStart w:id="306" w:name="_Toc390262799"/>
      <w:bookmarkEnd w:id="302"/>
      <w:bookmarkEnd w:id="303"/>
      <w:bookmarkEnd w:id="304"/>
      <w:r w:rsidRPr="00E25B1F">
        <w:rPr>
          <w:rFonts w:ascii="Times New Roman" w:hAnsi="Times New Roman" w:cs="Times New Roman"/>
          <w:b w:val="0"/>
          <w:bCs w:val="0"/>
          <w:i w:val="0"/>
          <w:iCs w:val="0"/>
        </w:rPr>
        <w:t>АНКЕТА УЧАСТНИКА ЗАПРОСА ЦЕН (Форма 2)</w:t>
      </w:r>
      <w:bookmarkEnd w:id="305"/>
      <w:bookmarkEnd w:id="306"/>
    </w:p>
    <w:p w:rsidR="00E13C05" w:rsidRPr="00E25B1F" w:rsidRDefault="00E13C05" w:rsidP="00C87330">
      <w:pPr>
        <w:jc w:val="right"/>
        <w:rPr>
          <w:b/>
          <w:bCs/>
          <w:i/>
          <w:iCs/>
        </w:rPr>
      </w:pPr>
      <w:r w:rsidRPr="00E25B1F">
        <w:rPr>
          <w:b/>
          <w:bCs/>
          <w:i/>
          <w:iCs/>
        </w:rPr>
        <w:t>Лот __</w:t>
      </w:r>
    </w:p>
    <w:p w:rsidR="00E13C05" w:rsidRPr="00E25B1F" w:rsidRDefault="00E13C05" w:rsidP="00C87330">
      <w:pPr>
        <w:pStyle w:val="Times12"/>
        <w:ind w:firstLine="0"/>
        <w:rPr>
          <w:sz w:val="28"/>
          <w:szCs w:val="28"/>
        </w:rPr>
      </w:pPr>
      <w:r w:rsidRPr="00E25B1F">
        <w:rPr>
          <w:sz w:val="28"/>
          <w:szCs w:val="28"/>
        </w:rPr>
        <w:t xml:space="preserve">Участник запроса цен: ________________________________ </w:t>
      </w:r>
    </w:p>
    <w:p w:rsidR="00E13C05" w:rsidRPr="00E25B1F" w:rsidRDefault="00E13C05"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13C05" w:rsidRPr="00E25B1F">
        <w:trPr>
          <w:cantSplit/>
          <w:trHeight w:val="240"/>
          <w:tblHeader/>
        </w:trPr>
        <w:tc>
          <w:tcPr>
            <w:tcW w:w="306" w:type="pct"/>
            <w:vAlign w:val="center"/>
          </w:tcPr>
          <w:p w:rsidR="00E13C05" w:rsidRPr="00E25B1F" w:rsidRDefault="00E13C05"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E13C05" w:rsidRPr="00E25B1F" w:rsidRDefault="00E13C05"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E13C05" w:rsidRPr="00E25B1F" w:rsidRDefault="00E13C05"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E13C05" w:rsidRPr="00E25B1F">
        <w:trPr>
          <w:cantSplit/>
          <w:trHeight w:val="471"/>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13C05" w:rsidRPr="00E25B1F" w:rsidRDefault="00E13C05" w:rsidP="00C87330">
            <w:pPr>
              <w:pStyle w:val="ad"/>
              <w:widowControl w:val="0"/>
              <w:spacing w:before="0" w:after="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Организационно - правовая форма</w:t>
            </w:r>
          </w:p>
        </w:tc>
        <w:tc>
          <w:tcPr>
            <w:tcW w:w="1694" w:type="pct"/>
            <w:vAlign w:val="center"/>
          </w:tcPr>
          <w:p w:rsidR="00E13C05" w:rsidRPr="00E25B1F" w:rsidRDefault="00E13C05" w:rsidP="00C87330">
            <w:pPr>
              <w:pStyle w:val="ad"/>
              <w:widowControl w:val="0"/>
              <w:spacing w:before="0" w:after="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E13C05" w:rsidRPr="00E25B1F" w:rsidRDefault="00E13C05" w:rsidP="00C87330">
            <w:pPr>
              <w:pStyle w:val="ad"/>
              <w:widowControl w:val="0"/>
              <w:spacing w:before="0" w:after="0"/>
              <w:jc w:val="center"/>
            </w:pPr>
          </w:p>
        </w:tc>
      </w:tr>
      <w:tr w:rsidR="00E13C05" w:rsidRPr="00E25B1F">
        <w:trPr>
          <w:cantSplit/>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E13C05" w:rsidRPr="00E25B1F" w:rsidRDefault="00E13C05" w:rsidP="00C87330">
            <w:pPr>
              <w:pStyle w:val="ad"/>
              <w:widowControl w:val="0"/>
              <w:spacing w:before="0" w:after="0"/>
              <w:jc w:val="center"/>
            </w:pPr>
          </w:p>
        </w:tc>
      </w:tr>
      <w:tr w:rsidR="00E13C05" w:rsidRPr="00E25B1F">
        <w:trPr>
          <w:cantSplit/>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E13C05" w:rsidRPr="00E25B1F" w:rsidRDefault="00E13C05" w:rsidP="00C87330">
            <w:pPr>
              <w:pStyle w:val="ad"/>
              <w:widowControl w:val="0"/>
              <w:spacing w:before="0" w:after="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Виды деятельности</w:t>
            </w:r>
          </w:p>
        </w:tc>
        <w:tc>
          <w:tcPr>
            <w:tcW w:w="1694" w:type="pct"/>
            <w:vAlign w:val="center"/>
          </w:tcPr>
          <w:p w:rsidR="00E13C05" w:rsidRPr="00E25B1F" w:rsidRDefault="00E13C05" w:rsidP="00C87330">
            <w:pPr>
              <w:pStyle w:val="ad"/>
              <w:widowControl w:val="0"/>
              <w:spacing w:before="0" w:after="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E13C05" w:rsidRPr="00E25B1F" w:rsidRDefault="00E13C05" w:rsidP="00C87330">
            <w:pPr>
              <w:pStyle w:val="ad"/>
              <w:widowControl w:val="0"/>
              <w:spacing w:before="0" w:after="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ИНН, КПП, ОГРН, ОКПО</w:t>
            </w:r>
          </w:p>
        </w:tc>
        <w:tc>
          <w:tcPr>
            <w:tcW w:w="1694" w:type="pct"/>
            <w:vAlign w:val="center"/>
          </w:tcPr>
          <w:p w:rsidR="00E13C05" w:rsidRPr="00E25B1F" w:rsidRDefault="00E13C05" w:rsidP="00C87330">
            <w:pPr>
              <w:pStyle w:val="ad"/>
              <w:widowControl w:val="0"/>
              <w:spacing w:before="0" w:after="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Юридический адрес (страна, адрес)</w:t>
            </w:r>
          </w:p>
        </w:tc>
        <w:tc>
          <w:tcPr>
            <w:tcW w:w="1694" w:type="pct"/>
            <w:vAlign w:val="center"/>
          </w:tcPr>
          <w:p w:rsidR="00E13C05" w:rsidRPr="00E25B1F" w:rsidRDefault="00E13C05" w:rsidP="00C87330">
            <w:pPr>
              <w:pStyle w:val="ad"/>
              <w:widowControl w:val="0"/>
              <w:spacing w:before="0" w:after="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Почтовый адрес (страна, адрес)</w:t>
            </w:r>
          </w:p>
        </w:tc>
        <w:tc>
          <w:tcPr>
            <w:tcW w:w="1694" w:type="pct"/>
            <w:vAlign w:val="center"/>
          </w:tcPr>
          <w:p w:rsidR="00E13C05" w:rsidRPr="00E25B1F" w:rsidRDefault="00E13C05" w:rsidP="00C87330">
            <w:pPr>
              <w:widowControl w:val="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Фактическое местоположение</w:t>
            </w:r>
          </w:p>
        </w:tc>
        <w:tc>
          <w:tcPr>
            <w:tcW w:w="1694" w:type="pct"/>
            <w:vAlign w:val="center"/>
          </w:tcPr>
          <w:p w:rsidR="00E13C05" w:rsidRPr="00E25B1F" w:rsidRDefault="00E13C05" w:rsidP="00C87330">
            <w:pPr>
              <w:widowControl w:val="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Телефоны (с указанием кода города)</w:t>
            </w:r>
          </w:p>
        </w:tc>
        <w:tc>
          <w:tcPr>
            <w:tcW w:w="1694" w:type="pct"/>
            <w:vAlign w:val="center"/>
          </w:tcPr>
          <w:p w:rsidR="00E13C05" w:rsidRPr="00E25B1F" w:rsidRDefault="00E13C05" w:rsidP="00C87330">
            <w:pPr>
              <w:widowControl w:val="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Факс (с указанием кода города)</w:t>
            </w:r>
          </w:p>
        </w:tc>
        <w:tc>
          <w:tcPr>
            <w:tcW w:w="1694" w:type="pct"/>
            <w:vAlign w:val="center"/>
          </w:tcPr>
          <w:p w:rsidR="00E13C05" w:rsidRPr="00E25B1F" w:rsidRDefault="00E13C05" w:rsidP="00C87330">
            <w:pPr>
              <w:widowControl w:val="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 xml:space="preserve">Адрес электронной почты </w:t>
            </w:r>
          </w:p>
        </w:tc>
        <w:tc>
          <w:tcPr>
            <w:tcW w:w="1694" w:type="pct"/>
            <w:vAlign w:val="center"/>
          </w:tcPr>
          <w:p w:rsidR="00E13C05" w:rsidRPr="00E25B1F" w:rsidRDefault="00E13C05" w:rsidP="00C87330">
            <w:pPr>
              <w:widowControl w:val="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E13C05" w:rsidRPr="00E25B1F" w:rsidRDefault="00E13C05" w:rsidP="00C87330">
            <w:pPr>
              <w:widowControl w:val="0"/>
              <w:jc w:val="center"/>
            </w:pPr>
          </w:p>
        </w:tc>
      </w:tr>
      <w:tr w:rsidR="00E13C05" w:rsidRPr="00E25B1F">
        <w:trPr>
          <w:cantSplit/>
          <w:trHeight w:val="284"/>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Размер уставного капитала</w:t>
            </w:r>
          </w:p>
        </w:tc>
        <w:tc>
          <w:tcPr>
            <w:tcW w:w="1694" w:type="pct"/>
            <w:vAlign w:val="center"/>
          </w:tcPr>
          <w:p w:rsidR="00E13C05" w:rsidRPr="00E25B1F" w:rsidRDefault="00E13C05" w:rsidP="00C87330">
            <w:pPr>
              <w:widowControl w:val="0"/>
              <w:jc w:val="center"/>
            </w:pPr>
          </w:p>
        </w:tc>
      </w:tr>
      <w:tr w:rsidR="00E13C05" w:rsidRPr="00E25B1F">
        <w:trPr>
          <w:cantSplit/>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E13C05" w:rsidRPr="00E25B1F" w:rsidRDefault="00E13C05" w:rsidP="00C87330">
            <w:pPr>
              <w:widowControl w:val="0"/>
              <w:jc w:val="center"/>
            </w:pPr>
          </w:p>
        </w:tc>
      </w:tr>
      <w:tr w:rsidR="00E13C05" w:rsidRPr="00E25B1F">
        <w:trPr>
          <w:cantSplit/>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13C05" w:rsidRPr="00E25B1F" w:rsidRDefault="00E13C05" w:rsidP="00C87330">
            <w:pPr>
              <w:widowControl w:val="0"/>
              <w:jc w:val="center"/>
            </w:pPr>
          </w:p>
        </w:tc>
      </w:tr>
      <w:tr w:rsidR="00E13C05" w:rsidRPr="00E25B1F">
        <w:trPr>
          <w:cantSplit/>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13C05" w:rsidRPr="00E25B1F" w:rsidRDefault="00E13C05" w:rsidP="00C87330">
            <w:pPr>
              <w:widowControl w:val="0"/>
              <w:jc w:val="center"/>
            </w:pPr>
          </w:p>
        </w:tc>
      </w:tr>
      <w:tr w:rsidR="00E13C05" w:rsidRPr="00E25B1F">
        <w:trPr>
          <w:cantSplit/>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E13C05" w:rsidRPr="00E25B1F" w:rsidRDefault="00E13C05" w:rsidP="00C87330">
            <w:pPr>
              <w:widowControl w:val="0"/>
              <w:jc w:val="center"/>
            </w:pPr>
          </w:p>
        </w:tc>
      </w:tr>
      <w:tr w:rsidR="00E13C05" w:rsidRPr="00E25B1F">
        <w:trPr>
          <w:cantSplit/>
        </w:trPr>
        <w:tc>
          <w:tcPr>
            <w:tcW w:w="306" w:type="pct"/>
            <w:vAlign w:val="center"/>
          </w:tcPr>
          <w:p w:rsidR="00E13C05" w:rsidRPr="00E25B1F" w:rsidRDefault="00E13C05" w:rsidP="00426082">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E13C05" w:rsidRPr="00E25B1F" w:rsidRDefault="00E13C05"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E13C05" w:rsidRPr="00E25B1F" w:rsidRDefault="00E13C05" w:rsidP="00C87330">
            <w:pPr>
              <w:widowControl w:val="0"/>
              <w:jc w:val="center"/>
            </w:pPr>
          </w:p>
        </w:tc>
      </w:tr>
    </w:tbl>
    <w:p w:rsidR="00E13C05" w:rsidRPr="00E25B1F" w:rsidRDefault="00E13C05" w:rsidP="00C87330">
      <w:pPr>
        <w:pStyle w:val="afa"/>
        <w:tabs>
          <w:tab w:val="clear" w:pos="1134"/>
        </w:tabs>
        <w:autoSpaceDE w:val="0"/>
        <w:autoSpaceDN w:val="0"/>
        <w:spacing w:line="240" w:lineRule="auto"/>
        <w:ind w:firstLine="0"/>
        <w:rPr>
          <w:sz w:val="28"/>
          <w:szCs w:val="28"/>
        </w:rPr>
      </w:pPr>
    </w:p>
    <w:p w:rsidR="00E13C05" w:rsidRPr="00E25B1F" w:rsidRDefault="00E13C05"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3C05" w:rsidRPr="00E25B1F" w:rsidRDefault="00E13C05"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3C05" w:rsidRPr="00E25B1F" w:rsidRDefault="00E13C05" w:rsidP="00C87330">
      <w:pPr>
        <w:pStyle w:val="Times12"/>
        <w:ind w:firstLine="709"/>
        <w:rPr>
          <w:sz w:val="28"/>
          <w:szCs w:val="28"/>
        </w:rPr>
      </w:pPr>
      <w:r w:rsidRPr="00E25B1F">
        <w:rPr>
          <w:sz w:val="28"/>
          <w:szCs w:val="28"/>
        </w:rPr>
        <w:t>М.П.</w:t>
      </w:r>
    </w:p>
    <w:p w:rsidR="00E13C05" w:rsidRPr="00E25B1F" w:rsidRDefault="00E13C05" w:rsidP="00C87330">
      <w:pPr>
        <w:jc w:val="center"/>
        <w:rPr>
          <w:b/>
          <w:bCs/>
        </w:rPr>
      </w:pPr>
      <w:bookmarkStart w:id="307" w:name="_Toc98251773"/>
    </w:p>
    <w:bookmarkEnd w:id="307"/>
    <w:p w:rsidR="00E13C05" w:rsidRPr="00E25B1F" w:rsidRDefault="00E13C05" w:rsidP="00C62F68">
      <w:pPr>
        <w:pStyle w:val="Times12"/>
        <w:tabs>
          <w:tab w:val="left" w:pos="1134"/>
        </w:tabs>
        <w:ind w:left="709" w:firstLine="0"/>
      </w:pPr>
    </w:p>
    <w:p w:rsidR="00E13C05" w:rsidRPr="008B0FDE" w:rsidRDefault="00E13C05"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E13C05" w:rsidRDefault="00E13C05"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E13C05" w:rsidRPr="002B303E" w:rsidRDefault="00E13C05"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E13C05" w:rsidRPr="002B303E">
        <w:trPr>
          <w:tblHeader/>
        </w:trPr>
        <w:tc>
          <w:tcPr>
            <w:tcW w:w="540" w:type="dxa"/>
            <w:vAlign w:val="center"/>
          </w:tcPr>
          <w:p w:rsidR="00E13C05" w:rsidRPr="005F6473" w:rsidRDefault="00E13C05" w:rsidP="00C442DF">
            <w:pPr>
              <w:ind w:left="-108" w:right="-135"/>
              <w:jc w:val="center"/>
              <w:rPr>
                <w:lang w:eastAsia="en-US"/>
              </w:rPr>
            </w:pPr>
            <w:r w:rsidRPr="005F6473">
              <w:rPr>
                <w:lang w:eastAsia="en-US"/>
              </w:rPr>
              <w:t>№ п/п</w:t>
            </w:r>
          </w:p>
        </w:tc>
        <w:tc>
          <w:tcPr>
            <w:tcW w:w="3146" w:type="dxa"/>
            <w:vAlign w:val="center"/>
          </w:tcPr>
          <w:p w:rsidR="00E13C05" w:rsidRPr="005F6473" w:rsidRDefault="00E13C05" w:rsidP="00C442DF">
            <w:pPr>
              <w:ind w:left="-108" w:right="-135"/>
              <w:jc w:val="center"/>
              <w:rPr>
                <w:lang w:eastAsia="en-US"/>
              </w:rPr>
            </w:pPr>
            <w:r w:rsidRPr="005F6473">
              <w:rPr>
                <w:lang w:eastAsia="en-US"/>
              </w:rPr>
              <w:t>Критерий отнесения</w:t>
            </w:r>
          </w:p>
        </w:tc>
        <w:tc>
          <w:tcPr>
            <w:tcW w:w="1378" w:type="dxa"/>
            <w:vAlign w:val="center"/>
          </w:tcPr>
          <w:p w:rsidR="00E13C05" w:rsidRPr="005F6473" w:rsidRDefault="00E13C05" w:rsidP="00C442DF">
            <w:pPr>
              <w:ind w:left="-108" w:right="-135"/>
              <w:jc w:val="center"/>
              <w:rPr>
                <w:lang w:eastAsia="en-US"/>
              </w:rPr>
            </w:pPr>
            <w:r w:rsidRPr="005F6473">
              <w:rPr>
                <w:lang w:eastAsia="en-US"/>
              </w:rPr>
              <w:t>Малые предприятия</w:t>
            </w:r>
          </w:p>
        </w:tc>
        <w:tc>
          <w:tcPr>
            <w:tcW w:w="1418" w:type="dxa"/>
            <w:vAlign w:val="center"/>
          </w:tcPr>
          <w:p w:rsidR="00E13C05" w:rsidRPr="005F6473" w:rsidRDefault="00E13C05" w:rsidP="00C442DF">
            <w:pPr>
              <w:ind w:left="-108" w:right="-135"/>
              <w:jc w:val="center"/>
              <w:rPr>
                <w:lang w:eastAsia="en-US"/>
              </w:rPr>
            </w:pPr>
            <w:r w:rsidRPr="005F6473">
              <w:rPr>
                <w:lang w:eastAsia="en-US"/>
              </w:rPr>
              <w:t>Средние предприятия</w:t>
            </w:r>
          </w:p>
        </w:tc>
        <w:tc>
          <w:tcPr>
            <w:tcW w:w="1589" w:type="dxa"/>
            <w:vAlign w:val="center"/>
          </w:tcPr>
          <w:p w:rsidR="00E13C05" w:rsidRPr="005F6473" w:rsidRDefault="00E13C05" w:rsidP="00C442DF">
            <w:pPr>
              <w:ind w:left="-108" w:right="-135"/>
              <w:jc w:val="center"/>
              <w:rPr>
                <w:lang w:eastAsia="en-US"/>
              </w:rPr>
            </w:pPr>
            <w:r w:rsidRPr="005F6473">
              <w:rPr>
                <w:lang w:eastAsia="en-US"/>
              </w:rPr>
              <w:t>Показатель</w:t>
            </w:r>
          </w:p>
        </w:tc>
        <w:tc>
          <w:tcPr>
            <w:tcW w:w="1955" w:type="dxa"/>
            <w:vAlign w:val="center"/>
          </w:tcPr>
          <w:p w:rsidR="00E13C05" w:rsidRPr="005F6473" w:rsidRDefault="00E13C05" w:rsidP="00C442DF">
            <w:pPr>
              <w:ind w:left="-108" w:right="-135"/>
              <w:jc w:val="center"/>
              <w:rPr>
                <w:lang w:eastAsia="en-US"/>
              </w:rPr>
            </w:pPr>
            <w:r w:rsidRPr="005F6473">
              <w:rPr>
                <w:lang w:eastAsia="en-US"/>
              </w:rPr>
              <w:t>Подтверждающий документ</w:t>
            </w:r>
          </w:p>
        </w:tc>
      </w:tr>
      <w:tr w:rsidR="00E13C05" w:rsidRPr="002B303E">
        <w:trPr>
          <w:tblHeader/>
        </w:trPr>
        <w:tc>
          <w:tcPr>
            <w:tcW w:w="540" w:type="dxa"/>
            <w:vAlign w:val="center"/>
          </w:tcPr>
          <w:p w:rsidR="00E13C05" w:rsidRPr="002B303E" w:rsidRDefault="00E13C05" w:rsidP="00C442DF">
            <w:pPr>
              <w:jc w:val="center"/>
              <w:rPr>
                <w:lang w:eastAsia="en-US"/>
              </w:rPr>
            </w:pPr>
            <w:r w:rsidRPr="002B303E">
              <w:rPr>
                <w:lang w:eastAsia="en-US"/>
              </w:rPr>
              <w:t>1</w:t>
            </w:r>
          </w:p>
        </w:tc>
        <w:tc>
          <w:tcPr>
            <w:tcW w:w="3146" w:type="dxa"/>
            <w:vAlign w:val="center"/>
          </w:tcPr>
          <w:p w:rsidR="00E13C05" w:rsidRPr="005F6473" w:rsidRDefault="00E13C05" w:rsidP="00C442DF">
            <w:pPr>
              <w:jc w:val="center"/>
              <w:rPr>
                <w:lang w:eastAsia="en-US"/>
              </w:rPr>
            </w:pPr>
            <w:r w:rsidRPr="005F6473">
              <w:rPr>
                <w:lang w:eastAsia="en-US"/>
              </w:rPr>
              <w:t>2</w:t>
            </w:r>
          </w:p>
        </w:tc>
        <w:tc>
          <w:tcPr>
            <w:tcW w:w="1378" w:type="dxa"/>
            <w:vAlign w:val="center"/>
          </w:tcPr>
          <w:p w:rsidR="00E13C05" w:rsidRPr="005F6473" w:rsidRDefault="00E13C05" w:rsidP="00C442DF">
            <w:pPr>
              <w:jc w:val="center"/>
              <w:rPr>
                <w:lang w:eastAsia="en-US"/>
              </w:rPr>
            </w:pPr>
            <w:r w:rsidRPr="005F6473">
              <w:rPr>
                <w:lang w:eastAsia="en-US"/>
              </w:rPr>
              <w:t>3</w:t>
            </w:r>
          </w:p>
        </w:tc>
        <w:tc>
          <w:tcPr>
            <w:tcW w:w="1418" w:type="dxa"/>
            <w:vAlign w:val="center"/>
          </w:tcPr>
          <w:p w:rsidR="00E13C05" w:rsidRPr="005F6473" w:rsidRDefault="00E13C05" w:rsidP="00C442DF">
            <w:pPr>
              <w:jc w:val="center"/>
              <w:rPr>
                <w:lang w:eastAsia="en-US"/>
              </w:rPr>
            </w:pPr>
            <w:r w:rsidRPr="005F6473">
              <w:rPr>
                <w:lang w:eastAsia="en-US"/>
              </w:rPr>
              <w:t>4</w:t>
            </w:r>
          </w:p>
        </w:tc>
        <w:tc>
          <w:tcPr>
            <w:tcW w:w="1589" w:type="dxa"/>
            <w:vAlign w:val="center"/>
          </w:tcPr>
          <w:p w:rsidR="00E13C05" w:rsidRPr="005F6473" w:rsidRDefault="00E13C05" w:rsidP="00C442DF">
            <w:pPr>
              <w:jc w:val="center"/>
              <w:rPr>
                <w:lang w:eastAsia="en-US"/>
              </w:rPr>
            </w:pPr>
            <w:r w:rsidRPr="005F6473">
              <w:rPr>
                <w:lang w:eastAsia="en-US"/>
              </w:rPr>
              <w:t>5</w:t>
            </w:r>
          </w:p>
        </w:tc>
        <w:tc>
          <w:tcPr>
            <w:tcW w:w="1955" w:type="dxa"/>
            <w:vAlign w:val="center"/>
          </w:tcPr>
          <w:p w:rsidR="00E13C05" w:rsidRPr="005F6473" w:rsidRDefault="00E13C05" w:rsidP="00C442DF">
            <w:pPr>
              <w:jc w:val="center"/>
              <w:rPr>
                <w:lang w:eastAsia="en-US"/>
              </w:rPr>
            </w:pPr>
            <w:r w:rsidRPr="005F6473">
              <w:rPr>
                <w:lang w:eastAsia="en-US"/>
              </w:rPr>
              <w:t>6</w:t>
            </w:r>
          </w:p>
        </w:tc>
      </w:tr>
      <w:tr w:rsidR="00E13C05" w:rsidRPr="002B303E">
        <w:tc>
          <w:tcPr>
            <w:tcW w:w="540" w:type="dxa"/>
          </w:tcPr>
          <w:p w:rsidR="00E13C05" w:rsidRPr="002B303E" w:rsidRDefault="00E13C05" w:rsidP="00C442DF">
            <w:pPr>
              <w:rPr>
                <w:lang w:eastAsia="en-US"/>
              </w:rPr>
            </w:pPr>
            <w:r w:rsidRPr="002B303E">
              <w:rPr>
                <w:lang w:eastAsia="en-US"/>
              </w:rPr>
              <w:t>1.</w:t>
            </w:r>
          </w:p>
        </w:tc>
        <w:tc>
          <w:tcPr>
            <w:tcW w:w="3146" w:type="dxa"/>
          </w:tcPr>
          <w:p w:rsidR="00E13C05" w:rsidRPr="002B303E" w:rsidRDefault="00E13C05" w:rsidP="00C442DF">
            <w:pPr>
              <w:rPr>
                <w:i/>
                <w:iCs/>
                <w:lang w:eastAsia="en-US"/>
              </w:rPr>
            </w:pPr>
            <w:r w:rsidRPr="002B303E">
              <w:rPr>
                <w:i/>
                <w:iCs/>
                <w:lang w:eastAsia="en-US"/>
              </w:rPr>
              <w:t>только для юридических лиц:</w:t>
            </w:r>
          </w:p>
          <w:p w:rsidR="00E13C05" w:rsidRPr="002B303E" w:rsidRDefault="00E13C05" w:rsidP="00C442DF">
            <w:pPr>
              <w:rPr>
                <w:lang w:eastAsia="en-US"/>
              </w:rPr>
            </w:pPr>
            <w:r w:rsidRPr="002B303E">
              <w:rPr>
                <w:lang w:eastAsia="en-US"/>
              </w:rPr>
              <w:t xml:space="preserve">Суммарная доля участия в уставном (складочном) капитале: </w:t>
            </w:r>
          </w:p>
          <w:p w:rsidR="00E13C05" w:rsidRPr="002B303E" w:rsidRDefault="00E13C05"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E13C05" w:rsidRPr="005F6473" w:rsidRDefault="00E13C05" w:rsidP="00C442DF">
            <w:pPr>
              <w:jc w:val="center"/>
              <w:rPr>
                <w:lang w:eastAsia="en-US"/>
              </w:rPr>
            </w:pPr>
            <w:r w:rsidRPr="005F6473">
              <w:rPr>
                <w:lang w:eastAsia="en-US"/>
              </w:rPr>
              <w:t>не более 25%</w:t>
            </w:r>
          </w:p>
        </w:tc>
        <w:tc>
          <w:tcPr>
            <w:tcW w:w="1589" w:type="dxa"/>
            <w:vAlign w:val="center"/>
          </w:tcPr>
          <w:p w:rsidR="00E13C05" w:rsidRPr="005F6473" w:rsidRDefault="00E13C05" w:rsidP="00C442DF">
            <w:pPr>
              <w:jc w:val="center"/>
              <w:rPr>
                <w:i/>
                <w:iCs/>
                <w:lang w:eastAsia="en-US"/>
              </w:rPr>
            </w:pPr>
            <w:r w:rsidRPr="005F6473">
              <w:rPr>
                <w:i/>
                <w:iCs/>
                <w:lang w:eastAsia="en-US"/>
              </w:rPr>
              <w:t>Указывается в процентах</w:t>
            </w:r>
          </w:p>
        </w:tc>
        <w:tc>
          <w:tcPr>
            <w:tcW w:w="1955" w:type="dxa"/>
            <w:vAlign w:val="center"/>
          </w:tcPr>
          <w:p w:rsidR="00E13C05" w:rsidRPr="005F6473" w:rsidRDefault="00E13C05" w:rsidP="00C442DF">
            <w:pPr>
              <w:jc w:val="center"/>
              <w:rPr>
                <w:i/>
                <w:iCs/>
                <w:lang w:eastAsia="en-US"/>
              </w:rPr>
            </w:pPr>
            <w:r w:rsidRPr="005F6473">
              <w:rPr>
                <w:i/>
                <w:iCs/>
                <w:lang w:eastAsia="en-US"/>
              </w:rPr>
              <w:t>Копия устава (стр. __ заявки)</w:t>
            </w:r>
          </w:p>
        </w:tc>
      </w:tr>
      <w:tr w:rsidR="00E13C05" w:rsidRPr="002B303E">
        <w:tc>
          <w:tcPr>
            <w:tcW w:w="540" w:type="dxa"/>
          </w:tcPr>
          <w:p w:rsidR="00E13C05" w:rsidRPr="002B303E" w:rsidRDefault="00E13C05" w:rsidP="00C442DF">
            <w:pPr>
              <w:rPr>
                <w:lang w:eastAsia="en-US"/>
              </w:rPr>
            </w:pPr>
            <w:r w:rsidRPr="002B303E">
              <w:rPr>
                <w:lang w:eastAsia="en-US"/>
              </w:rPr>
              <w:t>2.</w:t>
            </w:r>
          </w:p>
        </w:tc>
        <w:tc>
          <w:tcPr>
            <w:tcW w:w="3146" w:type="dxa"/>
          </w:tcPr>
          <w:p w:rsidR="00E13C05" w:rsidRPr="002B303E" w:rsidRDefault="00E13C05" w:rsidP="00C442DF">
            <w:pPr>
              <w:rPr>
                <w:i/>
                <w:iCs/>
                <w:lang w:eastAsia="en-US"/>
              </w:rPr>
            </w:pPr>
            <w:r w:rsidRPr="002B303E">
              <w:rPr>
                <w:i/>
                <w:iCs/>
                <w:lang w:eastAsia="en-US"/>
              </w:rPr>
              <w:t>только для юридических лиц:</w:t>
            </w:r>
          </w:p>
          <w:p w:rsidR="00E13C05" w:rsidRPr="002B303E" w:rsidRDefault="00E13C05"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E13C05" w:rsidRPr="005F6473" w:rsidRDefault="00E13C05" w:rsidP="00C442DF">
            <w:pPr>
              <w:jc w:val="center"/>
              <w:rPr>
                <w:rFonts w:ascii="Calibri" w:hAnsi="Calibri" w:cs="Calibri"/>
                <w:i/>
                <w:iCs/>
                <w:lang w:eastAsia="en-US"/>
              </w:rPr>
            </w:pPr>
            <w:r w:rsidRPr="005F6473">
              <w:rPr>
                <w:lang w:eastAsia="en-US"/>
              </w:rPr>
              <w:t>не более 25%</w:t>
            </w:r>
          </w:p>
        </w:tc>
        <w:tc>
          <w:tcPr>
            <w:tcW w:w="1589" w:type="dxa"/>
            <w:vAlign w:val="center"/>
          </w:tcPr>
          <w:p w:rsidR="00E13C05" w:rsidRPr="005F6473" w:rsidRDefault="00E13C05" w:rsidP="00C442DF">
            <w:pPr>
              <w:jc w:val="center"/>
              <w:rPr>
                <w:i/>
                <w:iCs/>
                <w:lang w:eastAsia="en-US"/>
              </w:rPr>
            </w:pPr>
            <w:r w:rsidRPr="005F6473">
              <w:rPr>
                <w:i/>
                <w:iCs/>
                <w:lang w:eastAsia="en-US"/>
              </w:rPr>
              <w:t>Указывается в процентах</w:t>
            </w:r>
          </w:p>
        </w:tc>
        <w:tc>
          <w:tcPr>
            <w:tcW w:w="1955" w:type="dxa"/>
            <w:vAlign w:val="center"/>
          </w:tcPr>
          <w:p w:rsidR="00E13C05" w:rsidRPr="005F6473" w:rsidRDefault="00E13C05" w:rsidP="00C442DF">
            <w:pPr>
              <w:jc w:val="center"/>
              <w:rPr>
                <w:i/>
                <w:iCs/>
                <w:lang w:eastAsia="en-US"/>
              </w:rPr>
            </w:pPr>
            <w:r w:rsidRPr="005F6473">
              <w:rPr>
                <w:i/>
                <w:iCs/>
                <w:lang w:eastAsia="en-US"/>
              </w:rPr>
              <w:t>Копия устава</w:t>
            </w:r>
          </w:p>
        </w:tc>
      </w:tr>
      <w:tr w:rsidR="00E13C05" w:rsidRPr="002B303E">
        <w:trPr>
          <w:trHeight w:val="1671"/>
        </w:trPr>
        <w:tc>
          <w:tcPr>
            <w:tcW w:w="540" w:type="dxa"/>
            <w:vMerge w:val="restart"/>
          </w:tcPr>
          <w:p w:rsidR="00E13C05" w:rsidRPr="002B303E" w:rsidRDefault="00E13C05" w:rsidP="00C442DF">
            <w:pPr>
              <w:rPr>
                <w:lang w:eastAsia="en-US"/>
              </w:rPr>
            </w:pPr>
            <w:r w:rsidRPr="002B303E">
              <w:rPr>
                <w:lang w:eastAsia="en-US"/>
              </w:rPr>
              <w:t>3.</w:t>
            </w:r>
          </w:p>
        </w:tc>
        <w:tc>
          <w:tcPr>
            <w:tcW w:w="3146" w:type="dxa"/>
            <w:vMerge w:val="restart"/>
          </w:tcPr>
          <w:p w:rsidR="00E13C05" w:rsidRPr="002B303E" w:rsidRDefault="00E13C05"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E13C05" w:rsidRPr="002B303E" w:rsidRDefault="00E13C05" w:rsidP="00C442DF">
            <w:pPr>
              <w:jc w:val="center"/>
              <w:rPr>
                <w:lang w:eastAsia="en-US"/>
              </w:rPr>
            </w:pPr>
            <w:r w:rsidRPr="002B303E">
              <w:rPr>
                <w:lang w:eastAsia="en-US"/>
              </w:rPr>
              <w:t>до 100 человек</w:t>
            </w:r>
          </w:p>
        </w:tc>
        <w:tc>
          <w:tcPr>
            <w:tcW w:w="1418" w:type="dxa"/>
            <w:vMerge w:val="restart"/>
            <w:vAlign w:val="center"/>
          </w:tcPr>
          <w:p w:rsidR="00E13C05" w:rsidRPr="002B303E" w:rsidRDefault="00E13C05" w:rsidP="00C442DF">
            <w:pPr>
              <w:jc w:val="center"/>
              <w:rPr>
                <w:lang w:eastAsia="en-US"/>
              </w:rPr>
            </w:pPr>
            <w:r w:rsidRPr="002B303E">
              <w:rPr>
                <w:lang w:eastAsia="en-US"/>
              </w:rPr>
              <w:t>От 101 до 250 человек</w:t>
            </w:r>
          </w:p>
        </w:tc>
        <w:tc>
          <w:tcPr>
            <w:tcW w:w="1589" w:type="dxa"/>
            <w:vMerge w:val="restart"/>
            <w:vAlign w:val="center"/>
          </w:tcPr>
          <w:p w:rsidR="00E13C05" w:rsidRPr="002B303E" w:rsidRDefault="00E13C05" w:rsidP="00C442DF">
            <w:pPr>
              <w:jc w:val="center"/>
              <w:rPr>
                <w:i/>
                <w:iCs/>
                <w:lang w:eastAsia="en-US"/>
              </w:rPr>
            </w:pPr>
            <w:r w:rsidRPr="002B303E">
              <w:rPr>
                <w:i/>
                <w:iCs/>
                <w:lang w:eastAsia="en-US"/>
              </w:rPr>
              <w:t>Указывается</w:t>
            </w:r>
          </w:p>
          <w:p w:rsidR="00E13C05" w:rsidRPr="002B303E" w:rsidRDefault="00E13C05" w:rsidP="00C442DF">
            <w:pPr>
              <w:jc w:val="center"/>
              <w:rPr>
                <w:i/>
                <w:iCs/>
                <w:lang w:eastAsia="en-US"/>
              </w:rPr>
            </w:pPr>
            <w:r w:rsidRPr="002B303E">
              <w:rPr>
                <w:i/>
                <w:iCs/>
                <w:lang w:eastAsia="en-US"/>
              </w:rPr>
              <w:t>количество человек</w:t>
            </w:r>
          </w:p>
        </w:tc>
        <w:tc>
          <w:tcPr>
            <w:tcW w:w="1955" w:type="dxa"/>
            <w:vMerge w:val="restart"/>
            <w:vAlign w:val="center"/>
          </w:tcPr>
          <w:p w:rsidR="00E13C05" w:rsidRPr="005F6473" w:rsidRDefault="00E13C05"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E13C05" w:rsidRPr="002B303E">
        <w:trPr>
          <w:trHeight w:val="1903"/>
        </w:trPr>
        <w:tc>
          <w:tcPr>
            <w:tcW w:w="540" w:type="dxa"/>
            <w:vMerge/>
          </w:tcPr>
          <w:p w:rsidR="00E13C05" w:rsidRPr="002B303E" w:rsidRDefault="00E13C05" w:rsidP="00C442DF">
            <w:pPr>
              <w:rPr>
                <w:rFonts w:ascii="Calibri" w:hAnsi="Calibri" w:cs="Calibri"/>
                <w:lang w:eastAsia="en-US"/>
              </w:rPr>
            </w:pPr>
          </w:p>
        </w:tc>
        <w:tc>
          <w:tcPr>
            <w:tcW w:w="3146" w:type="dxa"/>
            <w:vMerge/>
          </w:tcPr>
          <w:p w:rsidR="00E13C05" w:rsidRPr="002B303E" w:rsidRDefault="00E13C05" w:rsidP="00C442DF">
            <w:pPr>
              <w:rPr>
                <w:rFonts w:ascii="Calibri" w:hAnsi="Calibri" w:cs="Calibri"/>
                <w:lang w:eastAsia="en-US"/>
              </w:rPr>
            </w:pPr>
          </w:p>
        </w:tc>
        <w:tc>
          <w:tcPr>
            <w:tcW w:w="1378" w:type="dxa"/>
            <w:vAlign w:val="center"/>
          </w:tcPr>
          <w:p w:rsidR="00E13C05" w:rsidRPr="005F6473" w:rsidRDefault="00E13C05" w:rsidP="00C442DF">
            <w:pPr>
              <w:jc w:val="center"/>
              <w:rPr>
                <w:lang w:eastAsia="en-US"/>
              </w:rPr>
            </w:pPr>
            <w:r w:rsidRPr="002B303E">
              <w:rPr>
                <w:lang w:eastAsia="en-US"/>
              </w:rPr>
              <w:t xml:space="preserve">до 15 человек </w:t>
            </w:r>
            <w:r w:rsidRPr="005F6473">
              <w:rPr>
                <w:lang w:eastAsia="en-US"/>
              </w:rPr>
              <w:t>–</w:t>
            </w:r>
          </w:p>
          <w:p w:rsidR="00E13C05" w:rsidRPr="005F6473" w:rsidRDefault="00E13C05" w:rsidP="00C442DF">
            <w:pPr>
              <w:jc w:val="center"/>
              <w:rPr>
                <w:lang w:eastAsia="en-US"/>
              </w:rPr>
            </w:pPr>
            <w:r w:rsidRPr="005F6473">
              <w:rPr>
                <w:lang w:eastAsia="en-US"/>
              </w:rPr>
              <w:t>микро- предприятие</w:t>
            </w:r>
          </w:p>
        </w:tc>
        <w:tc>
          <w:tcPr>
            <w:tcW w:w="1418" w:type="dxa"/>
            <w:vMerge/>
            <w:vAlign w:val="center"/>
          </w:tcPr>
          <w:p w:rsidR="00E13C05" w:rsidRPr="002B303E" w:rsidRDefault="00E13C05" w:rsidP="00C442DF">
            <w:pPr>
              <w:rPr>
                <w:lang w:eastAsia="en-US"/>
              </w:rPr>
            </w:pPr>
          </w:p>
        </w:tc>
        <w:tc>
          <w:tcPr>
            <w:tcW w:w="1589" w:type="dxa"/>
            <w:vMerge/>
            <w:vAlign w:val="center"/>
          </w:tcPr>
          <w:p w:rsidR="00E13C05" w:rsidRPr="002B303E" w:rsidRDefault="00E13C05" w:rsidP="00C442DF">
            <w:pPr>
              <w:rPr>
                <w:rFonts w:ascii="Calibri" w:hAnsi="Calibri" w:cs="Calibri"/>
                <w:i/>
                <w:iCs/>
                <w:lang w:eastAsia="en-US"/>
              </w:rPr>
            </w:pPr>
          </w:p>
        </w:tc>
        <w:tc>
          <w:tcPr>
            <w:tcW w:w="1955" w:type="dxa"/>
            <w:vMerge/>
            <w:vAlign w:val="center"/>
          </w:tcPr>
          <w:p w:rsidR="00E13C05" w:rsidRPr="002B303E" w:rsidRDefault="00E13C05" w:rsidP="00C442DF">
            <w:pPr>
              <w:rPr>
                <w:rFonts w:ascii="Calibri" w:hAnsi="Calibri" w:cs="Calibri"/>
                <w:i/>
                <w:iCs/>
                <w:lang w:eastAsia="en-US"/>
              </w:rPr>
            </w:pPr>
          </w:p>
        </w:tc>
      </w:tr>
      <w:tr w:rsidR="00E13C05" w:rsidRPr="002B303E">
        <w:trPr>
          <w:trHeight w:val="1404"/>
        </w:trPr>
        <w:tc>
          <w:tcPr>
            <w:tcW w:w="540" w:type="dxa"/>
            <w:vMerge w:val="restart"/>
          </w:tcPr>
          <w:p w:rsidR="00E13C05" w:rsidRPr="002B303E" w:rsidRDefault="00E13C05" w:rsidP="00C442DF">
            <w:pPr>
              <w:rPr>
                <w:lang w:eastAsia="en-US"/>
              </w:rPr>
            </w:pPr>
            <w:r w:rsidRPr="002B303E">
              <w:rPr>
                <w:lang w:eastAsia="en-US"/>
              </w:rPr>
              <w:t>4.</w:t>
            </w:r>
          </w:p>
        </w:tc>
        <w:tc>
          <w:tcPr>
            <w:tcW w:w="3146" w:type="dxa"/>
            <w:vMerge w:val="restart"/>
          </w:tcPr>
          <w:p w:rsidR="00E13C05" w:rsidRPr="005F6473" w:rsidRDefault="00E13C05"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E13C05" w:rsidRPr="005F6473" w:rsidRDefault="00E13C05" w:rsidP="00C442DF">
            <w:pPr>
              <w:jc w:val="center"/>
              <w:rPr>
                <w:lang w:eastAsia="en-US"/>
              </w:rPr>
            </w:pPr>
            <w:r w:rsidRPr="005F6473">
              <w:rPr>
                <w:lang w:eastAsia="en-US"/>
              </w:rPr>
              <w:t>400 млн. руб.</w:t>
            </w:r>
          </w:p>
        </w:tc>
        <w:tc>
          <w:tcPr>
            <w:tcW w:w="1418" w:type="dxa"/>
            <w:vMerge w:val="restart"/>
            <w:vAlign w:val="center"/>
          </w:tcPr>
          <w:p w:rsidR="00E13C05" w:rsidRPr="00241B8D" w:rsidRDefault="00E13C05" w:rsidP="00C442DF">
            <w:pPr>
              <w:jc w:val="center"/>
              <w:rPr>
                <w:lang w:eastAsia="en-US"/>
              </w:rPr>
            </w:pPr>
            <w:r w:rsidRPr="00AA06F5">
              <w:rPr>
                <w:lang w:eastAsia="en-US"/>
              </w:rPr>
              <w:t>1 000 млн. руб.</w:t>
            </w:r>
          </w:p>
        </w:tc>
        <w:tc>
          <w:tcPr>
            <w:tcW w:w="1589" w:type="dxa"/>
            <w:vMerge w:val="restart"/>
            <w:vAlign w:val="center"/>
          </w:tcPr>
          <w:p w:rsidR="00E13C05" w:rsidRPr="00241B8D" w:rsidRDefault="00E13C05"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E13C05" w:rsidRPr="005F6473" w:rsidRDefault="00E13C05"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E13C05" w:rsidRPr="002B303E">
        <w:trPr>
          <w:trHeight w:val="1267"/>
        </w:trPr>
        <w:tc>
          <w:tcPr>
            <w:tcW w:w="540" w:type="dxa"/>
            <w:vMerge/>
          </w:tcPr>
          <w:p w:rsidR="00E13C05" w:rsidRPr="002B303E" w:rsidRDefault="00E13C05" w:rsidP="00C442DF">
            <w:pPr>
              <w:rPr>
                <w:rFonts w:ascii="Calibri" w:hAnsi="Calibri" w:cs="Calibri"/>
                <w:lang w:eastAsia="en-US"/>
              </w:rPr>
            </w:pPr>
          </w:p>
        </w:tc>
        <w:tc>
          <w:tcPr>
            <w:tcW w:w="3146" w:type="dxa"/>
            <w:vMerge/>
          </w:tcPr>
          <w:p w:rsidR="00E13C05" w:rsidRPr="002B303E" w:rsidRDefault="00E13C05" w:rsidP="00C442DF">
            <w:pPr>
              <w:rPr>
                <w:rFonts w:ascii="Calibri" w:hAnsi="Calibri" w:cs="Calibri"/>
                <w:lang w:eastAsia="en-US"/>
              </w:rPr>
            </w:pPr>
          </w:p>
        </w:tc>
        <w:tc>
          <w:tcPr>
            <w:tcW w:w="1378" w:type="dxa"/>
            <w:vAlign w:val="center"/>
          </w:tcPr>
          <w:p w:rsidR="00E13C05" w:rsidRPr="005F6473" w:rsidRDefault="00E13C05"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E13C05" w:rsidRPr="005F6473" w:rsidRDefault="00E13C05" w:rsidP="00C442DF">
            <w:pPr>
              <w:rPr>
                <w:rFonts w:ascii="Calibri" w:hAnsi="Calibri" w:cs="Calibri"/>
                <w:i/>
                <w:iCs/>
                <w:lang w:eastAsia="en-US"/>
              </w:rPr>
            </w:pPr>
          </w:p>
        </w:tc>
        <w:tc>
          <w:tcPr>
            <w:tcW w:w="1589" w:type="dxa"/>
            <w:vMerge/>
          </w:tcPr>
          <w:p w:rsidR="00E13C05" w:rsidRPr="002B303E" w:rsidRDefault="00E13C05" w:rsidP="00C442DF">
            <w:pPr>
              <w:rPr>
                <w:rFonts w:ascii="Calibri" w:hAnsi="Calibri" w:cs="Calibri"/>
                <w:i/>
                <w:iCs/>
                <w:lang w:eastAsia="en-US"/>
              </w:rPr>
            </w:pPr>
          </w:p>
        </w:tc>
        <w:tc>
          <w:tcPr>
            <w:tcW w:w="1955" w:type="dxa"/>
            <w:vMerge/>
          </w:tcPr>
          <w:p w:rsidR="00E13C05" w:rsidRPr="002B303E" w:rsidRDefault="00E13C05" w:rsidP="00C442DF">
            <w:pPr>
              <w:rPr>
                <w:rFonts w:ascii="Calibri" w:hAnsi="Calibri" w:cs="Calibri"/>
                <w:i/>
                <w:iCs/>
                <w:lang w:eastAsia="en-US"/>
              </w:rPr>
            </w:pPr>
          </w:p>
        </w:tc>
      </w:tr>
    </w:tbl>
    <w:p w:rsidR="00E13C05" w:rsidRDefault="00E13C05" w:rsidP="00C442DF">
      <w:pPr>
        <w:pStyle w:val="afa"/>
        <w:tabs>
          <w:tab w:val="clear" w:pos="1134"/>
        </w:tabs>
        <w:autoSpaceDE w:val="0"/>
        <w:autoSpaceDN w:val="0"/>
        <w:spacing w:line="240" w:lineRule="auto"/>
        <w:ind w:firstLine="0"/>
      </w:pPr>
    </w:p>
    <w:p w:rsidR="00E13C05" w:rsidRPr="008B0FDE" w:rsidRDefault="00E13C05"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E13C05" w:rsidRPr="008B0FDE" w:rsidRDefault="00E13C05"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E13C05" w:rsidRDefault="00E13C05" w:rsidP="00C442DF">
      <w:pPr>
        <w:pStyle w:val="Times12"/>
        <w:ind w:firstLine="709"/>
        <w:rPr>
          <w:b/>
          <w:bCs/>
        </w:rPr>
      </w:pPr>
      <w:r w:rsidRPr="00837A0F">
        <w:rPr>
          <w:b/>
          <w:bCs/>
        </w:rPr>
        <w:t>М.П.</w:t>
      </w:r>
    </w:p>
    <w:p w:rsidR="00E13C05" w:rsidRPr="00FC009D" w:rsidRDefault="00E13C05" w:rsidP="00C442DF">
      <w:pPr>
        <w:jc w:val="center"/>
        <w:rPr>
          <w:b/>
          <w:bCs/>
        </w:rPr>
      </w:pPr>
    </w:p>
    <w:p w:rsidR="00E13C05" w:rsidRPr="00FC009D" w:rsidRDefault="00E13C05"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E13C05" w:rsidRPr="00FC009D" w:rsidRDefault="00E13C05" w:rsidP="00426082">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E13C05" w:rsidRPr="00FC009D" w:rsidRDefault="00E13C05" w:rsidP="00426082">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E13C05" w:rsidRDefault="00E13C05" w:rsidP="00426082">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E13C05" w:rsidRPr="00FC009D" w:rsidRDefault="00E13C05" w:rsidP="00426082">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E13C05" w:rsidRPr="00FC009D" w:rsidRDefault="00E13C05" w:rsidP="00426082">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E13C05" w:rsidRDefault="00E13C05" w:rsidP="00426082">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E13C05" w:rsidRPr="00770FB1" w:rsidRDefault="00E13C05" w:rsidP="00426082">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13C05" w:rsidRPr="00770FB1" w:rsidRDefault="00E13C05" w:rsidP="00426082">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E13C05" w:rsidRPr="00770FB1" w:rsidRDefault="00E13C05" w:rsidP="00426082">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13C05" w:rsidRPr="00E25B1F" w:rsidRDefault="00E13C05" w:rsidP="00C87330">
      <w:pPr>
        <w:pStyle w:val="Times12"/>
        <w:ind w:left="600" w:firstLine="0"/>
        <w:rPr>
          <w:sz w:val="20"/>
          <w:szCs w:val="20"/>
        </w:rPr>
        <w:sectPr w:rsidR="00E13C05" w:rsidRPr="00E25B1F" w:rsidSect="00C87330">
          <w:pgSz w:w="11907" w:h="16840" w:code="9"/>
          <w:pgMar w:top="1134" w:right="567" w:bottom="1134" w:left="1418" w:header="567" w:footer="567" w:gutter="0"/>
          <w:cols w:space="708"/>
          <w:docGrid w:linePitch="360"/>
        </w:sectPr>
      </w:pPr>
    </w:p>
    <w:p w:rsidR="00E13C05" w:rsidRPr="00E25B1F" w:rsidRDefault="00E13C05" w:rsidP="00C87330">
      <w:pPr>
        <w:pStyle w:val="Times12"/>
        <w:ind w:left="600" w:firstLine="0"/>
        <w:rPr>
          <w:sz w:val="20"/>
          <w:szCs w:val="20"/>
        </w:rPr>
      </w:pPr>
    </w:p>
    <w:p w:rsidR="00E13C05" w:rsidRPr="00E25B1F" w:rsidRDefault="00E13C05"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E13C05" w:rsidRPr="00E25B1F" w:rsidRDefault="00E13C05"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E13C05" w:rsidRPr="00E25B1F" w:rsidRDefault="00E13C05" w:rsidP="0085523F">
      <w:pPr>
        <w:rPr>
          <w:sz w:val="20"/>
          <w:szCs w:val="20"/>
        </w:rPr>
      </w:pPr>
      <w:r w:rsidRPr="00E25B1F">
        <w:t xml:space="preserve">                                                                                </w:t>
      </w:r>
      <w:r w:rsidRPr="00E25B1F">
        <w:rPr>
          <w:sz w:val="20"/>
          <w:szCs w:val="20"/>
        </w:rPr>
        <w:t>наименование организации участника запроса цен</w:t>
      </w:r>
    </w:p>
    <w:p w:rsidR="00E13C05" w:rsidRPr="00E25B1F" w:rsidRDefault="00E13C05"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E13C05" w:rsidRPr="00E25B1F">
        <w:trPr>
          <w:trHeight w:val="510"/>
        </w:trPr>
        <w:tc>
          <w:tcPr>
            <w:tcW w:w="567" w:type="dxa"/>
            <w:vMerge w:val="restart"/>
            <w:vAlign w:val="center"/>
          </w:tcPr>
          <w:p w:rsidR="00E13C05" w:rsidRPr="00E25B1F" w:rsidRDefault="00E13C05" w:rsidP="00282962">
            <w:pPr>
              <w:jc w:val="center"/>
              <w:rPr>
                <w:sz w:val="20"/>
                <w:szCs w:val="20"/>
              </w:rPr>
            </w:pPr>
            <w:r w:rsidRPr="00E25B1F">
              <w:rPr>
                <w:sz w:val="20"/>
                <w:szCs w:val="20"/>
              </w:rPr>
              <w:t>№ п/п</w:t>
            </w:r>
          </w:p>
        </w:tc>
        <w:tc>
          <w:tcPr>
            <w:tcW w:w="5813" w:type="dxa"/>
            <w:gridSpan w:val="6"/>
            <w:vAlign w:val="center"/>
          </w:tcPr>
          <w:p w:rsidR="00E13C05" w:rsidRPr="00E25B1F" w:rsidRDefault="00E13C05"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E13C05" w:rsidRPr="00E25B1F" w:rsidRDefault="00E13C05"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13C05" w:rsidRPr="00E25B1F" w:rsidRDefault="00E13C05"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E13C05" w:rsidRPr="00E25B1F">
        <w:trPr>
          <w:trHeight w:val="1590"/>
        </w:trPr>
        <w:tc>
          <w:tcPr>
            <w:tcW w:w="567" w:type="dxa"/>
            <w:vMerge/>
            <w:vAlign w:val="center"/>
          </w:tcPr>
          <w:p w:rsidR="00E13C05" w:rsidRPr="00E25B1F" w:rsidRDefault="00E13C05" w:rsidP="00282962">
            <w:pPr>
              <w:rPr>
                <w:sz w:val="20"/>
                <w:szCs w:val="20"/>
              </w:rPr>
            </w:pPr>
          </w:p>
        </w:tc>
        <w:tc>
          <w:tcPr>
            <w:tcW w:w="568" w:type="dxa"/>
            <w:vAlign w:val="center"/>
          </w:tcPr>
          <w:p w:rsidR="00E13C05" w:rsidRPr="00E25B1F" w:rsidRDefault="00E13C05" w:rsidP="00282962">
            <w:pPr>
              <w:ind w:left="-108" w:right="-108"/>
              <w:jc w:val="center"/>
              <w:rPr>
                <w:sz w:val="20"/>
                <w:szCs w:val="20"/>
              </w:rPr>
            </w:pPr>
            <w:r w:rsidRPr="00E25B1F">
              <w:rPr>
                <w:sz w:val="20"/>
                <w:szCs w:val="20"/>
              </w:rPr>
              <w:t>ИНН</w:t>
            </w:r>
          </w:p>
        </w:tc>
        <w:tc>
          <w:tcPr>
            <w:tcW w:w="708" w:type="dxa"/>
            <w:vAlign w:val="center"/>
          </w:tcPr>
          <w:p w:rsidR="00E13C05" w:rsidRPr="00E25B1F" w:rsidRDefault="00E13C05" w:rsidP="00282962">
            <w:pPr>
              <w:ind w:left="-108" w:right="-108"/>
              <w:jc w:val="center"/>
              <w:rPr>
                <w:sz w:val="20"/>
                <w:szCs w:val="20"/>
              </w:rPr>
            </w:pPr>
            <w:r w:rsidRPr="00E25B1F">
              <w:rPr>
                <w:sz w:val="20"/>
                <w:szCs w:val="20"/>
              </w:rPr>
              <w:t>ОГРН</w:t>
            </w:r>
          </w:p>
        </w:tc>
        <w:tc>
          <w:tcPr>
            <w:tcW w:w="1276" w:type="dxa"/>
            <w:vAlign w:val="center"/>
          </w:tcPr>
          <w:p w:rsidR="00E13C05" w:rsidRPr="00E25B1F" w:rsidRDefault="00E13C05" w:rsidP="00282962">
            <w:pPr>
              <w:ind w:left="-108" w:right="-108"/>
              <w:jc w:val="center"/>
              <w:rPr>
                <w:sz w:val="20"/>
                <w:szCs w:val="20"/>
              </w:rPr>
            </w:pPr>
            <w:r w:rsidRPr="00E25B1F">
              <w:rPr>
                <w:sz w:val="20"/>
                <w:szCs w:val="20"/>
              </w:rPr>
              <w:t>Наименование краткое</w:t>
            </w:r>
          </w:p>
        </w:tc>
        <w:tc>
          <w:tcPr>
            <w:tcW w:w="709" w:type="dxa"/>
            <w:vAlign w:val="center"/>
          </w:tcPr>
          <w:p w:rsidR="00E13C05" w:rsidRPr="00E25B1F" w:rsidRDefault="00E13C05" w:rsidP="00282962">
            <w:pPr>
              <w:ind w:left="-108" w:right="-108"/>
              <w:jc w:val="center"/>
              <w:rPr>
                <w:sz w:val="20"/>
                <w:szCs w:val="20"/>
              </w:rPr>
            </w:pPr>
            <w:r w:rsidRPr="00E25B1F">
              <w:rPr>
                <w:sz w:val="20"/>
                <w:szCs w:val="20"/>
              </w:rPr>
              <w:t>Код ОКВЭД</w:t>
            </w:r>
          </w:p>
        </w:tc>
        <w:tc>
          <w:tcPr>
            <w:tcW w:w="1276" w:type="dxa"/>
            <w:vAlign w:val="center"/>
          </w:tcPr>
          <w:p w:rsidR="00E13C05" w:rsidRPr="00E25B1F" w:rsidRDefault="00E13C05"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E13C05" w:rsidRPr="00E25B1F" w:rsidRDefault="00E13C05"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E13C05" w:rsidRPr="00E25B1F" w:rsidRDefault="00E13C05" w:rsidP="00282962">
            <w:pPr>
              <w:ind w:left="-108" w:right="-108"/>
              <w:jc w:val="center"/>
              <w:rPr>
                <w:sz w:val="20"/>
                <w:szCs w:val="20"/>
              </w:rPr>
            </w:pPr>
            <w:r w:rsidRPr="00E25B1F">
              <w:rPr>
                <w:sz w:val="20"/>
                <w:szCs w:val="20"/>
              </w:rPr>
              <w:t xml:space="preserve">№ </w:t>
            </w:r>
          </w:p>
        </w:tc>
        <w:tc>
          <w:tcPr>
            <w:tcW w:w="708" w:type="dxa"/>
            <w:vAlign w:val="center"/>
          </w:tcPr>
          <w:p w:rsidR="00E13C05" w:rsidRPr="00E25B1F" w:rsidRDefault="00E13C05" w:rsidP="00282962">
            <w:pPr>
              <w:ind w:left="-108" w:right="-108"/>
              <w:jc w:val="center"/>
              <w:rPr>
                <w:sz w:val="20"/>
                <w:szCs w:val="20"/>
              </w:rPr>
            </w:pPr>
            <w:r w:rsidRPr="00E25B1F">
              <w:rPr>
                <w:sz w:val="20"/>
                <w:szCs w:val="20"/>
              </w:rPr>
              <w:t xml:space="preserve">ИНН </w:t>
            </w:r>
          </w:p>
        </w:tc>
        <w:tc>
          <w:tcPr>
            <w:tcW w:w="709" w:type="dxa"/>
            <w:vAlign w:val="center"/>
          </w:tcPr>
          <w:p w:rsidR="00E13C05" w:rsidRPr="00E25B1F" w:rsidRDefault="00E13C05" w:rsidP="00282962">
            <w:pPr>
              <w:ind w:left="-108" w:right="-108"/>
              <w:jc w:val="center"/>
              <w:rPr>
                <w:sz w:val="20"/>
                <w:szCs w:val="20"/>
              </w:rPr>
            </w:pPr>
            <w:r w:rsidRPr="00E25B1F">
              <w:rPr>
                <w:sz w:val="20"/>
                <w:szCs w:val="20"/>
              </w:rPr>
              <w:t>ОГРН</w:t>
            </w:r>
          </w:p>
        </w:tc>
        <w:tc>
          <w:tcPr>
            <w:tcW w:w="1276" w:type="dxa"/>
            <w:vAlign w:val="center"/>
          </w:tcPr>
          <w:p w:rsidR="00E13C05" w:rsidRPr="00E25B1F" w:rsidRDefault="00E13C05" w:rsidP="00282962">
            <w:pPr>
              <w:ind w:left="-108" w:right="-108"/>
              <w:jc w:val="center"/>
              <w:rPr>
                <w:sz w:val="20"/>
                <w:szCs w:val="20"/>
              </w:rPr>
            </w:pPr>
            <w:r w:rsidRPr="00E25B1F">
              <w:rPr>
                <w:sz w:val="20"/>
                <w:szCs w:val="20"/>
              </w:rPr>
              <w:t>Наименование / ФИО</w:t>
            </w:r>
          </w:p>
        </w:tc>
        <w:tc>
          <w:tcPr>
            <w:tcW w:w="1276" w:type="dxa"/>
            <w:vAlign w:val="center"/>
          </w:tcPr>
          <w:p w:rsidR="00E13C05" w:rsidRPr="00E25B1F" w:rsidRDefault="00E13C05" w:rsidP="00282962">
            <w:pPr>
              <w:ind w:left="-108" w:right="-108"/>
              <w:jc w:val="center"/>
              <w:rPr>
                <w:sz w:val="20"/>
                <w:szCs w:val="20"/>
              </w:rPr>
            </w:pPr>
            <w:r w:rsidRPr="00E25B1F">
              <w:rPr>
                <w:sz w:val="20"/>
                <w:szCs w:val="20"/>
              </w:rPr>
              <w:t>Адрес регистрации</w:t>
            </w:r>
          </w:p>
        </w:tc>
        <w:tc>
          <w:tcPr>
            <w:tcW w:w="1559" w:type="dxa"/>
            <w:vAlign w:val="center"/>
          </w:tcPr>
          <w:p w:rsidR="00E13C05" w:rsidRPr="00E25B1F" w:rsidRDefault="00E13C05"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E13C05" w:rsidRPr="00E25B1F" w:rsidRDefault="00E13C05"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E13C05" w:rsidRPr="00E25B1F" w:rsidRDefault="00E13C05" w:rsidP="00282962">
            <w:pPr>
              <w:rPr>
                <w:sz w:val="20"/>
                <w:szCs w:val="20"/>
              </w:rPr>
            </w:pPr>
          </w:p>
        </w:tc>
      </w:tr>
      <w:tr w:rsidR="00E13C05" w:rsidRPr="00E25B1F">
        <w:trPr>
          <w:trHeight w:val="315"/>
        </w:trPr>
        <w:tc>
          <w:tcPr>
            <w:tcW w:w="567" w:type="dxa"/>
            <w:noWrap/>
            <w:vAlign w:val="center"/>
          </w:tcPr>
          <w:p w:rsidR="00E13C05" w:rsidRPr="00E25B1F" w:rsidRDefault="00E13C05" w:rsidP="008B79DC">
            <w:pPr>
              <w:jc w:val="center"/>
              <w:rPr>
                <w:sz w:val="20"/>
                <w:szCs w:val="20"/>
              </w:rPr>
            </w:pPr>
            <w:r w:rsidRPr="00E25B1F">
              <w:rPr>
                <w:sz w:val="20"/>
                <w:szCs w:val="20"/>
              </w:rPr>
              <w:t>1</w:t>
            </w:r>
          </w:p>
        </w:tc>
        <w:tc>
          <w:tcPr>
            <w:tcW w:w="568" w:type="dxa"/>
            <w:noWrap/>
            <w:vAlign w:val="center"/>
          </w:tcPr>
          <w:p w:rsidR="00E13C05" w:rsidRPr="00E25B1F" w:rsidRDefault="00E13C05" w:rsidP="008B79DC">
            <w:pPr>
              <w:jc w:val="center"/>
              <w:rPr>
                <w:sz w:val="20"/>
                <w:szCs w:val="20"/>
              </w:rPr>
            </w:pPr>
            <w:r w:rsidRPr="00E25B1F">
              <w:rPr>
                <w:sz w:val="20"/>
                <w:szCs w:val="20"/>
              </w:rPr>
              <w:t>2</w:t>
            </w:r>
          </w:p>
        </w:tc>
        <w:tc>
          <w:tcPr>
            <w:tcW w:w="708" w:type="dxa"/>
            <w:noWrap/>
            <w:vAlign w:val="center"/>
          </w:tcPr>
          <w:p w:rsidR="00E13C05" w:rsidRPr="00E25B1F" w:rsidRDefault="00E13C05" w:rsidP="008B79DC">
            <w:pPr>
              <w:jc w:val="center"/>
              <w:rPr>
                <w:sz w:val="20"/>
                <w:szCs w:val="20"/>
              </w:rPr>
            </w:pPr>
            <w:r w:rsidRPr="00E25B1F">
              <w:rPr>
                <w:sz w:val="20"/>
                <w:szCs w:val="20"/>
              </w:rPr>
              <w:t>3</w:t>
            </w:r>
          </w:p>
        </w:tc>
        <w:tc>
          <w:tcPr>
            <w:tcW w:w="1276" w:type="dxa"/>
            <w:noWrap/>
            <w:vAlign w:val="center"/>
          </w:tcPr>
          <w:p w:rsidR="00E13C05" w:rsidRPr="00E25B1F" w:rsidRDefault="00E13C05" w:rsidP="008B79DC">
            <w:pPr>
              <w:jc w:val="center"/>
              <w:rPr>
                <w:sz w:val="20"/>
                <w:szCs w:val="20"/>
              </w:rPr>
            </w:pPr>
            <w:r w:rsidRPr="00E25B1F">
              <w:rPr>
                <w:sz w:val="20"/>
                <w:szCs w:val="20"/>
              </w:rPr>
              <w:t>4</w:t>
            </w:r>
          </w:p>
        </w:tc>
        <w:tc>
          <w:tcPr>
            <w:tcW w:w="709" w:type="dxa"/>
            <w:noWrap/>
            <w:vAlign w:val="center"/>
          </w:tcPr>
          <w:p w:rsidR="00E13C05" w:rsidRPr="00E25B1F" w:rsidRDefault="00E13C05" w:rsidP="008B79DC">
            <w:pPr>
              <w:jc w:val="center"/>
              <w:rPr>
                <w:sz w:val="20"/>
                <w:szCs w:val="20"/>
              </w:rPr>
            </w:pPr>
            <w:r w:rsidRPr="00E25B1F">
              <w:rPr>
                <w:sz w:val="20"/>
                <w:szCs w:val="20"/>
              </w:rPr>
              <w:t>5</w:t>
            </w:r>
          </w:p>
        </w:tc>
        <w:tc>
          <w:tcPr>
            <w:tcW w:w="1276" w:type="dxa"/>
            <w:noWrap/>
            <w:vAlign w:val="center"/>
          </w:tcPr>
          <w:p w:rsidR="00E13C05" w:rsidRPr="00E25B1F" w:rsidRDefault="00E13C05" w:rsidP="008B79DC">
            <w:pPr>
              <w:jc w:val="center"/>
              <w:rPr>
                <w:sz w:val="20"/>
                <w:szCs w:val="20"/>
              </w:rPr>
            </w:pPr>
            <w:r w:rsidRPr="00E25B1F">
              <w:rPr>
                <w:sz w:val="20"/>
                <w:szCs w:val="20"/>
              </w:rPr>
              <w:t>6</w:t>
            </w:r>
          </w:p>
        </w:tc>
        <w:tc>
          <w:tcPr>
            <w:tcW w:w="1276" w:type="dxa"/>
            <w:noWrap/>
            <w:vAlign w:val="center"/>
          </w:tcPr>
          <w:p w:rsidR="00E13C05" w:rsidRPr="00E25B1F" w:rsidRDefault="00E13C05" w:rsidP="008B79DC">
            <w:pPr>
              <w:jc w:val="center"/>
              <w:rPr>
                <w:sz w:val="20"/>
                <w:szCs w:val="20"/>
              </w:rPr>
            </w:pPr>
            <w:r w:rsidRPr="00E25B1F">
              <w:rPr>
                <w:sz w:val="20"/>
                <w:szCs w:val="20"/>
              </w:rPr>
              <w:t>7</w:t>
            </w:r>
          </w:p>
        </w:tc>
        <w:tc>
          <w:tcPr>
            <w:tcW w:w="425" w:type="dxa"/>
            <w:noWrap/>
            <w:vAlign w:val="center"/>
          </w:tcPr>
          <w:p w:rsidR="00E13C05" w:rsidRPr="00E25B1F" w:rsidRDefault="00E13C05" w:rsidP="008B79DC">
            <w:pPr>
              <w:jc w:val="center"/>
              <w:rPr>
                <w:sz w:val="20"/>
                <w:szCs w:val="20"/>
              </w:rPr>
            </w:pPr>
            <w:r w:rsidRPr="00E25B1F">
              <w:rPr>
                <w:sz w:val="20"/>
                <w:szCs w:val="20"/>
              </w:rPr>
              <w:t>8</w:t>
            </w:r>
          </w:p>
        </w:tc>
        <w:tc>
          <w:tcPr>
            <w:tcW w:w="708" w:type="dxa"/>
            <w:noWrap/>
            <w:vAlign w:val="center"/>
          </w:tcPr>
          <w:p w:rsidR="00E13C05" w:rsidRPr="00E25B1F" w:rsidRDefault="00E13C05" w:rsidP="008B79DC">
            <w:pPr>
              <w:jc w:val="center"/>
              <w:rPr>
                <w:sz w:val="20"/>
                <w:szCs w:val="20"/>
              </w:rPr>
            </w:pPr>
            <w:r w:rsidRPr="00E25B1F">
              <w:rPr>
                <w:sz w:val="20"/>
                <w:szCs w:val="20"/>
              </w:rPr>
              <w:t>9</w:t>
            </w:r>
          </w:p>
        </w:tc>
        <w:tc>
          <w:tcPr>
            <w:tcW w:w="709" w:type="dxa"/>
            <w:noWrap/>
            <w:vAlign w:val="center"/>
          </w:tcPr>
          <w:p w:rsidR="00E13C05" w:rsidRPr="00E25B1F" w:rsidRDefault="00E13C05" w:rsidP="008B79DC">
            <w:pPr>
              <w:jc w:val="center"/>
              <w:rPr>
                <w:sz w:val="20"/>
                <w:szCs w:val="20"/>
              </w:rPr>
            </w:pPr>
            <w:r w:rsidRPr="00E25B1F">
              <w:rPr>
                <w:sz w:val="20"/>
                <w:szCs w:val="20"/>
              </w:rPr>
              <w:t>10</w:t>
            </w:r>
          </w:p>
        </w:tc>
        <w:tc>
          <w:tcPr>
            <w:tcW w:w="1276" w:type="dxa"/>
            <w:noWrap/>
            <w:vAlign w:val="center"/>
          </w:tcPr>
          <w:p w:rsidR="00E13C05" w:rsidRPr="00E25B1F" w:rsidRDefault="00E13C05" w:rsidP="008B79DC">
            <w:pPr>
              <w:jc w:val="center"/>
              <w:rPr>
                <w:sz w:val="20"/>
                <w:szCs w:val="20"/>
              </w:rPr>
            </w:pPr>
            <w:r w:rsidRPr="00E25B1F">
              <w:rPr>
                <w:sz w:val="20"/>
                <w:szCs w:val="20"/>
              </w:rPr>
              <w:t>11</w:t>
            </w:r>
          </w:p>
        </w:tc>
        <w:tc>
          <w:tcPr>
            <w:tcW w:w="1276" w:type="dxa"/>
            <w:noWrap/>
            <w:vAlign w:val="center"/>
          </w:tcPr>
          <w:p w:rsidR="00E13C05" w:rsidRPr="00E25B1F" w:rsidRDefault="00E13C05" w:rsidP="008B79DC">
            <w:pPr>
              <w:jc w:val="center"/>
              <w:rPr>
                <w:sz w:val="20"/>
                <w:szCs w:val="20"/>
              </w:rPr>
            </w:pPr>
            <w:r w:rsidRPr="00E25B1F">
              <w:rPr>
                <w:sz w:val="20"/>
                <w:szCs w:val="20"/>
              </w:rPr>
              <w:t>12</w:t>
            </w:r>
          </w:p>
        </w:tc>
        <w:tc>
          <w:tcPr>
            <w:tcW w:w="1559" w:type="dxa"/>
            <w:noWrap/>
            <w:vAlign w:val="center"/>
          </w:tcPr>
          <w:p w:rsidR="00E13C05" w:rsidRPr="00E25B1F" w:rsidRDefault="00E13C05" w:rsidP="008B79DC">
            <w:pPr>
              <w:jc w:val="center"/>
              <w:rPr>
                <w:sz w:val="20"/>
                <w:szCs w:val="20"/>
              </w:rPr>
            </w:pPr>
            <w:r w:rsidRPr="00E25B1F">
              <w:rPr>
                <w:sz w:val="20"/>
                <w:szCs w:val="20"/>
              </w:rPr>
              <w:t>13</w:t>
            </w:r>
          </w:p>
        </w:tc>
        <w:tc>
          <w:tcPr>
            <w:tcW w:w="1417" w:type="dxa"/>
            <w:noWrap/>
            <w:vAlign w:val="center"/>
          </w:tcPr>
          <w:p w:rsidR="00E13C05" w:rsidRPr="00E25B1F" w:rsidRDefault="00E13C05" w:rsidP="008B79DC">
            <w:pPr>
              <w:jc w:val="center"/>
              <w:rPr>
                <w:sz w:val="20"/>
                <w:szCs w:val="20"/>
              </w:rPr>
            </w:pPr>
            <w:r w:rsidRPr="00E25B1F">
              <w:rPr>
                <w:sz w:val="20"/>
                <w:szCs w:val="20"/>
              </w:rPr>
              <w:t>14</w:t>
            </w:r>
          </w:p>
        </w:tc>
        <w:tc>
          <w:tcPr>
            <w:tcW w:w="1701" w:type="dxa"/>
            <w:noWrap/>
            <w:vAlign w:val="center"/>
          </w:tcPr>
          <w:p w:rsidR="00E13C05" w:rsidRPr="00E25B1F" w:rsidRDefault="00E13C05" w:rsidP="008B79DC">
            <w:pPr>
              <w:jc w:val="center"/>
              <w:rPr>
                <w:sz w:val="20"/>
                <w:szCs w:val="20"/>
              </w:rPr>
            </w:pPr>
            <w:r w:rsidRPr="00E25B1F">
              <w:rPr>
                <w:sz w:val="20"/>
                <w:szCs w:val="20"/>
              </w:rPr>
              <w:t>15</w:t>
            </w:r>
          </w:p>
        </w:tc>
      </w:tr>
      <w:tr w:rsidR="00E13C05" w:rsidRPr="00E25B1F">
        <w:trPr>
          <w:trHeight w:val="630"/>
        </w:trPr>
        <w:tc>
          <w:tcPr>
            <w:tcW w:w="567" w:type="dxa"/>
            <w:noWrap/>
          </w:tcPr>
          <w:p w:rsidR="00E13C05" w:rsidRPr="00E25B1F" w:rsidRDefault="00E13C05" w:rsidP="00741750">
            <w:pPr>
              <w:rPr>
                <w:sz w:val="20"/>
                <w:szCs w:val="20"/>
              </w:rPr>
            </w:pPr>
          </w:p>
        </w:tc>
        <w:tc>
          <w:tcPr>
            <w:tcW w:w="568" w:type="dxa"/>
            <w:noWrap/>
          </w:tcPr>
          <w:p w:rsidR="00E13C05" w:rsidRPr="00E25B1F" w:rsidRDefault="00E13C05" w:rsidP="00741750">
            <w:pPr>
              <w:rPr>
                <w:sz w:val="20"/>
                <w:szCs w:val="20"/>
              </w:rPr>
            </w:pPr>
          </w:p>
        </w:tc>
        <w:tc>
          <w:tcPr>
            <w:tcW w:w="708"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709"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425" w:type="dxa"/>
            <w:noWrap/>
          </w:tcPr>
          <w:p w:rsidR="00E13C05" w:rsidRPr="00E25B1F" w:rsidRDefault="00E13C05" w:rsidP="00741750">
            <w:pPr>
              <w:rPr>
                <w:sz w:val="20"/>
                <w:szCs w:val="20"/>
              </w:rPr>
            </w:pPr>
          </w:p>
        </w:tc>
        <w:tc>
          <w:tcPr>
            <w:tcW w:w="708" w:type="dxa"/>
            <w:noWrap/>
          </w:tcPr>
          <w:p w:rsidR="00E13C05" w:rsidRPr="00E25B1F" w:rsidRDefault="00E13C05" w:rsidP="00741750">
            <w:pPr>
              <w:rPr>
                <w:sz w:val="20"/>
                <w:szCs w:val="20"/>
              </w:rPr>
            </w:pPr>
          </w:p>
        </w:tc>
        <w:tc>
          <w:tcPr>
            <w:tcW w:w="709"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559" w:type="dxa"/>
            <w:noWrap/>
          </w:tcPr>
          <w:p w:rsidR="00E13C05" w:rsidRPr="00E25B1F" w:rsidRDefault="00E13C05" w:rsidP="00741750">
            <w:pPr>
              <w:rPr>
                <w:sz w:val="20"/>
                <w:szCs w:val="20"/>
              </w:rPr>
            </w:pPr>
          </w:p>
        </w:tc>
        <w:tc>
          <w:tcPr>
            <w:tcW w:w="1417" w:type="dxa"/>
            <w:noWrap/>
          </w:tcPr>
          <w:p w:rsidR="00E13C05" w:rsidRPr="00E25B1F" w:rsidRDefault="00E13C05" w:rsidP="00741750">
            <w:pPr>
              <w:rPr>
                <w:sz w:val="20"/>
                <w:szCs w:val="20"/>
              </w:rPr>
            </w:pPr>
          </w:p>
        </w:tc>
        <w:tc>
          <w:tcPr>
            <w:tcW w:w="1701" w:type="dxa"/>
            <w:noWrap/>
          </w:tcPr>
          <w:p w:rsidR="00E13C05" w:rsidRDefault="00E13C05" w:rsidP="00741750">
            <w:r w:rsidRPr="0004584E">
              <w:rPr>
                <w:sz w:val="20"/>
                <w:szCs w:val="20"/>
              </w:rPr>
              <w:t>см. пункт 2 инструкции по заполнению</w:t>
            </w:r>
          </w:p>
        </w:tc>
      </w:tr>
      <w:tr w:rsidR="00E13C05" w:rsidRPr="00E25B1F">
        <w:trPr>
          <w:trHeight w:val="315"/>
        </w:trPr>
        <w:tc>
          <w:tcPr>
            <w:tcW w:w="567" w:type="dxa"/>
            <w:noWrap/>
          </w:tcPr>
          <w:p w:rsidR="00E13C05" w:rsidRPr="00E25B1F" w:rsidRDefault="00E13C05" w:rsidP="00741750">
            <w:pPr>
              <w:rPr>
                <w:sz w:val="20"/>
                <w:szCs w:val="20"/>
              </w:rPr>
            </w:pPr>
          </w:p>
        </w:tc>
        <w:tc>
          <w:tcPr>
            <w:tcW w:w="568" w:type="dxa"/>
            <w:noWrap/>
          </w:tcPr>
          <w:p w:rsidR="00E13C05" w:rsidRPr="00E25B1F" w:rsidRDefault="00E13C05" w:rsidP="00741750">
            <w:pPr>
              <w:rPr>
                <w:sz w:val="20"/>
                <w:szCs w:val="20"/>
              </w:rPr>
            </w:pPr>
          </w:p>
        </w:tc>
        <w:tc>
          <w:tcPr>
            <w:tcW w:w="708"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709"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425" w:type="dxa"/>
            <w:noWrap/>
          </w:tcPr>
          <w:p w:rsidR="00E13C05" w:rsidRPr="00E25B1F" w:rsidRDefault="00E13C05" w:rsidP="00741750">
            <w:pPr>
              <w:rPr>
                <w:sz w:val="20"/>
                <w:szCs w:val="20"/>
              </w:rPr>
            </w:pPr>
          </w:p>
        </w:tc>
        <w:tc>
          <w:tcPr>
            <w:tcW w:w="708" w:type="dxa"/>
            <w:noWrap/>
          </w:tcPr>
          <w:p w:rsidR="00E13C05" w:rsidRPr="00E25B1F" w:rsidRDefault="00E13C05" w:rsidP="00741750">
            <w:pPr>
              <w:rPr>
                <w:sz w:val="20"/>
                <w:szCs w:val="20"/>
              </w:rPr>
            </w:pPr>
          </w:p>
        </w:tc>
        <w:tc>
          <w:tcPr>
            <w:tcW w:w="709"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559" w:type="dxa"/>
            <w:noWrap/>
          </w:tcPr>
          <w:p w:rsidR="00E13C05" w:rsidRPr="00E25B1F" w:rsidRDefault="00E13C05" w:rsidP="00741750">
            <w:pPr>
              <w:rPr>
                <w:sz w:val="20"/>
                <w:szCs w:val="20"/>
              </w:rPr>
            </w:pPr>
          </w:p>
        </w:tc>
        <w:tc>
          <w:tcPr>
            <w:tcW w:w="1417" w:type="dxa"/>
            <w:noWrap/>
          </w:tcPr>
          <w:p w:rsidR="00E13C05" w:rsidRPr="00E25B1F" w:rsidRDefault="00E13C05" w:rsidP="00741750">
            <w:pPr>
              <w:rPr>
                <w:sz w:val="20"/>
                <w:szCs w:val="20"/>
              </w:rPr>
            </w:pPr>
          </w:p>
        </w:tc>
        <w:tc>
          <w:tcPr>
            <w:tcW w:w="1701" w:type="dxa"/>
            <w:noWrap/>
          </w:tcPr>
          <w:p w:rsidR="00E13C05" w:rsidRDefault="00E13C05" w:rsidP="00741750">
            <w:r w:rsidRPr="0004584E">
              <w:rPr>
                <w:sz w:val="20"/>
                <w:szCs w:val="20"/>
              </w:rPr>
              <w:t>см. пункт 2 инструкции по заполнению</w:t>
            </w:r>
          </w:p>
        </w:tc>
      </w:tr>
      <w:tr w:rsidR="00E13C05" w:rsidRPr="00E25B1F">
        <w:trPr>
          <w:trHeight w:val="315"/>
        </w:trPr>
        <w:tc>
          <w:tcPr>
            <w:tcW w:w="567" w:type="dxa"/>
            <w:noWrap/>
          </w:tcPr>
          <w:p w:rsidR="00E13C05" w:rsidRPr="00E25B1F" w:rsidRDefault="00E13C05" w:rsidP="00741750">
            <w:pPr>
              <w:rPr>
                <w:sz w:val="20"/>
                <w:szCs w:val="20"/>
              </w:rPr>
            </w:pPr>
            <w:r w:rsidRPr="00E25B1F">
              <w:rPr>
                <w:sz w:val="20"/>
                <w:szCs w:val="20"/>
              </w:rPr>
              <w:t> </w:t>
            </w:r>
          </w:p>
        </w:tc>
        <w:tc>
          <w:tcPr>
            <w:tcW w:w="568" w:type="dxa"/>
            <w:noWrap/>
          </w:tcPr>
          <w:p w:rsidR="00E13C05" w:rsidRPr="00E25B1F" w:rsidRDefault="00E13C05" w:rsidP="00741750">
            <w:pPr>
              <w:rPr>
                <w:sz w:val="20"/>
                <w:szCs w:val="20"/>
              </w:rPr>
            </w:pPr>
            <w:r w:rsidRPr="00E25B1F">
              <w:rPr>
                <w:sz w:val="20"/>
                <w:szCs w:val="20"/>
              </w:rPr>
              <w:t> </w:t>
            </w:r>
          </w:p>
        </w:tc>
        <w:tc>
          <w:tcPr>
            <w:tcW w:w="708" w:type="dxa"/>
            <w:noWrap/>
          </w:tcPr>
          <w:p w:rsidR="00E13C05" w:rsidRPr="00E25B1F" w:rsidRDefault="00E13C05" w:rsidP="00741750">
            <w:pPr>
              <w:rPr>
                <w:sz w:val="20"/>
                <w:szCs w:val="20"/>
              </w:rPr>
            </w:pPr>
            <w:r w:rsidRPr="00E25B1F">
              <w:rPr>
                <w:sz w:val="20"/>
                <w:szCs w:val="20"/>
              </w:rPr>
              <w:t> </w:t>
            </w:r>
          </w:p>
        </w:tc>
        <w:tc>
          <w:tcPr>
            <w:tcW w:w="1276" w:type="dxa"/>
            <w:noWrap/>
          </w:tcPr>
          <w:p w:rsidR="00E13C05" w:rsidRPr="00E25B1F" w:rsidRDefault="00E13C05" w:rsidP="00741750">
            <w:pPr>
              <w:rPr>
                <w:sz w:val="20"/>
                <w:szCs w:val="20"/>
              </w:rPr>
            </w:pPr>
            <w:r w:rsidRPr="00E25B1F">
              <w:rPr>
                <w:sz w:val="20"/>
                <w:szCs w:val="20"/>
              </w:rPr>
              <w:t> </w:t>
            </w:r>
          </w:p>
        </w:tc>
        <w:tc>
          <w:tcPr>
            <w:tcW w:w="709" w:type="dxa"/>
            <w:noWrap/>
          </w:tcPr>
          <w:p w:rsidR="00E13C05" w:rsidRPr="00E25B1F" w:rsidRDefault="00E13C05" w:rsidP="00741750">
            <w:pPr>
              <w:rPr>
                <w:sz w:val="20"/>
                <w:szCs w:val="20"/>
              </w:rPr>
            </w:pPr>
            <w:r w:rsidRPr="00E25B1F">
              <w:rPr>
                <w:sz w:val="20"/>
                <w:szCs w:val="20"/>
              </w:rPr>
              <w:t> </w:t>
            </w:r>
          </w:p>
        </w:tc>
        <w:tc>
          <w:tcPr>
            <w:tcW w:w="1276" w:type="dxa"/>
            <w:noWrap/>
          </w:tcPr>
          <w:p w:rsidR="00E13C05" w:rsidRPr="00E25B1F" w:rsidRDefault="00E13C05" w:rsidP="00741750">
            <w:pPr>
              <w:rPr>
                <w:sz w:val="20"/>
                <w:szCs w:val="20"/>
              </w:rPr>
            </w:pPr>
            <w:r w:rsidRPr="00E25B1F">
              <w:rPr>
                <w:sz w:val="20"/>
                <w:szCs w:val="20"/>
              </w:rPr>
              <w:t> </w:t>
            </w:r>
          </w:p>
        </w:tc>
        <w:tc>
          <w:tcPr>
            <w:tcW w:w="1276" w:type="dxa"/>
            <w:noWrap/>
          </w:tcPr>
          <w:p w:rsidR="00E13C05" w:rsidRPr="00E25B1F" w:rsidRDefault="00E13C05" w:rsidP="00741750">
            <w:pPr>
              <w:rPr>
                <w:sz w:val="20"/>
                <w:szCs w:val="20"/>
              </w:rPr>
            </w:pPr>
            <w:r w:rsidRPr="00E25B1F">
              <w:rPr>
                <w:sz w:val="20"/>
                <w:szCs w:val="20"/>
              </w:rPr>
              <w:t> </w:t>
            </w:r>
          </w:p>
        </w:tc>
        <w:tc>
          <w:tcPr>
            <w:tcW w:w="425" w:type="dxa"/>
            <w:noWrap/>
          </w:tcPr>
          <w:p w:rsidR="00E13C05" w:rsidRPr="00E25B1F" w:rsidRDefault="00E13C05" w:rsidP="00741750">
            <w:pPr>
              <w:rPr>
                <w:sz w:val="20"/>
                <w:szCs w:val="20"/>
              </w:rPr>
            </w:pPr>
            <w:r w:rsidRPr="00E25B1F">
              <w:rPr>
                <w:sz w:val="20"/>
                <w:szCs w:val="20"/>
              </w:rPr>
              <w:t> </w:t>
            </w:r>
          </w:p>
        </w:tc>
        <w:tc>
          <w:tcPr>
            <w:tcW w:w="708" w:type="dxa"/>
            <w:noWrap/>
          </w:tcPr>
          <w:p w:rsidR="00E13C05" w:rsidRPr="00E25B1F" w:rsidRDefault="00E13C05" w:rsidP="00741750">
            <w:pPr>
              <w:rPr>
                <w:sz w:val="20"/>
                <w:szCs w:val="20"/>
              </w:rPr>
            </w:pPr>
            <w:r w:rsidRPr="00E25B1F">
              <w:rPr>
                <w:sz w:val="20"/>
                <w:szCs w:val="20"/>
              </w:rPr>
              <w:t> </w:t>
            </w:r>
          </w:p>
        </w:tc>
        <w:tc>
          <w:tcPr>
            <w:tcW w:w="709" w:type="dxa"/>
            <w:noWrap/>
          </w:tcPr>
          <w:p w:rsidR="00E13C05" w:rsidRPr="00E25B1F" w:rsidRDefault="00E13C05" w:rsidP="00741750">
            <w:pPr>
              <w:rPr>
                <w:sz w:val="20"/>
                <w:szCs w:val="20"/>
              </w:rPr>
            </w:pPr>
            <w:r w:rsidRPr="00E25B1F">
              <w:rPr>
                <w:sz w:val="20"/>
                <w:szCs w:val="20"/>
              </w:rPr>
              <w:t> </w:t>
            </w:r>
          </w:p>
        </w:tc>
        <w:tc>
          <w:tcPr>
            <w:tcW w:w="1276" w:type="dxa"/>
            <w:noWrap/>
          </w:tcPr>
          <w:p w:rsidR="00E13C05" w:rsidRPr="00E25B1F" w:rsidRDefault="00E13C05" w:rsidP="00741750">
            <w:pPr>
              <w:rPr>
                <w:sz w:val="20"/>
                <w:szCs w:val="20"/>
              </w:rPr>
            </w:pPr>
            <w:r w:rsidRPr="00E25B1F">
              <w:rPr>
                <w:sz w:val="20"/>
                <w:szCs w:val="20"/>
              </w:rPr>
              <w:t> </w:t>
            </w:r>
          </w:p>
        </w:tc>
        <w:tc>
          <w:tcPr>
            <w:tcW w:w="1276" w:type="dxa"/>
            <w:noWrap/>
          </w:tcPr>
          <w:p w:rsidR="00E13C05" w:rsidRPr="00E25B1F" w:rsidRDefault="00E13C05" w:rsidP="00741750">
            <w:pPr>
              <w:rPr>
                <w:sz w:val="20"/>
                <w:szCs w:val="20"/>
              </w:rPr>
            </w:pPr>
            <w:r w:rsidRPr="00E25B1F">
              <w:rPr>
                <w:sz w:val="20"/>
                <w:szCs w:val="20"/>
              </w:rPr>
              <w:t> </w:t>
            </w:r>
          </w:p>
        </w:tc>
        <w:tc>
          <w:tcPr>
            <w:tcW w:w="1559" w:type="dxa"/>
            <w:noWrap/>
          </w:tcPr>
          <w:p w:rsidR="00E13C05" w:rsidRPr="00E25B1F" w:rsidRDefault="00E13C05" w:rsidP="00741750">
            <w:pPr>
              <w:rPr>
                <w:sz w:val="20"/>
                <w:szCs w:val="20"/>
              </w:rPr>
            </w:pPr>
            <w:r w:rsidRPr="00E25B1F">
              <w:rPr>
                <w:sz w:val="20"/>
                <w:szCs w:val="20"/>
              </w:rPr>
              <w:t> </w:t>
            </w:r>
          </w:p>
        </w:tc>
        <w:tc>
          <w:tcPr>
            <w:tcW w:w="1417" w:type="dxa"/>
            <w:noWrap/>
          </w:tcPr>
          <w:p w:rsidR="00E13C05" w:rsidRPr="00E25B1F" w:rsidRDefault="00E13C05" w:rsidP="00741750">
            <w:pPr>
              <w:rPr>
                <w:sz w:val="20"/>
                <w:szCs w:val="20"/>
              </w:rPr>
            </w:pPr>
            <w:r w:rsidRPr="00E25B1F">
              <w:rPr>
                <w:sz w:val="20"/>
                <w:szCs w:val="20"/>
              </w:rPr>
              <w:t> </w:t>
            </w:r>
          </w:p>
        </w:tc>
        <w:tc>
          <w:tcPr>
            <w:tcW w:w="1701" w:type="dxa"/>
            <w:noWrap/>
          </w:tcPr>
          <w:p w:rsidR="00E13C05" w:rsidRDefault="00E13C05" w:rsidP="00741750">
            <w:r w:rsidRPr="0004584E">
              <w:rPr>
                <w:sz w:val="20"/>
                <w:szCs w:val="20"/>
              </w:rPr>
              <w:t>см. пункт 2 инструкции по заполнению</w:t>
            </w:r>
          </w:p>
        </w:tc>
      </w:tr>
      <w:tr w:rsidR="00E13C05" w:rsidRPr="00E25B1F">
        <w:trPr>
          <w:trHeight w:val="315"/>
        </w:trPr>
        <w:tc>
          <w:tcPr>
            <w:tcW w:w="567" w:type="dxa"/>
            <w:noWrap/>
          </w:tcPr>
          <w:p w:rsidR="00E13C05" w:rsidRPr="00E25B1F" w:rsidRDefault="00E13C05" w:rsidP="00741750">
            <w:pPr>
              <w:rPr>
                <w:sz w:val="20"/>
                <w:szCs w:val="20"/>
              </w:rPr>
            </w:pPr>
          </w:p>
        </w:tc>
        <w:tc>
          <w:tcPr>
            <w:tcW w:w="568" w:type="dxa"/>
            <w:noWrap/>
          </w:tcPr>
          <w:p w:rsidR="00E13C05" w:rsidRPr="00E25B1F" w:rsidRDefault="00E13C05" w:rsidP="00741750">
            <w:pPr>
              <w:rPr>
                <w:sz w:val="20"/>
                <w:szCs w:val="20"/>
              </w:rPr>
            </w:pPr>
          </w:p>
        </w:tc>
        <w:tc>
          <w:tcPr>
            <w:tcW w:w="708"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709"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425" w:type="dxa"/>
            <w:noWrap/>
          </w:tcPr>
          <w:p w:rsidR="00E13C05" w:rsidRPr="00E25B1F" w:rsidRDefault="00E13C05" w:rsidP="00741750">
            <w:pPr>
              <w:rPr>
                <w:sz w:val="20"/>
                <w:szCs w:val="20"/>
              </w:rPr>
            </w:pPr>
          </w:p>
        </w:tc>
        <w:tc>
          <w:tcPr>
            <w:tcW w:w="708" w:type="dxa"/>
            <w:noWrap/>
          </w:tcPr>
          <w:p w:rsidR="00E13C05" w:rsidRPr="00E25B1F" w:rsidRDefault="00E13C05" w:rsidP="00741750">
            <w:pPr>
              <w:rPr>
                <w:sz w:val="20"/>
                <w:szCs w:val="20"/>
              </w:rPr>
            </w:pPr>
          </w:p>
        </w:tc>
        <w:tc>
          <w:tcPr>
            <w:tcW w:w="709"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559" w:type="dxa"/>
            <w:noWrap/>
          </w:tcPr>
          <w:p w:rsidR="00E13C05" w:rsidRPr="00E25B1F" w:rsidRDefault="00E13C05" w:rsidP="00741750">
            <w:pPr>
              <w:rPr>
                <w:sz w:val="20"/>
                <w:szCs w:val="20"/>
              </w:rPr>
            </w:pPr>
          </w:p>
        </w:tc>
        <w:tc>
          <w:tcPr>
            <w:tcW w:w="1417" w:type="dxa"/>
            <w:noWrap/>
          </w:tcPr>
          <w:p w:rsidR="00E13C05" w:rsidRPr="00E25B1F" w:rsidRDefault="00E13C05" w:rsidP="00741750">
            <w:pPr>
              <w:rPr>
                <w:sz w:val="20"/>
                <w:szCs w:val="20"/>
              </w:rPr>
            </w:pPr>
          </w:p>
        </w:tc>
        <w:tc>
          <w:tcPr>
            <w:tcW w:w="1701" w:type="dxa"/>
            <w:noWrap/>
          </w:tcPr>
          <w:p w:rsidR="00E13C05" w:rsidRDefault="00E13C05" w:rsidP="00741750">
            <w:r w:rsidRPr="0004584E">
              <w:rPr>
                <w:sz w:val="20"/>
                <w:szCs w:val="20"/>
              </w:rPr>
              <w:t>см. пункт 2 инструкции по заполнению</w:t>
            </w:r>
          </w:p>
        </w:tc>
      </w:tr>
      <w:tr w:rsidR="00E13C05" w:rsidRPr="00E25B1F">
        <w:trPr>
          <w:trHeight w:val="315"/>
        </w:trPr>
        <w:tc>
          <w:tcPr>
            <w:tcW w:w="567" w:type="dxa"/>
            <w:noWrap/>
          </w:tcPr>
          <w:p w:rsidR="00E13C05" w:rsidRPr="00E25B1F" w:rsidRDefault="00E13C05" w:rsidP="00741750">
            <w:pPr>
              <w:rPr>
                <w:sz w:val="20"/>
                <w:szCs w:val="20"/>
              </w:rPr>
            </w:pPr>
          </w:p>
        </w:tc>
        <w:tc>
          <w:tcPr>
            <w:tcW w:w="568" w:type="dxa"/>
            <w:noWrap/>
          </w:tcPr>
          <w:p w:rsidR="00E13C05" w:rsidRPr="00E25B1F" w:rsidRDefault="00E13C05" w:rsidP="00741750">
            <w:pPr>
              <w:rPr>
                <w:sz w:val="20"/>
                <w:szCs w:val="20"/>
              </w:rPr>
            </w:pPr>
          </w:p>
        </w:tc>
        <w:tc>
          <w:tcPr>
            <w:tcW w:w="708"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709"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425" w:type="dxa"/>
            <w:noWrap/>
          </w:tcPr>
          <w:p w:rsidR="00E13C05" w:rsidRPr="00E25B1F" w:rsidRDefault="00E13C05" w:rsidP="00741750">
            <w:pPr>
              <w:rPr>
                <w:sz w:val="20"/>
                <w:szCs w:val="20"/>
              </w:rPr>
            </w:pPr>
          </w:p>
        </w:tc>
        <w:tc>
          <w:tcPr>
            <w:tcW w:w="708" w:type="dxa"/>
            <w:noWrap/>
          </w:tcPr>
          <w:p w:rsidR="00E13C05" w:rsidRPr="00E25B1F" w:rsidRDefault="00E13C05" w:rsidP="00741750">
            <w:pPr>
              <w:rPr>
                <w:sz w:val="20"/>
                <w:szCs w:val="20"/>
              </w:rPr>
            </w:pPr>
          </w:p>
        </w:tc>
        <w:tc>
          <w:tcPr>
            <w:tcW w:w="709"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276" w:type="dxa"/>
            <w:noWrap/>
          </w:tcPr>
          <w:p w:rsidR="00E13C05" w:rsidRPr="00E25B1F" w:rsidRDefault="00E13C05" w:rsidP="00741750">
            <w:pPr>
              <w:rPr>
                <w:sz w:val="20"/>
                <w:szCs w:val="20"/>
              </w:rPr>
            </w:pPr>
          </w:p>
        </w:tc>
        <w:tc>
          <w:tcPr>
            <w:tcW w:w="1559" w:type="dxa"/>
            <w:noWrap/>
          </w:tcPr>
          <w:p w:rsidR="00E13C05" w:rsidRPr="00E25B1F" w:rsidRDefault="00E13C05" w:rsidP="00741750">
            <w:pPr>
              <w:rPr>
                <w:sz w:val="20"/>
                <w:szCs w:val="20"/>
              </w:rPr>
            </w:pPr>
          </w:p>
        </w:tc>
        <w:tc>
          <w:tcPr>
            <w:tcW w:w="1417" w:type="dxa"/>
            <w:noWrap/>
          </w:tcPr>
          <w:p w:rsidR="00E13C05" w:rsidRPr="00E25B1F" w:rsidRDefault="00E13C05" w:rsidP="00741750">
            <w:pPr>
              <w:rPr>
                <w:sz w:val="20"/>
                <w:szCs w:val="20"/>
              </w:rPr>
            </w:pPr>
          </w:p>
        </w:tc>
        <w:tc>
          <w:tcPr>
            <w:tcW w:w="1701" w:type="dxa"/>
            <w:noWrap/>
          </w:tcPr>
          <w:p w:rsidR="00E13C05" w:rsidRDefault="00E13C05" w:rsidP="00741750">
            <w:r w:rsidRPr="0004584E">
              <w:rPr>
                <w:sz w:val="20"/>
                <w:szCs w:val="20"/>
              </w:rPr>
              <w:t>см. пункт 2 инструкции по заполнению</w:t>
            </w:r>
          </w:p>
        </w:tc>
      </w:tr>
    </w:tbl>
    <w:p w:rsidR="00E13C05" w:rsidRPr="00E25B1F" w:rsidRDefault="00E13C05"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13C05" w:rsidRPr="00E25B1F" w:rsidRDefault="00E13C05" w:rsidP="00282962">
      <w:pPr>
        <w:pStyle w:val="afa"/>
        <w:tabs>
          <w:tab w:val="clear" w:pos="1134"/>
        </w:tabs>
        <w:autoSpaceDE w:val="0"/>
        <w:autoSpaceDN w:val="0"/>
        <w:spacing w:line="240" w:lineRule="auto"/>
        <w:ind w:firstLine="0"/>
        <w:rPr>
          <w:sz w:val="28"/>
          <w:szCs w:val="28"/>
        </w:rPr>
      </w:pPr>
    </w:p>
    <w:p w:rsidR="00E13C05" w:rsidRPr="00E25B1F" w:rsidRDefault="00E13C05"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3C05" w:rsidRPr="00E25B1F" w:rsidRDefault="00E13C05"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3C05" w:rsidRPr="00E25B1F" w:rsidRDefault="00E13C05" w:rsidP="00282962">
      <w:pPr>
        <w:pStyle w:val="Times12"/>
        <w:ind w:firstLine="709"/>
        <w:rPr>
          <w:sz w:val="28"/>
          <w:szCs w:val="28"/>
        </w:rPr>
      </w:pPr>
      <w:r w:rsidRPr="00E25B1F">
        <w:rPr>
          <w:sz w:val="28"/>
          <w:szCs w:val="28"/>
        </w:rPr>
        <w:t>М.П.</w:t>
      </w:r>
    </w:p>
    <w:p w:rsidR="00E13C05" w:rsidRPr="00E25B1F" w:rsidRDefault="00E13C05" w:rsidP="00282962">
      <w:pPr>
        <w:jc w:val="center"/>
        <w:rPr>
          <w:b/>
          <w:bCs/>
        </w:rPr>
      </w:pPr>
    </w:p>
    <w:p w:rsidR="00E13C05" w:rsidRPr="00E25B1F" w:rsidRDefault="00E13C05"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E13C05" w:rsidRPr="00E25B1F" w:rsidRDefault="00E13C05" w:rsidP="00426082">
      <w:pPr>
        <w:pStyle w:val="Times12"/>
        <w:numPr>
          <w:ilvl w:val="0"/>
          <w:numId w:val="34"/>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E13C05" w:rsidRPr="000E1328" w:rsidRDefault="00E13C05" w:rsidP="00426082">
      <w:pPr>
        <w:pStyle w:val="Times12"/>
        <w:numPr>
          <w:ilvl w:val="0"/>
          <w:numId w:val="34"/>
        </w:numPr>
        <w:tabs>
          <w:tab w:val="clear" w:pos="960"/>
          <w:tab w:val="num" w:pos="0"/>
          <w:tab w:val="left" w:pos="1134"/>
        </w:tabs>
        <w:ind w:left="0" w:firstLine="709"/>
      </w:pPr>
      <w:r w:rsidRPr="00E25B1F">
        <w:t xml:space="preserve">Форма Таблицы 2 изменению не подлежит. </w:t>
      </w:r>
      <w:r w:rsidRPr="000E1328">
        <w:t>Обязательны к предоставлению отсканированные оригиналы документов:</w:t>
      </w:r>
    </w:p>
    <w:p w:rsidR="00E13C05" w:rsidRPr="00E42F90" w:rsidRDefault="00E13C05" w:rsidP="00E66C1D">
      <w:pPr>
        <w:pStyle w:val="Times12"/>
        <w:tabs>
          <w:tab w:val="left" w:pos="-1418"/>
        </w:tabs>
        <w:ind w:firstLine="960"/>
      </w:pPr>
      <w:r>
        <w:t xml:space="preserve">- </w:t>
      </w:r>
      <w:r w:rsidRPr="009D76F0">
        <w:rPr>
          <w:b/>
          <w:bCs/>
        </w:rPr>
        <w:t xml:space="preserve">участника запроса </w:t>
      </w:r>
      <w:r>
        <w:rPr>
          <w:b/>
          <w:bCs/>
        </w:rPr>
        <w:t>цен</w:t>
      </w:r>
      <w:r>
        <w:t xml:space="preserve">: </w:t>
      </w:r>
      <w:r w:rsidRPr="009D76F0">
        <w:t>копия полученной не ранее чем за 6 месяцев выписки из ЕГРЮЛ; устав в действующей</w:t>
      </w:r>
      <w:r>
        <w:t xml:space="preserve"> редакции (юридического лица); </w:t>
      </w:r>
      <w:r w:rsidRPr="008921AF">
        <w:t>выписк</w:t>
      </w:r>
      <w:r>
        <w:t>а</w:t>
      </w:r>
      <w:r w:rsidRPr="008921AF">
        <w:t xml:space="preserve"> (справк</w:t>
      </w:r>
      <w:r>
        <w:t>а</w:t>
      </w:r>
      <w:r w:rsidRPr="008921AF">
        <w:t>) из списка участников общества с ограниченной ответственностью или выписк</w:t>
      </w:r>
      <w:r>
        <w:t>а</w:t>
      </w:r>
      <w:r w:rsidRPr="008921AF">
        <w:t xml:space="preserve"> (с</w:t>
      </w:r>
      <w:r w:rsidRPr="009D76F0">
        <w:t>правк</w:t>
      </w:r>
      <w:r>
        <w:t>а</w:t>
      </w:r>
      <w:r w:rsidRPr="009D76F0">
        <w:t>) из реестра акционеров акционерного общества, в действующей редакции</w:t>
      </w:r>
      <w:r>
        <w:t>. Для акционерных обществ дополнительно предоставляется</w:t>
      </w:r>
      <w:r w:rsidRPr="009D76F0">
        <w:t xml:space="preserve"> </w:t>
      </w:r>
      <w:r>
        <w:t>справка о наличии ценных бумаг на счете акционера (зарегистрированного лица) по каждому акционеру и список лиц, имеющих право на участие в общем собрании акционеров.</w:t>
      </w:r>
    </w:p>
    <w:p w:rsidR="00E13C05" w:rsidRDefault="00E13C05" w:rsidP="00E66C1D">
      <w:pPr>
        <w:pStyle w:val="Times12"/>
        <w:tabs>
          <w:tab w:val="left" w:pos="-1418"/>
        </w:tabs>
        <w:ind w:firstLine="960"/>
      </w:pPr>
      <w:r>
        <w:t xml:space="preserve">- </w:t>
      </w:r>
      <w:r w:rsidRPr="009D76F0">
        <w:rPr>
          <w:b/>
          <w:bCs/>
        </w:rPr>
        <w:t>собственников</w:t>
      </w:r>
      <w:r>
        <w:t xml:space="preserve"> </w:t>
      </w:r>
      <w:r w:rsidRPr="00E66C1D">
        <w:rPr>
          <w:b/>
          <w:bCs/>
        </w:rPr>
        <w:t>участника запроса цен,</w:t>
      </w:r>
      <w:r w:rsidRPr="008921AF">
        <w:t xml:space="preserve"> </w:t>
      </w:r>
      <w:r w:rsidRPr="009D76F0">
        <w:rPr>
          <w:b/>
          <w:bCs/>
        </w:rPr>
        <w:t>включая бенефициаров</w:t>
      </w:r>
      <w:r w:rsidRPr="008921AF">
        <w:t xml:space="preserve"> (в том числе конечных): </w:t>
      </w:r>
      <w:r w:rsidRPr="009D76F0">
        <w:t>копия полученной не ранее чем за 6 месяцев выписки из ЕГРЮЛ; устав в действующей</w:t>
      </w:r>
      <w:r>
        <w:t xml:space="preserve"> редакции (юридического лица); </w:t>
      </w:r>
      <w:r w:rsidRPr="008921AF">
        <w:t>выписк</w:t>
      </w:r>
      <w:r>
        <w:t>а</w:t>
      </w:r>
      <w:r w:rsidRPr="008921AF">
        <w:t xml:space="preserve"> (справк</w:t>
      </w:r>
      <w:r>
        <w:t>а</w:t>
      </w:r>
      <w:r w:rsidRPr="008921AF">
        <w:t>) из списка участников общества с ограниченной ответственностью или выписк</w:t>
      </w:r>
      <w:r>
        <w:t>а</w:t>
      </w:r>
      <w:r w:rsidRPr="008921AF">
        <w:t xml:space="preserve"> (с</w:t>
      </w:r>
      <w:r w:rsidRPr="009D76F0">
        <w:t>правк</w:t>
      </w:r>
      <w:r>
        <w:t>а</w:t>
      </w:r>
      <w:r w:rsidRPr="009D76F0">
        <w:t>) из реестра акционеров акционерного общества, в действующей редакции</w:t>
      </w:r>
      <w:r>
        <w:t>.</w:t>
      </w:r>
      <w:r w:rsidRPr="009D76F0">
        <w:t xml:space="preserve"> </w:t>
      </w:r>
      <w:r>
        <w:t>Для акционерных обществ дополнительно предоставляется</w:t>
      </w:r>
      <w:r w:rsidRPr="009D76F0">
        <w:t xml:space="preserve"> </w:t>
      </w:r>
      <w:r>
        <w:t>справка о наличии ценных бумаг на счете акционера (зарегистрированного лица) по каждому акционеру и список лиц, имеющих право на участие в общем собрании акционеров.</w:t>
      </w:r>
    </w:p>
    <w:p w:rsidR="00E13C05" w:rsidRPr="00E25B1F" w:rsidRDefault="00E13C05" w:rsidP="00426082">
      <w:pPr>
        <w:pStyle w:val="Times12"/>
        <w:numPr>
          <w:ilvl w:val="0"/>
          <w:numId w:val="34"/>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E13C05" w:rsidRPr="00E25B1F" w:rsidRDefault="00E13C05" w:rsidP="00426082">
      <w:pPr>
        <w:pStyle w:val="Times12"/>
        <w:numPr>
          <w:ilvl w:val="0"/>
          <w:numId w:val="34"/>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3C05" w:rsidRPr="00E25B1F" w:rsidRDefault="00E13C05" w:rsidP="00426082">
      <w:pPr>
        <w:pStyle w:val="Times12"/>
        <w:numPr>
          <w:ilvl w:val="0"/>
          <w:numId w:val="34"/>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3C05" w:rsidRPr="00E25B1F" w:rsidRDefault="00E13C05" w:rsidP="00426082">
      <w:pPr>
        <w:pStyle w:val="Times12"/>
        <w:numPr>
          <w:ilvl w:val="0"/>
          <w:numId w:val="34"/>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3C05" w:rsidRPr="00E25B1F" w:rsidRDefault="00E13C05" w:rsidP="00426082">
      <w:pPr>
        <w:pStyle w:val="Times12"/>
        <w:numPr>
          <w:ilvl w:val="0"/>
          <w:numId w:val="34"/>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3C05" w:rsidRPr="00E25B1F" w:rsidRDefault="00E13C05" w:rsidP="00426082">
      <w:pPr>
        <w:pStyle w:val="Times12"/>
        <w:numPr>
          <w:ilvl w:val="0"/>
          <w:numId w:val="34"/>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E13C05" w:rsidRPr="00E25B1F" w:rsidRDefault="00E13C05" w:rsidP="00426082">
      <w:pPr>
        <w:pStyle w:val="Times12"/>
        <w:numPr>
          <w:ilvl w:val="0"/>
          <w:numId w:val="34"/>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3C05" w:rsidRPr="00E25B1F" w:rsidRDefault="00E13C05" w:rsidP="00426082">
      <w:pPr>
        <w:pStyle w:val="Times12"/>
        <w:numPr>
          <w:ilvl w:val="0"/>
          <w:numId w:val="34"/>
        </w:numPr>
        <w:tabs>
          <w:tab w:val="clear" w:pos="960"/>
          <w:tab w:val="num" w:pos="0"/>
          <w:tab w:val="left" w:pos="1134"/>
        </w:tabs>
        <w:ind w:left="0" w:firstLine="709"/>
      </w:pPr>
      <w:r w:rsidRPr="00E25B1F">
        <w:t>Столбец 8 заполняется согласно образцу.</w:t>
      </w:r>
    </w:p>
    <w:p w:rsidR="00E13C05" w:rsidRPr="00E25B1F" w:rsidRDefault="00E13C05" w:rsidP="00426082">
      <w:pPr>
        <w:pStyle w:val="Times12"/>
        <w:numPr>
          <w:ilvl w:val="0"/>
          <w:numId w:val="34"/>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E13C05" w:rsidRPr="00E25B1F" w:rsidRDefault="00E13C05" w:rsidP="00426082">
      <w:pPr>
        <w:pStyle w:val="Times12"/>
        <w:numPr>
          <w:ilvl w:val="0"/>
          <w:numId w:val="34"/>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3C05" w:rsidRPr="00E25B1F" w:rsidRDefault="00E13C05" w:rsidP="00426082">
      <w:pPr>
        <w:pStyle w:val="Times12"/>
        <w:numPr>
          <w:ilvl w:val="0"/>
          <w:numId w:val="34"/>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E13C05" w:rsidRPr="00E25B1F" w:rsidRDefault="00E13C05" w:rsidP="00426082">
      <w:pPr>
        <w:pStyle w:val="Times12"/>
        <w:numPr>
          <w:ilvl w:val="0"/>
          <w:numId w:val="34"/>
        </w:numPr>
        <w:tabs>
          <w:tab w:val="clear" w:pos="960"/>
          <w:tab w:val="num" w:pos="0"/>
          <w:tab w:val="left" w:pos="1134"/>
        </w:tabs>
        <w:ind w:left="0" w:firstLine="709"/>
      </w:pPr>
      <w:r w:rsidRPr="00E25B1F">
        <w:t>Столбец 13 заполняется в порядке пункта 8 настоящей инструкции.</w:t>
      </w:r>
    </w:p>
    <w:p w:rsidR="00E13C05" w:rsidRPr="00E25B1F" w:rsidRDefault="00E13C05" w:rsidP="00426082">
      <w:pPr>
        <w:pStyle w:val="Times12"/>
        <w:numPr>
          <w:ilvl w:val="0"/>
          <w:numId w:val="34"/>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3C05" w:rsidRPr="00E25B1F" w:rsidRDefault="00E13C05" w:rsidP="00426082">
      <w:pPr>
        <w:pStyle w:val="Times12"/>
        <w:numPr>
          <w:ilvl w:val="0"/>
          <w:numId w:val="34"/>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E13C05" w:rsidRPr="00E25B1F" w:rsidRDefault="00E13C05"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E13C05" w:rsidRPr="00E25B1F" w:rsidRDefault="00E13C05"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E13C05" w:rsidRPr="00E25B1F">
        <w:trPr>
          <w:trHeight w:val="510"/>
        </w:trPr>
        <w:tc>
          <w:tcPr>
            <w:tcW w:w="566" w:type="dxa"/>
            <w:vMerge w:val="restart"/>
            <w:vAlign w:val="center"/>
          </w:tcPr>
          <w:p w:rsidR="00E13C05" w:rsidRPr="00E25B1F" w:rsidRDefault="00E13C05" w:rsidP="00244E09">
            <w:pPr>
              <w:jc w:val="center"/>
              <w:rPr>
                <w:i/>
                <w:iCs/>
                <w:sz w:val="20"/>
                <w:szCs w:val="20"/>
              </w:rPr>
            </w:pPr>
            <w:r w:rsidRPr="00E25B1F">
              <w:rPr>
                <w:i/>
                <w:iCs/>
                <w:sz w:val="20"/>
                <w:szCs w:val="20"/>
              </w:rPr>
              <w:t>№ п/п</w:t>
            </w:r>
          </w:p>
        </w:tc>
        <w:tc>
          <w:tcPr>
            <w:tcW w:w="13753" w:type="dxa"/>
            <w:gridSpan w:val="6"/>
            <w:vAlign w:val="center"/>
          </w:tcPr>
          <w:p w:rsidR="00E13C05" w:rsidRPr="00E25B1F" w:rsidRDefault="00E13C05" w:rsidP="00C62F68">
            <w:pPr>
              <w:jc w:val="center"/>
              <w:rPr>
                <w:i/>
                <w:iCs/>
                <w:sz w:val="20"/>
                <w:szCs w:val="20"/>
              </w:rPr>
            </w:pPr>
            <w:r w:rsidRPr="00E25B1F">
              <w:rPr>
                <w:i/>
                <w:iCs/>
                <w:sz w:val="20"/>
                <w:szCs w:val="20"/>
              </w:rPr>
              <w:t>Информация об участнике запроса цен</w:t>
            </w:r>
          </w:p>
        </w:tc>
      </w:tr>
      <w:tr w:rsidR="00E13C05" w:rsidRPr="00E25B1F">
        <w:trPr>
          <w:trHeight w:val="1590"/>
        </w:trPr>
        <w:tc>
          <w:tcPr>
            <w:tcW w:w="566" w:type="dxa"/>
            <w:vMerge/>
            <w:vAlign w:val="center"/>
          </w:tcPr>
          <w:p w:rsidR="00E13C05" w:rsidRPr="00E25B1F" w:rsidRDefault="00E13C05" w:rsidP="00244E09">
            <w:pPr>
              <w:rPr>
                <w:i/>
                <w:iCs/>
                <w:sz w:val="20"/>
                <w:szCs w:val="20"/>
              </w:rPr>
            </w:pPr>
          </w:p>
        </w:tc>
        <w:tc>
          <w:tcPr>
            <w:tcW w:w="1561" w:type="dxa"/>
            <w:vAlign w:val="center"/>
          </w:tcPr>
          <w:p w:rsidR="00E13C05" w:rsidRPr="00E25B1F" w:rsidRDefault="00E13C05" w:rsidP="00244E09">
            <w:pPr>
              <w:ind w:left="-108" w:right="-108"/>
              <w:jc w:val="center"/>
              <w:rPr>
                <w:i/>
                <w:iCs/>
                <w:sz w:val="20"/>
                <w:szCs w:val="20"/>
              </w:rPr>
            </w:pPr>
            <w:r w:rsidRPr="00E25B1F">
              <w:rPr>
                <w:i/>
                <w:iCs/>
                <w:sz w:val="20"/>
                <w:szCs w:val="20"/>
              </w:rPr>
              <w:t>ИНН</w:t>
            </w:r>
          </w:p>
        </w:tc>
        <w:tc>
          <w:tcPr>
            <w:tcW w:w="1844" w:type="dxa"/>
            <w:vAlign w:val="center"/>
          </w:tcPr>
          <w:p w:rsidR="00E13C05" w:rsidRPr="00E25B1F" w:rsidRDefault="00E13C05" w:rsidP="00244E09">
            <w:pPr>
              <w:ind w:left="-108" w:right="-108"/>
              <w:jc w:val="center"/>
              <w:rPr>
                <w:i/>
                <w:iCs/>
                <w:sz w:val="20"/>
                <w:szCs w:val="20"/>
              </w:rPr>
            </w:pPr>
            <w:r w:rsidRPr="00E25B1F">
              <w:rPr>
                <w:i/>
                <w:iCs/>
                <w:sz w:val="20"/>
                <w:szCs w:val="20"/>
              </w:rPr>
              <w:t>ОГРН</w:t>
            </w:r>
          </w:p>
        </w:tc>
        <w:tc>
          <w:tcPr>
            <w:tcW w:w="2552" w:type="dxa"/>
            <w:vAlign w:val="center"/>
          </w:tcPr>
          <w:p w:rsidR="00E13C05" w:rsidRPr="00E25B1F" w:rsidRDefault="00E13C05"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E13C05" w:rsidRPr="00E25B1F" w:rsidRDefault="00E13C05" w:rsidP="00244E09">
            <w:pPr>
              <w:ind w:left="-108" w:right="-108"/>
              <w:jc w:val="center"/>
              <w:rPr>
                <w:i/>
                <w:iCs/>
                <w:sz w:val="20"/>
                <w:szCs w:val="20"/>
              </w:rPr>
            </w:pPr>
            <w:r w:rsidRPr="00E25B1F">
              <w:rPr>
                <w:i/>
                <w:iCs/>
                <w:sz w:val="20"/>
                <w:szCs w:val="20"/>
              </w:rPr>
              <w:t>Код ОКВЭД</w:t>
            </w:r>
          </w:p>
        </w:tc>
        <w:tc>
          <w:tcPr>
            <w:tcW w:w="2976" w:type="dxa"/>
            <w:vAlign w:val="center"/>
          </w:tcPr>
          <w:p w:rsidR="00E13C05" w:rsidRPr="00E25B1F" w:rsidRDefault="00E13C05"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E13C05" w:rsidRPr="00E25B1F" w:rsidRDefault="00E13C05"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E13C05" w:rsidRPr="00E25B1F">
        <w:trPr>
          <w:trHeight w:val="315"/>
        </w:trPr>
        <w:tc>
          <w:tcPr>
            <w:tcW w:w="566" w:type="dxa"/>
            <w:noWrap/>
            <w:vAlign w:val="center"/>
          </w:tcPr>
          <w:p w:rsidR="00E13C05" w:rsidRPr="00E25B1F" w:rsidRDefault="00E13C05" w:rsidP="00244E09">
            <w:pPr>
              <w:jc w:val="center"/>
              <w:rPr>
                <w:i/>
                <w:iCs/>
                <w:sz w:val="20"/>
                <w:szCs w:val="20"/>
              </w:rPr>
            </w:pPr>
            <w:r w:rsidRPr="00E25B1F">
              <w:rPr>
                <w:i/>
                <w:iCs/>
                <w:sz w:val="20"/>
                <w:szCs w:val="20"/>
              </w:rPr>
              <w:t>1</w:t>
            </w:r>
          </w:p>
        </w:tc>
        <w:tc>
          <w:tcPr>
            <w:tcW w:w="1561" w:type="dxa"/>
            <w:noWrap/>
            <w:vAlign w:val="center"/>
          </w:tcPr>
          <w:p w:rsidR="00E13C05" w:rsidRPr="00E25B1F" w:rsidRDefault="00E13C05" w:rsidP="00244E09">
            <w:pPr>
              <w:jc w:val="center"/>
              <w:rPr>
                <w:i/>
                <w:iCs/>
                <w:sz w:val="20"/>
                <w:szCs w:val="20"/>
              </w:rPr>
            </w:pPr>
            <w:r w:rsidRPr="00E25B1F">
              <w:rPr>
                <w:i/>
                <w:iCs/>
                <w:sz w:val="20"/>
                <w:szCs w:val="20"/>
              </w:rPr>
              <w:t>2</w:t>
            </w:r>
          </w:p>
        </w:tc>
        <w:tc>
          <w:tcPr>
            <w:tcW w:w="1844" w:type="dxa"/>
            <w:noWrap/>
            <w:vAlign w:val="center"/>
          </w:tcPr>
          <w:p w:rsidR="00E13C05" w:rsidRPr="00E25B1F" w:rsidRDefault="00E13C05" w:rsidP="00244E09">
            <w:pPr>
              <w:jc w:val="center"/>
              <w:rPr>
                <w:i/>
                <w:iCs/>
                <w:sz w:val="20"/>
                <w:szCs w:val="20"/>
              </w:rPr>
            </w:pPr>
            <w:r w:rsidRPr="00E25B1F">
              <w:rPr>
                <w:i/>
                <w:iCs/>
                <w:sz w:val="20"/>
                <w:szCs w:val="20"/>
              </w:rPr>
              <w:t>3</w:t>
            </w:r>
          </w:p>
        </w:tc>
        <w:tc>
          <w:tcPr>
            <w:tcW w:w="2552" w:type="dxa"/>
            <w:noWrap/>
            <w:vAlign w:val="center"/>
          </w:tcPr>
          <w:p w:rsidR="00E13C05" w:rsidRPr="00E25B1F" w:rsidRDefault="00E13C05" w:rsidP="00244E09">
            <w:pPr>
              <w:jc w:val="center"/>
              <w:rPr>
                <w:i/>
                <w:iCs/>
                <w:sz w:val="20"/>
                <w:szCs w:val="20"/>
              </w:rPr>
            </w:pPr>
            <w:r w:rsidRPr="00E25B1F">
              <w:rPr>
                <w:i/>
                <w:iCs/>
                <w:sz w:val="20"/>
                <w:szCs w:val="20"/>
              </w:rPr>
              <w:t>4</w:t>
            </w:r>
          </w:p>
        </w:tc>
        <w:tc>
          <w:tcPr>
            <w:tcW w:w="1985" w:type="dxa"/>
            <w:noWrap/>
            <w:vAlign w:val="center"/>
          </w:tcPr>
          <w:p w:rsidR="00E13C05" w:rsidRPr="00E25B1F" w:rsidRDefault="00E13C05" w:rsidP="00244E09">
            <w:pPr>
              <w:jc w:val="center"/>
              <w:rPr>
                <w:i/>
                <w:iCs/>
                <w:sz w:val="20"/>
                <w:szCs w:val="20"/>
              </w:rPr>
            </w:pPr>
            <w:r w:rsidRPr="00E25B1F">
              <w:rPr>
                <w:i/>
                <w:iCs/>
                <w:sz w:val="20"/>
                <w:szCs w:val="20"/>
              </w:rPr>
              <w:t>5</w:t>
            </w:r>
          </w:p>
        </w:tc>
        <w:tc>
          <w:tcPr>
            <w:tcW w:w="2976" w:type="dxa"/>
            <w:noWrap/>
            <w:vAlign w:val="center"/>
          </w:tcPr>
          <w:p w:rsidR="00E13C05" w:rsidRPr="00E25B1F" w:rsidRDefault="00E13C05" w:rsidP="00244E09">
            <w:pPr>
              <w:jc w:val="center"/>
              <w:rPr>
                <w:i/>
                <w:iCs/>
                <w:sz w:val="20"/>
                <w:szCs w:val="20"/>
              </w:rPr>
            </w:pPr>
            <w:r w:rsidRPr="00E25B1F">
              <w:rPr>
                <w:i/>
                <w:iCs/>
                <w:sz w:val="20"/>
                <w:szCs w:val="20"/>
              </w:rPr>
              <w:t>6</w:t>
            </w:r>
          </w:p>
        </w:tc>
        <w:tc>
          <w:tcPr>
            <w:tcW w:w="2835" w:type="dxa"/>
            <w:noWrap/>
            <w:vAlign w:val="center"/>
          </w:tcPr>
          <w:p w:rsidR="00E13C05" w:rsidRPr="00E25B1F" w:rsidRDefault="00E13C05" w:rsidP="00244E09">
            <w:pPr>
              <w:jc w:val="center"/>
              <w:rPr>
                <w:i/>
                <w:iCs/>
                <w:sz w:val="20"/>
                <w:szCs w:val="20"/>
              </w:rPr>
            </w:pPr>
            <w:r w:rsidRPr="00E25B1F">
              <w:rPr>
                <w:i/>
                <w:iCs/>
                <w:sz w:val="20"/>
                <w:szCs w:val="20"/>
              </w:rPr>
              <w:t>7</w:t>
            </w:r>
          </w:p>
        </w:tc>
      </w:tr>
      <w:tr w:rsidR="00E13C05" w:rsidRPr="00E25B1F">
        <w:trPr>
          <w:trHeight w:val="630"/>
        </w:trPr>
        <w:tc>
          <w:tcPr>
            <w:tcW w:w="566" w:type="dxa"/>
            <w:noWrap/>
            <w:vAlign w:val="bottom"/>
          </w:tcPr>
          <w:p w:rsidR="00E13C05" w:rsidRPr="00E25B1F" w:rsidRDefault="00E13C05" w:rsidP="00244E09">
            <w:pPr>
              <w:jc w:val="right"/>
              <w:rPr>
                <w:sz w:val="20"/>
                <w:szCs w:val="20"/>
              </w:rPr>
            </w:pPr>
            <w:r w:rsidRPr="00E25B1F">
              <w:rPr>
                <w:i/>
                <w:iCs/>
                <w:sz w:val="20"/>
                <w:szCs w:val="20"/>
              </w:rPr>
              <w:t>1</w:t>
            </w:r>
          </w:p>
        </w:tc>
        <w:tc>
          <w:tcPr>
            <w:tcW w:w="1561" w:type="dxa"/>
            <w:noWrap/>
            <w:vAlign w:val="bottom"/>
          </w:tcPr>
          <w:p w:rsidR="00E13C05" w:rsidRPr="00E25B1F" w:rsidRDefault="00E13C05" w:rsidP="00244E09">
            <w:pPr>
              <w:jc w:val="right"/>
              <w:rPr>
                <w:sz w:val="20"/>
                <w:szCs w:val="20"/>
              </w:rPr>
            </w:pPr>
            <w:r w:rsidRPr="00E25B1F">
              <w:rPr>
                <w:i/>
                <w:iCs/>
                <w:sz w:val="20"/>
                <w:szCs w:val="20"/>
              </w:rPr>
              <w:t>7734567890</w:t>
            </w:r>
          </w:p>
        </w:tc>
        <w:tc>
          <w:tcPr>
            <w:tcW w:w="1844" w:type="dxa"/>
            <w:noWrap/>
            <w:vAlign w:val="bottom"/>
          </w:tcPr>
          <w:p w:rsidR="00E13C05" w:rsidRPr="00E25B1F" w:rsidRDefault="00E13C05" w:rsidP="00244E09">
            <w:pPr>
              <w:rPr>
                <w:sz w:val="20"/>
                <w:szCs w:val="20"/>
              </w:rPr>
            </w:pPr>
            <w:r w:rsidRPr="00E25B1F">
              <w:rPr>
                <w:i/>
                <w:iCs/>
                <w:sz w:val="20"/>
                <w:szCs w:val="20"/>
              </w:rPr>
              <w:t>1044567890123</w:t>
            </w:r>
          </w:p>
        </w:tc>
        <w:tc>
          <w:tcPr>
            <w:tcW w:w="2552" w:type="dxa"/>
            <w:noWrap/>
            <w:vAlign w:val="bottom"/>
          </w:tcPr>
          <w:p w:rsidR="00E13C05" w:rsidRPr="00E25B1F" w:rsidRDefault="00E13C05" w:rsidP="00244E09">
            <w:pPr>
              <w:rPr>
                <w:sz w:val="20"/>
                <w:szCs w:val="20"/>
              </w:rPr>
            </w:pPr>
            <w:r w:rsidRPr="00E25B1F">
              <w:rPr>
                <w:i/>
                <w:iCs/>
                <w:sz w:val="20"/>
                <w:szCs w:val="20"/>
              </w:rPr>
              <w:t>ООО "Ромашка"</w:t>
            </w:r>
          </w:p>
        </w:tc>
        <w:tc>
          <w:tcPr>
            <w:tcW w:w="1985" w:type="dxa"/>
            <w:noWrap/>
            <w:vAlign w:val="bottom"/>
          </w:tcPr>
          <w:p w:rsidR="00E13C05" w:rsidRPr="00E25B1F" w:rsidRDefault="00E13C05" w:rsidP="00244E09">
            <w:pPr>
              <w:rPr>
                <w:sz w:val="20"/>
                <w:szCs w:val="20"/>
              </w:rPr>
            </w:pPr>
            <w:r w:rsidRPr="00E25B1F">
              <w:rPr>
                <w:i/>
                <w:iCs/>
                <w:sz w:val="20"/>
                <w:szCs w:val="20"/>
              </w:rPr>
              <w:t>45.xx.xx</w:t>
            </w:r>
          </w:p>
        </w:tc>
        <w:tc>
          <w:tcPr>
            <w:tcW w:w="2976" w:type="dxa"/>
            <w:noWrap/>
            <w:vAlign w:val="bottom"/>
          </w:tcPr>
          <w:p w:rsidR="00E13C05" w:rsidRPr="00E25B1F" w:rsidRDefault="00E13C05" w:rsidP="00244E09">
            <w:pPr>
              <w:rPr>
                <w:sz w:val="20"/>
                <w:szCs w:val="20"/>
              </w:rPr>
            </w:pPr>
            <w:r w:rsidRPr="00E25B1F">
              <w:rPr>
                <w:i/>
                <w:iCs/>
                <w:sz w:val="20"/>
                <w:szCs w:val="20"/>
              </w:rPr>
              <w:t>Иванов Иван Степанович</w:t>
            </w:r>
          </w:p>
        </w:tc>
        <w:tc>
          <w:tcPr>
            <w:tcW w:w="2835" w:type="dxa"/>
            <w:noWrap/>
            <w:vAlign w:val="bottom"/>
          </w:tcPr>
          <w:p w:rsidR="00E13C05" w:rsidRPr="00E25B1F" w:rsidRDefault="00E13C05" w:rsidP="00244E09">
            <w:pPr>
              <w:rPr>
                <w:sz w:val="20"/>
                <w:szCs w:val="20"/>
              </w:rPr>
            </w:pPr>
            <w:r w:rsidRPr="00E25B1F">
              <w:rPr>
                <w:i/>
                <w:iCs/>
                <w:sz w:val="20"/>
                <w:szCs w:val="20"/>
              </w:rPr>
              <w:t>5003 143877</w:t>
            </w: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r w:rsidRPr="00E25B1F">
              <w:rPr>
                <w:sz w:val="20"/>
                <w:szCs w:val="20"/>
              </w:rPr>
              <w:t> </w:t>
            </w:r>
          </w:p>
        </w:tc>
        <w:tc>
          <w:tcPr>
            <w:tcW w:w="1561" w:type="dxa"/>
            <w:noWrap/>
            <w:vAlign w:val="bottom"/>
          </w:tcPr>
          <w:p w:rsidR="00E13C05" w:rsidRPr="00E25B1F" w:rsidRDefault="00E13C05" w:rsidP="00244E09">
            <w:pPr>
              <w:rPr>
                <w:sz w:val="20"/>
                <w:szCs w:val="20"/>
              </w:rPr>
            </w:pPr>
            <w:r w:rsidRPr="00E25B1F">
              <w:rPr>
                <w:sz w:val="20"/>
                <w:szCs w:val="20"/>
              </w:rPr>
              <w:t> </w:t>
            </w:r>
          </w:p>
        </w:tc>
        <w:tc>
          <w:tcPr>
            <w:tcW w:w="1844" w:type="dxa"/>
            <w:noWrap/>
            <w:vAlign w:val="bottom"/>
          </w:tcPr>
          <w:p w:rsidR="00E13C05" w:rsidRPr="00E25B1F" w:rsidRDefault="00E13C05" w:rsidP="00244E09">
            <w:pPr>
              <w:rPr>
                <w:sz w:val="20"/>
                <w:szCs w:val="20"/>
              </w:rPr>
            </w:pPr>
            <w:r w:rsidRPr="00E25B1F">
              <w:rPr>
                <w:sz w:val="20"/>
                <w:szCs w:val="20"/>
              </w:rPr>
              <w:t> </w:t>
            </w:r>
          </w:p>
        </w:tc>
        <w:tc>
          <w:tcPr>
            <w:tcW w:w="2552" w:type="dxa"/>
            <w:noWrap/>
            <w:vAlign w:val="bottom"/>
          </w:tcPr>
          <w:p w:rsidR="00E13C05" w:rsidRPr="00E25B1F" w:rsidRDefault="00E13C05" w:rsidP="00244E09">
            <w:pPr>
              <w:rPr>
                <w:sz w:val="20"/>
                <w:szCs w:val="20"/>
              </w:rPr>
            </w:pPr>
            <w:r w:rsidRPr="00E25B1F">
              <w:rPr>
                <w:sz w:val="20"/>
                <w:szCs w:val="20"/>
              </w:rPr>
              <w:t> </w:t>
            </w:r>
          </w:p>
        </w:tc>
        <w:tc>
          <w:tcPr>
            <w:tcW w:w="1985" w:type="dxa"/>
            <w:noWrap/>
            <w:vAlign w:val="bottom"/>
          </w:tcPr>
          <w:p w:rsidR="00E13C05" w:rsidRPr="00E25B1F" w:rsidRDefault="00E13C05" w:rsidP="00244E09">
            <w:pPr>
              <w:rPr>
                <w:sz w:val="20"/>
                <w:szCs w:val="20"/>
              </w:rPr>
            </w:pPr>
            <w:r w:rsidRPr="00E25B1F">
              <w:rPr>
                <w:sz w:val="20"/>
                <w:szCs w:val="20"/>
              </w:rPr>
              <w:t> </w:t>
            </w:r>
          </w:p>
        </w:tc>
        <w:tc>
          <w:tcPr>
            <w:tcW w:w="2976" w:type="dxa"/>
            <w:noWrap/>
            <w:vAlign w:val="bottom"/>
          </w:tcPr>
          <w:p w:rsidR="00E13C05" w:rsidRPr="00E25B1F" w:rsidRDefault="00E13C05" w:rsidP="00244E09">
            <w:pPr>
              <w:rPr>
                <w:sz w:val="20"/>
                <w:szCs w:val="20"/>
              </w:rPr>
            </w:pPr>
            <w:r w:rsidRPr="00E25B1F">
              <w:rPr>
                <w:sz w:val="20"/>
                <w:szCs w:val="20"/>
              </w:rPr>
              <w:t> </w:t>
            </w:r>
          </w:p>
        </w:tc>
        <w:tc>
          <w:tcPr>
            <w:tcW w:w="2835" w:type="dxa"/>
            <w:noWrap/>
            <w:vAlign w:val="bottom"/>
          </w:tcPr>
          <w:p w:rsidR="00E13C05" w:rsidRPr="00E25B1F" w:rsidRDefault="00E13C05" w:rsidP="00244E09">
            <w:pPr>
              <w:rPr>
                <w:sz w:val="20"/>
                <w:szCs w:val="20"/>
              </w:rPr>
            </w:pPr>
            <w:r w:rsidRPr="00E25B1F">
              <w:rPr>
                <w:sz w:val="20"/>
                <w:szCs w:val="20"/>
              </w:rPr>
              <w:t> </w:t>
            </w: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r w:rsidR="00E13C05" w:rsidRPr="00E25B1F">
        <w:trPr>
          <w:trHeight w:val="315"/>
        </w:trPr>
        <w:tc>
          <w:tcPr>
            <w:tcW w:w="566" w:type="dxa"/>
            <w:noWrap/>
            <w:vAlign w:val="bottom"/>
          </w:tcPr>
          <w:p w:rsidR="00E13C05" w:rsidRPr="00E25B1F" w:rsidRDefault="00E13C05" w:rsidP="00244E09">
            <w:pPr>
              <w:rPr>
                <w:sz w:val="20"/>
                <w:szCs w:val="20"/>
              </w:rPr>
            </w:pPr>
          </w:p>
        </w:tc>
        <w:tc>
          <w:tcPr>
            <w:tcW w:w="1561" w:type="dxa"/>
            <w:noWrap/>
            <w:vAlign w:val="bottom"/>
          </w:tcPr>
          <w:p w:rsidR="00E13C05" w:rsidRPr="00E25B1F" w:rsidRDefault="00E13C05" w:rsidP="00244E09">
            <w:pPr>
              <w:rPr>
                <w:sz w:val="20"/>
                <w:szCs w:val="20"/>
              </w:rPr>
            </w:pPr>
          </w:p>
        </w:tc>
        <w:tc>
          <w:tcPr>
            <w:tcW w:w="1844" w:type="dxa"/>
            <w:noWrap/>
            <w:vAlign w:val="bottom"/>
          </w:tcPr>
          <w:p w:rsidR="00E13C05" w:rsidRPr="00E25B1F" w:rsidRDefault="00E13C05" w:rsidP="00244E09">
            <w:pPr>
              <w:rPr>
                <w:sz w:val="20"/>
                <w:szCs w:val="20"/>
              </w:rPr>
            </w:pPr>
          </w:p>
        </w:tc>
        <w:tc>
          <w:tcPr>
            <w:tcW w:w="2552" w:type="dxa"/>
            <w:noWrap/>
            <w:vAlign w:val="bottom"/>
          </w:tcPr>
          <w:p w:rsidR="00E13C05" w:rsidRPr="00E25B1F" w:rsidRDefault="00E13C05" w:rsidP="00244E09">
            <w:pPr>
              <w:rPr>
                <w:sz w:val="20"/>
                <w:szCs w:val="20"/>
              </w:rPr>
            </w:pPr>
          </w:p>
        </w:tc>
        <w:tc>
          <w:tcPr>
            <w:tcW w:w="1985" w:type="dxa"/>
            <w:noWrap/>
            <w:vAlign w:val="bottom"/>
          </w:tcPr>
          <w:p w:rsidR="00E13C05" w:rsidRPr="00E25B1F" w:rsidRDefault="00E13C05" w:rsidP="00244E09">
            <w:pPr>
              <w:rPr>
                <w:sz w:val="20"/>
                <w:szCs w:val="20"/>
              </w:rPr>
            </w:pPr>
          </w:p>
        </w:tc>
        <w:tc>
          <w:tcPr>
            <w:tcW w:w="2976" w:type="dxa"/>
            <w:noWrap/>
            <w:vAlign w:val="bottom"/>
          </w:tcPr>
          <w:p w:rsidR="00E13C05" w:rsidRPr="00E25B1F" w:rsidRDefault="00E13C05" w:rsidP="00244E09">
            <w:pPr>
              <w:rPr>
                <w:sz w:val="20"/>
                <w:szCs w:val="20"/>
              </w:rPr>
            </w:pPr>
          </w:p>
        </w:tc>
        <w:tc>
          <w:tcPr>
            <w:tcW w:w="2835" w:type="dxa"/>
            <w:noWrap/>
            <w:vAlign w:val="bottom"/>
          </w:tcPr>
          <w:p w:rsidR="00E13C05" w:rsidRPr="00E25B1F" w:rsidRDefault="00E13C05" w:rsidP="00244E09">
            <w:pPr>
              <w:rPr>
                <w:sz w:val="20"/>
                <w:szCs w:val="20"/>
              </w:rPr>
            </w:pPr>
          </w:p>
        </w:tc>
      </w:tr>
    </w:tbl>
    <w:p w:rsidR="00E13C05" w:rsidRPr="00E25B1F" w:rsidRDefault="00E13C05" w:rsidP="00AD3B8E">
      <w:pPr>
        <w:pStyle w:val="Times12"/>
        <w:ind w:firstLine="0"/>
        <w:jc w:val="left"/>
        <w:sectPr w:rsidR="00E13C05" w:rsidRPr="00E25B1F" w:rsidSect="00C62F68">
          <w:pgSz w:w="16840" w:h="11907" w:orient="landscape" w:code="9"/>
          <w:pgMar w:top="1418" w:right="1134" w:bottom="567" w:left="1134" w:header="567" w:footer="567" w:gutter="0"/>
          <w:cols w:space="708"/>
          <w:docGrid w:linePitch="360"/>
        </w:sectPr>
      </w:pPr>
    </w:p>
    <w:p w:rsidR="00E13C05" w:rsidRPr="00E25B1F" w:rsidRDefault="00E13C05"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E13C05" w:rsidRPr="00E25B1F">
        <w:trPr>
          <w:trHeight w:val="510"/>
        </w:trPr>
        <w:tc>
          <w:tcPr>
            <w:tcW w:w="12475" w:type="dxa"/>
            <w:gridSpan w:val="7"/>
            <w:vAlign w:val="bottom"/>
          </w:tcPr>
          <w:p w:rsidR="00E13C05" w:rsidRPr="00E25B1F" w:rsidRDefault="00E13C05"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13C05" w:rsidRPr="00E25B1F" w:rsidRDefault="00E13C05"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E13C05" w:rsidRPr="00E25B1F">
        <w:trPr>
          <w:trHeight w:val="1590"/>
        </w:trPr>
        <w:tc>
          <w:tcPr>
            <w:tcW w:w="851" w:type="dxa"/>
            <w:vAlign w:val="center"/>
          </w:tcPr>
          <w:p w:rsidR="00E13C05" w:rsidRPr="00E25B1F" w:rsidRDefault="00E13C05" w:rsidP="00244E09">
            <w:pPr>
              <w:ind w:left="-108" w:right="-108"/>
              <w:jc w:val="center"/>
              <w:rPr>
                <w:i/>
                <w:iCs/>
                <w:sz w:val="20"/>
                <w:szCs w:val="20"/>
              </w:rPr>
            </w:pPr>
            <w:r w:rsidRPr="00E25B1F">
              <w:rPr>
                <w:i/>
                <w:iCs/>
                <w:sz w:val="20"/>
                <w:szCs w:val="20"/>
              </w:rPr>
              <w:t xml:space="preserve">№ </w:t>
            </w:r>
          </w:p>
        </w:tc>
        <w:tc>
          <w:tcPr>
            <w:tcW w:w="1559" w:type="dxa"/>
            <w:vAlign w:val="center"/>
          </w:tcPr>
          <w:p w:rsidR="00E13C05" w:rsidRPr="00E25B1F" w:rsidRDefault="00E13C05" w:rsidP="00244E09">
            <w:pPr>
              <w:ind w:left="-108" w:right="-108"/>
              <w:jc w:val="center"/>
              <w:rPr>
                <w:i/>
                <w:iCs/>
                <w:sz w:val="20"/>
                <w:szCs w:val="20"/>
              </w:rPr>
            </w:pPr>
            <w:r w:rsidRPr="00E25B1F">
              <w:rPr>
                <w:i/>
                <w:iCs/>
                <w:sz w:val="20"/>
                <w:szCs w:val="20"/>
              </w:rPr>
              <w:t xml:space="preserve">ИНН </w:t>
            </w:r>
          </w:p>
        </w:tc>
        <w:tc>
          <w:tcPr>
            <w:tcW w:w="1843" w:type="dxa"/>
            <w:vAlign w:val="center"/>
          </w:tcPr>
          <w:p w:rsidR="00E13C05" w:rsidRPr="00E25B1F" w:rsidRDefault="00E13C05" w:rsidP="00244E09">
            <w:pPr>
              <w:ind w:left="-108" w:right="-108"/>
              <w:jc w:val="center"/>
              <w:rPr>
                <w:i/>
                <w:iCs/>
                <w:sz w:val="20"/>
                <w:szCs w:val="20"/>
              </w:rPr>
            </w:pPr>
            <w:r w:rsidRPr="00E25B1F">
              <w:rPr>
                <w:i/>
                <w:iCs/>
                <w:sz w:val="20"/>
                <w:szCs w:val="20"/>
              </w:rPr>
              <w:t>ОГРН</w:t>
            </w:r>
          </w:p>
        </w:tc>
        <w:tc>
          <w:tcPr>
            <w:tcW w:w="2693" w:type="dxa"/>
            <w:vAlign w:val="center"/>
          </w:tcPr>
          <w:p w:rsidR="00E13C05" w:rsidRPr="00E25B1F" w:rsidRDefault="00E13C05"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E13C05" w:rsidRPr="00E25B1F" w:rsidRDefault="00E13C05"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E13C05" w:rsidRPr="00E25B1F" w:rsidRDefault="00E13C05"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E13C05" w:rsidRPr="00E25B1F" w:rsidRDefault="00E13C05"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E13C05" w:rsidRPr="00E25B1F" w:rsidRDefault="00E13C05" w:rsidP="00244E09">
            <w:pPr>
              <w:rPr>
                <w:i/>
                <w:iCs/>
                <w:sz w:val="20"/>
                <w:szCs w:val="20"/>
              </w:rPr>
            </w:pPr>
          </w:p>
        </w:tc>
      </w:tr>
      <w:tr w:rsidR="00E13C05" w:rsidRPr="00E25B1F">
        <w:trPr>
          <w:trHeight w:val="315"/>
        </w:trPr>
        <w:tc>
          <w:tcPr>
            <w:tcW w:w="851" w:type="dxa"/>
            <w:noWrap/>
            <w:vAlign w:val="center"/>
          </w:tcPr>
          <w:p w:rsidR="00E13C05" w:rsidRPr="00E25B1F" w:rsidRDefault="00E13C05" w:rsidP="00244E09">
            <w:pPr>
              <w:jc w:val="center"/>
              <w:rPr>
                <w:i/>
                <w:iCs/>
                <w:sz w:val="20"/>
                <w:szCs w:val="20"/>
              </w:rPr>
            </w:pPr>
            <w:r w:rsidRPr="00E25B1F">
              <w:rPr>
                <w:i/>
                <w:iCs/>
                <w:sz w:val="20"/>
                <w:szCs w:val="20"/>
              </w:rPr>
              <w:t>8</w:t>
            </w:r>
          </w:p>
        </w:tc>
        <w:tc>
          <w:tcPr>
            <w:tcW w:w="1559" w:type="dxa"/>
            <w:noWrap/>
            <w:vAlign w:val="center"/>
          </w:tcPr>
          <w:p w:rsidR="00E13C05" w:rsidRPr="00E25B1F" w:rsidRDefault="00E13C05" w:rsidP="00244E09">
            <w:pPr>
              <w:jc w:val="center"/>
              <w:rPr>
                <w:i/>
                <w:iCs/>
                <w:sz w:val="20"/>
                <w:szCs w:val="20"/>
              </w:rPr>
            </w:pPr>
            <w:r w:rsidRPr="00E25B1F">
              <w:rPr>
                <w:i/>
                <w:iCs/>
                <w:sz w:val="20"/>
                <w:szCs w:val="20"/>
              </w:rPr>
              <w:t>9</w:t>
            </w:r>
          </w:p>
        </w:tc>
        <w:tc>
          <w:tcPr>
            <w:tcW w:w="1843" w:type="dxa"/>
            <w:noWrap/>
            <w:vAlign w:val="center"/>
          </w:tcPr>
          <w:p w:rsidR="00E13C05" w:rsidRPr="00E25B1F" w:rsidRDefault="00E13C05" w:rsidP="00244E09">
            <w:pPr>
              <w:jc w:val="center"/>
              <w:rPr>
                <w:i/>
                <w:iCs/>
                <w:sz w:val="20"/>
                <w:szCs w:val="20"/>
              </w:rPr>
            </w:pPr>
            <w:r w:rsidRPr="00E25B1F">
              <w:rPr>
                <w:i/>
                <w:iCs/>
                <w:sz w:val="20"/>
                <w:szCs w:val="20"/>
              </w:rPr>
              <w:t>10</w:t>
            </w:r>
          </w:p>
        </w:tc>
        <w:tc>
          <w:tcPr>
            <w:tcW w:w="2693" w:type="dxa"/>
            <w:noWrap/>
            <w:vAlign w:val="center"/>
          </w:tcPr>
          <w:p w:rsidR="00E13C05" w:rsidRPr="00E25B1F" w:rsidRDefault="00E13C05" w:rsidP="00244E09">
            <w:pPr>
              <w:jc w:val="center"/>
              <w:rPr>
                <w:i/>
                <w:iCs/>
                <w:sz w:val="20"/>
                <w:szCs w:val="20"/>
              </w:rPr>
            </w:pPr>
            <w:r w:rsidRPr="00E25B1F">
              <w:rPr>
                <w:i/>
                <w:iCs/>
                <w:sz w:val="20"/>
                <w:szCs w:val="20"/>
              </w:rPr>
              <w:t>11</w:t>
            </w:r>
          </w:p>
        </w:tc>
        <w:tc>
          <w:tcPr>
            <w:tcW w:w="2410" w:type="dxa"/>
            <w:noWrap/>
            <w:vAlign w:val="center"/>
          </w:tcPr>
          <w:p w:rsidR="00E13C05" w:rsidRPr="00E25B1F" w:rsidRDefault="00E13C05" w:rsidP="00244E09">
            <w:pPr>
              <w:jc w:val="center"/>
              <w:rPr>
                <w:i/>
                <w:iCs/>
                <w:sz w:val="20"/>
                <w:szCs w:val="20"/>
              </w:rPr>
            </w:pPr>
            <w:r w:rsidRPr="00E25B1F">
              <w:rPr>
                <w:i/>
                <w:iCs/>
                <w:sz w:val="20"/>
                <w:szCs w:val="20"/>
              </w:rPr>
              <w:t>12</w:t>
            </w:r>
          </w:p>
        </w:tc>
        <w:tc>
          <w:tcPr>
            <w:tcW w:w="1559" w:type="dxa"/>
            <w:noWrap/>
            <w:vAlign w:val="center"/>
          </w:tcPr>
          <w:p w:rsidR="00E13C05" w:rsidRPr="00E25B1F" w:rsidRDefault="00E13C05" w:rsidP="00244E09">
            <w:pPr>
              <w:jc w:val="center"/>
              <w:rPr>
                <w:i/>
                <w:iCs/>
                <w:sz w:val="20"/>
                <w:szCs w:val="20"/>
              </w:rPr>
            </w:pPr>
            <w:r w:rsidRPr="00E25B1F">
              <w:rPr>
                <w:i/>
                <w:iCs/>
                <w:sz w:val="20"/>
                <w:szCs w:val="20"/>
              </w:rPr>
              <w:t>13</w:t>
            </w:r>
          </w:p>
        </w:tc>
        <w:tc>
          <w:tcPr>
            <w:tcW w:w="1560" w:type="dxa"/>
            <w:noWrap/>
            <w:vAlign w:val="center"/>
          </w:tcPr>
          <w:p w:rsidR="00E13C05" w:rsidRPr="00E25B1F" w:rsidRDefault="00E13C05" w:rsidP="00244E09">
            <w:pPr>
              <w:jc w:val="center"/>
              <w:rPr>
                <w:i/>
                <w:iCs/>
                <w:sz w:val="20"/>
                <w:szCs w:val="20"/>
              </w:rPr>
            </w:pPr>
            <w:r w:rsidRPr="00E25B1F">
              <w:rPr>
                <w:i/>
                <w:iCs/>
                <w:sz w:val="20"/>
                <w:szCs w:val="20"/>
              </w:rPr>
              <w:t>14</w:t>
            </w:r>
          </w:p>
        </w:tc>
        <w:tc>
          <w:tcPr>
            <w:tcW w:w="2411" w:type="dxa"/>
            <w:noWrap/>
            <w:vAlign w:val="center"/>
          </w:tcPr>
          <w:p w:rsidR="00E13C05" w:rsidRPr="00E25B1F" w:rsidRDefault="00E13C05" w:rsidP="00244E09">
            <w:pPr>
              <w:jc w:val="center"/>
              <w:rPr>
                <w:i/>
                <w:iCs/>
                <w:sz w:val="20"/>
                <w:szCs w:val="20"/>
              </w:rPr>
            </w:pPr>
            <w:r w:rsidRPr="00E25B1F">
              <w:rPr>
                <w:i/>
                <w:iCs/>
                <w:sz w:val="20"/>
                <w:szCs w:val="20"/>
              </w:rPr>
              <w:t>15</w:t>
            </w:r>
          </w:p>
        </w:tc>
      </w:tr>
      <w:tr w:rsidR="00E13C05" w:rsidRPr="00E25B1F">
        <w:trPr>
          <w:trHeight w:val="386"/>
        </w:trPr>
        <w:tc>
          <w:tcPr>
            <w:tcW w:w="851" w:type="dxa"/>
            <w:noWrap/>
            <w:vAlign w:val="bottom"/>
          </w:tcPr>
          <w:p w:rsidR="00E13C05" w:rsidRPr="00E25B1F" w:rsidRDefault="00E13C05" w:rsidP="00244E09">
            <w:pPr>
              <w:rPr>
                <w:sz w:val="20"/>
                <w:szCs w:val="20"/>
              </w:rPr>
            </w:pPr>
            <w:r w:rsidRPr="00E25B1F">
              <w:rPr>
                <w:i/>
                <w:iCs/>
                <w:sz w:val="20"/>
                <w:szCs w:val="20"/>
              </w:rPr>
              <w:t>1.1</w:t>
            </w:r>
          </w:p>
        </w:tc>
        <w:tc>
          <w:tcPr>
            <w:tcW w:w="1559" w:type="dxa"/>
            <w:noWrap/>
            <w:vAlign w:val="bottom"/>
          </w:tcPr>
          <w:p w:rsidR="00E13C05" w:rsidRPr="00E25B1F" w:rsidRDefault="00E13C05" w:rsidP="00244E09">
            <w:pPr>
              <w:rPr>
                <w:sz w:val="20"/>
                <w:szCs w:val="20"/>
              </w:rPr>
            </w:pPr>
            <w:r w:rsidRPr="00E25B1F">
              <w:rPr>
                <w:i/>
                <w:iCs/>
                <w:sz w:val="20"/>
                <w:szCs w:val="20"/>
              </w:rPr>
              <w:t>7754467990</w:t>
            </w:r>
          </w:p>
        </w:tc>
        <w:tc>
          <w:tcPr>
            <w:tcW w:w="1843" w:type="dxa"/>
            <w:noWrap/>
            <w:vAlign w:val="bottom"/>
          </w:tcPr>
          <w:p w:rsidR="00E13C05" w:rsidRPr="00E25B1F" w:rsidRDefault="00E13C05" w:rsidP="00244E09">
            <w:pPr>
              <w:rPr>
                <w:sz w:val="20"/>
                <w:szCs w:val="20"/>
              </w:rPr>
            </w:pPr>
            <w:r w:rsidRPr="00E25B1F">
              <w:rPr>
                <w:i/>
                <w:iCs/>
                <w:sz w:val="20"/>
                <w:szCs w:val="20"/>
              </w:rPr>
              <w:t>108323232323232</w:t>
            </w:r>
          </w:p>
        </w:tc>
        <w:tc>
          <w:tcPr>
            <w:tcW w:w="2693" w:type="dxa"/>
            <w:noWrap/>
            <w:vAlign w:val="bottom"/>
          </w:tcPr>
          <w:p w:rsidR="00E13C05" w:rsidRPr="00E25B1F" w:rsidRDefault="00E13C05" w:rsidP="00244E09">
            <w:pPr>
              <w:rPr>
                <w:sz w:val="20"/>
                <w:szCs w:val="20"/>
              </w:rPr>
            </w:pPr>
            <w:r w:rsidRPr="00E25B1F">
              <w:rPr>
                <w:i/>
                <w:iCs/>
                <w:sz w:val="20"/>
                <w:szCs w:val="20"/>
              </w:rPr>
              <w:t>ЗАО "Свет 1"</w:t>
            </w:r>
          </w:p>
        </w:tc>
        <w:tc>
          <w:tcPr>
            <w:tcW w:w="2410" w:type="dxa"/>
            <w:noWrap/>
            <w:vAlign w:val="bottom"/>
          </w:tcPr>
          <w:p w:rsidR="00E13C05" w:rsidRPr="00E25B1F" w:rsidRDefault="00E13C05" w:rsidP="00244E09">
            <w:pPr>
              <w:rPr>
                <w:sz w:val="20"/>
                <w:szCs w:val="20"/>
              </w:rPr>
            </w:pPr>
            <w:r w:rsidRPr="00E25B1F">
              <w:rPr>
                <w:i/>
                <w:iCs/>
                <w:sz w:val="20"/>
                <w:szCs w:val="20"/>
              </w:rPr>
              <w:t>Москва, ул.Лубянка, 3</w:t>
            </w:r>
          </w:p>
        </w:tc>
        <w:tc>
          <w:tcPr>
            <w:tcW w:w="1559" w:type="dxa"/>
            <w:noWrap/>
            <w:vAlign w:val="bottom"/>
          </w:tcPr>
          <w:p w:rsidR="00E13C05" w:rsidRPr="00E25B1F" w:rsidRDefault="00E13C05" w:rsidP="00244E09">
            <w:pPr>
              <w:rPr>
                <w:sz w:val="20"/>
                <w:szCs w:val="20"/>
              </w:rPr>
            </w:pPr>
            <w:r w:rsidRPr="00E25B1F">
              <w:rPr>
                <w:i/>
                <w:iCs/>
                <w:sz w:val="20"/>
                <w:szCs w:val="20"/>
              </w:rPr>
              <w:t> </w:t>
            </w:r>
          </w:p>
        </w:tc>
        <w:tc>
          <w:tcPr>
            <w:tcW w:w="1560" w:type="dxa"/>
            <w:noWrap/>
            <w:vAlign w:val="bottom"/>
          </w:tcPr>
          <w:p w:rsidR="00E13C05" w:rsidRPr="00E25B1F" w:rsidRDefault="00E13C05" w:rsidP="00244E09">
            <w:pPr>
              <w:rPr>
                <w:sz w:val="20"/>
                <w:szCs w:val="20"/>
              </w:rPr>
            </w:pPr>
            <w:r w:rsidRPr="00E25B1F">
              <w:rPr>
                <w:i/>
                <w:iCs/>
                <w:sz w:val="20"/>
                <w:szCs w:val="20"/>
              </w:rPr>
              <w:t>Участник</w:t>
            </w:r>
          </w:p>
        </w:tc>
        <w:tc>
          <w:tcPr>
            <w:tcW w:w="2411" w:type="dxa"/>
            <w:noWrap/>
            <w:vAlign w:val="bottom"/>
          </w:tcPr>
          <w:p w:rsidR="00E13C05" w:rsidRPr="00E25B1F" w:rsidRDefault="00E13C05" w:rsidP="00244E09">
            <w:pPr>
              <w:rPr>
                <w:sz w:val="20"/>
                <w:szCs w:val="20"/>
              </w:rPr>
            </w:pPr>
            <w:r w:rsidRPr="00E25B1F">
              <w:rPr>
                <w:i/>
                <w:iCs/>
                <w:sz w:val="20"/>
                <w:szCs w:val="20"/>
              </w:rPr>
              <w:t>учредительный договор от 23.01.2008</w:t>
            </w:r>
          </w:p>
        </w:tc>
      </w:tr>
      <w:tr w:rsidR="00E13C05" w:rsidRPr="00E25B1F">
        <w:trPr>
          <w:trHeight w:val="407"/>
        </w:trPr>
        <w:tc>
          <w:tcPr>
            <w:tcW w:w="851" w:type="dxa"/>
            <w:noWrap/>
            <w:vAlign w:val="bottom"/>
          </w:tcPr>
          <w:p w:rsidR="00E13C05" w:rsidRPr="00E25B1F" w:rsidRDefault="00E13C05" w:rsidP="00244E09">
            <w:pPr>
              <w:rPr>
                <w:sz w:val="20"/>
                <w:szCs w:val="20"/>
              </w:rPr>
            </w:pPr>
            <w:r w:rsidRPr="00E25B1F">
              <w:rPr>
                <w:i/>
                <w:iCs/>
                <w:sz w:val="20"/>
                <w:szCs w:val="20"/>
              </w:rPr>
              <w:t>1.1.0</w:t>
            </w:r>
          </w:p>
        </w:tc>
        <w:tc>
          <w:tcPr>
            <w:tcW w:w="1559" w:type="dxa"/>
            <w:noWrap/>
            <w:vAlign w:val="bottom"/>
          </w:tcPr>
          <w:p w:rsidR="00E13C05" w:rsidRPr="00E25B1F" w:rsidRDefault="00E13C05" w:rsidP="00244E09">
            <w:pPr>
              <w:rPr>
                <w:sz w:val="20"/>
                <w:szCs w:val="20"/>
              </w:rPr>
            </w:pPr>
            <w:r w:rsidRPr="00E25B1F">
              <w:rPr>
                <w:i/>
                <w:iCs/>
                <w:sz w:val="20"/>
                <w:szCs w:val="20"/>
              </w:rPr>
              <w:t>111222333444</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Петрова Анна Ивановна</w:t>
            </w:r>
          </w:p>
        </w:tc>
        <w:tc>
          <w:tcPr>
            <w:tcW w:w="2410" w:type="dxa"/>
            <w:noWrap/>
            <w:vAlign w:val="bottom"/>
          </w:tcPr>
          <w:p w:rsidR="00E13C05" w:rsidRPr="00E25B1F" w:rsidRDefault="00E13C05" w:rsidP="00244E09">
            <w:pPr>
              <w:rPr>
                <w:sz w:val="20"/>
                <w:szCs w:val="20"/>
              </w:rPr>
            </w:pPr>
            <w:r w:rsidRPr="00E25B1F">
              <w:rPr>
                <w:i/>
                <w:iCs/>
                <w:sz w:val="20"/>
                <w:szCs w:val="20"/>
              </w:rPr>
              <w:t>Москва, ул.Щепкина, 33</w:t>
            </w:r>
          </w:p>
        </w:tc>
        <w:tc>
          <w:tcPr>
            <w:tcW w:w="1559" w:type="dxa"/>
            <w:noWrap/>
            <w:vAlign w:val="bottom"/>
          </w:tcPr>
          <w:p w:rsidR="00E13C05" w:rsidRPr="00E25B1F" w:rsidRDefault="00E13C05" w:rsidP="00244E09">
            <w:pPr>
              <w:rPr>
                <w:sz w:val="20"/>
                <w:szCs w:val="20"/>
              </w:rPr>
            </w:pPr>
            <w:r w:rsidRPr="00E25B1F">
              <w:rPr>
                <w:i/>
                <w:iCs/>
                <w:sz w:val="20"/>
                <w:szCs w:val="20"/>
              </w:rPr>
              <w:t>44 55 666777</w:t>
            </w:r>
          </w:p>
        </w:tc>
        <w:tc>
          <w:tcPr>
            <w:tcW w:w="1560" w:type="dxa"/>
            <w:noWrap/>
            <w:vAlign w:val="bottom"/>
          </w:tcPr>
          <w:p w:rsidR="00E13C05" w:rsidRPr="00E25B1F" w:rsidRDefault="00E13C05" w:rsidP="00244E09">
            <w:pPr>
              <w:rPr>
                <w:sz w:val="20"/>
                <w:szCs w:val="20"/>
              </w:rPr>
            </w:pPr>
            <w:r w:rsidRPr="00E25B1F">
              <w:rPr>
                <w:i/>
                <w:iCs/>
                <w:sz w:val="20"/>
                <w:szCs w:val="20"/>
              </w:rPr>
              <w:t>Руководитель</w:t>
            </w:r>
          </w:p>
        </w:tc>
        <w:tc>
          <w:tcPr>
            <w:tcW w:w="2411" w:type="dxa"/>
            <w:noWrap/>
            <w:vAlign w:val="bottom"/>
          </w:tcPr>
          <w:p w:rsidR="00E13C05" w:rsidRPr="00E25B1F" w:rsidRDefault="00E13C05" w:rsidP="00244E09">
            <w:pPr>
              <w:rPr>
                <w:sz w:val="20"/>
                <w:szCs w:val="20"/>
              </w:rPr>
            </w:pPr>
            <w:r w:rsidRPr="00E25B1F">
              <w:rPr>
                <w:i/>
                <w:iCs/>
                <w:sz w:val="20"/>
                <w:szCs w:val="20"/>
              </w:rPr>
              <w:t>устав, приказ №45-л/с от 22.03.10</w:t>
            </w:r>
          </w:p>
        </w:tc>
      </w:tr>
      <w:tr w:rsidR="00E13C05" w:rsidRPr="00E25B1F">
        <w:trPr>
          <w:trHeight w:val="427"/>
        </w:trPr>
        <w:tc>
          <w:tcPr>
            <w:tcW w:w="851" w:type="dxa"/>
            <w:noWrap/>
            <w:vAlign w:val="bottom"/>
          </w:tcPr>
          <w:p w:rsidR="00E13C05" w:rsidRPr="00E25B1F" w:rsidRDefault="00E13C05" w:rsidP="00244E09">
            <w:pPr>
              <w:rPr>
                <w:sz w:val="20"/>
                <w:szCs w:val="20"/>
              </w:rPr>
            </w:pPr>
            <w:r w:rsidRPr="00E25B1F">
              <w:rPr>
                <w:i/>
                <w:iCs/>
                <w:sz w:val="20"/>
                <w:szCs w:val="20"/>
              </w:rPr>
              <w:t>1.1.1</w:t>
            </w:r>
          </w:p>
        </w:tc>
        <w:tc>
          <w:tcPr>
            <w:tcW w:w="1559" w:type="dxa"/>
            <w:noWrap/>
            <w:vAlign w:val="bottom"/>
          </w:tcPr>
          <w:p w:rsidR="00E13C05" w:rsidRPr="00E25B1F" w:rsidRDefault="00E13C05" w:rsidP="00244E09">
            <w:pPr>
              <w:rPr>
                <w:sz w:val="20"/>
                <w:szCs w:val="20"/>
              </w:rPr>
            </w:pPr>
            <w:r w:rsidRPr="00E25B1F">
              <w:rPr>
                <w:i/>
                <w:iCs/>
                <w:sz w:val="20"/>
                <w:szCs w:val="20"/>
              </w:rPr>
              <w:t>333222444555</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Сидоров Пётр Иванович</w:t>
            </w:r>
          </w:p>
        </w:tc>
        <w:tc>
          <w:tcPr>
            <w:tcW w:w="2410" w:type="dxa"/>
            <w:noWrap/>
            <w:vAlign w:val="bottom"/>
          </w:tcPr>
          <w:p w:rsidR="00E13C05" w:rsidRPr="00E25B1F" w:rsidRDefault="00E13C05" w:rsidP="00244E09">
            <w:pPr>
              <w:rPr>
                <w:sz w:val="20"/>
                <w:szCs w:val="20"/>
              </w:rPr>
            </w:pPr>
            <w:r w:rsidRPr="00E25B1F">
              <w:rPr>
                <w:i/>
                <w:iCs/>
                <w:sz w:val="20"/>
                <w:szCs w:val="20"/>
              </w:rPr>
              <w:t>Саратов, ул. Ленина, 45-34</w:t>
            </w:r>
          </w:p>
        </w:tc>
        <w:tc>
          <w:tcPr>
            <w:tcW w:w="1559" w:type="dxa"/>
            <w:noWrap/>
            <w:vAlign w:val="bottom"/>
          </w:tcPr>
          <w:p w:rsidR="00E13C05" w:rsidRPr="00E25B1F" w:rsidRDefault="00E13C05" w:rsidP="00244E09">
            <w:pPr>
              <w:rPr>
                <w:sz w:val="20"/>
                <w:szCs w:val="20"/>
              </w:rPr>
            </w:pPr>
            <w:r w:rsidRPr="00E25B1F">
              <w:rPr>
                <w:i/>
                <w:iCs/>
                <w:sz w:val="20"/>
                <w:szCs w:val="20"/>
              </w:rPr>
              <w:t>55 66 777888</w:t>
            </w:r>
          </w:p>
        </w:tc>
        <w:tc>
          <w:tcPr>
            <w:tcW w:w="1560" w:type="dxa"/>
            <w:noWrap/>
            <w:vAlign w:val="bottom"/>
          </w:tcPr>
          <w:p w:rsidR="00E13C05" w:rsidRPr="00E25B1F" w:rsidRDefault="00E13C05" w:rsidP="00244E09">
            <w:pPr>
              <w:rPr>
                <w:sz w:val="20"/>
                <w:szCs w:val="20"/>
              </w:rPr>
            </w:pPr>
            <w:r w:rsidRPr="00E25B1F">
              <w:rPr>
                <w:i/>
                <w:iCs/>
                <w:sz w:val="20"/>
                <w:szCs w:val="20"/>
              </w:rPr>
              <w:t>Участник</w:t>
            </w:r>
          </w:p>
        </w:tc>
        <w:tc>
          <w:tcPr>
            <w:tcW w:w="2411" w:type="dxa"/>
            <w:noWrap/>
            <w:vAlign w:val="bottom"/>
          </w:tcPr>
          <w:p w:rsidR="00E13C05" w:rsidRPr="00E25B1F" w:rsidRDefault="00E13C05" w:rsidP="00244E09">
            <w:pPr>
              <w:rPr>
                <w:sz w:val="20"/>
                <w:szCs w:val="20"/>
              </w:rPr>
            </w:pPr>
            <w:r w:rsidRPr="00E25B1F">
              <w:rPr>
                <w:i/>
                <w:iCs/>
                <w:sz w:val="20"/>
                <w:szCs w:val="20"/>
              </w:rPr>
              <w:t>учредительный договор от 12.03.2004</w:t>
            </w:r>
          </w:p>
        </w:tc>
      </w:tr>
      <w:tr w:rsidR="00E13C05" w:rsidRPr="00E25B1F">
        <w:trPr>
          <w:trHeight w:val="405"/>
        </w:trPr>
        <w:tc>
          <w:tcPr>
            <w:tcW w:w="851" w:type="dxa"/>
            <w:noWrap/>
            <w:vAlign w:val="bottom"/>
          </w:tcPr>
          <w:p w:rsidR="00E13C05" w:rsidRPr="00E25B1F" w:rsidRDefault="00E13C05" w:rsidP="00244E09">
            <w:pPr>
              <w:rPr>
                <w:sz w:val="20"/>
                <w:szCs w:val="20"/>
              </w:rPr>
            </w:pPr>
            <w:r w:rsidRPr="00E25B1F">
              <w:rPr>
                <w:i/>
                <w:iCs/>
                <w:sz w:val="20"/>
                <w:szCs w:val="20"/>
              </w:rPr>
              <w:t>1.1.2</w:t>
            </w:r>
          </w:p>
        </w:tc>
        <w:tc>
          <w:tcPr>
            <w:tcW w:w="1559" w:type="dxa"/>
            <w:noWrap/>
            <w:vAlign w:val="bottom"/>
          </w:tcPr>
          <w:p w:rsidR="00E13C05" w:rsidRPr="00E25B1F" w:rsidRDefault="00E13C05" w:rsidP="00244E09">
            <w:pPr>
              <w:rPr>
                <w:sz w:val="20"/>
                <w:szCs w:val="20"/>
              </w:rPr>
            </w:pPr>
            <w:r w:rsidRPr="00E25B1F">
              <w:rPr>
                <w:i/>
                <w:iCs/>
                <w:sz w:val="20"/>
                <w:szCs w:val="20"/>
              </w:rPr>
              <w:t>6277777777</w:t>
            </w:r>
          </w:p>
        </w:tc>
        <w:tc>
          <w:tcPr>
            <w:tcW w:w="1843" w:type="dxa"/>
            <w:noWrap/>
            <w:vAlign w:val="bottom"/>
          </w:tcPr>
          <w:p w:rsidR="00E13C05" w:rsidRPr="00E25B1F" w:rsidRDefault="00E13C05" w:rsidP="00244E09">
            <w:pPr>
              <w:rPr>
                <w:sz w:val="20"/>
                <w:szCs w:val="20"/>
              </w:rPr>
            </w:pPr>
            <w:r w:rsidRPr="00E25B1F">
              <w:rPr>
                <w:i/>
                <w:iCs/>
                <w:sz w:val="20"/>
                <w:szCs w:val="20"/>
              </w:rPr>
              <w:t>104567567567436</w:t>
            </w:r>
          </w:p>
        </w:tc>
        <w:tc>
          <w:tcPr>
            <w:tcW w:w="2693" w:type="dxa"/>
            <w:noWrap/>
            <w:vAlign w:val="bottom"/>
          </w:tcPr>
          <w:p w:rsidR="00E13C05" w:rsidRPr="00E25B1F" w:rsidRDefault="00E13C05" w:rsidP="00244E09">
            <w:pPr>
              <w:rPr>
                <w:sz w:val="20"/>
                <w:szCs w:val="20"/>
              </w:rPr>
            </w:pPr>
            <w:r w:rsidRPr="00E25B1F">
              <w:rPr>
                <w:i/>
                <w:iCs/>
                <w:sz w:val="20"/>
                <w:szCs w:val="20"/>
              </w:rPr>
              <w:t>ООО "Черепашка"</w:t>
            </w:r>
          </w:p>
        </w:tc>
        <w:tc>
          <w:tcPr>
            <w:tcW w:w="2410" w:type="dxa"/>
            <w:noWrap/>
            <w:vAlign w:val="bottom"/>
          </w:tcPr>
          <w:p w:rsidR="00E13C05" w:rsidRPr="00E25B1F" w:rsidRDefault="00E13C05" w:rsidP="00244E09">
            <w:pPr>
              <w:rPr>
                <w:sz w:val="20"/>
                <w:szCs w:val="20"/>
              </w:rPr>
            </w:pPr>
            <w:r w:rsidRPr="00E25B1F">
              <w:rPr>
                <w:i/>
                <w:iCs/>
                <w:sz w:val="20"/>
                <w:szCs w:val="20"/>
              </w:rPr>
              <w:t>Саратов, ул. Ленина, 45</w:t>
            </w:r>
          </w:p>
        </w:tc>
        <w:tc>
          <w:tcPr>
            <w:tcW w:w="1559" w:type="dxa"/>
            <w:noWrap/>
            <w:vAlign w:val="bottom"/>
          </w:tcPr>
          <w:p w:rsidR="00E13C05" w:rsidRPr="00E25B1F" w:rsidRDefault="00E13C05" w:rsidP="00244E09">
            <w:pPr>
              <w:rPr>
                <w:sz w:val="20"/>
                <w:szCs w:val="20"/>
              </w:rPr>
            </w:pPr>
            <w:r w:rsidRPr="00E25B1F">
              <w:rPr>
                <w:i/>
                <w:iCs/>
                <w:sz w:val="20"/>
                <w:szCs w:val="20"/>
              </w:rPr>
              <w:t> </w:t>
            </w:r>
          </w:p>
        </w:tc>
        <w:tc>
          <w:tcPr>
            <w:tcW w:w="1560" w:type="dxa"/>
            <w:noWrap/>
            <w:vAlign w:val="bottom"/>
          </w:tcPr>
          <w:p w:rsidR="00E13C05" w:rsidRPr="00E25B1F" w:rsidRDefault="00E13C05" w:rsidP="00244E09">
            <w:pPr>
              <w:rPr>
                <w:sz w:val="20"/>
                <w:szCs w:val="20"/>
              </w:rPr>
            </w:pPr>
            <w:r w:rsidRPr="00E25B1F">
              <w:rPr>
                <w:i/>
                <w:iCs/>
                <w:sz w:val="20"/>
                <w:szCs w:val="20"/>
              </w:rPr>
              <w:t>Участник</w:t>
            </w:r>
          </w:p>
        </w:tc>
        <w:tc>
          <w:tcPr>
            <w:tcW w:w="2411" w:type="dxa"/>
            <w:noWrap/>
            <w:vAlign w:val="bottom"/>
          </w:tcPr>
          <w:p w:rsidR="00E13C05" w:rsidRPr="00E25B1F" w:rsidRDefault="00E13C05" w:rsidP="00244E09">
            <w:pPr>
              <w:rPr>
                <w:sz w:val="20"/>
                <w:szCs w:val="20"/>
              </w:rPr>
            </w:pPr>
            <w:r w:rsidRPr="00E25B1F">
              <w:rPr>
                <w:i/>
                <w:iCs/>
                <w:sz w:val="20"/>
                <w:szCs w:val="20"/>
              </w:rPr>
              <w:t>учредительный договор от 12.03.2004</w:t>
            </w:r>
          </w:p>
        </w:tc>
      </w:tr>
      <w:tr w:rsidR="00E13C05" w:rsidRPr="00E25B1F">
        <w:trPr>
          <w:trHeight w:val="315"/>
        </w:trPr>
        <w:tc>
          <w:tcPr>
            <w:tcW w:w="851" w:type="dxa"/>
            <w:noWrap/>
            <w:vAlign w:val="bottom"/>
          </w:tcPr>
          <w:p w:rsidR="00E13C05" w:rsidRPr="00E25B1F" w:rsidRDefault="00E13C05" w:rsidP="00244E09">
            <w:pPr>
              <w:rPr>
                <w:sz w:val="20"/>
                <w:szCs w:val="20"/>
              </w:rPr>
            </w:pPr>
            <w:r w:rsidRPr="00E25B1F">
              <w:rPr>
                <w:i/>
                <w:iCs/>
                <w:sz w:val="20"/>
                <w:szCs w:val="20"/>
              </w:rPr>
              <w:t>1.1.2.0</w:t>
            </w:r>
          </w:p>
        </w:tc>
        <w:tc>
          <w:tcPr>
            <w:tcW w:w="1559" w:type="dxa"/>
            <w:noWrap/>
            <w:vAlign w:val="bottom"/>
          </w:tcPr>
          <w:p w:rsidR="00E13C05" w:rsidRPr="00E25B1F" w:rsidRDefault="00E13C05" w:rsidP="00244E09">
            <w:pPr>
              <w:rPr>
                <w:sz w:val="20"/>
                <w:szCs w:val="20"/>
              </w:rPr>
            </w:pPr>
            <w:r w:rsidRPr="00E25B1F">
              <w:rPr>
                <w:i/>
                <w:iCs/>
                <w:sz w:val="20"/>
                <w:szCs w:val="20"/>
              </w:rPr>
              <w:t>7495672857623</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Мухов Амир Мазиевич</w:t>
            </w:r>
          </w:p>
        </w:tc>
        <w:tc>
          <w:tcPr>
            <w:tcW w:w="2410" w:type="dxa"/>
            <w:noWrap/>
            <w:vAlign w:val="bottom"/>
          </w:tcPr>
          <w:p w:rsidR="00E13C05" w:rsidRPr="00E25B1F" w:rsidRDefault="00E13C05" w:rsidP="00244E09">
            <w:pPr>
              <w:rPr>
                <w:sz w:val="20"/>
                <w:szCs w:val="20"/>
              </w:rPr>
            </w:pPr>
            <w:r w:rsidRPr="00E25B1F">
              <w:rPr>
                <w:i/>
                <w:iCs/>
                <w:sz w:val="20"/>
                <w:szCs w:val="20"/>
              </w:rPr>
              <w:t>Саратов, ул. Ленина, 45</w:t>
            </w:r>
          </w:p>
        </w:tc>
        <w:tc>
          <w:tcPr>
            <w:tcW w:w="1559" w:type="dxa"/>
            <w:noWrap/>
            <w:vAlign w:val="bottom"/>
          </w:tcPr>
          <w:p w:rsidR="00E13C05" w:rsidRPr="00E25B1F" w:rsidRDefault="00E13C05" w:rsidP="00244E09">
            <w:pPr>
              <w:rPr>
                <w:sz w:val="20"/>
                <w:szCs w:val="20"/>
              </w:rPr>
            </w:pPr>
            <w:r w:rsidRPr="00E25B1F">
              <w:rPr>
                <w:i/>
                <w:iCs/>
                <w:sz w:val="20"/>
                <w:szCs w:val="20"/>
              </w:rPr>
              <w:t>66 78 455434</w:t>
            </w:r>
          </w:p>
        </w:tc>
        <w:tc>
          <w:tcPr>
            <w:tcW w:w="1560" w:type="dxa"/>
            <w:noWrap/>
            <w:vAlign w:val="bottom"/>
          </w:tcPr>
          <w:p w:rsidR="00E13C05" w:rsidRPr="00E25B1F" w:rsidRDefault="00E13C05" w:rsidP="00244E09">
            <w:pPr>
              <w:rPr>
                <w:sz w:val="20"/>
                <w:szCs w:val="20"/>
              </w:rPr>
            </w:pPr>
            <w:r w:rsidRPr="00E25B1F">
              <w:rPr>
                <w:i/>
                <w:iCs/>
                <w:sz w:val="20"/>
                <w:szCs w:val="20"/>
              </w:rPr>
              <w:t>Руководитель</w:t>
            </w:r>
          </w:p>
        </w:tc>
        <w:tc>
          <w:tcPr>
            <w:tcW w:w="2411" w:type="dxa"/>
            <w:noWrap/>
            <w:vAlign w:val="bottom"/>
          </w:tcPr>
          <w:p w:rsidR="00E13C05" w:rsidRPr="00E25B1F" w:rsidRDefault="00E13C05" w:rsidP="00244E09">
            <w:pPr>
              <w:rPr>
                <w:sz w:val="20"/>
                <w:szCs w:val="20"/>
              </w:rPr>
            </w:pPr>
            <w:r w:rsidRPr="00E25B1F">
              <w:rPr>
                <w:i/>
                <w:iCs/>
                <w:sz w:val="20"/>
                <w:szCs w:val="20"/>
              </w:rPr>
              <w:t>устав, приказ №77-л/с от 22.05.11</w:t>
            </w:r>
          </w:p>
        </w:tc>
      </w:tr>
      <w:tr w:rsidR="00E13C05" w:rsidRPr="00E25B1F">
        <w:trPr>
          <w:trHeight w:val="315"/>
        </w:trPr>
        <w:tc>
          <w:tcPr>
            <w:tcW w:w="851" w:type="dxa"/>
            <w:noWrap/>
            <w:vAlign w:val="bottom"/>
          </w:tcPr>
          <w:p w:rsidR="00E13C05" w:rsidRPr="00E25B1F" w:rsidRDefault="00E13C05" w:rsidP="00244E09">
            <w:pPr>
              <w:rPr>
                <w:sz w:val="20"/>
                <w:szCs w:val="20"/>
              </w:rPr>
            </w:pPr>
            <w:r w:rsidRPr="00E25B1F">
              <w:rPr>
                <w:i/>
                <w:iCs/>
                <w:sz w:val="20"/>
                <w:szCs w:val="20"/>
              </w:rPr>
              <w:t>1.1.2.1</w:t>
            </w:r>
          </w:p>
        </w:tc>
        <w:tc>
          <w:tcPr>
            <w:tcW w:w="1559" w:type="dxa"/>
            <w:noWrap/>
            <w:vAlign w:val="bottom"/>
          </w:tcPr>
          <w:p w:rsidR="00E13C05" w:rsidRPr="00E25B1F" w:rsidRDefault="00E13C05" w:rsidP="00244E09">
            <w:pPr>
              <w:rPr>
                <w:sz w:val="20"/>
                <w:szCs w:val="20"/>
              </w:rPr>
            </w:pPr>
            <w:r w:rsidRPr="00E25B1F">
              <w:rPr>
                <w:i/>
                <w:iCs/>
                <w:sz w:val="20"/>
                <w:szCs w:val="20"/>
              </w:rPr>
              <w:t>8462389547345</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Мазаева Инна Львовна</w:t>
            </w:r>
          </w:p>
        </w:tc>
        <w:tc>
          <w:tcPr>
            <w:tcW w:w="2410" w:type="dxa"/>
            <w:noWrap/>
            <w:vAlign w:val="bottom"/>
          </w:tcPr>
          <w:p w:rsidR="00E13C05" w:rsidRPr="00E25B1F" w:rsidRDefault="00E13C05" w:rsidP="00244E09">
            <w:pPr>
              <w:rPr>
                <w:sz w:val="20"/>
                <w:szCs w:val="20"/>
              </w:rPr>
            </w:pPr>
            <w:r w:rsidRPr="00E25B1F">
              <w:rPr>
                <w:i/>
                <w:iCs/>
                <w:sz w:val="20"/>
                <w:szCs w:val="20"/>
              </w:rPr>
              <w:t>Саратов, ул. К.Маркса, 5-34</w:t>
            </w:r>
          </w:p>
        </w:tc>
        <w:tc>
          <w:tcPr>
            <w:tcW w:w="1559" w:type="dxa"/>
            <w:noWrap/>
            <w:vAlign w:val="bottom"/>
          </w:tcPr>
          <w:p w:rsidR="00E13C05" w:rsidRPr="00E25B1F" w:rsidRDefault="00E13C05" w:rsidP="00244E09">
            <w:pPr>
              <w:rPr>
                <w:sz w:val="20"/>
                <w:szCs w:val="20"/>
              </w:rPr>
            </w:pPr>
            <w:r w:rsidRPr="00E25B1F">
              <w:rPr>
                <w:i/>
                <w:iCs/>
                <w:sz w:val="20"/>
                <w:szCs w:val="20"/>
              </w:rPr>
              <w:t>67 03 000444</w:t>
            </w:r>
          </w:p>
        </w:tc>
        <w:tc>
          <w:tcPr>
            <w:tcW w:w="1560" w:type="dxa"/>
            <w:noWrap/>
            <w:vAlign w:val="bottom"/>
          </w:tcPr>
          <w:p w:rsidR="00E13C05" w:rsidRPr="00E25B1F" w:rsidRDefault="00E13C05" w:rsidP="00244E09">
            <w:pPr>
              <w:rPr>
                <w:sz w:val="20"/>
                <w:szCs w:val="20"/>
              </w:rPr>
            </w:pPr>
            <w:r w:rsidRPr="00E25B1F">
              <w:rPr>
                <w:i/>
                <w:iCs/>
                <w:sz w:val="20"/>
                <w:szCs w:val="20"/>
              </w:rPr>
              <w:t>Бенефициар</w:t>
            </w:r>
          </w:p>
        </w:tc>
        <w:tc>
          <w:tcPr>
            <w:tcW w:w="2411" w:type="dxa"/>
            <w:noWrap/>
            <w:vAlign w:val="bottom"/>
          </w:tcPr>
          <w:p w:rsidR="00E13C05" w:rsidRPr="00E25B1F" w:rsidRDefault="00E13C05" w:rsidP="00244E09">
            <w:pPr>
              <w:rPr>
                <w:sz w:val="20"/>
                <w:szCs w:val="20"/>
              </w:rPr>
            </w:pPr>
            <w:r w:rsidRPr="00E25B1F">
              <w:rPr>
                <w:i/>
                <w:iCs/>
                <w:sz w:val="20"/>
                <w:szCs w:val="20"/>
              </w:rPr>
              <w:t>учредительный договор от 12.03.2004</w:t>
            </w:r>
          </w:p>
        </w:tc>
      </w:tr>
      <w:tr w:rsidR="00E13C05" w:rsidRPr="00E25B1F">
        <w:trPr>
          <w:trHeight w:val="315"/>
        </w:trPr>
        <w:tc>
          <w:tcPr>
            <w:tcW w:w="851" w:type="dxa"/>
            <w:noWrap/>
            <w:vAlign w:val="bottom"/>
          </w:tcPr>
          <w:p w:rsidR="00E13C05" w:rsidRPr="00E25B1F" w:rsidRDefault="00E13C05" w:rsidP="00244E09">
            <w:pPr>
              <w:rPr>
                <w:sz w:val="20"/>
                <w:szCs w:val="20"/>
              </w:rPr>
            </w:pPr>
            <w:r w:rsidRPr="00E25B1F">
              <w:rPr>
                <w:i/>
                <w:iCs/>
                <w:sz w:val="20"/>
                <w:szCs w:val="20"/>
              </w:rPr>
              <w:t>…</w:t>
            </w:r>
          </w:p>
        </w:tc>
        <w:tc>
          <w:tcPr>
            <w:tcW w:w="1559" w:type="dxa"/>
            <w:noWrap/>
            <w:vAlign w:val="bottom"/>
          </w:tcPr>
          <w:p w:rsidR="00E13C05" w:rsidRPr="00E25B1F" w:rsidRDefault="00E13C05" w:rsidP="00244E09">
            <w:pPr>
              <w:rPr>
                <w:sz w:val="20"/>
                <w:szCs w:val="20"/>
              </w:rPr>
            </w:pPr>
            <w:r w:rsidRPr="00E25B1F">
              <w:rPr>
                <w:i/>
                <w:iCs/>
                <w:sz w:val="20"/>
                <w:szCs w:val="20"/>
              </w:rPr>
              <w:t> </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 </w:t>
            </w:r>
          </w:p>
        </w:tc>
        <w:tc>
          <w:tcPr>
            <w:tcW w:w="2410" w:type="dxa"/>
            <w:noWrap/>
            <w:vAlign w:val="bottom"/>
          </w:tcPr>
          <w:p w:rsidR="00E13C05" w:rsidRPr="00E25B1F" w:rsidRDefault="00E13C05" w:rsidP="00244E09">
            <w:pPr>
              <w:rPr>
                <w:sz w:val="20"/>
                <w:szCs w:val="20"/>
              </w:rPr>
            </w:pPr>
            <w:r w:rsidRPr="00E25B1F">
              <w:rPr>
                <w:i/>
                <w:iCs/>
                <w:sz w:val="20"/>
                <w:szCs w:val="20"/>
              </w:rPr>
              <w:t> </w:t>
            </w:r>
          </w:p>
        </w:tc>
        <w:tc>
          <w:tcPr>
            <w:tcW w:w="1559" w:type="dxa"/>
            <w:noWrap/>
            <w:vAlign w:val="bottom"/>
          </w:tcPr>
          <w:p w:rsidR="00E13C05" w:rsidRPr="00E25B1F" w:rsidRDefault="00E13C05" w:rsidP="00244E09">
            <w:pPr>
              <w:rPr>
                <w:sz w:val="20"/>
                <w:szCs w:val="20"/>
              </w:rPr>
            </w:pPr>
            <w:r w:rsidRPr="00E25B1F">
              <w:rPr>
                <w:i/>
                <w:iCs/>
                <w:sz w:val="20"/>
                <w:szCs w:val="20"/>
              </w:rPr>
              <w:t> </w:t>
            </w:r>
          </w:p>
        </w:tc>
        <w:tc>
          <w:tcPr>
            <w:tcW w:w="1560" w:type="dxa"/>
            <w:noWrap/>
            <w:vAlign w:val="bottom"/>
          </w:tcPr>
          <w:p w:rsidR="00E13C05" w:rsidRPr="00E25B1F" w:rsidRDefault="00E13C05" w:rsidP="00244E09">
            <w:pPr>
              <w:rPr>
                <w:sz w:val="20"/>
                <w:szCs w:val="20"/>
              </w:rPr>
            </w:pPr>
            <w:r w:rsidRPr="00E25B1F">
              <w:rPr>
                <w:i/>
                <w:iCs/>
                <w:sz w:val="20"/>
                <w:szCs w:val="20"/>
              </w:rPr>
              <w:t> </w:t>
            </w:r>
          </w:p>
        </w:tc>
        <w:tc>
          <w:tcPr>
            <w:tcW w:w="2411" w:type="dxa"/>
            <w:noWrap/>
            <w:vAlign w:val="bottom"/>
          </w:tcPr>
          <w:p w:rsidR="00E13C05" w:rsidRPr="00E25B1F" w:rsidRDefault="00E13C05" w:rsidP="00244E09">
            <w:pPr>
              <w:rPr>
                <w:sz w:val="20"/>
                <w:szCs w:val="20"/>
              </w:rPr>
            </w:pPr>
            <w:r w:rsidRPr="00E25B1F">
              <w:rPr>
                <w:i/>
                <w:iCs/>
                <w:sz w:val="20"/>
                <w:szCs w:val="20"/>
              </w:rPr>
              <w:t> </w:t>
            </w:r>
          </w:p>
        </w:tc>
      </w:tr>
      <w:tr w:rsidR="00E13C05" w:rsidRPr="00E25B1F">
        <w:trPr>
          <w:trHeight w:val="315"/>
        </w:trPr>
        <w:tc>
          <w:tcPr>
            <w:tcW w:w="851" w:type="dxa"/>
            <w:noWrap/>
            <w:vAlign w:val="bottom"/>
          </w:tcPr>
          <w:p w:rsidR="00E13C05" w:rsidRPr="00E25B1F" w:rsidRDefault="00E13C05" w:rsidP="00244E09">
            <w:pPr>
              <w:rPr>
                <w:sz w:val="20"/>
                <w:szCs w:val="20"/>
              </w:rPr>
            </w:pPr>
            <w:r w:rsidRPr="00E25B1F">
              <w:rPr>
                <w:i/>
                <w:iCs/>
                <w:sz w:val="20"/>
                <w:szCs w:val="20"/>
              </w:rPr>
              <w:t>1.2</w:t>
            </w:r>
          </w:p>
        </w:tc>
        <w:tc>
          <w:tcPr>
            <w:tcW w:w="1559" w:type="dxa"/>
            <w:noWrap/>
            <w:vAlign w:val="bottom"/>
          </w:tcPr>
          <w:p w:rsidR="00E13C05" w:rsidRPr="00E25B1F" w:rsidRDefault="00E13C05" w:rsidP="00244E09">
            <w:pPr>
              <w:rPr>
                <w:sz w:val="20"/>
                <w:szCs w:val="20"/>
              </w:rPr>
            </w:pPr>
            <w:r w:rsidRPr="00E25B1F">
              <w:rPr>
                <w:i/>
                <w:iCs/>
                <w:sz w:val="20"/>
                <w:szCs w:val="20"/>
              </w:rPr>
              <w:t>7754456890</w:t>
            </w:r>
          </w:p>
        </w:tc>
        <w:tc>
          <w:tcPr>
            <w:tcW w:w="1843" w:type="dxa"/>
            <w:noWrap/>
            <w:vAlign w:val="bottom"/>
          </w:tcPr>
          <w:p w:rsidR="00E13C05" w:rsidRPr="00E25B1F" w:rsidRDefault="00E13C05" w:rsidP="00244E09">
            <w:pPr>
              <w:rPr>
                <w:sz w:val="20"/>
                <w:szCs w:val="20"/>
              </w:rPr>
            </w:pPr>
            <w:r w:rsidRPr="00E25B1F">
              <w:rPr>
                <w:i/>
                <w:iCs/>
                <w:sz w:val="20"/>
                <w:szCs w:val="20"/>
              </w:rPr>
              <w:t>107656565656565</w:t>
            </w:r>
          </w:p>
        </w:tc>
        <w:tc>
          <w:tcPr>
            <w:tcW w:w="2693" w:type="dxa"/>
            <w:noWrap/>
            <w:vAlign w:val="bottom"/>
          </w:tcPr>
          <w:p w:rsidR="00E13C05" w:rsidRPr="00E25B1F" w:rsidRDefault="00E13C05" w:rsidP="00244E09">
            <w:pPr>
              <w:rPr>
                <w:sz w:val="20"/>
                <w:szCs w:val="20"/>
              </w:rPr>
            </w:pPr>
            <w:r w:rsidRPr="00E25B1F">
              <w:rPr>
                <w:i/>
                <w:iCs/>
                <w:sz w:val="20"/>
                <w:szCs w:val="20"/>
              </w:rPr>
              <w:t>ООО "Свет 2"</w:t>
            </w:r>
          </w:p>
        </w:tc>
        <w:tc>
          <w:tcPr>
            <w:tcW w:w="2410" w:type="dxa"/>
            <w:noWrap/>
            <w:vAlign w:val="bottom"/>
          </w:tcPr>
          <w:p w:rsidR="00E13C05" w:rsidRPr="00E25B1F" w:rsidRDefault="00E13C05" w:rsidP="00244E09">
            <w:pPr>
              <w:rPr>
                <w:sz w:val="20"/>
                <w:szCs w:val="20"/>
              </w:rPr>
            </w:pPr>
            <w:r w:rsidRPr="00E25B1F">
              <w:rPr>
                <w:i/>
                <w:iCs/>
                <w:sz w:val="20"/>
                <w:szCs w:val="20"/>
              </w:rPr>
              <w:t>Смоленск, ул. Титова, 34</w:t>
            </w:r>
          </w:p>
        </w:tc>
        <w:tc>
          <w:tcPr>
            <w:tcW w:w="1559" w:type="dxa"/>
            <w:noWrap/>
            <w:vAlign w:val="bottom"/>
          </w:tcPr>
          <w:p w:rsidR="00E13C05" w:rsidRPr="00E25B1F" w:rsidRDefault="00E13C05" w:rsidP="00244E09">
            <w:pPr>
              <w:rPr>
                <w:sz w:val="20"/>
                <w:szCs w:val="20"/>
              </w:rPr>
            </w:pPr>
            <w:r w:rsidRPr="00E25B1F">
              <w:rPr>
                <w:i/>
                <w:iCs/>
                <w:sz w:val="20"/>
                <w:szCs w:val="20"/>
              </w:rPr>
              <w:t> </w:t>
            </w:r>
          </w:p>
        </w:tc>
        <w:tc>
          <w:tcPr>
            <w:tcW w:w="1560" w:type="dxa"/>
            <w:noWrap/>
            <w:vAlign w:val="bottom"/>
          </w:tcPr>
          <w:p w:rsidR="00E13C05" w:rsidRPr="00E25B1F" w:rsidRDefault="00E13C05" w:rsidP="00244E09">
            <w:pPr>
              <w:rPr>
                <w:sz w:val="20"/>
                <w:szCs w:val="20"/>
              </w:rPr>
            </w:pPr>
            <w:r w:rsidRPr="00E25B1F">
              <w:rPr>
                <w:i/>
                <w:iCs/>
                <w:sz w:val="20"/>
                <w:szCs w:val="20"/>
              </w:rPr>
              <w:t>Участник</w:t>
            </w:r>
          </w:p>
        </w:tc>
        <w:tc>
          <w:tcPr>
            <w:tcW w:w="2411" w:type="dxa"/>
            <w:noWrap/>
            <w:vAlign w:val="bottom"/>
          </w:tcPr>
          <w:p w:rsidR="00E13C05" w:rsidRPr="00E25B1F" w:rsidRDefault="00E13C05" w:rsidP="00244E09">
            <w:pPr>
              <w:rPr>
                <w:sz w:val="20"/>
                <w:szCs w:val="20"/>
              </w:rPr>
            </w:pPr>
            <w:r w:rsidRPr="00E25B1F">
              <w:rPr>
                <w:i/>
                <w:iCs/>
                <w:sz w:val="20"/>
                <w:szCs w:val="20"/>
              </w:rPr>
              <w:t>учредительный договор от 23.01.2008</w:t>
            </w:r>
          </w:p>
        </w:tc>
      </w:tr>
      <w:tr w:rsidR="00E13C05" w:rsidRPr="00E25B1F">
        <w:trPr>
          <w:trHeight w:val="315"/>
        </w:trPr>
        <w:tc>
          <w:tcPr>
            <w:tcW w:w="851" w:type="dxa"/>
            <w:noWrap/>
            <w:vAlign w:val="bottom"/>
          </w:tcPr>
          <w:p w:rsidR="00E13C05" w:rsidRPr="00E25B1F" w:rsidRDefault="00E13C05" w:rsidP="00244E09">
            <w:pPr>
              <w:rPr>
                <w:sz w:val="20"/>
                <w:szCs w:val="20"/>
              </w:rPr>
            </w:pPr>
            <w:r w:rsidRPr="00E25B1F">
              <w:rPr>
                <w:i/>
                <w:iCs/>
                <w:sz w:val="20"/>
                <w:szCs w:val="20"/>
              </w:rPr>
              <w:t>1.2.0</w:t>
            </w:r>
          </w:p>
        </w:tc>
        <w:tc>
          <w:tcPr>
            <w:tcW w:w="1559" w:type="dxa"/>
            <w:noWrap/>
            <w:vAlign w:val="bottom"/>
          </w:tcPr>
          <w:p w:rsidR="00E13C05" w:rsidRPr="00E25B1F" w:rsidRDefault="00E13C05" w:rsidP="00244E09">
            <w:pPr>
              <w:rPr>
                <w:sz w:val="20"/>
                <w:szCs w:val="20"/>
              </w:rPr>
            </w:pPr>
            <w:r w:rsidRPr="00E25B1F">
              <w:rPr>
                <w:i/>
                <w:iCs/>
                <w:sz w:val="20"/>
                <w:szCs w:val="20"/>
              </w:rPr>
              <w:t>666555777444</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Антонов Иван Игоревич</w:t>
            </w:r>
          </w:p>
        </w:tc>
        <w:tc>
          <w:tcPr>
            <w:tcW w:w="2410" w:type="dxa"/>
            <w:noWrap/>
            <w:vAlign w:val="bottom"/>
          </w:tcPr>
          <w:p w:rsidR="00E13C05" w:rsidRPr="00E25B1F" w:rsidRDefault="00E13C05" w:rsidP="00244E09">
            <w:pPr>
              <w:rPr>
                <w:sz w:val="20"/>
                <w:szCs w:val="20"/>
              </w:rPr>
            </w:pPr>
            <w:r w:rsidRPr="00E25B1F">
              <w:rPr>
                <w:i/>
                <w:iCs/>
                <w:sz w:val="20"/>
                <w:szCs w:val="20"/>
              </w:rPr>
              <w:t>Смоленск, ул. Титова, 34</w:t>
            </w:r>
          </w:p>
        </w:tc>
        <w:tc>
          <w:tcPr>
            <w:tcW w:w="1559" w:type="dxa"/>
            <w:noWrap/>
            <w:vAlign w:val="bottom"/>
          </w:tcPr>
          <w:p w:rsidR="00E13C05" w:rsidRPr="00E25B1F" w:rsidRDefault="00E13C05" w:rsidP="00244E09">
            <w:pPr>
              <w:rPr>
                <w:sz w:val="20"/>
                <w:szCs w:val="20"/>
              </w:rPr>
            </w:pPr>
            <w:r w:rsidRPr="00E25B1F">
              <w:rPr>
                <w:i/>
                <w:iCs/>
                <w:sz w:val="20"/>
                <w:szCs w:val="20"/>
              </w:rPr>
              <w:t>66 55 444333</w:t>
            </w:r>
          </w:p>
        </w:tc>
        <w:tc>
          <w:tcPr>
            <w:tcW w:w="1560" w:type="dxa"/>
            <w:noWrap/>
            <w:vAlign w:val="bottom"/>
          </w:tcPr>
          <w:p w:rsidR="00E13C05" w:rsidRPr="00E25B1F" w:rsidRDefault="00E13C05" w:rsidP="00244E09">
            <w:pPr>
              <w:rPr>
                <w:sz w:val="20"/>
                <w:szCs w:val="20"/>
              </w:rPr>
            </w:pPr>
            <w:r w:rsidRPr="00E25B1F">
              <w:rPr>
                <w:i/>
                <w:iCs/>
                <w:sz w:val="20"/>
                <w:szCs w:val="20"/>
              </w:rPr>
              <w:t>Руководитель</w:t>
            </w:r>
          </w:p>
        </w:tc>
        <w:tc>
          <w:tcPr>
            <w:tcW w:w="2411" w:type="dxa"/>
            <w:noWrap/>
            <w:vAlign w:val="bottom"/>
          </w:tcPr>
          <w:p w:rsidR="00E13C05" w:rsidRPr="00E25B1F" w:rsidRDefault="00E13C05" w:rsidP="00244E09">
            <w:pPr>
              <w:rPr>
                <w:sz w:val="20"/>
                <w:szCs w:val="20"/>
              </w:rPr>
            </w:pPr>
            <w:r w:rsidRPr="00E25B1F">
              <w:rPr>
                <w:i/>
                <w:iCs/>
                <w:sz w:val="20"/>
                <w:szCs w:val="20"/>
              </w:rPr>
              <w:t>устав, приказ №56-л/с от 22.05.09</w:t>
            </w:r>
          </w:p>
        </w:tc>
      </w:tr>
      <w:tr w:rsidR="00E13C05" w:rsidRPr="00E25B1F">
        <w:trPr>
          <w:trHeight w:val="315"/>
        </w:trPr>
        <w:tc>
          <w:tcPr>
            <w:tcW w:w="851" w:type="dxa"/>
            <w:noWrap/>
            <w:vAlign w:val="bottom"/>
          </w:tcPr>
          <w:p w:rsidR="00E13C05" w:rsidRPr="00E25B1F" w:rsidRDefault="00E13C05" w:rsidP="00244E09">
            <w:pPr>
              <w:rPr>
                <w:sz w:val="20"/>
                <w:szCs w:val="20"/>
              </w:rPr>
            </w:pPr>
            <w:r w:rsidRPr="00E25B1F">
              <w:rPr>
                <w:i/>
                <w:iCs/>
                <w:sz w:val="20"/>
                <w:szCs w:val="20"/>
              </w:rPr>
              <w:t>1.2.1</w:t>
            </w:r>
          </w:p>
        </w:tc>
        <w:tc>
          <w:tcPr>
            <w:tcW w:w="1559" w:type="dxa"/>
            <w:noWrap/>
            <w:vAlign w:val="bottom"/>
          </w:tcPr>
          <w:p w:rsidR="00E13C05" w:rsidRPr="00E25B1F" w:rsidRDefault="00E13C05" w:rsidP="00244E09">
            <w:pPr>
              <w:rPr>
                <w:sz w:val="20"/>
                <w:szCs w:val="20"/>
              </w:rPr>
            </w:pPr>
            <w:r w:rsidRPr="00E25B1F">
              <w:rPr>
                <w:i/>
                <w:iCs/>
                <w:sz w:val="20"/>
                <w:szCs w:val="20"/>
              </w:rPr>
              <w:t>888777666555</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Ивлев Дмитрий Степанович</w:t>
            </w:r>
          </w:p>
        </w:tc>
        <w:tc>
          <w:tcPr>
            <w:tcW w:w="2410" w:type="dxa"/>
            <w:noWrap/>
            <w:vAlign w:val="bottom"/>
          </w:tcPr>
          <w:p w:rsidR="00E13C05" w:rsidRPr="00E25B1F" w:rsidRDefault="00E13C05" w:rsidP="00244E09">
            <w:pPr>
              <w:rPr>
                <w:sz w:val="20"/>
                <w:szCs w:val="20"/>
              </w:rPr>
            </w:pPr>
            <w:r w:rsidRPr="00E25B1F">
              <w:rPr>
                <w:i/>
                <w:iCs/>
                <w:sz w:val="20"/>
                <w:szCs w:val="20"/>
              </w:rPr>
              <w:t>Смоленск, ул. Чапаева, 34-72</w:t>
            </w:r>
          </w:p>
        </w:tc>
        <w:tc>
          <w:tcPr>
            <w:tcW w:w="1559" w:type="dxa"/>
            <w:noWrap/>
            <w:vAlign w:val="bottom"/>
          </w:tcPr>
          <w:p w:rsidR="00E13C05" w:rsidRPr="00E25B1F" w:rsidRDefault="00E13C05" w:rsidP="00244E09">
            <w:pPr>
              <w:rPr>
                <w:sz w:val="20"/>
                <w:szCs w:val="20"/>
              </w:rPr>
            </w:pPr>
            <w:r w:rsidRPr="00E25B1F">
              <w:rPr>
                <w:i/>
                <w:iCs/>
                <w:sz w:val="20"/>
                <w:szCs w:val="20"/>
              </w:rPr>
              <w:t>77 55 333444</w:t>
            </w:r>
          </w:p>
        </w:tc>
        <w:tc>
          <w:tcPr>
            <w:tcW w:w="1560" w:type="dxa"/>
            <w:noWrap/>
            <w:vAlign w:val="bottom"/>
          </w:tcPr>
          <w:p w:rsidR="00E13C05" w:rsidRPr="00E25B1F" w:rsidRDefault="00E13C05" w:rsidP="00244E09">
            <w:pPr>
              <w:rPr>
                <w:sz w:val="20"/>
                <w:szCs w:val="20"/>
              </w:rPr>
            </w:pPr>
            <w:r w:rsidRPr="00E25B1F">
              <w:rPr>
                <w:i/>
                <w:iCs/>
                <w:sz w:val="20"/>
                <w:szCs w:val="20"/>
              </w:rPr>
              <w:t>Участник</w:t>
            </w:r>
          </w:p>
        </w:tc>
        <w:tc>
          <w:tcPr>
            <w:tcW w:w="2411" w:type="dxa"/>
            <w:noWrap/>
            <w:vAlign w:val="bottom"/>
          </w:tcPr>
          <w:p w:rsidR="00E13C05" w:rsidRPr="00E25B1F" w:rsidRDefault="00E13C05" w:rsidP="00244E09">
            <w:pPr>
              <w:rPr>
                <w:sz w:val="20"/>
                <w:szCs w:val="20"/>
              </w:rPr>
            </w:pPr>
            <w:r w:rsidRPr="00E25B1F">
              <w:rPr>
                <w:i/>
                <w:iCs/>
                <w:sz w:val="20"/>
                <w:szCs w:val="20"/>
              </w:rPr>
              <w:t>учредительный договор от 23.01.2006</w:t>
            </w:r>
          </w:p>
        </w:tc>
      </w:tr>
      <w:tr w:rsidR="00E13C05" w:rsidRPr="00E25B1F">
        <w:trPr>
          <w:trHeight w:val="315"/>
        </w:trPr>
        <w:tc>
          <w:tcPr>
            <w:tcW w:w="851" w:type="dxa"/>
            <w:noWrap/>
            <w:vAlign w:val="bottom"/>
          </w:tcPr>
          <w:p w:rsidR="00E13C05" w:rsidRPr="00E25B1F" w:rsidRDefault="00E13C05" w:rsidP="00244E09">
            <w:pPr>
              <w:rPr>
                <w:sz w:val="20"/>
                <w:szCs w:val="20"/>
              </w:rPr>
            </w:pPr>
            <w:r w:rsidRPr="00E25B1F">
              <w:rPr>
                <w:i/>
                <w:iCs/>
                <w:sz w:val="20"/>
                <w:szCs w:val="20"/>
              </w:rPr>
              <w:t>1.2.2</w:t>
            </w:r>
          </w:p>
        </w:tc>
        <w:tc>
          <w:tcPr>
            <w:tcW w:w="1559" w:type="dxa"/>
            <w:noWrap/>
            <w:vAlign w:val="bottom"/>
          </w:tcPr>
          <w:p w:rsidR="00E13C05" w:rsidRPr="00E25B1F" w:rsidRDefault="00E13C05" w:rsidP="00244E09">
            <w:pPr>
              <w:rPr>
                <w:sz w:val="20"/>
                <w:szCs w:val="20"/>
              </w:rPr>
            </w:pPr>
            <w:r w:rsidRPr="00E25B1F">
              <w:rPr>
                <w:i/>
                <w:iCs/>
                <w:sz w:val="20"/>
                <w:szCs w:val="20"/>
              </w:rPr>
              <w:t>333888444555</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Степанов Игорь Дмитриевич</w:t>
            </w:r>
          </w:p>
        </w:tc>
        <w:tc>
          <w:tcPr>
            <w:tcW w:w="2410" w:type="dxa"/>
            <w:noWrap/>
            <w:vAlign w:val="bottom"/>
          </w:tcPr>
          <w:p w:rsidR="00E13C05" w:rsidRPr="00E25B1F" w:rsidRDefault="00E13C05" w:rsidP="00244E09">
            <w:pPr>
              <w:rPr>
                <w:sz w:val="20"/>
                <w:szCs w:val="20"/>
              </w:rPr>
            </w:pPr>
            <w:r w:rsidRPr="00E25B1F">
              <w:rPr>
                <w:i/>
                <w:iCs/>
                <w:sz w:val="20"/>
                <w:szCs w:val="20"/>
              </w:rPr>
              <w:t>Смоленск, ул. Гагарина, 2-64</w:t>
            </w:r>
          </w:p>
        </w:tc>
        <w:tc>
          <w:tcPr>
            <w:tcW w:w="1559" w:type="dxa"/>
            <w:noWrap/>
            <w:vAlign w:val="bottom"/>
          </w:tcPr>
          <w:p w:rsidR="00E13C05" w:rsidRPr="00E25B1F" w:rsidRDefault="00E13C05" w:rsidP="00244E09">
            <w:pPr>
              <w:rPr>
                <w:sz w:val="20"/>
                <w:szCs w:val="20"/>
              </w:rPr>
            </w:pPr>
            <w:r w:rsidRPr="00E25B1F">
              <w:rPr>
                <w:i/>
                <w:iCs/>
                <w:sz w:val="20"/>
                <w:szCs w:val="20"/>
              </w:rPr>
              <w:t>66 77 223344</w:t>
            </w:r>
          </w:p>
        </w:tc>
        <w:tc>
          <w:tcPr>
            <w:tcW w:w="1560" w:type="dxa"/>
            <w:noWrap/>
            <w:vAlign w:val="bottom"/>
          </w:tcPr>
          <w:p w:rsidR="00E13C05" w:rsidRPr="00E25B1F" w:rsidRDefault="00E13C05" w:rsidP="00244E09">
            <w:pPr>
              <w:rPr>
                <w:sz w:val="20"/>
                <w:szCs w:val="20"/>
              </w:rPr>
            </w:pPr>
            <w:r w:rsidRPr="00E25B1F">
              <w:rPr>
                <w:i/>
                <w:iCs/>
                <w:sz w:val="20"/>
                <w:szCs w:val="20"/>
              </w:rPr>
              <w:t>Участник</w:t>
            </w:r>
          </w:p>
        </w:tc>
        <w:tc>
          <w:tcPr>
            <w:tcW w:w="2411" w:type="dxa"/>
            <w:noWrap/>
            <w:vAlign w:val="bottom"/>
          </w:tcPr>
          <w:p w:rsidR="00E13C05" w:rsidRPr="00E25B1F" w:rsidRDefault="00E13C05" w:rsidP="00244E09">
            <w:pPr>
              <w:rPr>
                <w:sz w:val="20"/>
                <w:szCs w:val="20"/>
              </w:rPr>
            </w:pPr>
            <w:r w:rsidRPr="00E25B1F">
              <w:rPr>
                <w:i/>
                <w:iCs/>
                <w:sz w:val="20"/>
                <w:szCs w:val="20"/>
              </w:rPr>
              <w:t>учредительный договор от 23.01.2006</w:t>
            </w:r>
          </w:p>
        </w:tc>
      </w:tr>
      <w:tr w:rsidR="00E13C05" w:rsidRPr="00E25B1F">
        <w:trPr>
          <w:trHeight w:val="315"/>
        </w:trPr>
        <w:tc>
          <w:tcPr>
            <w:tcW w:w="851" w:type="dxa"/>
            <w:noWrap/>
            <w:vAlign w:val="bottom"/>
          </w:tcPr>
          <w:p w:rsidR="00E13C05" w:rsidRPr="00E25B1F" w:rsidRDefault="00E13C05" w:rsidP="00244E09">
            <w:pPr>
              <w:rPr>
                <w:sz w:val="20"/>
                <w:szCs w:val="20"/>
              </w:rPr>
            </w:pPr>
            <w:r w:rsidRPr="00E25B1F">
              <w:rPr>
                <w:i/>
                <w:iCs/>
                <w:sz w:val="20"/>
                <w:szCs w:val="20"/>
              </w:rPr>
              <w:t>…</w:t>
            </w:r>
          </w:p>
        </w:tc>
        <w:tc>
          <w:tcPr>
            <w:tcW w:w="1559" w:type="dxa"/>
            <w:noWrap/>
            <w:vAlign w:val="bottom"/>
          </w:tcPr>
          <w:p w:rsidR="00E13C05" w:rsidRPr="00E25B1F" w:rsidRDefault="00E13C05" w:rsidP="00244E09">
            <w:pPr>
              <w:rPr>
                <w:sz w:val="20"/>
                <w:szCs w:val="20"/>
              </w:rPr>
            </w:pPr>
            <w:r w:rsidRPr="00E25B1F">
              <w:rPr>
                <w:i/>
                <w:iCs/>
                <w:sz w:val="20"/>
                <w:szCs w:val="20"/>
              </w:rPr>
              <w:t> </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 </w:t>
            </w:r>
          </w:p>
        </w:tc>
        <w:tc>
          <w:tcPr>
            <w:tcW w:w="2410" w:type="dxa"/>
            <w:noWrap/>
            <w:vAlign w:val="bottom"/>
          </w:tcPr>
          <w:p w:rsidR="00E13C05" w:rsidRPr="00E25B1F" w:rsidRDefault="00E13C05" w:rsidP="00244E09">
            <w:pPr>
              <w:rPr>
                <w:sz w:val="20"/>
                <w:szCs w:val="20"/>
              </w:rPr>
            </w:pPr>
            <w:r w:rsidRPr="00E25B1F">
              <w:rPr>
                <w:i/>
                <w:iCs/>
                <w:sz w:val="20"/>
                <w:szCs w:val="20"/>
              </w:rPr>
              <w:t> </w:t>
            </w:r>
          </w:p>
        </w:tc>
        <w:tc>
          <w:tcPr>
            <w:tcW w:w="1559" w:type="dxa"/>
            <w:noWrap/>
            <w:vAlign w:val="bottom"/>
          </w:tcPr>
          <w:p w:rsidR="00E13C05" w:rsidRPr="00E25B1F" w:rsidRDefault="00E13C05" w:rsidP="00244E09">
            <w:pPr>
              <w:rPr>
                <w:sz w:val="20"/>
                <w:szCs w:val="20"/>
              </w:rPr>
            </w:pPr>
            <w:r w:rsidRPr="00E25B1F">
              <w:rPr>
                <w:i/>
                <w:iCs/>
                <w:sz w:val="20"/>
                <w:szCs w:val="20"/>
              </w:rPr>
              <w:t> </w:t>
            </w:r>
          </w:p>
        </w:tc>
        <w:tc>
          <w:tcPr>
            <w:tcW w:w="1560" w:type="dxa"/>
            <w:noWrap/>
            <w:vAlign w:val="bottom"/>
          </w:tcPr>
          <w:p w:rsidR="00E13C05" w:rsidRPr="00E25B1F" w:rsidRDefault="00E13C05" w:rsidP="00244E09">
            <w:pPr>
              <w:rPr>
                <w:sz w:val="20"/>
                <w:szCs w:val="20"/>
              </w:rPr>
            </w:pPr>
            <w:r w:rsidRPr="00E25B1F">
              <w:rPr>
                <w:i/>
                <w:iCs/>
                <w:sz w:val="20"/>
                <w:szCs w:val="20"/>
              </w:rPr>
              <w:t> </w:t>
            </w:r>
          </w:p>
        </w:tc>
        <w:tc>
          <w:tcPr>
            <w:tcW w:w="2411" w:type="dxa"/>
            <w:noWrap/>
            <w:vAlign w:val="bottom"/>
          </w:tcPr>
          <w:p w:rsidR="00E13C05" w:rsidRPr="00E25B1F" w:rsidRDefault="00E13C05" w:rsidP="00244E09">
            <w:pPr>
              <w:rPr>
                <w:sz w:val="20"/>
                <w:szCs w:val="20"/>
              </w:rPr>
            </w:pPr>
            <w:r w:rsidRPr="00E25B1F">
              <w:rPr>
                <w:i/>
                <w:iCs/>
                <w:sz w:val="20"/>
                <w:szCs w:val="20"/>
              </w:rPr>
              <w:t> </w:t>
            </w:r>
          </w:p>
        </w:tc>
      </w:tr>
      <w:tr w:rsidR="00E13C05" w:rsidRPr="00E25B1F">
        <w:trPr>
          <w:trHeight w:val="315"/>
        </w:trPr>
        <w:tc>
          <w:tcPr>
            <w:tcW w:w="851" w:type="dxa"/>
            <w:noWrap/>
            <w:vAlign w:val="bottom"/>
          </w:tcPr>
          <w:p w:rsidR="00E13C05" w:rsidRPr="00E25B1F" w:rsidRDefault="00E13C05" w:rsidP="00244E09">
            <w:pPr>
              <w:rPr>
                <w:sz w:val="20"/>
                <w:szCs w:val="20"/>
              </w:rPr>
            </w:pPr>
            <w:r w:rsidRPr="00E25B1F">
              <w:rPr>
                <w:i/>
                <w:iCs/>
                <w:sz w:val="20"/>
                <w:szCs w:val="20"/>
              </w:rPr>
              <w:t>1.3</w:t>
            </w:r>
          </w:p>
        </w:tc>
        <w:tc>
          <w:tcPr>
            <w:tcW w:w="1559" w:type="dxa"/>
            <w:noWrap/>
            <w:vAlign w:val="bottom"/>
          </w:tcPr>
          <w:p w:rsidR="00E13C05" w:rsidRPr="00E25B1F" w:rsidRDefault="00E13C05" w:rsidP="00244E09">
            <w:pPr>
              <w:rPr>
                <w:sz w:val="20"/>
                <w:szCs w:val="20"/>
              </w:rPr>
            </w:pPr>
            <w:r w:rsidRPr="00E25B1F">
              <w:rPr>
                <w:i/>
                <w:iCs/>
                <w:sz w:val="20"/>
                <w:szCs w:val="20"/>
              </w:rPr>
              <w:t>ASU66-54</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Игуана лтд (Iguana LTD)</w:t>
            </w:r>
          </w:p>
        </w:tc>
        <w:tc>
          <w:tcPr>
            <w:tcW w:w="2410" w:type="dxa"/>
            <w:noWrap/>
            <w:vAlign w:val="bottom"/>
          </w:tcPr>
          <w:p w:rsidR="00E13C05" w:rsidRPr="00E25B1F" w:rsidRDefault="00E13C05" w:rsidP="00244E09">
            <w:pPr>
              <w:rPr>
                <w:sz w:val="20"/>
                <w:szCs w:val="20"/>
              </w:rPr>
            </w:pPr>
            <w:r w:rsidRPr="00E25B1F">
              <w:rPr>
                <w:i/>
                <w:iCs/>
                <w:sz w:val="20"/>
                <w:szCs w:val="20"/>
              </w:rPr>
              <w:t>США, штат Виржиния, 533</w:t>
            </w:r>
          </w:p>
        </w:tc>
        <w:tc>
          <w:tcPr>
            <w:tcW w:w="1559" w:type="dxa"/>
            <w:noWrap/>
            <w:vAlign w:val="bottom"/>
          </w:tcPr>
          <w:p w:rsidR="00E13C05" w:rsidRPr="00E25B1F" w:rsidRDefault="00E13C05" w:rsidP="00244E09">
            <w:pPr>
              <w:rPr>
                <w:sz w:val="20"/>
                <w:szCs w:val="20"/>
              </w:rPr>
            </w:pPr>
            <w:r w:rsidRPr="00E25B1F">
              <w:rPr>
                <w:i/>
                <w:iCs/>
                <w:sz w:val="20"/>
                <w:szCs w:val="20"/>
              </w:rPr>
              <w:t> </w:t>
            </w:r>
          </w:p>
        </w:tc>
        <w:tc>
          <w:tcPr>
            <w:tcW w:w="1560" w:type="dxa"/>
            <w:noWrap/>
            <w:vAlign w:val="bottom"/>
          </w:tcPr>
          <w:p w:rsidR="00E13C05" w:rsidRPr="00E25B1F" w:rsidRDefault="00E13C05" w:rsidP="00244E09">
            <w:pPr>
              <w:rPr>
                <w:sz w:val="20"/>
                <w:szCs w:val="20"/>
              </w:rPr>
            </w:pPr>
            <w:r w:rsidRPr="00E25B1F">
              <w:rPr>
                <w:i/>
                <w:iCs/>
                <w:sz w:val="20"/>
                <w:szCs w:val="20"/>
              </w:rPr>
              <w:t>Участник</w:t>
            </w:r>
          </w:p>
        </w:tc>
        <w:tc>
          <w:tcPr>
            <w:tcW w:w="2411" w:type="dxa"/>
            <w:noWrap/>
            <w:vAlign w:val="bottom"/>
          </w:tcPr>
          <w:p w:rsidR="00E13C05" w:rsidRPr="00E25B1F" w:rsidRDefault="00E13C05" w:rsidP="00244E09">
            <w:pPr>
              <w:rPr>
                <w:sz w:val="20"/>
                <w:szCs w:val="20"/>
              </w:rPr>
            </w:pPr>
            <w:r w:rsidRPr="00E25B1F">
              <w:rPr>
                <w:i/>
                <w:iCs/>
                <w:sz w:val="20"/>
                <w:szCs w:val="20"/>
              </w:rPr>
              <w:t>учредительный договор от 23.01.2008</w:t>
            </w:r>
          </w:p>
        </w:tc>
      </w:tr>
      <w:tr w:rsidR="00E13C05" w:rsidRPr="00E25B1F">
        <w:trPr>
          <w:trHeight w:val="315"/>
        </w:trPr>
        <w:tc>
          <w:tcPr>
            <w:tcW w:w="851" w:type="dxa"/>
            <w:noWrap/>
            <w:vAlign w:val="bottom"/>
          </w:tcPr>
          <w:p w:rsidR="00E13C05" w:rsidRPr="00E25B1F" w:rsidRDefault="00E13C05" w:rsidP="00244E09">
            <w:pPr>
              <w:rPr>
                <w:sz w:val="20"/>
                <w:szCs w:val="20"/>
              </w:rPr>
            </w:pPr>
            <w:r w:rsidRPr="00E25B1F">
              <w:rPr>
                <w:i/>
                <w:iCs/>
                <w:sz w:val="20"/>
                <w:szCs w:val="20"/>
              </w:rPr>
              <w:t> </w:t>
            </w:r>
          </w:p>
        </w:tc>
        <w:tc>
          <w:tcPr>
            <w:tcW w:w="1559" w:type="dxa"/>
            <w:noWrap/>
            <w:vAlign w:val="bottom"/>
          </w:tcPr>
          <w:p w:rsidR="00E13C05" w:rsidRPr="00E25B1F" w:rsidRDefault="00E13C05" w:rsidP="00244E09">
            <w:pPr>
              <w:rPr>
                <w:sz w:val="20"/>
                <w:szCs w:val="20"/>
              </w:rPr>
            </w:pPr>
            <w:r w:rsidRPr="00E25B1F">
              <w:rPr>
                <w:i/>
                <w:iCs/>
                <w:sz w:val="20"/>
                <w:szCs w:val="20"/>
              </w:rPr>
              <w:t> </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Ruan Max Amer</w:t>
            </w:r>
          </w:p>
        </w:tc>
        <w:tc>
          <w:tcPr>
            <w:tcW w:w="2410" w:type="dxa"/>
            <w:noWrap/>
            <w:vAlign w:val="bottom"/>
          </w:tcPr>
          <w:p w:rsidR="00E13C05" w:rsidRPr="00E25B1F" w:rsidRDefault="00E13C05" w:rsidP="00244E09">
            <w:pPr>
              <w:rPr>
                <w:sz w:val="20"/>
                <w:szCs w:val="20"/>
              </w:rPr>
            </w:pPr>
            <w:r w:rsidRPr="00E25B1F">
              <w:rPr>
                <w:i/>
                <w:iCs/>
                <w:sz w:val="20"/>
                <w:szCs w:val="20"/>
              </w:rPr>
              <w:t>Кипр, Лимассол, 24-75</w:t>
            </w:r>
          </w:p>
        </w:tc>
        <w:tc>
          <w:tcPr>
            <w:tcW w:w="1559" w:type="dxa"/>
            <w:noWrap/>
            <w:vAlign w:val="bottom"/>
          </w:tcPr>
          <w:p w:rsidR="00E13C05" w:rsidRPr="00E25B1F" w:rsidRDefault="00E13C05" w:rsidP="00244E09">
            <w:pPr>
              <w:rPr>
                <w:sz w:val="20"/>
                <w:szCs w:val="20"/>
              </w:rPr>
            </w:pPr>
            <w:r w:rsidRPr="00E25B1F">
              <w:rPr>
                <w:i/>
                <w:iCs/>
                <w:sz w:val="20"/>
                <w:szCs w:val="20"/>
              </w:rPr>
              <w:t>776AE 6654</w:t>
            </w:r>
          </w:p>
        </w:tc>
        <w:tc>
          <w:tcPr>
            <w:tcW w:w="1560" w:type="dxa"/>
            <w:noWrap/>
            <w:vAlign w:val="bottom"/>
          </w:tcPr>
          <w:p w:rsidR="00E13C05" w:rsidRPr="00E25B1F" w:rsidRDefault="00E13C05" w:rsidP="00244E09">
            <w:pPr>
              <w:rPr>
                <w:sz w:val="20"/>
                <w:szCs w:val="20"/>
              </w:rPr>
            </w:pPr>
            <w:r w:rsidRPr="00E25B1F">
              <w:rPr>
                <w:i/>
                <w:iCs/>
                <w:sz w:val="20"/>
                <w:szCs w:val="20"/>
              </w:rPr>
              <w:t>Руководитель</w:t>
            </w:r>
          </w:p>
        </w:tc>
        <w:tc>
          <w:tcPr>
            <w:tcW w:w="2411" w:type="dxa"/>
            <w:noWrap/>
            <w:vAlign w:val="bottom"/>
          </w:tcPr>
          <w:p w:rsidR="00E13C05" w:rsidRPr="00E25B1F" w:rsidRDefault="00E13C05" w:rsidP="00244E09">
            <w:pPr>
              <w:rPr>
                <w:sz w:val="20"/>
                <w:szCs w:val="20"/>
              </w:rPr>
            </w:pPr>
            <w:r w:rsidRPr="00E25B1F">
              <w:rPr>
                <w:i/>
                <w:iCs/>
                <w:sz w:val="20"/>
                <w:szCs w:val="20"/>
              </w:rPr>
              <w:t> </w:t>
            </w:r>
          </w:p>
        </w:tc>
      </w:tr>
      <w:tr w:rsidR="00E13C05" w:rsidRPr="00E25B1F">
        <w:trPr>
          <w:trHeight w:val="315"/>
        </w:trPr>
        <w:tc>
          <w:tcPr>
            <w:tcW w:w="851" w:type="dxa"/>
            <w:noWrap/>
            <w:vAlign w:val="bottom"/>
          </w:tcPr>
          <w:p w:rsidR="00E13C05" w:rsidRPr="00E25B1F" w:rsidRDefault="00E13C05" w:rsidP="00244E09">
            <w:pPr>
              <w:rPr>
                <w:sz w:val="20"/>
                <w:szCs w:val="20"/>
              </w:rPr>
            </w:pPr>
            <w:r w:rsidRPr="00E25B1F">
              <w:rPr>
                <w:i/>
                <w:iCs/>
                <w:sz w:val="20"/>
                <w:szCs w:val="20"/>
              </w:rPr>
              <w:t>…</w:t>
            </w:r>
          </w:p>
        </w:tc>
        <w:tc>
          <w:tcPr>
            <w:tcW w:w="1559" w:type="dxa"/>
            <w:noWrap/>
            <w:vAlign w:val="bottom"/>
          </w:tcPr>
          <w:p w:rsidR="00E13C05" w:rsidRPr="00E25B1F" w:rsidRDefault="00E13C05" w:rsidP="00244E09">
            <w:pPr>
              <w:rPr>
                <w:sz w:val="20"/>
                <w:szCs w:val="20"/>
              </w:rPr>
            </w:pPr>
            <w:r w:rsidRPr="00E25B1F">
              <w:rPr>
                <w:i/>
                <w:iCs/>
                <w:sz w:val="20"/>
                <w:szCs w:val="20"/>
              </w:rPr>
              <w:t> </w:t>
            </w:r>
          </w:p>
        </w:tc>
        <w:tc>
          <w:tcPr>
            <w:tcW w:w="1843" w:type="dxa"/>
            <w:noWrap/>
            <w:vAlign w:val="bottom"/>
          </w:tcPr>
          <w:p w:rsidR="00E13C05" w:rsidRPr="00E25B1F" w:rsidRDefault="00E13C05" w:rsidP="00244E09">
            <w:pPr>
              <w:rPr>
                <w:sz w:val="20"/>
                <w:szCs w:val="20"/>
              </w:rPr>
            </w:pPr>
            <w:r w:rsidRPr="00E25B1F">
              <w:rPr>
                <w:i/>
                <w:iCs/>
                <w:sz w:val="20"/>
                <w:szCs w:val="20"/>
              </w:rPr>
              <w:t> </w:t>
            </w:r>
          </w:p>
        </w:tc>
        <w:tc>
          <w:tcPr>
            <w:tcW w:w="2693" w:type="dxa"/>
            <w:noWrap/>
            <w:vAlign w:val="bottom"/>
          </w:tcPr>
          <w:p w:rsidR="00E13C05" w:rsidRPr="00E25B1F" w:rsidRDefault="00E13C05" w:rsidP="00244E09">
            <w:pPr>
              <w:rPr>
                <w:sz w:val="20"/>
                <w:szCs w:val="20"/>
              </w:rPr>
            </w:pPr>
            <w:r w:rsidRPr="00E25B1F">
              <w:rPr>
                <w:i/>
                <w:iCs/>
                <w:sz w:val="20"/>
                <w:szCs w:val="20"/>
              </w:rPr>
              <w:t> </w:t>
            </w:r>
          </w:p>
        </w:tc>
        <w:tc>
          <w:tcPr>
            <w:tcW w:w="2410" w:type="dxa"/>
            <w:noWrap/>
            <w:vAlign w:val="bottom"/>
          </w:tcPr>
          <w:p w:rsidR="00E13C05" w:rsidRPr="00E25B1F" w:rsidRDefault="00E13C05" w:rsidP="00244E09">
            <w:pPr>
              <w:rPr>
                <w:sz w:val="20"/>
                <w:szCs w:val="20"/>
              </w:rPr>
            </w:pPr>
            <w:r w:rsidRPr="00E25B1F">
              <w:rPr>
                <w:i/>
                <w:iCs/>
                <w:sz w:val="20"/>
                <w:szCs w:val="20"/>
              </w:rPr>
              <w:t> </w:t>
            </w:r>
          </w:p>
        </w:tc>
        <w:tc>
          <w:tcPr>
            <w:tcW w:w="1559" w:type="dxa"/>
            <w:noWrap/>
            <w:vAlign w:val="bottom"/>
          </w:tcPr>
          <w:p w:rsidR="00E13C05" w:rsidRPr="00E25B1F" w:rsidRDefault="00E13C05" w:rsidP="00244E09">
            <w:pPr>
              <w:rPr>
                <w:sz w:val="20"/>
                <w:szCs w:val="20"/>
              </w:rPr>
            </w:pPr>
            <w:r w:rsidRPr="00E25B1F">
              <w:rPr>
                <w:i/>
                <w:iCs/>
                <w:sz w:val="20"/>
                <w:szCs w:val="20"/>
              </w:rPr>
              <w:t> </w:t>
            </w:r>
          </w:p>
        </w:tc>
        <w:tc>
          <w:tcPr>
            <w:tcW w:w="1560" w:type="dxa"/>
            <w:noWrap/>
            <w:vAlign w:val="bottom"/>
          </w:tcPr>
          <w:p w:rsidR="00E13C05" w:rsidRPr="00E25B1F" w:rsidRDefault="00E13C05" w:rsidP="00244E09">
            <w:pPr>
              <w:rPr>
                <w:sz w:val="20"/>
                <w:szCs w:val="20"/>
              </w:rPr>
            </w:pPr>
            <w:r w:rsidRPr="00E25B1F">
              <w:rPr>
                <w:i/>
                <w:iCs/>
                <w:sz w:val="20"/>
                <w:szCs w:val="20"/>
              </w:rPr>
              <w:t> </w:t>
            </w:r>
          </w:p>
        </w:tc>
        <w:tc>
          <w:tcPr>
            <w:tcW w:w="2411" w:type="dxa"/>
            <w:noWrap/>
            <w:vAlign w:val="bottom"/>
          </w:tcPr>
          <w:p w:rsidR="00E13C05" w:rsidRPr="00E25B1F" w:rsidRDefault="00E13C05" w:rsidP="00244E09">
            <w:pPr>
              <w:rPr>
                <w:sz w:val="20"/>
                <w:szCs w:val="20"/>
              </w:rPr>
            </w:pPr>
            <w:r w:rsidRPr="00E25B1F">
              <w:rPr>
                <w:i/>
                <w:iCs/>
                <w:sz w:val="20"/>
                <w:szCs w:val="20"/>
              </w:rPr>
              <w:t> </w:t>
            </w:r>
          </w:p>
        </w:tc>
      </w:tr>
    </w:tbl>
    <w:p w:rsidR="00E13C05" w:rsidRPr="00E25B1F" w:rsidRDefault="00E13C05" w:rsidP="00C87330">
      <w:pPr>
        <w:pStyle w:val="Times12"/>
        <w:jc w:val="right"/>
        <w:sectPr w:rsidR="00E13C05" w:rsidRPr="00E25B1F" w:rsidSect="00C62F68">
          <w:pgSz w:w="16840" w:h="11907" w:orient="landscape" w:code="9"/>
          <w:pgMar w:top="1418" w:right="1134" w:bottom="567" w:left="1134" w:header="567" w:footer="567" w:gutter="0"/>
          <w:cols w:space="708"/>
          <w:docGrid w:linePitch="360"/>
        </w:sectPr>
      </w:pPr>
    </w:p>
    <w:p w:rsidR="00E13C05" w:rsidRPr="00E25B1F" w:rsidRDefault="00E13C05" w:rsidP="00C87330">
      <w:pPr>
        <w:pStyle w:val="Times12"/>
        <w:jc w:val="right"/>
        <w:rPr>
          <w:sz w:val="28"/>
          <w:szCs w:val="28"/>
        </w:rPr>
      </w:pPr>
      <w:r w:rsidRPr="00E25B1F">
        <w:rPr>
          <w:sz w:val="28"/>
          <w:szCs w:val="28"/>
        </w:rPr>
        <w:t>Форма 3.</w:t>
      </w:r>
    </w:p>
    <w:p w:rsidR="00E13C05" w:rsidRPr="00E25B1F" w:rsidRDefault="00E13C05" w:rsidP="00F94E82">
      <w:pPr>
        <w:pStyle w:val="Times12"/>
        <w:ind w:left="5103" w:firstLine="0"/>
        <w:jc w:val="left"/>
      </w:pPr>
      <w:r w:rsidRPr="00E25B1F">
        <w:t>Приложение к заявке на участие в запросе цен</w:t>
      </w:r>
    </w:p>
    <w:p w:rsidR="00E13C05" w:rsidRPr="00E25B1F" w:rsidRDefault="00E13C05" w:rsidP="00F94E82">
      <w:pPr>
        <w:pStyle w:val="Times12"/>
        <w:ind w:left="5103" w:firstLine="0"/>
        <w:jc w:val="left"/>
      </w:pPr>
      <w:r w:rsidRPr="00E25B1F">
        <w:t>от «___» __________ 20___ г. № ______</w:t>
      </w:r>
    </w:p>
    <w:p w:rsidR="00E13C05" w:rsidRPr="00E25B1F" w:rsidRDefault="00E13C05" w:rsidP="00C87330">
      <w:pPr>
        <w:pStyle w:val="Times12"/>
        <w:jc w:val="center"/>
        <w:rPr>
          <w:b/>
          <w:bCs/>
          <w:snapToGrid w:val="0"/>
        </w:rPr>
      </w:pPr>
    </w:p>
    <w:p w:rsidR="00E13C05" w:rsidRPr="00E25B1F" w:rsidRDefault="00E13C05"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E13C05" w:rsidRPr="00E25B1F" w:rsidRDefault="00E13C05" w:rsidP="00C87330">
      <w:pPr>
        <w:widowControl w:val="0"/>
        <w:autoSpaceDE w:val="0"/>
        <w:autoSpaceDN w:val="0"/>
        <w:adjustRightInd w:val="0"/>
        <w:jc w:val="center"/>
      </w:pPr>
    </w:p>
    <w:p w:rsidR="00E13C05" w:rsidRPr="00E25B1F" w:rsidRDefault="00E13C05" w:rsidP="00C87330">
      <w:pPr>
        <w:pStyle w:val="Heading2"/>
        <w:numPr>
          <w:ilvl w:val="0"/>
          <w:numId w:val="0"/>
        </w:numPr>
        <w:spacing w:before="0" w:after="0"/>
        <w:jc w:val="center"/>
        <w:rPr>
          <w:rFonts w:ascii="Times New Roman" w:hAnsi="Times New Roman" w:cs="Times New Roman"/>
          <w:b w:val="0"/>
          <w:bCs w:val="0"/>
          <w:i w:val="0"/>
          <w:iCs w:val="0"/>
        </w:rPr>
      </w:pPr>
      <w:bookmarkStart w:id="308" w:name="_ТЕХНИЧЕСКОЕ_ПРЕДЛОЖЕНИЕ__Форма_3_"/>
      <w:bookmarkStart w:id="309" w:name="_Техническое_предложение__Форма"/>
      <w:bookmarkStart w:id="310" w:name="_Toc235439567"/>
      <w:bookmarkStart w:id="311" w:name="_Toc390262800"/>
      <w:bookmarkEnd w:id="308"/>
      <w:bookmarkEnd w:id="309"/>
      <w:r w:rsidRPr="00E25B1F">
        <w:rPr>
          <w:rFonts w:ascii="Times New Roman" w:hAnsi="Times New Roman" w:cs="Times New Roman"/>
          <w:b w:val="0"/>
          <w:bCs w:val="0"/>
          <w:i w:val="0"/>
          <w:iCs w:val="0"/>
        </w:rPr>
        <w:t>ТЕХНИЧЕСКОЕ ПРЕДЛОЖЕНИЕ (Форма 3)</w:t>
      </w:r>
      <w:bookmarkEnd w:id="310"/>
      <w:bookmarkEnd w:id="311"/>
    </w:p>
    <w:p w:rsidR="00E13C05" w:rsidRPr="00E25B1F" w:rsidRDefault="00E13C05" w:rsidP="00C87330">
      <w:pPr>
        <w:jc w:val="right"/>
        <w:rPr>
          <w:b/>
          <w:bCs/>
          <w:i/>
          <w:iCs/>
        </w:rPr>
      </w:pPr>
      <w:r w:rsidRPr="00E25B1F">
        <w:rPr>
          <w:b/>
          <w:bCs/>
          <w:i/>
          <w:iCs/>
        </w:rPr>
        <w:t>Лот __</w:t>
      </w:r>
    </w:p>
    <w:p w:rsidR="00E13C05" w:rsidRPr="00E25B1F" w:rsidRDefault="00E13C05" w:rsidP="00C87330">
      <w:pPr>
        <w:pStyle w:val="Times12"/>
        <w:ind w:firstLine="0"/>
        <w:rPr>
          <w:sz w:val="28"/>
          <w:szCs w:val="28"/>
        </w:rPr>
      </w:pPr>
      <w:r w:rsidRPr="00E25B1F">
        <w:rPr>
          <w:sz w:val="28"/>
          <w:szCs w:val="28"/>
        </w:rPr>
        <w:t xml:space="preserve">Участник запроса цен: ________________________________ </w:t>
      </w:r>
    </w:p>
    <w:p w:rsidR="00E13C05" w:rsidRPr="00E25B1F" w:rsidRDefault="00E13C05" w:rsidP="00C87330">
      <w:pPr>
        <w:pStyle w:val="Times12"/>
        <w:rPr>
          <w:i/>
          <w:iCs/>
          <w:sz w:val="22"/>
          <w:szCs w:val="22"/>
        </w:rPr>
      </w:pPr>
    </w:p>
    <w:p w:rsidR="00E13C05" w:rsidRPr="00E25B1F" w:rsidRDefault="00E13C05" w:rsidP="00C87330">
      <w:pPr>
        <w:pStyle w:val="Times12"/>
        <w:ind w:firstLine="0"/>
        <w:jc w:val="center"/>
        <w:rPr>
          <w:b/>
          <w:bCs/>
          <w:i/>
          <w:iCs/>
        </w:rPr>
      </w:pPr>
      <w:r w:rsidRPr="00E25B1F">
        <w:rPr>
          <w:b/>
          <w:bCs/>
          <w:i/>
          <w:iCs/>
        </w:rPr>
        <w:t>Суть технического предложения</w:t>
      </w:r>
    </w:p>
    <w:p w:rsidR="00E13C05" w:rsidRPr="00E25B1F" w:rsidRDefault="00E13C05" w:rsidP="00C87330">
      <w:pPr>
        <w:pStyle w:val="afa"/>
        <w:tabs>
          <w:tab w:val="clear" w:pos="1134"/>
        </w:tabs>
        <w:autoSpaceDE w:val="0"/>
        <w:autoSpaceDN w:val="0"/>
        <w:spacing w:line="240" w:lineRule="auto"/>
        <w:ind w:firstLine="0"/>
        <w:rPr>
          <w:sz w:val="28"/>
          <w:szCs w:val="28"/>
        </w:rPr>
      </w:pPr>
    </w:p>
    <w:p w:rsidR="00E13C05" w:rsidRPr="00E25B1F" w:rsidRDefault="00E13C05"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3C05" w:rsidRPr="00E25B1F" w:rsidRDefault="00E13C05"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3C05" w:rsidRPr="00E25B1F" w:rsidRDefault="00E13C05" w:rsidP="00C87330">
      <w:pPr>
        <w:pStyle w:val="Times12"/>
        <w:ind w:firstLine="709"/>
        <w:rPr>
          <w:sz w:val="28"/>
          <w:szCs w:val="28"/>
        </w:rPr>
      </w:pPr>
      <w:r w:rsidRPr="00E25B1F">
        <w:rPr>
          <w:sz w:val="28"/>
          <w:szCs w:val="28"/>
        </w:rPr>
        <w:t>М.П.</w:t>
      </w:r>
    </w:p>
    <w:p w:rsidR="00E13C05" w:rsidRPr="00E25B1F" w:rsidRDefault="00E13C05" w:rsidP="00C87330">
      <w:pPr>
        <w:jc w:val="center"/>
        <w:rPr>
          <w:b/>
          <w:bCs/>
        </w:rPr>
      </w:pPr>
    </w:p>
    <w:p w:rsidR="00E13C05" w:rsidRPr="00E25B1F" w:rsidRDefault="00E13C05" w:rsidP="00C87330">
      <w:pPr>
        <w:pStyle w:val="Times12"/>
        <w:tabs>
          <w:tab w:val="left" w:pos="1134"/>
          <w:tab w:val="left" w:pos="1418"/>
        </w:tabs>
        <w:ind w:firstLine="709"/>
      </w:pPr>
      <w:r w:rsidRPr="00E25B1F">
        <w:t>ИНСТРУКЦИИ ПО ЗАПОЛНЕНИЮ</w:t>
      </w:r>
    </w:p>
    <w:p w:rsidR="00E13C05" w:rsidRPr="00E25B1F" w:rsidRDefault="00E13C05" w:rsidP="00426082">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E13C05" w:rsidRPr="00E25B1F" w:rsidRDefault="00E13C05" w:rsidP="00426082">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E13C05" w:rsidRPr="00E25B1F" w:rsidRDefault="00E13C05" w:rsidP="00426082">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E13C05" w:rsidRPr="00E25B1F" w:rsidRDefault="00E13C05" w:rsidP="00426082">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E13C05" w:rsidRDefault="00E13C05" w:rsidP="00426082">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E13C05" w:rsidRDefault="00E13C05"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E13C05" w:rsidRPr="00E25B1F" w:rsidRDefault="00E13C05" w:rsidP="00C442DF">
      <w:pPr>
        <w:pStyle w:val="Times12"/>
        <w:tabs>
          <w:tab w:val="left" w:pos="1134"/>
          <w:tab w:val="left" w:pos="1418"/>
        </w:tabs>
        <w:ind w:firstLine="709"/>
      </w:pPr>
      <w:r w:rsidRPr="00E25B1F">
        <w:rPr>
          <w:b/>
          <w:bCs/>
          <w:i/>
          <w:iCs/>
        </w:rPr>
        <w:t>[для закупок работ, услуг]</w:t>
      </w:r>
    </w:p>
    <w:p w:rsidR="00E13C05" w:rsidRPr="00C442DF" w:rsidRDefault="00E13C05" w:rsidP="00426082">
      <w:pPr>
        <w:pStyle w:val="a2"/>
        <w:numPr>
          <w:ilvl w:val="4"/>
          <w:numId w:val="15"/>
        </w:numPr>
        <w:tabs>
          <w:tab w:val="clear" w:pos="1494"/>
        </w:tabs>
        <w:spacing w:line="240" w:lineRule="auto"/>
        <w:ind w:left="0" w:firstLine="709"/>
        <w:rPr>
          <w:i/>
          <w:iCs/>
          <w:sz w:val="24"/>
          <w:szCs w:val="24"/>
        </w:rPr>
      </w:pPr>
      <w:r w:rsidRPr="00C442DF">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13C05" w:rsidRPr="00C442DF" w:rsidRDefault="00E13C05" w:rsidP="00426082">
      <w:pPr>
        <w:pStyle w:val="a2"/>
        <w:numPr>
          <w:ilvl w:val="4"/>
          <w:numId w:val="15"/>
        </w:numPr>
        <w:tabs>
          <w:tab w:val="clear" w:pos="1494"/>
        </w:tabs>
        <w:spacing w:line="240" w:lineRule="auto"/>
        <w:ind w:left="0" w:firstLine="709"/>
        <w:rPr>
          <w:i/>
          <w:iCs/>
          <w:sz w:val="24"/>
          <w:szCs w:val="24"/>
        </w:rPr>
      </w:pPr>
      <w:r w:rsidRPr="00C442DF">
        <w:rPr>
          <w:i/>
          <w:iCs/>
          <w:sz w:val="24"/>
          <w:szCs w:val="24"/>
        </w:rPr>
        <w:t>указание объема работ или услуг или порядка его определения;</w:t>
      </w:r>
    </w:p>
    <w:p w:rsidR="00E13C05" w:rsidRDefault="00E13C05" w:rsidP="00426082">
      <w:pPr>
        <w:pStyle w:val="a2"/>
        <w:numPr>
          <w:ilvl w:val="4"/>
          <w:numId w:val="15"/>
        </w:numPr>
        <w:tabs>
          <w:tab w:val="clear" w:pos="1494"/>
        </w:tabs>
        <w:spacing w:line="240" w:lineRule="auto"/>
        <w:ind w:left="0" w:firstLine="709"/>
        <w:rPr>
          <w:i/>
          <w:iCs/>
          <w:sz w:val="24"/>
          <w:szCs w:val="24"/>
        </w:rPr>
      </w:pPr>
      <w:r w:rsidRPr="00C442DF">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13C05" w:rsidRPr="005619E2" w:rsidRDefault="00E13C05" w:rsidP="00C80739">
      <w:pPr>
        <w:pStyle w:val="a2"/>
        <w:numPr>
          <w:ilvl w:val="0"/>
          <w:numId w:val="0"/>
        </w:numPr>
        <w:spacing w:line="240" w:lineRule="auto"/>
        <w:ind w:left="709"/>
        <w:rPr>
          <w:i/>
          <w:iCs/>
          <w:sz w:val="24"/>
          <w:szCs w:val="24"/>
        </w:rPr>
      </w:pPr>
    </w:p>
    <w:p w:rsidR="00E13C05" w:rsidRDefault="00E13C05" w:rsidP="00426082">
      <w:pPr>
        <w:pStyle w:val="Times12"/>
        <w:numPr>
          <w:ilvl w:val="0"/>
          <w:numId w:val="20"/>
        </w:numPr>
        <w:tabs>
          <w:tab w:val="clear" w:pos="960"/>
          <w:tab w:val="num" w:pos="720"/>
          <w:tab w:val="left" w:pos="1134"/>
          <w:tab w:val="left" w:pos="1418"/>
          <w:tab w:val="num" w:pos="2564"/>
        </w:tabs>
        <w:ind w:left="0" w:firstLine="72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E13C05" w:rsidRDefault="00E13C05" w:rsidP="005619E2">
      <w:pPr>
        <w:pStyle w:val="Times12"/>
        <w:tabs>
          <w:tab w:val="left" w:pos="1140"/>
          <w:tab w:val="left" w:pos="1418"/>
          <w:tab w:val="num" w:pos="2564"/>
        </w:tabs>
        <w:rPr>
          <w:snapToGrid w:val="0"/>
        </w:rPr>
      </w:pPr>
    </w:p>
    <w:p w:rsidR="00E13C05" w:rsidRDefault="00E13C05" w:rsidP="005619E2">
      <w:pPr>
        <w:pStyle w:val="Times12"/>
        <w:tabs>
          <w:tab w:val="left" w:pos="1140"/>
          <w:tab w:val="left" w:pos="1418"/>
          <w:tab w:val="num" w:pos="2564"/>
        </w:tabs>
        <w:rPr>
          <w:snapToGrid w:val="0"/>
        </w:rPr>
      </w:pPr>
    </w:p>
    <w:p w:rsidR="00E13C05" w:rsidRDefault="00E13C05" w:rsidP="005619E2">
      <w:pPr>
        <w:pStyle w:val="Times12"/>
        <w:tabs>
          <w:tab w:val="left" w:pos="1140"/>
          <w:tab w:val="left" w:pos="1418"/>
          <w:tab w:val="num" w:pos="2564"/>
        </w:tabs>
        <w:ind w:firstLine="0"/>
        <w:rPr>
          <w:snapToGrid w:val="0"/>
        </w:rPr>
        <w:sectPr w:rsidR="00E13C05" w:rsidSect="0084754D">
          <w:pgSz w:w="11906" w:h="16838"/>
          <w:pgMar w:top="1134" w:right="850" w:bottom="1134" w:left="1701" w:header="567" w:footer="567" w:gutter="0"/>
          <w:cols w:space="708"/>
          <w:docGrid w:linePitch="360"/>
        </w:sectPr>
      </w:pPr>
    </w:p>
    <w:p w:rsidR="00E13C05" w:rsidRPr="0084754D" w:rsidRDefault="00E13C05" w:rsidP="005619E2">
      <w:pPr>
        <w:pStyle w:val="Times12"/>
        <w:tabs>
          <w:tab w:val="left" w:pos="1140"/>
          <w:tab w:val="left" w:pos="1418"/>
          <w:tab w:val="num" w:pos="2564"/>
        </w:tabs>
        <w:ind w:firstLine="0"/>
        <w:rPr>
          <w:snapToGrid w:val="0"/>
        </w:rPr>
      </w:pPr>
    </w:p>
    <w:p w:rsidR="00E13C05" w:rsidRPr="00CB6AEC" w:rsidRDefault="00E13C05" w:rsidP="00E1430A">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bookmarkStart w:id="312" w:name="_План_распределения_объемов_выполнен"/>
      <w:bookmarkStart w:id="313" w:name="_Свидетельство_производителя_оборудо"/>
      <w:bookmarkStart w:id="314" w:name="_Свидетельство_изготовителя_оборудов"/>
      <w:bookmarkStart w:id="315" w:name="__ПРОЕКТ_ДОГОВОРА_"/>
      <w:bookmarkStart w:id="316" w:name="_Ref318824453"/>
      <w:bookmarkStart w:id="317" w:name="_Toc390262806"/>
      <w:bookmarkEnd w:id="312"/>
      <w:bookmarkEnd w:id="313"/>
      <w:bookmarkEnd w:id="314"/>
      <w:bookmarkEnd w:id="315"/>
      <w:r w:rsidRPr="00CB6AEC">
        <w:rPr>
          <w:b/>
          <w:bCs/>
          <w:sz w:val="28"/>
          <w:szCs w:val="28"/>
        </w:rPr>
        <w:t xml:space="preserve"> «ПРОЕКТ ДОГОВОРА»</w:t>
      </w:r>
      <w:bookmarkEnd w:id="316"/>
      <w:bookmarkEnd w:id="317"/>
    </w:p>
    <w:p w:rsidR="00E13C05" w:rsidRDefault="00E13C05" w:rsidP="00C53389"/>
    <w:p w:rsidR="00E13C05" w:rsidRDefault="00E13C05"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E13C05" w:rsidRPr="00FC5365" w:rsidRDefault="00E13C05" w:rsidP="00C53389"/>
    <w:p w:rsidR="00E13C05" w:rsidRPr="00937BFE" w:rsidRDefault="00E13C05"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E13C05" w:rsidRPr="00CB6AEC" w:rsidRDefault="00E13C05" w:rsidP="000C771E">
      <w:pPr>
        <w:rPr>
          <w:b/>
          <w:bCs/>
          <w:sz w:val="28"/>
          <w:szCs w:val="28"/>
        </w:rPr>
        <w:sectPr w:rsidR="00E13C05" w:rsidRPr="00CB6AEC" w:rsidSect="002A6503">
          <w:pgSz w:w="11906" w:h="16838"/>
          <w:pgMar w:top="1134" w:right="1134" w:bottom="1134" w:left="1134" w:header="709" w:footer="709" w:gutter="0"/>
          <w:cols w:space="708"/>
          <w:docGrid w:linePitch="360"/>
        </w:sectPr>
      </w:pPr>
    </w:p>
    <w:p w:rsidR="00E13C05" w:rsidRDefault="00E13C05" w:rsidP="0047624F">
      <w:pPr>
        <w:spacing w:before="120" w:after="120"/>
        <w:jc w:val="center"/>
        <w:rPr>
          <w:b/>
          <w:bCs/>
          <w:sz w:val="28"/>
          <w:szCs w:val="28"/>
        </w:rPr>
      </w:pPr>
      <w:bookmarkStart w:id="318" w:name="том"/>
      <w:r w:rsidRPr="0047624F">
        <w:rPr>
          <w:b/>
          <w:bCs/>
          <w:sz w:val="28"/>
          <w:szCs w:val="28"/>
        </w:rPr>
        <w:t>ТОМ 2     «ТЕХНИЧЕСКАЯ ЧАСТЬ»</w:t>
      </w:r>
      <w:bookmarkEnd w:id="318"/>
    </w:p>
    <w:p w:rsidR="00E13C05" w:rsidRPr="001F6931" w:rsidRDefault="00E13C05" w:rsidP="00F45600">
      <w:pPr>
        <w:jc w:val="center"/>
        <w:rPr>
          <w:color w:val="000000"/>
        </w:rPr>
      </w:pPr>
      <w:r w:rsidRPr="001F6931">
        <w:rPr>
          <w:color w:val="000000"/>
        </w:rPr>
        <w:t>РАЗДЕЛ 1. НАИМЕНОВАНИЕ УСЛУГИ</w:t>
      </w:r>
    </w:p>
    <w:p w:rsidR="00E13C05" w:rsidRPr="001F6931" w:rsidRDefault="00E13C05" w:rsidP="00F45600">
      <w:pPr>
        <w:rPr>
          <w:i/>
          <w:iCs/>
          <w:color w:val="000000"/>
          <w:sz w:val="26"/>
          <w:szCs w:val="26"/>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E13C05" w:rsidRPr="001F6931">
        <w:trPr>
          <w:trHeight w:val="319"/>
        </w:trPr>
        <w:tc>
          <w:tcPr>
            <w:tcW w:w="9639" w:type="dxa"/>
          </w:tcPr>
          <w:p w:rsidR="00E13C05" w:rsidRDefault="00E13C05" w:rsidP="0070666D">
            <w:pPr>
              <w:rPr>
                <w:i/>
                <w:iCs/>
                <w:color w:val="000000"/>
              </w:rPr>
            </w:pPr>
            <w:r>
              <w:rPr>
                <w:b/>
                <w:bCs/>
              </w:rPr>
              <w:t xml:space="preserve">Доступ к междугородной и </w:t>
            </w:r>
            <w:r w:rsidRPr="00B21815">
              <w:rPr>
                <w:b/>
                <w:bCs/>
              </w:rPr>
              <w:t xml:space="preserve">международной </w:t>
            </w:r>
            <w:r w:rsidRPr="00B21815">
              <w:rPr>
                <w:b/>
                <w:bCs/>
                <w:color w:val="000000"/>
              </w:rPr>
              <w:t>т</w:t>
            </w:r>
            <w:r w:rsidRPr="00B21815">
              <w:rPr>
                <w:b/>
                <w:bCs/>
              </w:rPr>
              <w:t xml:space="preserve">елефонной </w:t>
            </w:r>
            <w:r>
              <w:rPr>
                <w:b/>
                <w:bCs/>
              </w:rPr>
              <w:t>связи</w:t>
            </w:r>
          </w:p>
          <w:p w:rsidR="00E13C05" w:rsidRPr="001F6931" w:rsidRDefault="00E13C05" w:rsidP="0070666D">
            <w:pPr>
              <w:ind w:firstLine="601"/>
              <w:jc w:val="both"/>
              <w:rPr>
                <w:i/>
                <w:iCs/>
                <w:color w:val="000000"/>
              </w:rPr>
            </w:pPr>
          </w:p>
        </w:tc>
      </w:tr>
    </w:tbl>
    <w:p w:rsidR="00E13C05" w:rsidRPr="001F6931" w:rsidRDefault="00E13C05" w:rsidP="00F45600">
      <w:pPr>
        <w:jc w:val="center"/>
        <w:rPr>
          <w:color w:val="000000"/>
        </w:rPr>
      </w:pPr>
    </w:p>
    <w:p w:rsidR="00E13C05" w:rsidRPr="001F6931" w:rsidRDefault="00E13C05" w:rsidP="00F45600">
      <w:pPr>
        <w:jc w:val="center"/>
        <w:rPr>
          <w:color w:val="000000"/>
        </w:rPr>
      </w:pPr>
      <w:r w:rsidRPr="001F6931">
        <w:rPr>
          <w:color w:val="000000"/>
        </w:rPr>
        <w:t>РАЗДЕЛ 2. ОПИСАНИЕ УСЛУГИ</w:t>
      </w:r>
    </w:p>
    <w:p w:rsidR="00E13C05" w:rsidRPr="001F6931" w:rsidRDefault="00E13C05" w:rsidP="00F45600">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E13C05" w:rsidRPr="001F6931">
        <w:trPr>
          <w:trHeight w:val="392"/>
        </w:trPr>
        <w:tc>
          <w:tcPr>
            <w:tcW w:w="9639" w:type="dxa"/>
          </w:tcPr>
          <w:p w:rsidR="00E13C05" w:rsidRPr="001F6931" w:rsidRDefault="00E13C05" w:rsidP="0070666D">
            <w:pPr>
              <w:jc w:val="center"/>
              <w:rPr>
                <w:color w:val="000000"/>
              </w:rPr>
            </w:pPr>
            <w:r w:rsidRPr="001F6931">
              <w:rPr>
                <w:color w:val="000000"/>
              </w:rPr>
              <w:t xml:space="preserve">Подраздел 2.1 Состав (перечень) оказываемых услуг </w:t>
            </w:r>
          </w:p>
        </w:tc>
      </w:tr>
      <w:tr w:rsidR="00E13C05" w:rsidRPr="001F6931">
        <w:trPr>
          <w:trHeight w:val="420"/>
        </w:trPr>
        <w:tc>
          <w:tcPr>
            <w:tcW w:w="9639" w:type="dxa"/>
          </w:tcPr>
          <w:p w:rsidR="00E13C05" w:rsidRPr="001F6931" w:rsidRDefault="00E13C05" w:rsidP="0070666D">
            <w:pPr>
              <w:ind w:firstLine="601"/>
              <w:jc w:val="both"/>
              <w:rPr>
                <w:color w:val="000000"/>
              </w:rPr>
            </w:pPr>
            <w:r>
              <w:rPr>
                <w:color w:val="000000"/>
              </w:rPr>
              <w:t>Предоставление абонентам АО "СХК"</w:t>
            </w:r>
            <w:r>
              <w:t xml:space="preserve">  услуги  </w:t>
            </w:r>
            <w:r w:rsidRPr="000947B7">
              <w:t>междугородной</w:t>
            </w:r>
            <w:r>
              <w:t xml:space="preserve"> и </w:t>
            </w:r>
            <w:r w:rsidRPr="000947B7">
              <w:t xml:space="preserve">международной </w:t>
            </w:r>
            <w:r>
              <w:rPr>
                <w:color w:val="000000"/>
              </w:rPr>
              <w:t xml:space="preserve"> телефонной  </w:t>
            </w:r>
            <w:r w:rsidRPr="000947B7">
              <w:t>связи</w:t>
            </w:r>
            <w:r>
              <w:t>.</w:t>
            </w:r>
          </w:p>
        </w:tc>
      </w:tr>
      <w:tr w:rsidR="00E13C05" w:rsidRPr="001F6931">
        <w:trPr>
          <w:trHeight w:val="337"/>
        </w:trPr>
        <w:tc>
          <w:tcPr>
            <w:tcW w:w="9639" w:type="dxa"/>
          </w:tcPr>
          <w:p w:rsidR="00E13C05" w:rsidRPr="001F6931" w:rsidRDefault="00E13C05" w:rsidP="0070666D">
            <w:pPr>
              <w:jc w:val="center"/>
              <w:rPr>
                <w:color w:val="000000"/>
              </w:rPr>
            </w:pPr>
            <w:r w:rsidRPr="001F6931">
              <w:rPr>
                <w:color w:val="000000"/>
              </w:rPr>
              <w:t>Подраздел 2.2 Описание оказываемых услуг</w:t>
            </w:r>
          </w:p>
        </w:tc>
      </w:tr>
      <w:tr w:rsidR="00E13C05" w:rsidRPr="001F6931">
        <w:trPr>
          <w:trHeight w:val="425"/>
        </w:trPr>
        <w:tc>
          <w:tcPr>
            <w:tcW w:w="9639" w:type="dxa"/>
          </w:tcPr>
          <w:p w:rsidR="00E13C05" w:rsidRDefault="00E13C05" w:rsidP="0070666D">
            <w:pPr>
              <w:ind w:firstLine="601"/>
              <w:jc w:val="both"/>
            </w:pPr>
            <w:r>
              <w:t xml:space="preserve">Услуга  </w:t>
            </w:r>
            <w:r w:rsidRPr="000947B7">
              <w:t>междугородной</w:t>
            </w:r>
            <w:r>
              <w:t xml:space="preserve"> и </w:t>
            </w:r>
            <w:r w:rsidRPr="000947B7">
              <w:t xml:space="preserve">международной </w:t>
            </w:r>
            <w:r>
              <w:rPr>
                <w:color w:val="000000"/>
              </w:rPr>
              <w:t xml:space="preserve"> телефонной  </w:t>
            </w:r>
            <w:r w:rsidRPr="000947B7">
              <w:t>связи</w:t>
            </w:r>
            <w:r>
              <w:t xml:space="preserve"> предоставляется АО </w:t>
            </w:r>
            <w:r>
              <w:rPr>
                <w:rFonts w:ascii="Arial" w:hAnsi="Arial" w:cs="Arial"/>
              </w:rPr>
              <w:t>«</w:t>
            </w:r>
            <w:r>
              <w:t>СХК</w:t>
            </w:r>
            <w:r>
              <w:rPr>
                <w:rFonts w:ascii="Arial" w:hAnsi="Arial" w:cs="Arial"/>
              </w:rPr>
              <w:t xml:space="preserve">», </w:t>
            </w:r>
            <w:r>
              <w:t>расположенное  в ЗАТО Северск, Томской обл.</w:t>
            </w:r>
          </w:p>
          <w:p w:rsidR="00E13C05" w:rsidRPr="001F6931" w:rsidRDefault="00E13C05" w:rsidP="0070666D">
            <w:pPr>
              <w:ind w:firstLine="601"/>
              <w:jc w:val="both"/>
              <w:rPr>
                <w:color w:val="000000"/>
              </w:rPr>
            </w:pPr>
            <w:r w:rsidRPr="00916025">
              <w:t>Услуг</w:t>
            </w:r>
            <w:r>
              <w:t xml:space="preserve">а </w:t>
            </w:r>
            <w:r w:rsidRPr="007454A2">
              <w:t>междугородной и международной</w:t>
            </w:r>
            <w:r w:rsidRPr="00916025">
              <w:t xml:space="preserve"> телефонной связи</w:t>
            </w:r>
            <w:r>
              <w:t xml:space="preserve"> оказывается на номера абонентов с кодом АВС=(3823).</w:t>
            </w:r>
          </w:p>
        </w:tc>
      </w:tr>
      <w:tr w:rsidR="00E13C05" w:rsidRPr="001F6931">
        <w:trPr>
          <w:trHeight w:val="425"/>
        </w:trPr>
        <w:tc>
          <w:tcPr>
            <w:tcW w:w="9639" w:type="dxa"/>
          </w:tcPr>
          <w:p w:rsidR="00E13C05" w:rsidRPr="001F6931" w:rsidRDefault="00E13C05" w:rsidP="0070666D">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E13C05" w:rsidRPr="001F6931">
        <w:trPr>
          <w:trHeight w:val="425"/>
        </w:trPr>
        <w:tc>
          <w:tcPr>
            <w:tcW w:w="9639" w:type="dxa"/>
          </w:tcPr>
          <w:p w:rsidR="00E13C05" w:rsidRDefault="00E13C05" w:rsidP="0070666D">
            <w:pPr>
              <w:ind w:firstLine="601"/>
              <w:jc w:val="both"/>
            </w:pPr>
            <w:r>
              <w:t xml:space="preserve">Общее количество абонентских устройств составляет </w:t>
            </w:r>
            <w:r w:rsidRPr="008D2CF0">
              <w:t>~ 1</w:t>
            </w:r>
            <w:r>
              <w:t>0</w:t>
            </w:r>
            <w:r w:rsidRPr="008D2CF0">
              <w:t>00</w:t>
            </w:r>
            <w:r>
              <w:t xml:space="preserve"> шт. Объем затрачивае</w:t>
            </w:r>
            <w:r>
              <w:softHyphen/>
              <w:t xml:space="preserve">мый в среднем в месяц составляет: </w:t>
            </w:r>
            <w:r w:rsidRPr="007454A2">
              <w:t>междугородн</w:t>
            </w:r>
            <w:r>
              <w:t>ая связь –</w:t>
            </w:r>
            <w:r>
              <w:rPr>
                <w:color w:val="000000"/>
              </w:rPr>
              <w:t>30206</w:t>
            </w:r>
            <w:r w:rsidRPr="00F43B1E">
              <w:t xml:space="preserve"> мин.,  международная связь – </w:t>
            </w:r>
            <w:r>
              <w:rPr>
                <w:color w:val="000000"/>
              </w:rPr>
              <w:t>1928</w:t>
            </w:r>
            <w:r w:rsidRPr="00F43B1E">
              <w:t xml:space="preserve"> мин.</w:t>
            </w:r>
          </w:p>
          <w:tbl>
            <w:tblPr>
              <w:tblW w:w="938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57" w:type="dxa"/>
              </w:tblCellMar>
              <w:tblLook w:val="0000"/>
            </w:tblPr>
            <w:tblGrid>
              <w:gridCol w:w="5274"/>
              <w:gridCol w:w="4111"/>
            </w:tblGrid>
            <w:tr w:rsidR="00E13C05" w:rsidRPr="00B26DBB">
              <w:trPr>
                <w:trHeight w:val="301"/>
              </w:trPr>
              <w:tc>
                <w:tcPr>
                  <w:tcW w:w="5274"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suppressAutoHyphens/>
                    <w:snapToGrid w:val="0"/>
                    <w:jc w:val="center"/>
                    <w:rPr>
                      <w:color w:val="000000"/>
                      <w:kern w:val="1"/>
                      <w:lang w:eastAsia="ar-SA"/>
                    </w:rPr>
                  </w:pPr>
                  <w:r w:rsidRPr="00B26DBB">
                    <w:rPr>
                      <w:color w:val="000000"/>
                      <w:kern w:val="1"/>
                      <w:lang w:eastAsia="ar-SA"/>
                    </w:rPr>
                    <w:t xml:space="preserve">Наименование направления </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suppressAutoHyphens/>
                    <w:snapToGrid w:val="0"/>
                    <w:jc w:val="center"/>
                    <w:rPr>
                      <w:color w:val="000000"/>
                      <w:kern w:val="1"/>
                      <w:lang w:eastAsia="ar-SA"/>
                    </w:rPr>
                  </w:pPr>
                  <w:r w:rsidRPr="00B26DBB">
                    <w:rPr>
                      <w:color w:val="000000"/>
                      <w:kern w:val="1"/>
                      <w:lang w:eastAsia="ar-SA"/>
                    </w:rPr>
                    <w:t>Объем услуг,  мин.</w:t>
                  </w:r>
                </w:p>
              </w:tc>
            </w:tr>
            <w:tr w:rsidR="00E13C05" w:rsidRPr="00B26DBB">
              <w:trPr>
                <w:trHeight w:val="56"/>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Москва</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15103</w:t>
                  </w:r>
                </w:p>
              </w:tc>
            </w:tr>
            <w:tr w:rsidR="00E13C05" w:rsidRPr="00B26DBB">
              <w:trPr>
                <w:trHeight w:val="153"/>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Мобильные по России</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8998</w:t>
                  </w:r>
                </w:p>
              </w:tc>
            </w:tr>
            <w:tr w:rsidR="00E13C05" w:rsidRPr="00B26DBB">
              <w:trPr>
                <w:trHeight w:val="172"/>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С.-Петербург</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2250</w:t>
                  </w:r>
                </w:p>
              </w:tc>
            </w:tr>
            <w:tr w:rsidR="00E13C05" w:rsidRPr="00B26DBB">
              <w:trPr>
                <w:trHeight w:val="189"/>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Новосибирск</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1285</w:t>
                  </w:r>
                </w:p>
              </w:tc>
            </w:tr>
            <w:tr w:rsidR="00E13C05" w:rsidRPr="00B26DBB">
              <w:trPr>
                <w:trHeight w:val="208"/>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Кемерово</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964</w:t>
                  </w:r>
                </w:p>
              </w:tc>
            </w:tr>
            <w:tr w:rsidR="00E13C05" w:rsidRPr="00B26DBB">
              <w:trPr>
                <w:trHeight w:val="116"/>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Свердловск</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321</w:t>
                  </w:r>
                </w:p>
              </w:tc>
            </w:tr>
            <w:tr w:rsidR="00E13C05" w:rsidRPr="00B26DBB">
              <w:trPr>
                <w:trHeight w:val="276"/>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Красноярск</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643</w:t>
                  </w:r>
                </w:p>
              </w:tc>
            </w:tr>
            <w:tr w:rsidR="00E13C05" w:rsidRPr="00B26DBB">
              <w:trPr>
                <w:trHeight w:val="266"/>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Челябинск</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321</w:t>
                  </w:r>
                </w:p>
              </w:tc>
            </w:tr>
            <w:tr w:rsidR="00E13C05" w:rsidRPr="00B26DBB">
              <w:trPr>
                <w:trHeight w:val="284"/>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Иркутск</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321</w:t>
                  </w:r>
                </w:p>
              </w:tc>
            </w:tr>
            <w:tr w:rsidR="00E13C05" w:rsidRPr="00B26DBB">
              <w:trPr>
                <w:trHeight w:val="284"/>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Украина</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793</w:t>
                  </w:r>
                </w:p>
              </w:tc>
            </w:tr>
            <w:tr w:rsidR="00E13C05" w:rsidRPr="00B26DBB">
              <w:trPr>
                <w:trHeight w:val="284"/>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Беларусь</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450</w:t>
                  </w:r>
                </w:p>
              </w:tc>
            </w:tr>
            <w:tr w:rsidR="00E13C05" w:rsidRPr="00B26DBB">
              <w:trPr>
                <w:trHeight w:val="284"/>
              </w:trPr>
              <w:tc>
                <w:tcPr>
                  <w:tcW w:w="5274" w:type="dxa"/>
                  <w:tcBorders>
                    <w:top w:val="single" w:sz="4" w:space="0" w:color="auto"/>
                    <w:left w:val="single" w:sz="4" w:space="0" w:color="auto"/>
                    <w:bottom w:val="single" w:sz="4" w:space="0" w:color="auto"/>
                    <w:right w:val="single" w:sz="4" w:space="0" w:color="auto"/>
                  </w:tcBorders>
                </w:tcPr>
                <w:p w:rsidR="00E13C05" w:rsidRPr="00B26DBB" w:rsidRDefault="00E13C05" w:rsidP="0070666D">
                  <w:pPr>
                    <w:rPr>
                      <w:color w:val="000000"/>
                    </w:rPr>
                  </w:pPr>
                  <w:r w:rsidRPr="00B26DBB">
                    <w:rPr>
                      <w:color w:val="000000"/>
                    </w:rPr>
                    <w:t>Казахстан</w:t>
                  </w:r>
                </w:p>
              </w:tc>
              <w:tc>
                <w:tcPr>
                  <w:tcW w:w="4111" w:type="dxa"/>
                  <w:tcBorders>
                    <w:top w:val="single" w:sz="4" w:space="0" w:color="auto"/>
                    <w:left w:val="single" w:sz="4" w:space="0" w:color="auto"/>
                    <w:bottom w:val="single" w:sz="4" w:space="0" w:color="auto"/>
                    <w:right w:val="single" w:sz="4" w:space="0" w:color="auto"/>
                  </w:tcBorders>
                  <w:vAlign w:val="center"/>
                </w:tcPr>
                <w:p w:rsidR="00E13C05" w:rsidRPr="00B26DBB" w:rsidRDefault="00E13C05" w:rsidP="0070666D">
                  <w:pPr>
                    <w:jc w:val="center"/>
                    <w:rPr>
                      <w:color w:val="000000"/>
                    </w:rPr>
                  </w:pPr>
                  <w:r w:rsidRPr="00B26DBB">
                    <w:rPr>
                      <w:color w:val="000000"/>
                    </w:rPr>
                    <w:t>685</w:t>
                  </w:r>
                </w:p>
              </w:tc>
            </w:tr>
          </w:tbl>
          <w:p w:rsidR="00E13C05" w:rsidRPr="001F6931" w:rsidRDefault="00E13C05" w:rsidP="0070666D">
            <w:pPr>
              <w:ind w:firstLine="601"/>
              <w:jc w:val="both"/>
              <w:rPr>
                <w:color w:val="000000"/>
              </w:rPr>
            </w:pPr>
          </w:p>
        </w:tc>
      </w:tr>
    </w:tbl>
    <w:p w:rsidR="00E13C05" w:rsidRPr="001F6931" w:rsidRDefault="00E13C05" w:rsidP="00F45600">
      <w:pPr>
        <w:jc w:val="center"/>
        <w:rPr>
          <w:color w:val="000000"/>
        </w:rPr>
      </w:pPr>
    </w:p>
    <w:p w:rsidR="00E13C05" w:rsidRPr="001F6931" w:rsidRDefault="00E13C05" w:rsidP="00F45600">
      <w:pPr>
        <w:jc w:val="center"/>
        <w:rPr>
          <w:color w:val="000000"/>
        </w:rPr>
      </w:pPr>
      <w:r w:rsidRPr="001F6931">
        <w:rPr>
          <w:color w:val="000000"/>
        </w:rPr>
        <w:t>РАЗДЕЛ 3. ТРЕБОВАНИЯ К УСЛУГАМ</w:t>
      </w:r>
    </w:p>
    <w:p w:rsidR="00E13C05" w:rsidRPr="001F6931" w:rsidRDefault="00E13C05" w:rsidP="00F45600">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E13C05" w:rsidRPr="001F6931">
        <w:trPr>
          <w:trHeight w:val="385"/>
        </w:trPr>
        <w:tc>
          <w:tcPr>
            <w:tcW w:w="9639" w:type="dxa"/>
          </w:tcPr>
          <w:p w:rsidR="00E13C05" w:rsidRPr="001F6931" w:rsidRDefault="00E13C05" w:rsidP="0070666D">
            <w:pPr>
              <w:jc w:val="center"/>
              <w:rPr>
                <w:color w:val="000000"/>
              </w:rPr>
            </w:pPr>
            <w:r w:rsidRPr="001F6931">
              <w:rPr>
                <w:color w:val="000000"/>
              </w:rPr>
              <w:t>Подраздел 3.1 Общие требования</w:t>
            </w:r>
          </w:p>
        </w:tc>
      </w:tr>
      <w:tr w:rsidR="00E13C05" w:rsidRPr="001F6931">
        <w:trPr>
          <w:trHeight w:val="385"/>
        </w:trPr>
        <w:tc>
          <w:tcPr>
            <w:tcW w:w="9639" w:type="dxa"/>
          </w:tcPr>
          <w:p w:rsidR="00E13C05" w:rsidRDefault="00E13C05" w:rsidP="0070666D">
            <w:pPr>
              <w:ind w:firstLine="601"/>
              <w:jc w:val="both"/>
            </w:pPr>
            <w:r>
              <w:t xml:space="preserve">Услуги </w:t>
            </w:r>
            <w:r w:rsidRPr="000947B7">
              <w:t>междугородной</w:t>
            </w:r>
            <w:r>
              <w:t xml:space="preserve"> и </w:t>
            </w:r>
            <w:r w:rsidRPr="000947B7">
              <w:t xml:space="preserve">международной </w:t>
            </w:r>
            <w:r>
              <w:rPr>
                <w:color w:val="000000"/>
              </w:rPr>
              <w:t xml:space="preserve"> телефонной  </w:t>
            </w:r>
            <w:r w:rsidRPr="000947B7">
              <w:t>связи</w:t>
            </w:r>
            <w:r>
              <w:t xml:space="preserve"> должны предостав</w:t>
            </w:r>
            <w:r>
              <w:softHyphen/>
              <w:t xml:space="preserve">ляться </w:t>
            </w:r>
            <w:r w:rsidRPr="00CF21B2">
              <w:rPr>
                <w:color w:val="000000"/>
              </w:rPr>
              <w:t>с момента заключения договора и в течение одного календарного года</w:t>
            </w:r>
            <w:r>
              <w:rPr>
                <w:color w:val="000000"/>
              </w:rPr>
              <w:t xml:space="preserve">, </w:t>
            </w:r>
            <w:r>
              <w:t>круглосуточно (24 часа в сутки).</w:t>
            </w:r>
          </w:p>
          <w:p w:rsidR="00E13C05" w:rsidRDefault="00E13C05" w:rsidP="0070666D">
            <w:pPr>
              <w:ind w:firstLine="601"/>
              <w:jc w:val="both"/>
            </w:pPr>
            <w:r>
              <w:t xml:space="preserve">Услуги </w:t>
            </w:r>
            <w:r w:rsidRPr="000947B7">
              <w:t>междугородной</w:t>
            </w:r>
            <w:r>
              <w:t xml:space="preserve"> и </w:t>
            </w:r>
            <w:r w:rsidRPr="000947B7">
              <w:t xml:space="preserve">международной </w:t>
            </w:r>
            <w:r>
              <w:rPr>
                <w:color w:val="000000"/>
              </w:rPr>
              <w:t xml:space="preserve"> телефонной  </w:t>
            </w:r>
            <w:r w:rsidRPr="000947B7">
              <w:t>связи</w:t>
            </w:r>
            <w:r>
              <w:t xml:space="preserve"> должны предостав</w:t>
            </w:r>
            <w:r>
              <w:softHyphen/>
              <w:t>ляться только по сетям ТфОП.</w:t>
            </w:r>
          </w:p>
          <w:p w:rsidR="00E13C05" w:rsidRPr="001F6931" w:rsidRDefault="00E13C05" w:rsidP="0070666D">
            <w:pPr>
              <w:ind w:firstLine="601"/>
              <w:jc w:val="both"/>
              <w:rPr>
                <w:i/>
                <w:iCs/>
                <w:color w:val="000000"/>
              </w:rPr>
            </w:pPr>
            <w:r w:rsidRPr="00916025">
              <w:t xml:space="preserve">Услуги </w:t>
            </w:r>
            <w:r w:rsidRPr="007454A2">
              <w:t>междугородной и международной</w:t>
            </w:r>
            <w:r w:rsidRPr="00916025">
              <w:t xml:space="preserve"> телефонной связи вправе предоставлять только Оператор связи</w:t>
            </w:r>
            <w:r>
              <w:t>,</w:t>
            </w:r>
            <w:r w:rsidRPr="00916025">
              <w:t xml:space="preserve"> имеющий соответствующую лицензию на оказание услуг связи на данной территории</w:t>
            </w:r>
            <w:r>
              <w:t>.</w:t>
            </w:r>
          </w:p>
        </w:tc>
      </w:tr>
      <w:tr w:rsidR="00E13C05" w:rsidRPr="001F6931">
        <w:trPr>
          <w:trHeight w:val="385"/>
        </w:trPr>
        <w:tc>
          <w:tcPr>
            <w:tcW w:w="9639" w:type="dxa"/>
          </w:tcPr>
          <w:p w:rsidR="00E13C05" w:rsidRPr="001F6931" w:rsidRDefault="00E13C05" w:rsidP="0070666D">
            <w:pPr>
              <w:jc w:val="center"/>
              <w:rPr>
                <w:color w:val="000000"/>
              </w:rPr>
            </w:pPr>
            <w:r w:rsidRPr="001F6931">
              <w:rPr>
                <w:color w:val="000000"/>
              </w:rPr>
              <w:t>Подраздел 3.2 Требования к качеству оказываемых услуг</w:t>
            </w:r>
          </w:p>
        </w:tc>
      </w:tr>
      <w:tr w:rsidR="00E13C05" w:rsidRPr="001F6931">
        <w:trPr>
          <w:trHeight w:val="385"/>
        </w:trPr>
        <w:tc>
          <w:tcPr>
            <w:tcW w:w="9639" w:type="dxa"/>
          </w:tcPr>
          <w:p w:rsidR="00E13C05" w:rsidRDefault="00E13C05" w:rsidP="0070666D">
            <w:pPr>
              <w:ind w:firstLine="601"/>
              <w:jc w:val="both"/>
            </w:pPr>
            <w:r>
              <w:t xml:space="preserve">Качество предоставляемых услуг связи в течение всего периода предоставления услуг (действия договора) должно соответствовать требованиям следующих нормативных документов: </w:t>
            </w:r>
          </w:p>
          <w:p w:rsidR="00E13C05" w:rsidRDefault="00E13C05" w:rsidP="0070666D">
            <w:pPr>
              <w:ind w:left="284" w:right="284"/>
              <w:jc w:val="both"/>
            </w:pPr>
            <w:r>
              <w:t>– Федеральным законом №</w:t>
            </w:r>
            <w:r w:rsidRPr="00B03B3F">
              <w:t xml:space="preserve"> 126 “</w:t>
            </w:r>
            <w:r>
              <w:t>О связи</w:t>
            </w:r>
            <w:r w:rsidRPr="00B03B3F">
              <w:t>”</w:t>
            </w:r>
            <w:r>
              <w:t xml:space="preserve"> от 07.07.2003г.;</w:t>
            </w:r>
          </w:p>
          <w:p w:rsidR="00E13C05" w:rsidRDefault="00E13C05" w:rsidP="0070666D">
            <w:pPr>
              <w:ind w:left="284" w:right="141"/>
            </w:pPr>
            <w:r>
              <w:t xml:space="preserve">– </w:t>
            </w:r>
            <w:r w:rsidRPr="00A55E0E">
              <w:t>“Правилами оказания услуг местной, внутризоновой, междугородной и междуна</w:t>
            </w:r>
            <w:r>
              <w:softHyphen/>
            </w:r>
            <w:r w:rsidRPr="00A55E0E">
              <w:t>род</w:t>
            </w:r>
            <w:r>
              <w:softHyphen/>
            </w:r>
            <w:r w:rsidRPr="00A55E0E">
              <w:t>ной телефонной связи”</w:t>
            </w:r>
            <w:r>
              <w:t xml:space="preserve"> (постановление Правительства  РФ № 310 от 18.05.2005г.);</w:t>
            </w:r>
          </w:p>
          <w:p w:rsidR="00E13C05" w:rsidRDefault="00E13C05" w:rsidP="0070666D">
            <w:pPr>
              <w:ind w:firstLine="318"/>
              <w:jc w:val="both"/>
              <w:rPr>
                <w:i/>
                <w:iCs/>
                <w:color w:val="000000"/>
              </w:rPr>
            </w:pPr>
            <w:r>
              <w:t>– </w:t>
            </w:r>
            <w:r w:rsidRPr="00A55E0E">
              <w:t>условиям</w:t>
            </w:r>
            <w:r>
              <w:t>и</w:t>
            </w:r>
            <w:r w:rsidRPr="00A55E0E">
              <w:t xml:space="preserve"> лицензии Оператора на оказание услуг </w:t>
            </w:r>
            <w:r w:rsidRPr="007454A2">
              <w:t>междугородной и международ</w:t>
            </w:r>
            <w:r>
              <w:softHyphen/>
            </w:r>
            <w:r w:rsidRPr="007454A2">
              <w:t>ной</w:t>
            </w:r>
            <w:r>
              <w:t xml:space="preserve"> </w:t>
            </w:r>
            <w:r w:rsidRPr="00A55E0E">
              <w:t>телефонной связи</w:t>
            </w:r>
            <w:r>
              <w:t>.</w:t>
            </w:r>
          </w:p>
          <w:p w:rsidR="00E13C05" w:rsidRPr="001F6931" w:rsidRDefault="00E13C05" w:rsidP="0070666D">
            <w:pPr>
              <w:autoSpaceDE w:val="0"/>
              <w:autoSpaceDN w:val="0"/>
              <w:adjustRightInd w:val="0"/>
              <w:ind w:firstLine="540"/>
              <w:jc w:val="both"/>
              <w:rPr>
                <w:i/>
                <w:iCs/>
                <w:color w:val="000000"/>
              </w:rPr>
            </w:pPr>
          </w:p>
        </w:tc>
      </w:tr>
      <w:tr w:rsidR="00E13C05" w:rsidRPr="001F6931">
        <w:trPr>
          <w:trHeight w:val="385"/>
        </w:trPr>
        <w:tc>
          <w:tcPr>
            <w:tcW w:w="9639" w:type="dxa"/>
          </w:tcPr>
          <w:p w:rsidR="00E13C05" w:rsidRPr="001F6931" w:rsidRDefault="00E13C05" w:rsidP="0070666D">
            <w:pPr>
              <w:jc w:val="center"/>
              <w:rPr>
                <w:color w:val="000000"/>
              </w:rPr>
            </w:pPr>
            <w:r w:rsidRPr="001F6931">
              <w:rPr>
                <w:color w:val="000000"/>
              </w:rPr>
              <w:t>Подраздел 3.3 Требования к гарантийным обязательствам оказываемых услуг</w:t>
            </w:r>
          </w:p>
        </w:tc>
      </w:tr>
      <w:tr w:rsidR="00E13C05" w:rsidRPr="001F6931">
        <w:trPr>
          <w:trHeight w:val="385"/>
        </w:trPr>
        <w:tc>
          <w:tcPr>
            <w:tcW w:w="9639" w:type="dxa"/>
          </w:tcPr>
          <w:p w:rsidR="00E13C05" w:rsidRPr="00764658" w:rsidRDefault="00E13C05" w:rsidP="0070666D">
            <w:pPr>
              <w:ind w:firstLine="601"/>
              <w:jc w:val="both"/>
              <w:rPr>
                <w:color w:val="000000"/>
              </w:rPr>
            </w:pPr>
            <w:r w:rsidRPr="00764658">
              <w:rPr>
                <w:color w:val="000000"/>
              </w:rPr>
              <w:t>Не предъявляются</w:t>
            </w:r>
          </w:p>
        </w:tc>
      </w:tr>
      <w:tr w:rsidR="00E13C05" w:rsidRPr="001F6931">
        <w:trPr>
          <w:trHeight w:val="385"/>
        </w:trPr>
        <w:tc>
          <w:tcPr>
            <w:tcW w:w="9639" w:type="dxa"/>
          </w:tcPr>
          <w:p w:rsidR="00E13C05" w:rsidRPr="001F6931" w:rsidRDefault="00E13C05" w:rsidP="0070666D">
            <w:pPr>
              <w:jc w:val="center"/>
              <w:rPr>
                <w:color w:val="000000"/>
              </w:rPr>
            </w:pPr>
            <w:r w:rsidRPr="001F6931">
              <w:rPr>
                <w:color w:val="000000"/>
              </w:rPr>
              <w:t xml:space="preserve">Подраздел 3.4 Требования к конфиденциальности </w:t>
            </w:r>
          </w:p>
        </w:tc>
      </w:tr>
      <w:tr w:rsidR="00E13C05" w:rsidRPr="001F6931">
        <w:trPr>
          <w:trHeight w:val="385"/>
        </w:trPr>
        <w:tc>
          <w:tcPr>
            <w:tcW w:w="9639" w:type="dxa"/>
          </w:tcPr>
          <w:p w:rsidR="00E13C05" w:rsidRDefault="00E13C05" w:rsidP="0070666D">
            <w:pPr>
              <w:ind w:firstLine="318"/>
              <w:jc w:val="both"/>
            </w:pPr>
            <w:r w:rsidRPr="00764658">
              <w:t>В соответствии с лицензией</w:t>
            </w:r>
            <w:r w:rsidRPr="00A55E0E">
              <w:t xml:space="preserve"> на оказание услуг </w:t>
            </w:r>
            <w:r w:rsidRPr="007454A2">
              <w:t>междугородной и международ</w:t>
            </w:r>
            <w:r>
              <w:softHyphen/>
            </w:r>
            <w:r w:rsidRPr="007454A2">
              <w:t>ной</w:t>
            </w:r>
            <w:r>
              <w:t xml:space="preserve"> </w:t>
            </w:r>
            <w:r w:rsidRPr="00A55E0E">
              <w:t>телефонной связи</w:t>
            </w:r>
            <w:r>
              <w:t>.</w:t>
            </w:r>
          </w:p>
          <w:p w:rsidR="00E13C05" w:rsidRPr="00764658" w:rsidRDefault="00E13C05" w:rsidP="0070666D">
            <w:pPr>
              <w:ind w:firstLine="318"/>
              <w:jc w:val="both"/>
            </w:pPr>
          </w:p>
        </w:tc>
      </w:tr>
      <w:tr w:rsidR="00E13C05" w:rsidRPr="001F6931">
        <w:trPr>
          <w:trHeight w:val="385"/>
        </w:trPr>
        <w:tc>
          <w:tcPr>
            <w:tcW w:w="9639" w:type="dxa"/>
          </w:tcPr>
          <w:p w:rsidR="00E13C05" w:rsidRPr="001F6931" w:rsidRDefault="00E13C05" w:rsidP="0070666D">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E13C05" w:rsidRPr="001F6931">
        <w:trPr>
          <w:trHeight w:val="385"/>
        </w:trPr>
        <w:tc>
          <w:tcPr>
            <w:tcW w:w="9639" w:type="dxa"/>
          </w:tcPr>
          <w:p w:rsidR="00E13C05" w:rsidRPr="00764658" w:rsidRDefault="00E13C05" w:rsidP="0070666D">
            <w:pPr>
              <w:ind w:firstLine="601"/>
              <w:jc w:val="both"/>
              <w:rPr>
                <w:color w:val="000000"/>
              </w:rPr>
            </w:pPr>
            <w:r w:rsidRPr="00764658">
              <w:rPr>
                <w:color w:val="000000"/>
              </w:rPr>
              <w:t>Не предъявляются</w:t>
            </w:r>
          </w:p>
        </w:tc>
      </w:tr>
      <w:tr w:rsidR="00E13C05" w:rsidRPr="001F6931">
        <w:trPr>
          <w:trHeight w:val="385"/>
        </w:trPr>
        <w:tc>
          <w:tcPr>
            <w:tcW w:w="9639" w:type="dxa"/>
          </w:tcPr>
          <w:p w:rsidR="00E13C05" w:rsidRPr="001F6931" w:rsidRDefault="00E13C05" w:rsidP="0070666D">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E13C05" w:rsidRPr="001F6931">
        <w:trPr>
          <w:trHeight w:val="385"/>
        </w:trPr>
        <w:tc>
          <w:tcPr>
            <w:tcW w:w="9639" w:type="dxa"/>
          </w:tcPr>
          <w:p w:rsidR="00E13C05" w:rsidRPr="001F6931" w:rsidRDefault="00E13C05" w:rsidP="0070666D">
            <w:pPr>
              <w:ind w:firstLine="601"/>
              <w:jc w:val="both"/>
              <w:rPr>
                <w:i/>
                <w:iCs/>
                <w:color w:val="000000"/>
              </w:rPr>
            </w:pPr>
            <w:r w:rsidRPr="00764658">
              <w:rPr>
                <w:color w:val="000000"/>
              </w:rPr>
              <w:t>Не предъявляются</w:t>
            </w:r>
          </w:p>
        </w:tc>
      </w:tr>
      <w:tr w:rsidR="00E13C05" w:rsidRPr="001F6931">
        <w:trPr>
          <w:trHeight w:val="385"/>
        </w:trPr>
        <w:tc>
          <w:tcPr>
            <w:tcW w:w="9639" w:type="dxa"/>
          </w:tcPr>
          <w:p w:rsidR="00E13C05" w:rsidRPr="001F6931" w:rsidRDefault="00E13C05" w:rsidP="0070666D">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E13C05" w:rsidRPr="001F6931">
        <w:trPr>
          <w:trHeight w:val="385"/>
        </w:trPr>
        <w:tc>
          <w:tcPr>
            <w:tcW w:w="9639" w:type="dxa"/>
          </w:tcPr>
          <w:p w:rsidR="00E13C05" w:rsidRDefault="00E13C05" w:rsidP="0070666D">
            <w:pPr>
              <w:pStyle w:val="ListParagraph"/>
              <w:spacing w:after="0" w:line="240" w:lineRule="auto"/>
              <w:ind w:left="284" w:right="284" w:firstLine="425"/>
              <w:jc w:val="both"/>
              <w:rPr>
                <w:rFonts w:ascii="Times New Roman" w:hAnsi="Times New Roman" w:cs="Times New Roman"/>
                <w:sz w:val="24"/>
                <w:szCs w:val="24"/>
              </w:rPr>
            </w:pPr>
            <w:r w:rsidRPr="007454A2">
              <w:rPr>
                <w:rFonts w:ascii="Times New Roman" w:hAnsi="Times New Roman" w:cs="Times New Roman"/>
                <w:sz w:val="24"/>
                <w:szCs w:val="24"/>
              </w:rPr>
              <w:t>Участники  должны иметь лицензи</w:t>
            </w:r>
            <w:r>
              <w:rPr>
                <w:rFonts w:ascii="Times New Roman" w:hAnsi="Times New Roman" w:cs="Times New Roman"/>
                <w:sz w:val="24"/>
                <w:szCs w:val="24"/>
              </w:rPr>
              <w:t>ю</w:t>
            </w:r>
            <w:r w:rsidRPr="007454A2">
              <w:rPr>
                <w:rFonts w:ascii="Times New Roman" w:hAnsi="Times New Roman" w:cs="Times New Roman"/>
                <w:sz w:val="24"/>
                <w:szCs w:val="24"/>
              </w:rPr>
              <w:t xml:space="preserve"> на оказание услуг междугородной и международной телефонной связи</w:t>
            </w:r>
            <w:r>
              <w:rPr>
                <w:rFonts w:ascii="Times New Roman" w:hAnsi="Times New Roman" w:cs="Times New Roman"/>
                <w:sz w:val="24"/>
                <w:szCs w:val="24"/>
              </w:rPr>
              <w:t>, действующую на территории Томской области.</w:t>
            </w:r>
          </w:p>
          <w:p w:rsidR="00E13C05" w:rsidRPr="001F6931" w:rsidRDefault="00E13C05" w:rsidP="0070666D">
            <w:pPr>
              <w:ind w:firstLine="601"/>
              <w:jc w:val="both"/>
              <w:rPr>
                <w:i/>
                <w:iCs/>
                <w:color w:val="000000"/>
              </w:rPr>
            </w:pPr>
          </w:p>
        </w:tc>
      </w:tr>
      <w:tr w:rsidR="00E13C05" w:rsidRPr="001F6931">
        <w:trPr>
          <w:trHeight w:val="385"/>
        </w:trPr>
        <w:tc>
          <w:tcPr>
            <w:tcW w:w="9639" w:type="dxa"/>
          </w:tcPr>
          <w:p w:rsidR="00E13C05" w:rsidRPr="001F6931" w:rsidRDefault="00E13C05" w:rsidP="0070666D">
            <w:pPr>
              <w:jc w:val="center"/>
              <w:rPr>
                <w:color w:val="000000"/>
              </w:rPr>
            </w:pPr>
            <w:r w:rsidRPr="001F6931">
              <w:rPr>
                <w:color w:val="000000"/>
              </w:rPr>
              <w:t>Подраздел 3.8 Специальные требования</w:t>
            </w:r>
          </w:p>
        </w:tc>
      </w:tr>
      <w:tr w:rsidR="00E13C05" w:rsidRPr="001F6931">
        <w:trPr>
          <w:trHeight w:val="385"/>
        </w:trPr>
        <w:tc>
          <w:tcPr>
            <w:tcW w:w="9639" w:type="dxa"/>
          </w:tcPr>
          <w:p w:rsidR="00E13C05" w:rsidRDefault="00E13C05" w:rsidP="0070666D">
            <w:pPr>
              <w:pStyle w:val="ListParagraph"/>
              <w:spacing w:after="0" w:line="240" w:lineRule="auto"/>
              <w:ind w:left="567" w:right="142" w:firstLine="425"/>
              <w:rPr>
                <w:rFonts w:ascii="Times New Roman" w:hAnsi="Times New Roman" w:cs="Times New Roman"/>
                <w:sz w:val="24"/>
                <w:szCs w:val="24"/>
              </w:rPr>
            </w:pPr>
            <w:r>
              <w:rPr>
                <w:rFonts w:ascii="Times New Roman" w:hAnsi="Times New Roman" w:cs="Times New Roman"/>
                <w:sz w:val="24"/>
                <w:szCs w:val="24"/>
              </w:rPr>
              <w:t>1. Оператор связи не должен изменять тарифы на срок действия договора.</w:t>
            </w:r>
          </w:p>
          <w:p w:rsidR="00E13C05" w:rsidRDefault="00E13C05" w:rsidP="0070666D">
            <w:pPr>
              <w:pStyle w:val="ListParagraph"/>
              <w:spacing w:after="0" w:line="240" w:lineRule="auto"/>
              <w:ind w:left="567" w:right="142" w:firstLine="425"/>
              <w:rPr>
                <w:rFonts w:ascii="Times New Roman" w:hAnsi="Times New Roman" w:cs="Times New Roman"/>
                <w:sz w:val="24"/>
                <w:szCs w:val="24"/>
              </w:rPr>
            </w:pPr>
            <w:r>
              <w:rPr>
                <w:rFonts w:ascii="Times New Roman" w:hAnsi="Times New Roman" w:cs="Times New Roman"/>
                <w:sz w:val="24"/>
                <w:szCs w:val="24"/>
              </w:rPr>
              <w:t>2. Оплата производится за фактически оказанные услуги, без аванса.</w:t>
            </w:r>
          </w:p>
          <w:p w:rsidR="00E13C05" w:rsidRPr="006D5901" w:rsidRDefault="00E13C05" w:rsidP="0070666D">
            <w:pPr>
              <w:pStyle w:val="ListParagraph"/>
              <w:spacing w:after="0" w:line="240" w:lineRule="auto"/>
              <w:ind w:left="567" w:right="142" w:firstLine="425"/>
              <w:rPr>
                <w:rFonts w:ascii="Times New Roman" w:hAnsi="Times New Roman" w:cs="Times New Roman"/>
                <w:sz w:val="24"/>
                <w:szCs w:val="24"/>
              </w:rPr>
            </w:pPr>
            <w:r w:rsidRPr="006D5901">
              <w:rPr>
                <w:rFonts w:ascii="Times New Roman" w:hAnsi="Times New Roman" w:cs="Times New Roman"/>
                <w:sz w:val="24"/>
                <w:szCs w:val="24"/>
              </w:rPr>
              <w:t>3. Участники процедуры закупки не должны находиться в реестре недобросо</w:t>
            </w:r>
            <w:r>
              <w:rPr>
                <w:rFonts w:ascii="Times New Roman" w:hAnsi="Times New Roman" w:cs="Times New Roman"/>
                <w:sz w:val="24"/>
                <w:szCs w:val="24"/>
              </w:rPr>
              <w:softHyphen/>
            </w:r>
            <w:r w:rsidRPr="006D5901">
              <w:rPr>
                <w:rFonts w:ascii="Times New Roman" w:hAnsi="Times New Roman" w:cs="Times New Roman"/>
                <w:sz w:val="24"/>
                <w:szCs w:val="24"/>
              </w:rPr>
              <w:t>вестных поставщиков ГК «Росатом».</w:t>
            </w:r>
          </w:p>
          <w:p w:rsidR="00E13C05" w:rsidRPr="001F6931" w:rsidRDefault="00E13C05" w:rsidP="0070666D">
            <w:pPr>
              <w:pStyle w:val="ListParagraph"/>
              <w:spacing w:after="0" w:line="240" w:lineRule="auto"/>
              <w:ind w:left="567" w:right="142" w:firstLine="425"/>
              <w:rPr>
                <w:i/>
                <w:iCs/>
                <w:color w:val="000000"/>
                <w:sz w:val="24"/>
                <w:szCs w:val="24"/>
              </w:rPr>
            </w:pPr>
            <w:r>
              <w:rPr>
                <w:rFonts w:ascii="Times New Roman" w:hAnsi="Times New Roman" w:cs="Times New Roman"/>
                <w:sz w:val="24"/>
                <w:szCs w:val="24"/>
              </w:rPr>
              <w:t xml:space="preserve">4. </w:t>
            </w:r>
            <w:r w:rsidRPr="006D5901">
              <w:rPr>
                <w:rFonts w:ascii="Times New Roman" w:hAnsi="Times New Roman" w:cs="Times New Roman"/>
                <w:sz w:val="24"/>
                <w:szCs w:val="24"/>
              </w:rPr>
              <w:t>Участники процедуры закупки обязаны предоставить информацию в отно</w:t>
            </w:r>
            <w:r>
              <w:rPr>
                <w:rFonts w:ascii="Times New Roman" w:hAnsi="Times New Roman" w:cs="Times New Roman"/>
                <w:sz w:val="24"/>
                <w:szCs w:val="24"/>
              </w:rPr>
              <w:softHyphen/>
            </w:r>
            <w:r w:rsidRPr="006D5901">
              <w:rPr>
                <w:rFonts w:ascii="Times New Roman" w:hAnsi="Times New Roman" w:cs="Times New Roman"/>
                <w:sz w:val="24"/>
                <w:szCs w:val="24"/>
              </w:rPr>
              <w:t>шении всей цепочки собственников, включая бенефициаров (в том числе конеч</w:t>
            </w:r>
            <w:r>
              <w:rPr>
                <w:rFonts w:ascii="Times New Roman" w:hAnsi="Times New Roman" w:cs="Times New Roman"/>
                <w:sz w:val="24"/>
                <w:szCs w:val="24"/>
              </w:rPr>
              <w:softHyphen/>
            </w:r>
            <w:r w:rsidRPr="006D5901">
              <w:rPr>
                <w:rFonts w:ascii="Times New Roman" w:hAnsi="Times New Roman" w:cs="Times New Roman"/>
                <w:sz w:val="24"/>
                <w:szCs w:val="24"/>
              </w:rPr>
              <w:t>ных), с приложением соответствующих подтверждающих документов.</w:t>
            </w:r>
          </w:p>
        </w:tc>
      </w:tr>
    </w:tbl>
    <w:p w:rsidR="00E13C05" w:rsidRPr="001F6931" w:rsidRDefault="00E13C05" w:rsidP="00F45600">
      <w:pPr>
        <w:jc w:val="center"/>
        <w:rPr>
          <w:color w:val="000000"/>
        </w:rPr>
      </w:pPr>
    </w:p>
    <w:p w:rsidR="00E13C05" w:rsidRPr="001F6931" w:rsidRDefault="00E13C05" w:rsidP="00F45600">
      <w:pPr>
        <w:jc w:val="center"/>
        <w:rPr>
          <w:color w:val="000000"/>
        </w:rPr>
      </w:pPr>
      <w:r w:rsidRPr="001F6931">
        <w:rPr>
          <w:color w:val="000000"/>
        </w:rPr>
        <w:t>РАЗДЕЛ 4. РЕЗУЛЬТАТ ОКАЗАННЫХ УСЛУГ</w:t>
      </w:r>
    </w:p>
    <w:p w:rsidR="00E13C05" w:rsidRPr="001F6931" w:rsidRDefault="00E13C05" w:rsidP="00F45600">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E13C05" w:rsidRPr="001F6931">
        <w:trPr>
          <w:trHeight w:val="385"/>
        </w:trPr>
        <w:tc>
          <w:tcPr>
            <w:tcW w:w="9639" w:type="dxa"/>
          </w:tcPr>
          <w:p w:rsidR="00E13C05" w:rsidRPr="001F6931" w:rsidRDefault="00E13C05" w:rsidP="0070666D">
            <w:pPr>
              <w:jc w:val="center"/>
              <w:rPr>
                <w:color w:val="000000"/>
              </w:rPr>
            </w:pPr>
            <w:r w:rsidRPr="001F6931">
              <w:rPr>
                <w:color w:val="000000"/>
              </w:rPr>
              <w:t>Подраздел 4.1 Описание конечного результата оказанных услуг</w:t>
            </w:r>
          </w:p>
        </w:tc>
      </w:tr>
      <w:tr w:rsidR="00E13C05" w:rsidRPr="001F6931">
        <w:trPr>
          <w:trHeight w:val="1318"/>
        </w:trPr>
        <w:tc>
          <w:tcPr>
            <w:tcW w:w="9639" w:type="dxa"/>
          </w:tcPr>
          <w:p w:rsidR="00E13C05" w:rsidRPr="001F6931" w:rsidRDefault="00E13C05" w:rsidP="0070666D">
            <w:pPr>
              <w:ind w:firstLine="601"/>
              <w:jc w:val="both"/>
              <w:rPr>
                <w:color w:val="000000"/>
              </w:rPr>
            </w:pPr>
            <w:r>
              <w:t xml:space="preserve">Оператор связи передаёт Заказчику первичную документацию (акты выполненных работ,  счета </w:t>
            </w:r>
            <w:r w:rsidRPr="00713E34">
              <w:t xml:space="preserve">и </w:t>
            </w:r>
            <w:r w:rsidRPr="00713E34">
              <w:rPr>
                <w:color w:val="000000"/>
              </w:rPr>
              <w:t>счета-фактуры</w:t>
            </w:r>
            <w:r>
              <w:rPr>
                <w:color w:val="000000"/>
              </w:rPr>
              <w:t xml:space="preserve">). </w:t>
            </w:r>
            <w:r>
              <w:t>Вместе со счетами Оператор предоставляет Заказчику детализированный отчет междугородних и международных соединений в электронном виде.</w:t>
            </w:r>
          </w:p>
        </w:tc>
      </w:tr>
      <w:tr w:rsidR="00E13C05" w:rsidRPr="001F6931">
        <w:trPr>
          <w:trHeight w:val="559"/>
        </w:trPr>
        <w:tc>
          <w:tcPr>
            <w:tcW w:w="9639" w:type="dxa"/>
          </w:tcPr>
          <w:p w:rsidR="00E13C05" w:rsidRPr="001F6931" w:rsidRDefault="00E13C05" w:rsidP="0070666D">
            <w:pPr>
              <w:jc w:val="center"/>
              <w:rPr>
                <w:color w:val="000000"/>
              </w:rPr>
            </w:pPr>
            <w:r w:rsidRPr="001F6931">
              <w:rPr>
                <w:color w:val="000000"/>
              </w:rPr>
              <w:t>Подраздел 4.2 Требования по приемке услуг</w:t>
            </w:r>
          </w:p>
        </w:tc>
      </w:tr>
      <w:tr w:rsidR="00E13C05" w:rsidRPr="001F6931">
        <w:trPr>
          <w:trHeight w:val="1285"/>
        </w:trPr>
        <w:tc>
          <w:tcPr>
            <w:tcW w:w="9639" w:type="dxa"/>
          </w:tcPr>
          <w:p w:rsidR="00E13C05" w:rsidRDefault="00E13C05" w:rsidP="0070666D">
            <w:pPr>
              <w:ind w:firstLine="601"/>
              <w:jc w:val="both"/>
              <w:rPr>
                <w:color w:val="000000"/>
              </w:rPr>
            </w:pPr>
            <w:r w:rsidRPr="00F80189">
              <w:rPr>
                <w:color w:val="000000"/>
              </w:rPr>
              <w:t xml:space="preserve">Оплата за оказанные услуги </w:t>
            </w:r>
            <w:r w:rsidRPr="000947B7">
              <w:t>междугородной</w:t>
            </w:r>
            <w:r>
              <w:t xml:space="preserve"> и </w:t>
            </w:r>
            <w:r w:rsidRPr="000947B7">
              <w:t xml:space="preserve">международной </w:t>
            </w:r>
            <w:r>
              <w:rPr>
                <w:color w:val="000000"/>
              </w:rPr>
              <w:t xml:space="preserve"> телефонной  </w:t>
            </w:r>
            <w:r w:rsidRPr="000947B7">
              <w:t>связи</w:t>
            </w:r>
            <w:r>
              <w:t xml:space="preserve"> </w:t>
            </w:r>
            <w:r>
              <w:rPr>
                <w:color w:val="000000"/>
              </w:rPr>
              <w:t>производится Заказчиком по факту (без аванса) безналичным расчетом. За</w:t>
            </w:r>
            <w:r>
              <w:rPr>
                <w:color w:val="000000"/>
              </w:rPr>
              <w:softHyphen/>
              <w:t xml:space="preserve">казчик производит оплату за услуги связи  в течение </w:t>
            </w:r>
            <w:r w:rsidRPr="00555190">
              <w:rPr>
                <w:color w:val="000000"/>
              </w:rPr>
              <w:t>30</w:t>
            </w:r>
            <w:r>
              <w:rPr>
                <w:color w:val="000000"/>
              </w:rPr>
              <w:t xml:space="preserve"> дней с момента получения Заказчиком от </w:t>
            </w:r>
            <w:r w:rsidRPr="00F80189">
              <w:rPr>
                <w:color w:val="000000"/>
              </w:rPr>
              <w:t>Оператор</w:t>
            </w:r>
            <w:r>
              <w:rPr>
                <w:color w:val="000000"/>
              </w:rPr>
              <w:t>а</w:t>
            </w:r>
            <w:r w:rsidRPr="00F80189">
              <w:rPr>
                <w:color w:val="000000"/>
              </w:rPr>
              <w:t xml:space="preserve"> связи счета</w:t>
            </w:r>
            <w:r>
              <w:rPr>
                <w:color w:val="000000"/>
              </w:rPr>
              <w:t>, счета-фактуры и  акта  выполненных работ</w:t>
            </w:r>
            <w:r w:rsidRPr="00F80189">
              <w:rPr>
                <w:color w:val="000000"/>
              </w:rPr>
              <w:t>.</w:t>
            </w:r>
          </w:p>
          <w:p w:rsidR="00E13C05" w:rsidRPr="007F5EDB" w:rsidRDefault="00E13C05" w:rsidP="0070666D">
            <w:pPr>
              <w:ind w:firstLine="601"/>
              <w:jc w:val="both"/>
              <w:rPr>
                <w:color w:val="000000"/>
              </w:rPr>
            </w:pPr>
          </w:p>
        </w:tc>
      </w:tr>
      <w:tr w:rsidR="00E13C05" w:rsidRPr="001F6931">
        <w:trPr>
          <w:trHeight w:val="385"/>
        </w:trPr>
        <w:tc>
          <w:tcPr>
            <w:tcW w:w="9639" w:type="dxa"/>
          </w:tcPr>
          <w:p w:rsidR="00E13C05" w:rsidRPr="001F6931" w:rsidRDefault="00E13C05" w:rsidP="0070666D">
            <w:pPr>
              <w:jc w:val="center"/>
              <w:rPr>
                <w:i/>
                <w:iCs/>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E13C05" w:rsidRPr="001F6931">
        <w:trPr>
          <w:trHeight w:val="385"/>
        </w:trPr>
        <w:tc>
          <w:tcPr>
            <w:tcW w:w="9639" w:type="dxa"/>
          </w:tcPr>
          <w:p w:rsidR="00E13C05" w:rsidRPr="00B26DBB" w:rsidRDefault="00E13C05" w:rsidP="0070666D">
            <w:pPr>
              <w:ind w:firstLine="601"/>
              <w:jc w:val="both"/>
              <w:rPr>
                <w:color w:val="000000"/>
              </w:rPr>
            </w:pPr>
            <w:r>
              <w:t xml:space="preserve">Оператор связи передаёт Заказчику первичную документацию </w:t>
            </w:r>
            <w:r w:rsidRPr="00713E34">
              <w:t>до</w:t>
            </w:r>
            <w:r>
              <w:t xml:space="preserve"> 10 числа месяца, следующего за расчетным. Если у Оператора связи нет филиала в г.Северске, тогда первичная документация отправляется Заказчику по факсу или по электронной почте, а оригиналы высылаются в адрес Заказчика почтовой службой. Вместе со счетами Оператор предоставляет Заказчику детализированный отчет междугородних и международных соединений в электронном виде.</w:t>
            </w:r>
          </w:p>
          <w:p w:rsidR="00E13C05" w:rsidRPr="007F5EDB" w:rsidRDefault="00E13C05" w:rsidP="0070666D">
            <w:pPr>
              <w:ind w:firstLine="601"/>
              <w:jc w:val="both"/>
              <w:rPr>
                <w:color w:val="000000"/>
              </w:rPr>
            </w:pPr>
          </w:p>
        </w:tc>
      </w:tr>
    </w:tbl>
    <w:p w:rsidR="00E13C05" w:rsidRPr="001F6931" w:rsidRDefault="00E13C05" w:rsidP="00F45600">
      <w:pPr>
        <w:jc w:val="center"/>
        <w:rPr>
          <w:b/>
          <w:bCs/>
          <w:color w:val="000000"/>
        </w:rPr>
      </w:pPr>
    </w:p>
    <w:p w:rsidR="00E13C05" w:rsidRDefault="00E13C05" w:rsidP="00F45600">
      <w:pPr>
        <w:jc w:val="center"/>
        <w:rPr>
          <w:color w:val="000000"/>
        </w:rPr>
      </w:pPr>
    </w:p>
    <w:p w:rsidR="00E13C05" w:rsidRPr="001F6931" w:rsidRDefault="00E13C05" w:rsidP="00F45600">
      <w:pPr>
        <w:jc w:val="center"/>
        <w:rPr>
          <w:b/>
          <w:bCs/>
          <w:color w:val="000000"/>
        </w:rPr>
      </w:pPr>
      <w:bookmarkStart w:id="319" w:name="_GoBack"/>
      <w:bookmarkEnd w:id="319"/>
      <w:r w:rsidRPr="001F6931">
        <w:rPr>
          <w:color w:val="000000"/>
        </w:rPr>
        <w:t>РАЗДЕЛ 5. ТРЕБОВАНИЯ К ТЕХНИЧЕСКОМУ ОБУЧЕНИЮ ПЕРСОНАЛА ЗАКАЗЧИКА</w:t>
      </w:r>
    </w:p>
    <w:p w:rsidR="00E13C05" w:rsidRPr="001F6931" w:rsidRDefault="00E13C05" w:rsidP="00F45600">
      <w:pPr>
        <w:jc w:val="center"/>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E13C05" w:rsidRPr="001F6931">
        <w:tc>
          <w:tcPr>
            <w:tcW w:w="9747" w:type="dxa"/>
          </w:tcPr>
          <w:p w:rsidR="00E13C05" w:rsidRPr="001F6931" w:rsidRDefault="00E13C05" w:rsidP="0070666D">
            <w:pPr>
              <w:jc w:val="both"/>
              <w:rPr>
                <w:i/>
                <w:iCs/>
                <w:color w:val="000000"/>
              </w:rPr>
            </w:pPr>
            <w:r>
              <w:rPr>
                <w:i/>
                <w:iCs/>
                <w:color w:val="000000"/>
              </w:rPr>
              <w:t>Не требуется</w:t>
            </w:r>
          </w:p>
        </w:tc>
      </w:tr>
    </w:tbl>
    <w:p w:rsidR="00E13C05" w:rsidRPr="001F6931" w:rsidRDefault="00E13C05" w:rsidP="00F45600">
      <w:pPr>
        <w:jc w:val="center"/>
        <w:rPr>
          <w:color w:val="000000"/>
        </w:rPr>
      </w:pPr>
    </w:p>
    <w:p w:rsidR="00E13C05" w:rsidRPr="001F6931" w:rsidRDefault="00E13C05" w:rsidP="00F45600">
      <w:pPr>
        <w:jc w:val="center"/>
        <w:rPr>
          <w:color w:val="000000"/>
        </w:rPr>
      </w:pPr>
      <w:r w:rsidRPr="001F6931">
        <w:rPr>
          <w:color w:val="000000"/>
        </w:rPr>
        <w:t>РАЗДЕЛ 6. ПЕРЕЧЕНЬ ПРИНЯТЫХ СОКРАЩЕНИЙ</w:t>
      </w:r>
    </w:p>
    <w:p w:rsidR="00E13C05" w:rsidRPr="001F6931" w:rsidRDefault="00E13C05" w:rsidP="00F45600">
      <w:pPr>
        <w:ind w:firstLine="567"/>
        <w:jc w:val="both"/>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520"/>
      </w:tblGrid>
      <w:tr w:rsidR="00E13C05" w:rsidRPr="001F6931">
        <w:trPr>
          <w:trHeight w:val="399"/>
        </w:trPr>
        <w:tc>
          <w:tcPr>
            <w:tcW w:w="709" w:type="dxa"/>
            <w:vAlign w:val="center"/>
          </w:tcPr>
          <w:p w:rsidR="00E13C05" w:rsidRPr="001F6931" w:rsidRDefault="00E13C05" w:rsidP="0070666D">
            <w:pPr>
              <w:jc w:val="center"/>
              <w:rPr>
                <w:color w:val="000000"/>
              </w:rPr>
            </w:pPr>
            <w:r w:rsidRPr="001F6931">
              <w:rPr>
                <w:color w:val="000000"/>
              </w:rPr>
              <w:t>№ п/п</w:t>
            </w:r>
          </w:p>
        </w:tc>
        <w:tc>
          <w:tcPr>
            <w:tcW w:w="2410" w:type="dxa"/>
            <w:vAlign w:val="center"/>
          </w:tcPr>
          <w:p w:rsidR="00E13C05" w:rsidRPr="001F6931" w:rsidRDefault="00E13C05" w:rsidP="0070666D">
            <w:pPr>
              <w:autoSpaceDE w:val="0"/>
              <w:autoSpaceDN w:val="0"/>
              <w:adjustRightInd w:val="0"/>
              <w:jc w:val="center"/>
              <w:rPr>
                <w:color w:val="000000"/>
              </w:rPr>
            </w:pPr>
            <w:r w:rsidRPr="001F6931">
              <w:rPr>
                <w:color w:val="000000"/>
              </w:rPr>
              <w:t>Сокращение</w:t>
            </w:r>
          </w:p>
        </w:tc>
        <w:tc>
          <w:tcPr>
            <w:tcW w:w="6520" w:type="dxa"/>
            <w:vAlign w:val="center"/>
          </w:tcPr>
          <w:p w:rsidR="00E13C05" w:rsidRPr="001F6931" w:rsidRDefault="00E13C05" w:rsidP="0070666D">
            <w:pPr>
              <w:jc w:val="center"/>
              <w:rPr>
                <w:color w:val="000000"/>
              </w:rPr>
            </w:pPr>
            <w:r w:rsidRPr="001F6931">
              <w:rPr>
                <w:color w:val="000000"/>
              </w:rPr>
              <w:t>Расшифровка сокращения</w:t>
            </w:r>
          </w:p>
        </w:tc>
      </w:tr>
      <w:tr w:rsidR="00E13C05" w:rsidRPr="001F6931">
        <w:trPr>
          <w:trHeight w:val="399"/>
        </w:trPr>
        <w:tc>
          <w:tcPr>
            <w:tcW w:w="709" w:type="dxa"/>
          </w:tcPr>
          <w:p w:rsidR="00E13C05" w:rsidRPr="001F6931" w:rsidRDefault="00E13C05" w:rsidP="0070666D">
            <w:pPr>
              <w:jc w:val="both"/>
              <w:rPr>
                <w:color w:val="000000"/>
              </w:rPr>
            </w:pPr>
          </w:p>
        </w:tc>
        <w:tc>
          <w:tcPr>
            <w:tcW w:w="2410" w:type="dxa"/>
          </w:tcPr>
          <w:p w:rsidR="00E13C05" w:rsidRPr="001F6931" w:rsidRDefault="00E13C05" w:rsidP="0070666D">
            <w:pPr>
              <w:autoSpaceDE w:val="0"/>
              <w:autoSpaceDN w:val="0"/>
              <w:adjustRightInd w:val="0"/>
              <w:rPr>
                <w:color w:val="000000"/>
              </w:rPr>
            </w:pPr>
            <w:r>
              <w:rPr>
                <w:color w:val="000000"/>
              </w:rPr>
              <w:t>ТфОП</w:t>
            </w:r>
          </w:p>
        </w:tc>
        <w:tc>
          <w:tcPr>
            <w:tcW w:w="6520" w:type="dxa"/>
          </w:tcPr>
          <w:p w:rsidR="00E13C05" w:rsidRPr="001F6931" w:rsidRDefault="00E13C05" w:rsidP="0070666D">
            <w:pPr>
              <w:jc w:val="both"/>
              <w:rPr>
                <w:i/>
                <w:iCs/>
                <w:color w:val="000000"/>
              </w:rPr>
            </w:pPr>
            <w:r w:rsidRPr="00F35CBE">
              <w:rPr>
                <w:i/>
                <w:iCs/>
                <w:color w:val="000000"/>
              </w:rPr>
              <w:t>Телефонная сеть общего пользования</w:t>
            </w:r>
          </w:p>
        </w:tc>
      </w:tr>
    </w:tbl>
    <w:p w:rsidR="00E13C05" w:rsidRPr="001F6931" w:rsidRDefault="00E13C05" w:rsidP="00F45600">
      <w:pPr>
        <w:ind w:firstLine="567"/>
        <w:jc w:val="both"/>
        <w:rPr>
          <w:color w:val="000000"/>
        </w:rPr>
      </w:pPr>
    </w:p>
    <w:p w:rsidR="00E13C05" w:rsidRPr="001F6931" w:rsidRDefault="00E13C05" w:rsidP="00F45600">
      <w:pPr>
        <w:jc w:val="center"/>
        <w:rPr>
          <w:color w:val="000000"/>
        </w:rPr>
      </w:pPr>
      <w:r w:rsidRPr="001F6931">
        <w:rPr>
          <w:color w:val="000000"/>
        </w:rPr>
        <w:t>РАЗДЕЛ 7. ПЕРЕЧЕНЬ ПРИЛОЖЕНИЙ</w:t>
      </w:r>
    </w:p>
    <w:p w:rsidR="00E13C05" w:rsidRPr="001F6931" w:rsidRDefault="00E13C05" w:rsidP="00F45600">
      <w:pPr>
        <w:ind w:firstLine="567"/>
        <w:jc w:val="both"/>
        <w:rPr>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82"/>
        <w:gridCol w:w="5858"/>
        <w:gridCol w:w="2099"/>
      </w:tblGrid>
      <w:tr w:rsidR="00E13C05" w:rsidRPr="001F6931">
        <w:tc>
          <w:tcPr>
            <w:tcW w:w="1682" w:type="dxa"/>
          </w:tcPr>
          <w:p w:rsidR="00E13C05" w:rsidRPr="001F6931" w:rsidRDefault="00E13C05" w:rsidP="0070666D">
            <w:pPr>
              <w:jc w:val="center"/>
              <w:rPr>
                <w:color w:val="000000"/>
              </w:rPr>
            </w:pPr>
            <w:r w:rsidRPr="001F6931">
              <w:rPr>
                <w:color w:val="000000"/>
              </w:rPr>
              <w:t>Номер приложения</w:t>
            </w:r>
          </w:p>
        </w:tc>
        <w:tc>
          <w:tcPr>
            <w:tcW w:w="5858" w:type="dxa"/>
          </w:tcPr>
          <w:p w:rsidR="00E13C05" w:rsidRPr="001F6931" w:rsidRDefault="00E13C05" w:rsidP="0070666D">
            <w:pPr>
              <w:jc w:val="center"/>
              <w:rPr>
                <w:color w:val="000000"/>
              </w:rPr>
            </w:pPr>
            <w:r w:rsidRPr="001F6931">
              <w:rPr>
                <w:color w:val="000000"/>
              </w:rPr>
              <w:t>Наименование приложения</w:t>
            </w:r>
          </w:p>
        </w:tc>
        <w:tc>
          <w:tcPr>
            <w:tcW w:w="2099" w:type="dxa"/>
          </w:tcPr>
          <w:p w:rsidR="00E13C05" w:rsidRPr="001F6931" w:rsidRDefault="00E13C05" w:rsidP="0070666D">
            <w:pPr>
              <w:jc w:val="center"/>
              <w:rPr>
                <w:color w:val="000000"/>
              </w:rPr>
            </w:pPr>
            <w:r w:rsidRPr="001F6931">
              <w:rPr>
                <w:color w:val="000000"/>
              </w:rPr>
              <w:t>Номер страницы</w:t>
            </w:r>
          </w:p>
        </w:tc>
      </w:tr>
      <w:tr w:rsidR="00E13C05" w:rsidRPr="001F6931">
        <w:tc>
          <w:tcPr>
            <w:tcW w:w="1682" w:type="dxa"/>
            <w:vAlign w:val="center"/>
          </w:tcPr>
          <w:p w:rsidR="00E13C05" w:rsidRPr="001F6931" w:rsidRDefault="00E13C05" w:rsidP="0070666D">
            <w:pPr>
              <w:jc w:val="center"/>
              <w:rPr>
                <w:color w:val="000000"/>
              </w:rPr>
            </w:pPr>
          </w:p>
        </w:tc>
        <w:tc>
          <w:tcPr>
            <w:tcW w:w="5858" w:type="dxa"/>
          </w:tcPr>
          <w:p w:rsidR="00E13C05" w:rsidRPr="001F6931" w:rsidRDefault="00E13C05" w:rsidP="0070666D">
            <w:pPr>
              <w:jc w:val="both"/>
              <w:rPr>
                <w:color w:val="000000"/>
              </w:rPr>
            </w:pPr>
          </w:p>
        </w:tc>
        <w:tc>
          <w:tcPr>
            <w:tcW w:w="2099" w:type="dxa"/>
          </w:tcPr>
          <w:p w:rsidR="00E13C05" w:rsidRPr="001F6931" w:rsidRDefault="00E13C05" w:rsidP="0070666D">
            <w:pPr>
              <w:jc w:val="both"/>
              <w:rPr>
                <w:color w:val="000000"/>
              </w:rPr>
            </w:pPr>
          </w:p>
        </w:tc>
      </w:tr>
      <w:tr w:rsidR="00E13C05" w:rsidRPr="001F6931">
        <w:tc>
          <w:tcPr>
            <w:tcW w:w="1682" w:type="dxa"/>
            <w:vAlign w:val="center"/>
          </w:tcPr>
          <w:p w:rsidR="00E13C05" w:rsidRPr="001F6931" w:rsidRDefault="00E13C05" w:rsidP="0070666D">
            <w:pPr>
              <w:jc w:val="center"/>
              <w:rPr>
                <w:color w:val="000000"/>
              </w:rPr>
            </w:pPr>
          </w:p>
        </w:tc>
        <w:tc>
          <w:tcPr>
            <w:tcW w:w="5858" w:type="dxa"/>
          </w:tcPr>
          <w:p w:rsidR="00E13C05" w:rsidRPr="001F6931" w:rsidRDefault="00E13C05" w:rsidP="0070666D">
            <w:pPr>
              <w:jc w:val="both"/>
              <w:rPr>
                <w:color w:val="000000"/>
              </w:rPr>
            </w:pPr>
          </w:p>
        </w:tc>
        <w:tc>
          <w:tcPr>
            <w:tcW w:w="2099" w:type="dxa"/>
          </w:tcPr>
          <w:p w:rsidR="00E13C05" w:rsidRPr="001F6931" w:rsidRDefault="00E13C05" w:rsidP="0070666D">
            <w:pPr>
              <w:jc w:val="both"/>
              <w:rPr>
                <w:color w:val="000000"/>
              </w:rPr>
            </w:pPr>
          </w:p>
        </w:tc>
      </w:tr>
    </w:tbl>
    <w:p w:rsidR="00E13C05" w:rsidRDefault="00E13C05" w:rsidP="00F45600"/>
    <w:p w:rsidR="00E13C05" w:rsidRDefault="00E13C05" w:rsidP="00F45600"/>
    <w:p w:rsidR="00E13C05" w:rsidRDefault="00E13C05" w:rsidP="00F45600"/>
    <w:p w:rsidR="00E13C05" w:rsidRDefault="00E13C05" w:rsidP="0047624F">
      <w:pPr>
        <w:spacing w:before="120" w:after="120"/>
        <w:jc w:val="center"/>
        <w:rPr>
          <w:b/>
          <w:bCs/>
          <w:sz w:val="28"/>
          <w:szCs w:val="28"/>
        </w:rPr>
      </w:pPr>
    </w:p>
    <w:p w:rsidR="00E13C05" w:rsidRPr="0047624F" w:rsidRDefault="00E13C05" w:rsidP="0047624F">
      <w:pPr>
        <w:spacing w:before="120" w:after="120"/>
        <w:jc w:val="center"/>
        <w:rPr>
          <w:b/>
          <w:bCs/>
          <w:sz w:val="28"/>
          <w:szCs w:val="28"/>
        </w:rPr>
      </w:pPr>
    </w:p>
    <w:sectPr w:rsidR="00E13C05"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3C05" w:rsidRDefault="00E13C05">
      <w:r>
        <w:separator/>
      </w:r>
    </w:p>
  </w:endnote>
  <w:endnote w:type="continuationSeparator" w:id="1">
    <w:p w:rsidR="00E13C05" w:rsidRDefault="00E13C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C05" w:rsidRPr="00FE6219" w:rsidRDefault="00E13C05"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C05" w:rsidRDefault="00E13C05" w:rsidP="004C5F2F">
    <w:pPr>
      <w:pStyle w:val="Footer"/>
      <w:tabs>
        <w:tab w:val="left" w:pos="1077"/>
      </w:tabs>
      <w:rPr>
        <w:sz w:val="16"/>
        <w:szCs w:val="16"/>
      </w:rPr>
    </w:pPr>
  </w:p>
  <w:p w:rsidR="00E13C05" w:rsidRDefault="00E13C05" w:rsidP="004C5F2F">
    <w:pPr>
      <w:pStyle w:val="Footer"/>
      <w:tabs>
        <w:tab w:val="left" w:pos="1077"/>
      </w:tabs>
      <w:rPr>
        <w:sz w:val="16"/>
        <w:szCs w:val="16"/>
      </w:rPr>
    </w:pPr>
  </w:p>
  <w:p w:rsidR="00E13C05" w:rsidRPr="0038022D" w:rsidRDefault="00E13C05"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3C05" w:rsidRDefault="00E13C05">
      <w:r>
        <w:separator/>
      </w:r>
    </w:p>
  </w:footnote>
  <w:footnote w:type="continuationSeparator" w:id="1">
    <w:p w:rsidR="00E13C05" w:rsidRDefault="00E13C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C05" w:rsidRPr="00FC6B64" w:rsidRDefault="00E13C05"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E13C05" w:rsidRDefault="00E13C05" w:rsidP="00CB5630">
    <w:pPr>
      <w:pStyle w:val="Header"/>
    </w:pPr>
    <w:r>
      <w:t>_____________________________________________________________________________</w:t>
    </w:r>
  </w:p>
  <w:p w:rsidR="00E13C05" w:rsidRPr="00CB5630" w:rsidRDefault="00E13C05"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C05" w:rsidRPr="00F429FC" w:rsidRDefault="00E13C0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48</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C05" w:rsidRPr="00862384" w:rsidRDefault="00E13C05" w:rsidP="004C5F2F">
    <w:pPr>
      <w:pStyle w:val="Header"/>
      <w:jc w:val="center"/>
    </w:pPr>
    <w:fldSimple w:instr="PAGE   \* MERGEFORMAT">
      <w:r>
        <w:rPr>
          <w:noProof/>
        </w:rPr>
        <w:t>51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270B96C"/>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23827990"/>
    <w:lvl w:ilvl="0">
      <w:start w:val="1"/>
      <w:numFmt w:val="decimal"/>
      <w:pStyle w:val="ListNumber3"/>
      <w:lvlText w:val="%1."/>
      <w:lvlJc w:val="left"/>
      <w:pPr>
        <w:tabs>
          <w:tab w:val="num" w:pos="926"/>
        </w:tabs>
        <w:ind w:left="926" w:hanging="360"/>
      </w:pPr>
    </w:lvl>
  </w:abstractNum>
  <w:abstractNum w:abstractNumId="2">
    <w:nsid w:val="FFFFFF81"/>
    <w:multiLevelType w:val="singleLevel"/>
    <w:tmpl w:val="01461C48"/>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BCA21716"/>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570C001E"/>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FF086CBE"/>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1">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2">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1">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8">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2">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7">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0">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1">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5">
    <w:nsid w:val="69EE2E3A"/>
    <w:multiLevelType w:val="hybridMultilevel"/>
    <w:tmpl w:val="3FBEB076"/>
    <w:lvl w:ilvl="0" w:tplc="045A5B62">
      <w:start w:val="1"/>
      <w:numFmt w:val="bullet"/>
      <w:lvlText w:val=""/>
      <w:lvlJc w:val="left"/>
      <w:pPr>
        <w:ind w:left="1069" w:hanging="360"/>
      </w:pPr>
      <w:rPr>
        <w:rFonts w:ascii="Symbol" w:hAnsi="Symbol" w:cs="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0950CC"/>
    <w:multiLevelType w:val="multilevel"/>
    <w:tmpl w:val="EFC4D8E2"/>
    <w:lvl w:ilvl="0">
      <w:start w:val="4"/>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7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1">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2">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3">
    <w:nsid w:val="75580128"/>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1"/>
  </w:num>
  <w:num w:numId="8">
    <w:abstractNumId w:val="56"/>
  </w:num>
  <w:num w:numId="9">
    <w:abstractNumId w:val="50"/>
  </w:num>
  <w:num w:numId="10">
    <w:abstractNumId w:val="18"/>
  </w:num>
  <w:num w:numId="11">
    <w:abstractNumId w:val="58"/>
  </w:num>
  <w:num w:numId="12">
    <w:abstractNumId w:val="45"/>
  </w:num>
  <w:num w:numId="13">
    <w:abstractNumId w:val="42"/>
  </w:num>
  <w:num w:numId="14">
    <w:abstractNumId w:val="33"/>
  </w:num>
  <w:num w:numId="15">
    <w:abstractNumId w:val="29"/>
  </w:num>
  <w:num w:numId="16">
    <w:abstractNumId w:val="17"/>
  </w:num>
  <w:num w:numId="17">
    <w:abstractNumId w:val="34"/>
  </w:num>
  <w:num w:numId="18">
    <w:abstractNumId w:val="59"/>
  </w:num>
  <w:num w:numId="19">
    <w:abstractNumId w:val="76"/>
  </w:num>
  <w:num w:numId="20">
    <w:abstractNumId w:val="64"/>
  </w:num>
  <w:num w:numId="21">
    <w:abstractNumId w:val="25"/>
  </w:num>
  <w:num w:numId="22">
    <w:abstractNumId w:val="38"/>
  </w:num>
  <w:num w:numId="23">
    <w:abstractNumId w:val="67"/>
  </w:num>
  <w:num w:numId="24">
    <w:abstractNumId w:val="70"/>
  </w:num>
  <w:num w:numId="25">
    <w:abstractNumId w:val="66"/>
  </w:num>
  <w:num w:numId="26">
    <w:abstractNumId w:val="11"/>
  </w:num>
  <w:num w:numId="27">
    <w:abstractNumId w:val="24"/>
  </w:num>
  <w:num w:numId="28">
    <w:abstractNumId w:val="26"/>
  </w:num>
  <w:num w:numId="29">
    <w:abstractNumId w:val="16"/>
  </w:num>
  <w:num w:numId="30">
    <w:abstractNumId w:val="75"/>
  </w:num>
  <w:num w:numId="31">
    <w:abstractNumId w:val="37"/>
  </w:num>
  <w:num w:numId="32">
    <w:abstractNumId w:val="63"/>
  </w:num>
  <w:num w:numId="33">
    <w:abstractNumId w:val="23"/>
  </w:num>
  <w:num w:numId="34">
    <w:abstractNumId w:val="13"/>
  </w:num>
  <w:num w:numId="35">
    <w:abstractNumId w:val="28"/>
  </w:num>
  <w:num w:numId="36">
    <w:abstractNumId w:val="44"/>
  </w:num>
  <w:num w:numId="37">
    <w:abstractNumId w:val="20"/>
  </w:num>
  <w:num w:numId="38">
    <w:abstractNumId w:val="35"/>
  </w:num>
  <w:num w:numId="39">
    <w:abstractNumId w:val="46"/>
  </w:num>
  <w:num w:numId="40">
    <w:abstractNumId w:val="39"/>
  </w:num>
  <w:num w:numId="41">
    <w:abstractNumId w:val="55"/>
  </w:num>
  <w:num w:numId="42">
    <w:abstractNumId w:val="48"/>
  </w:num>
  <w:num w:numId="43">
    <w:abstractNumId w:val="9"/>
  </w:num>
  <w:num w:numId="44">
    <w:abstractNumId w:val="69"/>
  </w:num>
  <w:num w:numId="45">
    <w:abstractNumId w:val="14"/>
  </w:num>
  <w:num w:numId="46">
    <w:abstractNumId w:val="52"/>
  </w:num>
  <w:num w:numId="47">
    <w:abstractNumId w:val="53"/>
  </w:num>
  <w:num w:numId="48">
    <w:abstractNumId w:val="41"/>
  </w:num>
  <w:num w:numId="49">
    <w:abstractNumId w:val="10"/>
  </w:num>
  <w:num w:numId="50">
    <w:abstractNumId w:val="32"/>
  </w:num>
  <w:num w:numId="51">
    <w:abstractNumId w:val="27"/>
  </w:num>
  <w:num w:numId="52">
    <w:abstractNumId w:val="36"/>
  </w:num>
  <w:num w:numId="53">
    <w:abstractNumId w:val="7"/>
  </w:num>
  <w:num w:numId="54">
    <w:abstractNumId w:val="19"/>
  </w:num>
  <w:num w:numId="55">
    <w:abstractNumId w:val="40"/>
  </w:num>
  <w:num w:numId="56">
    <w:abstractNumId w:val="49"/>
  </w:num>
  <w:num w:numId="57">
    <w:abstractNumId w:val="62"/>
  </w:num>
  <w:num w:numId="58">
    <w:abstractNumId w:val="54"/>
  </w:num>
  <w:num w:numId="59">
    <w:abstractNumId w:val="15"/>
  </w:num>
  <w:num w:numId="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7"/>
    <w:lvlOverride w:ilvl="0">
      <w:startOverride w:val="1"/>
    </w:lvlOverride>
    <w:lvlOverride w:ilvl="1"/>
    <w:lvlOverride w:ilvl="2"/>
    <w:lvlOverride w:ilvl="3"/>
    <w:lvlOverride w:ilvl="4"/>
    <w:lvlOverride w:ilvl="5"/>
    <w:lvlOverride w:ilvl="6"/>
    <w:lvlOverride w:ilvl="7"/>
    <w:lvlOverride w:ilvl="8"/>
  </w:num>
  <w:num w:numId="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7"/>
  </w:num>
  <w:num w:numId="66">
    <w:abstractNumId w:val="30"/>
  </w:num>
  <w:num w:numId="6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1"/>
  </w:num>
  <w:num w:numId="70">
    <w:abstractNumId w:val="51"/>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1"/>
  </w:num>
  <w:num w:numId="72">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3"/>
  </w:num>
  <w:num w:numId="74">
    <w:abstractNumId w:val="74"/>
  </w:num>
  <w:num w:numId="75">
    <w:abstractNumId w:val="68"/>
  </w:num>
  <w:num w:numId="76">
    <w:abstractNumId w:val="65"/>
  </w:num>
  <w:num w:numId="77">
    <w:abstractNumId w:val="7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377"/>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584E"/>
    <w:rsid w:val="00046BB4"/>
    <w:rsid w:val="000522A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9E"/>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47B7"/>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328"/>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77157"/>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9729F"/>
    <w:rsid w:val="001A13F0"/>
    <w:rsid w:val="001A4756"/>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31"/>
    <w:rsid w:val="001F7063"/>
    <w:rsid w:val="001F75A6"/>
    <w:rsid w:val="001F7ECC"/>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0CA7"/>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452"/>
    <w:rsid w:val="00285993"/>
    <w:rsid w:val="00293DE1"/>
    <w:rsid w:val="0029549A"/>
    <w:rsid w:val="002963E6"/>
    <w:rsid w:val="00296488"/>
    <w:rsid w:val="002A0216"/>
    <w:rsid w:val="002A0BBB"/>
    <w:rsid w:val="002A2400"/>
    <w:rsid w:val="002A271F"/>
    <w:rsid w:val="002A6303"/>
    <w:rsid w:val="002A6503"/>
    <w:rsid w:val="002B0096"/>
    <w:rsid w:val="002B026D"/>
    <w:rsid w:val="002B1A95"/>
    <w:rsid w:val="002B303E"/>
    <w:rsid w:val="002B34C4"/>
    <w:rsid w:val="002B57C9"/>
    <w:rsid w:val="002C2B00"/>
    <w:rsid w:val="002C3421"/>
    <w:rsid w:val="002C4D45"/>
    <w:rsid w:val="002D0BE1"/>
    <w:rsid w:val="002D4BA0"/>
    <w:rsid w:val="002E1075"/>
    <w:rsid w:val="002E1C58"/>
    <w:rsid w:val="002E3EE2"/>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2FE"/>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285"/>
    <w:rsid w:val="003E647A"/>
    <w:rsid w:val="003E6CD8"/>
    <w:rsid w:val="003E71FC"/>
    <w:rsid w:val="003E7A6E"/>
    <w:rsid w:val="003F3CD4"/>
    <w:rsid w:val="003F3D83"/>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6082"/>
    <w:rsid w:val="004272E5"/>
    <w:rsid w:val="0042750A"/>
    <w:rsid w:val="004304B8"/>
    <w:rsid w:val="004311A1"/>
    <w:rsid w:val="00432531"/>
    <w:rsid w:val="004329E3"/>
    <w:rsid w:val="0044375A"/>
    <w:rsid w:val="00444101"/>
    <w:rsid w:val="00446DB7"/>
    <w:rsid w:val="00450BC8"/>
    <w:rsid w:val="00454B58"/>
    <w:rsid w:val="004560F3"/>
    <w:rsid w:val="004564FB"/>
    <w:rsid w:val="004565A4"/>
    <w:rsid w:val="004607E9"/>
    <w:rsid w:val="00464647"/>
    <w:rsid w:val="00465410"/>
    <w:rsid w:val="00466F9E"/>
    <w:rsid w:val="004679A3"/>
    <w:rsid w:val="004706B6"/>
    <w:rsid w:val="00471CA8"/>
    <w:rsid w:val="004731D4"/>
    <w:rsid w:val="00473427"/>
    <w:rsid w:val="00473741"/>
    <w:rsid w:val="00475C30"/>
    <w:rsid w:val="0047624F"/>
    <w:rsid w:val="00477726"/>
    <w:rsid w:val="0048067E"/>
    <w:rsid w:val="004823EF"/>
    <w:rsid w:val="0048246A"/>
    <w:rsid w:val="0048518A"/>
    <w:rsid w:val="00486346"/>
    <w:rsid w:val="00486BE8"/>
    <w:rsid w:val="004874E4"/>
    <w:rsid w:val="0049084E"/>
    <w:rsid w:val="0049170A"/>
    <w:rsid w:val="00491C71"/>
    <w:rsid w:val="0049396B"/>
    <w:rsid w:val="00495667"/>
    <w:rsid w:val="00496B1F"/>
    <w:rsid w:val="004978F4"/>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8E0"/>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5190"/>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D6B8B"/>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4803"/>
    <w:rsid w:val="005F6473"/>
    <w:rsid w:val="00600E86"/>
    <w:rsid w:val="00600EC0"/>
    <w:rsid w:val="0060205B"/>
    <w:rsid w:val="00602F64"/>
    <w:rsid w:val="006037AB"/>
    <w:rsid w:val="00603A34"/>
    <w:rsid w:val="00603E53"/>
    <w:rsid w:val="00605A7D"/>
    <w:rsid w:val="006062C6"/>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1D8E"/>
    <w:rsid w:val="006541D1"/>
    <w:rsid w:val="006555B1"/>
    <w:rsid w:val="00655EBE"/>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2371"/>
    <w:rsid w:val="00684555"/>
    <w:rsid w:val="00686193"/>
    <w:rsid w:val="006873A9"/>
    <w:rsid w:val="00690A0C"/>
    <w:rsid w:val="00691C64"/>
    <w:rsid w:val="00692839"/>
    <w:rsid w:val="00692974"/>
    <w:rsid w:val="00692E74"/>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71B"/>
    <w:rsid w:val="006D126A"/>
    <w:rsid w:val="006D246B"/>
    <w:rsid w:val="006D24D4"/>
    <w:rsid w:val="006D56FB"/>
    <w:rsid w:val="006D5901"/>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0666D"/>
    <w:rsid w:val="00711563"/>
    <w:rsid w:val="00712B88"/>
    <w:rsid w:val="00712DAC"/>
    <w:rsid w:val="0071394E"/>
    <w:rsid w:val="00713E34"/>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1750"/>
    <w:rsid w:val="007433C9"/>
    <w:rsid w:val="0074399C"/>
    <w:rsid w:val="00744448"/>
    <w:rsid w:val="0074461F"/>
    <w:rsid w:val="007449C0"/>
    <w:rsid w:val="0074514B"/>
    <w:rsid w:val="007452C8"/>
    <w:rsid w:val="0074540F"/>
    <w:rsid w:val="007454A2"/>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658"/>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E7E5A"/>
    <w:rsid w:val="007F0991"/>
    <w:rsid w:val="007F1C7B"/>
    <w:rsid w:val="007F1F6B"/>
    <w:rsid w:val="007F30BE"/>
    <w:rsid w:val="007F405A"/>
    <w:rsid w:val="007F5EDB"/>
    <w:rsid w:val="007F6137"/>
    <w:rsid w:val="007F77AE"/>
    <w:rsid w:val="0080514B"/>
    <w:rsid w:val="00805543"/>
    <w:rsid w:val="008057FB"/>
    <w:rsid w:val="00805806"/>
    <w:rsid w:val="00805829"/>
    <w:rsid w:val="00806D8D"/>
    <w:rsid w:val="00810B44"/>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0462"/>
    <w:rsid w:val="00834060"/>
    <w:rsid w:val="008353FC"/>
    <w:rsid w:val="008358E6"/>
    <w:rsid w:val="00837983"/>
    <w:rsid w:val="00837A0F"/>
    <w:rsid w:val="008414D7"/>
    <w:rsid w:val="00842353"/>
    <w:rsid w:val="00842DD6"/>
    <w:rsid w:val="008432B2"/>
    <w:rsid w:val="00845A10"/>
    <w:rsid w:val="00845F29"/>
    <w:rsid w:val="008465E9"/>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67AAF"/>
    <w:rsid w:val="008700EA"/>
    <w:rsid w:val="00870343"/>
    <w:rsid w:val="00870B4B"/>
    <w:rsid w:val="00871FAF"/>
    <w:rsid w:val="0087662D"/>
    <w:rsid w:val="0088045F"/>
    <w:rsid w:val="008809EC"/>
    <w:rsid w:val="0088141D"/>
    <w:rsid w:val="008816B2"/>
    <w:rsid w:val="008850CF"/>
    <w:rsid w:val="00886D77"/>
    <w:rsid w:val="008900C3"/>
    <w:rsid w:val="00891AA2"/>
    <w:rsid w:val="008921AF"/>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2CF0"/>
    <w:rsid w:val="008D371F"/>
    <w:rsid w:val="008D398D"/>
    <w:rsid w:val="008D4E40"/>
    <w:rsid w:val="008D70BE"/>
    <w:rsid w:val="008D7AFD"/>
    <w:rsid w:val="008E0A07"/>
    <w:rsid w:val="008E1987"/>
    <w:rsid w:val="008E407E"/>
    <w:rsid w:val="008E5214"/>
    <w:rsid w:val="008E7163"/>
    <w:rsid w:val="008F1CEC"/>
    <w:rsid w:val="008F22FB"/>
    <w:rsid w:val="008F33CB"/>
    <w:rsid w:val="008F3569"/>
    <w:rsid w:val="008F35D2"/>
    <w:rsid w:val="008F37CA"/>
    <w:rsid w:val="008F411C"/>
    <w:rsid w:val="008F486E"/>
    <w:rsid w:val="008F4E15"/>
    <w:rsid w:val="008F564C"/>
    <w:rsid w:val="008F5930"/>
    <w:rsid w:val="009000DC"/>
    <w:rsid w:val="009015EB"/>
    <w:rsid w:val="00904567"/>
    <w:rsid w:val="00904F39"/>
    <w:rsid w:val="009060CA"/>
    <w:rsid w:val="00906A50"/>
    <w:rsid w:val="00911A12"/>
    <w:rsid w:val="009145A4"/>
    <w:rsid w:val="009149C5"/>
    <w:rsid w:val="0091532F"/>
    <w:rsid w:val="009158A4"/>
    <w:rsid w:val="00916025"/>
    <w:rsid w:val="00916F8C"/>
    <w:rsid w:val="009204AE"/>
    <w:rsid w:val="009246E6"/>
    <w:rsid w:val="0092570D"/>
    <w:rsid w:val="009278D2"/>
    <w:rsid w:val="00932412"/>
    <w:rsid w:val="00934843"/>
    <w:rsid w:val="00936D80"/>
    <w:rsid w:val="009379D3"/>
    <w:rsid w:val="00937BFE"/>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4A4"/>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6F0"/>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4120"/>
    <w:rsid w:val="00A165EB"/>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5E0E"/>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3F"/>
    <w:rsid w:val="00B03BC8"/>
    <w:rsid w:val="00B03EBF"/>
    <w:rsid w:val="00B06065"/>
    <w:rsid w:val="00B11F52"/>
    <w:rsid w:val="00B13723"/>
    <w:rsid w:val="00B13A2C"/>
    <w:rsid w:val="00B13B51"/>
    <w:rsid w:val="00B14BD7"/>
    <w:rsid w:val="00B15A60"/>
    <w:rsid w:val="00B15A9F"/>
    <w:rsid w:val="00B176B7"/>
    <w:rsid w:val="00B17920"/>
    <w:rsid w:val="00B21815"/>
    <w:rsid w:val="00B218A0"/>
    <w:rsid w:val="00B227E7"/>
    <w:rsid w:val="00B22CD2"/>
    <w:rsid w:val="00B24686"/>
    <w:rsid w:val="00B267B4"/>
    <w:rsid w:val="00B26DBB"/>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3BC"/>
    <w:rsid w:val="00B40BCA"/>
    <w:rsid w:val="00B41184"/>
    <w:rsid w:val="00B41188"/>
    <w:rsid w:val="00B4308E"/>
    <w:rsid w:val="00B463C9"/>
    <w:rsid w:val="00B46BB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7C4"/>
    <w:rsid w:val="00CA7FA4"/>
    <w:rsid w:val="00CB22C3"/>
    <w:rsid w:val="00CB2F58"/>
    <w:rsid w:val="00CB2F59"/>
    <w:rsid w:val="00CB3291"/>
    <w:rsid w:val="00CB39AB"/>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E4A94"/>
    <w:rsid w:val="00CF1418"/>
    <w:rsid w:val="00CF21B2"/>
    <w:rsid w:val="00CF302D"/>
    <w:rsid w:val="00CF37FC"/>
    <w:rsid w:val="00CF3935"/>
    <w:rsid w:val="00CF3DAB"/>
    <w:rsid w:val="00CF5596"/>
    <w:rsid w:val="00CF5AF9"/>
    <w:rsid w:val="00D03117"/>
    <w:rsid w:val="00D03BFB"/>
    <w:rsid w:val="00D06ABB"/>
    <w:rsid w:val="00D06E3C"/>
    <w:rsid w:val="00D11620"/>
    <w:rsid w:val="00D1173F"/>
    <w:rsid w:val="00D12912"/>
    <w:rsid w:val="00D13A2E"/>
    <w:rsid w:val="00D141D5"/>
    <w:rsid w:val="00D14675"/>
    <w:rsid w:val="00D17AE8"/>
    <w:rsid w:val="00D21AAC"/>
    <w:rsid w:val="00D21BC9"/>
    <w:rsid w:val="00D224A9"/>
    <w:rsid w:val="00D22C54"/>
    <w:rsid w:val="00D22C86"/>
    <w:rsid w:val="00D24A90"/>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5978"/>
    <w:rsid w:val="00D771B7"/>
    <w:rsid w:val="00D77F31"/>
    <w:rsid w:val="00D80525"/>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33A"/>
    <w:rsid w:val="00DE3C91"/>
    <w:rsid w:val="00DE419C"/>
    <w:rsid w:val="00DF17C9"/>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3C05"/>
    <w:rsid w:val="00E1430A"/>
    <w:rsid w:val="00E15AD5"/>
    <w:rsid w:val="00E17872"/>
    <w:rsid w:val="00E20445"/>
    <w:rsid w:val="00E215E2"/>
    <w:rsid w:val="00E23AF3"/>
    <w:rsid w:val="00E23E17"/>
    <w:rsid w:val="00E240C8"/>
    <w:rsid w:val="00E24411"/>
    <w:rsid w:val="00E25760"/>
    <w:rsid w:val="00E258BF"/>
    <w:rsid w:val="00E25B1F"/>
    <w:rsid w:val="00E26346"/>
    <w:rsid w:val="00E26670"/>
    <w:rsid w:val="00E301A2"/>
    <w:rsid w:val="00E30571"/>
    <w:rsid w:val="00E30A53"/>
    <w:rsid w:val="00E40F04"/>
    <w:rsid w:val="00E41DB1"/>
    <w:rsid w:val="00E421F5"/>
    <w:rsid w:val="00E42F90"/>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6C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0B"/>
    <w:rsid w:val="00E932DC"/>
    <w:rsid w:val="00E96FE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1C89"/>
    <w:rsid w:val="00ED3D3C"/>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068F7"/>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CBE"/>
    <w:rsid w:val="00F35F38"/>
    <w:rsid w:val="00F36143"/>
    <w:rsid w:val="00F37462"/>
    <w:rsid w:val="00F400CC"/>
    <w:rsid w:val="00F406C4"/>
    <w:rsid w:val="00F40EA1"/>
    <w:rsid w:val="00F4182E"/>
    <w:rsid w:val="00F42828"/>
    <w:rsid w:val="00F429FC"/>
    <w:rsid w:val="00F43B1E"/>
    <w:rsid w:val="00F45600"/>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0189"/>
    <w:rsid w:val="00F814BC"/>
    <w:rsid w:val="00F82D1D"/>
    <w:rsid w:val="00F838CE"/>
    <w:rsid w:val="00F844E4"/>
    <w:rsid w:val="00F84F2E"/>
    <w:rsid w:val="00F85738"/>
    <w:rsid w:val="00F87640"/>
    <w:rsid w:val="00F90D8B"/>
    <w:rsid w:val="00F913F9"/>
    <w:rsid w:val="00F9149D"/>
    <w:rsid w:val="00F91582"/>
    <w:rsid w:val="00F917D8"/>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E7A4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59"/>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59"/>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59"/>
      </w:numPr>
      <w:jc w:val="both"/>
    </w:pPr>
  </w:style>
  <w:style w:type="paragraph" w:customStyle="1" w:styleId="-2">
    <w:name w:val="Контракт-подподпункт"/>
    <w:basedOn w:val="Normal"/>
    <w:uiPriority w:val="99"/>
    <w:rsid w:val="00610BC8"/>
    <w:pPr>
      <w:numPr>
        <w:ilvl w:val="3"/>
        <w:numId w:val="59"/>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0"/>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1"/>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2"/>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2"/>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2"/>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2"/>
      </w:numPr>
      <w:spacing w:before="120"/>
      <w:jc w:val="both"/>
    </w:pPr>
    <w:rPr>
      <w:rFonts w:ascii="Arial" w:hAnsi="Arial" w:cs="Arial"/>
      <w:spacing w:val="-2"/>
    </w:rPr>
  </w:style>
  <w:style w:type="paragraph" w:customStyle="1" w:styleId="10">
    <w:name w:val="_Заг1.Пункт"/>
    <w:uiPriority w:val="99"/>
    <w:rsid w:val="00610BC8"/>
    <w:pPr>
      <w:numPr>
        <w:ilvl w:val="3"/>
        <w:numId w:val="62"/>
      </w:numPr>
      <w:spacing w:before="120"/>
      <w:jc w:val="both"/>
    </w:pPr>
    <w:rPr>
      <w:rFonts w:ascii="Arial" w:hAnsi="Arial" w:cs="Arial"/>
      <w:spacing w:val="-2"/>
    </w:rPr>
  </w:style>
  <w:style w:type="paragraph" w:customStyle="1" w:styleId="21">
    <w:name w:val="_Заг2.подПункт"/>
    <w:uiPriority w:val="99"/>
    <w:rsid w:val="00610BC8"/>
    <w:pPr>
      <w:numPr>
        <w:ilvl w:val="6"/>
        <w:numId w:val="62"/>
      </w:numPr>
      <w:spacing w:before="120"/>
      <w:jc w:val="both"/>
    </w:pPr>
    <w:rPr>
      <w:rFonts w:ascii="Arial" w:hAnsi="Arial" w:cs="Arial"/>
      <w:spacing w:val="-2"/>
    </w:rPr>
  </w:style>
  <w:style w:type="paragraph" w:customStyle="1" w:styleId="20">
    <w:name w:val="_Заг2.Пункт"/>
    <w:uiPriority w:val="99"/>
    <w:rsid w:val="00610BC8"/>
    <w:pPr>
      <w:numPr>
        <w:ilvl w:val="5"/>
        <w:numId w:val="62"/>
      </w:numPr>
      <w:spacing w:before="120"/>
      <w:jc w:val="both"/>
    </w:pPr>
    <w:rPr>
      <w:rFonts w:ascii="Arial" w:hAnsi="Arial" w:cs="Arial"/>
      <w:spacing w:val="-2"/>
    </w:rPr>
  </w:style>
  <w:style w:type="paragraph" w:customStyle="1" w:styleId="31">
    <w:name w:val="_Заг3.подПункт"/>
    <w:uiPriority w:val="99"/>
    <w:rsid w:val="00610BC8"/>
    <w:pPr>
      <w:numPr>
        <w:ilvl w:val="8"/>
        <w:numId w:val="62"/>
      </w:numPr>
      <w:spacing w:before="120"/>
      <w:jc w:val="both"/>
    </w:pPr>
    <w:rPr>
      <w:rFonts w:ascii="Arial" w:hAnsi="Arial" w:cs="Arial"/>
      <w:spacing w:val="-2"/>
    </w:rPr>
  </w:style>
  <w:style w:type="paragraph" w:customStyle="1" w:styleId="30">
    <w:name w:val="_Заг3.Пункт"/>
    <w:uiPriority w:val="99"/>
    <w:rsid w:val="00610BC8"/>
    <w:pPr>
      <w:numPr>
        <w:ilvl w:val="7"/>
        <w:numId w:val="62"/>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3"/>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4"/>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5"/>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6"/>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7"/>
      </w:numPr>
      <w:tabs>
        <w:tab w:val="num" w:pos="0"/>
      </w:tabs>
      <w:spacing w:after="0"/>
      <w:ind w:left="0" w:firstLine="0"/>
      <w:jc w:val="both"/>
    </w:pPr>
  </w:style>
  <w:style w:type="paragraph" w:customStyle="1" w:styleId="13">
    <w:name w:val="Заг1"/>
    <w:basedOn w:val="Heading1"/>
    <w:uiPriority w:val="99"/>
    <w:rsid w:val="00610BC8"/>
    <w:pPr>
      <w:numPr>
        <w:numId w:val="67"/>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8"/>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69"/>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0"/>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1"/>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2"/>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DE333A"/>
    <w:rPr>
      <w:sz w:val="24"/>
      <w:szCs w:val="24"/>
    </w:rPr>
  </w:style>
  <w:style w:type="paragraph" w:styleId="ListParagraph">
    <w:name w:val="List Paragraph"/>
    <w:basedOn w:val="Normal"/>
    <w:uiPriority w:val="99"/>
    <w:qFormat/>
    <w:rsid w:val="00F45600"/>
    <w:pPr>
      <w:spacing w:after="200" w:line="276" w:lineRule="auto"/>
      <w:ind w:left="720"/>
    </w:pPr>
    <w:rPr>
      <w:rFonts w:ascii="Calibri" w:hAnsi="Calibri" w:cs="Calibri"/>
      <w:sz w:val="22"/>
      <w:szCs w:val="22"/>
      <w:lang w:eastAsia="en-US"/>
    </w:rPr>
  </w:style>
  <w:style w:type="numbering" w:customStyle="1" w:styleId="210">
    <w:name w:val="Стиль21"/>
    <w:rsid w:val="00450444"/>
    <w:pPr>
      <w:numPr>
        <w:numId w:val="51"/>
      </w:numPr>
    </w:pPr>
  </w:style>
  <w:style w:type="numbering" w:customStyle="1" w:styleId="12">
    <w:name w:val="Стиль1"/>
    <w:rsid w:val="00450444"/>
    <w:pPr>
      <w:numPr>
        <w:numId w:val="22"/>
      </w:numPr>
    </w:pPr>
  </w:style>
  <w:style w:type="numbering" w:styleId="111111">
    <w:name w:val="Outline List 2"/>
    <w:basedOn w:val="NoList"/>
    <w:uiPriority w:val="99"/>
    <w:semiHidden/>
    <w:unhideWhenUsed/>
    <w:locked/>
    <w:rsid w:val="00450444"/>
    <w:pPr>
      <w:numPr>
        <w:numId w:val="73"/>
      </w:numPr>
    </w:pPr>
  </w:style>
  <w:style w:type="numbering" w:customStyle="1" w:styleId="23">
    <w:name w:val="Стиль2"/>
    <w:rsid w:val="00450444"/>
    <w:pPr>
      <w:numPr>
        <w:numId w:val="23"/>
      </w:numPr>
    </w:pPr>
  </w:style>
  <w:style w:type="numbering" w:customStyle="1" w:styleId="1111111">
    <w:name w:val="1 / 1.1 / 1.1.11"/>
    <w:rsid w:val="00450444"/>
    <w:pPr>
      <w:numPr>
        <w:numId w:val="74"/>
      </w:numPr>
    </w:pPr>
  </w:style>
</w:styles>
</file>

<file path=word/webSettings.xml><?xml version="1.0" encoding="utf-8"?>
<w:webSettings xmlns:r="http://schemas.openxmlformats.org/officeDocument/2006/relationships" xmlns:w="http://schemas.openxmlformats.org/wordprocessingml/2006/main">
  <w:divs>
    <w:div w:id="355348478">
      <w:marLeft w:val="0"/>
      <w:marRight w:val="0"/>
      <w:marTop w:val="0"/>
      <w:marBottom w:val="0"/>
      <w:divBdr>
        <w:top w:val="none" w:sz="0" w:space="0" w:color="auto"/>
        <w:left w:val="none" w:sz="0" w:space="0" w:color="auto"/>
        <w:bottom w:val="none" w:sz="0" w:space="0" w:color="auto"/>
        <w:right w:val="none" w:sz="0" w:space="0" w:color="auto"/>
      </w:divBdr>
    </w:div>
    <w:div w:id="355348479">
      <w:marLeft w:val="0"/>
      <w:marRight w:val="0"/>
      <w:marTop w:val="0"/>
      <w:marBottom w:val="0"/>
      <w:divBdr>
        <w:top w:val="none" w:sz="0" w:space="0" w:color="auto"/>
        <w:left w:val="none" w:sz="0" w:space="0" w:color="auto"/>
        <w:bottom w:val="none" w:sz="0" w:space="0" w:color="auto"/>
        <w:right w:val="none" w:sz="0" w:space="0" w:color="auto"/>
      </w:divBdr>
    </w:div>
    <w:div w:id="3553484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155</TotalTime>
  <Pages>51</Pages>
  <Words>16348</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18</cp:revision>
  <cp:lastPrinted>2014-07-29T10:09:00Z</cp:lastPrinted>
  <dcterms:created xsi:type="dcterms:W3CDTF">2014-10-29T02:42:00Z</dcterms:created>
  <dcterms:modified xsi:type="dcterms:W3CDTF">2014-11-28T06:51:00Z</dcterms:modified>
  <cp:category>Отдел закупок ОАО "СХК"</cp:category>
</cp:coreProperties>
</file>