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5C" w:rsidRDefault="0028095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8095C" w:rsidRPr="00E73503" w:rsidRDefault="0028095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28095C" w:rsidRPr="001B1299">
        <w:trPr>
          <w:trHeight w:val="581"/>
        </w:trPr>
        <w:tc>
          <w:tcPr>
            <w:tcW w:w="9828" w:type="dxa"/>
            <w:vAlign w:val="center"/>
          </w:tcPr>
          <w:p w:rsidR="0028095C" w:rsidRPr="001B1299" w:rsidRDefault="0028095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76 от «25»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28095C" w:rsidRPr="007F3E4E" w:rsidRDefault="0028095C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8287</w:t>
            </w:r>
          </w:p>
          <w:p w:rsidR="0028095C" w:rsidRPr="00590030" w:rsidRDefault="0028095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784</w:t>
            </w:r>
          </w:p>
        </w:tc>
      </w:tr>
    </w:tbl>
    <w:p w:rsidR="0028095C" w:rsidRDefault="0028095C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28095C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7D4215" w:rsidRDefault="0028095C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28095C" w:rsidRPr="007D4215">
        <w:trPr>
          <w:trHeight w:val="146"/>
        </w:trPr>
        <w:tc>
          <w:tcPr>
            <w:tcW w:w="9948" w:type="dxa"/>
            <w:gridSpan w:val="2"/>
          </w:tcPr>
          <w:p w:rsidR="0028095C" w:rsidRPr="007D4215" w:rsidRDefault="0028095C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28095C" w:rsidRPr="007D4215" w:rsidRDefault="0028095C" w:rsidP="004052B7">
            <w:pPr>
              <w:tabs>
                <w:tab w:val="left" w:pos="1134"/>
              </w:tabs>
              <w:jc w:val="both"/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28095C" w:rsidRPr="007938E2" w:rsidRDefault="0028095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95C" w:rsidRPr="007938E2" w:rsidRDefault="0028095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B74E80" w:rsidRDefault="0028095C" w:rsidP="004052B7">
            <w:pPr>
              <w:jc w:val="both"/>
            </w:pPr>
            <w:r>
              <w:t>Чистякова Татьяна Юрьевна, телефон: (3823) 52-98-53</w:t>
            </w:r>
            <w:r w:rsidRPr="00F512FA">
              <w:t>, факс (3823) 56-25-50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95C" w:rsidRPr="007938E2" w:rsidRDefault="0028095C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28095C" w:rsidRPr="007938E2" w:rsidRDefault="0028095C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28095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095C" w:rsidRPr="007938E2" w:rsidRDefault="0028095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095C" w:rsidRPr="007938E2" w:rsidRDefault="0028095C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28095C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Pr="00D12094" w:rsidRDefault="0028095C" w:rsidP="007F3E4E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2094">
              <w:t>раво заключения договора на поставку ламп различного назначения</w:t>
            </w:r>
          </w:p>
          <w:p w:rsidR="0028095C" w:rsidRPr="00590030" w:rsidRDefault="0028095C" w:rsidP="007F3E4E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8C72F6" w:rsidRDefault="0028095C" w:rsidP="007F3E4E">
            <w:pPr>
              <w:ind w:right="153"/>
              <w:jc w:val="both"/>
            </w:pPr>
            <w:r>
              <w:t xml:space="preserve">Срок поставки товара: </w:t>
            </w:r>
            <w:r w:rsidRPr="008C72F6">
              <w:t>в течение 30 календарных дней с момента подписания договора уполномоченными представителями сторон</w:t>
            </w:r>
            <w:r>
              <w:t>. Досрочная отгрузка допускается.</w:t>
            </w:r>
          </w:p>
          <w:p w:rsidR="0028095C" w:rsidRPr="00B975CB" w:rsidRDefault="0028095C" w:rsidP="007F3E4E">
            <w:pPr>
              <w:rPr>
                <w:b/>
                <w:bCs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28095C" w:rsidRDefault="0028095C" w:rsidP="004052B7">
            <w:r w:rsidRPr="00A5273E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28095C" w:rsidRPr="00B975CB" w:rsidRDefault="0028095C" w:rsidP="004052B7">
            <w:pPr>
              <w:rPr>
                <w:color w:val="FF0000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7548F3" w:rsidRDefault="0028095C" w:rsidP="007F3E4E">
            <w:pPr>
              <w:jc w:val="both"/>
              <w:rPr>
                <w:color w:val="FF0000"/>
              </w:rPr>
            </w:pPr>
            <w:r>
              <w:t>Место поставки товара</w:t>
            </w:r>
            <w:r w:rsidRPr="007548F3">
              <w:t xml:space="preserve">:  </w:t>
            </w:r>
          </w:p>
          <w:p w:rsidR="0028095C" w:rsidRDefault="0028095C" w:rsidP="007F3E4E">
            <w:pPr>
              <w:ind w:right="153"/>
            </w:pPr>
            <w:r w:rsidRPr="007548F3">
              <w:t xml:space="preserve">ОАО «СХК», Томская обл. г. Северск, ул. Предзаводская, 9. </w:t>
            </w:r>
          </w:p>
          <w:p w:rsidR="0028095C" w:rsidRDefault="0028095C" w:rsidP="007F3E4E">
            <w:pPr>
              <w:ind w:right="153"/>
            </w:pPr>
          </w:p>
          <w:p w:rsidR="0028095C" w:rsidRPr="00BA7980" w:rsidRDefault="0028095C" w:rsidP="007F3E4E">
            <w:pPr>
              <w:ind w:right="153"/>
              <w:jc w:val="both"/>
            </w:pPr>
            <w:r w:rsidRPr="00BA7980">
              <w:t xml:space="preserve">Способ доставки: </w:t>
            </w:r>
          </w:p>
          <w:p w:rsidR="0028095C" w:rsidRDefault="0028095C" w:rsidP="007F3E4E">
            <w:pPr>
              <w:pStyle w:val="BodyText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транспортной компанией до терминала в г. Томске;</w:t>
            </w:r>
            <w:r w:rsidRPr="00BA7980">
              <w:rPr>
                <w:lang w:eastAsia="en-US"/>
              </w:rPr>
              <w:t xml:space="preserve"> </w:t>
            </w:r>
          </w:p>
          <w:p w:rsidR="0028095C" w:rsidRPr="00BA7980" w:rsidRDefault="0028095C" w:rsidP="007F3E4E">
            <w:pPr>
              <w:pStyle w:val="BodyText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Pr="00BA7980">
              <w:rPr>
                <w:lang w:eastAsia="en-US"/>
              </w:rPr>
              <w:t>до склада ОАО «СХК»: Томская область, г. Северск, ул. Предзаводская, 9</w:t>
            </w:r>
            <w:r>
              <w:rPr>
                <w:lang w:eastAsia="en-US"/>
              </w:rPr>
              <w:t>;</w:t>
            </w:r>
          </w:p>
          <w:p w:rsidR="0028095C" w:rsidRPr="00BA7980" w:rsidRDefault="0028095C" w:rsidP="007F3E4E">
            <w:r>
              <w:t>-</w:t>
            </w:r>
            <w:r w:rsidRPr="00BA7980">
              <w:rPr>
                <w:color w:val="000000"/>
              </w:rPr>
              <w:t>Повагонные и мелкие отправки - ст. Томск II, Западно-Сибирской ж. д., код станции 874001,</w:t>
            </w:r>
          </w:p>
          <w:p w:rsidR="0028095C" w:rsidRDefault="0028095C" w:rsidP="007F3E4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BA7980">
              <w:rPr>
                <w:color w:val="000000"/>
              </w:rPr>
              <w:t>Контейнерные отправки - ст. Томск грузовой  Западно-Сибирской ж. д., код станции 874302,</w:t>
            </w:r>
          </w:p>
          <w:p w:rsidR="0028095C" w:rsidRPr="007F3E4E" w:rsidRDefault="0028095C" w:rsidP="00E0412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BA7980">
              <w:rPr>
                <w:color w:val="000000"/>
              </w:rPr>
              <w:t>Багажные отправки - ст. Томск первый  Западно-Сибирской ж. д., код станции 873901,</w:t>
            </w:r>
            <w:r w:rsidRPr="00BA7980">
              <w:t xml:space="preserve"> </w:t>
            </w:r>
            <w:r w:rsidRPr="00D144F9">
              <w:t>грузополучатель:</w:t>
            </w:r>
            <w:r w:rsidRPr="00BA7980">
              <w:t xml:space="preserve"> ОАО «СХК», Ж.д. код  2082.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>
            <w:pPr>
              <w:rPr>
                <w:color w:val="FF0000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Default="0028095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28095C" w:rsidRPr="00B975CB" w:rsidRDefault="0028095C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4939EB" w:rsidRDefault="0028095C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28095C" w:rsidRPr="004939EB" w:rsidRDefault="0028095C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28095C" w:rsidRPr="00B975CB" w:rsidRDefault="0028095C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/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28095C" w:rsidRPr="001B1299">
        <w:trPr>
          <w:trHeight w:val="678"/>
        </w:trPr>
        <w:tc>
          <w:tcPr>
            <w:tcW w:w="9948" w:type="dxa"/>
            <w:gridSpan w:val="2"/>
          </w:tcPr>
          <w:p w:rsidR="0028095C" w:rsidRDefault="0028095C" w:rsidP="007F3E4E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28095C" w:rsidRDefault="0028095C" w:rsidP="007F3E4E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 w:rsidRPr="00092014">
              <w:rPr>
                <w:b/>
                <w:bCs/>
              </w:rPr>
              <w:t>1 </w:t>
            </w:r>
            <w:r>
              <w:rPr>
                <w:b/>
                <w:bCs/>
              </w:rPr>
              <w:t>4</w:t>
            </w:r>
            <w:r w:rsidRPr="003838D2">
              <w:rPr>
                <w:b/>
                <w:bCs/>
              </w:rPr>
              <w:t>37</w:t>
            </w:r>
            <w:r>
              <w:rPr>
                <w:b/>
                <w:bCs/>
              </w:rPr>
              <w:t> </w:t>
            </w:r>
            <w:r w:rsidRPr="003838D2">
              <w:rPr>
                <w:b/>
                <w:bCs/>
              </w:rPr>
              <w:t>427</w:t>
            </w:r>
            <w:r>
              <w:rPr>
                <w:b/>
                <w:bCs/>
              </w:rPr>
              <w:t xml:space="preserve"> </w:t>
            </w:r>
            <w:r w:rsidRPr="00D144F9">
              <w:rPr>
                <w:color w:val="000000"/>
              </w:rPr>
              <w:t>(один миллион четыреста тридцать семь тысяч четыреста двадцать семь)</w:t>
            </w:r>
            <w:r>
              <w:rPr>
                <w:b/>
                <w:bCs/>
                <w:color w:val="000000"/>
              </w:rPr>
              <w:t xml:space="preserve"> рублей 30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28095C" w:rsidRPr="00CA1BE0" w:rsidRDefault="0028095C" w:rsidP="007F3E4E">
            <w:pPr>
              <w:rPr>
                <w:b/>
                <w:bCs/>
                <w:color w:val="000000"/>
              </w:rPr>
            </w:pPr>
          </w:p>
          <w:p w:rsidR="0028095C" w:rsidRDefault="0028095C" w:rsidP="007F3E4E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28095C" w:rsidRDefault="0028095C" w:rsidP="007F3E4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1 218 158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о</w:t>
            </w:r>
            <w:r w:rsidRPr="00D144F9">
              <w:rPr>
                <w:color w:val="000000"/>
              </w:rPr>
              <w:t>дин миллион двести восемнадцать тысяч сто пятьдесят восемь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73 копейки, без учета НДС</w:t>
            </w:r>
          </w:p>
          <w:p w:rsidR="0028095C" w:rsidRDefault="0028095C" w:rsidP="007F3E4E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28095C" w:rsidRPr="005333A7" w:rsidRDefault="0028095C" w:rsidP="007F3E4E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28095C" w:rsidRPr="00CA1BE0" w:rsidRDefault="0028095C" w:rsidP="007F3E4E">
            <w:pPr>
              <w:rPr>
                <w:b/>
                <w:bCs/>
                <w:color w:val="000000"/>
              </w:rPr>
            </w:pPr>
          </w:p>
          <w:p w:rsidR="0028095C" w:rsidRDefault="0028095C" w:rsidP="007F3E4E">
            <w:r w:rsidRPr="00E5573E">
              <w:t xml:space="preserve">Цена договора включает </w:t>
            </w:r>
            <w:r>
              <w:t xml:space="preserve">в себя: </w:t>
            </w:r>
            <w:r w:rsidRPr="00A5273E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28095C" w:rsidRPr="001B1299" w:rsidRDefault="0028095C" w:rsidP="007F3E4E">
            <w:pPr>
              <w:rPr>
                <w:u w:val="single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8095C" w:rsidRPr="00225C74" w:rsidRDefault="0028095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28095C" w:rsidRDefault="0028095C" w:rsidP="004052B7">
            <w:pPr>
              <w:tabs>
                <w:tab w:val="left" w:pos="1134"/>
              </w:tabs>
            </w:pPr>
          </w:p>
          <w:p w:rsidR="0028095C" w:rsidRPr="00590030" w:rsidRDefault="0028095C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/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Default="0028095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28095C" w:rsidRPr="00B975CB" w:rsidRDefault="0028095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Pr="00D12912" w:rsidRDefault="0028095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28095C" w:rsidRPr="006B4D55" w:rsidRDefault="0028095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Default="0028095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28095C" w:rsidRPr="00B975CB" w:rsidRDefault="0028095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28095C" w:rsidRPr="00CE0D41" w:rsidRDefault="0028095C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Pr="00EC648D" w:rsidRDefault="0028095C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Pr="00EC648D" w:rsidRDefault="0028095C" w:rsidP="004052B7">
            <w:pPr>
              <w:rPr>
                <w:b/>
                <w:bCs/>
                <w:u w:val="single"/>
              </w:rPr>
            </w:pP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28095C" w:rsidRPr="009E2FC9" w:rsidRDefault="0028095C" w:rsidP="002227FA"/>
          <w:p w:rsidR="0028095C" w:rsidRPr="001B1299" w:rsidRDefault="0028095C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1B1299" w:rsidRDefault="0028095C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28095C" w:rsidRPr="001B1299">
        <w:trPr>
          <w:trHeight w:val="146"/>
        </w:trPr>
        <w:tc>
          <w:tcPr>
            <w:tcW w:w="9948" w:type="dxa"/>
            <w:gridSpan w:val="2"/>
          </w:tcPr>
          <w:p w:rsidR="0028095C" w:rsidRDefault="0028095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28095C" w:rsidRDefault="0028095C" w:rsidP="002227FA"/>
          <w:p w:rsidR="0028095C" w:rsidRPr="001B1299" w:rsidRDefault="0028095C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B975CB" w:rsidRDefault="0028095C" w:rsidP="004052B7"/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28095C" w:rsidRPr="00B975CB">
        <w:trPr>
          <w:trHeight w:val="146"/>
        </w:trPr>
        <w:tc>
          <w:tcPr>
            <w:tcW w:w="9948" w:type="dxa"/>
            <w:gridSpan w:val="2"/>
          </w:tcPr>
          <w:p w:rsidR="0028095C" w:rsidRPr="00AE6F72" w:rsidRDefault="0028095C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28095C" w:rsidRPr="00225DB0" w:rsidRDefault="0028095C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28095C" w:rsidRPr="00242BFB" w:rsidRDefault="0028095C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28095C" w:rsidRPr="009E58BB" w:rsidRDefault="0028095C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28095C" w:rsidRPr="00B975CB" w:rsidRDefault="0028095C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28095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28095C" w:rsidRPr="001B1299">
        <w:trPr>
          <w:trHeight w:val="559"/>
        </w:trPr>
        <w:tc>
          <w:tcPr>
            <w:tcW w:w="9948" w:type="dxa"/>
            <w:gridSpan w:val="2"/>
          </w:tcPr>
          <w:p w:rsidR="0028095C" w:rsidRPr="001B1299" w:rsidRDefault="0028095C" w:rsidP="004052B7">
            <w:r>
              <w:t>не требуется</w:t>
            </w:r>
          </w:p>
          <w:p w:rsidR="0028095C" w:rsidRPr="001B1299" w:rsidRDefault="0028095C" w:rsidP="004052B7"/>
        </w:tc>
      </w:tr>
      <w:tr w:rsidR="0028095C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28095C" w:rsidRDefault="0028095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28095C" w:rsidRPr="00B975CB" w:rsidRDefault="0028095C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28095C" w:rsidRPr="00B975CB">
        <w:trPr>
          <w:trHeight w:val="271"/>
        </w:trPr>
        <w:tc>
          <w:tcPr>
            <w:tcW w:w="9948" w:type="dxa"/>
            <w:gridSpan w:val="2"/>
          </w:tcPr>
          <w:p w:rsidR="0028095C" w:rsidRDefault="0028095C" w:rsidP="004052B7"/>
          <w:p w:rsidR="0028095C" w:rsidRPr="00B975CB" w:rsidRDefault="0028095C" w:rsidP="004052B7"/>
        </w:tc>
      </w:tr>
      <w:tr w:rsidR="0028095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28095C" w:rsidRDefault="0028095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28095C" w:rsidRDefault="0028095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28095C" w:rsidRDefault="0028095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28095C" w:rsidRPr="00B975CB" w:rsidRDefault="0028095C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28095C" w:rsidRPr="00B975CB">
        <w:trPr>
          <w:trHeight w:val="1118"/>
        </w:trPr>
        <w:tc>
          <w:tcPr>
            <w:tcW w:w="9948" w:type="dxa"/>
            <w:gridSpan w:val="2"/>
          </w:tcPr>
          <w:p w:rsidR="0028095C" w:rsidRPr="00254E37" w:rsidRDefault="0028095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28095C" w:rsidRPr="00254E37" w:rsidRDefault="0028095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28095C" w:rsidRDefault="0028095C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28095C" w:rsidRPr="00B975CB" w:rsidRDefault="0028095C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28095C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28095C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28095C" w:rsidRPr="00B975CB" w:rsidRDefault="0028095C" w:rsidP="004052B7">
            <w:pPr>
              <w:rPr>
                <w:b/>
                <w:bCs/>
              </w:rPr>
            </w:pPr>
          </w:p>
        </w:tc>
      </w:tr>
      <w:tr w:rsidR="0028095C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28095C" w:rsidRPr="00B975CB" w:rsidRDefault="0028095C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28095C" w:rsidRPr="00B975CB">
        <w:trPr>
          <w:trHeight w:val="3353"/>
        </w:trPr>
        <w:tc>
          <w:tcPr>
            <w:tcW w:w="9948" w:type="dxa"/>
            <w:gridSpan w:val="2"/>
          </w:tcPr>
          <w:p w:rsidR="0028095C" w:rsidRPr="006B45A4" w:rsidRDefault="0028095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5A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8095C" w:rsidRPr="006B45A4" w:rsidRDefault="0028095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5A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8095C" w:rsidRPr="00072459" w:rsidRDefault="0028095C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28095C" w:rsidRPr="000E6546" w:rsidRDefault="0028095C" w:rsidP="000E6546"/>
    <w:sectPr w:rsidR="0028095C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95C" w:rsidRDefault="0028095C" w:rsidP="007938E2">
      <w:r>
        <w:separator/>
      </w:r>
    </w:p>
  </w:endnote>
  <w:endnote w:type="continuationSeparator" w:id="1">
    <w:p w:rsidR="0028095C" w:rsidRDefault="0028095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95C" w:rsidRDefault="0028095C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28095C" w:rsidRDefault="002809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95C" w:rsidRDefault="0028095C" w:rsidP="007938E2">
      <w:r>
        <w:separator/>
      </w:r>
    </w:p>
  </w:footnote>
  <w:footnote w:type="continuationSeparator" w:id="1">
    <w:p w:rsidR="0028095C" w:rsidRDefault="0028095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95C" w:rsidRPr="00FC6B64" w:rsidRDefault="0028095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28095C" w:rsidRDefault="0028095C" w:rsidP="006B02BB">
    <w:pPr>
      <w:pStyle w:val="Header"/>
    </w:pPr>
    <w:r>
      <w:t>_____________________________________________________________________________</w:t>
    </w:r>
  </w:p>
  <w:p w:rsidR="0028095C" w:rsidRDefault="0028095C" w:rsidP="00B62271">
    <w:pPr>
      <w:pStyle w:val="Header"/>
    </w:pPr>
  </w:p>
  <w:p w:rsidR="0028095C" w:rsidRDefault="002809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9201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75994"/>
    <w:rsid w:val="0028095C"/>
    <w:rsid w:val="0029288E"/>
    <w:rsid w:val="002A0D0E"/>
    <w:rsid w:val="002A5796"/>
    <w:rsid w:val="002B1B8F"/>
    <w:rsid w:val="002B23DB"/>
    <w:rsid w:val="002B6FA5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838D2"/>
    <w:rsid w:val="003A6B32"/>
    <w:rsid w:val="003B647F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714C"/>
    <w:rsid w:val="00555FE9"/>
    <w:rsid w:val="0056033C"/>
    <w:rsid w:val="00590030"/>
    <w:rsid w:val="005A6CAF"/>
    <w:rsid w:val="005B7169"/>
    <w:rsid w:val="005C1799"/>
    <w:rsid w:val="005C3A6A"/>
    <w:rsid w:val="005F49A9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5A4"/>
    <w:rsid w:val="006B4D55"/>
    <w:rsid w:val="006C2E0C"/>
    <w:rsid w:val="006D199A"/>
    <w:rsid w:val="006E33ED"/>
    <w:rsid w:val="007548F3"/>
    <w:rsid w:val="007560A4"/>
    <w:rsid w:val="0077538E"/>
    <w:rsid w:val="007938E2"/>
    <w:rsid w:val="007A0DF3"/>
    <w:rsid w:val="007D4215"/>
    <w:rsid w:val="007F0CF3"/>
    <w:rsid w:val="007F3E4E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C72F6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5273E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A7980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1F53"/>
    <w:rsid w:val="00D12094"/>
    <w:rsid w:val="00D12912"/>
    <w:rsid w:val="00D144F9"/>
    <w:rsid w:val="00D17AE8"/>
    <w:rsid w:val="00D25B4F"/>
    <w:rsid w:val="00D3192B"/>
    <w:rsid w:val="00D402F9"/>
    <w:rsid w:val="00D40A1B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F3E4E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F3E4E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1559</Words>
  <Characters>8890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7</cp:revision>
  <cp:lastPrinted>2013-08-16T05:58:00Z</cp:lastPrinted>
  <dcterms:created xsi:type="dcterms:W3CDTF">2014-08-08T07:18:00Z</dcterms:created>
  <dcterms:modified xsi:type="dcterms:W3CDTF">2014-08-25T01:57:00Z</dcterms:modified>
</cp:coreProperties>
</file>