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0C" w:rsidRPr="002B598A" w:rsidRDefault="0079330C" w:rsidP="008F55E6">
      <w:pPr>
        <w:jc w:val="center"/>
        <w:outlineLvl w:val="0"/>
        <w:rPr>
          <w:rFonts w:ascii="Times New Roman" w:hAnsi="Times New Roman" w:cs="Times New Roman"/>
        </w:rPr>
      </w:pPr>
      <w:r w:rsidRPr="002B598A">
        <w:rPr>
          <w:rFonts w:ascii="Times New Roman" w:hAnsi="Times New Roman" w:cs="Times New Roman"/>
        </w:rPr>
        <w:t>ИЗВЕЩЕНИЕ О ПРОДЛЕНИИ СРОКА ПОДАЧИ ЗАЯВОК</w:t>
      </w:r>
    </w:p>
    <w:p w:rsidR="0079330C" w:rsidRPr="002B598A" w:rsidRDefault="0079330C" w:rsidP="008F55E6">
      <w:pPr>
        <w:jc w:val="center"/>
        <w:outlineLvl w:val="0"/>
        <w:rPr>
          <w:rFonts w:ascii="Times New Roman" w:hAnsi="Times New Roman" w:cs="Times New Roman"/>
        </w:rPr>
      </w:pPr>
      <w:r w:rsidRPr="002B598A">
        <w:rPr>
          <w:rFonts w:ascii="Times New Roman" w:hAnsi="Times New Roman" w:cs="Times New Roman"/>
        </w:rPr>
        <w:t>224/67-03/13-244/2 ОЗЦЭ</w:t>
      </w:r>
      <w:bookmarkStart w:id="0" w:name="_GoBack"/>
      <w:bookmarkEnd w:id="0"/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9330C" w:rsidRPr="00A6215E" w:rsidRDefault="0079330C" w:rsidP="008F55E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9330C" w:rsidRDefault="0079330C" w:rsidP="008F55E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9330C" w:rsidRPr="006F3094" w:rsidRDefault="0079330C" w:rsidP="008F55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9330C" w:rsidRPr="00807470" w:rsidRDefault="0079330C" w:rsidP="008F55E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сахара-песка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79330C" w:rsidRPr="00A6215E" w:rsidRDefault="0079330C" w:rsidP="008F55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9330C" w:rsidRPr="00C573AC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79330C" w:rsidRPr="00C573AC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9330C" w:rsidRPr="00A6215E" w:rsidRDefault="0079330C" w:rsidP="008F55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330C" w:rsidRPr="00A6215E" w:rsidRDefault="0079330C" w:rsidP="008F55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330C" w:rsidRPr="00A6215E" w:rsidRDefault="0079330C" w:rsidP="008F55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330C" w:rsidRPr="00745446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89 133,33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восемьдесят девять</w:t>
      </w:r>
      <w:r w:rsidRPr="00B3568E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 xml:space="preserve"> сто тридцать три</w:t>
      </w:r>
      <w:r w:rsidRPr="00B3568E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9330C" w:rsidRPr="00745446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9330C" w:rsidRPr="00A6215E" w:rsidRDefault="0079330C" w:rsidP="008F55E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9330C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9330C" w:rsidRPr="002B598A" w:rsidRDefault="0079330C" w:rsidP="002B59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B598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2B598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2B598A">
        <w:rPr>
          <w:rFonts w:ascii="Times New Roman" w:hAnsi="Times New Roman" w:cs="Times New Roman"/>
          <w:b/>
          <w:bCs/>
        </w:rPr>
        <w:t>:</w:t>
      </w:r>
    </w:p>
    <w:p w:rsidR="0079330C" w:rsidRPr="002B598A" w:rsidRDefault="0079330C" w:rsidP="002B598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2B598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2B598A">
        <w:rPr>
          <w:rFonts w:ascii="Times New Roman" w:hAnsi="Times New Roman" w:cs="Times New Roman"/>
          <w:color w:val="0000FF"/>
        </w:rPr>
        <w:t xml:space="preserve"> </w:t>
      </w:r>
      <w:r w:rsidRPr="002B598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2B598A">
        <w:rPr>
          <w:rFonts w:ascii="Times New Roman" w:hAnsi="Times New Roman" w:cs="Times New Roman"/>
          <w:spacing w:val="-6"/>
        </w:rPr>
        <w:t>на участие в запросе цен</w:t>
      </w:r>
      <w:r w:rsidRPr="002B598A">
        <w:rPr>
          <w:rFonts w:ascii="Times New Roman" w:hAnsi="Times New Roman" w:cs="Times New Roman"/>
        </w:rPr>
        <w:t xml:space="preserve"> продлевается на 4 рабочих дня.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9330C" w:rsidRPr="00A6215E" w:rsidRDefault="0079330C" w:rsidP="008F55E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 xml:space="preserve">05» </w:t>
      </w:r>
      <w:r w:rsidRPr="006A7D5D">
        <w:rPr>
          <w:rFonts w:ascii="Times New Roman" w:hAnsi="Times New Roman" w:cs="Times New Roman"/>
          <w:spacing w:val="-6"/>
          <w:highlight w:val="yellow"/>
        </w:rPr>
        <w:t>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330C" w:rsidRPr="00D55FE5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330C" w:rsidRPr="00A6215E" w:rsidRDefault="0079330C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330C" w:rsidRDefault="0079330C"/>
    <w:sectPr w:rsidR="0079330C" w:rsidSect="00BE0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FD7"/>
    <w:rsid w:val="000520CC"/>
    <w:rsid w:val="000648DD"/>
    <w:rsid w:val="001624DB"/>
    <w:rsid w:val="001C0BDC"/>
    <w:rsid w:val="002B598A"/>
    <w:rsid w:val="0036723D"/>
    <w:rsid w:val="003912F8"/>
    <w:rsid w:val="003D771F"/>
    <w:rsid w:val="00454708"/>
    <w:rsid w:val="004E5D69"/>
    <w:rsid w:val="00520DB2"/>
    <w:rsid w:val="00572F1D"/>
    <w:rsid w:val="006A7D5D"/>
    <w:rsid w:val="006B4A1D"/>
    <w:rsid w:val="006D5441"/>
    <w:rsid w:val="006F3094"/>
    <w:rsid w:val="00745446"/>
    <w:rsid w:val="0079330C"/>
    <w:rsid w:val="00801685"/>
    <w:rsid w:val="00807470"/>
    <w:rsid w:val="00887A00"/>
    <w:rsid w:val="008E3C0C"/>
    <w:rsid w:val="008F1FD7"/>
    <w:rsid w:val="008F55E6"/>
    <w:rsid w:val="00A6215E"/>
    <w:rsid w:val="00B15C4C"/>
    <w:rsid w:val="00B3568E"/>
    <w:rsid w:val="00BA40B6"/>
    <w:rsid w:val="00BE0BB9"/>
    <w:rsid w:val="00C572F3"/>
    <w:rsid w:val="00C573AC"/>
    <w:rsid w:val="00D14104"/>
    <w:rsid w:val="00D42E6F"/>
    <w:rsid w:val="00D55FE5"/>
    <w:rsid w:val="00D6092F"/>
    <w:rsid w:val="00D822F8"/>
    <w:rsid w:val="00DA6B67"/>
    <w:rsid w:val="00EF0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5E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B598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742</Words>
  <Characters>4230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2013-07-23T10:45:00Z</dcterms:created>
  <dcterms:modified xsi:type="dcterms:W3CDTF">2013-07-29T08:21:00Z</dcterms:modified>
</cp:coreProperties>
</file>